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4E8F" w:rsidRPr="009E5DD9" w:rsidRDefault="00654E8F" w:rsidP="0001436A">
      <w:pPr>
        <w:pStyle w:val="SupplementaryMaterial"/>
        <w:rPr>
          <w:b w:val="0"/>
        </w:rPr>
      </w:pPr>
      <w:r w:rsidRPr="009E5DD9">
        <w:t>Supplementary Material</w:t>
      </w:r>
    </w:p>
    <w:p w:rsidR="00D30B0D" w:rsidRPr="009E5DD9" w:rsidRDefault="00D30B0D" w:rsidP="0001436A">
      <w:pPr>
        <w:pStyle w:val="AuthorList"/>
        <w:rPr>
          <w:sz w:val="32"/>
          <w:szCs w:val="32"/>
        </w:rPr>
      </w:pPr>
      <w:r w:rsidRPr="009E5DD9">
        <w:rPr>
          <w:sz w:val="32"/>
          <w:szCs w:val="32"/>
        </w:rPr>
        <w:t>Selective targeting of proteins by hybrid polyoxometalates: interaction between a bis-biotinylated hybrid conjugate and avidin</w:t>
      </w:r>
    </w:p>
    <w:p w:rsidR="00D30B0D" w:rsidRPr="009E5DD9" w:rsidRDefault="00D30B0D" w:rsidP="00994A3D">
      <w:pPr>
        <w:spacing w:before="240" w:after="0"/>
        <w:rPr>
          <w:rFonts w:cs="Times New Roman"/>
          <w:b/>
          <w:szCs w:val="24"/>
          <w:lang w:val="it-IT"/>
        </w:rPr>
      </w:pPr>
      <w:r w:rsidRPr="009E5DD9">
        <w:rPr>
          <w:rFonts w:cs="Times New Roman"/>
          <w:b/>
          <w:szCs w:val="24"/>
          <w:lang w:val="it-IT"/>
        </w:rPr>
        <w:t>V. A. Zamolo,</w:t>
      </w:r>
      <w:r w:rsidRPr="00F568A9">
        <w:rPr>
          <w:rFonts w:cs="Times New Roman"/>
          <w:b/>
          <w:szCs w:val="24"/>
          <w:vertAlign w:val="superscript"/>
          <w:lang w:val="it-IT"/>
        </w:rPr>
        <w:t>a</w:t>
      </w:r>
      <w:r w:rsidRPr="009E5DD9">
        <w:rPr>
          <w:rFonts w:cs="Times New Roman"/>
          <w:b/>
          <w:szCs w:val="24"/>
          <w:lang w:val="it-IT"/>
        </w:rPr>
        <w:t xml:space="preserve"> G. Modugno,</w:t>
      </w:r>
      <w:r w:rsidR="00F568A9" w:rsidRPr="00F568A9">
        <w:rPr>
          <w:rFonts w:cs="Times New Roman"/>
          <w:b/>
          <w:szCs w:val="24"/>
          <w:vertAlign w:val="superscript"/>
          <w:lang w:val="it-IT"/>
        </w:rPr>
        <w:t xml:space="preserve"> a</w:t>
      </w:r>
      <w:r w:rsidRPr="009E5DD9">
        <w:rPr>
          <w:rFonts w:cs="Times New Roman"/>
          <w:b/>
          <w:szCs w:val="24"/>
          <w:lang w:val="it-IT"/>
        </w:rPr>
        <w:t xml:space="preserve"> E. Lubian,</w:t>
      </w:r>
      <w:r w:rsidR="00F568A9" w:rsidRPr="00F568A9">
        <w:rPr>
          <w:rFonts w:cs="Times New Roman"/>
          <w:b/>
          <w:szCs w:val="24"/>
          <w:vertAlign w:val="superscript"/>
          <w:lang w:val="it-IT"/>
        </w:rPr>
        <w:t xml:space="preserve"> a</w:t>
      </w:r>
      <w:r w:rsidRPr="009E5DD9">
        <w:rPr>
          <w:rFonts w:cs="Times New Roman"/>
          <w:b/>
          <w:szCs w:val="24"/>
          <w:lang w:val="it-IT"/>
        </w:rPr>
        <w:t xml:space="preserve"> A. Cazzolaro,</w:t>
      </w:r>
      <w:r w:rsidR="00F568A9" w:rsidRPr="00F568A9">
        <w:rPr>
          <w:rFonts w:cs="Times New Roman"/>
          <w:b/>
          <w:szCs w:val="24"/>
          <w:vertAlign w:val="superscript"/>
          <w:lang w:val="it-IT"/>
        </w:rPr>
        <w:t xml:space="preserve"> a</w:t>
      </w:r>
      <w:r w:rsidRPr="009E5DD9">
        <w:rPr>
          <w:rFonts w:cs="Times New Roman"/>
          <w:b/>
          <w:szCs w:val="24"/>
          <w:lang w:val="it-IT"/>
        </w:rPr>
        <w:t xml:space="preserve"> F. Mancin,</w:t>
      </w:r>
      <w:r w:rsidR="00F568A9" w:rsidRPr="00F568A9">
        <w:rPr>
          <w:rFonts w:cs="Times New Roman"/>
          <w:b/>
          <w:szCs w:val="24"/>
          <w:vertAlign w:val="superscript"/>
          <w:lang w:val="it-IT"/>
        </w:rPr>
        <w:t xml:space="preserve"> a</w:t>
      </w:r>
      <w:r w:rsidRPr="009E5DD9">
        <w:rPr>
          <w:rFonts w:cs="Times New Roman"/>
          <w:b/>
          <w:szCs w:val="24"/>
          <w:lang w:val="it-IT"/>
        </w:rPr>
        <w:t xml:space="preserve"> L. Giotta,</w:t>
      </w:r>
      <w:r w:rsidRPr="00F568A9">
        <w:rPr>
          <w:rFonts w:cs="Times New Roman"/>
          <w:b/>
          <w:szCs w:val="24"/>
          <w:vertAlign w:val="superscript"/>
          <w:lang w:val="it-IT"/>
        </w:rPr>
        <w:t>b</w:t>
      </w:r>
      <w:r w:rsidRPr="009E5DD9">
        <w:rPr>
          <w:rFonts w:cs="Times New Roman"/>
          <w:b/>
          <w:szCs w:val="24"/>
          <w:lang w:val="it-IT"/>
        </w:rPr>
        <w:t xml:space="preserve"> D. Mastrogiacomo</w:t>
      </w:r>
      <w:r w:rsidR="00F568A9">
        <w:rPr>
          <w:rFonts w:cs="Times New Roman"/>
          <w:b/>
          <w:szCs w:val="24"/>
          <w:lang w:val="it-IT"/>
        </w:rPr>
        <w:t>,</w:t>
      </w:r>
      <w:r w:rsidRPr="00F568A9">
        <w:rPr>
          <w:rFonts w:cs="Times New Roman"/>
          <w:b/>
          <w:szCs w:val="24"/>
          <w:vertAlign w:val="superscript"/>
          <w:lang w:val="it-IT"/>
        </w:rPr>
        <w:t>b</w:t>
      </w:r>
      <w:r w:rsidRPr="009E5DD9">
        <w:rPr>
          <w:rFonts w:cs="Times New Roman"/>
          <w:b/>
          <w:szCs w:val="24"/>
          <w:lang w:val="it-IT"/>
        </w:rPr>
        <w:t xml:space="preserve"> L. Valli,</w:t>
      </w:r>
      <w:r w:rsidRPr="00F568A9">
        <w:rPr>
          <w:rFonts w:cs="Times New Roman"/>
          <w:b/>
          <w:szCs w:val="24"/>
          <w:vertAlign w:val="superscript"/>
          <w:lang w:val="it-IT"/>
        </w:rPr>
        <w:t>b</w:t>
      </w:r>
      <w:r w:rsidR="00F568A9">
        <w:rPr>
          <w:rFonts w:cs="Times New Roman"/>
          <w:b/>
          <w:szCs w:val="24"/>
          <w:lang w:val="it-IT"/>
        </w:rPr>
        <w:t xml:space="preserve"> A. Saccani,</w:t>
      </w:r>
      <w:r w:rsidRPr="00F568A9">
        <w:rPr>
          <w:rFonts w:cs="Times New Roman"/>
          <w:b/>
          <w:szCs w:val="24"/>
          <w:vertAlign w:val="superscript"/>
          <w:lang w:val="it-IT"/>
        </w:rPr>
        <w:t>c</w:t>
      </w:r>
      <w:r w:rsidRPr="009E5DD9">
        <w:rPr>
          <w:rFonts w:cs="Times New Roman"/>
          <w:b/>
          <w:szCs w:val="24"/>
          <w:lang w:val="it-IT"/>
        </w:rPr>
        <w:t xml:space="preserve"> S. Krol,</w:t>
      </w:r>
      <w:r w:rsidRPr="00F568A9">
        <w:rPr>
          <w:rFonts w:cs="Times New Roman"/>
          <w:b/>
          <w:szCs w:val="24"/>
          <w:vertAlign w:val="superscript"/>
          <w:lang w:val="it-IT"/>
        </w:rPr>
        <w:t>c,d</w:t>
      </w:r>
      <w:r w:rsidRPr="009E5DD9">
        <w:rPr>
          <w:rFonts w:cs="Times New Roman"/>
          <w:b/>
          <w:szCs w:val="24"/>
          <w:lang w:val="it-IT"/>
        </w:rPr>
        <w:t xml:space="preserve"> M. Bonchio,*</w:t>
      </w:r>
      <w:r w:rsidRPr="00F568A9">
        <w:rPr>
          <w:rFonts w:cs="Times New Roman"/>
          <w:b/>
          <w:szCs w:val="24"/>
          <w:vertAlign w:val="superscript"/>
          <w:lang w:val="it-IT"/>
        </w:rPr>
        <w:t>a</w:t>
      </w:r>
      <w:r w:rsidRPr="009E5DD9">
        <w:rPr>
          <w:rFonts w:cs="Times New Roman"/>
          <w:b/>
          <w:szCs w:val="24"/>
          <w:lang w:val="it-IT"/>
        </w:rPr>
        <w:t xml:space="preserve"> M. Carraro*</w:t>
      </w:r>
      <w:r w:rsidRPr="00F568A9">
        <w:rPr>
          <w:rFonts w:cs="Times New Roman"/>
          <w:b/>
          <w:szCs w:val="24"/>
          <w:vertAlign w:val="superscript"/>
          <w:lang w:val="it-IT"/>
        </w:rPr>
        <w:t>a</w:t>
      </w:r>
      <w:r w:rsidRPr="009E5DD9">
        <w:rPr>
          <w:rFonts w:cs="Times New Roman"/>
          <w:b/>
          <w:szCs w:val="24"/>
          <w:lang w:val="it-IT"/>
        </w:rPr>
        <w:t xml:space="preserve"> </w:t>
      </w:r>
    </w:p>
    <w:p w:rsidR="00D30B0D" w:rsidRPr="009E5DD9" w:rsidRDefault="002868E2" w:rsidP="00D30B0D">
      <w:pPr>
        <w:spacing w:before="240" w:after="0"/>
        <w:rPr>
          <w:rFonts w:cs="Times New Roman"/>
          <w:b/>
        </w:rPr>
      </w:pPr>
      <w:r w:rsidRPr="00F568A9">
        <w:rPr>
          <w:rFonts w:cs="Times New Roman"/>
          <w:b/>
          <w:lang w:val="it-IT"/>
        </w:rPr>
        <w:t xml:space="preserve"> </w:t>
      </w:r>
      <w:r w:rsidRPr="009E5DD9">
        <w:rPr>
          <w:rFonts w:cs="Times New Roman"/>
          <w:b/>
        </w:rPr>
        <w:t xml:space="preserve">Correspondence: </w:t>
      </w:r>
      <w:r w:rsidRPr="009E5DD9">
        <w:rPr>
          <w:rFonts w:cs="Times New Roman"/>
        </w:rPr>
        <w:t>Corresponding Author</w:t>
      </w:r>
      <w:r w:rsidR="00994A3D" w:rsidRPr="009E5DD9">
        <w:rPr>
          <w:rFonts w:cs="Times New Roman"/>
        </w:rPr>
        <w:t xml:space="preserve">: </w:t>
      </w:r>
      <w:r w:rsidR="00D30B0D" w:rsidRPr="009E5DD9">
        <w:rPr>
          <w:rFonts w:cs="Times New Roman"/>
          <w:b/>
        </w:rPr>
        <w:t>mauro.carraro@unipd.it, marcella.bonchio@unipd.it</w:t>
      </w:r>
    </w:p>
    <w:p w:rsidR="002868E2" w:rsidRPr="009E5DD9" w:rsidRDefault="002868E2" w:rsidP="00994A3D">
      <w:pPr>
        <w:spacing w:before="240" w:after="0"/>
        <w:rPr>
          <w:rFonts w:cs="Times New Roman"/>
        </w:rPr>
      </w:pPr>
    </w:p>
    <w:p w:rsidR="00EA3D3C" w:rsidRPr="009E5DD9" w:rsidRDefault="00654E8F" w:rsidP="0001436A">
      <w:pPr>
        <w:pStyle w:val="Titolo1"/>
      </w:pPr>
      <w:r w:rsidRPr="009E5DD9">
        <w:t>Supplementary Data</w:t>
      </w:r>
    </w:p>
    <w:p w:rsidR="00D30B0D" w:rsidRPr="009E5DD9" w:rsidRDefault="00D30B0D" w:rsidP="00D30B0D">
      <w:pPr>
        <w:jc w:val="both"/>
        <w:outlineLvl w:val="0"/>
        <w:rPr>
          <w:b/>
          <w:lang w:val="en-GB"/>
        </w:rPr>
      </w:pPr>
      <w:r w:rsidRPr="009E5DD9">
        <w:rPr>
          <w:b/>
          <w:lang w:val="en-GB"/>
        </w:rPr>
        <w:t>Materials</w:t>
      </w:r>
    </w:p>
    <w:p w:rsidR="00D30B0D" w:rsidRPr="009E5DD9" w:rsidRDefault="00D30B0D" w:rsidP="00D30B0D">
      <w:pPr>
        <w:jc w:val="both"/>
        <w:rPr>
          <w:lang w:val="en-GB"/>
        </w:rPr>
      </w:pPr>
      <w:r w:rsidRPr="009E5DD9">
        <w:rPr>
          <w:lang w:val="en-GB"/>
        </w:rPr>
        <w:t>Chemicals and solvents were purchased from Sigma Aldrich (Milan, Italy) and used as received.</w:t>
      </w:r>
    </w:p>
    <w:p w:rsidR="00D30B0D" w:rsidRPr="009E5DD9" w:rsidRDefault="00D30B0D" w:rsidP="00D30B0D">
      <w:pPr>
        <w:jc w:val="both"/>
        <w:outlineLvl w:val="0"/>
        <w:rPr>
          <w:b/>
          <w:lang w:val="en-GB"/>
        </w:rPr>
      </w:pPr>
      <w:r w:rsidRPr="009E5DD9">
        <w:rPr>
          <w:b/>
          <w:lang w:val="en-GB"/>
        </w:rPr>
        <w:t>Instrumentation</w:t>
      </w:r>
    </w:p>
    <w:p w:rsidR="00D30B0D" w:rsidRPr="009E5DD9" w:rsidRDefault="00D30B0D" w:rsidP="00D30B0D">
      <w:pPr>
        <w:jc w:val="both"/>
        <w:rPr>
          <w:rFonts w:ascii="Times" w:hAnsi="Times" w:cs="Times"/>
          <w:color w:val="1A1718"/>
        </w:rPr>
      </w:pPr>
      <w:r w:rsidRPr="009E5DD9">
        <w:rPr>
          <w:rFonts w:ascii="Times" w:hAnsi="Times" w:cs="Times"/>
          <w:color w:val="1A1718"/>
          <w:position w:val="8"/>
        </w:rPr>
        <w:t>1</w:t>
      </w:r>
      <w:r w:rsidRPr="009E5DD9">
        <w:rPr>
          <w:rFonts w:ascii="Times" w:hAnsi="Times" w:cs="Times"/>
          <w:color w:val="1A1718"/>
        </w:rPr>
        <w:t xml:space="preserve">H and </w:t>
      </w:r>
      <w:r w:rsidRPr="009E5DD9">
        <w:rPr>
          <w:rFonts w:ascii="Times" w:hAnsi="Times" w:cs="Times"/>
          <w:color w:val="1A1718"/>
          <w:position w:val="8"/>
        </w:rPr>
        <w:t>13</w:t>
      </w:r>
      <w:r w:rsidRPr="009E5DD9">
        <w:rPr>
          <w:rFonts w:ascii="Times" w:hAnsi="Times" w:cs="Times"/>
          <w:color w:val="1A1718"/>
        </w:rPr>
        <w:t>C NMR spectra were recorded with Bruker AV300 instruments operating at 300.13 MHz or at 75.4 MHz, respectively, Si(CH</w:t>
      </w:r>
      <w:r w:rsidRPr="009E5DD9">
        <w:rPr>
          <w:rFonts w:ascii="Times" w:hAnsi="Times" w:cs="Times"/>
          <w:color w:val="1A1718"/>
          <w:position w:val="-2"/>
        </w:rPr>
        <w:t>3</w:t>
      </w:r>
      <w:r w:rsidRPr="009E5DD9">
        <w:rPr>
          <w:rFonts w:ascii="Times" w:hAnsi="Times" w:cs="Times"/>
          <w:color w:val="1A1718"/>
        </w:rPr>
        <w:t>)</w:t>
      </w:r>
      <w:r w:rsidRPr="009E5DD9">
        <w:rPr>
          <w:rFonts w:ascii="Times" w:hAnsi="Times" w:cs="Times"/>
          <w:color w:val="1A1718"/>
          <w:position w:val="-2"/>
        </w:rPr>
        <w:t xml:space="preserve">4 </w:t>
      </w:r>
      <w:r w:rsidRPr="009E5DD9">
        <w:rPr>
          <w:rFonts w:ascii="Times" w:hAnsi="Times" w:cs="Times"/>
          <w:color w:val="1A1718"/>
        </w:rPr>
        <w:t xml:space="preserve">was used as reference. </w:t>
      </w:r>
    </w:p>
    <w:p w:rsidR="00D30B0D" w:rsidRPr="009E5DD9" w:rsidRDefault="00D30B0D" w:rsidP="00D30B0D">
      <w:pPr>
        <w:jc w:val="both"/>
        <w:rPr>
          <w:rFonts w:ascii="Times" w:hAnsi="Times" w:cs="Times"/>
          <w:color w:val="1A1718"/>
        </w:rPr>
      </w:pPr>
      <w:r w:rsidRPr="009E5DD9">
        <w:rPr>
          <w:rFonts w:ascii="Times" w:hAnsi="Times" w:cs="Times"/>
          <w:color w:val="1A1718"/>
          <w:position w:val="8"/>
        </w:rPr>
        <w:t>183</w:t>
      </w:r>
      <w:r w:rsidRPr="009E5DD9">
        <w:rPr>
          <w:rFonts w:ascii="Times" w:hAnsi="Times" w:cs="Times"/>
          <w:color w:val="1A1718"/>
        </w:rPr>
        <w:t xml:space="preserve">W and </w:t>
      </w:r>
      <w:r w:rsidRPr="009E5DD9">
        <w:rPr>
          <w:rFonts w:ascii="Times" w:hAnsi="Times" w:cs="Times"/>
          <w:color w:val="1A1718"/>
          <w:position w:val="8"/>
        </w:rPr>
        <w:t>29</w:t>
      </w:r>
      <w:r w:rsidRPr="009E5DD9">
        <w:rPr>
          <w:rFonts w:ascii="Times" w:hAnsi="Times" w:cs="Times"/>
          <w:color w:val="1A1718"/>
        </w:rPr>
        <w:t>Si NMR spectra were recorded with a Bruker Avance DRX 400 instrument operating at 16.67 and 79.50 MHz, respectively, using Na</w:t>
      </w:r>
      <w:r w:rsidRPr="009E5DD9">
        <w:rPr>
          <w:rFonts w:ascii="Times" w:hAnsi="Times" w:cs="Times"/>
          <w:color w:val="1A1718"/>
          <w:position w:val="-2"/>
        </w:rPr>
        <w:t>2</w:t>
      </w:r>
      <w:r w:rsidRPr="009E5DD9">
        <w:rPr>
          <w:rFonts w:ascii="Times" w:hAnsi="Times" w:cs="Times"/>
          <w:color w:val="1A1718"/>
        </w:rPr>
        <w:t>WO</w:t>
      </w:r>
      <w:r w:rsidRPr="009E5DD9">
        <w:rPr>
          <w:rFonts w:ascii="Times" w:hAnsi="Times" w:cs="Times"/>
          <w:color w:val="1A1718"/>
          <w:position w:val="-2"/>
        </w:rPr>
        <w:t xml:space="preserve">4 </w:t>
      </w:r>
      <w:r w:rsidRPr="009E5DD9">
        <w:rPr>
          <w:rFonts w:ascii="Times" w:hAnsi="Times" w:cs="Times"/>
          <w:color w:val="1A1718"/>
        </w:rPr>
        <w:t>in D</w:t>
      </w:r>
      <w:r w:rsidRPr="009E5DD9">
        <w:rPr>
          <w:rFonts w:ascii="Times" w:hAnsi="Times" w:cs="Times"/>
          <w:color w:val="1A1718"/>
          <w:position w:val="-2"/>
        </w:rPr>
        <w:t>2</w:t>
      </w:r>
      <w:r w:rsidRPr="009E5DD9">
        <w:rPr>
          <w:rFonts w:ascii="Times" w:hAnsi="Times" w:cs="Times"/>
          <w:color w:val="1A1718"/>
        </w:rPr>
        <w:t>O and Si(CH</w:t>
      </w:r>
      <w:r w:rsidRPr="009E5DD9">
        <w:rPr>
          <w:rFonts w:ascii="Times" w:hAnsi="Times" w:cs="Times"/>
          <w:color w:val="1A1718"/>
          <w:position w:val="-2"/>
        </w:rPr>
        <w:t>3</w:t>
      </w:r>
      <w:r w:rsidRPr="009E5DD9">
        <w:rPr>
          <w:rFonts w:ascii="Times" w:hAnsi="Times" w:cs="Times"/>
          <w:color w:val="1A1718"/>
        </w:rPr>
        <w:t>)</w:t>
      </w:r>
      <w:r w:rsidRPr="009E5DD9">
        <w:rPr>
          <w:rFonts w:ascii="Times" w:hAnsi="Times" w:cs="Times"/>
          <w:color w:val="1A1718"/>
          <w:position w:val="-2"/>
        </w:rPr>
        <w:t xml:space="preserve">4 </w:t>
      </w:r>
      <w:r w:rsidRPr="009E5DD9">
        <w:rPr>
          <w:rFonts w:ascii="Times" w:hAnsi="Times" w:cs="Times"/>
          <w:color w:val="1A1718"/>
        </w:rPr>
        <w:t>in CDCl</w:t>
      </w:r>
      <w:r w:rsidRPr="009E5DD9">
        <w:rPr>
          <w:rFonts w:ascii="Times" w:hAnsi="Times" w:cs="Times"/>
          <w:color w:val="1A1718"/>
          <w:position w:val="-2"/>
        </w:rPr>
        <w:t xml:space="preserve">3 </w:t>
      </w:r>
      <w:r w:rsidRPr="009E5DD9">
        <w:rPr>
          <w:rFonts w:ascii="Times" w:hAnsi="Times" w:cs="Times"/>
          <w:color w:val="1A1718"/>
        </w:rPr>
        <w:t xml:space="preserve">as external references. </w:t>
      </w:r>
    </w:p>
    <w:p w:rsidR="00D30B0D" w:rsidRPr="009E5DD9" w:rsidRDefault="00D30B0D" w:rsidP="00D30B0D">
      <w:pPr>
        <w:jc w:val="both"/>
        <w:rPr>
          <w:rFonts w:ascii="Times" w:hAnsi="Times" w:cs="Times"/>
          <w:color w:val="1A1718"/>
        </w:rPr>
      </w:pPr>
      <w:r w:rsidRPr="009E5DD9">
        <w:rPr>
          <w:rFonts w:ascii="Times" w:hAnsi="Times" w:cs="Times"/>
          <w:color w:val="1A1718"/>
        </w:rPr>
        <w:t xml:space="preserve">FTIR (KBr) spectra were collected with a Thermo Quest Nicolet 5700 instrument. </w:t>
      </w:r>
    </w:p>
    <w:p w:rsidR="005C371F" w:rsidRPr="009E5DD9" w:rsidRDefault="00D30B0D" w:rsidP="00D30B0D">
      <w:pPr>
        <w:jc w:val="both"/>
        <w:rPr>
          <w:rFonts w:ascii="Times" w:hAnsi="Times" w:cs="Times"/>
          <w:color w:val="1A1718"/>
        </w:rPr>
      </w:pPr>
      <w:r w:rsidRPr="009E5DD9">
        <w:rPr>
          <w:rFonts w:ascii="Times" w:hAnsi="Times" w:cs="Times"/>
          <w:color w:val="1A1718"/>
        </w:rPr>
        <w:t xml:space="preserve">ESI-MS spectra were obtained with an Agilent LC/MSD Trap SL spectrometer, by using a capillary potential of 1500 V. </w:t>
      </w:r>
    </w:p>
    <w:p w:rsidR="00D30B0D" w:rsidRPr="009E5DD9" w:rsidRDefault="00D30B0D" w:rsidP="00D30B0D">
      <w:pPr>
        <w:jc w:val="both"/>
        <w:rPr>
          <w:rFonts w:ascii="Times" w:hAnsi="Times" w:cs="Times"/>
          <w:color w:val="1A1718"/>
        </w:rPr>
      </w:pPr>
      <w:r w:rsidRPr="009E5DD9">
        <w:rPr>
          <w:rFonts w:ascii="Times" w:hAnsi="Times" w:cs="Times"/>
          <w:color w:val="1A1718"/>
        </w:rPr>
        <w:t>Fluorimetric analyses were performed with a Perkin–Elmer LS50B instrument with 1 cm quartz cell</w:t>
      </w:r>
      <w:r w:rsidR="005C371F" w:rsidRPr="009E5DD9">
        <w:rPr>
          <w:rFonts w:ascii="Times" w:hAnsi="Times" w:cs="Times"/>
          <w:color w:val="1A1718"/>
        </w:rPr>
        <w:t xml:space="preserve"> irradiation at 280 nm</w:t>
      </w:r>
      <w:r w:rsidRPr="009E5DD9">
        <w:rPr>
          <w:rFonts w:ascii="Times" w:hAnsi="Times" w:cs="Times"/>
          <w:color w:val="1A1718"/>
        </w:rPr>
        <w:t xml:space="preserve">. </w:t>
      </w:r>
    </w:p>
    <w:p w:rsidR="00D30B0D" w:rsidRPr="009E5DD9" w:rsidRDefault="00D30B0D" w:rsidP="00D30B0D">
      <w:pPr>
        <w:widowControl w:val="0"/>
        <w:autoSpaceDE w:val="0"/>
        <w:autoSpaceDN w:val="0"/>
        <w:adjustRightInd w:val="0"/>
        <w:jc w:val="both"/>
        <w:rPr>
          <w:rFonts w:ascii="Times" w:hAnsi="Times" w:cs="Times"/>
          <w:b/>
        </w:rPr>
      </w:pPr>
      <w:r w:rsidRPr="009E5DD9">
        <w:rPr>
          <w:rFonts w:ascii="Times" w:hAnsi="Times" w:cs="Times"/>
          <w:b/>
        </w:rPr>
        <w:t>Catalysis details</w:t>
      </w:r>
    </w:p>
    <w:p w:rsidR="00D30B0D" w:rsidRPr="009E5DD9" w:rsidRDefault="00D30B0D" w:rsidP="005C371F">
      <w:pPr>
        <w:widowControl w:val="0"/>
        <w:autoSpaceDE w:val="0"/>
        <w:autoSpaceDN w:val="0"/>
        <w:adjustRightInd w:val="0"/>
        <w:jc w:val="both"/>
        <w:rPr>
          <w:rFonts w:ascii="Times" w:hAnsi="Times" w:cs="Times"/>
        </w:rPr>
      </w:pPr>
      <w:r w:rsidRPr="009E5DD9">
        <w:rPr>
          <w:rFonts w:ascii="Times" w:hAnsi="Times" w:cs="Times"/>
        </w:rPr>
        <w:t>The ATR-FTIR spectroscopy was employed for following the oxidation of methionine methyl ester by H</w:t>
      </w:r>
      <w:r w:rsidRPr="009E5DD9">
        <w:rPr>
          <w:rFonts w:ascii="Times" w:hAnsi="Times" w:cs="Times"/>
          <w:vertAlign w:val="subscript"/>
        </w:rPr>
        <w:t>2</w:t>
      </w:r>
      <w:r w:rsidRPr="009E5DD9">
        <w:rPr>
          <w:rFonts w:ascii="Times" w:hAnsi="Times" w:cs="Times"/>
        </w:rPr>
        <w:t>O</w:t>
      </w:r>
      <w:r w:rsidRPr="009E5DD9">
        <w:rPr>
          <w:rFonts w:ascii="Times" w:hAnsi="Times" w:cs="Times"/>
          <w:vertAlign w:val="subscript"/>
        </w:rPr>
        <w:t>2</w:t>
      </w:r>
      <w:r w:rsidRPr="009E5DD9">
        <w:rPr>
          <w:rFonts w:ascii="Times" w:hAnsi="Times" w:cs="Times"/>
        </w:rPr>
        <w:t xml:space="preserve"> in PBS buffer at pH 7.0.</w:t>
      </w:r>
      <w:r w:rsidR="00147B68" w:rsidRPr="009E5DD9">
        <w:rPr>
          <w:rFonts w:ascii="Times" w:hAnsi="Times" w:cs="Times"/>
        </w:rPr>
        <w:t xml:space="preserve"> </w:t>
      </w:r>
      <w:r w:rsidRPr="009E5DD9">
        <w:rPr>
          <w:rFonts w:ascii="Times" w:hAnsi="Times" w:cs="Times"/>
        </w:rPr>
        <w:t>L-</w:t>
      </w:r>
      <w:r w:rsidR="00F568A9">
        <w:rPr>
          <w:rFonts w:ascii="Times" w:hAnsi="Times" w:cs="Times"/>
        </w:rPr>
        <w:t>m</w:t>
      </w:r>
      <w:r w:rsidRPr="009E5DD9">
        <w:rPr>
          <w:rFonts w:ascii="Times" w:hAnsi="Times" w:cs="Times"/>
        </w:rPr>
        <w:t xml:space="preserve">ethionine methyl ester concentration was 85 mM. Both free </w:t>
      </w:r>
      <w:r w:rsidRPr="009E5DD9">
        <w:rPr>
          <w:rFonts w:ascii="Times" w:hAnsi="Times" w:cs="Times"/>
          <w:b/>
        </w:rPr>
        <w:t>Na-POM-biot</w:t>
      </w:r>
      <w:r w:rsidR="005C371F" w:rsidRPr="009E5DD9">
        <w:rPr>
          <w:rFonts w:ascii="Times" w:hAnsi="Times" w:cs="Times"/>
          <w:b/>
          <w:vertAlign w:val="subscript"/>
        </w:rPr>
        <w:t>2</w:t>
      </w:r>
      <w:r w:rsidRPr="009E5DD9">
        <w:rPr>
          <w:rFonts w:ascii="Times" w:hAnsi="Times" w:cs="Times"/>
        </w:rPr>
        <w:t xml:space="preserve"> and avidin-bound </w:t>
      </w:r>
      <w:r w:rsidRPr="009E5DD9">
        <w:rPr>
          <w:rFonts w:ascii="Times" w:hAnsi="Times" w:cs="Times"/>
          <w:b/>
        </w:rPr>
        <w:t>Na-POM-biot</w:t>
      </w:r>
      <w:r w:rsidR="005C371F" w:rsidRPr="009E5DD9">
        <w:rPr>
          <w:rFonts w:ascii="Times" w:hAnsi="Times" w:cs="Times"/>
          <w:b/>
          <w:vertAlign w:val="subscript"/>
        </w:rPr>
        <w:t>2</w:t>
      </w:r>
      <w:r w:rsidRPr="009E5DD9">
        <w:rPr>
          <w:rFonts w:ascii="Times" w:hAnsi="Times" w:cs="Times"/>
          <w:b/>
        </w:rPr>
        <w:t xml:space="preserve"> </w:t>
      </w:r>
      <w:r w:rsidRPr="009E5DD9">
        <w:rPr>
          <w:rFonts w:ascii="Times" w:hAnsi="Times" w:cs="Times"/>
        </w:rPr>
        <w:t xml:space="preserve">were tested as catalysts at the concentration of 70 µM. In the latter case, avidin was added in a 1:2 molar ratio with respect </w:t>
      </w:r>
      <w:r w:rsidRPr="009E5DD9">
        <w:rPr>
          <w:rFonts w:ascii="Times" w:hAnsi="Times" w:cs="Times"/>
          <w:b/>
        </w:rPr>
        <w:t>Na-POM-biot</w:t>
      </w:r>
      <w:r w:rsidR="005C371F" w:rsidRPr="009E5DD9">
        <w:rPr>
          <w:rFonts w:ascii="Times" w:hAnsi="Times" w:cs="Times"/>
          <w:b/>
          <w:vertAlign w:val="subscript"/>
        </w:rPr>
        <w:t>2</w:t>
      </w:r>
      <w:r w:rsidRPr="009E5DD9">
        <w:rPr>
          <w:rFonts w:ascii="Times" w:hAnsi="Times" w:cs="Times"/>
        </w:rPr>
        <w:t xml:space="preserve">. The reaction was triggered by the addition of an excess of hydrogen peroxide (final concentration 200 mM). ATR-FTIR spectra of aliquots of the reaction mixture, withdrawn at different times, were acquired with a Perkin Elmer Spectrum One spectrometer, equipped with an ATR horizontal sampling apparatus (Smith Detection, USA, former SensIR technologies). The IRE was a three-bounce diamond microprism. The </w:t>
      </w:r>
      <w:r w:rsidRPr="009E5DD9">
        <w:rPr>
          <w:rFonts w:ascii="Times" w:hAnsi="Times" w:cs="Times"/>
        </w:rPr>
        <w:lastRenderedPageBreak/>
        <w:t>spectra were acquired at a 4 cm</w:t>
      </w:r>
      <w:r w:rsidRPr="009E5DD9">
        <w:rPr>
          <w:rFonts w:ascii="Times" w:hAnsi="Times" w:cs="Times"/>
          <w:vertAlign w:val="superscript"/>
        </w:rPr>
        <w:t>-1</w:t>
      </w:r>
      <w:r w:rsidRPr="009E5DD9">
        <w:rPr>
          <w:rFonts w:ascii="Times" w:hAnsi="Times" w:cs="Times"/>
        </w:rPr>
        <w:t xml:space="preserve"> resolution against a methionine methyl ester 85 mM blank. Only absorbance changes arising from the production of oxidation products (sulfoxide and sulfone) were detected in the infrared spectrum. Difference signals intensities were plotted versus time and the plots were fitted with a first order kinetics law. The marker band for the sulfoxide was at 1008 cm</w:t>
      </w:r>
      <w:r w:rsidRPr="009E5DD9">
        <w:rPr>
          <w:rFonts w:ascii="Times" w:hAnsi="Times" w:cs="Times"/>
          <w:vertAlign w:val="superscript"/>
        </w:rPr>
        <w:t>-1</w:t>
      </w:r>
      <w:r w:rsidRPr="009E5DD9">
        <w:rPr>
          <w:rFonts w:ascii="Times" w:hAnsi="Times" w:cs="Times"/>
        </w:rPr>
        <w:t>, while the marker bands for the sulfone were at 1237 cm</w:t>
      </w:r>
      <w:r w:rsidRPr="009E5DD9">
        <w:rPr>
          <w:rFonts w:ascii="Times" w:hAnsi="Times" w:cs="Times"/>
          <w:vertAlign w:val="superscript"/>
        </w:rPr>
        <w:t>-1</w:t>
      </w:r>
      <w:r w:rsidRPr="009E5DD9">
        <w:rPr>
          <w:rFonts w:ascii="Times" w:hAnsi="Times" w:cs="Times"/>
        </w:rPr>
        <w:t xml:space="preserve"> and 1133 cm</w:t>
      </w:r>
      <w:r w:rsidRPr="009E5DD9">
        <w:rPr>
          <w:rFonts w:ascii="Times" w:hAnsi="Times" w:cs="Times"/>
          <w:vertAlign w:val="superscript"/>
        </w:rPr>
        <w:t>-1</w:t>
      </w:r>
      <w:r w:rsidRPr="009E5DD9">
        <w:rPr>
          <w:rFonts w:ascii="Times" w:hAnsi="Times" w:cs="Times"/>
        </w:rPr>
        <w:t xml:space="preserve">. </w:t>
      </w:r>
      <w:r w:rsidRPr="009E5DD9">
        <w:rPr>
          <w:rFonts w:ascii="Times" w:hAnsi="Times" w:cs="Times"/>
          <w:lang w:val="en-GB"/>
        </w:rPr>
        <w:t>Sulfone formation was not observed for</w:t>
      </w:r>
      <w:r w:rsidRPr="009E5DD9">
        <w:rPr>
          <w:rFonts w:ascii="Times" w:hAnsi="Times" w:cs="Times"/>
          <w:b/>
          <w:lang w:val="en-GB"/>
        </w:rPr>
        <w:t xml:space="preserve"> </w:t>
      </w:r>
      <w:r w:rsidRPr="009E5DD9">
        <w:rPr>
          <w:rFonts w:ascii="Times" w:hAnsi="Times" w:cs="Times"/>
          <w:lang w:val="en-GB"/>
        </w:rPr>
        <w:t>a blank reaction without POM, whilst sulfoxide production was found slower.</w:t>
      </w:r>
    </w:p>
    <w:p w:rsidR="00D30B0D" w:rsidRPr="009E5DD9" w:rsidRDefault="00D30B0D" w:rsidP="00D30B0D">
      <w:pPr>
        <w:pStyle w:val="TAMainText"/>
        <w:rPr>
          <w:rFonts w:ascii="Times New Roman" w:hAnsi="Times New Roman"/>
          <w:b/>
          <w:sz w:val="24"/>
          <w:szCs w:val="24"/>
        </w:rPr>
      </w:pPr>
      <w:r w:rsidRPr="009E5DD9">
        <w:rPr>
          <w:rFonts w:ascii="Times New Roman" w:hAnsi="Times New Roman"/>
          <w:b/>
          <w:sz w:val="24"/>
          <w:szCs w:val="24"/>
        </w:rPr>
        <w:t xml:space="preserve">Cell Viability – FACS analysis. </w:t>
      </w:r>
    </w:p>
    <w:p w:rsidR="00D30B0D" w:rsidRPr="009E5DD9" w:rsidRDefault="00515545" w:rsidP="00D30B0D">
      <w:pPr>
        <w:pStyle w:val="TAMainText"/>
        <w:rPr>
          <w:rFonts w:ascii="Times New Roman" w:hAnsi="Times New Roman"/>
          <w:sz w:val="24"/>
          <w:szCs w:val="24"/>
        </w:rPr>
      </w:pPr>
      <w:r w:rsidRPr="009E5DD9">
        <w:rPr>
          <w:rFonts w:ascii="Times New Roman" w:hAnsi="Times New Roman"/>
          <w:sz w:val="24"/>
          <w:szCs w:val="24"/>
        </w:rPr>
        <w:t xml:space="preserve">Non transfected or modified </w:t>
      </w:r>
      <w:r w:rsidR="00D30B0D" w:rsidRPr="009E5DD9">
        <w:rPr>
          <w:rFonts w:ascii="Times New Roman" w:hAnsi="Times New Roman"/>
          <w:sz w:val="24"/>
          <w:szCs w:val="24"/>
        </w:rPr>
        <w:t xml:space="preserve">HeLa cell </w:t>
      </w:r>
      <w:r w:rsidR="005932FD" w:rsidRPr="009E5DD9">
        <w:rPr>
          <w:rFonts w:ascii="Times New Roman" w:hAnsi="Times New Roman"/>
          <w:sz w:val="24"/>
          <w:szCs w:val="24"/>
        </w:rPr>
        <w:t xml:space="preserve">(purchased from ATCC (CRL-5802)) </w:t>
      </w:r>
      <w:r w:rsidRPr="009E5DD9">
        <w:rPr>
          <w:rFonts w:ascii="Times New Roman" w:hAnsi="Times New Roman"/>
          <w:sz w:val="24"/>
          <w:szCs w:val="24"/>
        </w:rPr>
        <w:t xml:space="preserve">were </w:t>
      </w:r>
      <w:r w:rsidR="00D30B0D" w:rsidRPr="009E5DD9">
        <w:rPr>
          <w:rFonts w:ascii="Times New Roman" w:hAnsi="Times New Roman"/>
          <w:sz w:val="24"/>
          <w:szCs w:val="24"/>
        </w:rPr>
        <w:t>incubat</w:t>
      </w:r>
      <w:r w:rsidRPr="009E5DD9">
        <w:rPr>
          <w:rFonts w:ascii="Times New Roman" w:hAnsi="Times New Roman"/>
          <w:sz w:val="24"/>
          <w:szCs w:val="24"/>
        </w:rPr>
        <w:t>ed</w:t>
      </w:r>
      <w:r w:rsidR="00D30B0D" w:rsidRPr="009E5DD9">
        <w:rPr>
          <w:rFonts w:ascii="Times New Roman" w:hAnsi="Times New Roman"/>
          <w:sz w:val="24"/>
          <w:szCs w:val="24"/>
        </w:rPr>
        <w:t xml:space="preserve"> with </w:t>
      </w:r>
      <w:r w:rsidR="00D30B0D" w:rsidRPr="009E5DD9">
        <w:rPr>
          <w:rFonts w:ascii="Times New Roman" w:hAnsi="Times New Roman"/>
          <w:b/>
          <w:sz w:val="24"/>
          <w:szCs w:val="24"/>
        </w:rPr>
        <w:t>Na-POM-NH</w:t>
      </w:r>
      <w:r w:rsidR="00D30B0D" w:rsidRPr="009E5DD9">
        <w:rPr>
          <w:rFonts w:ascii="Times New Roman" w:hAnsi="Times New Roman"/>
          <w:b/>
          <w:sz w:val="24"/>
          <w:szCs w:val="24"/>
          <w:vertAlign w:val="subscript"/>
        </w:rPr>
        <w:t>2</w:t>
      </w:r>
      <w:r w:rsidR="00D30B0D" w:rsidRPr="009E5DD9">
        <w:rPr>
          <w:rFonts w:ascii="Times New Roman" w:hAnsi="Times New Roman"/>
          <w:sz w:val="24"/>
          <w:szCs w:val="24"/>
          <w:vertAlign w:val="subscript"/>
        </w:rPr>
        <w:t xml:space="preserve"> </w:t>
      </w:r>
      <w:r w:rsidR="00D30B0D" w:rsidRPr="009E5DD9">
        <w:rPr>
          <w:rFonts w:ascii="Times New Roman" w:hAnsi="Times New Roman"/>
          <w:sz w:val="24"/>
          <w:szCs w:val="24"/>
        </w:rPr>
        <w:t xml:space="preserve">or </w:t>
      </w:r>
      <w:r w:rsidR="00D30B0D" w:rsidRPr="009E5DD9">
        <w:rPr>
          <w:rFonts w:ascii="Times New Roman" w:hAnsi="Times New Roman"/>
          <w:b/>
          <w:sz w:val="24"/>
          <w:szCs w:val="24"/>
        </w:rPr>
        <w:t>Na-POM-biot</w:t>
      </w:r>
      <w:r w:rsidR="00D30B0D" w:rsidRPr="009E5DD9">
        <w:rPr>
          <w:rFonts w:ascii="Times New Roman" w:hAnsi="Times New Roman"/>
          <w:b/>
          <w:sz w:val="24"/>
          <w:szCs w:val="24"/>
          <w:vertAlign w:val="subscript"/>
        </w:rPr>
        <w:t>2</w:t>
      </w:r>
      <w:r w:rsidR="00D30B0D" w:rsidRPr="009E5DD9">
        <w:rPr>
          <w:rFonts w:ascii="Times New Roman" w:hAnsi="Times New Roman"/>
          <w:sz w:val="24"/>
          <w:szCs w:val="24"/>
        </w:rPr>
        <w:t xml:space="preserve"> in a concentration range of 0.06-0.5 mg/ml as described above. Cells without POMs were used as control. After 24 and 48</w:t>
      </w:r>
      <w:r w:rsidR="005932FD" w:rsidRPr="009E5DD9">
        <w:rPr>
          <w:rFonts w:ascii="Times New Roman" w:hAnsi="Times New Roman"/>
          <w:sz w:val="24"/>
          <w:szCs w:val="24"/>
        </w:rPr>
        <w:t xml:space="preserve"> h</w:t>
      </w:r>
      <w:r w:rsidR="00D30B0D" w:rsidRPr="009E5DD9">
        <w:rPr>
          <w:rFonts w:ascii="Times New Roman" w:hAnsi="Times New Roman"/>
          <w:sz w:val="24"/>
          <w:szCs w:val="24"/>
        </w:rPr>
        <w:t xml:space="preserve"> incubation, 5 x 10</w:t>
      </w:r>
      <w:r w:rsidR="00D30B0D" w:rsidRPr="009E5DD9">
        <w:rPr>
          <w:rFonts w:ascii="Times New Roman" w:hAnsi="Times New Roman"/>
          <w:sz w:val="24"/>
          <w:szCs w:val="24"/>
          <w:vertAlign w:val="superscript"/>
        </w:rPr>
        <w:t>5</w:t>
      </w:r>
      <w:r w:rsidR="00F568A9">
        <w:rPr>
          <w:rFonts w:ascii="Times New Roman" w:hAnsi="Times New Roman"/>
          <w:sz w:val="24"/>
          <w:szCs w:val="24"/>
          <w:vertAlign w:val="superscript"/>
        </w:rPr>
        <w:t xml:space="preserve"> </w:t>
      </w:r>
      <w:r w:rsidR="00D30B0D" w:rsidRPr="009E5DD9">
        <w:rPr>
          <w:rFonts w:ascii="Times New Roman" w:hAnsi="Times New Roman"/>
          <w:sz w:val="24"/>
          <w:szCs w:val="24"/>
        </w:rPr>
        <w:t>cell were collected by trypsinization and washed with PBS containing 1% BSA. The staining of nonviable cells was performed with propidium iodide (PI) (50 µg/mL in PBS) for 5 minutes at room temperature. The samples were analyzed immediately on a flow cytometer (FACSCanto II, BD Biosciences) with excitation of PI at 488 nm.</w:t>
      </w:r>
    </w:p>
    <w:p w:rsidR="00515545" w:rsidRPr="009E5DD9" w:rsidRDefault="00515545" w:rsidP="00D30B0D">
      <w:pPr>
        <w:pStyle w:val="TAMainText"/>
        <w:rPr>
          <w:rFonts w:ascii="Times New Roman" w:hAnsi="Times New Roman"/>
          <w:sz w:val="24"/>
          <w:szCs w:val="24"/>
        </w:rPr>
      </w:pPr>
    </w:p>
    <w:p w:rsidR="00994A3D" w:rsidRPr="009E5DD9" w:rsidRDefault="00147B68" w:rsidP="0001436A">
      <w:pPr>
        <w:pStyle w:val="Titolo1"/>
      </w:pPr>
      <w:r w:rsidRPr="009E5DD9">
        <w:t>Supplementary Figure</w:t>
      </w:r>
      <w:r w:rsidR="00654E8F" w:rsidRPr="009E5DD9">
        <w:t xml:space="preserve">s </w:t>
      </w:r>
    </w:p>
    <w:p w:rsidR="00D30B0D" w:rsidRPr="009E5DD9" w:rsidRDefault="00D30B0D" w:rsidP="00D30B0D">
      <w:pPr>
        <w:widowControl w:val="0"/>
        <w:autoSpaceDE w:val="0"/>
        <w:autoSpaceDN w:val="0"/>
        <w:adjustRightInd w:val="0"/>
        <w:jc w:val="both"/>
        <w:rPr>
          <w:rFonts w:ascii="Times" w:hAnsi="Times" w:cs="Times"/>
        </w:rPr>
      </w:pPr>
    </w:p>
    <w:p w:rsidR="00D30B0D" w:rsidRPr="009E5DD9" w:rsidRDefault="00D30B0D" w:rsidP="00D30B0D">
      <w:pPr>
        <w:widowControl w:val="0"/>
        <w:autoSpaceDE w:val="0"/>
        <w:autoSpaceDN w:val="0"/>
        <w:adjustRightInd w:val="0"/>
        <w:jc w:val="both"/>
        <w:rPr>
          <w:rFonts w:ascii="Times" w:hAnsi="Times" w:cs="Times"/>
        </w:rPr>
      </w:pPr>
    </w:p>
    <w:p w:rsidR="00D30B0D" w:rsidRPr="009E5DD9" w:rsidRDefault="00D30B0D" w:rsidP="00D30B0D">
      <w:pPr>
        <w:pStyle w:val="N1AuthorAddresses"/>
        <w:spacing w:line="240" w:lineRule="auto"/>
        <w:rPr>
          <w:i w:val="0"/>
          <w:sz w:val="24"/>
          <w:szCs w:val="24"/>
          <w:lang w:val="en-US"/>
        </w:rPr>
      </w:pPr>
    </w:p>
    <w:p w:rsidR="00D30B0D" w:rsidRPr="009E5DD9" w:rsidRDefault="00D30B0D" w:rsidP="00D30B0D">
      <w:pPr>
        <w:autoSpaceDE w:val="0"/>
        <w:autoSpaceDN w:val="0"/>
        <w:adjustRightInd w:val="0"/>
        <w:contextualSpacing/>
        <w:rPr>
          <w:b/>
          <w:iCs/>
          <w:lang w:eastAsia="it-IT"/>
        </w:rPr>
      </w:pPr>
      <w:r w:rsidRPr="009E5DD9">
        <w:rPr>
          <w:b/>
          <w:iCs/>
          <w:noProof/>
          <w:lang w:val="it-IT" w:eastAsia="it-IT"/>
        </w:rPr>
        <w:drawing>
          <wp:anchor distT="0" distB="0" distL="114300" distR="114300" simplePos="0" relativeHeight="251644928" behindDoc="0" locked="0" layoutInCell="1" allowOverlap="1" wp14:anchorId="567C8E77" wp14:editId="03725DBA">
            <wp:simplePos x="0" y="0"/>
            <wp:positionH relativeFrom="column">
              <wp:posOffset>1409700</wp:posOffset>
            </wp:positionH>
            <wp:positionV relativeFrom="paragraph">
              <wp:posOffset>104140</wp:posOffset>
            </wp:positionV>
            <wp:extent cx="3159760" cy="2098675"/>
            <wp:effectExtent l="19050" t="0" r="2540" b="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159760" cy="2098675"/>
                    </a:xfrm>
                    <a:prstGeom prst="rect">
                      <a:avLst/>
                    </a:prstGeom>
                    <a:noFill/>
                    <a:ln w="9525">
                      <a:noFill/>
                      <a:miter lim="800000"/>
                      <a:headEnd/>
                      <a:tailEnd/>
                    </a:ln>
                  </pic:spPr>
                </pic:pic>
              </a:graphicData>
            </a:graphic>
          </wp:anchor>
        </w:drawing>
      </w:r>
    </w:p>
    <w:p w:rsidR="00D30B0D" w:rsidRPr="009E5DD9" w:rsidRDefault="00D30B0D" w:rsidP="00D30B0D">
      <w:pPr>
        <w:autoSpaceDE w:val="0"/>
        <w:autoSpaceDN w:val="0"/>
        <w:adjustRightInd w:val="0"/>
        <w:contextualSpacing/>
        <w:rPr>
          <w:b/>
          <w:iCs/>
          <w:lang w:eastAsia="it-IT"/>
        </w:rPr>
      </w:pPr>
    </w:p>
    <w:p w:rsidR="00D30B0D" w:rsidRPr="009E5DD9" w:rsidRDefault="00D30B0D" w:rsidP="00D30B0D">
      <w:pPr>
        <w:autoSpaceDE w:val="0"/>
        <w:autoSpaceDN w:val="0"/>
        <w:adjustRightInd w:val="0"/>
        <w:contextualSpacing/>
        <w:rPr>
          <w:b/>
          <w:iCs/>
          <w:lang w:eastAsia="it-IT"/>
        </w:rPr>
      </w:pPr>
    </w:p>
    <w:p w:rsidR="00D30B0D" w:rsidRPr="009E5DD9" w:rsidRDefault="00D30B0D" w:rsidP="00D30B0D">
      <w:pPr>
        <w:autoSpaceDE w:val="0"/>
        <w:autoSpaceDN w:val="0"/>
        <w:adjustRightInd w:val="0"/>
        <w:contextualSpacing/>
        <w:rPr>
          <w:b/>
          <w:iCs/>
          <w:lang w:eastAsia="it-IT"/>
        </w:rPr>
      </w:pPr>
    </w:p>
    <w:p w:rsidR="00D30B0D" w:rsidRPr="009E5DD9" w:rsidRDefault="00D30B0D" w:rsidP="00D30B0D">
      <w:pPr>
        <w:autoSpaceDE w:val="0"/>
        <w:autoSpaceDN w:val="0"/>
        <w:adjustRightInd w:val="0"/>
        <w:contextualSpacing/>
        <w:rPr>
          <w:b/>
          <w:iCs/>
          <w:lang w:eastAsia="it-IT"/>
        </w:rPr>
      </w:pPr>
    </w:p>
    <w:p w:rsidR="00D30B0D" w:rsidRPr="009E5DD9" w:rsidRDefault="00D30B0D" w:rsidP="00D30B0D">
      <w:pPr>
        <w:autoSpaceDE w:val="0"/>
        <w:autoSpaceDN w:val="0"/>
        <w:adjustRightInd w:val="0"/>
        <w:contextualSpacing/>
        <w:rPr>
          <w:b/>
          <w:iCs/>
          <w:lang w:eastAsia="it-IT"/>
        </w:rPr>
      </w:pPr>
    </w:p>
    <w:p w:rsidR="00D30B0D" w:rsidRPr="009E5DD9" w:rsidRDefault="00D30B0D" w:rsidP="00D30B0D">
      <w:pPr>
        <w:autoSpaceDE w:val="0"/>
        <w:autoSpaceDN w:val="0"/>
        <w:adjustRightInd w:val="0"/>
        <w:contextualSpacing/>
        <w:rPr>
          <w:b/>
          <w:iCs/>
          <w:lang w:eastAsia="it-IT"/>
        </w:rPr>
      </w:pPr>
    </w:p>
    <w:p w:rsidR="00D30B0D" w:rsidRPr="009E5DD9" w:rsidRDefault="00D30B0D" w:rsidP="00D30B0D">
      <w:pPr>
        <w:autoSpaceDE w:val="0"/>
        <w:autoSpaceDN w:val="0"/>
        <w:adjustRightInd w:val="0"/>
        <w:contextualSpacing/>
        <w:rPr>
          <w:b/>
          <w:iCs/>
          <w:lang w:eastAsia="it-IT"/>
        </w:rPr>
      </w:pPr>
    </w:p>
    <w:p w:rsidR="00D30B0D" w:rsidRPr="009E5DD9" w:rsidRDefault="00D30B0D" w:rsidP="00D30B0D">
      <w:pPr>
        <w:autoSpaceDE w:val="0"/>
        <w:autoSpaceDN w:val="0"/>
        <w:adjustRightInd w:val="0"/>
        <w:contextualSpacing/>
        <w:rPr>
          <w:b/>
          <w:iCs/>
          <w:lang w:eastAsia="it-IT"/>
        </w:rPr>
      </w:pPr>
    </w:p>
    <w:p w:rsidR="00D30B0D" w:rsidRPr="009E5DD9" w:rsidRDefault="00D30B0D" w:rsidP="00D30B0D">
      <w:pPr>
        <w:autoSpaceDE w:val="0"/>
        <w:autoSpaceDN w:val="0"/>
        <w:adjustRightInd w:val="0"/>
        <w:contextualSpacing/>
        <w:rPr>
          <w:b/>
          <w:iCs/>
          <w:lang w:eastAsia="it-IT"/>
        </w:rPr>
      </w:pPr>
    </w:p>
    <w:p w:rsidR="00D30B0D" w:rsidRPr="009E5DD9" w:rsidRDefault="00D30B0D" w:rsidP="00D30B0D">
      <w:pPr>
        <w:autoSpaceDE w:val="0"/>
        <w:autoSpaceDN w:val="0"/>
        <w:adjustRightInd w:val="0"/>
        <w:contextualSpacing/>
        <w:rPr>
          <w:b/>
          <w:iCs/>
          <w:lang w:eastAsia="it-IT"/>
        </w:rPr>
      </w:pPr>
    </w:p>
    <w:p w:rsidR="00D30B0D" w:rsidRPr="009E5DD9" w:rsidRDefault="00D30B0D" w:rsidP="00D30B0D">
      <w:pPr>
        <w:autoSpaceDE w:val="0"/>
        <w:autoSpaceDN w:val="0"/>
        <w:adjustRightInd w:val="0"/>
        <w:contextualSpacing/>
        <w:rPr>
          <w:b/>
          <w:iCs/>
          <w:lang w:eastAsia="it-IT"/>
        </w:rPr>
      </w:pPr>
    </w:p>
    <w:p w:rsidR="00D30B0D" w:rsidRPr="009E5DD9" w:rsidRDefault="00D30B0D" w:rsidP="00D30B0D">
      <w:pPr>
        <w:autoSpaceDE w:val="0"/>
        <w:autoSpaceDN w:val="0"/>
        <w:adjustRightInd w:val="0"/>
        <w:contextualSpacing/>
        <w:rPr>
          <w:b/>
          <w:iCs/>
          <w:lang w:eastAsia="it-IT"/>
        </w:rPr>
      </w:pPr>
    </w:p>
    <w:p w:rsidR="00D30B0D" w:rsidRPr="009E5DD9" w:rsidRDefault="00D30B0D" w:rsidP="00D30B0D">
      <w:pPr>
        <w:autoSpaceDE w:val="0"/>
        <w:autoSpaceDN w:val="0"/>
        <w:adjustRightInd w:val="0"/>
        <w:contextualSpacing/>
        <w:rPr>
          <w:b/>
          <w:iCs/>
          <w:lang w:eastAsia="it-IT"/>
        </w:rPr>
      </w:pPr>
    </w:p>
    <w:p w:rsidR="00D30B0D" w:rsidRPr="00F568A9" w:rsidRDefault="00D2496E" w:rsidP="00D30B0D">
      <w:pPr>
        <w:autoSpaceDE w:val="0"/>
        <w:autoSpaceDN w:val="0"/>
        <w:adjustRightInd w:val="0"/>
        <w:contextualSpacing/>
        <w:jc w:val="center"/>
        <w:rPr>
          <w:b/>
          <w:iCs/>
          <w:lang w:eastAsia="it-IT"/>
        </w:rPr>
      </w:pPr>
      <w:r w:rsidRPr="009E5DD9">
        <w:rPr>
          <w:b/>
          <w:iCs/>
          <w:lang w:eastAsia="it-IT"/>
        </w:rPr>
        <w:t xml:space="preserve">Supplementary </w:t>
      </w:r>
      <w:r w:rsidR="00D30B0D" w:rsidRPr="009E5DD9">
        <w:rPr>
          <w:b/>
          <w:iCs/>
          <w:lang w:eastAsia="it-IT"/>
        </w:rPr>
        <w:t>Scheme S1</w:t>
      </w:r>
      <w:r w:rsidRPr="009E5DD9">
        <w:rPr>
          <w:b/>
          <w:iCs/>
          <w:lang w:eastAsia="it-IT"/>
        </w:rPr>
        <w:t xml:space="preserve">: </w:t>
      </w:r>
      <w:r w:rsidRPr="009E5DD9">
        <w:rPr>
          <w:iCs/>
          <w:lang w:eastAsia="it-IT"/>
        </w:rPr>
        <w:t xml:space="preserve">Synthesis of </w:t>
      </w:r>
      <w:r w:rsidRPr="00F568A9">
        <w:rPr>
          <w:b/>
          <w:iCs/>
          <w:lang w:eastAsia="it-IT"/>
        </w:rPr>
        <w:t>TBA-POM-biot</w:t>
      </w:r>
      <w:r w:rsidRPr="00F568A9">
        <w:rPr>
          <w:b/>
          <w:iCs/>
          <w:vertAlign w:val="subscript"/>
          <w:lang w:eastAsia="it-IT"/>
        </w:rPr>
        <w:t>2</w:t>
      </w:r>
    </w:p>
    <w:p w:rsidR="00D30B0D" w:rsidRPr="009E5DD9" w:rsidRDefault="00D30B0D" w:rsidP="00D30B0D">
      <w:pPr>
        <w:autoSpaceDE w:val="0"/>
        <w:autoSpaceDN w:val="0"/>
        <w:adjustRightInd w:val="0"/>
        <w:contextualSpacing/>
        <w:jc w:val="center"/>
        <w:rPr>
          <w:b/>
          <w:iCs/>
          <w:lang w:eastAsia="it-IT"/>
        </w:rPr>
      </w:pPr>
    </w:p>
    <w:p w:rsidR="00D30B0D" w:rsidRPr="009E5DD9" w:rsidRDefault="00D30B0D" w:rsidP="00D30B0D">
      <w:pPr>
        <w:autoSpaceDE w:val="0"/>
        <w:autoSpaceDN w:val="0"/>
        <w:adjustRightInd w:val="0"/>
        <w:contextualSpacing/>
        <w:rPr>
          <w:b/>
          <w:color w:val="231F20"/>
          <w:lang w:val="pt-BR" w:eastAsia="it-IT"/>
        </w:rPr>
      </w:pPr>
    </w:p>
    <w:p w:rsidR="00D30B0D" w:rsidRPr="009E5DD9" w:rsidRDefault="00D30B0D" w:rsidP="00D30B0D">
      <w:pPr>
        <w:pStyle w:val="NormaleWeb"/>
        <w:spacing w:after="0"/>
        <w:jc w:val="center"/>
        <w:rPr>
          <w:noProof/>
        </w:rPr>
      </w:pPr>
      <w:r w:rsidRPr="009E5DD9">
        <w:rPr>
          <w:noProof/>
          <w:lang w:val="it-IT" w:eastAsia="it-IT"/>
        </w:rPr>
        <w:lastRenderedPageBreak/>
        <w:drawing>
          <wp:inline distT="0" distB="0" distL="0" distR="0" wp14:anchorId="55824AA9" wp14:editId="0277280A">
            <wp:extent cx="5065981" cy="3533775"/>
            <wp:effectExtent l="0" t="0" r="1905" b="0"/>
            <wp:docPr id="9"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6"/>
                    <pic:cNvPicPr>
                      <a:picLocks noChangeAspect="1" noChangeArrowheads="1"/>
                    </pic:cNvPicPr>
                  </pic:nvPicPr>
                  <pic:blipFill>
                    <a:blip r:embed="rId9"/>
                    <a:srcRect/>
                    <a:stretch>
                      <a:fillRect/>
                    </a:stretch>
                  </pic:blipFill>
                  <pic:spPr bwMode="auto">
                    <a:xfrm>
                      <a:off x="0" y="0"/>
                      <a:ext cx="5089640" cy="3550278"/>
                    </a:xfrm>
                    <a:prstGeom prst="rect">
                      <a:avLst/>
                    </a:prstGeom>
                    <a:noFill/>
                    <a:ln w="9525">
                      <a:noFill/>
                      <a:miter lim="800000"/>
                      <a:headEnd/>
                      <a:tailEnd/>
                    </a:ln>
                  </pic:spPr>
                </pic:pic>
              </a:graphicData>
            </a:graphic>
          </wp:inline>
        </w:drawing>
      </w:r>
    </w:p>
    <w:p w:rsidR="00D30B0D" w:rsidRPr="009E5DD9" w:rsidRDefault="00D30B0D" w:rsidP="00D30B0D">
      <w:pPr>
        <w:jc w:val="center"/>
        <w:rPr>
          <w:bCs/>
          <w:lang w:eastAsia="it-IT"/>
        </w:rPr>
      </w:pPr>
      <w:r w:rsidRPr="009E5DD9">
        <w:rPr>
          <w:bCs/>
          <w:noProof/>
          <w:lang w:val="it-IT" w:eastAsia="it-IT"/>
        </w:rPr>
        <w:drawing>
          <wp:anchor distT="0" distB="0" distL="114300" distR="114300" simplePos="0" relativeHeight="251670528" behindDoc="0" locked="0" layoutInCell="1" allowOverlap="1" wp14:anchorId="3047B7AA" wp14:editId="4A5DB8CB">
            <wp:simplePos x="0" y="0"/>
            <wp:positionH relativeFrom="column">
              <wp:posOffset>536575</wp:posOffset>
            </wp:positionH>
            <wp:positionV relativeFrom="paragraph">
              <wp:posOffset>548005</wp:posOffset>
            </wp:positionV>
            <wp:extent cx="4944745" cy="3493770"/>
            <wp:effectExtent l="0" t="0" r="8255" b="0"/>
            <wp:wrapTopAndBottom/>
            <wp:docPr id="202" name="Immagin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13CNMR.jpg"/>
                    <pic:cNvPicPr/>
                  </pic:nvPicPr>
                  <pic:blipFill>
                    <a:blip r:embed="rId10">
                      <a:grayscl/>
                      <a:extLst>
                        <a:ext uri="{28A0092B-C50C-407E-A947-70E740481C1C}">
                          <a14:useLocalDpi xmlns:a14="http://schemas.microsoft.com/office/drawing/2010/main" val="0"/>
                        </a:ext>
                      </a:extLst>
                    </a:blip>
                    <a:stretch>
                      <a:fillRect/>
                    </a:stretch>
                  </pic:blipFill>
                  <pic:spPr>
                    <a:xfrm>
                      <a:off x="0" y="0"/>
                      <a:ext cx="4944745" cy="3493770"/>
                    </a:xfrm>
                    <a:prstGeom prst="rect">
                      <a:avLst/>
                    </a:prstGeom>
                  </pic:spPr>
                </pic:pic>
              </a:graphicData>
            </a:graphic>
            <wp14:sizeRelH relativeFrom="margin">
              <wp14:pctWidth>0</wp14:pctWidth>
            </wp14:sizeRelH>
            <wp14:sizeRelV relativeFrom="margin">
              <wp14:pctHeight>0</wp14:pctHeight>
            </wp14:sizeRelV>
          </wp:anchor>
        </w:drawing>
      </w:r>
      <w:r w:rsidR="00147B68" w:rsidRPr="009E5DD9">
        <w:rPr>
          <w:rFonts w:cs="Times New Roman"/>
          <w:b/>
          <w:szCs w:val="24"/>
        </w:rPr>
        <w:t xml:space="preserve"> Supplementary Figure </w:t>
      </w:r>
      <w:r w:rsidRPr="009E5DD9">
        <w:rPr>
          <w:b/>
          <w:bCs/>
          <w:lang w:eastAsia="it-IT"/>
        </w:rPr>
        <w:t>S1:</w:t>
      </w:r>
      <w:r w:rsidRPr="009E5DD9">
        <w:rPr>
          <w:bCs/>
          <w:lang w:eastAsia="it-IT"/>
        </w:rPr>
        <w:t xml:space="preserve"> </w:t>
      </w:r>
      <w:r w:rsidRPr="009E5DD9">
        <w:rPr>
          <w:bCs/>
          <w:vertAlign w:val="superscript"/>
          <w:lang w:eastAsia="it-IT"/>
        </w:rPr>
        <w:t>1</w:t>
      </w:r>
      <w:r w:rsidRPr="009E5DD9">
        <w:rPr>
          <w:bCs/>
          <w:lang w:eastAsia="it-IT"/>
        </w:rPr>
        <w:t>H NMR (CD</w:t>
      </w:r>
      <w:r w:rsidRPr="009E5DD9">
        <w:rPr>
          <w:bCs/>
          <w:vertAlign w:val="subscript"/>
          <w:lang w:eastAsia="it-IT"/>
        </w:rPr>
        <w:t>3</w:t>
      </w:r>
      <w:r w:rsidRPr="009E5DD9">
        <w:rPr>
          <w:bCs/>
          <w:lang w:eastAsia="it-IT"/>
        </w:rPr>
        <w:t>CN)</w:t>
      </w:r>
      <w:r w:rsidRPr="009E5DD9">
        <w:rPr>
          <w:b/>
          <w:bCs/>
          <w:lang w:eastAsia="it-IT"/>
        </w:rPr>
        <w:t xml:space="preserve"> </w:t>
      </w:r>
      <w:r w:rsidRPr="009E5DD9">
        <w:rPr>
          <w:bCs/>
          <w:lang w:eastAsia="it-IT"/>
        </w:rPr>
        <w:t>of</w:t>
      </w:r>
      <w:r w:rsidRPr="009E5DD9">
        <w:rPr>
          <w:b/>
          <w:bCs/>
          <w:lang w:eastAsia="it-IT"/>
        </w:rPr>
        <w:t xml:space="preserve"> TBA-POM-Biot</w:t>
      </w:r>
      <w:r w:rsidRPr="009E5DD9">
        <w:rPr>
          <w:b/>
          <w:bCs/>
          <w:vertAlign w:val="subscript"/>
          <w:lang w:eastAsia="it-IT"/>
        </w:rPr>
        <w:t>2</w:t>
      </w:r>
      <w:r w:rsidRPr="009E5DD9">
        <w:rPr>
          <w:bCs/>
          <w:lang w:eastAsia="it-IT"/>
        </w:rPr>
        <w:t>.</w:t>
      </w:r>
    </w:p>
    <w:p w:rsidR="00D30B0D" w:rsidRPr="009E5DD9" w:rsidRDefault="00D30B0D" w:rsidP="00D30B0D">
      <w:pPr>
        <w:jc w:val="center"/>
        <w:rPr>
          <w:b/>
          <w:bCs/>
          <w:lang w:eastAsia="it-IT"/>
        </w:rPr>
      </w:pPr>
    </w:p>
    <w:p w:rsidR="00D30B0D" w:rsidRPr="009E5DD9" w:rsidRDefault="00147B68" w:rsidP="00D30B0D">
      <w:pPr>
        <w:jc w:val="center"/>
        <w:rPr>
          <w:bCs/>
          <w:lang w:eastAsia="it-IT"/>
        </w:rPr>
      </w:pPr>
      <w:r w:rsidRPr="009E5DD9">
        <w:rPr>
          <w:b/>
          <w:bCs/>
          <w:lang w:eastAsia="it-IT"/>
        </w:rPr>
        <w:t xml:space="preserve"> Supplementary Figure </w:t>
      </w:r>
      <w:r w:rsidR="00D30B0D" w:rsidRPr="009E5DD9">
        <w:rPr>
          <w:b/>
          <w:bCs/>
          <w:lang w:eastAsia="it-IT"/>
        </w:rPr>
        <w:t>S2:</w:t>
      </w:r>
      <w:r w:rsidR="00D30B0D" w:rsidRPr="009E5DD9">
        <w:rPr>
          <w:bCs/>
          <w:lang w:eastAsia="it-IT"/>
        </w:rPr>
        <w:t xml:space="preserve"> </w:t>
      </w:r>
      <w:r w:rsidR="00D30B0D" w:rsidRPr="009E5DD9">
        <w:rPr>
          <w:bCs/>
          <w:vertAlign w:val="superscript"/>
          <w:lang w:eastAsia="it-IT"/>
        </w:rPr>
        <w:t>13</w:t>
      </w:r>
      <w:r w:rsidR="00D30B0D" w:rsidRPr="009E5DD9">
        <w:rPr>
          <w:bCs/>
          <w:lang w:eastAsia="it-IT"/>
        </w:rPr>
        <w:t>C NMR (CD</w:t>
      </w:r>
      <w:r w:rsidR="00D30B0D" w:rsidRPr="009E5DD9">
        <w:rPr>
          <w:bCs/>
          <w:vertAlign w:val="subscript"/>
          <w:lang w:eastAsia="it-IT"/>
        </w:rPr>
        <w:t>3</w:t>
      </w:r>
      <w:r w:rsidR="00D30B0D" w:rsidRPr="009E5DD9">
        <w:rPr>
          <w:bCs/>
          <w:lang w:eastAsia="it-IT"/>
        </w:rPr>
        <w:t>CN)</w:t>
      </w:r>
      <w:r w:rsidR="00D30B0D" w:rsidRPr="009E5DD9">
        <w:rPr>
          <w:b/>
          <w:bCs/>
          <w:lang w:eastAsia="it-IT"/>
        </w:rPr>
        <w:t xml:space="preserve"> </w:t>
      </w:r>
      <w:r w:rsidR="00D30B0D" w:rsidRPr="009E5DD9">
        <w:rPr>
          <w:bCs/>
          <w:lang w:eastAsia="it-IT"/>
        </w:rPr>
        <w:t>of</w:t>
      </w:r>
      <w:r w:rsidR="00D30B0D" w:rsidRPr="009E5DD9">
        <w:rPr>
          <w:b/>
          <w:bCs/>
          <w:lang w:eastAsia="it-IT"/>
        </w:rPr>
        <w:t xml:space="preserve"> TBA-POM-Biot</w:t>
      </w:r>
      <w:r w:rsidR="00D30B0D" w:rsidRPr="009E5DD9">
        <w:rPr>
          <w:b/>
          <w:bCs/>
          <w:vertAlign w:val="subscript"/>
          <w:lang w:eastAsia="it-IT"/>
        </w:rPr>
        <w:t>2</w:t>
      </w:r>
      <w:r w:rsidR="00D30B0D" w:rsidRPr="009E5DD9">
        <w:rPr>
          <w:bCs/>
          <w:lang w:eastAsia="it-IT"/>
        </w:rPr>
        <w:t>.</w:t>
      </w:r>
    </w:p>
    <w:p w:rsidR="00D30B0D" w:rsidRPr="009E5DD9" w:rsidRDefault="00D30B0D" w:rsidP="00D30B0D">
      <w:pPr>
        <w:jc w:val="center"/>
        <w:rPr>
          <w:b/>
        </w:rPr>
      </w:pPr>
    </w:p>
    <w:p w:rsidR="00D30B0D" w:rsidRPr="009E5DD9" w:rsidRDefault="00D30B0D" w:rsidP="00D30B0D">
      <w:pPr>
        <w:pStyle w:val="NormaleWeb"/>
        <w:spacing w:after="0"/>
        <w:jc w:val="center"/>
        <w:rPr>
          <w:bCs/>
        </w:rPr>
      </w:pPr>
      <w:r w:rsidRPr="009E5DD9">
        <w:rPr>
          <w:noProof/>
          <w:sz w:val="44"/>
          <w:szCs w:val="44"/>
          <w:lang w:val="it-IT" w:eastAsia="it-IT"/>
        </w:rPr>
        <w:lastRenderedPageBreak/>
        <w:drawing>
          <wp:inline distT="0" distB="0" distL="0" distR="0" wp14:anchorId="088731E5" wp14:editId="4591D21E">
            <wp:extent cx="4872439" cy="2049517"/>
            <wp:effectExtent l="0" t="0" r="4445" b="8255"/>
            <wp:docPr id="3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1"/>
                    <a:srcRect/>
                    <a:stretch>
                      <a:fillRect/>
                    </a:stretch>
                  </pic:blipFill>
                  <pic:spPr bwMode="auto">
                    <a:xfrm>
                      <a:off x="0" y="0"/>
                      <a:ext cx="4881667" cy="2053399"/>
                    </a:xfrm>
                    <a:prstGeom prst="rect">
                      <a:avLst/>
                    </a:prstGeom>
                    <a:noFill/>
                    <a:ln w="9525">
                      <a:noFill/>
                      <a:miter lim="800000"/>
                      <a:headEnd/>
                      <a:tailEnd/>
                    </a:ln>
                  </pic:spPr>
                </pic:pic>
              </a:graphicData>
            </a:graphic>
          </wp:inline>
        </w:drawing>
      </w:r>
    </w:p>
    <w:p w:rsidR="00D30B0D" w:rsidRPr="009E5DD9" w:rsidRDefault="00147B68" w:rsidP="00D30B0D">
      <w:pPr>
        <w:jc w:val="center"/>
        <w:rPr>
          <w:bCs/>
          <w:lang w:eastAsia="it-IT"/>
        </w:rPr>
      </w:pPr>
      <w:r w:rsidRPr="009E5DD9">
        <w:rPr>
          <w:b/>
          <w:bCs/>
          <w:lang w:eastAsia="it-IT"/>
        </w:rPr>
        <w:t xml:space="preserve"> Supplementary Figure </w:t>
      </w:r>
      <w:r w:rsidR="00D30B0D" w:rsidRPr="009E5DD9">
        <w:rPr>
          <w:b/>
          <w:bCs/>
          <w:lang w:eastAsia="it-IT"/>
        </w:rPr>
        <w:t>S3:</w:t>
      </w:r>
      <w:r w:rsidR="00D30B0D" w:rsidRPr="009E5DD9">
        <w:rPr>
          <w:bCs/>
          <w:lang w:eastAsia="it-IT"/>
        </w:rPr>
        <w:t xml:space="preserve"> </w:t>
      </w:r>
      <w:r w:rsidR="00D30B0D" w:rsidRPr="009E5DD9">
        <w:rPr>
          <w:vertAlign w:val="superscript"/>
        </w:rPr>
        <w:t>29</w:t>
      </w:r>
      <w:r w:rsidR="00D30B0D" w:rsidRPr="009E5DD9">
        <w:t>Si NMR (</w:t>
      </w:r>
      <w:r w:rsidR="00D30B0D" w:rsidRPr="009E5DD9">
        <w:rPr>
          <w:bCs/>
          <w:lang w:eastAsia="it-IT"/>
        </w:rPr>
        <w:t>CD</w:t>
      </w:r>
      <w:r w:rsidR="00D30B0D" w:rsidRPr="009E5DD9">
        <w:rPr>
          <w:bCs/>
          <w:vertAlign w:val="subscript"/>
          <w:lang w:eastAsia="it-IT"/>
        </w:rPr>
        <w:t>3</w:t>
      </w:r>
      <w:r w:rsidR="00D30B0D" w:rsidRPr="009E5DD9">
        <w:rPr>
          <w:bCs/>
          <w:lang w:eastAsia="it-IT"/>
        </w:rPr>
        <w:t>CN</w:t>
      </w:r>
      <w:r w:rsidR="00D30B0D" w:rsidRPr="009E5DD9">
        <w:t>)</w:t>
      </w:r>
      <w:r w:rsidR="00D30B0D" w:rsidRPr="009E5DD9">
        <w:rPr>
          <w:lang w:eastAsia="it-IT"/>
        </w:rPr>
        <w:t xml:space="preserve"> spectrum of </w:t>
      </w:r>
      <w:r w:rsidR="00D30B0D" w:rsidRPr="009E5DD9">
        <w:rPr>
          <w:b/>
          <w:bCs/>
          <w:lang w:eastAsia="it-IT"/>
        </w:rPr>
        <w:t>TBA-POM-Biot</w:t>
      </w:r>
      <w:r w:rsidR="00D30B0D" w:rsidRPr="009E5DD9">
        <w:rPr>
          <w:b/>
          <w:bCs/>
          <w:vertAlign w:val="subscript"/>
          <w:lang w:eastAsia="it-IT"/>
        </w:rPr>
        <w:t>2</w:t>
      </w:r>
      <w:r w:rsidR="00D30B0D" w:rsidRPr="009E5DD9">
        <w:rPr>
          <w:bCs/>
          <w:lang w:eastAsia="it-IT"/>
        </w:rPr>
        <w:t>.</w:t>
      </w:r>
    </w:p>
    <w:p w:rsidR="00D30B0D" w:rsidRPr="009E5DD9" w:rsidRDefault="00D30B0D" w:rsidP="00D30B0D">
      <w:pPr>
        <w:jc w:val="center"/>
        <w:rPr>
          <w:bCs/>
          <w:lang w:eastAsia="it-IT"/>
        </w:rPr>
      </w:pPr>
    </w:p>
    <w:p w:rsidR="00D30B0D" w:rsidRPr="009E5DD9" w:rsidRDefault="00D30B0D" w:rsidP="00D30B0D">
      <w:pPr>
        <w:jc w:val="center"/>
        <w:rPr>
          <w:bCs/>
          <w:lang w:eastAsia="it-IT"/>
        </w:rPr>
      </w:pPr>
    </w:p>
    <w:p w:rsidR="00D30B0D" w:rsidRPr="009E5DD9" w:rsidRDefault="00D30B0D" w:rsidP="00D30B0D">
      <w:pPr>
        <w:jc w:val="center"/>
        <w:rPr>
          <w:bCs/>
          <w:lang w:eastAsia="it-IT"/>
        </w:rPr>
      </w:pPr>
    </w:p>
    <w:p w:rsidR="00D30B0D" w:rsidRPr="009E5DD9" w:rsidRDefault="00D30B0D" w:rsidP="00D30B0D">
      <w:pPr>
        <w:jc w:val="center"/>
        <w:rPr>
          <w:bCs/>
          <w:lang w:eastAsia="it-IT"/>
        </w:rPr>
      </w:pPr>
    </w:p>
    <w:p w:rsidR="00D30B0D" w:rsidRPr="009E5DD9" w:rsidRDefault="00D30B0D" w:rsidP="00D30B0D">
      <w:pPr>
        <w:pStyle w:val="NormaleWeb"/>
        <w:spacing w:after="0"/>
        <w:jc w:val="center"/>
        <w:rPr>
          <w:bCs/>
        </w:rPr>
      </w:pPr>
      <w:r w:rsidRPr="009E5DD9">
        <w:rPr>
          <w:noProof/>
          <w:sz w:val="44"/>
          <w:szCs w:val="44"/>
          <w:lang w:val="it-IT" w:eastAsia="it-IT"/>
        </w:rPr>
        <w:drawing>
          <wp:inline distT="0" distB="0" distL="0" distR="0" wp14:anchorId="06369E05" wp14:editId="7858E67A">
            <wp:extent cx="4405432" cy="1939159"/>
            <wp:effectExtent l="0" t="0" r="0" b="4445"/>
            <wp:docPr id="3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2"/>
                    <a:srcRect/>
                    <a:stretch>
                      <a:fillRect/>
                    </a:stretch>
                  </pic:blipFill>
                  <pic:spPr bwMode="auto">
                    <a:xfrm>
                      <a:off x="0" y="0"/>
                      <a:ext cx="4418851" cy="1945066"/>
                    </a:xfrm>
                    <a:prstGeom prst="rect">
                      <a:avLst/>
                    </a:prstGeom>
                    <a:noFill/>
                    <a:ln w="9525">
                      <a:noFill/>
                      <a:miter lim="800000"/>
                      <a:headEnd/>
                      <a:tailEnd/>
                    </a:ln>
                  </pic:spPr>
                </pic:pic>
              </a:graphicData>
            </a:graphic>
          </wp:inline>
        </w:drawing>
      </w:r>
    </w:p>
    <w:p w:rsidR="00D30B0D" w:rsidRPr="009E5DD9" w:rsidRDefault="00147B68" w:rsidP="00D30B0D">
      <w:pPr>
        <w:jc w:val="center"/>
        <w:rPr>
          <w:bCs/>
          <w:lang w:eastAsia="it-IT"/>
        </w:rPr>
      </w:pPr>
      <w:r w:rsidRPr="009E5DD9">
        <w:rPr>
          <w:b/>
          <w:bCs/>
          <w:lang w:eastAsia="it-IT"/>
        </w:rPr>
        <w:t xml:space="preserve"> Supplementary Figure </w:t>
      </w:r>
      <w:r w:rsidR="00D30B0D" w:rsidRPr="009E5DD9">
        <w:rPr>
          <w:b/>
          <w:bCs/>
          <w:lang w:eastAsia="it-IT"/>
        </w:rPr>
        <w:t>S4:</w:t>
      </w:r>
      <w:r w:rsidR="00D30B0D" w:rsidRPr="009E5DD9">
        <w:rPr>
          <w:bCs/>
          <w:lang w:eastAsia="it-IT"/>
        </w:rPr>
        <w:t xml:space="preserve"> </w:t>
      </w:r>
      <w:r w:rsidR="00D30B0D" w:rsidRPr="009E5DD9">
        <w:rPr>
          <w:vertAlign w:val="superscript"/>
        </w:rPr>
        <w:t>183</w:t>
      </w:r>
      <w:r w:rsidR="00D30B0D" w:rsidRPr="009E5DD9">
        <w:t>W NMR (</w:t>
      </w:r>
      <w:r w:rsidR="00D30B0D" w:rsidRPr="009E5DD9">
        <w:rPr>
          <w:bCs/>
          <w:lang w:eastAsia="it-IT"/>
        </w:rPr>
        <w:t>CD</w:t>
      </w:r>
      <w:r w:rsidR="00D30B0D" w:rsidRPr="009E5DD9">
        <w:rPr>
          <w:bCs/>
          <w:vertAlign w:val="subscript"/>
          <w:lang w:eastAsia="it-IT"/>
        </w:rPr>
        <w:t>3</w:t>
      </w:r>
      <w:r w:rsidR="00D30B0D" w:rsidRPr="009E5DD9">
        <w:rPr>
          <w:bCs/>
          <w:lang w:eastAsia="it-IT"/>
        </w:rPr>
        <w:t xml:space="preserve">CN) </w:t>
      </w:r>
      <w:r w:rsidR="00D30B0D" w:rsidRPr="009E5DD9">
        <w:rPr>
          <w:lang w:eastAsia="it-IT"/>
        </w:rPr>
        <w:t xml:space="preserve">spectrum of </w:t>
      </w:r>
      <w:r w:rsidR="00D30B0D" w:rsidRPr="009E5DD9">
        <w:rPr>
          <w:b/>
          <w:bCs/>
          <w:lang w:eastAsia="it-IT"/>
        </w:rPr>
        <w:t>TBA-POM-Biot</w:t>
      </w:r>
      <w:r w:rsidR="00D30B0D" w:rsidRPr="009E5DD9">
        <w:rPr>
          <w:b/>
          <w:bCs/>
          <w:vertAlign w:val="subscript"/>
          <w:lang w:eastAsia="it-IT"/>
        </w:rPr>
        <w:t>2</w:t>
      </w:r>
      <w:r w:rsidR="00D30B0D" w:rsidRPr="009E5DD9">
        <w:rPr>
          <w:bCs/>
          <w:lang w:eastAsia="it-IT"/>
        </w:rPr>
        <w:t>.</w:t>
      </w:r>
    </w:p>
    <w:p w:rsidR="00D30B0D" w:rsidRPr="009E5DD9" w:rsidRDefault="00D30B0D" w:rsidP="00D30B0D">
      <w:pPr>
        <w:jc w:val="center"/>
        <w:rPr>
          <w:bCs/>
          <w:lang w:eastAsia="it-IT"/>
        </w:rPr>
      </w:pPr>
    </w:p>
    <w:p w:rsidR="00D30B0D" w:rsidRPr="009E5DD9" w:rsidRDefault="00D30B0D" w:rsidP="00D30B0D">
      <w:pPr>
        <w:jc w:val="center"/>
        <w:rPr>
          <w:bCs/>
          <w:lang w:eastAsia="it-IT"/>
        </w:rPr>
      </w:pPr>
    </w:p>
    <w:p w:rsidR="00D30B0D" w:rsidRPr="009E5DD9" w:rsidRDefault="00D30B0D" w:rsidP="00D30B0D">
      <w:pPr>
        <w:jc w:val="center"/>
        <w:rPr>
          <w:bCs/>
          <w:lang w:eastAsia="it-IT"/>
        </w:rPr>
      </w:pPr>
    </w:p>
    <w:p w:rsidR="00D30B0D" w:rsidRPr="009E5DD9" w:rsidRDefault="00D30B0D" w:rsidP="00D30B0D">
      <w:pPr>
        <w:jc w:val="center"/>
        <w:rPr>
          <w:bCs/>
          <w:lang w:eastAsia="it-IT"/>
        </w:rPr>
      </w:pPr>
    </w:p>
    <w:p w:rsidR="00D30B0D" w:rsidRPr="009E5DD9" w:rsidRDefault="00D30B0D" w:rsidP="00D30B0D">
      <w:pPr>
        <w:pStyle w:val="NormaleWeb"/>
        <w:spacing w:after="0"/>
        <w:jc w:val="center"/>
        <w:rPr>
          <w:bCs/>
        </w:rPr>
      </w:pPr>
      <w:r w:rsidRPr="009E5DD9">
        <w:rPr>
          <w:b/>
          <w:i/>
          <w:noProof/>
          <w:lang w:val="it-IT" w:eastAsia="it-IT"/>
        </w:rPr>
        <w:lastRenderedPageBreak/>
        <w:drawing>
          <wp:inline distT="0" distB="0" distL="0" distR="0" wp14:anchorId="058ECD29" wp14:editId="526154AB">
            <wp:extent cx="5385104" cy="3467100"/>
            <wp:effectExtent l="0" t="0" r="6350" b="0"/>
            <wp:docPr id="3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3"/>
                    <a:srcRect/>
                    <a:stretch>
                      <a:fillRect/>
                    </a:stretch>
                  </pic:blipFill>
                  <pic:spPr bwMode="auto">
                    <a:xfrm>
                      <a:off x="0" y="0"/>
                      <a:ext cx="5410097" cy="3483192"/>
                    </a:xfrm>
                    <a:prstGeom prst="rect">
                      <a:avLst/>
                    </a:prstGeom>
                    <a:noFill/>
                    <a:ln w="9525">
                      <a:noFill/>
                      <a:miter lim="800000"/>
                      <a:headEnd/>
                      <a:tailEnd/>
                    </a:ln>
                  </pic:spPr>
                </pic:pic>
              </a:graphicData>
            </a:graphic>
          </wp:inline>
        </w:drawing>
      </w:r>
    </w:p>
    <w:p w:rsidR="00D30B0D" w:rsidRPr="009E5DD9" w:rsidRDefault="00D30B0D" w:rsidP="00D30B0D">
      <w:pPr>
        <w:contextualSpacing/>
        <w:jc w:val="center"/>
        <w:rPr>
          <w:b/>
          <w:i/>
        </w:rPr>
      </w:pPr>
    </w:p>
    <w:p w:rsidR="00D30B0D" w:rsidRPr="009E5DD9" w:rsidRDefault="00147B68" w:rsidP="00D30B0D">
      <w:pPr>
        <w:jc w:val="center"/>
        <w:rPr>
          <w:bCs/>
          <w:lang w:eastAsia="it-IT"/>
        </w:rPr>
      </w:pPr>
      <w:r w:rsidRPr="009E5DD9">
        <w:rPr>
          <w:b/>
          <w:bCs/>
          <w:lang w:eastAsia="it-IT"/>
        </w:rPr>
        <w:t xml:space="preserve"> Supplementary Figure </w:t>
      </w:r>
      <w:r w:rsidR="00D30B0D" w:rsidRPr="009E5DD9">
        <w:rPr>
          <w:b/>
          <w:bCs/>
          <w:lang w:eastAsia="it-IT"/>
        </w:rPr>
        <w:t>S5:</w:t>
      </w:r>
      <w:r w:rsidR="00D30B0D" w:rsidRPr="009E5DD9">
        <w:rPr>
          <w:bCs/>
          <w:lang w:eastAsia="it-IT"/>
        </w:rPr>
        <w:t xml:space="preserve"> </w:t>
      </w:r>
      <w:r w:rsidR="00D30B0D" w:rsidRPr="009E5DD9">
        <w:t>ESI-MS ((-),</w:t>
      </w:r>
      <w:r w:rsidR="00F568A9">
        <w:t xml:space="preserve"> </w:t>
      </w:r>
      <w:r w:rsidR="00D30B0D" w:rsidRPr="009E5DD9">
        <w:t>CH</w:t>
      </w:r>
      <w:r w:rsidR="00D30B0D" w:rsidRPr="009E5DD9">
        <w:rPr>
          <w:vertAlign w:val="subscript"/>
        </w:rPr>
        <w:t>3</w:t>
      </w:r>
      <w:r w:rsidR="00D30B0D" w:rsidRPr="009E5DD9">
        <w:t xml:space="preserve">CN) of </w:t>
      </w:r>
      <w:r w:rsidR="00D30B0D" w:rsidRPr="009E5DD9">
        <w:rPr>
          <w:b/>
          <w:bCs/>
          <w:lang w:eastAsia="it-IT"/>
        </w:rPr>
        <w:t>TBA-POM-Biot</w:t>
      </w:r>
      <w:r w:rsidR="00D30B0D" w:rsidRPr="009E5DD9">
        <w:rPr>
          <w:b/>
          <w:bCs/>
          <w:vertAlign w:val="subscript"/>
          <w:lang w:eastAsia="it-IT"/>
        </w:rPr>
        <w:t>2</w:t>
      </w:r>
      <w:r w:rsidR="00D30B0D" w:rsidRPr="009E5DD9">
        <w:rPr>
          <w:bCs/>
          <w:lang w:eastAsia="it-IT"/>
        </w:rPr>
        <w:t>.</w:t>
      </w:r>
    </w:p>
    <w:p w:rsidR="00D30B0D" w:rsidRPr="009E5DD9" w:rsidRDefault="00D30B0D" w:rsidP="00D30B0D">
      <w:pPr>
        <w:jc w:val="center"/>
        <w:rPr>
          <w:bCs/>
          <w:lang w:eastAsia="it-IT"/>
        </w:rPr>
      </w:pPr>
    </w:p>
    <w:p w:rsidR="00D30B0D" w:rsidRPr="009E5DD9" w:rsidRDefault="00D30B0D" w:rsidP="00D30B0D">
      <w:pPr>
        <w:jc w:val="center"/>
        <w:rPr>
          <w:b/>
          <w:bCs/>
          <w:lang w:eastAsia="it-IT"/>
        </w:rPr>
      </w:pPr>
      <w:r w:rsidRPr="009E5DD9">
        <w:rPr>
          <w:b/>
          <w:bCs/>
          <w:noProof/>
          <w:lang w:val="it-IT" w:eastAsia="it-IT"/>
        </w:rPr>
        <mc:AlternateContent>
          <mc:Choice Requires="wps">
            <w:drawing>
              <wp:anchor distT="45720" distB="45720" distL="114300" distR="114300" simplePos="0" relativeHeight="251677696" behindDoc="0" locked="0" layoutInCell="1" allowOverlap="1">
                <wp:simplePos x="0" y="0"/>
                <wp:positionH relativeFrom="column">
                  <wp:posOffset>-283210</wp:posOffset>
                </wp:positionH>
                <wp:positionV relativeFrom="paragraph">
                  <wp:posOffset>223520</wp:posOffset>
                </wp:positionV>
                <wp:extent cx="2360930" cy="1404620"/>
                <wp:effectExtent l="0" t="0" r="0" b="0"/>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noFill/>
                        <a:ln w="9525">
                          <a:noFill/>
                          <a:miter lim="800000"/>
                          <a:headEnd/>
                          <a:tailEnd/>
                        </a:ln>
                      </wps:spPr>
                      <wps:txbx>
                        <w:txbxContent>
                          <w:p w:rsidR="00D30B0D" w:rsidRPr="00D30B0D" w:rsidRDefault="00D30B0D">
                            <w:pPr>
                              <w:rPr>
                                <w:rFonts w:ascii="Arial" w:hAnsi="Arial" w:cs="Arial"/>
                                <w:szCs w:val="24"/>
                                <w:lang w:val="it-IT"/>
                              </w:rPr>
                            </w:pPr>
                            <w:r w:rsidRPr="00D30B0D">
                              <w:rPr>
                                <w:rFonts w:ascii="Arial" w:hAnsi="Arial" w:cs="Arial"/>
                                <w:szCs w:val="24"/>
                              </w:rPr>
                              <w:t xml:space="preserve">Transmittance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22.3pt;margin-top:17.6pt;width:185.9pt;height:110.6pt;rotation:-90;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" filled="f" stroked="f">
                <v:textbox style="mso-fit-shape-to-text:t">
                  <w:txbxContent>
                    <w:p w:rsidR="00D30B0D" w:rsidRPr="00D30B0D" w:rsidRDefault="00D30B0D">
                      <w:pPr>
                        <w:rPr>
                          <w:rFonts w:ascii="Arial" w:hAnsi="Arial" w:cs="Arial"/>
                          <w:szCs w:val="24"/>
                          <w:lang w:val="it-IT"/>
                        </w:rPr>
                      </w:pPr>
                      <w:r w:rsidRPr="00D30B0D">
                        <w:rPr>
                          <w:rFonts w:ascii="Arial" w:hAnsi="Arial" w:cs="Arial"/>
                          <w:szCs w:val="24"/>
                        </w:rPr>
                        <w:t xml:space="preserve">Transmittance </w:t>
                      </w:r>
                    </w:p>
                  </w:txbxContent>
                </v:textbox>
              </v:shape>
            </w:pict>
          </mc:Fallback>
        </mc:AlternateContent>
      </w:r>
      <w:r w:rsidRPr="009E5DD9">
        <w:rPr>
          <w:noProof/>
          <w:sz w:val="44"/>
          <w:szCs w:val="44"/>
          <w:lang w:val="it-IT" w:eastAsia="it-IT"/>
        </w:rPr>
        <w:drawing>
          <wp:inline distT="0" distB="0" distL="0" distR="0" wp14:anchorId="7AF9F57D" wp14:editId="624BC6A7">
            <wp:extent cx="5019675" cy="3652005"/>
            <wp:effectExtent l="0" t="0" r="0" b="5715"/>
            <wp:docPr id="1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14"/>
                    <a:srcRect l="6732"/>
                    <a:stretch/>
                  </pic:blipFill>
                  <pic:spPr bwMode="auto">
                    <a:xfrm>
                      <a:off x="0" y="0"/>
                      <a:ext cx="5032271" cy="3661169"/>
                    </a:xfrm>
                    <a:prstGeom prst="rect">
                      <a:avLst/>
                    </a:prstGeom>
                    <a:noFill/>
                    <a:ln>
                      <a:noFill/>
                    </a:ln>
                    <a:extLst>
                      <a:ext uri="{53640926-AAD7-44D8-BBD7-CCE9431645EC}">
                        <a14:shadowObscured xmlns:a14="http://schemas.microsoft.com/office/drawing/2010/main"/>
                      </a:ext>
                    </a:extLst>
                  </pic:spPr>
                </pic:pic>
              </a:graphicData>
            </a:graphic>
          </wp:inline>
        </w:drawing>
      </w:r>
    </w:p>
    <w:p w:rsidR="00D30B0D" w:rsidRPr="009E5DD9" w:rsidRDefault="00147B68" w:rsidP="00D30B0D">
      <w:pPr>
        <w:jc w:val="center"/>
        <w:rPr>
          <w:bCs/>
          <w:lang w:eastAsia="it-IT"/>
        </w:rPr>
      </w:pPr>
      <w:r w:rsidRPr="009E5DD9">
        <w:rPr>
          <w:b/>
          <w:bCs/>
          <w:lang w:eastAsia="it-IT"/>
        </w:rPr>
        <w:t xml:space="preserve"> Supplementary Figure </w:t>
      </w:r>
      <w:r w:rsidR="00D30B0D" w:rsidRPr="009E5DD9">
        <w:rPr>
          <w:b/>
          <w:bCs/>
          <w:lang w:eastAsia="it-IT"/>
        </w:rPr>
        <w:t>S6:</w:t>
      </w:r>
      <w:r w:rsidR="00D30B0D" w:rsidRPr="009E5DD9">
        <w:rPr>
          <w:bCs/>
          <w:lang w:eastAsia="it-IT"/>
        </w:rPr>
        <w:t xml:space="preserve"> FT-IR (KBr)</w:t>
      </w:r>
      <w:r w:rsidR="00D30B0D" w:rsidRPr="009E5DD9">
        <w:rPr>
          <w:b/>
          <w:bCs/>
          <w:lang w:eastAsia="it-IT"/>
        </w:rPr>
        <w:t xml:space="preserve"> </w:t>
      </w:r>
      <w:r w:rsidR="00D30B0D" w:rsidRPr="009E5DD9">
        <w:rPr>
          <w:bCs/>
          <w:lang w:eastAsia="it-IT"/>
        </w:rPr>
        <w:t>of</w:t>
      </w:r>
      <w:r w:rsidR="00D30B0D" w:rsidRPr="009E5DD9">
        <w:rPr>
          <w:b/>
          <w:bCs/>
          <w:lang w:eastAsia="it-IT"/>
        </w:rPr>
        <w:t xml:space="preserve"> TBA-POM-Biot</w:t>
      </w:r>
      <w:r w:rsidR="00D30B0D" w:rsidRPr="009E5DD9">
        <w:rPr>
          <w:b/>
          <w:bCs/>
          <w:vertAlign w:val="subscript"/>
          <w:lang w:eastAsia="it-IT"/>
        </w:rPr>
        <w:t>2</w:t>
      </w:r>
      <w:r w:rsidR="00D30B0D" w:rsidRPr="009E5DD9">
        <w:rPr>
          <w:bCs/>
          <w:lang w:eastAsia="it-IT"/>
        </w:rPr>
        <w:t>.</w:t>
      </w:r>
    </w:p>
    <w:p w:rsidR="007D1900" w:rsidRPr="009E5DD9" w:rsidRDefault="007D1900" w:rsidP="00D30B0D">
      <w:pPr>
        <w:jc w:val="center"/>
        <w:rPr>
          <w:rFonts w:eastAsia="Times New Roman"/>
          <w:bCs/>
          <w:lang w:eastAsia="it-IT"/>
        </w:rPr>
      </w:pPr>
      <w:r w:rsidRPr="009E5DD9">
        <w:rPr>
          <w:bCs/>
          <w:noProof/>
          <w:lang w:val="it-IT" w:eastAsia="it-IT"/>
        </w:rPr>
        <w:lastRenderedPageBreak/>
        <w:drawing>
          <wp:anchor distT="0" distB="0" distL="114300" distR="114300" simplePos="0" relativeHeight="251678720" behindDoc="0" locked="0" layoutInCell="1" allowOverlap="1">
            <wp:simplePos x="0" y="0"/>
            <wp:positionH relativeFrom="column">
              <wp:posOffset>500380</wp:posOffset>
            </wp:positionH>
            <wp:positionV relativeFrom="paragraph">
              <wp:posOffset>491490</wp:posOffset>
            </wp:positionV>
            <wp:extent cx="5397500" cy="2669540"/>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Effect>
                                <a14:brightnessContrast bright="-26000" contrast="86000"/>
                              </a14:imgEffect>
                            </a14:imgLayer>
                          </a14:imgProps>
                        </a:ext>
                        <a:ext uri="{28A0092B-C50C-407E-A947-70E740481C1C}">
                          <a14:useLocalDpi xmlns:a14="http://schemas.microsoft.com/office/drawing/2010/main" val="0"/>
                        </a:ext>
                      </a:extLst>
                    </a:blip>
                    <a:srcRect/>
                    <a:stretch>
                      <a:fillRect/>
                    </a:stretch>
                  </pic:blipFill>
                  <pic:spPr bwMode="auto">
                    <a:xfrm>
                      <a:off x="0" y="0"/>
                      <a:ext cx="5397500" cy="2669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1900" w:rsidRPr="009E5DD9" w:rsidRDefault="00B833D1" w:rsidP="00D30B0D">
      <w:pPr>
        <w:jc w:val="center"/>
        <w:rPr>
          <w:rFonts w:eastAsia="Times New Roman"/>
          <w:bCs/>
          <w:lang w:eastAsia="it-IT"/>
        </w:rPr>
      </w:pPr>
      <w:r w:rsidRPr="009E5DD9">
        <w:rPr>
          <w:bCs/>
          <w:noProof/>
          <w:lang w:val="it-IT" w:eastAsia="it-IT"/>
        </w:rPr>
        <w:drawing>
          <wp:anchor distT="0" distB="0" distL="114300" distR="114300" simplePos="0" relativeHeight="251666432" behindDoc="0" locked="0" layoutInCell="1" allowOverlap="1" wp14:anchorId="1010D375" wp14:editId="708CDA5C">
            <wp:simplePos x="0" y="0"/>
            <wp:positionH relativeFrom="margin">
              <wp:posOffset>576580</wp:posOffset>
            </wp:positionH>
            <wp:positionV relativeFrom="paragraph">
              <wp:posOffset>3116580</wp:posOffset>
            </wp:positionV>
            <wp:extent cx="5372100" cy="3173730"/>
            <wp:effectExtent l="0" t="0" r="0" b="7620"/>
            <wp:wrapTopAndBottom/>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W10biotina_sodica_30102014_elaborato_no peaks.WMF"/>
                    <pic:cNvPicPr/>
                  </pic:nvPicPr>
                  <pic:blipFill rotWithShape="1">
                    <a:blip r:embed="rId17">
                      <a:grayscl/>
                      <a:extLst>
                        <a:ext uri="{28A0092B-C50C-407E-A947-70E740481C1C}">
                          <a14:useLocalDpi xmlns:a14="http://schemas.microsoft.com/office/drawing/2010/main" val="0"/>
                        </a:ext>
                      </a:extLst>
                    </a:blip>
                    <a:srcRect t="5442"/>
                    <a:stretch/>
                  </pic:blipFill>
                  <pic:spPr bwMode="auto">
                    <a:xfrm>
                      <a:off x="0" y="0"/>
                      <a:ext cx="5372100" cy="3173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5DD9">
        <w:rPr>
          <w:rFonts w:eastAsia="Times New Roman"/>
          <w:bCs/>
          <w:lang w:eastAsia="it-IT"/>
        </w:rPr>
        <w:t>(a)</w:t>
      </w:r>
    </w:p>
    <w:p w:rsidR="00D30B0D" w:rsidRPr="009E5DD9" w:rsidRDefault="00B833D1" w:rsidP="00D30B0D">
      <w:pPr>
        <w:jc w:val="center"/>
        <w:rPr>
          <w:rFonts w:eastAsia="Times New Roman"/>
          <w:bCs/>
          <w:lang w:eastAsia="it-IT"/>
        </w:rPr>
      </w:pPr>
      <w:r w:rsidRPr="009E5DD9">
        <w:rPr>
          <w:rFonts w:eastAsia="Times New Roman"/>
          <w:bCs/>
          <w:lang w:eastAsia="it-IT"/>
        </w:rPr>
        <w:t>(b)</w:t>
      </w:r>
    </w:p>
    <w:p w:rsidR="00D30B0D" w:rsidRPr="009E5DD9" w:rsidRDefault="00147B68" w:rsidP="00B833D1">
      <w:pPr>
        <w:jc w:val="center"/>
        <w:rPr>
          <w:bCs/>
          <w:lang w:eastAsia="it-IT"/>
        </w:rPr>
      </w:pPr>
      <w:r w:rsidRPr="009E5DD9">
        <w:rPr>
          <w:b/>
          <w:bCs/>
          <w:lang w:eastAsia="it-IT"/>
        </w:rPr>
        <w:t xml:space="preserve"> Supplementary Figure </w:t>
      </w:r>
      <w:r w:rsidR="00D30B0D" w:rsidRPr="009E5DD9">
        <w:rPr>
          <w:b/>
          <w:bCs/>
          <w:lang w:eastAsia="it-IT"/>
        </w:rPr>
        <w:t>S7:</w:t>
      </w:r>
      <w:r w:rsidR="00D30B0D" w:rsidRPr="009E5DD9">
        <w:rPr>
          <w:bCs/>
          <w:lang w:eastAsia="it-IT"/>
        </w:rPr>
        <w:t xml:space="preserve"> FT-IR (KBr)</w:t>
      </w:r>
      <w:r w:rsidR="00D30B0D" w:rsidRPr="009E5DD9">
        <w:rPr>
          <w:b/>
          <w:bCs/>
          <w:lang w:eastAsia="it-IT"/>
        </w:rPr>
        <w:t xml:space="preserve"> </w:t>
      </w:r>
      <w:r w:rsidR="00D30B0D" w:rsidRPr="009E5DD9">
        <w:rPr>
          <w:bCs/>
          <w:lang w:eastAsia="it-IT"/>
        </w:rPr>
        <w:t>of</w:t>
      </w:r>
      <w:r w:rsidR="00D30B0D" w:rsidRPr="009E5DD9">
        <w:rPr>
          <w:b/>
          <w:bCs/>
          <w:lang w:eastAsia="it-IT"/>
        </w:rPr>
        <w:t xml:space="preserve"> </w:t>
      </w:r>
      <w:r w:rsidR="00B833D1" w:rsidRPr="009E5DD9">
        <w:rPr>
          <w:bCs/>
          <w:lang w:eastAsia="it-IT"/>
        </w:rPr>
        <w:t>(a)</w:t>
      </w:r>
      <w:r w:rsidR="00B833D1" w:rsidRPr="009E5DD9">
        <w:rPr>
          <w:b/>
          <w:bCs/>
          <w:lang w:eastAsia="it-IT"/>
        </w:rPr>
        <w:t xml:space="preserve"> </w:t>
      </w:r>
      <w:r w:rsidR="00D30B0D" w:rsidRPr="009E5DD9">
        <w:rPr>
          <w:b/>
          <w:bCs/>
          <w:lang w:eastAsia="it-IT"/>
        </w:rPr>
        <w:t>Na-POM-</w:t>
      </w:r>
      <w:r w:rsidR="00B833D1" w:rsidRPr="009E5DD9">
        <w:rPr>
          <w:b/>
          <w:bCs/>
          <w:lang w:eastAsia="it-IT"/>
        </w:rPr>
        <w:t>NH</w:t>
      </w:r>
      <w:r w:rsidR="00D30B0D" w:rsidRPr="009E5DD9">
        <w:rPr>
          <w:b/>
          <w:bCs/>
          <w:vertAlign w:val="subscript"/>
          <w:lang w:eastAsia="it-IT"/>
        </w:rPr>
        <w:t>2</w:t>
      </w:r>
      <w:r w:rsidR="00B833D1" w:rsidRPr="009E5DD9">
        <w:rPr>
          <w:bCs/>
          <w:lang w:eastAsia="it-IT"/>
        </w:rPr>
        <w:t xml:space="preserve"> and (b) </w:t>
      </w:r>
      <w:r w:rsidR="00B833D1" w:rsidRPr="009E5DD9">
        <w:rPr>
          <w:b/>
          <w:bCs/>
          <w:lang w:eastAsia="it-IT"/>
        </w:rPr>
        <w:t>Na-POM-Biot</w:t>
      </w:r>
      <w:r w:rsidR="00B833D1" w:rsidRPr="009E5DD9">
        <w:rPr>
          <w:b/>
          <w:bCs/>
          <w:vertAlign w:val="subscript"/>
          <w:lang w:eastAsia="it-IT"/>
        </w:rPr>
        <w:t>2</w:t>
      </w:r>
    </w:p>
    <w:p w:rsidR="00D30B0D" w:rsidRPr="009E5DD9" w:rsidRDefault="00D30B0D" w:rsidP="00D30B0D">
      <w:pPr>
        <w:jc w:val="both"/>
        <w:outlineLvl w:val="0"/>
        <w:rPr>
          <w:b/>
        </w:rPr>
      </w:pPr>
    </w:p>
    <w:p w:rsidR="00D30B0D" w:rsidRPr="009E5DD9" w:rsidRDefault="00D30B0D" w:rsidP="00D30B0D">
      <w:pPr>
        <w:widowControl w:val="0"/>
        <w:autoSpaceDE w:val="0"/>
        <w:autoSpaceDN w:val="0"/>
        <w:adjustRightInd w:val="0"/>
        <w:jc w:val="center"/>
      </w:pPr>
      <w:r w:rsidRPr="009E5DD9">
        <w:rPr>
          <w:noProof/>
          <w:lang w:val="it-IT" w:eastAsia="it-IT"/>
        </w:rPr>
        <w:lastRenderedPageBreak/>
        <w:drawing>
          <wp:inline distT="0" distB="0" distL="0" distR="0" wp14:anchorId="66A1F7BA" wp14:editId="6EA98198">
            <wp:extent cx="3914775" cy="2975444"/>
            <wp:effectExtent l="19050" t="0" r="9525" b="0"/>
            <wp:docPr id="8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3914257" cy="2975050"/>
                    </a:xfrm>
                    <a:prstGeom prst="rect">
                      <a:avLst/>
                    </a:prstGeom>
                    <a:noFill/>
                    <a:ln w="9525">
                      <a:noFill/>
                      <a:miter lim="800000"/>
                      <a:headEnd/>
                      <a:tailEnd/>
                    </a:ln>
                  </pic:spPr>
                </pic:pic>
              </a:graphicData>
            </a:graphic>
          </wp:inline>
        </w:drawing>
      </w:r>
    </w:p>
    <w:p w:rsidR="00D30B0D" w:rsidRPr="009E5DD9" w:rsidRDefault="00D30B0D" w:rsidP="00D30B0D">
      <w:pPr>
        <w:widowControl w:val="0"/>
        <w:autoSpaceDE w:val="0"/>
        <w:autoSpaceDN w:val="0"/>
        <w:adjustRightInd w:val="0"/>
        <w:jc w:val="center"/>
      </w:pPr>
    </w:p>
    <w:p w:rsidR="00D30B0D" w:rsidRPr="009E5DD9" w:rsidRDefault="00147B68" w:rsidP="00D30B0D">
      <w:pPr>
        <w:widowControl w:val="0"/>
        <w:autoSpaceDE w:val="0"/>
        <w:autoSpaceDN w:val="0"/>
        <w:adjustRightInd w:val="0"/>
        <w:jc w:val="both"/>
      </w:pPr>
      <w:r w:rsidRPr="009E5DD9">
        <w:rPr>
          <w:b/>
          <w:lang w:val="en-GB"/>
        </w:rPr>
        <w:t xml:space="preserve"> Supplementary Figure </w:t>
      </w:r>
      <w:r w:rsidR="00D30B0D" w:rsidRPr="009E5DD9">
        <w:rPr>
          <w:b/>
          <w:lang w:val="en-GB"/>
        </w:rPr>
        <w:t xml:space="preserve">S8 </w:t>
      </w:r>
      <w:r w:rsidR="00D30B0D" w:rsidRPr="009E5DD9">
        <w:t>Dichroic spectrum of avidin (1x10</w:t>
      </w:r>
      <w:r w:rsidR="00D30B0D" w:rsidRPr="009E5DD9">
        <w:rPr>
          <w:vertAlign w:val="superscript"/>
        </w:rPr>
        <w:t xml:space="preserve">-6 </w:t>
      </w:r>
      <w:r w:rsidR="00D30B0D" w:rsidRPr="009E5DD9">
        <w:t xml:space="preserve">M, in PBS, 25°C) in the presence of increasing equivalents of biotin dissolved in PBS. </w:t>
      </w:r>
    </w:p>
    <w:p w:rsidR="00B833D1" w:rsidRPr="009E5DD9" w:rsidRDefault="00B833D1" w:rsidP="00D30B0D">
      <w:pPr>
        <w:widowControl w:val="0"/>
        <w:autoSpaceDE w:val="0"/>
        <w:autoSpaceDN w:val="0"/>
        <w:adjustRightInd w:val="0"/>
        <w:jc w:val="both"/>
      </w:pPr>
    </w:p>
    <w:p w:rsidR="00D30B0D" w:rsidRPr="009E5DD9" w:rsidRDefault="00D30B0D" w:rsidP="00D30B0D">
      <w:pPr>
        <w:widowControl w:val="0"/>
        <w:autoSpaceDE w:val="0"/>
        <w:autoSpaceDN w:val="0"/>
        <w:adjustRightInd w:val="0"/>
        <w:jc w:val="center"/>
      </w:pPr>
      <w:r w:rsidRPr="009E5DD9">
        <w:rPr>
          <w:noProof/>
          <w:sz w:val="20"/>
          <w:szCs w:val="20"/>
          <w:lang w:val="it-IT" w:eastAsia="it-IT"/>
        </w:rPr>
        <w:drawing>
          <wp:inline distT="0" distB="0" distL="0" distR="0" wp14:anchorId="77DD9B0D" wp14:editId="0B92453A">
            <wp:extent cx="4067175" cy="3057525"/>
            <wp:effectExtent l="19050" t="0" r="0" b="0"/>
            <wp:docPr id="86" name="Immagine 13"/>
            <wp:cNvGraphicFramePr/>
            <a:graphic xmlns:a="http://schemas.openxmlformats.org/drawingml/2006/main">
              <a:graphicData uri="http://schemas.openxmlformats.org/drawingml/2006/picture">
                <pic:pic xmlns:pic="http://schemas.openxmlformats.org/drawingml/2006/picture">
                  <pic:nvPicPr>
                    <pic:cNvPr id="28676" name="Picture 3"/>
                    <pic:cNvPicPr>
                      <a:picLocks noChangeAspect="1" noChangeArrowheads="1"/>
                    </pic:cNvPicPr>
                  </pic:nvPicPr>
                  <pic:blipFill>
                    <a:blip r:embed="rId19"/>
                    <a:srcRect/>
                    <a:stretch>
                      <a:fillRect/>
                    </a:stretch>
                  </pic:blipFill>
                  <pic:spPr bwMode="auto">
                    <a:xfrm>
                      <a:off x="0" y="0"/>
                      <a:ext cx="4075585" cy="3063848"/>
                    </a:xfrm>
                    <a:prstGeom prst="rect">
                      <a:avLst/>
                    </a:prstGeom>
                    <a:noFill/>
                    <a:ln w="12700">
                      <a:noFill/>
                      <a:miter lim="800000"/>
                      <a:headEnd/>
                      <a:tailEnd/>
                    </a:ln>
                  </pic:spPr>
                </pic:pic>
              </a:graphicData>
            </a:graphic>
          </wp:inline>
        </w:drawing>
      </w:r>
    </w:p>
    <w:p w:rsidR="00D30B0D" w:rsidRPr="009E5DD9" w:rsidRDefault="00147B68" w:rsidP="00D30B0D">
      <w:pPr>
        <w:widowControl w:val="0"/>
        <w:autoSpaceDE w:val="0"/>
        <w:autoSpaceDN w:val="0"/>
        <w:adjustRightInd w:val="0"/>
        <w:jc w:val="both"/>
      </w:pPr>
      <w:r w:rsidRPr="009E5DD9">
        <w:rPr>
          <w:b/>
          <w:lang w:val="en-GB"/>
        </w:rPr>
        <w:t xml:space="preserve"> Supplementary Figure </w:t>
      </w:r>
      <w:r w:rsidR="00D30B0D" w:rsidRPr="009E5DD9">
        <w:rPr>
          <w:b/>
          <w:lang w:val="en-GB"/>
        </w:rPr>
        <w:t xml:space="preserve">S9 </w:t>
      </w:r>
      <w:r w:rsidR="00D30B0D" w:rsidRPr="009E5DD9">
        <w:t>Dichroic spectrum of avidin (1x10</w:t>
      </w:r>
      <w:r w:rsidR="00D30B0D" w:rsidRPr="009E5DD9">
        <w:rPr>
          <w:vertAlign w:val="superscript"/>
        </w:rPr>
        <w:t xml:space="preserve">-6 </w:t>
      </w:r>
      <w:r w:rsidR="00D30B0D" w:rsidRPr="009E5DD9">
        <w:t xml:space="preserve">M, in PBS, 25°C) in the presence of increasing amount of </w:t>
      </w:r>
      <w:r w:rsidR="00D30B0D" w:rsidRPr="009E5DD9">
        <w:rPr>
          <w:b/>
          <w:bCs/>
          <w:lang w:eastAsia="it-IT"/>
        </w:rPr>
        <w:t>TBA-POM-Biot</w:t>
      </w:r>
      <w:r w:rsidR="00D30B0D" w:rsidRPr="009E5DD9">
        <w:rPr>
          <w:b/>
          <w:bCs/>
          <w:vertAlign w:val="subscript"/>
          <w:lang w:eastAsia="it-IT"/>
        </w:rPr>
        <w:t>2</w:t>
      </w:r>
      <w:r w:rsidR="00D30B0D" w:rsidRPr="009E5DD9">
        <w:t xml:space="preserve"> dissolved in PBS.</w:t>
      </w:r>
    </w:p>
    <w:p w:rsidR="00D30B0D" w:rsidRPr="009E5DD9" w:rsidRDefault="00D30B0D" w:rsidP="00D30B0D">
      <w:pPr>
        <w:widowControl w:val="0"/>
        <w:autoSpaceDE w:val="0"/>
        <w:autoSpaceDN w:val="0"/>
        <w:adjustRightInd w:val="0"/>
        <w:jc w:val="both"/>
      </w:pPr>
    </w:p>
    <w:p w:rsidR="00D30B0D" w:rsidRPr="009E5DD9" w:rsidRDefault="00D30B0D" w:rsidP="00D30B0D">
      <w:pPr>
        <w:widowControl w:val="0"/>
        <w:autoSpaceDE w:val="0"/>
        <w:autoSpaceDN w:val="0"/>
        <w:adjustRightInd w:val="0"/>
        <w:jc w:val="center"/>
      </w:pPr>
    </w:p>
    <w:p w:rsidR="00D30B0D" w:rsidRPr="009E5DD9" w:rsidRDefault="00D30B0D" w:rsidP="00D30B0D">
      <w:pPr>
        <w:widowControl w:val="0"/>
        <w:autoSpaceDE w:val="0"/>
        <w:autoSpaceDN w:val="0"/>
        <w:adjustRightInd w:val="0"/>
        <w:jc w:val="center"/>
      </w:pPr>
      <w:r w:rsidRPr="009E5DD9">
        <w:rPr>
          <w:noProof/>
          <w:lang w:val="it-IT" w:eastAsia="it-IT"/>
        </w:rPr>
        <w:lastRenderedPageBreak/>
        <w:drawing>
          <wp:inline distT="0" distB="0" distL="0" distR="0" wp14:anchorId="05766D28" wp14:editId="2B465C04">
            <wp:extent cx="4187481" cy="2933700"/>
            <wp:effectExtent l="19050" t="0" r="3519" b="0"/>
            <wp:docPr id="8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4194142" cy="2938366"/>
                    </a:xfrm>
                    <a:prstGeom prst="rect">
                      <a:avLst/>
                    </a:prstGeom>
                    <a:noFill/>
                    <a:ln w="9525">
                      <a:noFill/>
                      <a:miter lim="800000"/>
                      <a:headEnd/>
                      <a:tailEnd/>
                    </a:ln>
                  </pic:spPr>
                </pic:pic>
              </a:graphicData>
            </a:graphic>
          </wp:inline>
        </w:drawing>
      </w:r>
    </w:p>
    <w:p w:rsidR="00D30B0D" w:rsidRPr="009E5DD9" w:rsidRDefault="00147B68" w:rsidP="00D30B0D">
      <w:pPr>
        <w:widowControl w:val="0"/>
        <w:autoSpaceDE w:val="0"/>
        <w:autoSpaceDN w:val="0"/>
        <w:adjustRightInd w:val="0"/>
        <w:jc w:val="both"/>
      </w:pPr>
      <w:r w:rsidRPr="009E5DD9">
        <w:rPr>
          <w:b/>
          <w:lang w:val="en-GB"/>
        </w:rPr>
        <w:t xml:space="preserve"> Supplementary Figure </w:t>
      </w:r>
      <w:r w:rsidR="00D30B0D" w:rsidRPr="009E5DD9">
        <w:rPr>
          <w:b/>
          <w:lang w:val="en-GB"/>
        </w:rPr>
        <w:t xml:space="preserve">S10 </w:t>
      </w:r>
      <w:r w:rsidR="00D30B0D" w:rsidRPr="009E5DD9">
        <w:t>Dichroic spectrum of avidin (1x10</w:t>
      </w:r>
      <w:r w:rsidR="00D30B0D" w:rsidRPr="009E5DD9">
        <w:rPr>
          <w:vertAlign w:val="superscript"/>
        </w:rPr>
        <w:t xml:space="preserve">-6 </w:t>
      </w:r>
      <w:r w:rsidR="00D30B0D" w:rsidRPr="009E5DD9">
        <w:t xml:space="preserve">M, in PBS, 25°C) in the presence of increasing amount of </w:t>
      </w:r>
      <w:r w:rsidR="00D30B0D" w:rsidRPr="009E5DD9">
        <w:rPr>
          <w:b/>
        </w:rPr>
        <w:t>TBA-POM</w:t>
      </w:r>
      <w:r w:rsidR="00D30B0D" w:rsidRPr="009E5DD9">
        <w:t xml:space="preserve"> dissolved in PBS.</w:t>
      </w:r>
    </w:p>
    <w:p w:rsidR="00D30B0D" w:rsidRPr="009E5DD9" w:rsidRDefault="00D30B0D" w:rsidP="00D30B0D">
      <w:pPr>
        <w:widowControl w:val="0"/>
        <w:autoSpaceDE w:val="0"/>
        <w:autoSpaceDN w:val="0"/>
        <w:adjustRightInd w:val="0"/>
        <w:jc w:val="both"/>
      </w:pPr>
    </w:p>
    <w:p w:rsidR="00D30B0D" w:rsidRPr="009E5DD9" w:rsidRDefault="00D30B0D" w:rsidP="00D30B0D">
      <w:pPr>
        <w:widowControl w:val="0"/>
        <w:autoSpaceDE w:val="0"/>
        <w:autoSpaceDN w:val="0"/>
        <w:adjustRightInd w:val="0"/>
        <w:jc w:val="center"/>
      </w:pPr>
      <w:r w:rsidRPr="009E5DD9">
        <w:rPr>
          <w:noProof/>
          <w:sz w:val="20"/>
          <w:szCs w:val="20"/>
          <w:lang w:val="it-IT" w:eastAsia="it-IT"/>
        </w:rPr>
        <w:drawing>
          <wp:inline distT="0" distB="0" distL="0" distR="0" wp14:anchorId="4544E00B" wp14:editId="7E53D09F">
            <wp:extent cx="4171950" cy="3171825"/>
            <wp:effectExtent l="19050" t="0" r="0" b="0"/>
            <wp:docPr id="88" name="Immagine 14"/>
            <wp:cNvGraphicFramePr/>
            <a:graphic xmlns:a="http://schemas.openxmlformats.org/drawingml/2006/main">
              <a:graphicData uri="http://schemas.openxmlformats.org/drawingml/2006/picture">
                <pic:pic xmlns:pic="http://schemas.openxmlformats.org/drawingml/2006/picture">
                  <pic:nvPicPr>
                    <pic:cNvPr id="31748" name="Picture 27"/>
                    <pic:cNvPicPr>
                      <a:picLocks noChangeAspect="1" noChangeArrowheads="1"/>
                    </pic:cNvPicPr>
                  </pic:nvPicPr>
                  <pic:blipFill>
                    <a:blip r:embed="rId21"/>
                    <a:srcRect/>
                    <a:stretch>
                      <a:fillRect/>
                    </a:stretch>
                  </pic:blipFill>
                  <pic:spPr bwMode="auto">
                    <a:xfrm>
                      <a:off x="0" y="0"/>
                      <a:ext cx="4171950" cy="3171825"/>
                    </a:xfrm>
                    <a:prstGeom prst="rect">
                      <a:avLst/>
                    </a:prstGeom>
                    <a:noFill/>
                    <a:ln w="12700">
                      <a:noFill/>
                      <a:miter lim="800000"/>
                      <a:headEnd/>
                      <a:tailEnd/>
                    </a:ln>
                  </pic:spPr>
                </pic:pic>
              </a:graphicData>
            </a:graphic>
          </wp:inline>
        </w:drawing>
      </w:r>
    </w:p>
    <w:p w:rsidR="00D30B0D" w:rsidRPr="009E5DD9" w:rsidRDefault="00147B68" w:rsidP="00D30B0D">
      <w:pPr>
        <w:widowControl w:val="0"/>
        <w:autoSpaceDE w:val="0"/>
        <w:autoSpaceDN w:val="0"/>
        <w:adjustRightInd w:val="0"/>
        <w:jc w:val="both"/>
      </w:pPr>
      <w:r w:rsidRPr="009E5DD9">
        <w:rPr>
          <w:b/>
        </w:rPr>
        <w:t xml:space="preserve"> Supplementary Figure </w:t>
      </w:r>
      <w:r w:rsidR="008B5CAD" w:rsidRPr="009E5DD9">
        <w:rPr>
          <w:b/>
        </w:rPr>
        <w:t>S11</w:t>
      </w:r>
      <w:r w:rsidR="00D30B0D" w:rsidRPr="009E5DD9">
        <w:t xml:space="preserve"> Dichroic spectrum of avidin (1x10</w:t>
      </w:r>
      <w:r w:rsidR="00D30B0D" w:rsidRPr="009E5DD9">
        <w:rPr>
          <w:vertAlign w:val="superscript"/>
        </w:rPr>
        <w:t xml:space="preserve">-6 </w:t>
      </w:r>
      <w:r w:rsidR="00D30B0D" w:rsidRPr="009E5DD9">
        <w:t xml:space="preserve">M, in PBS, 25°C) in the presence of increasing amount of </w:t>
      </w:r>
      <w:r w:rsidR="00D30B0D" w:rsidRPr="009E5DD9">
        <w:rPr>
          <w:b/>
        </w:rPr>
        <w:t>K-POM</w:t>
      </w:r>
      <w:r w:rsidR="00D30B0D" w:rsidRPr="009E5DD9">
        <w:t xml:space="preserve"> dissolved in PBS.</w:t>
      </w:r>
    </w:p>
    <w:p w:rsidR="00D30B0D" w:rsidRPr="009E5DD9" w:rsidRDefault="00D30B0D" w:rsidP="00D30B0D">
      <w:pPr>
        <w:autoSpaceDE w:val="0"/>
        <w:autoSpaceDN w:val="0"/>
        <w:adjustRightInd w:val="0"/>
      </w:pPr>
      <w:r w:rsidRPr="009E5DD9">
        <w:t xml:space="preserve"> </w:t>
      </w:r>
    </w:p>
    <w:p w:rsidR="00D30B0D" w:rsidRPr="009E5DD9" w:rsidRDefault="00B833D1" w:rsidP="00D30B0D">
      <w:pPr>
        <w:jc w:val="both"/>
        <w:outlineLvl w:val="0"/>
        <w:rPr>
          <w:b/>
          <w:lang w:val="en-GB"/>
        </w:rPr>
      </w:pPr>
      <w:r w:rsidRPr="009E5DD9">
        <w:rPr>
          <w:b/>
          <w:lang w:val="en-GB"/>
        </w:rPr>
        <w:lastRenderedPageBreak/>
        <w:t xml:space="preserve">          </w:t>
      </w:r>
      <w:r w:rsidR="00D30B0D" w:rsidRPr="009E5DD9">
        <w:rPr>
          <w:b/>
          <w:noProof/>
          <w:lang w:val="it-IT" w:eastAsia="it-IT"/>
        </w:rPr>
        <w:drawing>
          <wp:inline distT="0" distB="0" distL="0" distR="0" wp14:anchorId="707760AA" wp14:editId="2EC4522B">
            <wp:extent cx="4676775" cy="3333750"/>
            <wp:effectExtent l="0" t="0" r="0" b="0"/>
            <wp:docPr id="89"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30B0D" w:rsidRPr="009E5DD9" w:rsidRDefault="00D30B0D" w:rsidP="00D30B0D">
      <w:pPr>
        <w:jc w:val="both"/>
        <w:outlineLvl w:val="0"/>
        <w:rPr>
          <w:b/>
          <w:lang w:val="en-GB"/>
        </w:rPr>
      </w:pPr>
      <w:r w:rsidRPr="009E5DD9">
        <w:rPr>
          <w:b/>
          <w:noProof/>
          <w:sz w:val="28"/>
          <w:szCs w:val="28"/>
          <w:lang w:val="it-IT" w:eastAsia="it-IT"/>
        </w:rPr>
        <w:drawing>
          <wp:anchor distT="0" distB="0" distL="114300" distR="114300" simplePos="0" relativeHeight="251645952" behindDoc="0" locked="0" layoutInCell="1" allowOverlap="1" wp14:anchorId="3C911190" wp14:editId="245BA844">
            <wp:simplePos x="0" y="0"/>
            <wp:positionH relativeFrom="column">
              <wp:posOffset>3524250</wp:posOffset>
            </wp:positionH>
            <wp:positionV relativeFrom="paragraph">
              <wp:posOffset>1657350</wp:posOffset>
            </wp:positionV>
            <wp:extent cx="1263650" cy="1079500"/>
            <wp:effectExtent l="19050" t="0" r="0" b="0"/>
            <wp:wrapNone/>
            <wp:docPr id="9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1263650" cy="1079500"/>
                    </a:xfrm>
                    <a:prstGeom prst="rect">
                      <a:avLst/>
                    </a:prstGeom>
                    <a:noFill/>
                    <a:ln w="9525">
                      <a:noFill/>
                      <a:miter lim="800000"/>
                      <a:headEnd/>
                      <a:tailEnd/>
                    </a:ln>
                  </pic:spPr>
                </pic:pic>
              </a:graphicData>
            </a:graphic>
          </wp:anchor>
        </w:drawing>
      </w:r>
      <w:r w:rsidR="00B833D1" w:rsidRPr="009E5DD9">
        <w:rPr>
          <w:b/>
          <w:lang w:val="en-GB"/>
        </w:rPr>
        <w:t xml:space="preserve">          </w:t>
      </w:r>
      <w:r w:rsidRPr="009E5DD9">
        <w:rPr>
          <w:b/>
          <w:noProof/>
          <w:lang w:val="it-IT" w:eastAsia="it-IT"/>
        </w:rPr>
        <w:drawing>
          <wp:inline distT="0" distB="0" distL="0" distR="0" wp14:anchorId="6B530235" wp14:editId="6A888C5C">
            <wp:extent cx="5105400" cy="3648075"/>
            <wp:effectExtent l="0" t="0" r="0" b="0"/>
            <wp:docPr id="91" name="Gra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9E5DD9">
        <w:rPr>
          <w:b/>
          <w:lang w:val="en-GB"/>
        </w:rPr>
        <w:t xml:space="preserve"> </w:t>
      </w:r>
    </w:p>
    <w:p w:rsidR="00D30B0D" w:rsidRPr="009E5DD9" w:rsidRDefault="00147B68" w:rsidP="00D30B0D">
      <w:pPr>
        <w:widowControl w:val="0"/>
        <w:autoSpaceDE w:val="0"/>
        <w:autoSpaceDN w:val="0"/>
        <w:adjustRightInd w:val="0"/>
        <w:jc w:val="both"/>
      </w:pPr>
      <w:r w:rsidRPr="009E5DD9">
        <w:rPr>
          <w:b/>
        </w:rPr>
        <w:t xml:space="preserve"> Supplementary Figure </w:t>
      </w:r>
      <w:r w:rsidR="00D30B0D" w:rsidRPr="009E5DD9">
        <w:rPr>
          <w:b/>
        </w:rPr>
        <w:t>S12:</w:t>
      </w:r>
      <w:r w:rsidR="00D30B0D" w:rsidRPr="009E5DD9">
        <w:t xml:space="preserve"> Fluorescence spectra of avidin (1x10</w:t>
      </w:r>
      <w:r w:rsidR="00D30B0D" w:rsidRPr="009E5DD9">
        <w:rPr>
          <w:vertAlign w:val="superscript"/>
        </w:rPr>
        <w:t xml:space="preserve">-6 </w:t>
      </w:r>
      <w:r w:rsidR="00D30B0D" w:rsidRPr="009E5DD9">
        <w:t>M, in PBS, 25°C) in the presence of increasing amount of biotin dissolved in PBS. K</w:t>
      </w:r>
      <w:r w:rsidR="00D30B0D" w:rsidRPr="009E5DD9">
        <w:rPr>
          <w:vertAlign w:val="subscript"/>
        </w:rPr>
        <w:t>sv</w:t>
      </w:r>
      <w:r w:rsidR="00D30B0D" w:rsidRPr="009E5DD9">
        <w:t>=3.0x10</w:t>
      </w:r>
      <w:r w:rsidR="00D30B0D" w:rsidRPr="009E5DD9">
        <w:rPr>
          <w:vertAlign w:val="superscript"/>
        </w:rPr>
        <w:t xml:space="preserve">5 </w:t>
      </w:r>
      <w:r w:rsidR="00D30B0D" w:rsidRPr="009E5DD9">
        <w:t>M</w:t>
      </w:r>
      <w:r w:rsidR="00D30B0D" w:rsidRPr="009E5DD9">
        <w:rPr>
          <w:vertAlign w:val="superscript"/>
        </w:rPr>
        <w:t>-1</w:t>
      </w:r>
    </w:p>
    <w:p w:rsidR="00D30B0D" w:rsidRPr="009E5DD9" w:rsidRDefault="00D30B0D" w:rsidP="00D30B0D">
      <w:pPr>
        <w:jc w:val="both"/>
        <w:rPr>
          <w:b/>
          <w:lang w:val="en-GB"/>
        </w:rPr>
      </w:pPr>
    </w:p>
    <w:p w:rsidR="00D30B0D" w:rsidRPr="009E5DD9" w:rsidRDefault="00B833D1" w:rsidP="00D30B0D">
      <w:pPr>
        <w:jc w:val="both"/>
        <w:outlineLvl w:val="0"/>
        <w:rPr>
          <w:b/>
          <w:lang w:val="en-GB"/>
        </w:rPr>
      </w:pPr>
      <w:r w:rsidRPr="009E5DD9">
        <w:rPr>
          <w:b/>
          <w:lang w:val="en-GB"/>
        </w:rPr>
        <w:lastRenderedPageBreak/>
        <w:t xml:space="preserve">        </w:t>
      </w:r>
      <w:r w:rsidR="00D30B0D" w:rsidRPr="009E5DD9">
        <w:rPr>
          <w:b/>
          <w:noProof/>
          <w:lang w:val="it-IT" w:eastAsia="it-IT"/>
        </w:rPr>
        <w:drawing>
          <wp:inline distT="0" distB="0" distL="0" distR="0" wp14:anchorId="137D8ED9" wp14:editId="52DDE41C">
            <wp:extent cx="5172075" cy="3600450"/>
            <wp:effectExtent l="0" t="0" r="0" b="0"/>
            <wp:docPr id="92" name="Gra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30B0D" w:rsidRPr="009E5DD9" w:rsidRDefault="00D30B0D" w:rsidP="00D30B0D">
      <w:pPr>
        <w:jc w:val="both"/>
        <w:outlineLvl w:val="0"/>
        <w:rPr>
          <w:b/>
          <w:lang w:val="en-GB"/>
        </w:rPr>
      </w:pPr>
      <w:r w:rsidRPr="009E5DD9">
        <w:rPr>
          <w:b/>
          <w:noProof/>
          <w:sz w:val="28"/>
          <w:szCs w:val="28"/>
          <w:lang w:val="it-IT" w:eastAsia="it-IT"/>
        </w:rPr>
        <w:drawing>
          <wp:anchor distT="0" distB="0" distL="114300" distR="114300" simplePos="0" relativeHeight="251646976" behindDoc="0" locked="0" layoutInCell="1" allowOverlap="1" wp14:anchorId="2584F8BD" wp14:editId="79473A15">
            <wp:simplePos x="0" y="0"/>
            <wp:positionH relativeFrom="column">
              <wp:posOffset>3705225</wp:posOffset>
            </wp:positionH>
            <wp:positionV relativeFrom="paragraph">
              <wp:posOffset>1524000</wp:posOffset>
            </wp:positionV>
            <wp:extent cx="1149350" cy="984250"/>
            <wp:effectExtent l="19050" t="0" r="0" b="0"/>
            <wp:wrapNone/>
            <wp:docPr id="9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1149350" cy="984250"/>
                    </a:xfrm>
                    <a:prstGeom prst="rect">
                      <a:avLst/>
                    </a:prstGeom>
                    <a:noFill/>
                    <a:ln w="9525">
                      <a:noFill/>
                      <a:miter lim="800000"/>
                      <a:headEnd/>
                      <a:tailEnd/>
                    </a:ln>
                  </pic:spPr>
                </pic:pic>
              </a:graphicData>
            </a:graphic>
          </wp:anchor>
        </w:drawing>
      </w:r>
      <w:r w:rsidR="00B833D1" w:rsidRPr="009E5DD9">
        <w:rPr>
          <w:b/>
          <w:lang w:val="en-GB"/>
        </w:rPr>
        <w:t xml:space="preserve">         </w:t>
      </w:r>
      <w:r w:rsidRPr="009E5DD9">
        <w:rPr>
          <w:b/>
          <w:noProof/>
          <w:lang w:val="it-IT" w:eastAsia="it-IT"/>
        </w:rPr>
        <w:drawing>
          <wp:inline distT="0" distB="0" distL="0" distR="0" wp14:anchorId="3C8C2626" wp14:editId="67A056A5">
            <wp:extent cx="5124450" cy="3400424"/>
            <wp:effectExtent l="0" t="0" r="0" b="0"/>
            <wp:docPr id="94" name="Gra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30B0D" w:rsidRPr="009E5DD9" w:rsidRDefault="00D30B0D" w:rsidP="00D30B0D">
      <w:pPr>
        <w:jc w:val="both"/>
        <w:outlineLvl w:val="0"/>
        <w:rPr>
          <w:b/>
          <w:lang w:val="en-GB"/>
        </w:rPr>
      </w:pPr>
    </w:p>
    <w:p w:rsidR="00D30B0D" w:rsidRPr="009E5DD9" w:rsidRDefault="00147B68" w:rsidP="00D30B0D">
      <w:pPr>
        <w:widowControl w:val="0"/>
        <w:autoSpaceDE w:val="0"/>
        <w:autoSpaceDN w:val="0"/>
        <w:adjustRightInd w:val="0"/>
        <w:jc w:val="both"/>
      </w:pPr>
      <w:r w:rsidRPr="009E5DD9">
        <w:rPr>
          <w:b/>
        </w:rPr>
        <w:t xml:space="preserve"> Supplementary Figure </w:t>
      </w:r>
      <w:r w:rsidR="00D30B0D" w:rsidRPr="009E5DD9">
        <w:rPr>
          <w:b/>
        </w:rPr>
        <w:t>S13:</w:t>
      </w:r>
      <w:r w:rsidR="00D30B0D" w:rsidRPr="009E5DD9">
        <w:t xml:space="preserve"> Fluorescence spectra of avidin (1x10</w:t>
      </w:r>
      <w:r w:rsidR="00D30B0D" w:rsidRPr="009E5DD9">
        <w:rPr>
          <w:vertAlign w:val="superscript"/>
        </w:rPr>
        <w:t xml:space="preserve">-6 </w:t>
      </w:r>
      <w:r w:rsidR="00D30B0D" w:rsidRPr="009E5DD9">
        <w:t xml:space="preserve">M, in PBS </w:t>
      </w:r>
      <w:r w:rsidR="00F568A9">
        <w:t xml:space="preserve">with </w:t>
      </w:r>
      <w:r w:rsidR="00D30B0D" w:rsidRPr="009E5DD9">
        <w:t xml:space="preserve">5% DMSO, 25°C) in the presence of increasing amount of </w:t>
      </w:r>
      <w:r w:rsidR="00D30B0D" w:rsidRPr="009E5DD9">
        <w:rPr>
          <w:b/>
          <w:bCs/>
          <w:lang w:eastAsia="it-IT"/>
        </w:rPr>
        <w:t>TBA-POM-Biot</w:t>
      </w:r>
      <w:r w:rsidR="00D30B0D" w:rsidRPr="009E5DD9">
        <w:rPr>
          <w:b/>
          <w:bCs/>
          <w:vertAlign w:val="subscript"/>
          <w:lang w:eastAsia="it-IT"/>
        </w:rPr>
        <w:t>2</w:t>
      </w:r>
      <w:r w:rsidR="00D30B0D" w:rsidRPr="009E5DD9">
        <w:t xml:space="preserve"> dissolved in PBS </w:t>
      </w:r>
      <w:r w:rsidR="00F568A9">
        <w:t>with</w:t>
      </w:r>
      <w:r w:rsidR="00D30B0D" w:rsidRPr="009E5DD9">
        <w:t>5% DMSO. K</w:t>
      </w:r>
      <w:r w:rsidR="00D30B0D" w:rsidRPr="009E5DD9">
        <w:rPr>
          <w:vertAlign w:val="subscript"/>
        </w:rPr>
        <w:t>sv</w:t>
      </w:r>
      <w:r w:rsidR="00D30B0D" w:rsidRPr="009E5DD9">
        <w:t>=9.6x10</w:t>
      </w:r>
      <w:r w:rsidR="00D30B0D" w:rsidRPr="009E5DD9">
        <w:rPr>
          <w:vertAlign w:val="superscript"/>
        </w:rPr>
        <w:t xml:space="preserve">5 </w:t>
      </w:r>
      <w:r w:rsidR="00D30B0D" w:rsidRPr="009E5DD9">
        <w:t>M</w:t>
      </w:r>
      <w:r w:rsidR="00D30B0D" w:rsidRPr="009E5DD9">
        <w:rPr>
          <w:vertAlign w:val="superscript"/>
        </w:rPr>
        <w:t>-1</w:t>
      </w:r>
    </w:p>
    <w:p w:rsidR="00D30B0D" w:rsidRPr="009E5DD9" w:rsidRDefault="00B833D1" w:rsidP="00D30B0D">
      <w:pPr>
        <w:widowControl w:val="0"/>
        <w:autoSpaceDE w:val="0"/>
        <w:autoSpaceDN w:val="0"/>
        <w:adjustRightInd w:val="0"/>
        <w:jc w:val="both"/>
        <w:rPr>
          <w:b/>
          <w:lang w:val="en-GB"/>
        </w:rPr>
      </w:pPr>
      <w:r w:rsidRPr="009E5DD9">
        <w:rPr>
          <w:b/>
          <w:lang w:val="en-GB"/>
        </w:rPr>
        <w:lastRenderedPageBreak/>
        <w:t xml:space="preserve">         </w:t>
      </w:r>
      <w:r w:rsidR="00D30B0D" w:rsidRPr="009E5DD9">
        <w:rPr>
          <w:b/>
          <w:noProof/>
          <w:lang w:val="it-IT" w:eastAsia="it-IT"/>
        </w:rPr>
        <w:drawing>
          <wp:inline distT="0" distB="0" distL="0" distR="0" wp14:anchorId="0D28E5CA" wp14:editId="750434CC">
            <wp:extent cx="5176299" cy="3737113"/>
            <wp:effectExtent l="0" t="0" r="0" b="0"/>
            <wp:docPr id="95" name="Gra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30B0D" w:rsidRPr="009E5DD9" w:rsidRDefault="00D30B0D" w:rsidP="00D30B0D">
      <w:pPr>
        <w:widowControl w:val="0"/>
        <w:autoSpaceDE w:val="0"/>
        <w:autoSpaceDN w:val="0"/>
        <w:adjustRightInd w:val="0"/>
        <w:jc w:val="both"/>
        <w:rPr>
          <w:b/>
          <w:lang w:val="en-GB"/>
        </w:rPr>
      </w:pPr>
      <w:r w:rsidRPr="009E5DD9">
        <w:rPr>
          <w:b/>
          <w:noProof/>
          <w:sz w:val="20"/>
          <w:szCs w:val="20"/>
          <w:lang w:val="it-IT" w:eastAsia="it-IT"/>
        </w:rPr>
        <w:drawing>
          <wp:anchor distT="0" distB="0" distL="114300" distR="114300" simplePos="0" relativeHeight="251648000" behindDoc="0" locked="0" layoutInCell="1" allowOverlap="1" wp14:anchorId="3D6A5BB6" wp14:editId="344D3AA5">
            <wp:simplePos x="0" y="0"/>
            <wp:positionH relativeFrom="column">
              <wp:posOffset>3638550</wp:posOffset>
            </wp:positionH>
            <wp:positionV relativeFrom="paragraph">
              <wp:posOffset>1647825</wp:posOffset>
            </wp:positionV>
            <wp:extent cx="1213485" cy="1035050"/>
            <wp:effectExtent l="19050" t="0" r="5715" b="0"/>
            <wp:wrapNone/>
            <wp:docPr id="9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1213485" cy="1035050"/>
                    </a:xfrm>
                    <a:prstGeom prst="rect">
                      <a:avLst/>
                    </a:prstGeom>
                    <a:noFill/>
                    <a:ln w="9525">
                      <a:noFill/>
                      <a:miter lim="800000"/>
                      <a:headEnd/>
                      <a:tailEnd/>
                    </a:ln>
                  </pic:spPr>
                </pic:pic>
              </a:graphicData>
            </a:graphic>
          </wp:anchor>
        </w:drawing>
      </w:r>
      <w:r w:rsidR="00B833D1" w:rsidRPr="009E5DD9">
        <w:rPr>
          <w:b/>
          <w:lang w:val="en-GB"/>
        </w:rPr>
        <w:t xml:space="preserve">         </w:t>
      </w:r>
      <w:r w:rsidRPr="009E5DD9">
        <w:rPr>
          <w:b/>
          <w:noProof/>
          <w:lang w:val="it-IT" w:eastAsia="it-IT"/>
        </w:rPr>
        <w:drawing>
          <wp:inline distT="0" distB="0" distL="0" distR="0" wp14:anchorId="11CFAA81" wp14:editId="66CCD32E">
            <wp:extent cx="5057775" cy="3676650"/>
            <wp:effectExtent l="0" t="0" r="0" b="0"/>
            <wp:docPr id="97"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30B0D" w:rsidRPr="009E5DD9" w:rsidRDefault="00147B68" w:rsidP="00D30B0D">
      <w:pPr>
        <w:widowControl w:val="0"/>
        <w:autoSpaceDE w:val="0"/>
        <w:autoSpaceDN w:val="0"/>
        <w:adjustRightInd w:val="0"/>
        <w:jc w:val="both"/>
        <w:rPr>
          <w:lang w:val="en-GB"/>
        </w:rPr>
      </w:pPr>
      <w:r w:rsidRPr="009E5DD9">
        <w:rPr>
          <w:b/>
        </w:rPr>
        <w:t xml:space="preserve"> Supplementary Figure </w:t>
      </w:r>
      <w:r w:rsidR="00D30B0D" w:rsidRPr="009E5DD9">
        <w:rPr>
          <w:b/>
        </w:rPr>
        <w:t>S14:</w:t>
      </w:r>
      <w:r w:rsidR="00D30B0D" w:rsidRPr="009E5DD9">
        <w:t xml:space="preserve"> Fluorescence spectra of avidin (1x10</w:t>
      </w:r>
      <w:r w:rsidR="00D30B0D" w:rsidRPr="009E5DD9">
        <w:rPr>
          <w:vertAlign w:val="superscript"/>
        </w:rPr>
        <w:t xml:space="preserve">-6 </w:t>
      </w:r>
      <w:r w:rsidR="00D30B0D" w:rsidRPr="009E5DD9">
        <w:t xml:space="preserve">M, in PBS </w:t>
      </w:r>
      <w:r w:rsidR="00F568A9">
        <w:t xml:space="preserve">with </w:t>
      </w:r>
      <w:r w:rsidR="00D30B0D" w:rsidRPr="009E5DD9">
        <w:t xml:space="preserve">5% DMSO, 25°C) in the presence of increasing equivalents of </w:t>
      </w:r>
      <w:r w:rsidR="00D30B0D" w:rsidRPr="009E5DD9">
        <w:rPr>
          <w:b/>
        </w:rPr>
        <w:t>POM-NH</w:t>
      </w:r>
      <w:r w:rsidR="00D30B0D" w:rsidRPr="009E5DD9">
        <w:rPr>
          <w:b/>
          <w:vertAlign w:val="subscript"/>
        </w:rPr>
        <w:t>2</w:t>
      </w:r>
      <w:r w:rsidR="00D30B0D" w:rsidRPr="009E5DD9">
        <w:t xml:space="preserve"> dissolved in PBS 5% DMSO. Inset: K</w:t>
      </w:r>
      <w:r w:rsidR="00D30B0D" w:rsidRPr="009E5DD9">
        <w:rPr>
          <w:vertAlign w:val="subscript"/>
        </w:rPr>
        <w:t>SV</w:t>
      </w:r>
      <w:r w:rsidR="00D30B0D" w:rsidRPr="009E5DD9">
        <w:t>=3.0x10</w:t>
      </w:r>
      <w:r w:rsidR="00D30B0D" w:rsidRPr="009E5DD9">
        <w:rPr>
          <w:vertAlign w:val="superscript"/>
        </w:rPr>
        <w:t xml:space="preserve">5 </w:t>
      </w:r>
      <w:r w:rsidR="00D30B0D" w:rsidRPr="009E5DD9">
        <w:t>M</w:t>
      </w:r>
      <w:r w:rsidR="00D30B0D" w:rsidRPr="009E5DD9">
        <w:rPr>
          <w:vertAlign w:val="superscript"/>
        </w:rPr>
        <w:t>-1</w:t>
      </w:r>
    </w:p>
    <w:p w:rsidR="00D30B0D" w:rsidRPr="009E5DD9" w:rsidRDefault="00D30B0D" w:rsidP="00D30B0D">
      <w:pPr>
        <w:widowControl w:val="0"/>
        <w:autoSpaceDE w:val="0"/>
        <w:autoSpaceDN w:val="0"/>
        <w:adjustRightInd w:val="0"/>
        <w:jc w:val="both"/>
      </w:pPr>
    </w:p>
    <w:p w:rsidR="00D30B0D" w:rsidRPr="009E5DD9" w:rsidRDefault="00D30B0D" w:rsidP="00D30B0D">
      <w:pPr>
        <w:widowControl w:val="0"/>
        <w:autoSpaceDE w:val="0"/>
        <w:autoSpaceDN w:val="0"/>
        <w:adjustRightInd w:val="0"/>
        <w:jc w:val="both"/>
      </w:pPr>
    </w:p>
    <w:p w:rsidR="00D30B0D" w:rsidRPr="009E5DD9" w:rsidRDefault="00D30B0D" w:rsidP="00D30B0D">
      <w:pPr>
        <w:widowControl w:val="0"/>
        <w:autoSpaceDE w:val="0"/>
        <w:autoSpaceDN w:val="0"/>
        <w:adjustRightInd w:val="0"/>
        <w:jc w:val="center"/>
      </w:pPr>
      <w:r w:rsidRPr="009E5DD9">
        <w:rPr>
          <w:noProof/>
          <w:lang w:val="it-IT" w:eastAsia="it-IT"/>
        </w:rPr>
        <w:drawing>
          <wp:inline distT="0" distB="0" distL="0" distR="0" wp14:anchorId="5ACE6E04" wp14:editId="3C5F7548">
            <wp:extent cx="4463244" cy="3238500"/>
            <wp:effectExtent l="0" t="0" r="0" b="0"/>
            <wp:docPr id="98" name="Gra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30B0D" w:rsidRPr="009E5DD9" w:rsidRDefault="00D30B0D" w:rsidP="00D30B0D">
      <w:pPr>
        <w:widowControl w:val="0"/>
        <w:autoSpaceDE w:val="0"/>
        <w:autoSpaceDN w:val="0"/>
        <w:adjustRightInd w:val="0"/>
        <w:jc w:val="center"/>
      </w:pPr>
      <w:r w:rsidRPr="009E5DD9">
        <w:rPr>
          <w:noProof/>
          <w:sz w:val="20"/>
          <w:szCs w:val="20"/>
          <w:lang w:val="it-IT" w:eastAsia="it-IT"/>
        </w:rPr>
        <w:drawing>
          <wp:anchor distT="0" distB="0" distL="114300" distR="114300" simplePos="0" relativeHeight="251649024" behindDoc="0" locked="0" layoutInCell="1" allowOverlap="1" wp14:anchorId="35231F3A" wp14:editId="1F71C645">
            <wp:simplePos x="0" y="0"/>
            <wp:positionH relativeFrom="column">
              <wp:posOffset>3552825</wp:posOffset>
            </wp:positionH>
            <wp:positionV relativeFrom="paragraph">
              <wp:posOffset>1438275</wp:posOffset>
            </wp:positionV>
            <wp:extent cx="1130300" cy="961564"/>
            <wp:effectExtent l="19050" t="0" r="0" b="0"/>
            <wp:wrapNone/>
            <wp:docPr id="9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srcRect/>
                    <a:stretch>
                      <a:fillRect/>
                    </a:stretch>
                  </pic:blipFill>
                  <pic:spPr bwMode="auto">
                    <a:xfrm>
                      <a:off x="0" y="0"/>
                      <a:ext cx="1130300" cy="961564"/>
                    </a:xfrm>
                    <a:prstGeom prst="rect">
                      <a:avLst/>
                    </a:prstGeom>
                    <a:noFill/>
                    <a:ln w="9525">
                      <a:noFill/>
                      <a:miter lim="800000"/>
                      <a:headEnd/>
                      <a:tailEnd/>
                    </a:ln>
                  </pic:spPr>
                </pic:pic>
              </a:graphicData>
            </a:graphic>
          </wp:anchor>
        </w:drawing>
      </w:r>
      <w:r w:rsidRPr="009E5DD9">
        <w:rPr>
          <w:noProof/>
          <w:lang w:val="it-IT" w:eastAsia="it-IT"/>
        </w:rPr>
        <w:drawing>
          <wp:inline distT="0" distB="0" distL="0" distR="0" wp14:anchorId="6AD00281" wp14:editId="48FD0CF8">
            <wp:extent cx="4572000" cy="3305175"/>
            <wp:effectExtent l="0" t="0" r="0" b="0"/>
            <wp:docPr id="100" name="Gra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30B0D" w:rsidRPr="009E5DD9" w:rsidRDefault="00147B68" w:rsidP="00D30B0D">
      <w:pPr>
        <w:widowControl w:val="0"/>
        <w:autoSpaceDE w:val="0"/>
        <w:autoSpaceDN w:val="0"/>
        <w:adjustRightInd w:val="0"/>
        <w:jc w:val="both"/>
      </w:pPr>
      <w:r w:rsidRPr="009E5DD9">
        <w:rPr>
          <w:b/>
        </w:rPr>
        <w:t xml:space="preserve"> Supplementary Figure </w:t>
      </w:r>
      <w:r w:rsidR="00D30B0D" w:rsidRPr="009E5DD9">
        <w:rPr>
          <w:b/>
        </w:rPr>
        <w:t>S15:</w:t>
      </w:r>
      <w:r w:rsidR="00D30B0D" w:rsidRPr="009E5DD9">
        <w:t xml:space="preserve"> Fluorescence spectra of avidin (1x10</w:t>
      </w:r>
      <w:r w:rsidR="00D30B0D" w:rsidRPr="009E5DD9">
        <w:rPr>
          <w:vertAlign w:val="superscript"/>
        </w:rPr>
        <w:t xml:space="preserve">-6 </w:t>
      </w:r>
      <w:r w:rsidR="00D30B0D" w:rsidRPr="009E5DD9">
        <w:t xml:space="preserve">M, in PBS </w:t>
      </w:r>
      <w:r w:rsidR="00F568A9">
        <w:t xml:space="preserve">with </w:t>
      </w:r>
      <w:r w:rsidR="00D30B0D" w:rsidRPr="009E5DD9">
        <w:t xml:space="preserve">5% DMSO, 25°C) in the presence of increasing amount of </w:t>
      </w:r>
      <w:r w:rsidR="00D30B0D" w:rsidRPr="009E5DD9">
        <w:rPr>
          <w:b/>
        </w:rPr>
        <w:t>TBA</w:t>
      </w:r>
      <w:r w:rsidR="00D30B0D" w:rsidRPr="009E5DD9">
        <w:t>-</w:t>
      </w:r>
      <w:r w:rsidR="00D30B0D" w:rsidRPr="009E5DD9">
        <w:rPr>
          <w:b/>
        </w:rPr>
        <w:t>POM</w:t>
      </w:r>
      <w:r w:rsidR="00D30B0D" w:rsidRPr="009E5DD9">
        <w:t xml:space="preserve"> dissolved in PBS 5% DMSO. Inset: K</w:t>
      </w:r>
      <w:r w:rsidR="00D30B0D" w:rsidRPr="009E5DD9">
        <w:rPr>
          <w:vertAlign w:val="subscript"/>
        </w:rPr>
        <w:t>SV</w:t>
      </w:r>
      <w:r w:rsidR="00D30B0D" w:rsidRPr="009E5DD9">
        <w:t>=3.1x10</w:t>
      </w:r>
      <w:r w:rsidR="00D30B0D" w:rsidRPr="009E5DD9">
        <w:rPr>
          <w:vertAlign w:val="superscript"/>
        </w:rPr>
        <w:t xml:space="preserve">5 </w:t>
      </w:r>
      <w:r w:rsidR="00D30B0D" w:rsidRPr="009E5DD9">
        <w:t>M</w:t>
      </w:r>
      <w:r w:rsidR="00D30B0D" w:rsidRPr="009E5DD9">
        <w:rPr>
          <w:vertAlign w:val="superscript"/>
        </w:rPr>
        <w:t>-1</w:t>
      </w:r>
    </w:p>
    <w:p w:rsidR="00D30B0D" w:rsidRPr="009E5DD9" w:rsidRDefault="00D30B0D" w:rsidP="00D30B0D">
      <w:pPr>
        <w:widowControl w:val="0"/>
        <w:autoSpaceDE w:val="0"/>
        <w:autoSpaceDN w:val="0"/>
        <w:adjustRightInd w:val="0"/>
        <w:jc w:val="both"/>
      </w:pPr>
    </w:p>
    <w:p w:rsidR="00D30B0D" w:rsidRPr="009E5DD9" w:rsidRDefault="00D30B0D" w:rsidP="00B833D1">
      <w:pPr>
        <w:widowControl w:val="0"/>
        <w:autoSpaceDE w:val="0"/>
        <w:autoSpaceDN w:val="0"/>
        <w:adjustRightInd w:val="0"/>
        <w:jc w:val="center"/>
      </w:pPr>
      <w:r w:rsidRPr="009E5DD9">
        <w:rPr>
          <w:noProof/>
          <w:lang w:val="it-IT" w:eastAsia="it-IT"/>
        </w:rPr>
        <w:drawing>
          <wp:inline distT="0" distB="0" distL="0" distR="0" wp14:anchorId="2EE7548C" wp14:editId="7BA33926">
            <wp:extent cx="5427980" cy="3404429"/>
            <wp:effectExtent l="0" t="0" r="0" b="0"/>
            <wp:docPr id="101" name="Gra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30B0D" w:rsidRPr="009E5DD9" w:rsidRDefault="00D30B0D" w:rsidP="00D30B0D">
      <w:pPr>
        <w:widowControl w:val="0"/>
        <w:autoSpaceDE w:val="0"/>
        <w:autoSpaceDN w:val="0"/>
        <w:adjustRightInd w:val="0"/>
        <w:jc w:val="both"/>
      </w:pPr>
      <w:r w:rsidRPr="009E5DD9">
        <w:rPr>
          <w:noProof/>
          <w:sz w:val="20"/>
          <w:szCs w:val="20"/>
          <w:lang w:val="it-IT" w:eastAsia="it-IT"/>
        </w:rPr>
        <w:drawing>
          <wp:anchor distT="0" distB="0" distL="114300" distR="114300" simplePos="0" relativeHeight="251650048" behindDoc="0" locked="0" layoutInCell="1" allowOverlap="1" wp14:anchorId="3FD47325" wp14:editId="54523486">
            <wp:simplePos x="0" y="0"/>
            <wp:positionH relativeFrom="column">
              <wp:posOffset>3124200</wp:posOffset>
            </wp:positionH>
            <wp:positionV relativeFrom="paragraph">
              <wp:posOffset>1409700</wp:posOffset>
            </wp:positionV>
            <wp:extent cx="1358900" cy="1162050"/>
            <wp:effectExtent l="19050" t="0" r="0" b="0"/>
            <wp:wrapNone/>
            <wp:docPr id="102"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a:off x="0" y="0"/>
                      <a:ext cx="1358900" cy="1162050"/>
                    </a:xfrm>
                    <a:prstGeom prst="rect">
                      <a:avLst/>
                    </a:prstGeom>
                    <a:noFill/>
                    <a:ln w="9525">
                      <a:noFill/>
                      <a:miter lim="800000"/>
                      <a:headEnd/>
                      <a:tailEnd/>
                    </a:ln>
                  </pic:spPr>
                </pic:pic>
              </a:graphicData>
            </a:graphic>
          </wp:anchor>
        </w:drawing>
      </w:r>
      <w:r w:rsidR="00B833D1" w:rsidRPr="009E5DD9">
        <w:t xml:space="preserve">       </w:t>
      </w:r>
      <w:r w:rsidRPr="009E5DD9">
        <w:rPr>
          <w:noProof/>
          <w:lang w:val="it-IT" w:eastAsia="it-IT"/>
        </w:rPr>
        <w:drawing>
          <wp:inline distT="0" distB="0" distL="0" distR="0" wp14:anchorId="70B5C999" wp14:editId="0903F962">
            <wp:extent cx="5010150" cy="3390900"/>
            <wp:effectExtent l="0" t="0" r="0" b="0"/>
            <wp:docPr id="103"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30B0D" w:rsidRPr="009E5DD9" w:rsidRDefault="00147B68" w:rsidP="00D30B0D">
      <w:pPr>
        <w:widowControl w:val="0"/>
        <w:autoSpaceDE w:val="0"/>
        <w:autoSpaceDN w:val="0"/>
        <w:adjustRightInd w:val="0"/>
        <w:jc w:val="both"/>
      </w:pPr>
      <w:r w:rsidRPr="009E5DD9">
        <w:rPr>
          <w:b/>
        </w:rPr>
        <w:t xml:space="preserve"> Supplementary Figure </w:t>
      </w:r>
      <w:r w:rsidR="00D30B0D" w:rsidRPr="009E5DD9">
        <w:rPr>
          <w:b/>
        </w:rPr>
        <w:t>S16:</w:t>
      </w:r>
      <w:r w:rsidR="00D30B0D" w:rsidRPr="009E5DD9">
        <w:t xml:space="preserve"> Fluorescence spectra of avidin (1x10</w:t>
      </w:r>
      <w:r w:rsidR="00D30B0D" w:rsidRPr="009E5DD9">
        <w:rPr>
          <w:vertAlign w:val="superscript"/>
        </w:rPr>
        <w:t xml:space="preserve">-6 </w:t>
      </w:r>
      <w:r w:rsidR="00D30B0D" w:rsidRPr="009E5DD9">
        <w:t>M, in PBS 5% DMSO, 25°C) in the presence of increasing equivalents of K-</w:t>
      </w:r>
      <w:r w:rsidR="00D30B0D" w:rsidRPr="009E5DD9">
        <w:rPr>
          <w:b/>
        </w:rPr>
        <w:t>POM</w:t>
      </w:r>
      <w:r w:rsidR="00D30B0D" w:rsidRPr="009E5DD9">
        <w:t xml:space="preserve"> dissolved in PBS </w:t>
      </w:r>
      <w:r w:rsidR="00F568A9">
        <w:t xml:space="preserve">with </w:t>
      </w:r>
      <w:r w:rsidR="00D30B0D" w:rsidRPr="009E5DD9">
        <w:t>5% DMSO. Inset: K</w:t>
      </w:r>
      <w:r w:rsidR="00D30B0D" w:rsidRPr="009E5DD9">
        <w:rPr>
          <w:vertAlign w:val="subscript"/>
        </w:rPr>
        <w:t>SV</w:t>
      </w:r>
      <w:r w:rsidR="00D30B0D" w:rsidRPr="009E5DD9">
        <w:t>=1,1x10</w:t>
      </w:r>
      <w:r w:rsidR="00D30B0D" w:rsidRPr="009E5DD9">
        <w:rPr>
          <w:vertAlign w:val="superscript"/>
        </w:rPr>
        <w:t xml:space="preserve">5 </w:t>
      </w:r>
      <w:r w:rsidR="00D30B0D" w:rsidRPr="009E5DD9">
        <w:t>M</w:t>
      </w:r>
      <w:r w:rsidR="00D30B0D" w:rsidRPr="009E5DD9">
        <w:rPr>
          <w:vertAlign w:val="superscript"/>
        </w:rPr>
        <w:t>-1</w:t>
      </w:r>
    </w:p>
    <w:p w:rsidR="00D30B0D" w:rsidRPr="009E5DD9" w:rsidRDefault="00D30B0D" w:rsidP="00D30B0D">
      <w:pPr>
        <w:jc w:val="both"/>
        <w:rPr>
          <w:lang w:val="en-GB"/>
        </w:rPr>
      </w:pPr>
    </w:p>
    <w:p w:rsidR="00D30B0D" w:rsidRPr="009E5DD9" w:rsidRDefault="00D30B0D" w:rsidP="00D30B0D">
      <w:pPr>
        <w:jc w:val="both"/>
        <w:rPr>
          <w:b/>
          <w:lang w:val="en-GB"/>
        </w:rPr>
      </w:pPr>
    </w:p>
    <w:p w:rsidR="00D30B0D" w:rsidRPr="009E5DD9" w:rsidRDefault="00D30B0D" w:rsidP="00D30B0D">
      <w:pPr>
        <w:widowControl w:val="0"/>
        <w:autoSpaceDE w:val="0"/>
        <w:autoSpaceDN w:val="0"/>
        <w:adjustRightInd w:val="0"/>
        <w:jc w:val="both"/>
        <w:rPr>
          <w:b/>
          <w:lang w:val="en-GB"/>
        </w:rPr>
      </w:pPr>
      <w:r w:rsidRPr="009E5DD9">
        <w:rPr>
          <w:b/>
          <w:noProof/>
          <w:sz w:val="20"/>
          <w:szCs w:val="20"/>
          <w:lang w:val="it-IT" w:eastAsia="it-IT"/>
        </w:rPr>
        <w:drawing>
          <wp:anchor distT="0" distB="0" distL="114300" distR="114300" simplePos="0" relativeHeight="251651072" behindDoc="0" locked="0" layoutInCell="1" allowOverlap="1" wp14:anchorId="7882CF62" wp14:editId="4D5AD7F0">
            <wp:simplePos x="0" y="0"/>
            <wp:positionH relativeFrom="column">
              <wp:posOffset>757555</wp:posOffset>
            </wp:positionH>
            <wp:positionV relativeFrom="paragraph">
              <wp:posOffset>52705</wp:posOffset>
            </wp:positionV>
            <wp:extent cx="4248785" cy="3009900"/>
            <wp:effectExtent l="0" t="0" r="0" b="0"/>
            <wp:wrapTight wrapText="bothSides">
              <wp:wrapPolygon edited="0">
                <wp:start x="0" y="0"/>
                <wp:lineTo x="0" y="21463"/>
                <wp:lineTo x="21500" y="21463"/>
                <wp:lineTo x="21500" y="0"/>
                <wp:lineTo x="0" y="0"/>
              </wp:wrapPolygon>
            </wp:wrapTight>
            <wp:docPr id="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48785" cy="3009900"/>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14:sizeRelH relativeFrom="margin">
              <wp14:pctWidth>0</wp14:pctWidth>
            </wp14:sizeRelH>
            <wp14:sizeRelV relativeFrom="margin">
              <wp14:pctHeight>0</wp14:pctHeight>
            </wp14:sizeRelV>
          </wp:anchor>
        </w:drawing>
      </w:r>
    </w:p>
    <w:p w:rsidR="00D30B0D" w:rsidRPr="009E5DD9" w:rsidRDefault="00D30B0D" w:rsidP="00D30B0D">
      <w:pPr>
        <w:widowControl w:val="0"/>
        <w:autoSpaceDE w:val="0"/>
        <w:autoSpaceDN w:val="0"/>
        <w:adjustRightInd w:val="0"/>
        <w:jc w:val="both"/>
        <w:rPr>
          <w:b/>
          <w:lang w:val="en-GB"/>
        </w:rPr>
      </w:pPr>
    </w:p>
    <w:p w:rsidR="00D30B0D" w:rsidRPr="009E5DD9" w:rsidRDefault="00D30B0D" w:rsidP="00D30B0D">
      <w:pPr>
        <w:widowControl w:val="0"/>
        <w:autoSpaceDE w:val="0"/>
        <w:autoSpaceDN w:val="0"/>
        <w:adjustRightInd w:val="0"/>
        <w:jc w:val="both"/>
        <w:rPr>
          <w:b/>
          <w:lang w:val="en-GB"/>
        </w:rPr>
      </w:pPr>
    </w:p>
    <w:p w:rsidR="00D30B0D" w:rsidRPr="009E5DD9" w:rsidRDefault="00D30B0D" w:rsidP="00D30B0D">
      <w:pPr>
        <w:widowControl w:val="0"/>
        <w:autoSpaceDE w:val="0"/>
        <w:autoSpaceDN w:val="0"/>
        <w:adjustRightInd w:val="0"/>
        <w:jc w:val="both"/>
        <w:rPr>
          <w:b/>
          <w:lang w:val="en-GB"/>
        </w:rPr>
      </w:pPr>
    </w:p>
    <w:p w:rsidR="00D30B0D" w:rsidRPr="009E5DD9" w:rsidRDefault="00D30B0D" w:rsidP="00D30B0D">
      <w:pPr>
        <w:widowControl w:val="0"/>
        <w:autoSpaceDE w:val="0"/>
        <w:autoSpaceDN w:val="0"/>
        <w:adjustRightInd w:val="0"/>
        <w:jc w:val="both"/>
        <w:rPr>
          <w:b/>
          <w:lang w:val="en-GB"/>
        </w:rPr>
      </w:pPr>
    </w:p>
    <w:p w:rsidR="00D30B0D" w:rsidRPr="009E5DD9" w:rsidRDefault="00D30B0D" w:rsidP="00D30B0D">
      <w:pPr>
        <w:widowControl w:val="0"/>
        <w:autoSpaceDE w:val="0"/>
        <w:autoSpaceDN w:val="0"/>
        <w:adjustRightInd w:val="0"/>
        <w:jc w:val="both"/>
        <w:rPr>
          <w:b/>
          <w:lang w:val="en-GB"/>
        </w:rPr>
      </w:pPr>
    </w:p>
    <w:p w:rsidR="00D30B0D" w:rsidRPr="009E5DD9" w:rsidRDefault="00D30B0D" w:rsidP="00D30B0D">
      <w:pPr>
        <w:widowControl w:val="0"/>
        <w:autoSpaceDE w:val="0"/>
        <w:autoSpaceDN w:val="0"/>
        <w:adjustRightInd w:val="0"/>
        <w:jc w:val="both"/>
        <w:rPr>
          <w:b/>
          <w:lang w:val="en-GB"/>
        </w:rPr>
      </w:pPr>
    </w:p>
    <w:p w:rsidR="00D30B0D" w:rsidRPr="009E5DD9" w:rsidRDefault="00D30B0D" w:rsidP="00D30B0D">
      <w:pPr>
        <w:widowControl w:val="0"/>
        <w:autoSpaceDE w:val="0"/>
        <w:autoSpaceDN w:val="0"/>
        <w:adjustRightInd w:val="0"/>
        <w:jc w:val="both"/>
        <w:rPr>
          <w:b/>
          <w:lang w:val="en-GB"/>
        </w:rPr>
      </w:pPr>
    </w:p>
    <w:p w:rsidR="00D30B0D" w:rsidRPr="009E5DD9" w:rsidRDefault="00D30B0D" w:rsidP="00D30B0D">
      <w:pPr>
        <w:widowControl w:val="0"/>
        <w:autoSpaceDE w:val="0"/>
        <w:autoSpaceDN w:val="0"/>
        <w:adjustRightInd w:val="0"/>
        <w:jc w:val="both"/>
        <w:rPr>
          <w:b/>
          <w:lang w:val="en-GB"/>
        </w:rPr>
      </w:pPr>
    </w:p>
    <w:p w:rsidR="00D30B0D" w:rsidRPr="009E5DD9" w:rsidRDefault="00D30B0D" w:rsidP="00D30B0D">
      <w:pPr>
        <w:widowControl w:val="0"/>
        <w:autoSpaceDE w:val="0"/>
        <w:autoSpaceDN w:val="0"/>
        <w:adjustRightInd w:val="0"/>
        <w:jc w:val="both"/>
        <w:rPr>
          <w:b/>
          <w:lang w:val="en-GB"/>
        </w:rPr>
      </w:pPr>
    </w:p>
    <w:p w:rsidR="00D30B0D" w:rsidRPr="009E5DD9" w:rsidRDefault="00D30B0D" w:rsidP="00D30B0D">
      <w:pPr>
        <w:widowControl w:val="0"/>
        <w:autoSpaceDE w:val="0"/>
        <w:autoSpaceDN w:val="0"/>
        <w:adjustRightInd w:val="0"/>
        <w:jc w:val="both"/>
        <w:rPr>
          <w:b/>
          <w:lang w:val="en-GB"/>
        </w:rPr>
      </w:pPr>
    </w:p>
    <w:p w:rsidR="00D30B0D" w:rsidRPr="009E5DD9" w:rsidRDefault="00D30B0D" w:rsidP="00D30B0D">
      <w:pPr>
        <w:widowControl w:val="0"/>
        <w:autoSpaceDE w:val="0"/>
        <w:autoSpaceDN w:val="0"/>
        <w:adjustRightInd w:val="0"/>
        <w:jc w:val="both"/>
        <w:rPr>
          <w:b/>
          <w:lang w:val="en-GB"/>
        </w:rPr>
      </w:pPr>
      <w:r w:rsidRPr="009E5DD9">
        <w:rPr>
          <w:b/>
          <w:noProof/>
          <w:sz w:val="20"/>
          <w:szCs w:val="20"/>
          <w:lang w:val="it-IT" w:eastAsia="it-IT"/>
        </w:rPr>
        <w:drawing>
          <wp:anchor distT="0" distB="0" distL="114300" distR="114300" simplePos="0" relativeHeight="251652096" behindDoc="0" locked="0" layoutInCell="1" allowOverlap="1" wp14:anchorId="311AFD69" wp14:editId="73787C35">
            <wp:simplePos x="0" y="0"/>
            <wp:positionH relativeFrom="column">
              <wp:posOffset>843280</wp:posOffset>
            </wp:positionH>
            <wp:positionV relativeFrom="paragraph">
              <wp:posOffset>45085</wp:posOffset>
            </wp:positionV>
            <wp:extent cx="4281805" cy="2790825"/>
            <wp:effectExtent l="0" t="0" r="4445" b="9525"/>
            <wp:wrapSquare wrapText="bothSides"/>
            <wp:docPr id="53" name="Immagine 15"/>
            <wp:cNvGraphicFramePr/>
            <a:graphic xmlns:a="http://schemas.openxmlformats.org/drawingml/2006/main">
              <a:graphicData uri="http://schemas.openxmlformats.org/drawingml/2006/picture">
                <pic:pic xmlns:pic="http://schemas.openxmlformats.org/drawingml/2006/picture">
                  <pic:nvPicPr>
                    <pic:cNvPr id="34829"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81805" cy="2790825"/>
                    </a:xfrm>
                    <a:prstGeom prst="rect">
                      <a:avLst/>
                    </a:prstGeom>
                    <a:noFill/>
                    <a:ln w="12700">
                      <a:noFill/>
                      <a:miter lim="800000"/>
                      <a:headEnd/>
                      <a:tailEnd/>
                    </a:ln>
                  </pic:spPr>
                </pic:pic>
              </a:graphicData>
            </a:graphic>
            <wp14:sizeRelH relativeFrom="page">
              <wp14:pctWidth>0</wp14:pctWidth>
            </wp14:sizeRelH>
            <wp14:sizeRelV relativeFrom="page">
              <wp14:pctHeight>0</wp14:pctHeight>
            </wp14:sizeRelV>
          </wp:anchor>
        </w:drawing>
      </w:r>
    </w:p>
    <w:p w:rsidR="00D30B0D" w:rsidRPr="009E5DD9" w:rsidRDefault="00D30B0D" w:rsidP="00D30B0D">
      <w:pPr>
        <w:widowControl w:val="0"/>
        <w:autoSpaceDE w:val="0"/>
        <w:autoSpaceDN w:val="0"/>
        <w:adjustRightInd w:val="0"/>
        <w:jc w:val="both"/>
        <w:rPr>
          <w:b/>
          <w:lang w:val="en-GB"/>
        </w:rPr>
      </w:pPr>
    </w:p>
    <w:p w:rsidR="00D30B0D" w:rsidRPr="009E5DD9" w:rsidRDefault="00D30B0D" w:rsidP="00D30B0D">
      <w:pPr>
        <w:widowControl w:val="0"/>
        <w:autoSpaceDE w:val="0"/>
        <w:autoSpaceDN w:val="0"/>
        <w:adjustRightInd w:val="0"/>
        <w:jc w:val="both"/>
        <w:rPr>
          <w:b/>
          <w:lang w:val="en-GB"/>
        </w:rPr>
      </w:pPr>
    </w:p>
    <w:p w:rsidR="00D30B0D" w:rsidRPr="009E5DD9" w:rsidRDefault="00D30B0D" w:rsidP="00D30B0D">
      <w:pPr>
        <w:widowControl w:val="0"/>
        <w:autoSpaceDE w:val="0"/>
        <w:autoSpaceDN w:val="0"/>
        <w:adjustRightInd w:val="0"/>
        <w:jc w:val="both"/>
        <w:rPr>
          <w:b/>
          <w:lang w:val="en-GB"/>
        </w:rPr>
      </w:pPr>
    </w:p>
    <w:p w:rsidR="00D30B0D" w:rsidRPr="009E5DD9" w:rsidRDefault="00D30B0D" w:rsidP="00D30B0D">
      <w:pPr>
        <w:widowControl w:val="0"/>
        <w:autoSpaceDE w:val="0"/>
        <w:autoSpaceDN w:val="0"/>
        <w:adjustRightInd w:val="0"/>
        <w:jc w:val="both"/>
        <w:rPr>
          <w:b/>
          <w:lang w:val="en-GB"/>
        </w:rPr>
      </w:pPr>
    </w:p>
    <w:p w:rsidR="00D30B0D" w:rsidRPr="009E5DD9" w:rsidRDefault="00D30B0D" w:rsidP="00D30B0D">
      <w:pPr>
        <w:widowControl w:val="0"/>
        <w:autoSpaceDE w:val="0"/>
        <w:autoSpaceDN w:val="0"/>
        <w:adjustRightInd w:val="0"/>
        <w:jc w:val="both"/>
        <w:rPr>
          <w:b/>
          <w:lang w:val="en-GB"/>
        </w:rPr>
      </w:pPr>
    </w:p>
    <w:p w:rsidR="00D30B0D" w:rsidRPr="009E5DD9" w:rsidRDefault="00D30B0D" w:rsidP="00D30B0D">
      <w:pPr>
        <w:widowControl w:val="0"/>
        <w:autoSpaceDE w:val="0"/>
        <w:autoSpaceDN w:val="0"/>
        <w:adjustRightInd w:val="0"/>
        <w:jc w:val="both"/>
        <w:rPr>
          <w:b/>
          <w:lang w:val="en-GB"/>
        </w:rPr>
      </w:pPr>
    </w:p>
    <w:p w:rsidR="00D30B0D" w:rsidRPr="009E5DD9" w:rsidRDefault="00D30B0D" w:rsidP="00D30B0D">
      <w:pPr>
        <w:widowControl w:val="0"/>
        <w:autoSpaceDE w:val="0"/>
        <w:autoSpaceDN w:val="0"/>
        <w:adjustRightInd w:val="0"/>
        <w:jc w:val="both"/>
        <w:rPr>
          <w:b/>
          <w:lang w:val="en-GB"/>
        </w:rPr>
      </w:pPr>
    </w:p>
    <w:p w:rsidR="00D30B0D" w:rsidRPr="009E5DD9" w:rsidRDefault="00D30B0D" w:rsidP="00D30B0D">
      <w:pPr>
        <w:widowControl w:val="0"/>
        <w:autoSpaceDE w:val="0"/>
        <w:autoSpaceDN w:val="0"/>
        <w:adjustRightInd w:val="0"/>
        <w:jc w:val="both"/>
        <w:rPr>
          <w:b/>
          <w:lang w:val="en-GB"/>
        </w:rPr>
      </w:pPr>
    </w:p>
    <w:p w:rsidR="00D30B0D" w:rsidRPr="009E5DD9" w:rsidRDefault="00147B68" w:rsidP="00D30B0D">
      <w:pPr>
        <w:widowControl w:val="0"/>
        <w:autoSpaceDE w:val="0"/>
        <w:autoSpaceDN w:val="0"/>
        <w:adjustRightInd w:val="0"/>
        <w:jc w:val="both"/>
      </w:pPr>
      <w:r w:rsidRPr="009E5DD9">
        <w:rPr>
          <w:b/>
          <w:lang w:val="en-GB"/>
        </w:rPr>
        <w:t xml:space="preserve"> Supplementary Figure </w:t>
      </w:r>
      <w:r w:rsidR="00D30B0D" w:rsidRPr="009E5DD9">
        <w:rPr>
          <w:b/>
          <w:lang w:val="en-GB"/>
        </w:rPr>
        <w:t xml:space="preserve">S17. </w:t>
      </w:r>
      <w:r w:rsidR="00D30B0D" w:rsidRPr="009E5DD9">
        <w:t>UV-VIS spectra of tetrameric avidin-HABA (0.65x10</w:t>
      </w:r>
      <w:r w:rsidR="00D30B0D" w:rsidRPr="009E5DD9">
        <w:rPr>
          <w:vertAlign w:val="superscript"/>
        </w:rPr>
        <w:t xml:space="preserve">-6 </w:t>
      </w:r>
      <w:r w:rsidR="00D30B0D" w:rsidRPr="009E5DD9">
        <w:t xml:space="preserve">M, in </w:t>
      </w:r>
      <w:r w:rsidR="00705F0B" w:rsidRPr="009E5DD9">
        <w:rPr>
          <w:lang w:val="en-GB"/>
        </w:rPr>
        <w:t>HEPES</w:t>
      </w:r>
      <w:r w:rsidR="00D30B0D" w:rsidRPr="009E5DD9">
        <w:t xml:space="preserve"> buffer, 25°C) in the presence of increasing amount of biotin equiv</w:t>
      </w:r>
      <w:r w:rsidR="00DB60DF" w:rsidRPr="009E5DD9">
        <w:t>alents</w:t>
      </w:r>
      <w:r w:rsidR="00D30B0D" w:rsidRPr="009E5DD9">
        <w:t>.</w:t>
      </w:r>
    </w:p>
    <w:p w:rsidR="00D30B0D" w:rsidRPr="009E5DD9" w:rsidRDefault="00D30B0D" w:rsidP="00D30B0D">
      <w:pPr>
        <w:widowControl w:val="0"/>
        <w:autoSpaceDE w:val="0"/>
        <w:autoSpaceDN w:val="0"/>
        <w:adjustRightInd w:val="0"/>
        <w:jc w:val="both"/>
      </w:pPr>
    </w:p>
    <w:p w:rsidR="00D30B0D" w:rsidRPr="009E5DD9" w:rsidRDefault="00D30B0D" w:rsidP="00D30B0D">
      <w:pPr>
        <w:widowControl w:val="0"/>
        <w:autoSpaceDE w:val="0"/>
        <w:autoSpaceDN w:val="0"/>
        <w:adjustRightInd w:val="0"/>
        <w:jc w:val="both"/>
      </w:pPr>
      <w:r w:rsidRPr="009E5DD9">
        <w:rPr>
          <w:b/>
          <w:noProof/>
          <w:lang w:val="it-IT" w:eastAsia="it-IT"/>
        </w:rPr>
        <w:lastRenderedPageBreak/>
        <w:drawing>
          <wp:anchor distT="0" distB="0" distL="114300" distR="114300" simplePos="0" relativeHeight="251653120" behindDoc="0" locked="0" layoutInCell="1" allowOverlap="1" wp14:anchorId="70420000" wp14:editId="2F06FEDB">
            <wp:simplePos x="0" y="0"/>
            <wp:positionH relativeFrom="column">
              <wp:posOffset>914400</wp:posOffset>
            </wp:positionH>
            <wp:positionV relativeFrom="paragraph">
              <wp:posOffset>180975</wp:posOffset>
            </wp:positionV>
            <wp:extent cx="4514850" cy="3145790"/>
            <wp:effectExtent l="0" t="0" r="6350" b="3810"/>
            <wp:wrapTight wrapText="bothSides">
              <wp:wrapPolygon edited="0">
                <wp:start x="0" y="0"/>
                <wp:lineTo x="0" y="21452"/>
                <wp:lineTo x="21509" y="21452"/>
                <wp:lineTo x="21509" y="0"/>
                <wp:lineTo x="0" y="0"/>
              </wp:wrapPolygon>
            </wp:wrapTight>
            <wp:docPr id="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14850" cy="3145790"/>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p w:rsidR="00D30B0D" w:rsidRPr="009E5DD9" w:rsidRDefault="00D30B0D" w:rsidP="00D30B0D">
      <w:pPr>
        <w:widowControl w:val="0"/>
        <w:autoSpaceDE w:val="0"/>
        <w:autoSpaceDN w:val="0"/>
        <w:adjustRightInd w:val="0"/>
        <w:jc w:val="both"/>
      </w:pPr>
    </w:p>
    <w:p w:rsidR="00D30B0D" w:rsidRPr="009E5DD9" w:rsidRDefault="00D30B0D" w:rsidP="00D30B0D">
      <w:pPr>
        <w:widowControl w:val="0"/>
        <w:autoSpaceDE w:val="0"/>
        <w:autoSpaceDN w:val="0"/>
        <w:adjustRightInd w:val="0"/>
        <w:jc w:val="both"/>
      </w:pPr>
    </w:p>
    <w:p w:rsidR="00D30B0D" w:rsidRPr="009E5DD9" w:rsidRDefault="00D30B0D" w:rsidP="00D30B0D">
      <w:pPr>
        <w:widowControl w:val="0"/>
        <w:autoSpaceDE w:val="0"/>
        <w:autoSpaceDN w:val="0"/>
        <w:adjustRightInd w:val="0"/>
        <w:jc w:val="both"/>
      </w:pPr>
    </w:p>
    <w:p w:rsidR="00D30B0D" w:rsidRPr="009E5DD9" w:rsidRDefault="00D30B0D" w:rsidP="00D30B0D">
      <w:pPr>
        <w:widowControl w:val="0"/>
        <w:autoSpaceDE w:val="0"/>
        <w:autoSpaceDN w:val="0"/>
        <w:adjustRightInd w:val="0"/>
        <w:jc w:val="both"/>
      </w:pPr>
    </w:p>
    <w:p w:rsidR="00D30B0D" w:rsidRPr="009E5DD9" w:rsidRDefault="00D30B0D" w:rsidP="00D30B0D">
      <w:pPr>
        <w:widowControl w:val="0"/>
        <w:autoSpaceDE w:val="0"/>
        <w:autoSpaceDN w:val="0"/>
        <w:adjustRightInd w:val="0"/>
        <w:jc w:val="both"/>
      </w:pPr>
    </w:p>
    <w:p w:rsidR="00D30B0D" w:rsidRPr="009E5DD9" w:rsidRDefault="00D30B0D" w:rsidP="00D30B0D">
      <w:pPr>
        <w:jc w:val="both"/>
      </w:pPr>
    </w:p>
    <w:p w:rsidR="00D30B0D" w:rsidRPr="009E5DD9" w:rsidRDefault="00D30B0D" w:rsidP="00D30B0D">
      <w:pPr>
        <w:jc w:val="both"/>
        <w:rPr>
          <w:b/>
          <w:lang w:val="en-GB"/>
        </w:rPr>
      </w:pPr>
    </w:p>
    <w:p w:rsidR="00D30B0D" w:rsidRPr="009E5DD9" w:rsidRDefault="00D30B0D" w:rsidP="00D30B0D">
      <w:pPr>
        <w:jc w:val="both"/>
        <w:rPr>
          <w:b/>
          <w:lang w:val="en-GB"/>
        </w:rPr>
      </w:pPr>
    </w:p>
    <w:p w:rsidR="00D30B0D" w:rsidRPr="009E5DD9" w:rsidRDefault="00D30B0D" w:rsidP="00D30B0D">
      <w:pPr>
        <w:jc w:val="both"/>
        <w:rPr>
          <w:b/>
          <w:lang w:val="en-GB"/>
        </w:rPr>
      </w:pPr>
    </w:p>
    <w:p w:rsidR="00D30B0D" w:rsidRPr="009E5DD9" w:rsidRDefault="00D30B0D" w:rsidP="00D30B0D">
      <w:pPr>
        <w:jc w:val="both"/>
        <w:rPr>
          <w:b/>
          <w:lang w:val="en-GB"/>
        </w:rPr>
      </w:pPr>
    </w:p>
    <w:p w:rsidR="00D30B0D" w:rsidRPr="009E5DD9" w:rsidRDefault="00D30B0D" w:rsidP="00D30B0D">
      <w:pPr>
        <w:jc w:val="center"/>
        <w:rPr>
          <w:b/>
          <w:lang w:val="en-GB"/>
        </w:rPr>
      </w:pPr>
      <w:r w:rsidRPr="009E5DD9">
        <w:rPr>
          <w:b/>
          <w:noProof/>
          <w:lang w:val="it-IT" w:eastAsia="it-IT"/>
        </w:rPr>
        <w:drawing>
          <wp:inline distT="0" distB="0" distL="0" distR="0" wp14:anchorId="3A6BDEF7" wp14:editId="5755878A">
            <wp:extent cx="4381500" cy="2924175"/>
            <wp:effectExtent l="0" t="0" r="0" b="9525"/>
            <wp:docPr id="55" name="Immagine 16"/>
            <wp:cNvGraphicFramePr/>
            <a:graphic xmlns:a="http://schemas.openxmlformats.org/drawingml/2006/main">
              <a:graphicData uri="http://schemas.openxmlformats.org/drawingml/2006/picture">
                <pic:pic xmlns:pic="http://schemas.openxmlformats.org/drawingml/2006/picture">
                  <pic:nvPicPr>
                    <pic:cNvPr id="35844" name="Picture 3"/>
                    <pic:cNvPicPr>
                      <a:picLocks noChangeAspect="1" noChangeArrowheads="1"/>
                    </pic:cNvPicPr>
                  </pic:nvPicPr>
                  <pic:blipFill>
                    <a:blip r:embed="rId40" cstate="print"/>
                    <a:srcRect/>
                    <a:stretch>
                      <a:fillRect/>
                    </a:stretch>
                  </pic:blipFill>
                  <pic:spPr bwMode="auto">
                    <a:xfrm>
                      <a:off x="0" y="0"/>
                      <a:ext cx="4381500" cy="2924175"/>
                    </a:xfrm>
                    <a:prstGeom prst="rect">
                      <a:avLst/>
                    </a:prstGeom>
                    <a:noFill/>
                    <a:ln w="12700">
                      <a:noFill/>
                      <a:miter lim="800000"/>
                      <a:headEnd/>
                      <a:tailEnd/>
                    </a:ln>
                  </pic:spPr>
                </pic:pic>
              </a:graphicData>
            </a:graphic>
          </wp:inline>
        </w:drawing>
      </w:r>
    </w:p>
    <w:p w:rsidR="00D30B0D" w:rsidRPr="009E5DD9" w:rsidRDefault="00D30B0D" w:rsidP="00D30B0D">
      <w:pPr>
        <w:jc w:val="both"/>
        <w:rPr>
          <w:b/>
          <w:lang w:val="en-GB"/>
        </w:rPr>
      </w:pPr>
    </w:p>
    <w:p w:rsidR="00D30B0D" w:rsidRPr="009E5DD9" w:rsidRDefault="00147B68" w:rsidP="00D30B0D">
      <w:pPr>
        <w:widowControl w:val="0"/>
        <w:autoSpaceDE w:val="0"/>
        <w:autoSpaceDN w:val="0"/>
        <w:adjustRightInd w:val="0"/>
        <w:jc w:val="both"/>
      </w:pPr>
      <w:r w:rsidRPr="009E5DD9">
        <w:rPr>
          <w:b/>
          <w:lang w:val="en-GB"/>
        </w:rPr>
        <w:t xml:space="preserve"> Supplementary Figure </w:t>
      </w:r>
      <w:r w:rsidR="00D30B0D" w:rsidRPr="009E5DD9">
        <w:rPr>
          <w:b/>
          <w:lang w:val="en-GB"/>
        </w:rPr>
        <w:t xml:space="preserve">S18. </w:t>
      </w:r>
      <w:r w:rsidR="00D30B0D" w:rsidRPr="009E5DD9">
        <w:t>UV-VIS spectrum of tetrameric avidin-HABA (0.65x10</w:t>
      </w:r>
      <w:r w:rsidR="00D30B0D" w:rsidRPr="009E5DD9">
        <w:rPr>
          <w:vertAlign w:val="superscript"/>
        </w:rPr>
        <w:t xml:space="preserve">-6 </w:t>
      </w:r>
      <w:r w:rsidR="00D30B0D" w:rsidRPr="009E5DD9">
        <w:t xml:space="preserve">M, in </w:t>
      </w:r>
      <w:r w:rsidR="00705F0B" w:rsidRPr="009E5DD9">
        <w:rPr>
          <w:lang w:val="en-GB"/>
        </w:rPr>
        <w:t>HEPES</w:t>
      </w:r>
      <w:r w:rsidR="00D30B0D" w:rsidRPr="009E5DD9">
        <w:t xml:space="preserve"> buffer </w:t>
      </w:r>
      <w:r w:rsidR="00F568A9">
        <w:t xml:space="preserve">with </w:t>
      </w:r>
      <w:r w:rsidR="00D30B0D" w:rsidRPr="009E5DD9">
        <w:t xml:space="preserve">5% DMSO, 25°C) in the presence of increasing equivalents of </w:t>
      </w:r>
      <w:r w:rsidR="00D30B0D" w:rsidRPr="009E5DD9">
        <w:rPr>
          <w:b/>
          <w:bCs/>
          <w:lang w:eastAsia="it-IT"/>
        </w:rPr>
        <w:t>TBA-POM-Biot</w:t>
      </w:r>
      <w:r w:rsidR="00D30B0D" w:rsidRPr="009E5DD9">
        <w:rPr>
          <w:b/>
          <w:bCs/>
          <w:vertAlign w:val="subscript"/>
          <w:lang w:eastAsia="it-IT"/>
        </w:rPr>
        <w:t>2</w:t>
      </w:r>
      <w:r w:rsidR="00D30B0D" w:rsidRPr="009E5DD9">
        <w:t xml:space="preserve"> dissolved in </w:t>
      </w:r>
      <w:r w:rsidR="00705F0B" w:rsidRPr="009E5DD9">
        <w:rPr>
          <w:lang w:val="en-GB"/>
        </w:rPr>
        <w:t>HEPES</w:t>
      </w:r>
      <w:r w:rsidR="00D30B0D" w:rsidRPr="009E5DD9">
        <w:t xml:space="preserve"> buffer 5% DMSO. </w:t>
      </w:r>
      <w:r w:rsidR="00604ACE" w:rsidRPr="009E5DD9">
        <w:rPr>
          <w:i/>
        </w:rPr>
        <w:t>Deviations are due to t</w:t>
      </w:r>
      <w:r w:rsidR="00D30B0D" w:rsidRPr="009E5DD9">
        <w:rPr>
          <w:i/>
        </w:rPr>
        <w:t>he scattering effect</w:t>
      </w:r>
      <w:r w:rsidR="00604ACE" w:rsidRPr="009E5DD9">
        <w:rPr>
          <w:i/>
        </w:rPr>
        <w:t>,</w:t>
      </w:r>
      <w:r w:rsidR="00D30B0D" w:rsidRPr="009E5DD9">
        <w:rPr>
          <w:i/>
        </w:rPr>
        <w:t xml:space="preserve"> observed above 3 eq</w:t>
      </w:r>
      <w:r w:rsidR="00DB60DF" w:rsidRPr="009E5DD9">
        <w:rPr>
          <w:i/>
        </w:rPr>
        <w:t>uivalents</w:t>
      </w:r>
      <w:r w:rsidR="00D30B0D" w:rsidRPr="009E5DD9">
        <w:rPr>
          <w:i/>
        </w:rPr>
        <w:t xml:space="preserve"> of biotin (corresponding to 1.5 </w:t>
      </w:r>
      <w:r w:rsidR="00D30B0D" w:rsidRPr="009E5DD9">
        <w:rPr>
          <w:b/>
          <w:bCs/>
          <w:i/>
          <w:lang w:eastAsia="it-IT"/>
        </w:rPr>
        <w:t>TBA-POM-Biot</w:t>
      </w:r>
      <w:r w:rsidR="00D30B0D" w:rsidRPr="009E5DD9">
        <w:rPr>
          <w:b/>
          <w:bCs/>
          <w:i/>
          <w:vertAlign w:val="subscript"/>
          <w:lang w:eastAsia="it-IT"/>
        </w:rPr>
        <w:t>2</w:t>
      </w:r>
      <w:r w:rsidR="00D30B0D" w:rsidRPr="009E5DD9">
        <w:rPr>
          <w:i/>
        </w:rPr>
        <w:t xml:space="preserve"> equiv</w:t>
      </w:r>
      <w:r w:rsidR="00DB60DF" w:rsidRPr="009E5DD9">
        <w:rPr>
          <w:i/>
        </w:rPr>
        <w:t>alent</w:t>
      </w:r>
      <w:r w:rsidR="00D30B0D" w:rsidRPr="009E5DD9">
        <w:rPr>
          <w:i/>
        </w:rPr>
        <w:t>s)</w:t>
      </w:r>
      <w:r w:rsidR="00604ACE" w:rsidRPr="009E5DD9">
        <w:rPr>
          <w:i/>
        </w:rPr>
        <w:t>,</w:t>
      </w:r>
      <w:r w:rsidR="00D30B0D" w:rsidRPr="009E5DD9">
        <w:rPr>
          <w:i/>
        </w:rPr>
        <w:t xml:space="preserve"> </w:t>
      </w:r>
      <w:r w:rsidR="00604ACE" w:rsidRPr="009E5DD9">
        <w:rPr>
          <w:i/>
        </w:rPr>
        <w:t>arising from</w:t>
      </w:r>
      <w:r w:rsidR="00D30B0D" w:rsidRPr="009E5DD9">
        <w:rPr>
          <w:i/>
        </w:rPr>
        <w:t xml:space="preserve"> the decreased solubility of the adduct.</w:t>
      </w:r>
    </w:p>
    <w:p w:rsidR="00D30B0D" w:rsidRPr="009E5DD9" w:rsidRDefault="00D30B0D" w:rsidP="00D30B0D">
      <w:pPr>
        <w:widowControl w:val="0"/>
        <w:autoSpaceDE w:val="0"/>
        <w:autoSpaceDN w:val="0"/>
        <w:adjustRightInd w:val="0"/>
        <w:jc w:val="both"/>
      </w:pPr>
    </w:p>
    <w:p w:rsidR="00D30B0D" w:rsidRPr="009E5DD9" w:rsidRDefault="00D30B0D" w:rsidP="00D30B0D">
      <w:pPr>
        <w:widowControl w:val="0"/>
        <w:autoSpaceDE w:val="0"/>
        <w:autoSpaceDN w:val="0"/>
        <w:adjustRightInd w:val="0"/>
        <w:jc w:val="center"/>
      </w:pPr>
      <w:r w:rsidRPr="009E5DD9">
        <w:rPr>
          <w:noProof/>
          <w:sz w:val="20"/>
          <w:szCs w:val="20"/>
          <w:lang w:val="it-IT" w:eastAsia="it-IT"/>
        </w:rPr>
        <w:lastRenderedPageBreak/>
        <w:drawing>
          <wp:inline distT="0" distB="0" distL="0" distR="0" wp14:anchorId="073DA2DC" wp14:editId="629D90B6">
            <wp:extent cx="3854450" cy="2533023"/>
            <wp:effectExtent l="19050" t="0" r="0" b="0"/>
            <wp:docPr id="2" name="Immagine 17"/>
            <wp:cNvGraphicFramePr/>
            <a:graphic xmlns:a="http://schemas.openxmlformats.org/drawingml/2006/main">
              <a:graphicData uri="http://schemas.openxmlformats.org/drawingml/2006/picture">
                <pic:pic xmlns:pic="http://schemas.openxmlformats.org/drawingml/2006/picture">
                  <pic:nvPicPr>
                    <pic:cNvPr id="36868" name="Picture 34"/>
                    <pic:cNvPicPr>
                      <a:picLocks noChangeAspect="1" noChangeArrowheads="1"/>
                    </pic:cNvPicPr>
                  </pic:nvPicPr>
                  <pic:blipFill>
                    <a:blip r:embed="rId41" cstate="print"/>
                    <a:srcRect/>
                    <a:stretch>
                      <a:fillRect/>
                    </a:stretch>
                  </pic:blipFill>
                  <pic:spPr bwMode="auto">
                    <a:xfrm>
                      <a:off x="0" y="0"/>
                      <a:ext cx="3858357" cy="2535591"/>
                    </a:xfrm>
                    <a:prstGeom prst="rect">
                      <a:avLst/>
                    </a:prstGeom>
                    <a:noFill/>
                    <a:ln w="12700">
                      <a:noFill/>
                      <a:miter lim="800000"/>
                      <a:headEnd/>
                      <a:tailEnd/>
                    </a:ln>
                  </pic:spPr>
                </pic:pic>
              </a:graphicData>
            </a:graphic>
          </wp:inline>
        </w:drawing>
      </w:r>
    </w:p>
    <w:p w:rsidR="00D30B0D" w:rsidRPr="009E5DD9" w:rsidRDefault="00D30B0D" w:rsidP="00D30B0D">
      <w:pPr>
        <w:widowControl w:val="0"/>
        <w:autoSpaceDE w:val="0"/>
        <w:autoSpaceDN w:val="0"/>
        <w:adjustRightInd w:val="0"/>
        <w:jc w:val="center"/>
      </w:pPr>
    </w:p>
    <w:p w:rsidR="00D30B0D" w:rsidRPr="009E5DD9" w:rsidRDefault="00147B68" w:rsidP="00D30B0D">
      <w:pPr>
        <w:widowControl w:val="0"/>
        <w:autoSpaceDE w:val="0"/>
        <w:autoSpaceDN w:val="0"/>
        <w:adjustRightInd w:val="0"/>
        <w:jc w:val="both"/>
      </w:pPr>
      <w:r w:rsidRPr="009E5DD9">
        <w:rPr>
          <w:b/>
          <w:lang w:val="en-GB"/>
        </w:rPr>
        <w:t xml:space="preserve"> Supplementary Figure </w:t>
      </w:r>
      <w:r w:rsidR="00D30B0D" w:rsidRPr="009E5DD9">
        <w:rPr>
          <w:b/>
          <w:lang w:val="en-GB"/>
        </w:rPr>
        <w:t xml:space="preserve">S19 </w:t>
      </w:r>
      <w:r w:rsidR="00D30B0D" w:rsidRPr="009E5DD9">
        <w:t>UV-VIS spectrum of tetrameric avidin-HABA (0.65x10</w:t>
      </w:r>
      <w:r w:rsidR="00D30B0D" w:rsidRPr="009E5DD9">
        <w:rPr>
          <w:vertAlign w:val="superscript"/>
        </w:rPr>
        <w:t xml:space="preserve">-6 </w:t>
      </w:r>
      <w:r w:rsidR="00D30B0D" w:rsidRPr="009E5DD9">
        <w:t xml:space="preserve">M, in </w:t>
      </w:r>
      <w:r w:rsidR="00705F0B" w:rsidRPr="009E5DD9">
        <w:rPr>
          <w:lang w:val="en-GB"/>
        </w:rPr>
        <w:t>HEPES</w:t>
      </w:r>
      <w:r w:rsidR="00D30B0D" w:rsidRPr="009E5DD9">
        <w:t xml:space="preserve"> buffer </w:t>
      </w:r>
      <w:r w:rsidR="00F568A9">
        <w:t xml:space="preserve">with </w:t>
      </w:r>
      <w:r w:rsidR="00D30B0D" w:rsidRPr="009E5DD9">
        <w:t xml:space="preserve">5% DMSO, 25°C) in the presence of increasing equivalents of </w:t>
      </w:r>
      <w:r w:rsidR="00D30B0D" w:rsidRPr="009E5DD9">
        <w:rPr>
          <w:b/>
        </w:rPr>
        <w:t>TBA-POM-NH</w:t>
      </w:r>
      <w:r w:rsidR="00D30B0D" w:rsidRPr="009E5DD9">
        <w:rPr>
          <w:b/>
          <w:vertAlign w:val="subscript"/>
        </w:rPr>
        <w:t>2</w:t>
      </w:r>
      <w:r w:rsidR="00D30B0D" w:rsidRPr="009E5DD9">
        <w:t xml:space="preserve"> dissolved in </w:t>
      </w:r>
      <w:r w:rsidR="00705F0B" w:rsidRPr="009E5DD9">
        <w:rPr>
          <w:lang w:val="en-GB"/>
        </w:rPr>
        <w:t>HEPES</w:t>
      </w:r>
      <w:r w:rsidR="00D30B0D" w:rsidRPr="009E5DD9">
        <w:t xml:space="preserve"> buffer 5% DMSO. </w:t>
      </w:r>
    </w:p>
    <w:p w:rsidR="00D30B0D" w:rsidRPr="009E5DD9" w:rsidRDefault="00D30B0D" w:rsidP="00D30B0D">
      <w:pPr>
        <w:widowControl w:val="0"/>
        <w:autoSpaceDE w:val="0"/>
        <w:autoSpaceDN w:val="0"/>
        <w:adjustRightInd w:val="0"/>
        <w:jc w:val="center"/>
      </w:pPr>
      <w:r w:rsidRPr="009E5DD9">
        <w:rPr>
          <w:noProof/>
          <w:lang w:val="it-IT" w:eastAsia="it-IT"/>
        </w:rPr>
        <w:drawing>
          <wp:inline distT="0" distB="0" distL="0" distR="0" wp14:anchorId="51C57833" wp14:editId="1FA10D74">
            <wp:extent cx="4572000" cy="3343275"/>
            <wp:effectExtent l="0" t="0" r="0" b="0"/>
            <wp:docPr id="59"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30B0D" w:rsidRPr="009E5DD9" w:rsidRDefault="00147B68" w:rsidP="00D30B0D">
      <w:pPr>
        <w:widowControl w:val="0"/>
        <w:autoSpaceDE w:val="0"/>
        <w:autoSpaceDN w:val="0"/>
        <w:adjustRightInd w:val="0"/>
        <w:jc w:val="both"/>
      </w:pPr>
      <w:r w:rsidRPr="009E5DD9">
        <w:rPr>
          <w:b/>
          <w:lang w:val="en-GB"/>
        </w:rPr>
        <w:t xml:space="preserve"> Supplementary Figure </w:t>
      </w:r>
      <w:r w:rsidR="00D30B0D" w:rsidRPr="009E5DD9">
        <w:rPr>
          <w:b/>
          <w:lang w:val="en-GB"/>
        </w:rPr>
        <w:t xml:space="preserve">S20. </w:t>
      </w:r>
      <w:r w:rsidR="00D30B0D" w:rsidRPr="009E5DD9">
        <w:t>UV-VIS spectrum of tetrameric avidin-HABA (0.65x10</w:t>
      </w:r>
      <w:r w:rsidR="00D30B0D" w:rsidRPr="009E5DD9">
        <w:rPr>
          <w:vertAlign w:val="superscript"/>
        </w:rPr>
        <w:t xml:space="preserve">-6 </w:t>
      </w:r>
      <w:r w:rsidR="00D30B0D" w:rsidRPr="009E5DD9">
        <w:t xml:space="preserve">M, in </w:t>
      </w:r>
      <w:r w:rsidR="00705F0B" w:rsidRPr="009E5DD9">
        <w:rPr>
          <w:lang w:val="en-GB"/>
        </w:rPr>
        <w:t>HEPES</w:t>
      </w:r>
      <w:r w:rsidR="00D30B0D" w:rsidRPr="009E5DD9">
        <w:t xml:space="preserve"> buffer </w:t>
      </w:r>
      <w:r w:rsidR="00F568A9">
        <w:t xml:space="preserve">with </w:t>
      </w:r>
      <w:r w:rsidR="00D30B0D" w:rsidRPr="009E5DD9">
        <w:t xml:space="preserve">5% DMSO, 25°C) in the presence of increasing equivalents of </w:t>
      </w:r>
      <w:r w:rsidR="00D30B0D" w:rsidRPr="009E5DD9">
        <w:rPr>
          <w:b/>
        </w:rPr>
        <w:t>TBA-POM</w:t>
      </w:r>
      <w:r w:rsidR="00D30B0D" w:rsidRPr="009E5DD9">
        <w:t xml:space="preserve"> dissolved in </w:t>
      </w:r>
      <w:r w:rsidR="00705F0B" w:rsidRPr="009E5DD9">
        <w:rPr>
          <w:lang w:val="en-GB"/>
        </w:rPr>
        <w:t>HEPES</w:t>
      </w:r>
      <w:r w:rsidR="00D30B0D" w:rsidRPr="009E5DD9">
        <w:t xml:space="preserve"> buffer </w:t>
      </w:r>
      <w:r w:rsidR="00F568A9">
        <w:t xml:space="preserve">with </w:t>
      </w:r>
      <w:r w:rsidR="00D30B0D" w:rsidRPr="009E5DD9">
        <w:t xml:space="preserve">5% DMSO. </w:t>
      </w:r>
    </w:p>
    <w:p w:rsidR="00D30B0D" w:rsidRPr="009E5DD9" w:rsidRDefault="00D30B0D" w:rsidP="00D30B0D">
      <w:pPr>
        <w:widowControl w:val="0"/>
        <w:autoSpaceDE w:val="0"/>
        <w:autoSpaceDN w:val="0"/>
        <w:adjustRightInd w:val="0"/>
        <w:jc w:val="both"/>
      </w:pPr>
    </w:p>
    <w:p w:rsidR="00D30B0D" w:rsidRPr="009E5DD9" w:rsidRDefault="00DB60DF" w:rsidP="00D30B0D">
      <w:pPr>
        <w:jc w:val="both"/>
        <w:rPr>
          <w:b/>
          <w:lang w:val="en-GB"/>
        </w:rPr>
      </w:pPr>
      <w:r w:rsidRPr="009E5DD9">
        <w:rPr>
          <w:b/>
          <w:noProof/>
          <w:lang w:val="it-IT" w:eastAsia="it-IT"/>
        </w:rPr>
        <w:lastRenderedPageBreak/>
        <w:drawing>
          <wp:anchor distT="0" distB="0" distL="114300" distR="114300" simplePos="0" relativeHeight="251655168" behindDoc="0" locked="0" layoutInCell="1" allowOverlap="1" wp14:anchorId="008DD537" wp14:editId="5C3949B0">
            <wp:simplePos x="0" y="0"/>
            <wp:positionH relativeFrom="column">
              <wp:posOffset>847725</wp:posOffset>
            </wp:positionH>
            <wp:positionV relativeFrom="paragraph">
              <wp:posOffset>288925</wp:posOffset>
            </wp:positionV>
            <wp:extent cx="4509770" cy="3230880"/>
            <wp:effectExtent l="0" t="0" r="11430" b="0"/>
            <wp:wrapTight wrapText="bothSides">
              <wp:wrapPolygon edited="0">
                <wp:start x="0" y="0"/>
                <wp:lineTo x="0" y="21396"/>
                <wp:lineTo x="21533" y="21396"/>
                <wp:lineTo x="21533" y="0"/>
                <wp:lineTo x="0" y="0"/>
              </wp:wrapPolygon>
            </wp:wrapTight>
            <wp:docPr id="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09770" cy="3230880"/>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p w:rsidR="00D30B0D" w:rsidRPr="009E5DD9" w:rsidRDefault="00D30B0D" w:rsidP="00D30B0D">
      <w:pPr>
        <w:jc w:val="both"/>
        <w:rPr>
          <w:b/>
          <w:lang w:val="en-GB"/>
        </w:rPr>
      </w:pPr>
    </w:p>
    <w:p w:rsidR="00D30B0D" w:rsidRPr="009E5DD9" w:rsidRDefault="00D30B0D" w:rsidP="00D30B0D">
      <w:pPr>
        <w:jc w:val="both"/>
        <w:rPr>
          <w:b/>
          <w:lang w:val="en-GB"/>
        </w:rPr>
      </w:pPr>
    </w:p>
    <w:p w:rsidR="00D30B0D" w:rsidRPr="009E5DD9" w:rsidRDefault="00D30B0D" w:rsidP="00D30B0D">
      <w:pPr>
        <w:jc w:val="both"/>
        <w:rPr>
          <w:b/>
          <w:lang w:val="en-GB"/>
        </w:rPr>
      </w:pPr>
    </w:p>
    <w:p w:rsidR="00D30B0D" w:rsidRPr="009E5DD9" w:rsidRDefault="00D30B0D" w:rsidP="00D30B0D">
      <w:pPr>
        <w:jc w:val="both"/>
        <w:rPr>
          <w:b/>
          <w:lang w:val="en-GB"/>
        </w:rPr>
      </w:pPr>
    </w:p>
    <w:p w:rsidR="00D30B0D" w:rsidRPr="009E5DD9" w:rsidRDefault="00D30B0D" w:rsidP="00D30B0D">
      <w:pPr>
        <w:jc w:val="both"/>
        <w:rPr>
          <w:b/>
          <w:lang w:val="en-GB"/>
        </w:rPr>
      </w:pPr>
    </w:p>
    <w:p w:rsidR="00D30B0D" w:rsidRPr="009E5DD9" w:rsidRDefault="00D30B0D" w:rsidP="00D30B0D">
      <w:pPr>
        <w:jc w:val="both"/>
        <w:rPr>
          <w:b/>
          <w:lang w:val="en-GB"/>
        </w:rPr>
      </w:pPr>
    </w:p>
    <w:p w:rsidR="00D30B0D" w:rsidRPr="009E5DD9" w:rsidRDefault="00D30B0D" w:rsidP="00D30B0D">
      <w:pPr>
        <w:jc w:val="both"/>
        <w:rPr>
          <w:b/>
          <w:lang w:val="en-GB"/>
        </w:rPr>
      </w:pPr>
    </w:p>
    <w:p w:rsidR="00D30B0D" w:rsidRPr="009E5DD9" w:rsidRDefault="00D30B0D" w:rsidP="00D30B0D">
      <w:pPr>
        <w:jc w:val="both"/>
        <w:rPr>
          <w:b/>
          <w:lang w:val="en-GB"/>
        </w:rPr>
      </w:pPr>
    </w:p>
    <w:p w:rsidR="00D30B0D" w:rsidRPr="009E5DD9" w:rsidRDefault="00D30B0D" w:rsidP="00D30B0D">
      <w:pPr>
        <w:jc w:val="both"/>
        <w:rPr>
          <w:b/>
          <w:lang w:val="en-GB"/>
        </w:rPr>
      </w:pPr>
    </w:p>
    <w:p w:rsidR="00D30B0D" w:rsidRPr="009E5DD9" w:rsidRDefault="00D30B0D" w:rsidP="00D30B0D">
      <w:pPr>
        <w:jc w:val="both"/>
        <w:rPr>
          <w:b/>
          <w:lang w:val="en-GB"/>
        </w:rPr>
      </w:pPr>
    </w:p>
    <w:p w:rsidR="00D30B0D" w:rsidRPr="009E5DD9" w:rsidRDefault="00DB60DF" w:rsidP="00D30B0D">
      <w:pPr>
        <w:jc w:val="both"/>
        <w:rPr>
          <w:b/>
          <w:lang w:val="en-GB"/>
        </w:rPr>
      </w:pPr>
      <w:r w:rsidRPr="009E5DD9">
        <w:rPr>
          <w:b/>
          <w:noProof/>
          <w:lang w:val="it-IT" w:eastAsia="it-IT"/>
        </w:rPr>
        <w:drawing>
          <wp:anchor distT="0" distB="0" distL="114300" distR="114300" simplePos="0" relativeHeight="251657216" behindDoc="0" locked="0" layoutInCell="1" allowOverlap="1" wp14:anchorId="1CCCD34F" wp14:editId="78D351FE">
            <wp:simplePos x="0" y="0"/>
            <wp:positionH relativeFrom="column">
              <wp:posOffset>790575</wp:posOffset>
            </wp:positionH>
            <wp:positionV relativeFrom="paragraph">
              <wp:posOffset>215265</wp:posOffset>
            </wp:positionV>
            <wp:extent cx="4509770" cy="3202305"/>
            <wp:effectExtent l="19050" t="0" r="5080" b="0"/>
            <wp:wrapTight wrapText="bothSides">
              <wp:wrapPolygon edited="0">
                <wp:start x="-91" y="0"/>
                <wp:lineTo x="-91" y="21459"/>
                <wp:lineTo x="21624" y="21459"/>
                <wp:lineTo x="21624" y="0"/>
                <wp:lineTo x="-91" y="0"/>
              </wp:wrapPolygon>
            </wp:wrapTight>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09770" cy="3202305"/>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p w:rsidR="00D30B0D" w:rsidRPr="009E5DD9" w:rsidRDefault="00D30B0D" w:rsidP="00D30B0D">
      <w:pPr>
        <w:jc w:val="both"/>
        <w:rPr>
          <w:b/>
          <w:lang w:val="en-GB"/>
        </w:rPr>
      </w:pPr>
    </w:p>
    <w:p w:rsidR="00D30B0D" w:rsidRPr="009E5DD9" w:rsidRDefault="00D30B0D" w:rsidP="00D30B0D">
      <w:pPr>
        <w:jc w:val="both"/>
        <w:rPr>
          <w:b/>
          <w:lang w:val="en-GB"/>
        </w:rPr>
      </w:pPr>
    </w:p>
    <w:p w:rsidR="00D30B0D" w:rsidRPr="009E5DD9" w:rsidRDefault="00D30B0D" w:rsidP="00D30B0D">
      <w:pPr>
        <w:jc w:val="both"/>
        <w:rPr>
          <w:b/>
          <w:lang w:val="en-GB"/>
        </w:rPr>
      </w:pPr>
    </w:p>
    <w:p w:rsidR="00D30B0D" w:rsidRPr="009E5DD9" w:rsidRDefault="00D30B0D" w:rsidP="00D30B0D">
      <w:pPr>
        <w:jc w:val="both"/>
        <w:rPr>
          <w:b/>
          <w:lang w:val="en-GB"/>
        </w:rPr>
      </w:pPr>
    </w:p>
    <w:p w:rsidR="00D30B0D" w:rsidRPr="009E5DD9" w:rsidRDefault="00D30B0D" w:rsidP="00D30B0D">
      <w:pPr>
        <w:jc w:val="both"/>
        <w:rPr>
          <w:b/>
          <w:lang w:val="en-GB"/>
        </w:rPr>
      </w:pPr>
    </w:p>
    <w:p w:rsidR="00D30B0D" w:rsidRPr="009E5DD9" w:rsidRDefault="00D30B0D" w:rsidP="00D30B0D">
      <w:pPr>
        <w:jc w:val="both"/>
        <w:rPr>
          <w:b/>
          <w:lang w:val="en-GB"/>
        </w:rPr>
      </w:pPr>
    </w:p>
    <w:p w:rsidR="00D30B0D" w:rsidRPr="009E5DD9" w:rsidRDefault="00D30B0D" w:rsidP="00D30B0D">
      <w:pPr>
        <w:jc w:val="both"/>
        <w:rPr>
          <w:b/>
          <w:lang w:val="en-GB"/>
        </w:rPr>
      </w:pPr>
    </w:p>
    <w:p w:rsidR="00D30B0D" w:rsidRPr="009E5DD9" w:rsidRDefault="00D30B0D" w:rsidP="00D30B0D">
      <w:pPr>
        <w:jc w:val="both"/>
        <w:rPr>
          <w:b/>
          <w:lang w:val="en-GB"/>
        </w:rPr>
      </w:pPr>
    </w:p>
    <w:p w:rsidR="00D30B0D" w:rsidRPr="009E5DD9" w:rsidRDefault="00D30B0D" w:rsidP="00D30B0D">
      <w:pPr>
        <w:jc w:val="both"/>
        <w:rPr>
          <w:b/>
          <w:lang w:val="en-GB"/>
        </w:rPr>
      </w:pPr>
    </w:p>
    <w:p w:rsidR="00D30B0D" w:rsidRPr="009E5DD9" w:rsidRDefault="00D30B0D" w:rsidP="00D30B0D">
      <w:pPr>
        <w:jc w:val="both"/>
        <w:rPr>
          <w:b/>
          <w:lang w:val="en-GB"/>
        </w:rPr>
      </w:pPr>
    </w:p>
    <w:p w:rsidR="00D30B0D" w:rsidRPr="009E5DD9" w:rsidRDefault="00147B68" w:rsidP="00D30B0D">
      <w:pPr>
        <w:widowControl w:val="0"/>
        <w:autoSpaceDE w:val="0"/>
        <w:autoSpaceDN w:val="0"/>
        <w:adjustRightInd w:val="0"/>
        <w:jc w:val="both"/>
      </w:pPr>
      <w:r w:rsidRPr="009E5DD9">
        <w:rPr>
          <w:b/>
          <w:lang w:val="en-GB"/>
        </w:rPr>
        <w:t xml:space="preserve"> Supplementary Figure </w:t>
      </w:r>
      <w:r w:rsidR="00D30B0D" w:rsidRPr="009E5DD9">
        <w:rPr>
          <w:b/>
          <w:lang w:val="en-GB"/>
        </w:rPr>
        <w:t xml:space="preserve">S21 </w:t>
      </w:r>
      <w:r w:rsidR="00D30B0D" w:rsidRPr="009E5DD9">
        <w:t>UV-VIS spectrum of tetrameric avidin-HABA (0,65x10</w:t>
      </w:r>
      <w:r w:rsidR="00D30B0D" w:rsidRPr="009E5DD9">
        <w:rPr>
          <w:vertAlign w:val="superscript"/>
        </w:rPr>
        <w:t xml:space="preserve">-6 </w:t>
      </w:r>
      <w:r w:rsidR="00D30B0D" w:rsidRPr="009E5DD9">
        <w:t xml:space="preserve">M, in </w:t>
      </w:r>
      <w:r w:rsidR="005C371F" w:rsidRPr="009E5DD9">
        <w:t>HEPES</w:t>
      </w:r>
      <w:r w:rsidR="00D30B0D" w:rsidRPr="009E5DD9">
        <w:t xml:space="preserve"> buffer </w:t>
      </w:r>
      <w:r w:rsidR="00F568A9">
        <w:t xml:space="preserve">with </w:t>
      </w:r>
      <w:r w:rsidR="00D30B0D" w:rsidRPr="009E5DD9">
        <w:t xml:space="preserve">5% DMSO, 25°C) in the presence of 3 equivalents of biotin and increasing </w:t>
      </w:r>
      <w:r w:rsidR="00DB60DF" w:rsidRPr="009E5DD9">
        <w:t>amount</w:t>
      </w:r>
      <w:r w:rsidR="00D30B0D" w:rsidRPr="009E5DD9">
        <w:t xml:space="preserve"> of </w:t>
      </w:r>
      <w:r w:rsidR="00D30B0D" w:rsidRPr="009E5DD9">
        <w:rPr>
          <w:b/>
          <w:bCs/>
          <w:lang w:eastAsia="it-IT"/>
        </w:rPr>
        <w:t>TBA-POM-Biot</w:t>
      </w:r>
      <w:r w:rsidR="00D30B0D" w:rsidRPr="009E5DD9">
        <w:rPr>
          <w:b/>
          <w:bCs/>
          <w:vertAlign w:val="subscript"/>
          <w:lang w:eastAsia="it-IT"/>
        </w:rPr>
        <w:t>2</w:t>
      </w:r>
      <w:r w:rsidR="00D30B0D" w:rsidRPr="009E5DD9">
        <w:rPr>
          <w:b/>
        </w:rPr>
        <w:t xml:space="preserve"> </w:t>
      </w:r>
      <w:r w:rsidR="00DB60DF" w:rsidRPr="009E5DD9">
        <w:t>equivalents</w:t>
      </w:r>
      <w:r w:rsidR="00DB60DF" w:rsidRPr="009E5DD9">
        <w:rPr>
          <w:b/>
        </w:rPr>
        <w:t xml:space="preserve"> </w:t>
      </w:r>
      <w:r w:rsidR="00D30B0D" w:rsidRPr="009E5DD9">
        <w:t xml:space="preserve">diluted in </w:t>
      </w:r>
      <w:r w:rsidR="00604ACE" w:rsidRPr="009E5DD9">
        <w:rPr>
          <w:lang w:val="en-GB"/>
        </w:rPr>
        <w:t>HEPES</w:t>
      </w:r>
      <w:r w:rsidR="00D30B0D" w:rsidRPr="009E5DD9">
        <w:t xml:space="preserve"> buffer 5% DMSO. Correspondent equivalents of biotin are reported in brackets.</w:t>
      </w:r>
    </w:p>
    <w:p w:rsidR="00B833D1" w:rsidRPr="009E5DD9" w:rsidRDefault="00B833D1" w:rsidP="00D30B0D">
      <w:pPr>
        <w:widowControl w:val="0"/>
        <w:autoSpaceDE w:val="0"/>
        <w:autoSpaceDN w:val="0"/>
        <w:adjustRightInd w:val="0"/>
        <w:jc w:val="both"/>
      </w:pPr>
    </w:p>
    <w:p w:rsidR="00D30B0D" w:rsidRPr="009E5DD9" w:rsidRDefault="00D30B0D" w:rsidP="00D30B0D">
      <w:pPr>
        <w:jc w:val="both"/>
        <w:outlineLvl w:val="0"/>
        <w:rPr>
          <w:b/>
        </w:rPr>
      </w:pPr>
      <w:r w:rsidRPr="009E5DD9">
        <w:rPr>
          <w:b/>
        </w:rPr>
        <w:lastRenderedPageBreak/>
        <w:t>SPR measurements</w:t>
      </w:r>
    </w:p>
    <w:p w:rsidR="00D30B0D" w:rsidRPr="009E5DD9" w:rsidRDefault="00D30B0D" w:rsidP="00D30B0D">
      <w:pPr>
        <w:jc w:val="both"/>
        <w:rPr>
          <w:b/>
        </w:rPr>
      </w:pPr>
      <w:r w:rsidRPr="009E5DD9">
        <w:rPr>
          <w:b/>
          <w:noProof/>
          <w:sz w:val="28"/>
          <w:szCs w:val="28"/>
          <w:lang w:val="it-IT" w:eastAsia="it-IT"/>
        </w:rPr>
        <w:drawing>
          <wp:anchor distT="0" distB="0" distL="114300" distR="114300" simplePos="0" relativeHeight="251658240" behindDoc="0" locked="0" layoutInCell="1" allowOverlap="1" wp14:anchorId="5DFD6460" wp14:editId="5D008E51">
            <wp:simplePos x="0" y="0"/>
            <wp:positionH relativeFrom="column">
              <wp:posOffset>847725</wp:posOffset>
            </wp:positionH>
            <wp:positionV relativeFrom="paragraph">
              <wp:posOffset>58420</wp:posOffset>
            </wp:positionV>
            <wp:extent cx="4288754" cy="3016286"/>
            <wp:effectExtent l="0" t="0" r="6350" b="3810"/>
            <wp:wrapTight wrapText="bothSides">
              <wp:wrapPolygon edited="0">
                <wp:start x="0" y="0"/>
                <wp:lineTo x="0" y="21446"/>
                <wp:lineTo x="21504" y="21446"/>
                <wp:lineTo x="21504" y="0"/>
                <wp:lineTo x="0" y="0"/>
              </wp:wrapPolygon>
            </wp:wrapTight>
            <wp:docPr id="1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8754" cy="3016286"/>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p w:rsidR="00D30B0D" w:rsidRPr="009E5DD9" w:rsidRDefault="00D30B0D" w:rsidP="00D30B0D">
      <w:pPr>
        <w:jc w:val="both"/>
        <w:rPr>
          <w:b/>
        </w:rPr>
      </w:pPr>
    </w:p>
    <w:p w:rsidR="00D30B0D" w:rsidRPr="009E5DD9" w:rsidRDefault="00D30B0D" w:rsidP="00D30B0D">
      <w:pPr>
        <w:jc w:val="both"/>
        <w:rPr>
          <w:b/>
        </w:rPr>
      </w:pPr>
    </w:p>
    <w:p w:rsidR="00D30B0D" w:rsidRPr="009E5DD9" w:rsidRDefault="00D30B0D" w:rsidP="00D30B0D">
      <w:pPr>
        <w:jc w:val="both"/>
        <w:rPr>
          <w:b/>
        </w:rPr>
      </w:pPr>
    </w:p>
    <w:p w:rsidR="00D30B0D" w:rsidRPr="009E5DD9" w:rsidRDefault="00D30B0D" w:rsidP="00D30B0D">
      <w:pPr>
        <w:jc w:val="both"/>
        <w:rPr>
          <w:b/>
        </w:rPr>
      </w:pPr>
    </w:p>
    <w:p w:rsidR="00D30B0D" w:rsidRPr="009E5DD9" w:rsidRDefault="00D30B0D" w:rsidP="00D30B0D">
      <w:pPr>
        <w:jc w:val="both"/>
        <w:rPr>
          <w:b/>
        </w:rPr>
      </w:pPr>
    </w:p>
    <w:p w:rsidR="00D30B0D" w:rsidRPr="009E5DD9" w:rsidRDefault="00D30B0D" w:rsidP="00D30B0D">
      <w:pPr>
        <w:jc w:val="both"/>
        <w:rPr>
          <w:b/>
        </w:rPr>
      </w:pPr>
    </w:p>
    <w:p w:rsidR="00D30B0D" w:rsidRPr="009E5DD9" w:rsidRDefault="00D30B0D" w:rsidP="00D30B0D">
      <w:pPr>
        <w:jc w:val="both"/>
        <w:rPr>
          <w:b/>
        </w:rPr>
      </w:pPr>
    </w:p>
    <w:p w:rsidR="00D30B0D" w:rsidRPr="009E5DD9" w:rsidRDefault="00D30B0D" w:rsidP="00D30B0D">
      <w:pPr>
        <w:jc w:val="both"/>
        <w:rPr>
          <w:b/>
        </w:rPr>
      </w:pPr>
    </w:p>
    <w:p w:rsidR="00D30B0D" w:rsidRPr="009E5DD9" w:rsidRDefault="00147B68" w:rsidP="00D30B0D">
      <w:pPr>
        <w:jc w:val="both"/>
        <w:rPr>
          <w:lang w:val="en-GB"/>
        </w:rPr>
      </w:pPr>
      <w:r w:rsidRPr="009E5DD9">
        <w:rPr>
          <w:b/>
          <w:lang w:val="en-GB"/>
        </w:rPr>
        <w:t xml:space="preserve"> Supplementary Figure </w:t>
      </w:r>
      <w:r w:rsidR="00D30B0D" w:rsidRPr="009E5DD9">
        <w:rPr>
          <w:b/>
          <w:lang w:val="en-GB"/>
        </w:rPr>
        <w:t xml:space="preserve">S22 </w:t>
      </w:r>
      <w:r w:rsidR="00D30B0D" w:rsidRPr="009E5DD9">
        <w:rPr>
          <w:lang w:val="en-GB"/>
        </w:rPr>
        <w:t xml:space="preserve">Fitted sensorgram (black line) obtained after subsequent injections of </w:t>
      </w:r>
      <w:r w:rsidR="00D30B0D" w:rsidRPr="009E5DD9">
        <w:rPr>
          <w:b/>
          <w:lang w:val="en-GB"/>
        </w:rPr>
        <w:t>Avidin</w:t>
      </w:r>
      <w:r w:rsidR="00D30B0D" w:rsidRPr="009E5DD9">
        <w:rPr>
          <w:lang w:val="en-GB"/>
        </w:rPr>
        <w:t xml:space="preserve"> (5 μM, 10 μM, 20 μM, 40 μM) in </w:t>
      </w:r>
      <w:r w:rsidR="005C371F" w:rsidRPr="009E5DD9">
        <w:rPr>
          <w:szCs w:val="24"/>
        </w:rPr>
        <w:t>HBS-ES</w:t>
      </w:r>
      <w:r w:rsidR="00D30B0D" w:rsidRPr="009E5DD9">
        <w:rPr>
          <w:lang w:val="en-GB"/>
        </w:rPr>
        <w:t xml:space="preserve"> buffer. The specific contribution corresponds to the pink track, the electrostatic process to the blue one. The violet line is the bulk interference.</w:t>
      </w:r>
    </w:p>
    <w:p w:rsidR="00D30B0D" w:rsidRPr="009E5DD9" w:rsidRDefault="00D30B0D" w:rsidP="00D30B0D">
      <w:pPr>
        <w:jc w:val="both"/>
        <w:rPr>
          <w:b/>
          <w:lang w:val="en-GB"/>
        </w:rPr>
      </w:pPr>
      <w:r w:rsidRPr="009E5DD9">
        <w:rPr>
          <w:b/>
          <w:noProof/>
          <w:sz w:val="28"/>
          <w:szCs w:val="28"/>
          <w:lang w:val="it-IT" w:eastAsia="it-IT"/>
        </w:rPr>
        <w:drawing>
          <wp:anchor distT="0" distB="0" distL="114300" distR="114300" simplePos="0" relativeHeight="251659264" behindDoc="0" locked="0" layoutInCell="1" allowOverlap="1" wp14:anchorId="7960924A" wp14:editId="08D90B0F">
            <wp:simplePos x="0" y="0"/>
            <wp:positionH relativeFrom="column">
              <wp:posOffset>904875</wp:posOffset>
            </wp:positionH>
            <wp:positionV relativeFrom="paragraph">
              <wp:posOffset>146685</wp:posOffset>
            </wp:positionV>
            <wp:extent cx="4279900" cy="2971800"/>
            <wp:effectExtent l="0" t="0" r="12700" b="0"/>
            <wp:wrapTight wrapText="bothSides">
              <wp:wrapPolygon edited="0">
                <wp:start x="0" y="0"/>
                <wp:lineTo x="0" y="21415"/>
                <wp:lineTo x="21536" y="21415"/>
                <wp:lineTo x="21536" y="0"/>
                <wp:lineTo x="0" y="0"/>
              </wp:wrapPolygon>
            </wp:wrapTight>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79900" cy="2971800"/>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p w:rsidR="00D30B0D" w:rsidRPr="009E5DD9" w:rsidRDefault="00D30B0D" w:rsidP="00D30B0D">
      <w:pPr>
        <w:jc w:val="both"/>
        <w:rPr>
          <w:b/>
          <w:lang w:val="en-GB"/>
        </w:rPr>
      </w:pPr>
    </w:p>
    <w:p w:rsidR="00D30B0D" w:rsidRPr="009E5DD9" w:rsidRDefault="00D30B0D" w:rsidP="00D30B0D">
      <w:pPr>
        <w:jc w:val="both"/>
        <w:rPr>
          <w:b/>
          <w:lang w:val="en-GB"/>
        </w:rPr>
      </w:pPr>
    </w:p>
    <w:p w:rsidR="00D30B0D" w:rsidRPr="009E5DD9" w:rsidRDefault="00D30B0D" w:rsidP="00D30B0D">
      <w:pPr>
        <w:jc w:val="both"/>
        <w:rPr>
          <w:b/>
          <w:lang w:val="en-GB"/>
        </w:rPr>
      </w:pPr>
    </w:p>
    <w:p w:rsidR="00D30B0D" w:rsidRPr="009E5DD9" w:rsidRDefault="00D30B0D" w:rsidP="00D30B0D">
      <w:pPr>
        <w:jc w:val="both"/>
        <w:rPr>
          <w:b/>
          <w:lang w:val="en-GB"/>
        </w:rPr>
      </w:pPr>
    </w:p>
    <w:p w:rsidR="00D30B0D" w:rsidRPr="009E5DD9" w:rsidRDefault="00D30B0D" w:rsidP="00D30B0D">
      <w:pPr>
        <w:jc w:val="both"/>
        <w:rPr>
          <w:b/>
          <w:lang w:val="en-GB"/>
        </w:rPr>
      </w:pPr>
    </w:p>
    <w:p w:rsidR="00D30B0D" w:rsidRPr="009E5DD9" w:rsidRDefault="00D30B0D" w:rsidP="00D30B0D">
      <w:pPr>
        <w:jc w:val="both"/>
        <w:rPr>
          <w:b/>
          <w:lang w:val="en-GB"/>
        </w:rPr>
      </w:pPr>
    </w:p>
    <w:p w:rsidR="00D30B0D" w:rsidRPr="009E5DD9" w:rsidRDefault="00D30B0D" w:rsidP="00D30B0D">
      <w:pPr>
        <w:jc w:val="both"/>
        <w:rPr>
          <w:b/>
          <w:lang w:val="en-GB"/>
        </w:rPr>
      </w:pPr>
    </w:p>
    <w:p w:rsidR="00D30B0D" w:rsidRPr="009E5DD9" w:rsidRDefault="00D30B0D" w:rsidP="00D30B0D">
      <w:pPr>
        <w:jc w:val="both"/>
        <w:rPr>
          <w:b/>
          <w:lang w:val="en-GB"/>
        </w:rPr>
      </w:pPr>
    </w:p>
    <w:p w:rsidR="00D30B0D" w:rsidRPr="009E5DD9" w:rsidRDefault="00D30B0D" w:rsidP="00D30B0D">
      <w:pPr>
        <w:jc w:val="both"/>
        <w:rPr>
          <w:b/>
          <w:lang w:val="en-GB"/>
        </w:rPr>
      </w:pPr>
    </w:p>
    <w:p w:rsidR="00D30B0D" w:rsidRPr="009E5DD9" w:rsidRDefault="00147B68" w:rsidP="00D30B0D">
      <w:pPr>
        <w:jc w:val="both"/>
        <w:rPr>
          <w:lang w:val="en-GB"/>
        </w:rPr>
      </w:pPr>
      <w:r w:rsidRPr="009E5DD9">
        <w:rPr>
          <w:b/>
          <w:lang w:val="en-GB"/>
        </w:rPr>
        <w:t xml:space="preserve"> Supplementary Figure </w:t>
      </w:r>
      <w:r w:rsidR="00D30B0D" w:rsidRPr="009E5DD9">
        <w:rPr>
          <w:b/>
          <w:lang w:val="en-GB"/>
        </w:rPr>
        <w:t xml:space="preserve">S23 </w:t>
      </w:r>
      <w:r w:rsidR="00D30B0D" w:rsidRPr="009E5DD9">
        <w:rPr>
          <w:lang w:val="en-GB"/>
        </w:rPr>
        <w:t xml:space="preserve">Fitted sensorgram (black line) obtained after subsequent injections of </w:t>
      </w:r>
      <w:r w:rsidR="00D30B0D" w:rsidRPr="009E5DD9">
        <w:rPr>
          <w:b/>
          <w:lang w:val="en-GB"/>
        </w:rPr>
        <w:t>TBA-POM-NH</w:t>
      </w:r>
      <w:r w:rsidR="00D30B0D" w:rsidRPr="009E5DD9">
        <w:rPr>
          <w:b/>
          <w:vertAlign w:val="subscript"/>
          <w:lang w:val="en-GB"/>
        </w:rPr>
        <w:t>2</w:t>
      </w:r>
      <w:r w:rsidR="00D30B0D" w:rsidRPr="009E5DD9">
        <w:rPr>
          <w:lang w:val="en-GB"/>
        </w:rPr>
        <w:t xml:space="preserve"> (5 μM, 10 μM, 20 μM, 40 μM) in </w:t>
      </w:r>
      <w:r w:rsidR="005C371F" w:rsidRPr="009E5DD9">
        <w:rPr>
          <w:szCs w:val="24"/>
        </w:rPr>
        <w:t>HBS-ES</w:t>
      </w:r>
      <w:r w:rsidR="00D30B0D" w:rsidRPr="009E5DD9">
        <w:rPr>
          <w:lang w:val="en-GB"/>
        </w:rPr>
        <w:t xml:space="preserve"> buffer </w:t>
      </w:r>
      <w:r w:rsidR="00F568A9">
        <w:rPr>
          <w:lang w:val="en-GB"/>
        </w:rPr>
        <w:t xml:space="preserve">with </w:t>
      </w:r>
      <w:r w:rsidR="00D30B0D" w:rsidRPr="009E5DD9">
        <w:rPr>
          <w:lang w:val="en-GB"/>
        </w:rPr>
        <w:t>5% DMSO. The specific contribution corresponds to the pink track, the electrostatic process to the blue one.</w:t>
      </w:r>
    </w:p>
    <w:p w:rsidR="00D30B0D" w:rsidRPr="009E5DD9" w:rsidRDefault="00D30B0D" w:rsidP="00D30B0D">
      <w:pPr>
        <w:jc w:val="both"/>
        <w:outlineLvl w:val="0"/>
        <w:rPr>
          <w:b/>
          <w:lang w:val="en-GB"/>
        </w:rPr>
      </w:pPr>
    </w:p>
    <w:p w:rsidR="00D30B0D" w:rsidRPr="009E5DD9" w:rsidRDefault="00D30B0D" w:rsidP="00D30B0D">
      <w:pPr>
        <w:jc w:val="both"/>
        <w:rPr>
          <w:lang w:val="en-GB"/>
        </w:rPr>
      </w:pPr>
      <w:r w:rsidRPr="009E5DD9">
        <w:rPr>
          <w:noProof/>
          <w:sz w:val="20"/>
          <w:szCs w:val="20"/>
          <w:lang w:val="it-IT" w:eastAsia="it-IT"/>
        </w:rPr>
        <w:lastRenderedPageBreak/>
        <w:drawing>
          <wp:anchor distT="0" distB="0" distL="114300" distR="114300" simplePos="0" relativeHeight="251660288" behindDoc="0" locked="0" layoutInCell="1" allowOverlap="1" wp14:anchorId="098A00C4" wp14:editId="0E4C092B">
            <wp:simplePos x="0" y="0"/>
            <wp:positionH relativeFrom="column">
              <wp:posOffset>895350</wp:posOffset>
            </wp:positionH>
            <wp:positionV relativeFrom="paragraph">
              <wp:posOffset>3175</wp:posOffset>
            </wp:positionV>
            <wp:extent cx="4284980" cy="3006725"/>
            <wp:effectExtent l="0" t="0" r="7620" b="0"/>
            <wp:wrapTight wrapText="bothSides">
              <wp:wrapPolygon edited="0">
                <wp:start x="0" y="0"/>
                <wp:lineTo x="0" y="21349"/>
                <wp:lineTo x="21510" y="21349"/>
                <wp:lineTo x="21510" y="0"/>
                <wp:lineTo x="0" y="0"/>
              </wp:wrapPolygon>
            </wp:wrapTight>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4980" cy="3006725"/>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p w:rsidR="00D30B0D" w:rsidRPr="009E5DD9" w:rsidRDefault="00D30B0D" w:rsidP="00D30B0D">
      <w:pPr>
        <w:jc w:val="both"/>
        <w:rPr>
          <w:lang w:val="en-GB"/>
        </w:rPr>
      </w:pPr>
    </w:p>
    <w:p w:rsidR="00D30B0D" w:rsidRPr="009E5DD9" w:rsidRDefault="00D30B0D" w:rsidP="00D30B0D">
      <w:pPr>
        <w:jc w:val="both"/>
        <w:rPr>
          <w:b/>
          <w:lang w:val="en-GB"/>
        </w:rPr>
      </w:pPr>
    </w:p>
    <w:p w:rsidR="00D30B0D" w:rsidRPr="009E5DD9" w:rsidRDefault="00D30B0D" w:rsidP="00D30B0D">
      <w:pPr>
        <w:jc w:val="both"/>
        <w:rPr>
          <w:b/>
          <w:lang w:val="en-GB"/>
        </w:rPr>
      </w:pPr>
    </w:p>
    <w:p w:rsidR="00D30B0D" w:rsidRPr="009E5DD9" w:rsidRDefault="00D30B0D" w:rsidP="00D30B0D">
      <w:pPr>
        <w:jc w:val="both"/>
        <w:rPr>
          <w:b/>
          <w:lang w:val="en-GB"/>
        </w:rPr>
      </w:pPr>
    </w:p>
    <w:p w:rsidR="00D30B0D" w:rsidRPr="009E5DD9" w:rsidRDefault="00D30B0D" w:rsidP="00D30B0D">
      <w:pPr>
        <w:jc w:val="both"/>
        <w:rPr>
          <w:b/>
          <w:lang w:val="en-GB"/>
        </w:rPr>
      </w:pPr>
    </w:p>
    <w:p w:rsidR="00D30B0D" w:rsidRPr="009E5DD9" w:rsidRDefault="00D30B0D" w:rsidP="00D30B0D">
      <w:pPr>
        <w:jc w:val="both"/>
        <w:rPr>
          <w:b/>
          <w:lang w:val="en-GB"/>
        </w:rPr>
      </w:pPr>
    </w:p>
    <w:p w:rsidR="00D30B0D" w:rsidRPr="009E5DD9" w:rsidRDefault="00D30B0D" w:rsidP="00D30B0D">
      <w:pPr>
        <w:jc w:val="both"/>
        <w:rPr>
          <w:b/>
          <w:lang w:val="en-GB"/>
        </w:rPr>
      </w:pPr>
    </w:p>
    <w:p w:rsidR="00D30B0D" w:rsidRPr="009E5DD9" w:rsidRDefault="00D30B0D" w:rsidP="00D30B0D">
      <w:pPr>
        <w:jc w:val="both"/>
        <w:rPr>
          <w:b/>
          <w:lang w:val="en-GB"/>
        </w:rPr>
      </w:pPr>
    </w:p>
    <w:p w:rsidR="00D30B0D" w:rsidRPr="009E5DD9" w:rsidRDefault="00D30B0D" w:rsidP="00D30B0D">
      <w:pPr>
        <w:jc w:val="both"/>
        <w:rPr>
          <w:b/>
          <w:lang w:val="en-GB"/>
        </w:rPr>
      </w:pPr>
    </w:p>
    <w:p w:rsidR="00D30B0D" w:rsidRPr="009E5DD9" w:rsidRDefault="00147B68" w:rsidP="00D30B0D">
      <w:pPr>
        <w:jc w:val="both"/>
        <w:rPr>
          <w:lang w:val="en-GB"/>
        </w:rPr>
      </w:pPr>
      <w:r w:rsidRPr="009E5DD9">
        <w:rPr>
          <w:b/>
          <w:lang w:val="en-GB"/>
        </w:rPr>
        <w:t xml:space="preserve"> Supplementary Figure </w:t>
      </w:r>
      <w:r w:rsidR="00D30B0D" w:rsidRPr="009E5DD9">
        <w:rPr>
          <w:b/>
          <w:lang w:val="en-GB"/>
        </w:rPr>
        <w:t xml:space="preserve">S24 </w:t>
      </w:r>
      <w:r w:rsidR="00D30B0D" w:rsidRPr="009E5DD9">
        <w:rPr>
          <w:lang w:val="en-GB"/>
        </w:rPr>
        <w:t xml:space="preserve">Fitted sensorgram (black line) obtained after subsequent injections of </w:t>
      </w:r>
      <w:r w:rsidR="00D30B0D" w:rsidRPr="009E5DD9">
        <w:rPr>
          <w:b/>
          <w:lang w:val="en-GB"/>
        </w:rPr>
        <w:t>TBA-POM</w:t>
      </w:r>
      <w:r w:rsidR="00D30B0D" w:rsidRPr="009E5DD9">
        <w:rPr>
          <w:lang w:val="en-GB"/>
        </w:rPr>
        <w:t xml:space="preserve"> (1 μM, 2 μM, 3 μM, 5 μM, 10 μM) in </w:t>
      </w:r>
      <w:r w:rsidR="005C371F" w:rsidRPr="009E5DD9">
        <w:rPr>
          <w:szCs w:val="24"/>
        </w:rPr>
        <w:t>HBS-ES</w:t>
      </w:r>
      <w:r w:rsidR="00D30B0D" w:rsidRPr="009E5DD9">
        <w:rPr>
          <w:lang w:val="en-GB"/>
        </w:rPr>
        <w:t xml:space="preserve"> buffer </w:t>
      </w:r>
      <w:r w:rsidR="00F568A9">
        <w:rPr>
          <w:lang w:val="en-GB"/>
        </w:rPr>
        <w:t xml:space="preserve">with </w:t>
      </w:r>
      <w:r w:rsidR="00D30B0D" w:rsidRPr="009E5DD9">
        <w:rPr>
          <w:lang w:val="en-GB"/>
        </w:rPr>
        <w:t>5% DMSO. The specific contribution corresponds to the pink track, the electrostatic process to the blue one.</w:t>
      </w:r>
    </w:p>
    <w:p w:rsidR="00D30B0D" w:rsidRPr="009E5DD9" w:rsidRDefault="00DB60DF" w:rsidP="00D30B0D">
      <w:pPr>
        <w:jc w:val="both"/>
        <w:rPr>
          <w:lang w:val="en-GB"/>
        </w:rPr>
      </w:pPr>
      <w:r w:rsidRPr="009E5DD9">
        <w:rPr>
          <w:b/>
          <w:noProof/>
          <w:sz w:val="20"/>
          <w:szCs w:val="20"/>
          <w:lang w:val="it-IT" w:eastAsia="it-IT"/>
        </w:rPr>
        <w:drawing>
          <wp:anchor distT="0" distB="0" distL="114300" distR="114300" simplePos="0" relativeHeight="251662336" behindDoc="0" locked="0" layoutInCell="1" allowOverlap="1" wp14:anchorId="16085F4F" wp14:editId="5A3D2560">
            <wp:simplePos x="0" y="0"/>
            <wp:positionH relativeFrom="column">
              <wp:posOffset>895350</wp:posOffset>
            </wp:positionH>
            <wp:positionV relativeFrom="paragraph">
              <wp:posOffset>283845</wp:posOffset>
            </wp:positionV>
            <wp:extent cx="4286885" cy="3005455"/>
            <wp:effectExtent l="0" t="0" r="5715" b="0"/>
            <wp:wrapTight wrapText="bothSides">
              <wp:wrapPolygon edited="0">
                <wp:start x="0" y="0"/>
                <wp:lineTo x="0" y="21358"/>
                <wp:lineTo x="21501" y="21358"/>
                <wp:lineTo x="21501" y="0"/>
                <wp:lineTo x="0" y="0"/>
              </wp:wrapPolygon>
            </wp:wrapTight>
            <wp:docPr id="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86885" cy="3005455"/>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p w:rsidR="00D30B0D" w:rsidRPr="009E5DD9" w:rsidRDefault="00D30B0D" w:rsidP="00D30B0D">
      <w:pPr>
        <w:jc w:val="both"/>
        <w:outlineLvl w:val="0"/>
        <w:rPr>
          <w:b/>
          <w:lang w:val="en-GB"/>
        </w:rPr>
      </w:pPr>
    </w:p>
    <w:p w:rsidR="00D30B0D" w:rsidRPr="009E5DD9" w:rsidRDefault="00D30B0D" w:rsidP="00D30B0D">
      <w:pPr>
        <w:jc w:val="both"/>
        <w:rPr>
          <w:b/>
          <w:lang w:val="en-GB"/>
        </w:rPr>
      </w:pPr>
    </w:p>
    <w:p w:rsidR="00D30B0D" w:rsidRPr="009E5DD9" w:rsidRDefault="00D30B0D" w:rsidP="00D30B0D">
      <w:pPr>
        <w:jc w:val="both"/>
        <w:rPr>
          <w:b/>
          <w:lang w:val="en-GB"/>
        </w:rPr>
      </w:pPr>
    </w:p>
    <w:p w:rsidR="00D30B0D" w:rsidRPr="009E5DD9" w:rsidRDefault="00D30B0D" w:rsidP="00D30B0D">
      <w:pPr>
        <w:jc w:val="both"/>
        <w:rPr>
          <w:b/>
          <w:lang w:val="en-GB"/>
        </w:rPr>
      </w:pPr>
    </w:p>
    <w:p w:rsidR="00D30B0D" w:rsidRPr="009E5DD9" w:rsidRDefault="00D30B0D" w:rsidP="00D30B0D">
      <w:pPr>
        <w:jc w:val="both"/>
        <w:rPr>
          <w:b/>
          <w:lang w:val="en-GB"/>
        </w:rPr>
      </w:pPr>
    </w:p>
    <w:p w:rsidR="00D30B0D" w:rsidRPr="009E5DD9" w:rsidRDefault="00D30B0D" w:rsidP="00D30B0D">
      <w:pPr>
        <w:jc w:val="both"/>
        <w:rPr>
          <w:b/>
          <w:lang w:val="en-GB"/>
        </w:rPr>
      </w:pPr>
    </w:p>
    <w:p w:rsidR="00D30B0D" w:rsidRPr="009E5DD9" w:rsidRDefault="00D30B0D" w:rsidP="00D30B0D">
      <w:pPr>
        <w:jc w:val="both"/>
        <w:rPr>
          <w:b/>
          <w:lang w:val="en-GB"/>
        </w:rPr>
      </w:pPr>
    </w:p>
    <w:p w:rsidR="00D30B0D" w:rsidRPr="009E5DD9" w:rsidRDefault="00D30B0D" w:rsidP="00D30B0D">
      <w:pPr>
        <w:jc w:val="both"/>
        <w:rPr>
          <w:b/>
          <w:lang w:val="en-GB"/>
        </w:rPr>
      </w:pPr>
    </w:p>
    <w:p w:rsidR="00D30B0D" w:rsidRPr="009E5DD9" w:rsidRDefault="00D30B0D" w:rsidP="00D30B0D">
      <w:pPr>
        <w:jc w:val="both"/>
        <w:rPr>
          <w:b/>
          <w:lang w:val="en-GB"/>
        </w:rPr>
      </w:pPr>
    </w:p>
    <w:p w:rsidR="00DB60DF" w:rsidRPr="009E5DD9" w:rsidRDefault="00DB60DF" w:rsidP="00D30B0D">
      <w:pPr>
        <w:jc w:val="both"/>
        <w:rPr>
          <w:b/>
          <w:lang w:val="en-GB"/>
        </w:rPr>
      </w:pPr>
    </w:p>
    <w:p w:rsidR="00D30B0D" w:rsidRPr="009E5DD9" w:rsidRDefault="00147B68" w:rsidP="00D30B0D">
      <w:pPr>
        <w:jc w:val="both"/>
        <w:rPr>
          <w:lang w:val="en-GB"/>
        </w:rPr>
      </w:pPr>
      <w:r w:rsidRPr="009E5DD9">
        <w:rPr>
          <w:b/>
          <w:lang w:val="en-GB"/>
        </w:rPr>
        <w:t xml:space="preserve"> Supplementary Figure </w:t>
      </w:r>
      <w:r w:rsidR="00D30B0D" w:rsidRPr="009E5DD9">
        <w:rPr>
          <w:b/>
          <w:lang w:val="en-GB"/>
        </w:rPr>
        <w:t xml:space="preserve">S25 </w:t>
      </w:r>
      <w:r w:rsidR="00D30B0D" w:rsidRPr="009E5DD9">
        <w:rPr>
          <w:lang w:val="en-GB"/>
        </w:rPr>
        <w:t xml:space="preserve">Fitted sensorgram (black line) obtained after subsequent injections of </w:t>
      </w:r>
      <w:r w:rsidR="00D30B0D" w:rsidRPr="009E5DD9">
        <w:rPr>
          <w:b/>
          <w:lang w:val="en-GB"/>
        </w:rPr>
        <w:t>K-POM</w:t>
      </w:r>
      <w:r w:rsidR="00D30B0D" w:rsidRPr="009E5DD9">
        <w:rPr>
          <w:lang w:val="en-GB"/>
        </w:rPr>
        <w:t xml:space="preserve"> (5 μM, 10 μM, 20 μM, 40 μM) in </w:t>
      </w:r>
      <w:r w:rsidR="005C371F" w:rsidRPr="009E5DD9">
        <w:rPr>
          <w:szCs w:val="24"/>
        </w:rPr>
        <w:t>HBS-ES</w:t>
      </w:r>
      <w:r w:rsidR="00D30B0D" w:rsidRPr="009E5DD9">
        <w:rPr>
          <w:lang w:val="en-GB"/>
        </w:rPr>
        <w:t xml:space="preserve"> buffer. Since in this case no functional groups are present, the events contributing to the final shape are very similar and purely electrostatic.</w:t>
      </w:r>
    </w:p>
    <w:p w:rsidR="00D30B0D" w:rsidRPr="009E5DD9" w:rsidRDefault="00D30B0D" w:rsidP="00D30B0D">
      <w:pPr>
        <w:widowControl w:val="0"/>
        <w:autoSpaceDE w:val="0"/>
        <w:autoSpaceDN w:val="0"/>
        <w:adjustRightInd w:val="0"/>
        <w:jc w:val="both"/>
      </w:pPr>
    </w:p>
    <w:p w:rsidR="005C371F" w:rsidRPr="009E5DD9" w:rsidRDefault="00D30B0D" w:rsidP="00D30B0D">
      <w:pPr>
        <w:jc w:val="center"/>
        <w:rPr>
          <w:b/>
        </w:rPr>
      </w:pPr>
      <w:r w:rsidRPr="009E5DD9">
        <w:rPr>
          <w:b/>
        </w:rPr>
        <w:lastRenderedPageBreak/>
        <w:t xml:space="preserve"> </w:t>
      </w:r>
      <w:r w:rsidRPr="009E5DD9">
        <w:rPr>
          <w:b/>
          <w:noProof/>
          <w:lang w:val="it-IT" w:eastAsia="it-IT"/>
        </w:rPr>
        <w:drawing>
          <wp:inline distT="0" distB="0" distL="0" distR="0" wp14:anchorId="76CFBF3F" wp14:editId="1AE8B8E5">
            <wp:extent cx="2883877" cy="2743200"/>
            <wp:effectExtent l="0" t="0" r="0" b="0"/>
            <wp:docPr id="79" name="Immagine 7" descr="AVIDINA POM-001.tif"/>
            <wp:cNvGraphicFramePr/>
            <a:graphic xmlns:a="http://schemas.openxmlformats.org/drawingml/2006/main">
              <a:graphicData uri="http://schemas.openxmlformats.org/drawingml/2006/picture">
                <pic:pic xmlns:pic="http://schemas.openxmlformats.org/drawingml/2006/picture">
                  <pic:nvPicPr>
                    <pic:cNvPr id="3074" name="Immagine 3" descr="AVIDINA POM-001.tif"/>
                    <pic:cNvPicPr>
                      <a:picLocks noChangeAspect="1"/>
                    </pic:cNvPicPr>
                  </pic:nvPicPr>
                  <pic:blipFill>
                    <a:blip r:embed="rId49"/>
                    <a:srcRect/>
                    <a:stretch>
                      <a:fillRect/>
                    </a:stretch>
                  </pic:blipFill>
                  <pic:spPr bwMode="auto">
                    <a:xfrm>
                      <a:off x="0" y="0"/>
                      <a:ext cx="2885512" cy="2744755"/>
                    </a:xfrm>
                    <a:prstGeom prst="rect">
                      <a:avLst/>
                    </a:prstGeom>
                    <a:noFill/>
                    <a:ln w="9525">
                      <a:noFill/>
                      <a:miter lim="800000"/>
                      <a:headEnd/>
                      <a:tailEnd/>
                    </a:ln>
                  </pic:spPr>
                </pic:pic>
              </a:graphicData>
            </a:graphic>
          </wp:inline>
        </w:drawing>
      </w:r>
    </w:p>
    <w:p w:rsidR="00D30B0D" w:rsidRPr="009E5DD9" w:rsidRDefault="00D30B0D" w:rsidP="00D30B0D">
      <w:pPr>
        <w:jc w:val="center"/>
        <w:rPr>
          <w:b/>
        </w:rPr>
      </w:pPr>
      <w:r w:rsidRPr="009E5DD9">
        <w:rPr>
          <w:b/>
        </w:rPr>
        <w:t xml:space="preserve"> </w:t>
      </w:r>
      <w:r w:rsidRPr="009E5DD9">
        <w:rPr>
          <w:b/>
          <w:noProof/>
          <w:lang w:val="it-IT" w:eastAsia="it-IT"/>
        </w:rPr>
        <w:drawing>
          <wp:inline distT="0" distB="0" distL="0" distR="0" wp14:anchorId="6D09D6F8" wp14:editId="2D88E7A0">
            <wp:extent cx="2890325" cy="2760817"/>
            <wp:effectExtent l="0" t="0" r="5715" b="1905"/>
            <wp:docPr id="80" name="Immagine 6" descr="AVIDINA POM-002.tif"/>
            <wp:cNvGraphicFramePr/>
            <a:graphic xmlns:a="http://schemas.openxmlformats.org/drawingml/2006/main">
              <a:graphicData uri="http://schemas.openxmlformats.org/drawingml/2006/picture">
                <pic:pic xmlns:pic="http://schemas.openxmlformats.org/drawingml/2006/picture">
                  <pic:nvPicPr>
                    <pic:cNvPr id="3075" name="Immagine 4" descr="AVIDINA POM-002.tif"/>
                    <pic:cNvPicPr>
                      <a:picLocks noChangeAspect="1"/>
                    </pic:cNvPicPr>
                  </pic:nvPicPr>
                  <pic:blipFill>
                    <a:blip r:embed="rId50"/>
                    <a:srcRect/>
                    <a:stretch>
                      <a:fillRect/>
                    </a:stretch>
                  </pic:blipFill>
                  <pic:spPr bwMode="auto">
                    <a:xfrm>
                      <a:off x="0" y="0"/>
                      <a:ext cx="2907002" cy="2776747"/>
                    </a:xfrm>
                    <a:prstGeom prst="rect">
                      <a:avLst/>
                    </a:prstGeom>
                    <a:noFill/>
                    <a:ln w="9525">
                      <a:noFill/>
                      <a:miter lim="800000"/>
                      <a:headEnd/>
                      <a:tailEnd/>
                    </a:ln>
                  </pic:spPr>
                </pic:pic>
              </a:graphicData>
            </a:graphic>
          </wp:inline>
        </w:drawing>
      </w:r>
    </w:p>
    <w:p w:rsidR="00D30B0D" w:rsidRPr="009E5DD9" w:rsidRDefault="00D30B0D" w:rsidP="00D30B0D">
      <w:pPr>
        <w:jc w:val="center"/>
        <w:rPr>
          <w:b/>
        </w:rPr>
      </w:pPr>
    </w:p>
    <w:p w:rsidR="00D30B0D" w:rsidRPr="009E5DD9" w:rsidRDefault="00147B68" w:rsidP="00D30B0D">
      <w:pPr>
        <w:jc w:val="center"/>
      </w:pPr>
      <w:r w:rsidRPr="009E5DD9">
        <w:rPr>
          <w:b/>
        </w:rPr>
        <w:t xml:space="preserve"> Supplementary Figure </w:t>
      </w:r>
      <w:r w:rsidR="00D30B0D" w:rsidRPr="009E5DD9">
        <w:rPr>
          <w:b/>
        </w:rPr>
        <w:t>S26:</w:t>
      </w:r>
      <w:r w:rsidR="00D30B0D" w:rsidRPr="009E5DD9">
        <w:t xml:space="preserve"> TEM image of </w:t>
      </w:r>
      <w:r w:rsidR="00D30B0D" w:rsidRPr="009E5DD9">
        <w:rPr>
          <w:b/>
        </w:rPr>
        <w:t>Na-POM-Biot</w:t>
      </w:r>
      <w:r w:rsidR="00D30B0D" w:rsidRPr="009E5DD9">
        <w:rPr>
          <w:b/>
          <w:vertAlign w:val="subscript"/>
        </w:rPr>
        <w:t>2</w:t>
      </w:r>
      <w:r w:rsidR="00D30B0D" w:rsidRPr="009E5DD9">
        <w:t xml:space="preserve"> with avidin</w:t>
      </w:r>
      <w:r w:rsidR="00F568A9">
        <w:t xml:space="preserve">, drop casted from a aqueous solution </w:t>
      </w:r>
      <w:r w:rsidR="00F568A9" w:rsidRPr="00F568A9">
        <w:rPr>
          <w:lang w:val="en-GB"/>
        </w:rPr>
        <w:t>with 5% DMSO</w:t>
      </w:r>
      <w:r w:rsidR="00D30B0D" w:rsidRPr="009E5DD9">
        <w:t>.</w:t>
      </w:r>
    </w:p>
    <w:p w:rsidR="00D30B0D" w:rsidRPr="009E5DD9" w:rsidRDefault="00D30B0D" w:rsidP="00D30B0D">
      <w:pPr>
        <w:jc w:val="center"/>
        <w:rPr>
          <w:b/>
        </w:rPr>
      </w:pPr>
      <w:r w:rsidRPr="009E5DD9">
        <w:rPr>
          <w:noProof/>
          <w:lang w:val="it-IT" w:eastAsia="it-IT"/>
        </w:rPr>
        <w:lastRenderedPageBreak/>
        <w:drawing>
          <wp:inline distT="0" distB="0" distL="0" distR="0" wp14:anchorId="782A9E98" wp14:editId="16131346">
            <wp:extent cx="4038600" cy="6076950"/>
            <wp:effectExtent l="19050" t="0" r="0" b="0"/>
            <wp:docPr id="10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srcRect/>
                    <a:stretch>
                      <a:fillRect/>
                    </a:stretch>
                  </pic:blipFill>
                  <pic:spPr bwMode="auto">
                    <a:xfrm>
                      <a:off x="0" y="0"/>
                      <a:ext cx="4038600" cy="6076950"/>
                    </a:xfrm>
                    <a:prstGeom prst="rect">
                      <a:avLst/>
                    </a:prstGeom>
                    <a:noFill/>
                    <a:ln w="9525">
                      <a:noFill/>
                      <a:miter lim="800000"/>
                      <a:headEnd/>
                      <a:tailEnd/>
                    </a:ln>
                  </pic:spPr>
                </pic:pic>
              </a:graphicData>
            </a:graphic>
          </wp:inline>
        </w:drawing>
      </w:r>
    </w:p>
    <w:p w:rsidR="009F39C6" w:rsidRPr="009E5DD9" w:rsidRDefault="009F39C6" w:rsidP="00D30B0D">
      <w:pPr>
        <w:jc w:val="center"/>
        <w:rPr>
          <w:b/>
        </w:rPr>
      </w:pPr>
    </w:p>
    <w:p w:rsidR="00D30B0D" w:rsidRPr="009E5DD9" w:rsidRDefault="00147B68" w:rsidP="00D30B0D">
      <w:pPr>
        <w:widowControl w:val="0"/>
        <w:autoSpaceDE w:val="0"/>
        <w:autoSpaceDN w:val="0"/>
        <w:adjustRightInd w:val="0"/>
        <w:jc w:val="both"/>
      </w:pPr>
      <w:r w:rsidRPr="009E5DD9">
        <w:rPr>
          <w:b/>
          <w:lang w:val="en-GB"/>
        </w:rPr>
        <w:t xml:space="preserve"> Supplementary Figure </w:t>
      </w:r>
      <w:r w:rsidR="00D30B0D" w:rsidRPr="009E5DD9">
        <w:rPr>
          <w:b/>
          <w:lang w:val="en-GB"/>
        </w:rPr>
        <w:t xml:space="preserve">S27 </w:t>
      </w:r>
      <w:r w:rsidR="00D30B0D" w:rsidRPr="009E5DD9">
        <w:rPr>
          <w:lang w:val="en-GB"/>
        </w:rPr>
        <w:t xml:space="preserve">Deposition kinetics of </w:t>
      </w:r>
      <w:r w:rsidR="00D30B0D" w:rsidRPr="009E5DD9">
        <w:rPr>
          <w:b/>
          <w:lang w:val="en-GB"/>
        </w:rPr>
        <w:t>Na-POM-biot</w:t>
      </w:r>
      <w:r w:rsidR="00D30B0D" w:rsidRPr="009E5DD9">
        <w:rPr>
          <w:b/>
          <w:vertAlign w:val="subscript"/>
        </w:rPr>
        <w:t>2</w:t>
      </w:r>
      <w:r w:rsidR="00D30B0D" w:rsidRPr="009E5DD9">
        <w:rPr>
          <w:b/>
          <w:lang w:val="en-GB"/>
        </w:rPr>
        <w:t xml:space="preserve"> </w:t>
      </w:r>
      <w:r w:rsidR="00D30B0D" w:rsidRPr="009E5DD9">
        <w:rPr>
          <w:lang w:val="en-GB"/>
        </w:rPr>
        <w:t>on</w:t>
      </w:r>
      <w:r w:rsidR="00D30B0D" w:rsidRPr="009E5DD9">
        <w:rPr>
          <w:b/>
          <w:lang w:val="en-GB"/>
        </w:rPr>
        <w:t xml:space="preserve"> </w:t>
      </w:r>
      <w:r w:rsidR="00D30B0D" w:rsidRPr="009E5DD9">
        <w:rPr>
          <w:lang w:val="en-GB"/>
        </w:rPr>
        <w:t>the surface of the IRE coated with</w:t>
      </w:r>
      <w:r w:rsidR="00D30B0D" w:rsidRPr="009E5DD9">
        <w:rPr>
          <w:b/>
          <w:lang w:val="en-GB"/>
        </w:rPr>
        <w:t xml:space="preserve"> </w:t>
      </w:r>
      <w:r w:rsidR="00D30B0D" w:rsidRPr="009E5DD9">
        <w:rPr>
          <w:lang w:val="en-GB"/>
        </w:rPr>
        <w:t>avidin (top) and avidin/biotin (bottom). Avidin and biotin-saturated avidin were immobilized on the diamond IRE by physisorption. The absorption at 919 cm</w:t>
      </w:r>
      <w:r w:rsidR="00D30B0D" w:rsidRPr="009E5DD9">
        <w:rPr>
          <w:vertAlign w:val="superscript"/>
          <w:lang w:val="en-GB"/>
        </w:rPr>
        <w:t>-1</w:t>
      </w:r>
      <w:r w:rsidR="00D30B0D" w:rsidRPr="009E5DD9">
        <w:rPr>
          <w:lang w:val="en-GB"/>
        </w:rPr>
        <w:t xml:space="preserve">, whose intensity is monitored during the perfusion process, represents the marker band for </w:t>
      </w:r>
      <w:r w:rsidR="00D30B0D" w:rsidRPr="009E5DD9">
        <w:rPr>
          <w:b/>
          <w:lang w:val="en-GB"/>
        </w:rPr>
        <w:t>Na-POM-biot</w:t>
      </w:r>
      <w:r w:rsidR="00D30B0D" w:rsidRPr="009E5DD9">
        <w:rPr>
          <w:b/>
          <w:vertAlign w:val="subscript"/>
        </w:rPr>
        <w:t>2</w:t>
      </w:r>
      <w:r w:rsidR="00D30B0D" w:rsidRPr="009E5DD9">
        <w:rPr>
          <w:b/>
          <w:lang w:val="en-GB"/>
        </w:rPr>
        <w:t>.</w:t>
      </w:r>
      <w:r w:rsidR="00D30B0D" w:rsidRPr="009E5DD9">
        <w:rPr>
          <w:lang w:val="en-GB"/>
        </w:rPr>
        <w:t xml:space="preserve"> </w:t>
      </w:r>
    </w:p>
    <w:p w:rsidR="00D30B0D" w:rsidRPr="009E5DD9" w:rsidRDefault="00D30B0D" w:rsidP="00D30B0D">
      <w:pPr>
        <w:jc w:val="center"/>
        <w:rPr>
          <w:b/>
        </w:rPr>
      </w:pPr>
    </w:p>
    <w:p w:rsidR="00D30B0D" w:rsidRPr="009E5DD9" w:rsidRDefault="00D30B0D" w:rsidP="00D30B0D">
      <w:pPr>
        <w:jc w:val="center"/>
        <w:rPr>
          <w:b/>
        </w:rPr>
      </w:pPr>
    </w:p>
    <w:p w:rsidR="00D30B0D" w:rsidRPr="009E5DD9" w:rsidRDefault="00D30B0D" w:rsidP="00D30B0D">
      <w:pPr>
        <w:widowControl w:val="0"/>
        <w:autoSpaceDE w:val="0"/>
        <w:autoSpaceDN w:val="0"/>
        <w:adjustRightInd w:val="0"/>
        <w:jc w:val="center"/>
        <w:rPr>
          <w:b/>
          <w:lang w:val="en-GB"/>
        </w:rPr>
      </w:pPr>
      <w:r w:rsidRPr="009E5DD9">
        <w:rPr>
          <w:b/>
          <w:noProof/>
          <w:lang w:val="it-IT" w:eastAsia="it-IT"/>
        </w:rPr>
        <w:lastRenderedPageBreak/>
        <w:drawing>
          <wp:inline distT="0" distB="0" distL="0" distR="0" wp14:anchorId="74D72730" wp14:editId="7D075691">
            <wp:extent cx="3888432" cy="5328592"/>
            <wp:effectExtent l="0" t="0" r="0" b="5715"/>
            <wp:docPr id="106" name="Immagine 14"/>
            <wp:cNvGraphicFramePr/>
            <a:graphic xmlns:a="http://schemas.openxmlformats.org/drawingml/2006/main">
              <a:graphicData uri="http://schemas.openxmlformats.org/drawingml/2006/picture">
                <pic:pic xmlns:pic="http://schemas.openxmlformats.org/drawingml/2006/picture">
                  <pic:nvPicPr>
                    <pic:cNvPr id="7" name="Immagine 6"/>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3888432" cy="5328592"/>
                    </a:xfrm>
                    <a:prstGeom prst="rect">
                      <a:avLst/>
                    </a:prstGeom>
                  </pic:spPr>
                </pic:pic>
              </a:graphicData>
            </a:graphic>
          </wp:inline>
        </w:drawing>
      </w:r>
    </w:p>
    <w:p w:rsidR="00D30B0D" w:rsidRPr="009E5DD9" w:rsidRDefault="00D30B0D" w:rsidP="00D30B0D">
      <w:pPr>
        <w:widowControl w:val="0"/>
        <w:autoSpaceDE w:val="0"/>
        <w:autoSpaceDN w:val="0"/>
        <w:adjustRightInd w:val="0"/>
        <w:jc w:val="both"/>
        <w:rPr>
          <w:b/>
          <w:lang w:val="en-GB"/>
        </w:rPr>
      </w:pPr>
    </w:p>
    <w:p w:rsidR="00D30B0D" w:rsidRPr="009E5DD9" w:rsidRDefault="00B833D1" w:rsidP="00D30B0D">
      <w:pPr>
        <w:widowControl w:val="0"/>
        <w:autoSpaceDE w:val="0"/>
        <w:autoSpaceDN w:val="0"/>
        <w:adjustRightInd w:val="0"/>
        <w:jc w:val="both"/>
        <w:rPr>
          <w:lang w:val="en-GB"/>
        </w:rPr>
      </w:pPr>
      <w:r w:rsidRPr="009E5DD9">
        <w:rPr>
          <w:b/>
          <w:lang w:val="en-GB"/>
        </w:rPr>
        <w:t>Supplementary Figure</w:t>
      </w:r>
      <w:r w:rsidR="00D30B0D" w:rsidRPr="009E5DD9">
        <w:rPr>
          <w:b/>
          <w:lang w:val="en-GB"/>
        </w:rPr>
        <w:t xml:space="preserve"> S28 ATR-FTIR </w:t>
      </w:r>
      <w:r w:rsidR="00D30B0D" w:rsidRPr="009E5DD9">
        <w:rPr>
          <w:lang w:val="en-GB"/>
        </w:rPr>
        <w:t>spectra</w:t>
      </w:r>
      <w:r w:rsidR="00D30B0D" w:rsidRPr="009E5DD9">
        <w:rPr>
          <w:b/>
          <w:lang w:val="en-GB"/>
        </w:rPr>
        <w:t xml:space="preserve"> </w:t>
      </w:r>
      <w:r w:rsidR="00D30B0D" w:rsidRPr="009E5DD9">
        <w:rPr>
          <w:lang w:val="en-GB"/>
        </w:rPr>
        <w:t xml:space="preserve">collected for: A) physisorbed </w:t>
      </w:r>
      <w:r w:rsidR="00DB60DF" w:rsidRPr="009E5DD9">
        <w:rPr>
          <w:b/>
          <w:lang w:val="en-GB"/>
        </w:rPr>
        <w:t>Na-</w:t>
      </w:r>
      <w:r w:rsidR="00D30B0D" w:rsidRPr="009E5DD9">
        <w:rPr>
          <w:b/>
          <w:lang w:val="en-GB"/>
        </w:rPr>
        <w:t>POM-biot</w:t>
      </w:r>
      <w:r w:rsidR="00D30B0D" w:rsidRPr="009E5DD9">
        <w:rPr>
          <w:b/>
          <w:vertAlign w:val="subscript"/>
        </w:rPr>
        <w:t>2</w:t>
      </w:r>
      <w:r w:rsidR="00D30B0D" w:rsidRPr="009E5DD9">
        <w:rPr>
          <w:lang w:val="en-GB"/>
        </w:rPr>
        <w:t xml:space="preserve"> layer; B): Avidin immobilized onto a </w:t>
      </w:r>
      <w:r w:rsidR="00DB60DF" w:rsidRPr="009E5DD9">
        <w:rPr>
          <w:b/>
          <w:lang w:val="en-GB"/>
        </w:rPr>
        <w:t>Na-</w:t>
      </w:r>
      <w:r w:rsidR="00D30B0D" w:rsidRPr="009E5DD9">
        <w:rPr>
          <w:b/>
          <w:lang w:val="en-GB"/>
        </w:rPr>
        <w:t>POM-biot</w:t>
      </w:r>
      <w:r w:rsidR="00D30B0D" w:rsidRPr="009E5DD9">
        <w:rPr>
          <w:b/>
          <w:vertAlign w:val="subscript"/>
        </w:rPr>
        <w:t>2</w:t>
      </w:r>
      <w:r w:rsidR="00D30B0D" w:rsidRPr="009E5DD9">
        <w:rPr>
          <w:lang w:val="en-GB"/>
        </w:rPr>
        <w:t xml:space="preserve"> layer; C) Streptavidin immobilized onto a </w:t>
      </w:r>
      <w:r w:rsidR="00DB60DF" w:rsidRPr="009E5DD9">
        <w:rPr>
          <w:b/>
          <w:lang w:val="en-GB"/>
        </w:rPr>
        <w:t>Na-</w:t>
      </w:r>
      <w:r w:rsidR="00D30B0D" w:rsidRPr="009E5DD9">
        <w:rPr>
          <w:b/>
          <w:lang w:val="en-GB"/>
        </w:rPr>
        <w:t>POM-biot</w:t>
      </w:r>
      <w:r w:rsidR="00D30B0D" w:rsidRPr="009E5DD9">
        <w:rPr>
          <w:b/>
          <w:vertAlign w:val="subscript"/>
        </w:rPr>
        <w:t>2</w:t>
      </w:r>
      <w:r w:rsidR="00D30B0D" w:rsidRPr="009E5DD9">
        <w:rPr>
          <w:lang w:val="en-GB"/>
        </w:rPr>
        <w:t xml:space="preserve"> layer; D) Biotin-saturated avidin immobilized onto a </w:t>
      </w:r>
      <w:r w:rsidR="00DB60DF" w:rsidRPr="009E5DD9">
        <w:rPr>
          <w:b/>
          <w:lang w:val="en-GB"/>
        </w:rPr>
        <w:t>Na-</w:t>
      </w:r>
      <w:r w:rsidR="00D30B0D" w:rsidRPr="009E5DD9">
        <w:rPr>
          <w:b/>
          <w:lang w:val="en-GB"/>
        </w:rPr>
        <w:t>POM-biot</w:t>
      </w:r>
      <w:r w:rsidR="00D30B0D" w:rsidRPr="009E5DD9">
        <w:rPr>
          <w:b/>
          <w:vertAlign w:val="subscript"/>
        </w:rPr>
        <w:t>2</w:t>
      </w:r>
      <w:r w:rsidR="00D30B0D" w:rsidRPr="009E5DD9">
        <w:rPr>
          <w:lang w:val="en-GB"/>
        </w:rPr>
        <w:t xml:space="preserve"> layer. Protein concentration: 0.01 mg/mL in PBS </w:t>
      </w:r>
      <w:r w:rsidR="00841C3A" w:rsidRPr="009E5DD9">
        <w:rPr>
          <w:lang w:val="en-GB"/>
        </w:rPr>
        <w:t>b</w:t>
      </w:r>
      <w:r w:rsidR="00D30B0D" w:rsidRPr="009E5DD9">
        <w:rPr>
          <w:lang w:val="en-GB"/>
        </w:rPr>
        <w:t>uffer at pH7. For protein spectra acquisition, the difference mode was adopted taking the spectrum A as background.</w:t>
      </w:r>
    </w:p>
    <w:p w:rsidR="00D30B0D" w:rsidRPr="009E5DD9" w:rsidRDefault="00D30B0D" w:rsidP="00D30B0D">
      <w:pPr>
        <w:widowControl w:val="0"/>
        <w:autoSpaceDE w:val="0"/>
        <w:autoSpaceDN w:val="0"/>
        <w:adjustRightInd w:val="0"/>
        <w:jc w:val="both"/>
      </w:pPr>
    </w:p>
    <w:p w:rsidR="00803EAA" w:rsidRPr="009E5DD9" w:rsidRDefault="00803EAA" w:rsidP="00D30B0D">
      <w:pPr>
        <w:widowControl w:val="0"/>
        <w:autoSpaceDE w:val="0"/>
        <w:autoSpaceDN w:val="0"/>
        <w:adjustRightInd w:val="0"/>
        <w:jc w:val="both"/>
      </w:pPr>
    </w:p>
    <w:p w:rsidR="00803EAA" w:rsidRPr="009E5DD9" w:rsidRDefault="00803EAA" w:rsidP="00D30B0D">
      <w:pPr>
        <w:widowControl w:val="0"/>
        <w:autoSpaceDE w:val="0"/>
        <w:autoSpaceDN w:val="0"/>
        <w:adjustRightInd w:val="0"/>
        <w:jc w:val="both"/>
      </w:pPr>
    </w:p>
    <w:p w:rsidR="00803EAA" w:rsidRPr="009E5DD9" w:rsidRDefault="00803EAA" w:rsidP="00D30B0D">
      <w:pPr>
        <w:widowControl w:val="0"/>
        <w:autoSpaceDE w:val="0"/>
        <w:autoSpaceDN w:val="0"/>
        <w:adjustRightInd w:val="0"/>
        <w:jc w:val="both"/>
      </w:pPr>
    </w:p>
    <w:p w:rsidR="00803EAA" w:rsidRPr="009E5DD9" w:rsidRDefault="00803EAA" w:rsidP="00D30B0D">
      <w:pPr>
        <w:widowControl w:val="0"/>
        <w:autoSpaceDE w:val="0"/>
        <w:autoSpaceDN w:val="0"/>
        <w:adjustRightInd w:val="0"/>
        <w:jc w:val="both"/>
      </w:pPr>
    </w:p>
    <w:p w:rsidR="00D30B0D" w:rsidRPr="009E5DD9" w:rsidRDefault="00D30B0D" w:rsidP="00D30B0D">
      <w:pPr>
        <w:pStyle w:val="04AHeading"/>
        <w:spacing w:before="0" w:after="0"/>
        <w:jc w:val="center"/>
        <w:rPr>
          <w:rFonts w:ascii="Times New Roman" w:hAnsi="Times New Roman"/>
          <w:sz w:val="24"/>
          <w:szCs w:val="24"/>
        </w:rPr>
      </w:pPr>
      <w:r w:rsidRPr="009E5DD9">
        <w:rPr>
          <w:rFonts w:ascii="Times New Roman" w:hAnsi="Times New Roman"/>
          <w:b w:val="0"/>
          <w:noProof/>
          <w:szCs w:val="24"/>
          <w:lang w:val="it-IT" w:eastAsia="it-IT"/>
        </w:rPr>
        <w:lastRenderedPageBreak/>
        <w:drawing>
          <wp:inline distT="0" distB="0" distL="0" distR="0" wp14:anchorId="1D90FBE1" wp14:editId="5E1B9C4F">
            <wp:extent cx="4796790" cy="7333022"/>
            <wp:effectExtent l="0" t="0" r="3810" b="1270"/>
            <wp:docPr id="8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cinetica POM avidina.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809936" cy="7353118"/>
                    </a:xfrm>
                    <a:prstGeom prst="rect">
                      <a:avLst/>
                    </a:prstGeom>
                  </pic:spPr>
                </pic:pic>
              </a:graphicData>
            </a:graphic>
          </wp:inline>
        </w:drawing>
      </w:r>
    </w:p>
    <w:p w:rsidR="005C371F" w:rsidRPr="009E5DD9" w:rsidRDefault="005C371F" w:rsidP="00D30B0D">
      <w:pPr>
        <w:pStyle w:val="04AHeading"/>
        <w:spacing w:before="0" w:after="0"/>
        <w:jc w:val="center"/>
        <w:rPr>
          <w:rFonts w:ascii="Times New Roman" w:hAnsi="Times New Roman"/>
          <w:sz w:val="24"/>
          <w:szCs w:val="24"/>
        </w:rPr>
      </w:pPr>
    </w:p>
    <w:p w:rsidR="00D30B0D" w:rsidRPr="009E5DD9" w:rsidRDefault="00147B68" w:rsidP="00D30B0D">
      <w:pPr>
        <w:pStyle w:val="04AHeading"/>
        <w:spacing w:before="0" w:after="0"/>
        <w:jc w:val="both"/>
        <w:rPr>
          <w:rFonts w:ascii="Times New Roman" w:hAnsi="Times New Roman"/>
          <w:sz w:val="24"/>
          <w:szCs w:val="24"/>
        </w:rPr>
      </w:pPr>
      <w:r w:rsidRPr="009E5DD9">
        <w:rPr>
          <w:rFonts w:ascii="Times New Roman" w:hAnsi="Times New Roman"/>
          <w:sz w:val="24"/>
          <w:szCs w:val="24"/>
        </w:rPr>
        <w:t xml:space="preserve"> Supplementary Figure </w:t>
      </w:r>
      <w:r w:rsidR="00D30B0D" w:rsidRPr="009E5DD9">
        <w:rPr>
          <w:rFonts w:ascii="Times New Roman" w:hAnsi="Times New Roman"/>
          <w:sz w:val="24"/>
          <w:szCs w:val="24"/>
        </w:rPr>
        <w:t>S29</w:t>
      </w:r>
      <w:r w:rsidRPr="009E5DD9">
        <w:rPr>
          <w:rFonts w:ascii="Times New Roman" w:hAnsi="Times New Roman"/>
          <w:sz w:val="24"/>
          <w:szCs w:val="24"/>
        </w:rPr>
        <w:t xml:space="preserve"> </w:t>
      </w:r>
      <w:r w:rsidR="00F568A9" w:rsidRPr="00F568A9">
        <w:rPr>
          <w:rFonts w:ascii="Times New Roman" w:hAnsi="Times New Roman"/>
          <w:b w:val="0"/>
          <w:sz w:val="24"/>
          <w:szCs w:val="24"/>
        </w:rPr>
        <w:t>ATR-</w:t>
      </w:r>
      <w:r w:rsidR="00D30B0D" w:rsidRPr="009E5DD9">
        <w:rPr>
          <w:rFonts w:ascii="Times New Roman" w:hAnsi="Times New Roman"/>
          <w:b w:val="0"/>
          <w:sz w:val="24"/>
          <w:szCs w:val="24"/>
        </w:rPr>
        <w:t>FTIR spectra evolution and</w:t>
      </w:r>
      <w:r w:rsidR="00D30B0D" w:rsidRPr="009E5DD9">
        <w:rPr>
          <w:rFonts w:ascii="Times New Roman" w:hAnsi="Times New Roman"/>
          <w:sz w:val="24"/>
          <w:szCs w:val="24"/>
        </w:rPr>
        <w:t xml:space="preserve"> </w:t>
      </w:r>
      <w:r w:rsidR="00D30B0D" w:rsidRPr="009E5DD9">
        <w:rPr>
          <w:rFonts w:ascii="Times New Roman" w:hAnsi="Times New Roman"/>
          <w:b w:val="0"/>
          <w:sz w:val="24"/>
          <w:szCs w:val="24"/>
        </w:rPr>
        <w:t>kinetic traces for the oxidation of methionine methylester (</w:t>
      </w:r>
      <w:r w:rsidR="00D30B0D" w:rsidRPr="009E5DD9">
        <w:rPr>
          <w:rFonts w:ascii="Times New Roman" w:hAnsi="Times New Roman"/>
          <w:b w:val="0"/>
          <w:sz w:val="24"/>
          <w:szCs w:val="24"/>
          <w:lang w:val="en-US"/>
        </w:rPr>
        <w:t>85 mM)</w:t>
      </w:r>
      <w:r w:rsidR="00D30B0D" w:rsidRPr="009E5DD9">
        <w:rPr>
          <w:rFonts w:ascii="Times New Roman" w:hAnsi="Times New Roman"/>
          <w:b w:val="0"/>
          <w:sz w:val="24"/>
          <w:szCs w:val="24"/>
        </w:rPr>
        <w:t xml:space="preserve"> by H</w:t>
      </w:r>
      <w:r w:rsidR="00D30B0D" w:rsidRPr="009E5DD9">
        <w:rPr>
          <w:rFonts w:ascii="Times New Roman" w:hAnsi="Times New Roman"/>
          <w:b w:val="0"/>
          <w:sz w:val="24"/>
          <w:szCs w:val="24"/>
          <w:vertAlign w:val="subscript"/>
        </w:rPr>
        <w:t>2</w:t>
      </w:r>
      <w:r w:rsidR="00D30B0D" w:rsidRPr="009E5DD9">
        <w:rPr>
          <w:rFonts w:ascii="Times New Roman" w:hAnsi="Times New Roman"/>
          <w:b w:val="0"/>
          <w:sz w:val="24"/>
          <w:szCs w:val="24"/>
        </w:rPr>
        <w:t>O</w:t>
      </w:r>
      <w:r w:rsidR="00D30B0D" w:rsidRPr="009E5DD9">
        <w:rPr>
          <w:rFonts w:ascii="Times New Roman" w:hAnsi="Times New Roman"/>
          <w:b w:val="0"/>
          <w:sz w:val="24"/>
          <w:szCs w:val="24"/>
          <w:vertAlign w:val="subscript"/>
        </w:rPr>
        <w:t xml:space="preserve">2 </w:t>
      </w:r>
      <w:r w:rsidR="00D30B0D" w:rsidRPr="009E5DD9">
        <w:rPr>
          <w:rFonts w:ascii="Times New Roman" w:hAnsi="Times New Roman"/>
          <w:b w:val="0"/>
          <w:sz w:val="24"/>
          <w:szCs w:val="24"/>
          <w:lang w:val="en-US"/>
        </w:rPr>
        <w:t>(200</w:t>
      </w:r>
      <w:r w:rsidR="00D30B0D" w:rsidRPr="009E5DD9">
        <w:rPr>
          <w:rFonts w:ascii="Times New Roman" w:hAnsi="Times New Roman"/>
          <w:sz w:val="24"/>
          <w:szCs w:val="24"/>
          <w:lang w:val="en-US"/>
        </w:rPr>
        <w:t xml:space="preserve"> </w:t>
      </w:r>
      <w:r w:rsidR="00D30B0D" w:rsidRPr="009E5DD9">
        <w:rPr>
          <w:rFonts w:ascii="Times New Roman" w:hAnsi="Times New Roman"/>
          <w:b w:val="0"/>
          <w:sz w:val="24"/>
          <w:szCs w:val="24"/>
          <w:lang w:val="en-US"/>
        </w:rPr>
        <w:t>mM) in</w:t>
      </w:r>
      <w:r w:rsidR="00D30B0D" w:rsidRPr="009E5DD9">
        <w:rPr>
          <w:rFonts w:ascii="Times New Roman" w:hAnsi="Times New Roman"/>
          <w:sz w:val="24"/>
          <w:szCs w:val="24"/>
          <w:lang w:val="en-US"/>
        </w:rPr>
        <w:t xml:space="preserve"> </w:t>
      </w:r>
      <w:r w:rsidR="00D30B0D" w:rsidRPr="009E5DD9">
        <w:rPr>
          <w:rFonts w:ascii="Times New Roman" w:hAnsi="Times New Roman"/>
          <w:b w:val="0"/>
          <w:sz w:val="24"/>
          <w:szCs w:val="24"/>
          <w:lang w:val="en-US"/>
        </w:rPr>
        <w:t xml:space="preserve">PBS buffer at pH 7.0 </w:t>
      </w:r>
      <w:r w:rsidR="00D30B0D" w:rsidRPr="009E5DD9">
        <w:rPr>
          <w:rFonts w:ascii="Times New Roman" w:hAnsi="Times New Roman"/>
          <w:b w:val="0"/>
          <w:sz w:val="24"/>
          <w:szCs w:val="24"/>
        </w:rPr>
        <w:t xml:space="preserve">in the presence of </w:t>
      </w:r>
      <w:r w:rsidR="00DB60DF" w:rsidRPr="009E5DD9">
        <w:rPr>
          <w:rFonts w:ascii="Times New Roman" w:hAnsi="Times New Roman"/>
          <w:sz w:val="24"/>
          <w:szCs w:val="24"/>
        </w:rPr>
        <w:t>Na-</w:t>
      </w:r>
      <w:r w:rsidR="00D30B0D" w:rsidRPr="009E5DD9">
        <w:rPr>
          <w:rFonts w:ascii="Times New Roman" w:hAnsi="Times New Roman"/>
          <w:sz w:val="24"/>
          <w:szCs w:val="24"/>
        </w:rPr>
        <w:t>POM-biot</w:t>
      </w:r>
      <w:r w:rsidR="00D30B0D" w:rsidRPr="009E5DD9">
        <w:rPr>
          <w:rFonts w:ascii="Times New Roman" w:hAnsi="Times New Roman"/>
          <w:sz w:val="24"/>
          <w:szCs w:val="24"/>
          <w:vertAlign w:val="subscript"/>
          <w:lang w:val="en-US"/>
        </w:rPr>
        <w:t>2</w:t>
      </w:r>
      <w:r w:rsidR="00281F5F" w:rsidRPr="009E5DD9">
        <w:rPr>
          <w:rFonts w:ascii="Times New Roman" w:hAnsi="Times New Roman"/>
          <w:sz w:val="24"/>
          <w:szCs w:val="24"/>
        </w:rPr>
        <w:t xml:space="preserve"> / </w:t>
      </w:r>
      <w:r w:rsidR="00D30B0D" w:rsidRPr="009E5DD9">
        <w:rPr>
          <w:rFonts w:ascii="Times New Roman" w:hAnsi="Times New Roman"/>
          <w:sz w:val="24"/>
          <w:szCs w:val="24"/>
        </w:rPr>
        <w:t>avidin (</w:t>
      </w:r>
      <w:r w:rsidR="00D30B0D" w:rsidRPr="009E5DD9">
        <w:rPr>
          <w:rFonts w:ascii="Times New Roman" w:hAnsi="Times New Roman"/>
          <w:b w:val="0"/>
          <w:sz w:val="24"/>
          <w:szCs w:val="24"/>
          <w:lang w:val="en-US"/>
        </w:rPr>
        <w:t>70 µM)</w:t>
      </w:r>
      <w:r w:rsidR="00D30B0D" w:rsidRPr="009E5DD9">
        <w:rPr>
          <w:rFonts w:ascii="Times New Roman" w:hAnsi="Times New Roman"/>
          <w:b w:val="0"/>
          <w:sz w:val="24"/>
          <w:szCs w:val="24"/>
        </w:rPr>
        <w:t>.</w:t>
      </w:r>
      <w:r w:rsidRPr="009E5DD9">
        <w:rPr>
          <w:rFonts w:ascii="Times New Roman" w:hAnsi="Times New Roman"/>
          <w:sz w:val="24"/>
          <w:szCs w:val="24"/>
        </w:rPr>
        <w:t xml:space="preserve"> </w:t>
      </w:r>
      <w:bookmarkStart w:id="0" w:name="_GoBack"/>
      <w:bookmarkEnd w:id="0"/>
    </w:p>
    <w:p w:rsidR="00D30B0D" w:rsidRPr="009E5DD9" w:rsidRDefault="00D30B0D" w:rsidP="00D30B0D">
      <w:pPr>
        <w:pStyle w:val="04AHeading"/>
        <w:spacing w:before="0" w:after="0"/>
        <w:jc w:val="both"/>
        <w:rPr>
          <w:rFonts w:ascii="Times New Roman" w:hAnsi="Times New Roman"/>
          <w:sz w:val="24"/>
          <w:szCs w:val="24"/>
        </w:rPr>
      </w:pPr>
    </w:p>
    <w:p w:rsidR="00D30B0D" w:rsidRPr="009E5DD9" w:rsidRDefault="00D30B0D" w:rsidP="00D30B0D">
      <w:pPr>
        <w:pStyle w:val="04AHeading"/>
        <w:spacing w:before="0" w:after="0"/>
        <w:jc w:val="both"/>
        <w:rPr>
          <w:rFonts w:ascii="Times New Roman" w:hAnsi="Times New Roman"/>
          <w:b w:val="0"/>
          <w:sz w:val="24"/>
          <w:szCs w:val="24"/>
          <w:lang w:val="en-US"/>
        </w:rPr>
      </w:pPr>
    </w:p>
    <w:p w:rsidR="00D30B0D" w:rsidRPr="009E5DD9" w:rsidRDefault="00D30B0D" w:rsidP="00D30B0D">
      <w:pPr>
        <w:jc w:val="center"/>
      </w:pPr>
    </w:p>
    <w:p w:rsidR="00D30B0D" w:rsidRPr="009E5DD9" w:rsidRDefault="00D30B0D" w:rsidP="00D30B0D">
      <w:pPr>
        <w:jc w:val="both"/>
        <w:rPr>
          <w:b/>
        </w:rPr>
      </w:pPr>
    </w:p>
    <w:p w:rsidR="00D30B0D" w:rsidRPr="009E5DD9" w:rsidRDefault="00D30B0D" w:rsidP="00D30B0D">
      <w:pPr>
        <w:jc w:val="center"/>
        <w:rPr>
          <w:b/>
        </w:rPr>
      </w:pPr>
      <w:r w:rsidRPr="009E5DD9">
        <w:rPr>
          <w:noProof/>
          <w:lang w:val="it-IT" w:eastAsia="it-IT"/>
        </w:rPr>
        <w:drawing>
          <wp:inline distT="0" distB="0" distL="0" distR="0" wp14:anchorId="64487E07" wp14:editId="4C17D1FF">
            <wp:extent cx="3956050" cy="2704269"/>
            <wp:effectExtent l="19050" t="0" r="6350" b="0"/>
            <wp:docPr id="8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rcRect/>
                    <a:stretch>
                      <a:fillRect/>
                    </a:stretch>
                  </pic:blipFill>
                  <pic:spPr bwMode="auto">
                    <a:xfrm>
                      <a:off x="0" y="0"/>
                      <a:ext cx="3956050" cy="2704269"/>
                    </a:xfrm>
                    <a:prstGeom prst="rect">
                      <a:avLst/>
                    </a:prstGeom>
                    <a:noFill/>
                    <a:ln w="9525">
                      <a:noFill/>
                      <a:miter lim="800000"/>
                      <a:headEnd/>
                      <a:tailEnd/>
                    </a:ln>
                  </pic:spPr>
                </pic:pic>
              </a:graphicData>
            </a:graphic>
          </wp:inline>
        </w:drawing>
      </w:r>
    </w:p>
    <w:p w:rsidR="00D30B0D" w:rsidRPr="009E5DD9" w:rsidRDefault="00D30B0D" w:rsidP="00D30B0D">
      <w:pPr>
        <w:jc w:val="center"/>
        <w:rPr>
          <w:b/>
        </w:rPr>
      </w:pPr>
      <w:r w:rsidRPr="009E5DD9">
        <w:rPr>
          <w:noProof/>
          <w:lang w:val="it-IT" w:eastAsia="it-IT"/>
        </w:rPr>
        <w:drawing>
          <wp:inline distT="0" distB="0" distL="0" distR="0" wp14:anchorId="48DFFC5A" wp14:editId="53E0E4EE">
            <wp:extent cx="4054061" cy="2783385"/>
            <wp:effectExtent l="19050" t="0" r="3589" b="0"/>
            <wp:docPr id="8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srcRect/>
                    <a:stretch>
                      <a:fillRect/>
                    </a:stretch>
                  </pic:blipFill>
                  <pic:spPr bwMode="auto">
                    <a:xfrm>
                      <a:off x="0" y="0"/>
                      <a:ext cx="4057557" cy="2785785"/>
                    </a:xfrm>
                    <a:prstGeom prst="rect">
                      <a:avLst/>
                    </a:prstGeom>
                    <a:noFill/>
                    <a:ln w="9525">
                      <a:noFill/>
                      <a:miter lim="800000"/>
                      <a:headEnd/>
                      <a:tailEnd/>
                    </a:ln>
                  </pic:spPr>
                </pic:pic>
              </a:graphicData>
            </a:graphic>
          </wp:inline>
        </w:drawing>
      </w:r>
    </w:p>
    <w:p w:rsidR="00D30B0D" w:rsidRPr="009E5DD9" w:rsidRDefault="00D30B0D" w:rsidP="00D30B0D">
      <w:pPr>
        <w:jc w:val="center"/>
        <w:rPr>
          <w:b/>
        </w:rPr>
      </w:pPr>
    </w:p>
    <w:p w:rsidR="00D30B0D" w:rsidRPr="009E5DD9" w:rsidRDefault="00147B68" w:rsidP="00D30B0D">
      <w:pPr>
        <w:jc w:val="center"/>
      </w:pPr>
      <w:r w:rsidRPr="009E5DD9">
        <w:rPr>
          <w:b/>
          <w:lang w:val="en-GB"/>
        </w:rPr>
        <w:t xml:space="preserve"> Supplementary Figure </w:t>
      </w:r>
      <w:r w:rsidR="00D30B0D" w:rsidRPr="009E5DD9">
        <w:rPr>
          <w:b/>
          <w:lang w:val="en-GB"/>
        </w:rPr>
        <w:t>S30.</w:t>
      </w:r>
      <w:r w:rsidR="00D30B0D" w:rsidRPr="009E5DD9">
        <w:rPr>
          <w:lang w:val="en-GB"/>
        </w:rPr>
        <w:t xml:space="preserve"> Viability</w:t>
      </w:r>
      <w:r w:rsidR="00D30B0D" w:rsidRPr="009E5DD9">
        <w:t xml:space="preserve"> of HeLa </w:t>
      </w:r>
      <w:r w:rsidR="005C04D6" w:rsidRPr="009E5DD9">
        <w:t>c</w:t>
      </w:r>
      <w:r w:rsidR="00D30B0D" w:rsidRPr="009E5DD9">
        <w:t>ells by propidium iodide staining for dead cells incubated with different doses (mg/mL) of POMs, at 24h (top) and 48h (bottom).</w:t>
      </w:r>
    </w:p>
    <w:p w:rsidR="00D5730E" w:rsidRPr="009E5DD9" w:rsidRDefault="00D5730E" w:rsidP="00D5730E">
      <w:pPr>
        <w:jc w:val="both"/>
        <w:rPr>
          <w:b/>
          <w:lang w:val="en-GB"/>
        </w:rPr>
      </w:pPr>
    </w:p>
    <w:p w:rsidR="00D30B0D" w:rsidRPr="009E5DD9" w:rsidRDefault="00D30B0D" w:rsidP="00D30B0D">
      <w:pPr>
        <w:jc w:val="both"/>
        <w:rPr>
          <w:b/>
        </w:rPr>
      </w:pPr>
    </w:p>
    <w:p w:rsidR="00994A3D" w:rsidRPr="009E5DD9" w:rsidRDefault="00515545" w:rsidP="00994A3D">
      <w:pPr>
        <w:keepNext/>
        <w:rPr>
          <w:rFonts w:cs="Times New Roman"/>
          <w:szCs w:val="24"/>
        </w:rPr>
      </w:pPr>
      <w:r w:rsidRPr="009E5DD9">
        <w:rPr>
          <w:b/>
          <w:noProof/>
          <w:lang w:val="it-IT" w:eastAsia="it-IT"/>
        </w:rPr>
        <w:lastRenderedPageBreak/>
        <w:drawing>
          <wp:anchor distT="0" distB="0" distL="114300" distR="114300" simplePos="0" relativeHeight="251681792" behindDoc="0" locked="0" layoutInCell="1" allowOverlap="1">
            <wp:simplePos x="0" y="0"/>
            <wp:positionH relativeFrom="column">
              <wp:posOffset>257175</wp:posOffset>
            </wp:positionH>
            <wp:positionV relativeFrom="paragraph">
              <wp:posOffset>215265</wp:posOffset>
            </wp:positionV>
            <wp:extent cx="5686425" cy="3033395"/>
            <wp:effectExtent l="0" t="0" r="9525" b="0"/>
            <wp:wrapTopAndBottom/>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OM C.tif"/>
                    <pic:cNvPicPr/>
                  </pic:nvPicPr>
                  <pic:blipFill>
                    <a:blip r:embed="rId56">
                      <a:extLst>
                        <a:ext uri="{28A0092B-C50C-407E-A947-70E740481C1C}">
                          <a14:useLocalDpi xmlns:a14="http://schemas.microsoft.com/office/drawing/2010/main" val="0"/>
                        </a:ext>
                      </a:extLst>
                    </a:blip>
                    <a:stretch>
                      <a:fillRect/>
                    </a:stretch>
                  </pic:blipFill>
                  <pic:spPr>
                    <a:xfrm>
                      <a:off x="0" y="0"/>
                      <a:ext cx="5686425" cy="3033395"/>
                    </a:xfrm>
                    <a:prstGeom prst="rect">
                      <a:avLst/>
                    </a:prstGeom>
                  </pic:spPr>
                </pic:pic>
              </a:graphicData>
            </a:graphic>
            <wp14:sizeRelH relativeFrom="margin">
              <wp14:pctWidth>0</wp14:pctWidth>
            </wp14:sizeRelH>
            <wp14:sizeRelV relativeFrom="margin">
              <wp14:pctHeight>0</wp14:pctHeight>
            </wp14:sizeRelV>
          </wp:anchor>
        </w:drawing>
      </w:r>
    </w:p>
    <w:p w:rsidR="00D30B0D" w:rsidRPr="009E5DD9" w:rsidRDefault="00D30B0D" w:rsidP="00D30B0D">
      <w:pPr>
        <w:keepNext/>
        <w:jc w:val="center"/>
        <w:rPr>
          <w:b/>
          <w:noProof/>
          <w:lang w:eastAsia="it-IT"/>
        </w:rPr>
      </w:pPr>
    </w:p>
    <w:p w:rsidR="00D5730E" w:rsidRPr="009E5DD9" w:rsidRDefault="00515545" w:rsidP="00D30B0D">
      <w:pPr>
        <w:keepNext/>
        <w:jc w:val="center"/>
        <w:rPr>
          <w:b/>
          <w:noProof/>
          <w:lang w:eastAsia="it-IT"/>
        </w:rPr>
      </w:pPr>
      <w:r w:rsidRPr="009E5DD9">
        <w:rPr>
          <w:b/>
          <w:noProof/>
          <w:lang w:val="it-IT" w:eastAsia="it-IT"/>
        </w:rPr>
        <w:drawing>
          <wp:anchor distT="0" distB="0" distL="114300" distR="114300" simplePos="0" relativeHeight="251682816" behindDoc="0" locked="0" layoutInCell="1" allowOverlap="1">
            <wp:simplePos x="0" y="0"/>
            <wp:positionH relativeFrom="column">
              <wp:posOffset>190817</wp:posOffset>
            </wp:positionH>
            <wp:positionV relativeFrom="paragraph">
              <wp:posOffset>201930</wp:posOffset>
            </wp:positionV>
            <wp:extent cx="5695950" cy="3011170"/>
            <wp:effectExtent l="0" t="0" r="0" b="0"/>
            <wp:wrapTopAndBottom/>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M D.tif"/>
                    <pic:cNvPicPr/>
                  </pic:nvPicPr>
                  <pic:blipFill>
                    <a:blip r:embed="rId57">
                      <a:extLst>
                        <a:ext uri="{28A0092B-C50C-407E-A947-70E740481C1C}">
                          <a14:useLocalDpi xmlns:a14="http://schemas.microsoft.com/office/drawing/2010/main" val="0"/>
                        </a:ext>
                      </a:extLst>
                    </a:blip>
                    <a:stretch>
                      <a:fillRect/>
                    </a:stretch>
                  </pic:blipFill>
                  <pic:spPr>
                    <a:xfrm>
                      <a:off x="0" y="0"/>
                      <a:ext cx="5695950" cy="3011170"/>
                    </a:xfrm>
                    <a:prstGeom prst="rect">
                      <a:avLst/>
                    </a:prstGeom>
                  </pic:spPr>
                </pic:pic>
              </a:graphicData>
            </a:graphic>
            <wp14:sizeRelH relativeFrom="margin">
              <wp14:pctWidth>0</wp14:pctWidth>
            </wp14:sizeRelH>
            <wp14:sizeRelV relativeFrom="margin">
              <wp14:pctHeight>0</wp14:pctHeight>
            </wp14:sizeRelV>
          </wp:anchor>
        </w:drawing>
      </w:r>
    </w:p>
    <w:p w:rsidR="00B37664" w:rsidRPr="009E5DD9" w:rsidRDefault="00B37664" w:rsidP="00B37664">
      <w:pPr>
        <w:keepNext/>
        <w:jc w:val="center"/>
        <w:rPr>
          <w:b/>
          <w:noProof/>
          <w:lang w:val="en-GB" w:eastAsia="it-IT"/>
        </w:rPr>
      </w:pPr>
    </w:p>
    <w:p w:rsidR="00B37664" w:rsidRPr="00B37664" w:rsidRDefault="00B37664" w:rsidP="00B37664">
      <w:pPr>
        <w:keepNext/>
        <w:jc w:val="center"/>
        <w:rPr>
          <w:b/>
          <w:noProof/>
          <w:lang w:eastAsia="it-IT"/>
        </w:rPr>
      </w:pPr>
      <w:r w:rsidRPr="009E5DD9">
        <w:rPr>
          <w:b/>
          <w:noProof/>
          <w:lang w:val="en-GB" w:eastAsia="it-IT"/>
        </w:rPr>
        <w:t xml:space="preserve">Supplementary Figure S31. </w:t>
      </w:r>
      <w:r w:rsidRPr="009E5DD9">
        <w:rPr>
          <w:noProof/>
          <w:lang w:val="en-GB" w:eastAsia="it-IT"/>
        </w:rPr>
        <w:t xml:space="preserve">Flow Cytometry </w:t>
      </w:r>
      <w:r w:rsidR="005C04D6" w:rsidRPr="009E5DD9">
        <w:rPr>
          <w:noProof/>
          <w:lang w:val="en-GB" w:eastAsia="it-IT"/>
        </w:rPr>
        <w:t>(Fluorescence-activated cell sorting, FACS)</w:t>
      </w:r>
      <w:r w:rsidRPr="009E5DD9">
        <w:rPr>
          <w:b/>
          <w:noProof/>
          <w:lang w:val="en-GB" w:eastAsia="it-IT"/>
        </w:rPr>
        <w:t xml:space="preserve"> </w:t>
      </w:r>
      <w:r w:rsidRPr="009E5DD9">
        <w:rPr>
          <w:noProof/>
          <w:lang w:eastAsia="it-IT"/>
        </w:rPr>
        <w:t xml:space="preserve">of HeLa </w:t>
      </w:r>
      <w:r w:rsidR="005C04D6" w:rsidRPr="009E5DD9">
        <w:rPr>
          <w:noProof/>
          <w:lang w:eastAsia="it-IT"/>
        </w:rPr>
        <w:t>c</w:t>
      </w:r>
      <w:r w:rsidRPr="009E5DD9">
        <w:rPr>
          <w:noProof/>
          <w:lang w:eastAsia="it-IT"/>
        </w:rPr>
        <w:t xml:space="preserve">ells incubated with different doses (mg/mL) of </w:t>
      </w:r>
      <w:r w:rsidRPr="009E5DD9">
        <w:rPr>
          <w:b/>
          <w:noProof/>
          <w:lang w:eastAsia="it-IT"/>
        </w:rPr>
        <w:t>Na-POM-Biot</w:t>
      </w:r>
      <w:r w:rsidRPr="009E5DD9">
        <w:rPr>
          <w:b/>
          <w:noProof/>
          <w:vertAlign w:val="subscript"/>
          <w:lang w:eastAsia="it-IT"/>
        </w:rPr>
        <w:t>2</w:t>
      </w:r>
      <w:r w:rsidRPr="009E5DD9">
        <w:rPr>
          <w:noProof/>
          <w:lang w:eastAsia="it-IT"/>
        </w:rPr>
        <w:t xml:space="preserve">  (top) and </w:t>
      </w:r>
      <w:r w:rsidRPr="009E5DD9">
        <w:rPr>
          <w:b/>
          <w:noProof/>
          <w:lang w:eastAsia="it-IT"/>
        </w:rPr>
        <w:t>Na-POM-NH</w:t>
      </w:r>
      <w:r w:rsidRPr="009E5DD9">
        <w:rPr>
          <w:b/>
          <w:noProof/>
          <w:vertAlign w:val="subscript"/>
          <w:lang w:eastAsia="it-IT"/>
        </w:rPr>
        <w:t>2</w:t>
      </w:r>
      <w:r w:rsidRPr="009E5DD9">
        <w:rPr>
          <w:noProof/>
          <w:lang w:eastAsia="it-IT"/>
        </w:rPr>
        <w:t xml:space="preserve"> (bottom).</w:t>
      </w:r>
    </w:p>
    <w:p w:rsidR="00D5730E" w:rsidRPr="00D30B0D" w:rsidRDefault="00D5730E" w:rsidP="00D30B0D">
      <w:pPr>
        <w:keepNext/>
        <w:jc w:val="center"/>
        <w:rPr>
          <w:b/>
          <w:noProof/>
          <w:lang w:eastAsia="it-IT"/>
        </w:rPr>
      </w:pPr>
    </w:p>
    <w:sectPr w:rsidR="00D5730E" w:rsidRPr="00D30B0D" w:rsidSect="0093429D">
      <w:headerReference w:type="even" r:id="rId58"/>
      <w:footerReference w:type="even" r:id="rId59"/>
      <w:footerReference w:type="default" r:id="rId60"/>
      <w:headerReference w:type="first" r:id="rId61"/>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4904" w:rsidRDefault="00C54904" w:rsidP="00117666">
      <w:pPr>
        <w:spacing w:after="0"/>
      </w:pPr>
      <w:r>
        <w:separator/>
      </w:r>
    </w:p>
  </w:endnote>
  <w:endnote w:type="continuationSeparator" w:id="0">
    <w:p w:rsidR="00C54904" w:rsidRDefault="00C54904"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no Pro">
    <w:altName w:val="Goudy Old Style"/>
    <w:panose1 w:val="00000000000000000000"/>
    <w:charset w:val="00"/>
    <w:family w:val="roman"/>
    <w:notTrueType/>
    <w:pitch w:val="variable"/>
    <w:sig w:usb0="60000287" w:usb1="00000001" w:usb2="00000000"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F6A" w:rsidRPr="00577C4C" w:rsidRDefault="00C52A7B">
    <w:pPr>
      <w:rPr>
        <w:color w:val="C00000"/>
        <w:szCs w:val="24"/>
      </w:rPr>
    </w:pPr>
    <w:r>
      <w:rPr>
        <w:noProof/>
        <w:lang w:val="it-IT" w:eastAsia="it-IT"/>
      </w:rPr>
      <mc:AlternateContent>
        <mc:Choice Requires="wps">
          <w:drawing>
            <wp:anchor distT="0" distB="0" distL="114300" distR="114300" simplePos="0" relativeHeight="251659264" behindDoc="0" locked="0" layoutInCell="1" allowOverlap="1" wp14:anchorId="5E1E7D00" wp14:editId="52AE46F6">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568A9">
                            <w:rPr>
                              <w:noProof/>
                              <w:color w:val="000000" w:themeColor="text1"/>
                              <w:szCs w:val="40"/>
                            </w:rPr>
                            <w:t>22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E1E7D00" id="_x0000_t202" coordsize="21600,21600" o:spt="202" path="m,l,21600r21600,l21600,xe">
              <v:stroke joinstyle="miter"/>
              <v:path gradientshapeok="t" o:connecttype="rect"/>
            </v:shapetype>
            <v:shape id="Text Box 1" o:spid="_x0000_s1027"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568A9">
                      <w:rPr>
                        <w:noProof/>
                        <w:color w:val="000000" w:themeColor="text1"/>
                        <w:szCs w:val="40"/>
                      </w:rPr>
                      <w:t>22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F6A" w:rsidRPr="00577C4C" w:rsidRDefault="00C52A7B">
    <w:pPr>
      <w:rPr>
        <w:b/>
        <w:sz w:val="20"/>
        <w:szCs w:val="24"/>
      </w:rPr>
    </w:pPr>
    <w:r>
      <w:rPr>
        <w:noProof/>
        <w:lang w:val="it-IT" w:eastAsia="it-IT"/>
      </w:rPr>
      <mc:AlternateContent>
        <mc:Choice Requires="wps">
          <w:drawing>
            <wp:anchor distT="0" distB="0" distL="114300" distR="114300" simplePos="0" relativeHeight="251646976" behindDoc="0" locked="0" layoutInCell="1" allowOverlap="1" wp14:anchorId="7866BCF3" wp14:editId="186BBD87">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568A9">
                            <w:rPr>
                              <w:noProof/>
                              <w:color w:val="000000" w:themeColor="text1"/>
                              <w:szCs w:val="40"/>
                            </w:rPr>
                            <w:t>21</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866BCF3" id="_x0000_t202" coordsize="21600,21600" o:spt="202" path="m,l,21600r21600,l21600,xe">
              <v:stroke joinstyle="miter"/>
              <v:path gradientshapeok="t" o:connecttype="rect"/>
            </v:shapetype>
            <v:shape id="Text Box 56" o:spid="_x0000_s1028"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568A9">
                      <w:rPr>
                        <w:noProof/>
                        <w:color w:val="000000" w:themeColor="text1"/>
                        <w:szCs w:val="40"/>
                      </w:rPr>
                      <w:t>21</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4904" w:rsidRDefault="00C54904" w:rsidP="00117666">
      <w:pPr>
        <w:spacing w:after="0"/>
      </w:pPr>
      <w:r>
        <w:separator/>
      </w:r>
    </w:p>
  </w:footnote>
  <w:footnote w:type="continuationSeparator" w:id="0">
    <w:p w:rsidR="00C54904" w:rsidRDefault="00C54904"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F6A" w:rsidRDefault="0093429D" w:rsidP="0093429D">
    <w:r w:rsidRPr="005A1D84">
      <w:rPr>
        <w:b/>
        <w:noProof/>
        <w:color w:val="A6A6A6" w:themeColor="background1" w:themeShade="A6"/>
        <w:lang w:val="it-IT" w:eastAsia="it-IT"/>
      </w:rPr>
      <w:drawing>
        <wp:inline distT="0" distB="0" distL="0" distR="0" wp14:anchorId="5B039D35" wp14:editId="34B2ECE5">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Titolo1"/>
      <w:lvlText w:val="%1"/>
      <w:lvlJc w:val="left"/>
      <w:pPr>
        <w:tabs>
          <w:tab w:val="num" w:pos="567"/>
        </w:tabs>
        <w:ind w:left="567" w:hanging="567"/>
      </w:pPr>
      <w:rPr>
        <w:rFonts w:hint="default"/>
      </w:rPr>
    </w:lvl>
    <w:lvl w:ilvl="1">
      <w:start w:val="1"/>
      <w:numFmt w:val="decimal"/>
      <w:pStyle w:val="Titolo2"/>
      <w:lvlText w:val="%1.%2"/>
      <w:lvlJc w:val="left"/>
      <w:pPr>
        <w:tabs>
          <w:tab w:val="num" w:pos="567"/>
        </w:tabs>
        <w:ind w:left="567" w:hanging="567"/>
      </w:pPr>
      <w:rPr>
        <w:rFonts w:hint="default"/>
      </w:rPr>
    </w:lvl>
    <w:lvl w:ilvl="2">
      <w:start w:val="1"/>
      <w:numFmt w:val="decimal"/>
      <w:pStyle w:val="Titolo3"/>
      <w:lvlText w:val="%1.%2.%3"/>
      <w:lvlJc w:val="left"/>
      <w:pPr>
        <w:tabs>
          <w:tab w:val="num" w:pos="567"/>
        </w:tabs>
        <w:ind w:left="567" w:hanging="567"/>
      </w:pPr>
      <w:rPr>
        <w:rFonts w:hint="default"/>
      </w:rPr>
    </w:lvl>
    <w:lvl w:ilvl="3">
      <w:start w:val="1"/>
      <w:numFmt w:val="decimal"/>
      <w:pStyle w:val="Titolo4"/>
      <w:lvlText w:val="%1.%2.%3.%4"/>
      <w:lvlJc w:val="left"/>
      <w:pPr>
        <w:tabs>
          <w:tab w:val="num" w:pos="567"/>
        </w:tabs>
        <w:ind w:left="567" w:hanging="567"/>
      </w:pPr>
      <w:rPr>
        <w:rFonts w:hint="default"/>
      </w:rPr>
    </w:lvl>
    <w:lvl w:ilvl="4">
      <w:start w:val="1"/>
      <w:numFmt w:val="decimal"/>
      <w:pStyle w:val="Tito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Paragrafoelenco"/>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B0D"/>
    <w:rsid w:val="0001436A"/>
    <w:rsid w:val="00034304"/>
    <w:rsid w:val="00035434"/>
    <w:rsid w:val="00052A14"/>
    <w:rsid w:val="00077D53"/>
    <w:rsid w:val="000F5F2B"/>
    <w:rsid w:val="00105FD9"/>
    <w:rsid w:val="00117666"/>
    <w:rsid w:val="00147B68"/>
    <w:rsid w:val="00147D1D"/>
    <w:rsid w:val="001549D3"/>
    <w:rsid w:val="00160065"/>
    <w:rsid w:val="00177AD5"/>
    <w:rsid w:val="00177D84"/>
    <w:rsid w:val="002467F8"/>
    <w:rsid w:val="00267D18"/>
    <w:rsid w:val="00281E13"/>
    <w:rsid w:val="00281F5F"/>
    <w:rsid w:val="002868E2"/>
    <w:rsid w:val="002869C3"/>
    <w:rsid w:val="002936E4"/>
    <w:rsid w:val="002B4A57"/>
    <w:rsid w:val="002C74CA"/>
    <w:rsid w:val="002F5F35"/>
    <w:rsid w:val="003544FB"/>
    <w:rsid w:val="003D2F2D"/>
    <w:rsid w:val="00401590"/>
    <w:rsid w:val="00447801"/>
    <w:rsid w:val="00452E9C"/>
    <w:rsid w:val="004735C8"/>
    <w:rsid w:val="004961FF"/>
    <w:rsid w:val="00515545"/>
    <w:rsid w:val="00517A89"/>
    <w:rsid w:val="005250F2"/>
    <w:rsid w:val="005932FD"/>
    <w:rsid w:val="00593EEA"/>
    <w:rsid w:val="005A5EEE"/>
    <w:rsid w:val="005C04D6"/>
    <w:rsid w:val="005C371F"/>
    <w:rsid w:val="00604ACE"/>
    <w:rsid w:val="00604FAC"/>
    <w:rsid w:val="006375C7"/>
    <w:rsid w:val="00652257"/>
    <w:rsid w:val="00654E8F"/>
    <w:rsid w:val="00660D05"/>
    <w:rsid w:val="006820B1"/>
    <w:rsid w:val="006B7D14"/>
    <w:rsid w:val="00701727"/>
    <w:rsid w:val="0070566C"/>
    <w:rsid w:val="00705F0B"/>
    <w:rsid w:val="00712727"/>
    <w:rsid w:val="00714C50"/>
    <w:rsid w:val="00725A7D"/>
    <w:rsid w:val="007501BE"/>
    <w:rsid w:val="00790BB3"/>
    <w:rsid w:val="007A11CE"/>
    <w:rsid w:val="007C206C"/>
    <w:rsid w:val="007D1900"/>
    <w:rsid w:val="00803EAA"/>
    <w:rsid w:val="00817DD6"/>
    <w:rsid w:val="008417B3"/>
    <w:rsid w:val="00841C3A"/>
    <w:rsid w:val="008536E2"/>
    <w:rsid w:val="00885156"/>
    <w:rsid w:val="008B5CAD"/>
    <w:rsid w:val="009151AA"/>
    <w:rsid w:val="0093429D"/>
    <w:rsid w:val="00943573"/>
    <w:rsid w:val="00965625"/>
    <w:rsid w:val="00970F7D"/>
    <w:rsid w:val="00994A3D"/>
    <w:rsid w:val="009C2B12"/>
    <w:rsid w:val="009E5DD9"/>
    <w:rsid w:val="009F39C6"/>
    <w:rsid w:val="00A174D9"/>
    <w:rsid w:val="00A86CE6"/>
    <w:rsid w:val="00AB6715"/>
    <w:rsid w:val="00B1671E"/>
    <w:rsid w:val="00B1780B"/>
    <w:rsid w:val="00B25EB8"/>
    <w:rsid w:val="00B37664"/>
    <w:rsid w:val="00B37F4D"/>
    <w:rsid w:val="00B833D1"/>
    <w:rsid w:val="00C266E4"/>
    <w:rsid w:val="00C52A7B"/>
    <w:rsid w:val="00C54904"/>
    <w:rsid w:val="00C56BAF"/>
    <w:rsid w:val="00C679AA"/>
    <w:rsid w:val="00C75972"/>
    <w:rsid w:val="00CD066B"/>
    <w:rsid w:val="00CE4FEE"/>
    <w:rsid w:val="00D2496E"/>
    <w:rsid w:val="00D30B0D"/>
    <w:rsid w:val="00D5730E"/>
    <w:rsid w:val="00DB59C3"/>
    <w:rsid w:val="00DB60DF"/>
    <w:rsid w:val="00DC259A"/>
    <w:rsid w:val="00DE23E8"/>
    <w:rsid w:val="00E52377"/>
    <w:rsid w:val="00E64E17"/>
    <w:rsid w:val="00E866C9"/>
    <w:rsid w:val="00EA3D3C"/>
    <w:rsid w:val="00EE12C6"/>
    <w:rsid w:val="00F46900"/>
    <w:rsid w:val="00F568A9"/>
    <w:rsid w:val="00F61D89"/>
    <w:rsid w:val="00FF3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5A68C"/>
  <w15:docId w15:val="{A357A05A-B376-4D3D-9DA6-5A0495261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B6715"/>
    <w:pPr>
      <w:spacing w:before="120" w:after="240" w:line="240" w:lineRule="auto"/>
    </w:pPr>
    <w:rPr>
      <w:rFonts w:ascii="Times New Roman" w:hAnsi="Times New Roman"/>
      <w:sz w:val="24"/>
    </w:rPr>
  </w:style>
  <w:style w:type="paragraph" w:styleId="Titolo1">
    <w:name w:val="heading 1"/>
    <w:basedOn w:val="Paragrafoelenco"/>
    <w:next w:val="Normale"/>
    <w:link w:val="Titolo1Carattere"/>
    <w:uiPriority w:val="2"/>
    <w:qFormat/>
    <w:rsid w:val="00AB6715"/>
    <w:pPr>
      <w:numPr>
        <w:numId w:val="19"/>
      </w:numPr>
      <w:spacing w:before="240"/>
      <w:contextualSpacing w:val="0"/>
      <w:outlineLvl w:val="0"/>
    </w:pPr>
    <w:rPr>
      <w:b/>
    </w:rPr>
  </w:style>
  <w:style w:type="paragraph" w:styleId="Titolo2">
    <w:name w:val="heading 2"/>
    <w:basedOn w:val="Titolo1"/>
    <w:next w:val="Normale"/>
    <w:link w:val="Titolo2Carattere"/>
    <w:uiPriority w:val="2"/>
    <w:qFormat/>
    <w:rsid w:val="00AB6715"/>
    <w:pPr>
      <w:numPr>
        <w:ilvl w:val="1"/>
      </w:numPr>
      <w:spacing w:after="200"/>
      <w:outlineLvl w:val="1"/>
    </w:pPr>
  </w:style>
  <w:style w:type="paragraph" w:styleId="Titolo3">
    <w:name w:val="heading 3"/>
    <w:basedOn w:val="Normale"/>
    <w:next w:val="Normale"/>
    <w:link w:val="Titolo3Carattere"/>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itolo4">
    <w:name w:val="heading 4"/>
    <w:basedOn w:val="Titolo3"/>
    <w:next w:val="Normale"/>
    <w:link w:val="Titolo4Carattere"/>
    <w:uiPriority w:val="2"/>
    <w:qFormat/>
    <w:rsid w:val="00AB6715"/>
    <w:pPr>
      <w:numPr>
        <w:ilvl w:val="3"/>
      </w:numPr>
      <w:outlineLvl w:val="3"/>
    </w:pPr>
    <w:rPr>
      <w:iCs/>
    </w:rPr>
  </w:style>
  <w:style w:type="paragraph" w:styleId="Titolo5">
    <w:name w:val="heading 5"/>
    <w:basedOn w:val="Titolo4"/>
    <w:next w:val="Normale"/>
    <w:link w:val="Titolo5Carattere"/>
    <w:uiPriority w:val="2"/>
    <w:qFormat/>
    <w:rsid w:val="00AB6715"/>
    <w:pPr>
      <w:numPr>
        <w:ilvl w:val="4"/>
      </w:numPr>
      <w:outlineLvl w:val="4"/>
    </w:p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2"/>
    <w:rsid w:val="00AB6715"/>
    <w:rPr>
      <w:rFonts w:ascii="Times New Roman" w:eastAsia="Cambria" w:hAnsi="Times New Roman" w:cs="Times New Roman"/>
      <w:b/>
      <w:sz w:val="24"/>
      <w:szCs w:val="24"/>
    </w:rPr>
  </w:style>
  <w:style w:type="character" w:customStyle="1" w:styleId="Titolo2Carattere">
    <w:name w:val="Titolo 2 Carattere"/>
    <w:basedOn w:val="Carpredefinitoparagrafo"/>
    <w:link w:val="Titolo2"/>
    <w:uiPriority w:val="2"/>
    <w:rsid w:val="00AB6715"/>
    <w:rPr>
      <w:rFonts w:ascii="Times New Roman" w:eastAsia="Cambria" w:hAnsi="Times New Roman" w:cs="Times New Roman"/>
      <w:b/>
      <w:sz w:val="24"/>
      <w:szCs w:val="24"/>
    </w:rPr>
  </w:style>
  <w:style w:type="paragraph" w:styleId="Sottotitolo">
    <w:name w:val="Subtitle"/>
    <w:basedOn w:val="Normale"/>
    <w:next w:val="Normale"/>
    <w:link w:val="SottotitoloCarattere"/>
    <w:uiPriority w:val="99"/>
    <w:unhideWhenUsed/>
    <w:qFormat/>
    <w:rsid w:val="00AB6715"/>
    <w:pPr>
      <w:spacing w:before="240"/>
    </w:pPr>
    <w:rPr>
      <w:rFonts w:cs="Times New Roman"/>
      <w:b/>
      <w:szCs w:val="24"/>
    </w:rPr>
  </w:style>
  <w:style w:type="character" w:customStyle="1" w:styleId="SottotitoloCarattere">
    <w:name w:val="Sottotitolo Carattere"/>
    <w:basedOn w:val="Carpredefinitoparagrafo"/>
    <w:link w:val="Sottotitolo"/>
    <w:uiPriority w:val="99"/>
    <w:rsid w:val="00AB6715"/>
    <w:rPr>
      <w:rFonts w:ascii="Times New Roman" w:hAnsi="Times New Roman" w:cs="Times New Roman"/>
      <w:b/>
      <w:sz w:val="24"/>
      <w:szCs w:val="24"/>
    </w:rPr>
  </w:style>
  <w:style w:type="paragraph" w:customStyle="1" w:styleId="AuthorList">
    <w:name w:val="Author List"/>
    <w:aliases w:val="Keywords,Abstract"/>
    <w:basedOn w:val="Sottotitolo"/>
    <w:next w:val="Normale"/>
    <w:uiPriority w:val="1"/>
    <w:qFormat/>
    <w:rsid w:val="00AB6715"/>
  </w:style>
  <w:style w:type="paragraph" w:styleId="Testofumetto">
    <w:name w:val="Balloon Text"/>
    <w:basedOn w:val="Normale"/>
    <w:link w:val="TestofumettoCarattere"/>
    <w:uiPriority w:val="99"/>
    <w:semiHidden/>
    <w:unhideWhenUsed/>
    <w:rsid w:val="00AB6715"/>
    <w:pPr>
      <w:spacing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B6715"/>
    <w:rPr>
      <w:rFonts w:ascii="Tahoma" w:hAnsi="Tahoma" w:cs="Tahoma"/>
      <w:sz w:val="16"/>
      <w:szCs w:val="16"/>
    </w:rPr>
  </w:style>
  <w:style w:type="character" w:styleId="Titolodellibro">
    <w:name w:val="Book Title"/>
    <w:basedOn w:val="Carpredefinitoparagrafo"/>
    <w:uiPriority w:val="33"/>
    <w:qFormat/>
    <w:rsid w:val="00AB6715"/>
    <w:rPr>
      <w:rFonts w:ascii="Times New Roman" w:hAnsi="Times New Roman"/>
      <w:b/>
      <w:bCs/>
      <w:i/>
      <w:iCs/>
      <w:spacing w:val="5"/>
    </w:rPr>
  </w:style>
  <w:style w:type="paragraph" w:styleId="Didascalia">
    <w:name w:val="caption"/>
    <w:basedOn w:val="Normale"/>
    <w:next w:val="Nessunaspaziatura"/>
    <w:uiPriority w:val="35"/>
    <w:unhideWhenUsed/>
    <w:qFormat/>
    <w:rsid w:val="00AB6715"/>
    <w:pPr>
      <w:keepNext/>
    </w:pPr>
    <w:rPr>
      <w:rFonts w:cs="Times New Roman"/>
      <w:b/>
      <w:bCs/>
      <w:szCs w:val="24"/>
    </w:rPr>
  </w:style>
  <w:style w:type="paragraph" w:styleId="Nessunaspaziatura">
    <w:name w:val="No Spacing"/>
    <w:uiPriority w:val="99"/>
    <w:unhideWhenUsed/>
    <w:qFormat/>
    <w:rsid w:val="00AB6715"/>
    <w:pPr>
      <w:spacing w:after="0" w:line="240" w:lineRule="auto"/>
    </w:pPr>
    <w:rPr>
      <w:rFonts w:ascii="Times New Roman" w:hAnsi="Times New Roman"/>
      <w:sz w:val="24"/>
    </w:rPr>
  </w:style>
  <w:style w:type="character" w:styleId="Rimandocommento">
    <w:name w:val="annotation reference"/>
    <w:basedOn w:val="Carpredefinitoparagrafo"/>
    <w:uiPriority w:val="99"/>
    <w:semiHidden/>
    <w:unhideWhenUsed/>
    <w:qFormat/>
    <w:rsid w:val="00AB6715"/>
    <w:rPr>
      <w:sz w:val="16"/>
      <w:szCs w:val="16"/>
    </w:rPr>
  </w:style>
  <w:style w:type="paragraph" w:styleId="Testocommento">
    <w:name w:val="annotation text"/>
    <w:basedOn w:val="Normale"/>
    <w:link w:val="TestocommentoCarattere"/>
    <w:uiPriority w:val="99"/>
    <w:semiHidden/>
    <w:unhideWhenUsed/>
    <w:qFormat/>
    <w:rsid w:val="00AB6715"/>
    <w:rPr>
      <w:sz w:val="20"/>
      <w:szCs w:val="20"/>
    </w:rPr>
  </w:style>
  <w:style w:type="character" w:customStyle="1" w:styleId="TestocommentoCarattere">
    <w:name w:val="Testo commento Carattere"/>
    <w:basedOn w:val="Carpredefinitoparagrafo"/>
    <w:link w:val="Testocommento"/>
    <w:uiPriority w:val="99"/>
    <w:semiHidden/>
    <w:qFormat/>
    <w:rsid w:val="00AB6715"/>
    <w:rPr>
      <w:rFonts w:ascii="Times New Roman" w:hAnsi="Times New Roman"/>
      <w:sz w:val="20"/>
      <w:szCs w:val="20"/>
    </w:rPr>
  </w:style>
  <w:style w:type="paragraph" w:styleId="Soggettocommento">
    <w:name w:val="annotation subject"/>
    <w:basedOn w:val="Testocommento"/>
    <w:next w:val="Testocommento"/>
    <w:link w:val="SoggettocommentoCarattere"/>
    <w:uiPriority w:val="99"/>
    <w:semiHidden/>
    <w:unhideWhenUsed/>
    <w:rsid w:val="00AB6715"/>
    <w:rPr>
      <w:b/>
      <w:bCs/>
    </w:rPr>
  </w:style>
  <w:style w:type="character" w:customStyle="1" w:styleId="SoggettocommentoCarattere">
    <w:name w:val="Soggetto commento Carattere"/>
    <w:basedOn w:val="TestocommentoCarattere"/>
    <w:link w:val="Soggettocommento"/>
    <w:uiPriority w:val="99"/>
    <w:semiHidden/>
    <w:rsid w:val="00AB6715"/>
    <w:rPr>
      <w:rFonts w:ascii="Times New Roman" w:hAnsi="Times New Roman"/>
      <w:b/>
      <w:bCs/>
      <w:sz w:val="20"/>
      <w:szCs w:val="20"/>
    </w:rPr>
  </w:style>
  <w:style w:type="character" w:styleId="Enfasicorsivo">
    <w:name w:val="Emphasis"/>
    <w:basedOn w:val="Carpredefinitoparagrafo"/>
    <w:uiPriority w:val="20"/>
    <w:qFormat/>
    <w:rsid w:val="00AB6715"/>
    <w:rPr>
      <w:rFonts w:ascii="Times New Roman" w:hAnsi="Times New Roman"/>
      <w:i/>
      <w:iCs/>
    </w:rPr>
  </w:style>
  <w:style w:type="character" w:styleId="Rimandonotadichiusura">
    <w:name w:val="endnote reference"/>
    <w:basedOn w:val="Carpredefinitoparagrafo"/>
    <w:uiPriority w:val="99"/>
    <w:semiHidden/>
    <w:unhideWhenUsed/>
    <w:rsid w:val="00AB6715"/>
    <w:rPr>
      <w:vertAlign w:val="superscript"/>
    </w:rPr>
  </w:style>
  <w:style w:type="paragraph" w:styleId="Testonotadichiusura">
    <w:name w:val="endnote text"/>
    <w:basedOn w:val="Normale"/>
    <w:link w:val="TestonotadichiusuraCarattere"/>
    <w:uiPriority w:val="99"/>
    <w:semiHidden/>
    <w:unhideWhenUsed/>
    <w:rsid w:val="00AB6715"/>
    <w:pPr>
      <w:spacing w:after="0"/>
    </w:pPr>
    <w:rPr>
      <w:sz w:val="20"/>
      <w:szCs w:val="20"/>
    </w:rPr>
  </w:style>
  <w:style w:type="character" w:customStyle="1" w:styleId="TestonotadichiusuraCarattere">
    <w:name w:val="Testo nota di chiusura Carattere"/>
    <w:basedOn w:val="Carpredefinitoparagrafo"/>
    <w:link w:val="Testonotadichiusura"/>
    <w:uiPriority w:val="99"/>
    <w:semiHidden/>
    <w:rsid w:val="00AB6715"/>
    <w:rPr>
      <w:rFonts w:ascii="Times New Roman" w:hAnsi="Times New Roman"/>
      <w:sz w:val="20"/>
      <w:szCs w:val="20"/>
    </w:rPr>
  </w:style>
  <w:style w:type="character" w:styleId="Collegamentovisitato">
    <w:name w:val="FollowedHyperlink"/>
    <w:basedOn w:val="Carpredefinitoparagrafo"/>
    <w:uiPriority w:val="99"/>
    <w:semiHidden/>
    <w:unhideWhenUsed/>
    <w:rsid w:val="00AB6715"/>
    <w:rPr>
      <w:color w:val="800080" w:themeColor="followedHyperlink"/>
      <w:u w:val="single"/>
    </w:rPr>
  </w:style>
  <w:style w:type="paragraph" w:styleId="Pidipagina">
    <w:name w:val="footer"/>
    <w:basedOn w:val="Normale"/>
    <w:link w:val="PidipaginaCarattere"/>
    <w:uiPriority w:val="99"/>
    <w:unhideWhenUsed/>
    <w:rsid w:val="00AB6715"/>
    <w:pPr>
      <w:tabs>
        <w:tab w:val="center" w:pos="4844"/>
        <w:tab w:val="right" w:pos="9689"/>
      </w:tabs>
      <w:spacing w:after="0"/>
    </w:pPr>
  </w:style>
  <w:style w:type="character" w:customStyle="1" w:styleId="PidipaginaCarattere">
    <w:name w:val="Piè di pagina Carattere"/>
    <w:basedOn w:val="Carpredefinitoparagrafo"/>
    <w:link w:val="Pidipagina"/>
    <w:uiPriority w:val="99"/>
    <w:rsid w:val="00AB6715"/>
    <w:rPr>
      <w:rFonts w:ascii="Times New Roman" w:hAnsi="Times New Roman"/>
      <w:sz w:val="24"/>
    </w:rPr>
  </w:style>
  <w:style w:type="character" w:styleId="Rimandonotaapidipagina">
    <w:name w:val="footnote reference"/>
    <w:basedOn w:val="Carpredefinitoparagrafo"/>
    <w:uiPriority w:val="99"/>
    <w:semiHidden/>
    <w:unhideWhenUsed/>
    <w:rsid w:val="00AB6715"/>
    <w:rPr>
      <w:vertAlign w:val="superscript"/>
    </w:rPr>
  </w:style>
  <w:style w:type="paragraph" w:styleId="Testonotaapidipagina">
    <w:name w:val="footnote text"/>
    <w:basedOn w:val="Normale"/>
    <w:link w:val="TestonotaapidipaginaCarattere"/>
    <w:uiPriority w:val="99"/>
    <w:semiHidden/>
    <w:unhideWhenUsed/>
    <w:rsid w:val="00AB6715"/>
    <w:pPr>
      <w:spacing w:after="0"/>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AB6715"/>
    <w:rPr>
      <w:rFonts w:ascii="Times New Roman" w:hAnsi="Times New Roman"/>
      <w:sz w:val="20"/>
      <w:szCs w:val="20"/>
    </w:rPr>
  </w:style>
  <w:style w:type="paragraph" w:styleId="Intestazione">
    <w:name w:val="header"/>
    <w:basedOn w:val="Normale"/>
    <w:link w:val="IntestazioneCarattere"/>
    <w:uiPriority w:val="99"/>
    <w:unhideWhenUsed/>
    <w:rsid w:val="00AB6715"/>
    <w:pPr>
      <w:tabs>
        <w:tab w:val="center" w:pos="4844"/>
        <w:tab w:val="right" w:pos="9689"/>
      </w:tabs>
    </w:pPr>
    <w:rPr>
      <w:b/>
    </w:rPr>
  </w:style>
  <w:style w:type="character" w:customStyle="1" w:styleId="IntestazioneCarattere">
    <w:name w:val="Intestazione Carattere"/>
    <w:basedOn w:val="Carpredefinitoparagrafo"/>
    <w:link w:val="Intestazione"/>
    <w:uiPriority w:val="99"/>
    <w:rsid w:val="00AB6715"/>
    <w:rPr>
      <w:rFonts w:ascii="Times New Roman" w:hAnsi="Times New Roman"/>
      <w:b/>
      <w:sz w:val="24"/>
    </w:rPr>
  </w:style>
  <w:style w:type="paragraph" w:styleId="Paragrafoelenco">
    <w:name w:val="List Paragraph"/>
    <w:basedOn w:val="Normale"/>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Collegamentoipertestuale">
    <w:name w:val="Hyperlink"/>
    <w:basedOn w:val="Carpredefinitoparagrafo"/>
    <w:uiPriority w:val="99"/>
    <w:unhideWhenUsed/>
    <w:rsid w:val="00AB6715"/>
    <w:rPr>
      <w:color w:val="0000FF"/>
      <w:u w:val="single"/>
    </w:rPr>
  </w:style>
  <w:style w:type="character" w:styleId="Enfasiintensa">
    <w:name w:val="Intense Emphasis"/>
    <w:basedOn w:val="Carpredefinitoparagrafo"/>
    <w:uiPriority w:val="21"/>
    <w:unhideWhenUsed/>
    <w:rsid w:val="00AB6715"/>
    <w:rPr>
      <w:rFonts w:ascii="Times New Roman" w:hAnsi="Times New Roman"/>
      <w:i/>
      <w:iCs/>
      <w:color w:val="auto"/>
    </w:rPr>
  </w:style>
  <w:style w:type="character" w:styleId="Riferimentointenso">
    <w:name w:val="Intense Reference"/>
    <w:basedOn w:val="Carpredefinitoparagrafo"/>
    <w:uiPriority w:val="32"/>
    <w:qFormat/>
    <w:rsid w:val="00AB6715"/>
    <w:rPr>
      <w:b/>
      <w:bCs/>
      <w:smallCaps/>
      <w:color w:val="auto"/>
      <w:spacing w:val="5"/>
    </w:rPr>
  </w:style>
  <w:style w:type="character" w:styleId="Numeroriga">
    <w:name w:val="line number"/>
    <w:basedOn w:val="Carpredefinitoparagrafo"/>
    <w:uiPriority w:val="99"/>
    <w:semiHidden/>
    <w:unhideWhenUsed/>
    <w:rsid w:val="00AB6715"/>
  </w:style>
  <w:style w:type="character" w:customStyle="1" w:styleId="Titolo3Carattere">
    <w:name w:val="Titolo 3 Carattere"/>
    <w:basedOn w:val="Carpredefinitoparagrafo"/>
    <w:link w:val="Titolo3"/>
    <w:uiPriority w:val="2"/>
    <w:rsid w:val="00AB6715"/>
    <w:rPr>
      <w:rFonts w:ascii="Times New Roman" w:eastAsiaTheme="majorEastAsia" w:hAnsi="Times New Roman" w:cstheme="majorBidi"/>
      <w:b/>
      <w:sz w:val="24"/>
      <w:szCs w:val="24"/>
    </w:rPr>
  </w:style>
  <w:style w:type="character" w:customStyle="1" w:styleId="Titolo4Carattere">
    <w:name w:val="Titolo 4 Carattere"/>
    <w:basedOn w:val="Carpredefinitoparagrafo"/>
    <w:link w:val="Titolo4"/>
    <w:uiPriority w:val="2"/>
    <w:rsid w:val="00AB6715"/>
    <w:rPr>
      <w:rFonts w:ascii="Times New Roman" w:eastAsiaTheme="majorEastAsia" w:hAnsi="Times New Roman" w:cstheme="majorBidi"/>
      <w:b/>
      <w:iCs/>
      <w:sz w:val="24"/>
      <w:szCs w:val="24"/>
    </w:rPr>
  </w:style>
  <w:style w:type="character" w:customStyle="1" w:styleId="Titolo5Carattere">
    <w:name w:val="Titolo 5 Carattere"/>
    <w:basedOn w:val="Carpredefinitoparagrafo"/>
    <w:link w:val="Titolo5"/>
    <w:uiPriority w:val="2"/>
    <w:rsid w:val="00AB6715"/>
    <w:rPr>
      <w:rFonts w:ascii="Times New Roman" w:eastAsiaTheme="majorEastAsia" w:hAnsi="Times New Roman" w:cstheme="majorBidi"/>
      <w:b/>
      <w:iCs/>
      <w:sz w:val="24"/>
      <w:szCs w:val="24"/>
    </w:rPr>
  </w:style>
  <w:style w:type="paragraph" w:styleId="NormaleWeb">
    <w:name w:val="Normal (Web)"/>
    <w:basedOn w:val="Normale"/>
    <w:uiPriority w:val="99"/>
    <w:unhideWhenUsed/>
    <w:rsid w:val="00AB6715"/>
    <w:pPr>
      <w:spacing w:before="100" w:beforeAutospacing="1" w:after="100" w:afterAutospacing="1"/>
    </w:pPr>
    <w:rPr>
      <w:rFonts w:eastAsia="Times New Roman" w:cs="Times New Roman"/>
      <w:szCs w:val="24"/>
    </w:rPr>
  </w:style>
  <w:style w:type="paragraph" w:styleId="Citazione">
    <w:name w:val="Quote"/>
    <w:basedOn w:val="Normale"/>
    <w:next w:val="Normale"/>
    <w:link w:val="CitazioneCarattere"/>
    <w:uiPriority w:val="29"/>
    <w:qFormat/>
    <w:rsid w:val="00AB6715"/>
    <w:pPr>
      <w:spacing w:before="200" w:after="16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AB6715"/>
    <w:rPr>
      <w:rFonts w:ascii="Times New Roman" w:hAnsi="Times New Roman"/>
      <w:i/>
      <w:iCs/>
      <w:color w:val="404040" w:themeColor="text1" w:themeTint="BF"/>
      <w:sz w:val="24"/>
    </w:rPr>
  </w:style>
  <w:style w:type="character" w:styleId="Enfasigrassetto">
    <w:name w:val="Strong"/>
    <w:basedOn w:val="Carpredefinitoparagrafo"/>
    <w:uiPriority w:val="22"/>
    <w:qFormat/>
    <w:rsid w:val="00AB6715"/>
    <w:rPr>
      <w:rFonts w:ascii="Times New Roman" w:hAnsi="Times New Roman"/>
      <w:b/>
      <w:bCs/>
    </w:rPr>
  </w:style>
  <w:style w:type="character" w:styleId="Enfasidelicata">
    <w:name w:val="Subtle Emphasis"/>
    <w:basedOn w:val="Carpredefinitoparagrafo"/>
    <w:uiPriority w:val="19"/>
    <w:qFormat/>
    <w:rsid w:val="00AB6715"/>
    <w:rPr>
      <w:rFonts w:ascii="Times New Roman" w:hAnsi="Times New Roman"/>
      <w:i/>
      <w:iCs/>
      <w:color w:val="404040" w:themeColor="text1" w:themeTint="BF"/>
    </w:rPr>
  </w:style>
  <w:style w:type="table" w:styleId="Grigliatabella">
    <w:name w:val="Table Grid"/>
    <w:basedOn w:val="Tabellanorma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
    <w:name w:val="Title"/>
    <w:basedOn w:val="Normale"/>
    <w:next w:val="Normale"/>
    <w:link w:val="TitoloCarattere"/>
    <w:qFormat/>
    <w:rsid w:val="00AB6715"/>
    <w:pPr>
      <w:suppressLineNumbers/>
      <w:spacing w:before="240" w:after="360"/>
      <w:jc w:val="center"/>
    </w:pPr>
    <w:rPr>
      <w:rFonts w:cs="Times New Roman"/>
      <w:b/>
      <w:sz w:val="32"/>
      <w:szCs w:val="32"/>
    </w:rPr>
  </w:style>
  <w:style w:type="character" w:customStyle="1" w:styleId="TitoloCarattere">
    <w:name w:val="Titolo Carattere"/>
    <w:basedOn w:val="Carpredefinitoparagrafo"/>
    <w:link w:val="Titolo"/>
    <w:rsid w:val="00AB6715"/>
    <w:rPr>
      <w:rFonts w:ascii="Times New Roman" w:hAnsi="Times New Roman" w:cs="Times New Roman"/>
      <w:b/>
      <w:sz w:val="32"/>
      <w:szCs w:val="32"/>
    </w:rPr>
  </w:style>
  <w:style w:type="paragraph" w:customStyle="1" w:styleId="SupplementaryMaterial">
    <w:name w:val="Supplementary Material"/>
    <w:basedOn w:val="Titolo"/>
    <w:next w:val="Titolo"/>
    <w:qFormat/>
    <w:rsid w:val="0001436A"/>
    <w:pPr>
      <w:spacing w:after="120"/>
    </w:pPr>
    <w:rPr>
      <w:i/>
    </w:rPr>
  </w:style>
  <w:style w:type="paragraph" w:customStyle="1" w:styleId="TAMainText">
    <w:name w:val="TA_Main_Text"/>
    <w:basedOn w:val="Normale"/>
    <w:autoRedefine/>
    <w:uiPriority w:val="99"/>
    <w:qFormat/>
    <w:rsid w:val="00D30B0D"/>
    <w:pPr>
      <w:spacing w:before="0" w:after="60"/>
      <w:jc w:val="both"/>
    </w:pPr>
    <w:rPr>
      <w:rFonts w:ascii="Arno Pro" w:eastAsiaTheme="minorEastAsia" w:hAnsi="Arno Pro" w:cs="Times New Roman"/>
      <w:sz w:val="19"/>
      <w:szCs w:val="20"/>
    </w:rPr>
  </w:style>
  <w:style w:type="character" w:customStyle="1" w:styleId="04AHeadingChar">
    <w:name w:val="04 A Heading Char"/>
    <w:basedOn w:val="Carpredefinitoparagrafo"/>
    <w:link w:val="04AHeading"/>
    <w:qFormat/>
    <w:rsid w:val="00D30B0D"/>
    <w:rPr>
      <w:rFonts w:ascii="Calibri" w:eastAsia="Calibri" w:hAnsi="Calibri"/>
      <w:b/>
      <w:lang w:val="en-GB"/>
    </w:rPr>
  </w:style>
  <w:style w:type="paragraph" w:customStyle="1" w:styleId="04AHeading">
    <w:name w:val="04 A Heading"/>
    <w:basedOn w:val="Normale"/>
    <w:link w:val="04AHeadingChar"/>
    <w:qFormat/>
    <w:rsid w:val="00D30B0D"/>
    <w:pPr>
      <w:spacing w:before="240" w:after="120"/>
    </w:pPr>
    <w:rPr>
      <w:rFonts w:ascii="Calibri" w:eastAsia="Calibri" w:hAnsi="Calibri"/>
      <w:b/>
      <w:sz w:val="22"/>
      <w:lang w:val="en-GB"/>
    </w:rPr>
  </w:style>
  <w:style w:type="paragraph" w:customStyle="1" w:styleId="Corpo">
    <w:name w:val="Corpo"/>
    <w:qFormat/>
    <w:rsid w:val="00D30B0D"/>
    <w:pPr>
      <w:spacing w:after="0" w:line="240" w:lineRule="auto"/>
    </w:pPr>
    <w:rPr>
      <w:rFonts w:ascii="Helvetica" w:eastAsia="ヒラギノ角ゴ Pro W3" w:hAnsi="Helvetica" w:cs="Times New Roman"/>
      <w:color w:val="000000"/>
      <w:sz w:val="24"/>
      <w:szCs w:val="20"/>
      <w:lang w:val="it-IT"/>
    </w:rPr>
  </w:style>
  <w:style w:type="paragraph" w:customStyle="1" w:styleId="N1AuthorAddresses">
    <w:name w:val="N1 Author Addresses"/>
    <w:qFormat/>
    <w:rsid w:val="00D30B0D"/>
    <w:pPr>
      <w:spacing w:after="0" w:line="190" w:lineRule="exact"/>
    </w:pPr>
    <w:rPr>
      <w:rFonts w:ascii="Times New Roman" w:eastAsia="Times New Roman" w:hAnsi="Times New Roman" w:cs="Times New Roman"/>
      <w:i/>
      <w:sz w:val="16"/>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13587385">
      <w:bodyDiv w:val="1"/>
      <w:marLeft w:val="0"/>
      <w:marRight w:val="0"/>
      <w:marTop w:val="0"/>
      <w:marBottom w:val="0"/>
      <w:divBdr>
        <w:top w:val="none" w:sz="0" w:space="0" w:color="auto"/>
        <w:left w:val="none" w:sz="0" w:space="0" w:color="auto"/>
        <w:bottom w:val="none" w:sz="0" w:space="0" w:color="auto"/>
        <w:right w:val="none" w:sz="0" w:space="0" w:color="auto"/>
      </w:divBdr>
    </w:div>
    <w:div w:id="204532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image" Target="media/image15.emf"/><Relationship Id="rId39" Type="http://schemas.openxmlformats.org/officeDocument/2006/relationships/image" Target="media/image21.emf"/><Relationship Id="rId21" Type="http://schemas.openxmlformats.org/officeDocument/2006/relationships/image" Target="media/image13.png"/><Relationship Id="rId34" Type="http://schemas.openxmlformats.org/officeDocument/2006/relationships/chart" Target="charts/chart9.xml"/><Relationship Id="rId42" Type="http://schemas.openxmlformats.org/officeDocument/2006/relationships/chart" Target="charts/chart11.xml"/><Relationship Id="rId47" Type="http://schemas.openxmlformats.org/officeDocument/2006/relationships/image" Target="media/image28.emf"/><Relationship Id="rId50" Type="http://schemas.openxmlformats.org/officeDocument/2006/relationships/image" Target="media/image31.png"/><Relationship Id="rId55" Type="http://schemas.openxmlformats.org/officeDocument/2006/relationships/image" Target="media/image36.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6.emf"/><Relationship Id="rId11" Type="http://schemas.openxmlformats.org/officeDocument/2006/relationships/image" Target="media/image4.png"/><Relationship Id="rId24" Type="http://schemas.openxmlformats.org/officeDocument/2006/relationships/chart" Target="charts/chart2.xml"/><Relationship Id="rId32" Type="http://schemas.openxmlformats.org/officeDocument/2006/relationships/image" Target="media/image17.emf"/><Relationship Id="rId37" Type="http://schemas.openxmlformats.org/officeDocument/2006/relationships/image" Target="media/image19.emf"/><Relationship Id="rId40" Type="http://schemas.openxmlformats.org/officeDocument/2006/relationships/image" Target="media/image22.png"/><Relationship Id="rId45" Type="http://schemas.openxmlformats.org/officeDocument/2006/relationships/image" Target="media/image26.emf"/><Relationship Id="rId53" Type="http://schemas.openxmlformats.org/officeDocument/2006/relationships/image" Target="media/image34.jpe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chart" Target="charts/chart4.xml"/><Relationship Id="rId30" Type="http://schemas.openxmlformats.org/officeDocument/2006/relationships/chart" Target="charts/chart6.xml"/><Relationship Id="rId35" Type="http://schemas.openxmlformats.org/officeDocument/2006/relationships/image" Target="media/image18.emf"/><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image" Target="media/image37.tif"/><Relationship Id="rId8" Type="http://schemas.openxmlformats.org/officeDocument/2006/relationships/image" Target="media/image1.emf"/><Relationship Id="rId51" Type="http://schemas.openxmlformats.org/officeDocument/2006/relationships/image" Target="media/image32.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WMF"/><Relationship Id="rId25" Type="http://schemas.openxmlformats.org/officeDocument/2006/relationships/chart" Target="charts/chart3.xml"/><Relationship Id="rId33" Type="http://schemas.openxmlformats.org/officeDocument/2006/relationships/chart" Target="charts/chart8.xml"/><Relationship Id="rId38" Type="http://schemas.openxmlformats.org/officeDocument/2006/relationships/image" Target="media/image20.png"/><Relationship Id="rId46" Type="http://schemas.openxmlformats.org/officeDocument/2006/relationships/image" Target="media/image27.emf"/><Relationship Id="rId59" Type="http://schemas.openxmlformats.org/officeDocument/2006/relationships/footer" Target="footer1.xml"/><Relationship Id="rId20" Type="http://schemas.openxmlformats.org/officeDocument/2006/relationships/image" Target="media/image12.emf"/><Relationship Id="rId41" Type="http://schemas.openxmlformats.org/officeDocument/2006/relationships/image" Target="media/image23.png"/><Relationship Id="rId54" Type="http://schemas.openxmlformats.org/officeDocument/2006/relationships/image" Target="media/image35.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chart" Target="charts/chart5.xml"/><Relationship Id="rId36" Type="http://schemas.openxmlformats.org/officeDocument/2006/relationships/chart" Target="charts/chart10.xml"/><Relationship Id="rId49" Type="http://schemas.openxmlformats.org/officeDocument/2006/relationships/image" Target="media/image30.png"/><Relationship Id="rId57" Type="http://schemas.openxmlformats.org/officeDocument/2006/relationships/image" Target="media/image38.tif"/><Relationship Id="rId10" Type="http://schemas.openxmlformats.org/officeDocument/2006/relationships/image" Target="media/image3.jpg"/><Relationship Id="rId31" Type="http://schemas.openxmlformats.org/officeDocument/2006/relationships/chart" Target="charts/chart7.xml"/><Relationship Id="rId44" Type="http://schemas.openxmlformats.org/officeDocument/2006/relationships/image" Target="media/image25.emf"/><Relationship Id="rId52" Type="http://schemas.openxmlformats.org/officeDocument/2006/relationships/image" Target="media/image33.tiff"/><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9.jpeg"/></Relationships>
</file>

<file path=word/_rels/settings.xml.rels><?xml version="1.0" encoding="UTF-8" standalone="yes"?>
<Relationships xmlns="http://schemas.openxmlformats.org/package/2006/relationships"><Relationship Id="rId1" Type="http://schemas.openxmlformats.org/officeDocument/2006/relationships/attachedTemplate" Target="file:///D:\PUBBLICAZIONI\manoscritti\biotina\last\New\Supplementary_Material.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biotina\biot.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PUBBLICAZIONI\manoscritti\biotina\KPOM.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G:\PUBBLICAZIONI\manoscritti\biotina\HABA_TBASiW1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PUBBLICAZIONI\manoscritti\biotina\bio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biotina\POMbiot.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PUBBLICAZIONI\manoscritti\biotina\POMbio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biotina\NH2POM.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PUBBLICAZIONI\manoscritti\biotina\NH2POM.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biotina\TBASiW10.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PUBBLICAZIONI\manoscritti\biotina\TBASiW1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biotina\KPO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539035980991173"/>
          <c:y val="0.10761904761904748"/>
          <c:w val="0.72165648336727761"/>
          <c:h val="0.68"/>
        </c:manualLayout>
      </c:layout>
      <c:scatterChart>
        <c:scatterStyle val="smoothMarker"/>
        <c:varyColors val="0"/>
        <c:ser>
          <c:idx val="0"/>
          <c:order val="0"/>
          <c:spPr>
            <a:ln w="12700">
              <a:solidFill>
                <a:srgbClr val="000080"/>
              </a:solidFill>
              <a:prstDash val="solid"/>
            </a:ln>
          </c:spPr>
          <c:marker>
            <c:symbol val="none"/>
          </c:marker>
          <c:xVal>
            <c:numRef>
              <c:f>vzavi!$A$1:$A$536</c:f>
              <c:numCache>
                <c:formatCode>General</c:formatCode>
                <c:ptCount val="536"/>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vzavi!$B$1:$B$536</c:f>
              <c:numCache>
                <c:formatCode>General</c:formatCode>
                <c:ptCount val="536"/>
                <c:pt idx="0">
                  <c:v>85.367998999999998</c:v>
                </c:pt>
                <c:pt idx="1">
                  <c:v>84.879499999999979</c:v>
                </c:pt>
                <c:pt idx="2">
                  <c:v>86.236500000000007</c:v>
                </c:pt>
                <c:pt idx="3">
                  <c:v>83.945499999999996</c:v>
                </c:pt>
                <c:pt idx="4">
                  <c:v>86.184999999999988</c:v>
                </c:pt>
                <c:pt idx="5">
                  <c:v>83.755499999999998</c:v>
                </c:pt>
                <c:pt idx="6">
                  <c:v>84.373499999999979</c:v>
                </c:pt>
                <c:pt idx="7">
                  <c:v>80.959000000000003</c:v>
                </c:pt>
                <c:pt idx="8">
                  <c:v>76.014500000000027</c:v>
                </c:pt>
                <c:pt idx="9">
                  <c:v>71.305498999999671</c:v>
                </c:pt>
                <c:pt idx="10">
                  <c:v>66.805999999999983</c:v>
                </c:pt>
                <c:pt idx="11">
                  <c:v>59.103000000000002</c:v>
                </c:pt>
                <c:pt idx="12">
                  <c:v>51.853999999999999</c:v>
                </c:pt>
                <c:pt idx="13">
                  <c:v>48.077000000000005</c:v>
                </c:pt>
                <c:pt idx="14">
                  <c:v>40.72550000000021</c:v>
                </c:pt>
                <c:pt idx="15">
                  <c:v>34.993500000000012</c:v>
                </c:pt>
                <c:pt idx="16">
                  <c:v>29.514500000000005</c:v>
                </c:pt>
                <c:pt idx="17">
                  <c:v>23.5975</c:v>
                </c:pt>
                <c:pt idx="18">
                  <c:v>18.642499999999906</c:v>
                </c:pt>
                <c:pt idx="19">
                  <c:v>14.039</c:v>
                </c:pt>
                <c:pt idx="20">
                  <c:v>11.508000000000001</c:v>
                </c:pt>
                <c:pt idx="21">
                  <c:v>9.1615000000000002</c:v>
                </c:pt>
                <c:pt idx="22">
                  <c:v>7.8304999999999998</c:v>
                </c:pt>
                <c:pt idx="23">
                  <c:v>6.7189990000000002</c:v>
                </c:pt>
                <c:pt idx="24">
                  <c:v>6.96</c:v>
                </c:pt>
                <c:pt idx="25">
                  <c:v>6.9349999999999996</c:v>
                </c:pt>
                <c:pt idx="26">
                  <c:v>6.8079999999999945</c:v>
                </c:pt>
                <c:pt idx="27">
                  <c:v>8.5610000000000035</c:v>
                </c:pt>
                <c:pt idx="28">
                  <c:v>8.9005000000000027</c:v>
                </c:pt>
                <c:pt idx="29">
                  <c:v>10.47</c:v>
                </c:pt>
                <c:pt idx="30">
                  <c:v>11.214500000000001</c:v>
                </c:pt>
                <c:pt idx="31">
                  <c:v>12.861500000000024</c:v>
                </c:pt>
                <c:pt idx="32">
                  <c:v>13.781500000000001</c:v>
                </c:pt>
                <c:pt idx="33">
                  <c:v>15.7615</c:v>
                </c:pt>
                <c:pt idx="34">
                  <c:v>18.079499999999989</c:v>
                </c:pt>
                <c:pt idx="35">
                  <c:v>20.337499999999999</c:v>
                </c:pt>
                <c:pt idx="36">
                  <c:v>22.620999999999999</c:v>
                </c:pt>
                <c:pt idx="37">
                  <c:v>24.978999999999989</c:v>
                </c:pt>
                <c:pt idx="38">
                  <c:v>28.962499999999839</c:v>
                </c:pt>
                <c:pt idx="39">
                  <c:v>31.021000000000001</c:v>
                </c:pt>
                <c:pt idx="40">
                  <c:v>36.253</c:v>
                </c:pt>
                <c:pt idx="41">
                  <c:v>40.63850000000015</c:v>
                </c:pt>
                <c:pt idx="42">
                  <c:v>43.225000000000172</c:v>
                </c:pt>
                <c:pt idx="43">
                  <c:v>47.004000000000005</c:v>
                </c:pt>
                <c:pt idx="44">
                  <c:v>52.821000000000005</c:v>
                </c:pt>
                <c:pt idx="45">
                  <c:v>58.047000000000004</c:v>
                </c:pt>
                <c:pt idx="46">
                  <c:v>64.662999999999982</c:v>
                </c:pt>
                <c:pt idx="47">
                  <c:v>67.456500000000005</c:v>
                </c:pt>
                <c:pt idx="48">
                  <c:v>72.298000000000002</c:v>
                </c:pt>
                <c:pt idx="49">
                  <c:v>78.741000000000227</c:v>
                </c:pt>
                <c:pt idx="50">
                  <c:v>87.497500000000358</c:v>
                </c:pt>
                <c:pt idx="51">
                  <c:v>91.765998999999979</c:v>
                </c:pt>
                <c:pt idx="52">
                  <c:v>96.226500000000001</c:v>
                </c:pt>
                <c:pt idx="53">
                  <c:v>103.78</c:v>
                </c:pt>
                <c:pt idx="54">
                  <c:v>112.28700000000002</c:v>
                </c:pt>
                <c:pt idx="55">
                  <c:v>120.73750000000022</c:v>
                </c:pt>
                <c:pt idx="56">
                  <c:v>128.91150000000002</c:v>
                </c:pt>
                <c:pt idx="57">
                  <c:v>135.66999999999999</c:v>
                </c:pt>
                <c:pt idx="58">
                  <c:v>141.61749999999998</c:v>
                </c:pt>
                <c:pt idx="59">
                  <c:v>146.84</c:v>
                </c:pt>
                <c:pt idx="60">
                  <c:v>159.83200000000059</c:v>
                </c:pt>
                <c:pt idx="61">
                  <c:v>163.76949999999999</c:v>
                </c:pt>
                <c:pt idx="62">
                  <c:v>168.41299999999998</c:v>
                </c:pt>
                <c:pt idx="63">
                  <c:v>176.4555</c:v>
                </c:pt>
                <c:pt idx="64">
                  <c:v>186.70999999999998</c:v>
                </c:pt>
                <c:pt idx="65">
                  <c:v>198.26649999999998</c:v>
                </c:pt>
                <c:pt idx="66">
                  <c:v>207.078</c:v>
                </c:pt>
                <c:pt idx="67">
                  <c:v>214.43800000000007</c:v>
                </c:pt>
                <c:pt idx="68">
                  <c:v>222.60549999999998</c:v>
                </c:pt>
                <c:pt idx="69">
                  <c:v>235.46600000000001</c:v>
                </c:pt>
                <c:pt idx="70">
                  <c:v>244.83800000000059</c:v>
                </c:pt>
                <c:pt idx="71">
                  <c:v>249.79250000000002</c:v>
                </c:pt>
                <c:pt idx="72">
                  <c:v>257.91449999999969</c:v>
                </c:pt>
                <c:pt idx="73">
                  <c:v>273.57499999999999</c:v>
                </c:pt>
                <c:pt idx="74">
                  <c:v>281.55900000000008</c:v>
                </c:pt>
                <c:pt idx="75">
                  <c:v>287.73699999999826</c:v>
                </c:pt>
                <c:pt idx="76">
                  <c:v>299.42649999999821</c:v>
                </c:pt>
                <c:pt idx="77">
                  <c:v>306.678</c:v>
                </c:pt>
                <c:pt idx="78">
                  <c:v>313.29749999999899</c:v>
                </c:pt>
                <c:pt idx="79">
                  <c:v>325.93699999999808</c:v>
                </c:pt>
                <c:pt idx="80">
                  <c:v>340.7714999999987</c:v>
                </c:pt>
                <c:pt idx="81">
                  <c:v>348.50649999999899</c:v>
                </c:pt>
                <c:pt idx="82">
                  <c:v>355.702</c:v>
                </c:pt>
                <c:pt idx="83">
                  <c:v>361.52249999999964</c:v>
                </c:pt>
                <c:pt idx="84">
                  <c:v>369.39349999999899</c:v>
                </c:pt>
                <c:pt idx="85">
                  <c:v>379.351</c:v>
                </c:pt>
                <c:pt idx="86">
                  <c:v>385.68099999999993</c:v>
                </c:pt>
                <c:pt idx="87">
                  <c:v>390.26349999999923</c:v>
                </c:pt>
                <c:pt idx="88">
                  <c:v>400.67399999999969</c:v>
                </c:pt>
                <c:pt idx="89">
                  <c:v>409.577</c:v>
                </c:pt>
                <c:pt idx="90">
                  <c:v>415.637</c:v>
                </c:pt>
                <c:pt idx="91">
                  <c:v>427.54349999999999</c:v>
                </c:pt>
                <c:pt idx="92">
                  <c:v>429.16500000000002</c:v>
                </c:pt>
                <c:pt idx="93">
                  <c:v>440.96549999999894</c:v>
                </c:pt>
                <c:pt idx="94">
                  <c:v>447.93299999999869</c:v>
                </c:pt>
                <c:pt idx="95">
                  <c:v>446.01649999999893</c:v>
                </c:pt>
                <c:pt idx="96">
                  <c:v>449.00349999999969</c:v>
                </c:pt>
                <c:pt idx="97">
                  <c:v>455.28199999999839</c:v>
                </c:pt>
                <c:pt idx="98">
                  <c:v>464.37049999999999</c:v>
                </c:pt>
                <c:pt idx="99">
                  <c:v>470.75649999999899</c:v>
                </c:pt>
                <c:pt idx="100">
                  <c:v>474.96299999999923</c:v>
                </c:pt>
                <c:pt idx="101">
                  <c:v>482.76</c:v>
                </c:pt>
                <c:pt idx="102">
                  <c:v>482.185</c:v>
                </c:pt>
                <c:pt idx="103">
                  <c:v>491.68599999999969</c:v>
                </c:pt>
                <c:pt idx="104">
                  <c:v>489.57849999999894</c:v>
                </c:pt>
                <c:pt idx="105">
                  <c:v>489.9349989999987</c:v>
                </c:pt>
                <c:pt idx="106">
                  <c:v>495.93549999999863</c:v>
                </c:pt>
                <c:pt idx="107">
                  <c:v>497.08099999999899</c:v>
                </c:pt>
                <c:pt idx="108">
                  <c:v>498.30599999999993</c:v>
                </c:pt>
                <c:pt idx="109">
                  <c:v>500.012</c:v>
                </c:pt>
                <c:pt idx="110">
                  <c:v>501.14299999999997</c:v>
                </c:pt>
                <c:pt idx="111">
                  <c:v>505.31049999999999</c:v>
                </c:pt>
                <c:pt idx="112">
                  <c:v>500.202</c:v>
                </c:pt>
                <c:pt idx="113">
                  <c:v>504.73200000000003</c:v>
                </c:pt>
                <c:pt idx="114">
                  <c:v>504.52499999999969</c:v>
                </c:pt>
                <c:pt idx="115">
                  <c:v>506.86349999999999</c:v>
                </c:pt>
                <c:pt idx="116">
                  <c:v>502.45649999999893</c:v>
                </c:pt>
                <c:pt idx="117">
                  <c:v>503.38499999999999</c:v>
                </c:pt>
                <c:pt idx="118">
                  <c:v>500.71299999999923</c:v>
                </c:pt>
                <c:pt idx="119">
                  <c:v>502.14550000000008</c:v>
                </c:pt>
                <c:pt idx="120">
                  <c:v>501.3175</c:v>
                </c:pt>
                <c:pt idx="121">
                  <c:v>498.34699999999964</c:v>
                </c:pt>
                <c:pt idx="122">
                  <c:v>500.48699999999826</c:v>
                </c:pt>
                <c:pt idx="123">
                  <c:v>492.08199999999869</c:v>
                </c:pt>
                <c:pt idx="124">
                  <c:v>490.01249999999999</c:v>
                </c:pt>
                <c:pt idx="125">
                  <c:v>488.71599999999899</c:v>
                </c:pt>
                <c:pt idx="126">
                  <c:v>483.90049999999923</c:v>
                </c:pt>
                <c:pt idx="127">
                  <c:v>483.34350000000001</c:v>
                </c:pt>
                <c:pt idx="128">
                  <c:v>479.07349999999963</c:v>
                </c:pt>
                <c:pt idx="129">
                  <c:v>470.334</c:v>
                </c:pt>
                <c:pt idx="130">
                  <c:v>469.86900000000031</c:v>
                </c:pt>
                <c:pt idx="131">
                  <c:v>468.48249999999899</c:v>
                </c:pt>
                <c:pt idx="132">
                  <c:v>460.22449999999969</c:v>
                </c:pt>
                <c:pt idx="133">
                  <c:v>458.32100000000003</c:v>
                </c:pt>
                <c:pt idx="134">
                  <c:v>454.15100000000001</c:v>
                </c:pt>
                <c:pt idx="135">
                  <c:v>450.44200000000001</c:v>
                </c:pt>
                <c:pt idx="136">
                  <c:v>449.85899999999964</c:v>
                </c:pt>
                <c:pt idx="137">
                  <c:v>446.41349999999869</c:v>
                </c:pt>
                <c:pt idx="138">
                  <c:v>437.83799999999923</c:v>
                </c:pt>
                <c:pt idx="139">
                  <c:v>433.40799999999899</c:v>
                </c:pt>
                <c:pt idx="140">
                  <c:v>431.22199999999833</c:v>
                </c:pt>
                <c:pt idx="141">
                  <c:v>424.32900000000001</c:v>
                </c:pt>
                <c:pt idx="142">
                  <c:v>418.58449999999999</c:v>
                </c:pt>
                <c:pt idx="143">
                  <c:v>415.00049999999999</c:v>
                </c:pt>
                <c:pt idx="144">
                  <c:v>410.43099999999845</c:v>
                </c:pt>
                <c:pt idx="145">
                  <c:v>404.90499999999969</c:v>
                </c:pt>
                <c:pt idx="146">
                  <c:v>402.43749999999869</c:v>
                </c:pt>
                <c:pt idx="147">
                  <c:v>394.37</c:v>
                </c:pt>
                <c:pt idx="148">
                  <c:v>398.12950000000001</c:v>
                </c:pt>
                <c:pt idx="149">
                  <c:v>389.15750000000008</c:v>
                </c:pt>
                <c:pt idx="150">
                  <c:v>377.31200000000001</c:v>
                </c:pt>
                <c:pt idx="151">
                  <c:v>369.88849999999923</c:v>
                </c:pt>
                <c:pt idx="152">
                  <c:v>370.45099999999923</c:v>
                </c:pt>
                <c:pt idx="153">
                  <c:v>363.72799999999899</c:v>
                </c:pt>
                <c:pt idx="154">
                  <c:v>355.60399999999993</c:v>
                </c:pt>
                <c:pt idx="155">
                  <c:v>352.47949999999969</c:v>
                </c:pt>
                <c:pt idx="156">
                  <c:v>350.56700000000001</c:v>
                </c:pt>
                <c:pt idx="157">
                  <c:v>342.53099999999893</c:v>
                </c:pt>
                <c:pt idx="158">
                  <c:v>337.19099999999969</c:v>
                </c:pt>
                <c:pt idx="159">
                  <c:v>332.59199999999845</c:v>
                </c:pt>
                <c:pt idx="160">
                  <c:v>324.75400000000002</c:v>
                </c:pt>
                <c:pt idx="161">
                  <c:v>319.52249999999964</c:v>
                </c:pt>
                <c:pt idx="162">
                  <c:v>308.69900000000001</c:v>
                </c:pt>
                <c:pt idx="163">
                  <c:v>307.03299999999899</c:v>
                </c:pt>
                <c:pt idx="164">
                  <c:v>298.96599999999899</c:v>
                </c:pt>
                <c:pt idx="165">
                  <c:v>294.81099999999969</c:v>
                </c:pt>
                <c:pt idx="166">
                  <c:v>292.822</c:v>
                </c:pt>
                <c:pt idx="167">
                  <c:v>284.91099999999869</c:v>
                </c:pt>
                <c:pt idx="168">
                  <c:v>279.45949999999999</c:v>
                </c:pt>
                <c:pt idx="169">
                  <c:v>278.08999999999969</c:v>
                </c:pt>
                <c:pt idx="170">
                  <c:v>271.06450000000001</c:v>
                </c:pt>
                <c:pt idx="171">
                  <c:v>268.08349999999899</c:v>
                </c:pt>
                <c:pt idx="172">
                  <c:v>262.07499999999999</c:v>
                </c:pt>
                <c:pt idx="173">
                  <c:v>257.25349999999969</c:v>
                </c:pt>
                <c:pt idx="174">
                  <c:v>252.70599999999999</c:v>
                </c:pt>
                <c:pt idx="175">
                  <c:v>247.10599999999999</c:v>
                </c:pt>
                <c:pt idx="176">
                  <c:v>244.61699999999999</c:v>
                </c:pt>
                <c:pt idx="177">
                  <c:v>241.73499999999999</c:v>
                </c:pt>
                <c:pt idx="178">
                  <c:v>235.268</c:v>
                </c:pt>
                <c:pt idx="179">
                  <c:v>229.50750000000002</c:v>
                </c:pt>
                <c:pt idx="180">
                  <c:v>227.71549999999999</c:v>
                </c:pt>
                <c:pt idx="181">
                  <c:v>225.5</c:v>
                </c:pt>
                <c:pt idx="182">
                  <c:v>217.83700000000007</c:v>
                </c:pt>
                <c:pt idx="183">
                  <c:v>215.67749999999998</c:v>
                </c:pt>
                <c:pt idx="184">
                  <c:v>215.78750000000002</c:v>
                </c:pt>
                <c:pt idx="185">
                  <c:v>212.68300000000002</c:v>
                </c:pt>
                <c:pt idx="186">
                  <c:v>201.57150000000001</c:v>
                </c:pt>
                <c:pt idx="187">
                  <c:v>202.036</c:v>
                </c:pt>
                <c:pt idx="188">
                  <c:v>197.3905</c:v>
                </c:pt>
                <c:pt idx="189">
                  <c:v>196.839</c:v>
                </c:pt>
                <c:pt idx="190">
                  <c:v>193.29850000000002</c:v>
                </c:pt>
                <c:pt idx="191">
                  <c:v>189.267</c:v>
                </c:pt>
                <c:pt idx="192">
                  <c:v>189.25150000000002</c:v>
                </c:pt>
                <c:pt idx="193">
                  <c:v>183.4580000000006</c:v>
                </c:pt>
                <c:pt idx="194">
                  <c:v>180.0685</c:v>
                </c:pt>
                <c:pt idx="195">
                  <c:v>176.54299999999998</c:v>
                </c:pt>
                <c:pt idx="196">
                  <c:v>170.71849999999998</c:v>
                </c:pt>
                <c:pt idx="197">
                  <c:v>168.51949999999999</c:v>
                </c:pt>
                <c:pt idx="198">
                  <c:v>170.09050000000002</c:v>
                </c:pt>
                <c:pt idx="199">
                  <c:v>163.83500000000001</c:v>
                </c:pt>
                <c:pt idx="200">
                  <c:v>161.78300000000002</c:v>
                </c:pt>
                <c:pt idx="201">
                  <c:v>158.68949999999998</c:v>
                </c:pt>
                <c:pt idx="202">
                  <c:v>156.70149999999998</c:v>
                </c:pt>
                <c:pt idx="203">
                  <c:v>154.04649999999998</c:v>
                </c:pt>
                <c:pt idx="204">
                  <c:v>154.095</c:v>
                </c:pt>
                <c:pt idx="205">
                  <c:v>149.21749999999997</c:v>
                </c:pt>
                <c:pt idx="206">
                  <c:v>147.36850000000001</c:v>
                </c:pt>
                <c:pt idx="207">
                  <c:v>142.69800000000001</c:v>
                </c:pt>
                <c:pt idx="208">
                  <c:v>138.0685</c:v>
                </c:pt>
                <c:pt idx="209">
                  <c:v>135.38600000000059</c:v>
                </c:pt>
                <c:pt idx="210">
                  <c:v>134.74949999999995</c:v>
                </c:pt>
                <c:pt idx="211">
                  <c:v>134.46600000000001</c:v>
                </c:pt>
                <c:pt idx="212">
                  <c:v>131.84100000000001</c:v>
                </c:pt>
                <c:pt idx="213">
                  <c:v>129.66800000000001</c:v>
                </c:pt>
                <c:pt idx="214">
                  <c:v>128.08250000000001</c:v>
                </c:pt>
                <c:pt idx="215">
                  <c:v>124.7835</c:v>
                </c:pt>
                <c:pt idx="216">
                  <c:v>122.8805</c:v>
                </c:pt>
                <c:pt idx="217">
                  <c:v>119.46000000000002</c:v>
                </c:pt>
                <c:pt idx="218">
                  <c:v>117.76</c:v>
                </c:pt>
                <c:pt idx="219">
                  <c:v>117.681</c:v>
                </c:pt>
                <c:pt idx="220">
                  <c:v>112.7055</c:v>
                </c:pt>
                <c:pt idx="221">
                  <c:v>111.96350000000002</c:v>
                </c:pt>
                <c:pt idx="222">
                  <c:v>111.236</c:v>
                </c:pt>
                <c:pt idx="223">
                  <c:v>109.29649999999999</c:v>
                </c:pt>
                <c:pt idx="224">
                  <c:v>106.4140000000003</c:v>
                </c:pt>
                <c:pt idx="225">
                  <c:v>105.94500000000002</c:v>
                </c:pt>
                <c:pt idx="226">
                  <c:v>102.902</c:v>
                </c:pt>
                <c:pt idx="227">
                  <c:v>99.432998999999981</c:v>
                </c:pt>
                <c:pt idx="228">
                  <c:v>99.585499999999982</c:v>
                </c:pt>
                <c:pt idx="229">
                  <c:v>94.724500000000006</c:v>
                </c:pt>
                <c:pt idx="230">
                  <c:v>94.986000000000004</c:v>
                </c:pt>
                <c:pt idx="231">
                  <c:v>95.149999999999991</c:v>
                </c:pt>
                <c:pt idx="232">
                  <c:v>90.424999999999997</c:v>
                </c:pt>
                <c:pt idx="233">
                  <c:v>91.372499999999988</c:v>
                </c:pt>
                <c:pt idx="234">
                  <c:v>89.405000000000001</c:v>
                </c:pt>
                <c:pt idx="235">
                  <c:v>86.6965</c:v>
                </c:pt>
                <c:pt idx="236">
                  <c:v>85.994500000000343</c:v>
                </c:pt>
                <c:pt idx="237">
                  <c:v>84.64699899999998</c:v>
                </c:pt>
                <c:pt idx="238">
                  <c:v>81.888999999999982</c:v>
                </c:pt>
                <c:pt idx="239">
                  <c:v>79.649499000000006</c:v>
                </c:pt>
                <c:pt idx="240">
                  <c:v>78.597499999999997</c:v>
                </c:pt>
                <c:pt idx="241">
                  <c:v>77.233000000000004</c:v>
                </c:pt>
                <c:pt idx="242">
                  <c:v>78.289000000000001</c:v>
                </c:pt>
                <c:pt idx="243">
                  <c:v>74.932998999999981</c:v>
                </c:pt>
                <c:pt idx="244">
                  <c:v>73.158499999999989</c:v>
                </c:pt>
                <c:pt idx="245">
                  <c:v>73.367998999999998</c:v>
                </c:pt>
                <c:pt idx="246">
                  <c:v>73.044500000000127</c:v>
                </c:pt>
                <c:pt idx="247">
                  <c:v>70.364000000000004</c:v>
                </c:pt>
                <c:pt idx="248">
                  <c:v>66.856999999999999</c:v>
                </c:pt>
                <c:pt idx="249">
                  <c:v>66.77849999999998</c:v>
                </c:pt>
                <c:pt idx="250">
                  <c:v>64.666499999999999</c:v>
                </c:pt>
                <c:pt idx="251">
                  <c:v>64.281000000000006</c:v>
                </c:pt>
                <c:pt idx="252">
                  <c:v>61.627000000000002</c:v>
                </c:pt>
                <c:pt idx="253">
                  <c:v>61.714500000000001</c:v>
                </c:pt>
                <c:pt idx="254">
                  <c:v>61.019500000000001</c:v>
                </c:pt>
                <c:pt idx="255">
                  <c:v>59.517499999999998</c:v>
                </c:pt>
                <c:pt idx="256">
                  <c:v>59.162499000000011</c:v>
                </c:pt>
                <c:pt idx="257">
                  <c:v>54.939</c:v>
                </c:pt>
                <c:pt idx="258">
                  <c:v>56.151499999999999</c:v>
                </c:pt>
                <c:pt idx="259">
                  <c:v>56.3005</c:v>
                </c:pt>
                <c:pt idx="260">
                  <c:v>55.13850000000015</c:v>
                </c:pt>
                <c:pt idx="261">
                  <c:v>51.349000000000004</c:v>
                </c:pt>
                <c:pt idx="262">
                  <c:v>50.033500000000011</c:v>
                </c:pt>
                <c:pt idx="263">
                  <c:v>48.372500000000002</c:v>
                </c:pt>
                <c:pt idx="264">
                  <c:v>50.0535</c:v>
                </c:pt>
                <c:pt idx="265">
                  <c:v>49.740500000000011</c:v>
                </c:pt>
                <c:pt idx="266">
                  <c:v>48.109000000000002</c:v>
                </c:pt>
                <c:pt idx="267">
                  <c:v>45.878</c:v>
                </c:pt>
                <c:pt idx="268">
                  <c:v>45.933</c:v>
                </c:pt>
                <c:pt idx="269">
                  <c:v>43.820500000000003</c:v>
                </c:pt>
                <c:pt idx="270">
                  <c:v>42.163000000000011</c:v>
                </c:pt>
                <c:pt idx="271">
                  <c:v>42.873999999999995</c:v>
                </c:pt>
                <c:pt idx="272">
                  <c:v>40.367000000000004</c:v>
                </c:pt>
                <c:pt idx="273">
                  <c:v>40.675000000000011</c:v>
                </c:pt>
                <c:pt idx="274">
                  <c:v>39.465500000000013</c:v>
                </c:pt>
                <c:pt idx="275">
                  <c:v>37.9315</c:v>
                </c:pt>
                <c:pt idx="276">
                  <c:v>38.643000000000001</c:v>
                </c:pt>
                <c:pt idx="277">
                  <c:v>38.543000000000006</c:v>
                </c:pt>
                <c:pt idx="278">
                  <c:v>36.685500000000012</c:v>
                </c:pt>
                <c:pt idx="279">
                  <c:v>34.962500000000013</c:v>
                </c:pt>
                <c:pt idx="280">
                  <c:v>34.682500000000012</c:v>
                </c:pt>
                <c:pt idx="281">
                  <c:v>33.455500000000001</c:v>
                </c:pt>
                <c:pt idx="282">
                  <c:v>33.336500000000001</c:v>
                </c:pt>
                <c:pt idx="283">
                  <c:v>33.157499999999999</c:v>
                </c:pt>
                <c:pt idx="284">
                  <c:v>31.577000000000005</c:v>
                </c:pt>
                <c:pt idx="285">
                  <c:v>30.303000000000001</c:v>
                </c:pt>
                <c:pt idx="286">
                  <c:v>30.934000000000001</c:v>
                </c:pt>
                <c:pt idx="287">
                  <c:v>31.2775</c:v>
                </c:pt>
                <c:pt idx="288">
                  <c:v>30.554500000000001</c:v>
                </c:pt>
                <c:pt idx="289">
                  <c:v>27.736000000000001</c:v>
                </c:pt>
                <c:pt idx="290">
                  <c:v>27.797000000000001</c:v>
                </c:pt>
                <c:pt idx="291">
                  <c:v>27.084</c:v>
                </c:pt>
                <c:pt idx="292">
                  <c:v>26.286999999999917</c:v>
                </c:pt>
                <c:pt idx="293">
                  <c:v>26.047000000000001</c:v>
                </c:pt>
                <c:pt idx="294">
                  <c:v>25.843</c:v>
                </c:pt>
                <c:pt idx="295">
                  <c:v>25.956499999999906</c:v>
                </c:pt>
                <c:pt idx="296">
                  <c:v>25.513500000000001</c:v>
                </c:pt>
                <c:pt idx="297">
                  <c:v>24.881</c:v>
                </c:pt>
                <c:pt idx="298">
                  <c:v>24.414000000000001</c:v>
                </c:pt>
                <c:pt idx="299">
                  <c:v>24.451499999999989</c:v>
                </c:pt>
                <c:pt idx="300">
                  <c:v>24.337000000000035</c:v>
                </c:pt>
                <c:pt idx="301">
                  <c:v>24.238499999999906</c:v>
                </c:pt>
                <c:pt idx="302">
                  <c:v>22.625</c:v>
                </c:pt>
                <c:pt idx="303">
                  <c:v>22.216000000000001</c:v>
                </c:pt>
                <c:pt idx="304">
                  <c:v>21.292499999999883</c:v>
                </c:pt>
                <c:pt idx="305">
                  <c:v>20.375</c:v>
                </c:pt>
                <c:pt idx="306">
                  <c:v>20.099499999999917</c:v>
                </c:pt>
                <c:pt idx="307">
                  <c:v>19.007000000000001</c:v>
                </c:pt>
                <c:pt idx="308">
                  <c:v>19.192499999999917</c:v>
                </c:pt>
                <c:pt idx="309">
                  <c:v>19.476499999999906</c:v>
                </c:pt>
                <c:pt idx="310">
                  <c:v>17.567499999999917</c:v>
                </c:pt>
                <c:pt idx="311">
                  <c:v>18.067</c:v>
                </c:pt>
                <c:pt idx="312">
                  <c:v>17.461999999999989</c:v>
                </c:pt>
                <c:pt idx="313">
                  <c:v>17.517499999999988</c:v>
                </c:pt>
                <c:pt idx="314">
                  <c:v>17.527999999999999</c:v>
                </c:pt>
                <c:pt idx="315">
                  <c:v>16.231000000000005</c:v>
                </c:pt>
                <c:pt idx="316">
                  <c:v>16.581</c:v>
                </c:pt>
                <c:pt idx="317">
                  <c:v>17.18049999999991</c:v>
                </c:pt>
                <c:pt idx="318">
                  <c:v>16.618000000000031</c:v>
                </c:pt>
                <c:pt idx="319">
                  <c:v>15.085500000000026</c:v>
                </c:pt>
                <c:pt idx="320">
                  <c:v>16.111000000000093</c:v>
                </c:pt>
                <c:pt idx="321">
                  <c:v>14.803000000000004</c:v>
                </c:pt>
                <c:pt idx="322">
                  <c:v>14.332000000000004</c:v>
                </c:pt>
                <c:pt idx="323">
                  <c:v>14.3485</c:v>
                </c:pt>
                <c:pt idx="324">
                  <c:v>15.562500000000041</c:v>
                </c:pt>
                <c:pt idx="325">
                  <c:v>14.5425</c:v>
                </c:pt>
                <c:pt idx="326">
                  <c:v>14.1305</c:v>
                </c:pt>
                <c:pt idx="327">
                  <c:v>14.186</c:v>
                </c:pt>
                <c:pt idx="328">
                  <c:v>13.78</c:v>
                </c:pt>
                <c:pt idx="329">
                  <c:v>13.311500000000002</c:v>
                </c:pt>
                <c:pt idx="330">
                  <c:v>13.121500000000001</c:v>
                </c:pt>
                <c:pt idx="331">
                  <c:v>12.41</c:v>
                </c:pt>
                <c:pt idx="332">
                  <c:v>12.1305</c:v>
                </c:pt>
                <c:pt idx="333">
                  <c:v>12.593</c:v>
                </c:pt>
                <c:pt idx="334">
                  <c:v>12.558</c:v>
                </c:pt>
                <c:pt idx="335">
                  <c:v>11.763</c:v>
                </c:pt>
                <c:pt idx="336">
                  <c:v>12.061</c:v>
                </c:pt>
                <c:pt idx="337">
                  <c:v>11.543999999999999</c:v>
                </c:pt>
                <c:pt idx="338">
                  <c:v>12.11</c:v>
                </c:pt>
                <c:pt idx="339">
                  <c:v>11.0425</c:v>
                </c:pt>
                <c:pt idx="340">
                  <c:v>11.209999999999999</c:v>
                </c:pt>
                <c:pt idx="341">
                  <c:v>10.125</c:v>
                </c:pt>
                <c:pt idx="342">
                  <c:v>9.9465000000000003</c:v>
                </c:pt>
                <c:pt idx="343">
                  <c:v>10.392000000000024</c:v>
                </c:pt>
                <c:pt idx="344">
                  <c:v>10.18</c:v>
                </c:pt>
                <c:pt idx="345">
                  <c:v>10.028500000000001</c:v>
                </c:pt>
                <c:pt idx="346">
                  <c:v>9.9875000000000007</c:v>
                </c:pt>
                <c:pt idx="347">
                  <c:v>10.314500000000002</c:v>
                </c:pt>
                <c:pt idx="348">
                  <c:v>8.9910000000000014</c:v>
                </c:pt>
                <c:pt idx="349">
                  <c:v>9.3575000000000248</c:v>
                </c:pt>
                <c:pt idx="350">
                  <c:v>9.7549989999999998</c:v>
                </c:pt>
                <c:pt idx="351">
                  <c:v>9.6289999999999996</c:v>
                </c:pt>
                <c:pt idx="352">
                  <c:v>9.4520000000000248</c:v>
                </c:pt>
                <c:pt idx="353">
                  <c:v>8.4405000000000001</c:v>
                </c:pt>
                <c:pt idx="354">
                  <c:v>8.8995000000000068</c:v>
                </c:pt>
                <c:pt idx="355">
                  <c:v>8.2805</c:v>
                </c:pt>
                <c:pt idx="356">
                  <c:v>8.4055000000000248</c:v>
                </c:pt>
                <c:pt idx="357">
                  <c:v>8.19</c:v>
                </c:pt>
                <c:pt idx="358">
                  <c:v>8.5979989999999997</c:v>
                </c:pt>
                <c:pt idx="359">
                  <c:v>8.644499999999999</c:v>
                </c:pt>
                <c:pt idx="360">
                  <c:v>7.7355</c:v>
                </c:pt>
                <c:pt idx="361">
                  <c:v>7.8514999999999997</c:v>
                </c:pt>
                <c:pt idx="362">
                  <c:v>7.8365</c:v>
                </c:pt>
                <c:pt idx="363">
                  <c:v>7.4704990000000198</c:v>
                </c:pt>
                <c:pt idx="364">
                  <c:v>7.7765000000000004</c:v>
                </c:pt>
                <c:pt idx="365">
                  <c:v>7.42</c:v>
                </c:pt>
                <c:pt idx="366">
                  <c:v>7.2370000000000001</c:v>
                </c:pt>
                <c:pt idx="367">
                  <c:v>7.8634999999999975</c:v>
                </c:pt>
                <c:pt idx="368">
                  <c:v>7.5164999999999997</c:v>
                </c:pt>
                <c:pt idx="369">
                  <c:v>7.2974990000000002</c:v>
                </c:pt>
                <c:pt idx="370">
                  <c:v>7.4219999999999997</c:v>
                </c:pt>
                <c:pt idx="371">
                  <c:v>6.7130000000000001</c:v>
                </c:pt>
                <c:pt idx="372">
                  <c:v>6.3410000000000002</c:v>
                </c:pt>
                <c:pt idx="373">
                  <c:v>6.9079990000000002</c:v>
                </c:pt>
                <c:pt idx="374">
                  <c:v>6.4055</c:v>
                </c:pt>
                <c:pt idx="375">
                  <c:v>6.0434999999999999</c:v>
                </c:pt>
                <c:pt idx="376">
                  <c:v>6.6679999999999771</c:v>
                </c:pt>
                <c:pt idx="377">
                  <c:v>6.3529999999999855</c:v>
                </c:pt>
                <c:pt idx="378">
                  <c:v>6.2124999999999995</c:v>
                </c:pt>
                <c:pt idx="379">
                  <c:v>5.4495000000000013</c:v>
                </c:pt>
                <c:pt idx="380">
                  <c:v>5.6029999999999855</c:v>
                </c:pt>
                <c:pt idx="381">
                  <c:v>5.2954999999999997</c:v>
                </c:pt>
                <c:pt idx="382">
                  <c:v>5.8934999999999995</c:v>
                </c:pt>
                <c:pt idx="383">
                  <c:v>5.7805</c:v>
                </c:pt>
                <c:pt idx="384">
                  <c:v>4.9135</c:v>
                </c:pt>
                <c:pt idx="385">
                  <c:v>6.0584999999999996</c:v>
                </c:pt>
                <c:pt idx="386">
                  <c:v>6.121499</c:v>
                </c:pt>
                <c:pt idx="387">
                  <c:v>5.0410000000000004</c:v>
                </c:pt>
                <c:pt idx="388">
                  <c:v>4.9465000000000003</c:v>
                </c:pt>
                <c:pt idx="389">
                  <c:v>6.0009990000000002</c:v>
                </c:pt>
                <c:pt idx="390">
                  <c:v>5.452</c:v>
                </c:pt>
                <c:pt idx="391">
                  <c:v>4.8479999999999945</c:v>
                </c:pt>
                <c:pt idx="392">
                  <c:v>5.24</c:v>
                </c:pt>
                <c:pt idx="393">
                  <c:v>5.5584999999999996</c:v>
                </c:pt>
                <c:pt idx="394">
                  <c:v>5.1379999999999955</c:v>
                </c:pt>
                <c:pt idx="395">
                  <c:v>4.9924999999999997</c:v>
                </c:pt>
                <c:pt idx="396">
                  <c:v>4.6139999999999946</c:v>
                </c:pt>
                <c:pt idx="397">
                  <c:v>4.8154999999999966</c:v>
                </c:pt>
                <c:pt idx="398">
                  <c:v>4.4370000000000003</c:v>
                </c:pt>
                <c:pt idx="399">
                  <c:v>4.4474999999999998</c:v>
                </c:pt>
                <c:pt idx="400">
                  <c:v>4.7614999999999998</c:v>
                </c:pt>
                <c:pt idx="401">
                  <c:v>4.4604999999999997</c:v>
                </c:pt>
                <c:pt idx="402">
                  <c:v>4.0539999999999985</c:v>
                </c:pt>
                <c:pt idx="403">
                  <c:v>3.7850000000000001</c:v>
                </c:pt>
                <c:pt idx="404">
                  <c:v>4.3634999999999975</c:v>
                </c:pt>
                <c:pt idx="405">
                  <c:v>4.7035</c:v>
                </c:pt>
                <c:pt idx="406">
                  <c:v>4.274</c:v>
                </c:pt>
                <c:pt idx="407">
                  <c:v>4.8169999999999975</c:v>
                </c:pt>
                <c:pt idx="408">
                  <c:v>4.5504999999999995</c:v>
                </c:pt>
                <c:pt idx="409">
                  <c:v>4.8024999999999975</c:v>
                </c:pt>
                <c:pt idx="410">
                  <c:v>4.7744999999999997</c:v>
                </c:pt>
                <c:pt idx="411">
                  <c:v>4.8390000000000004</c:v>
                </c:pt>
                <c:pt idx="412">
                  <c:v>4.1079999999999846</c:v>
                </c:pt>
                <c:pt idx="413">
                  <c:v>4.0709999999999997</c:v>
                </c:pt>
                <c:pt idx="414">
                  <c:v>3.8049999999999997</c:v>
                </c:pt>
                <c:pt idx="415">
                  <c:v>3.7635000000000103</c:v>
                </c:pt>
                <c:pt idx="416">
                  <c:v>4.0880000000000001</c:v>
                </c:pt>
                <c:pt idx="417">
                  <c:v>3.7269999999999999</c:v>
                </c:pt>
                <c:pt idx="418">
                  <c:v>4.1769999999999996</c:v>
                </c:pt>
                <c:pt idx="419">
                  <c:v>4.851</c:v>
                </c:pt>
                <c:pt idx="420">
                  <c:v>4.4020000000000001</c:v>
                </c:pt>
                <c:pt idx="421">
                  <c:v>3.609</c:v>
                </c:pt>
                <c:pt idx="422">
                  <c:v>3.6745000000000001</c:v>
                </c:pt>
                <c:pt idx="423">
                  <c:v>3.7494999999999998</c:v>
                </c:pt>
                <c:pt idx="424">
                  <c:v>3.7305000000000001</c:v>
                </c:pt>
                <c:pt idx="425">
                  <c:v>3.5709999999999997</c:v>
                </c:pt>
                <c:pt idx="426">
                  <c:v>3.5804999999999998</c:v>
                </c:pt>
                <c:pt idx="427">
                  <c:v>3.4935</c:v>
                </c:pt>
                <c:pt idx="428">
                  <c:v>2.8539999999999988</c:v>
                </c:pt>
                <c:pt idx="429">
                  <c:v>4.1399999999999997</c:v>
                </c:pt>
                <c:pt idx="430">
                  <c:v>4.2</c:v>
                </c:pt>
                <c:pt idx="431">
                  <c:v>3.8439999999999999</c:v>
                </c:pt>
                <c:pt idx="432">
                  <c:v>3.9859999999999998</c:v>
                </c:pt>
                <c:pt idx="433">
                  <c:v>4.614999999999978</c:v>
                </c:pt>
                <c:pt idx="434">
                  <c:v>4.0149999999999855</c:v>
                </c:pt>
                <c:pt idx="435">
                  <c:v>3.8839999999999999</c:v>
                </c:pt>
                <c:pt idx="436">
                  <c:v>4.5830000000000002</c:v>
                </c:pt>
                <c:pt idx="437">
                  <c:v>4.1854999999999976</c:v>
                </c:pt>
                <c:pt idx="438">
                  <c:v>4.0385</c:v>
                </c:pt>
                <c:pt idx="439">
                  <c:v>4.3139999999999965</c:v>
                </c:pt>
                <c:pt idx="440">
                  <c:v>3.4064999999999968</c:v>
                </c:pt>
                <c:pt idx="441">
                  <c:v>3.3904999999999967</c:v>
                </c:pt>
                <c:pt idx="442">
                  <c:v>3.629</c:v>
                </c:pt>
                <c:pt idx="443">
                  <c:v>3.8035000000000001</c:v>
                </c:pt>
                <c:pt idx="444">
                  <c:v>4.2430000000000003</c:v>
                </c:pt>
                <c:pt idx="445">
                  <c:v>3.8349999999999977</c:v>
                </c:pt>
                <c:pt idx="446">
                  <c:v>3.5659999999999998</c:v>
                </c:pt>
                <c:pt idx="447">
                  <c:v>4.29</c:v>
                </c:pt>
                <c:pt idx="448">
                  <c:v>4.16749999999998</c:v>
                </c:pt>
                <c:pt idx="449">
                  <c:v>3.867</c:v>
                </c:pt>
                <c:pt idx="450">
                  <c:v>3.6795</c:v>
                </c:pt>
                <c:pt idx="451">
                  <c:v>3.7810000000000001</c:v>
                </c:pt>
                <c:pt idx="452">
                  <c:v>3.9664999999999977</c:v>
                </c:pt>
                <c:pt idx="453">
                  <c:v>3.8275000000000001</c:v>
                </c:pt>
                <c:pt idx="454">
                  <c:v>3.896499999999989</c:v>
                </c:pt>
                <c:pt idx="455">
                  <c:v>4.2965</c:v>
                </c:pt>
                <c:pt idx="456">
                  <c:v>3.8294999999999977</c:v>
                </c:pt>
                <c:pt idx="457">
                  <c:v>3.8264999999999967</c:v>
                </c:pt>
                <c:pt idx="458">
                  <c:v>4.6174999999999855</c:v>
                </c:pt>
                <c:pt idx="459">
                  <c:v>3.9575</c:v>
                </c:pt>
                <c:pt idx="460">
                  <c:v>3.8035000000000001</c:v>
                </c:pt>
                <c:pt idx="461">
                  <c:v>3.9304999999999977</c:v>
                </c:pt>
                <c:pt idx="462">
                  <c:v>4.5524999999999975</c:v>
                </c:pt>
                <c:pt idx="463">
                  <c:v>3.8744999999999967</c:v>
                </c:pt>
                <c:pt idx="464">
                  <c:v>3.6225000000000001</c:v>
                </c:pt>
                <c:pt idx="465">
                  <c:v>4.0194999999999999</c:v>
                </c:pt>
                <c:pt idx="466">
                  <c:v>4.6064999999999996</c:v>
                </c:pt>
                <c:pt idx="467">
                  <c:v>4.0924999999999985</c:v>
                </c:pt>
                <c:pt idx="468">
                  <c:v>3.7269999999999999</c:v>
                </c:pt>
                <c:pt idx="469">
                  <c:v>4.0934999999999997</c:v>
                </c:pt>
                <c:pt idx="470">
                  <c:v>4.4589999999999996</c:v>
                </c:pt>
                <c:pt idx="471">
                  <c:v>4.0365000000000002</c:v>
                </c:pt>
                <c:pt idx="472">
                  <c:v>4.28</c:v>
                </c:pt>
                <c:pt idx="473">
                  <c:v>3.782</c:v>
                </c:pt>
                <c:pt idx="474">
                  <c:v>3.8899999999999997</c:v>
                </c:pt>
                <c:pt idx="475">
                  <c:v>3.9079999999999999</c:v>
                </c:pt>
                <c:pt idx="476">
                  <c:v>4.2374999999999998</c:v>
                </c:pt>
                <c:pt idx="477">
                  <c:v>4.5604990000000001</c:v>
                </c:pt>
                <c:pt idx="478">
                  <c:v>4.6079999999999846</c:v>
                </c:pt>
                <c:pt idx="479">
                  <c:v>4.2735000000000003</c:v>
                </c:pt>
                <c:pt idx="480">
                  <c:v>4.1054999999999975</c:v>
                </c:pt>
              </c:numCache>
            </c:numRef>
          </c:yVal>
          <c:smooth val="1"/>
          <c:extLst>
            <c:ext xmlns:c16="http://schemas.microsoft.com/office/drawing/2014/chart" uri="{C3380CC4-5D6E-409C-BE32-E72D297353CC}">
              <c16:uniqueId val="{00000000-6719-4FF7-967F-7D68A9705DC5}"/>
            </c:ext>
          </c:extLst>
        </c:ser>
        <c:ser>
          <c:idx val="1"/>
          <c:order val="1"/>
          <c:spPr>
            <a:ln w="12700">
              <a:solidFill>
                <a:srgbClr val="FF00FF"/>
              </a:solidFill>
              <a:prstDash val="solid"/>
            </a:ln>
          </c:spPr>
          <c:marker>
            <c:symbol val="none"/>
          </c:marker>
          <c:xVal>
            <c:numRef>
              <c:f>vzavi!$A$1:$A$536</c:f>
              <c:numCache>
                <c:formatCode>General</c:formatCode>
                <c:ptCount val="536"/>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vzavi!$C$1:$C$536</c:f>
              <c:numCache>
                <c:formatCode>General</c:formatCode>
                <c:ptCount val="536"/>
                <c:pt idx="0">
                  <c:v>92.317499999999995</c:v>
                </c:pt>
                <c:pt idx="1">
                  <c:v>95.506</c:v>
                </c:pt>
                <c:pt idx="2">
                  <c:v>99.194500000000005</c:v>
                </c:pt>
                <c:pt idx="3">
                  <c:v>102.595</c:v>
                </c:pt>
                <c:pt idx="4">
                  <c:v>98.493499999999997</c:v>
                </c:pt>
                <c:pt idx="5">
                  <c:v>95.712998999999982</c:v>
                </c:pt>
                <c:pt idx="6">
                  <c:v>94.046999999999997</c:v>
                </c:pt>
                <c:pt idx="7">
                  <c:v>91.464000000000027</c:v>
                </c:pt>
                <c:pt idx="8">
                  <c:v>86.162999999999982</c:v>
                </c:pt>
                <c:pt idx="9">
                  <c:v>82.848000000000013</c:v>
                </c:pt>
                <c:pt idx="10">
                  <c:v>74.549000000000007</c:v>
                </c:pt>
                <c:pt idx="11">
                  <c:v>68.678999999999988</c:v>
                </c:pt>
                <c:pt idx="12">
                  <c:v>61.800999999999995</c:v>
                </c:pt>
                <c:pt idx="13">
                  <c:v>53.508000000000003</c:v>
                </c:pt>
                <c:pt idx="14">
                  <c:v>44.145000000000003</c:v>
                </c:pt>
                <c:pt idx="15">
                  <c:v>39.873000000000005</c:v>
                </c:pt>
                <c:pt idx="16">
                  <c:v>32.339000000000006</c:v>
                </c:pt>
                <c:pt idx="17">
                  <c:v>25.5395</c:v>
                </c:pt>
                <c:pt idx="18">
                  <c:v>21.830500000000001</c:v>
                </c:pt>
                <c:pt idx="19">
                  <c:v>16.320499999999921</c:v>
                </c:pt>
                <c:pt idx="20">
                  <c:v>12.703000000000001</c:v>
                </c:pt>
                <c:pt idx="21">
                  <c:v>10.6105</c:v>
                </c:pt>
                <c:pt idx="22">
                  <c:v>8.2979999999999983</c:v>
                </c:pt>
                <c:pt idx="23">
                  <c:v>7.2669999999999995</c:v>
                </c:pt>
                <c:pt idx="24">
                  <c:v>6.8134990000000002</c:v>
                </c:pt>
                <c:pt idx="25">
                  <c:v>7.2889999999999997</c:v>
                </c:pt>
                <c:pt idx="26">
                  <c:v>8.1095000000000006</c:v>
                </c:pt>
                <c:pt idx="27">
                  <c:v>8.8159990000000068</c:v>
                </c:pt>
                <c:pt idx="28">
                  <c:v>9.4940000000000015</c:v>
                </c:pt>
                <c:pt idx="29">
                  <c:v>9.4744990000000247</c:v>
                </c:pt>
                <c:pt idx="30">
                  <c:v>11.215</c:v>
                </c:pt>
                <c:pt idx="31">
                  <c:v>12.621500000000001</c:v>
                </c:pt>
                <c:pt idx="32">
                  <c:v>14.56</c:v>
                </c:pt>
                <c:pt idx="33">
                  <c:v>16.439999999999987</c:v>
                </c:pt>
                <c:pt idx="34">
                  <c:v>18.334499999999988</c:v>
                </c:pt>
                <c:pt idx="35">
                  <c:v>20.548999999999989</c:v>
                </c:pt>
                <c:pt idx="36">
                  <c:v>23.0215</c:v>
                </c:pt>
                <c:pt idx="37">
                  <c:v>27.02949999999991</c:v>
                </c:pt>
                <c:pt idx="38">
                  <c:v>29.411999999999999</c:v>
                </c:pt>
                <c:pt idx="39">
                  <c:v>31.601500000000001</c:v>
                </c:pt>
                <c:pt idx="40">
                  <c:v>35.833000000000006</c:v>
                </c:pt>
                <c:pt idx="41">
                  <c:v>39.11</c:v>
                </c:pt>
                <c:pt idx="42">
                  <c:v>44.339500000000001</c:v>
                </c:pt>
                <c:pt idx="43">
                  <c:v>46.904499999999999</c:v>
                </c:pt>
                <c:pt idx="44">
                  <c:v>53.558</c:v>
                </c:pt>
                <c:pt idx="45">
                  <c:v>58.108000000000011</c:v>
                </c:pt>
                <c:pt idx="46">
                  <c:v>62.177500000000002</c:v>
                </c:pt>
                <c:pt idx="47">
                  <c:v>66.390500000000003</c:v>
                </c:pt>
                <c:pt idx="48">
                  <c:v>71.390998999999979</c:v>
                </c:pt>
                <c:pt idx="49">
                  <c:v>76.452000000000012</c:v>
                </c:pt>
                <c:pt idx="50">
                  <c:v>82.967000000000027</c:v>
                </c:pt>
                <c:pt idx="51">
                  <c:v>91.001999999999995</c:v>
                </c:pt>
                <c:pt idx="52">
                  <c:v>99.157499999999999</c:v>
                </c:pt>
                <c:pt idx="53">
                  <c:v>103.53449999999999</c:v>
                </c:pt>
                <c:pt idx="54">
                  <c:v>111.0925</c:v>
                </c:pt>
                <c:pt idx="55">
                  <c:v>116.8545</c:v>
                </c:pt>
                <c:pt idx="56">
                  <c:v>123.634</c:v>
                </c:pt>
                <c:pt idx="57">
                  <c:v>133.73149999999998</c:v>
                </c:pt>
                <c:pt idx="58">
                  <c:v>139.52850000000001</c:v>
                </c:pt>
                <c:pt idx="59">
                  <c:v>145.54649999999998</c:v>
                </c:pt>
                <c:pt idx="60">
                  <c:v>152.9965</c:v>
                </c:pt>
                <c:pt idx="61">
                  <c:v>161.16999999999999</c:v>
                </c:pt>
                <c:pt idx="62">
                  <c:v>167.78050000000002</c:v>
                </c:pt>
                <c:pt idx="63">
                  <c:v>174.33600000000001</c:v>
                </c:pt>
                <c:pt idx="64">
                  <c:v>184.92400000000001</c:v>
                </c:pt>
                <c:pt idx="65">
                  <c:v>189.90550000000002</c:v>
                </c:pt>
                <c:pt idx="66">
                  <c:v>196.68</c:v>
                </c:pt>
                <c:pt idx="67">
                  <c:v>206.38800000000072</c:v>
                </c:pt>
                <c:pt idx="68">
                  <c:v>214.07</c:v>
                </c:pt>
                <c:pt idx="69">
                  <c:v>224.44499999999999</c:v>
                </c:pt>
                <c:pt idx="70">
                  <c:v>236.3715</c:v>
                </c:pt>
                <c:pt idx="71">
                  <c:v>243.82500000000007</c:v>
                </c:pt>
                <c:pt idx="72">
                  <c:v>251.89950000000002</c:v>
                </c:pt>
                <c:pt idx="73">
                  <c:v>263.01499999999999</c:v>
                </c:pt>
                <c:pt idx="74">
                  <c:v>273.97799999999899</c:v>
                </c:pt>
                <c:pt idx="75">
                  <c:v>279.23450000000003</c:v>
                </c:pt>
                <c:pt idx="76">
                  <c:v>287.91599999999869</c:v>
                </c:pt>
                <c:pt idx="77">
                  <c:v>301.26349999999923</c:v>
                </c:pt>
                <c:pt idx="78">
                  <c:v>305.00700000000001</c:v>
                </c:pt>
                <c:pt idx="79">
                  <c:v>316.90449999999993</c:v>
                </c:pt>
                <c:pt idx="80">
                  <c:v>327.19749999999999</c:v>
                </c:pt>
                <c:pt idx="81">
                  <c:v>331.608</c:v>
                </c:pt>
                <c:pt idx="82">
                  <c:v>339.78250000000003</c:v>
                </c:pt>
                <c:pt idx="83">
                  <c:v>348.03949999999969</c:v>
                </c:pt>
                <c:pt idx="84">
                  <c:v>352.27349999999899</c:v>
                </c:pt>
                <c:pt idx="85">
                  <c:v>361.05450000000002</c:v>
                </c:pt>
                <c:pt idx="86">
                  <c:v>369.99599999999839</c:v>
                </c:pt>
                <c:pt idx="87">
                  <c:v>378.697</c:v>
                </c:pt>
                <c:pt idx="88">
                  <c:v>387.49699999999808</c:v>
                </c:pt>
                <c:pt idx="89">
                  <c:v>393.80849999999964</c:v>
                </c:pt>
                <c:pt idx="90">
                  <c:v>398.41649999999845</c:v>
                </c:pt>
                <c:pt idx="91">
                  <c:v>404.52799999999894</c:v>
                </c:pt>
                <c:pt idx="92">
                  <c:v>415.58699999999851</c:v>
                </c:pt>
                <c:pt idx="93">
                  <c:v>426.11599999999999</c:v>
                </c:pt>
                <c:pt idx="94">
                  <c:v>430.202</c:v>
                </c:pt>
                <c:pt idx="95">
                  <c:v>427.93849999999821</c:v>
                </c:pt>
                <c:pt idx="96">
                  <c:v>432.52599999999899</c:v>
                </c:pt>
                <c:pt idx="97">
                  <c:v>438.99049999999869</c:v>
                </c:pt>
                <c:pt idx="98">
                  <c:v>444.01499999999999</c:v>
                </c:pt>
                <c:pt idx="99">
                  <c:v>447.2329999999987</c:v>
                </c:pt>
                <c:pt idx="100">
                  <c:v>455.66500000000002</c:v>
                </c:pt>
                <c:pt idx="101">
                  <c:v>458.24149999999969</c:v>
                </c:pt>
                <c:pt idx="102">
                  <c:v>458.69849999999963</c:v>
                </c:pt>
                <c:pt idx="103">
                  <c:v>469.98200000000003</c:v>
                </c:pt>
                <c:pt idx="104">
                  <c:v>466.81700000000001</c:v>
                </c:pt>
                <c:pt idx="105">
                  <c:v>467.637</c:v>
                </c:pt>
                <c:pt idx="106">
                  <c:v>471.71849999999893</c:v>
                </c:pt>
                <c:pt idx="107">
                  <c:v>471.07100000000003</c:v>
                </c:pt>
                <c:pt idx="108">
                  <c:v>475.93599999999827</c:v>
                </c:pt>
                <c:pt idx="109">
                  <c:v>480.03149999999869</c:v>
                </c:pt>
                <c:pt idx="110">
                  <c:v>473.49099999999851</c:v>
                </c:pt>
                <c:pt idx="111">
                  <c:v>478.5334999999987</c:v>
                </c:pt>
                <c:pt idx="112">
                  <c:v>477.42249999999899</c:v>
                </c:pt>
                <c:pt idx="113">
                  <c:v>478.91299999999899</c:v>
                </c:pt>
                <c:pt idx="114">
                  <c:v>480.10550000000001</c:v>
                </c:pt>
                <c:pt idx="115">
                  <c:v>482.46949999999993</c:v>
                </c:pt>
                <c:pt idx="116">
                  <c:v>478.6515</c:v>
                </c:pt>
                <c:pt idx="117">
                  <c:v>476.20249999999999</c:v>
                </c:pt>
                <c:pt idx="118">
                  <c:v>476.07</c:v>
                </c:pt>
                <c:pt idx="119">
                  <c:v>474.1875</c:v>
                </c:pt>
                <c:pt idx="120">
                  <c:v>476.06700000000001</c:v>
                </c:pt>
                <c:pt idx="121">
                  <c:v>468.2209999999987</c:v>
                </c:pt>
                <c:pt idx="122">
                  <c:v>463.47049999999899</c:v>
                </c:pt>
                <c:pt idx="123">
                  <c:v>463.505</c:v>
                </c:pt>
                <c:pt idx="124">
                  <c:v>468.60750000000002</c:v>
                </c:pt>
                <c:pt idx="125">
                  <c:v>460.05</c:v>
                </c:pt>
                <c:pt idx="126">
                  <c:v>455.19049999999999</c:v>
                </c:pt>
                <c:pt idx="127">
                  <c:v>449.62349999999969</c:v>
                </c:pt>
                <c:pt idx="128">
                  <c:v>452.27</c:v>
                </c:pt>
                <c:pt idx="129">
                  <c:v>444.24</c:v>
                </c:pt>
                <c:pt idx="130">
                  <c:v>448.867999</c:v>
                </c:pt>
                <c:pt idx="131">
                  <c:v>436.33699999999851</c:v>
                </c:pt>
                <c:pt idx="132">
                  <c:v>435.46649999999869</c:v>
                </c:pt>
                <c:pt idx="133">
                  <c:v>434.56450000000001</c:v>
                </c:pt>
                <c:pt idx="134">
                  <c:v>430.21099999999899</c:v>
                </c:pt>
                <c:pt idx="135">
                  <c:v>422.22250000000003</c:v>
                </c:pt>
                <c:pt idx="136">
                  <c:v>421.48749999999899</c:v>
                </c:pt>
                <c:pt idx="137">
                  <c:v>412.73549999999869</c:v>
                </c:pt>
                <c:pt idx="138">
                  <c:v>411.93949999999899</c:v>
                </c:pt>
                <c:pt idx="139">
                  <c:v>406.851</c:v>
                </c:pt>
                <c:pt idx="140">
                  <c:v>402.9364999999982</c:v>
                </c:pt>
                <c:pt idx="141">
                  <c:v>398.90899999999863</c:v>
                </c:pt>
                <c:pt idx="142">
                  <c:v>394.03250000000003</c:v>
                </c:pt>
                <c:pt idx="143">
                  <c:v>388.93400000000003</c:v>
                </c:pt>
                <c:pt idx="144">
                  <c:v>384.90349999999899</c:v>
                </c:pt>
                <c:pt idx="145">
                  <c:v>382.55149999999969</c:v>
                </c:pt>
                <c:pt idx="146">
                  <c:v>374.46449999999999</c:v>
                </c:pt>
                <c:pt idx="147">
                  <c:v>375.41999999999899</c:v>
                </c:pt>
                <c:pt idx="148">
                  <c:v>370.03250000000003</c:v>
                </c:pt>
                <c:pt idx="149">
                  <c:v>359.66649999999993</c:v>
                </c:pt>
                <c:pt idx="150">
                  <c:v>355.72349999999869</c:v>
                </c:pt>
                <c:pt idx="151">
                  <c:v>353.08699999999851</c:v>
                </c:pt>
                <c:pt idx="152">
                  <c:v>352.11849999999993</c:v>
                </c:pt>
                <c:pt idx="153">
                  <c:v>344.52050000000003</c:v>
                </c:pt>
                <c:pt idx="154">
                  <c:v>335.08949999999999</c:v>
                </c:pt>
                <c:pt idx="155">
                  <c:v>330.73450000000003</c:v>
                </c:pt>
                <c:pt idx="156">
                  <c:v>325.2329999999987</c:v>
                </c:pt>
                <c:pt idx="157">
                  <c:v>322.15899999999999</c:v>
                </c:pt>
                <c:pt idx="158">
                  <c:v>315.08099999999899</c:v>
                </c:pt>
                <c:pt idx="159">
                  <c:v>308.54950000000002</c:v>
                </c:pt>
                <c:pt idx="160">
                  <c:v>305.13649999999899</c:v>
                </c:pt>
                <c:pt idx="161">
                  <c:v>297.33199999999869</c:v>
                </c:pt>
                <c:pt idx="162">
                  <c:v>294.59249999999969</c:v>
                </c:pt>
                <c:pt idx="163">
                  <c:v>295.137</c:v>
                </c:pt>
                <c:pt idx="164">
                  <c:v>285.89400000000001</c:v>
                </c:pt>
                <c:pt idx="165">
                  <c:v>280.22749999999894</c:v>
                </c:pt>
                <c:pt idx="166">
                  <c:v>276.22649999999851</c:v>
                </c:pt>
                <c:pt idx="167">
                  <c:v>267.42399999999827</c:v>
                </c:pt>
                <c:pt idx="168">
                  <c:v>266.86200000000002</c:v>
                </c:pt>
                <c:pt idx="169">
                  <c:v>256.05700000000002</c:v>
                </c:pt>
                <c:pt idx="170">
                  <c:v>249.14849999999998</c:v>
                </c:pt>
                <c:pt idx="171">
                  <c:v>249.00150000000002</c:v>
                </c:pt>
                <c:pt idx="172">
                  <c:v>239.70449999999997</c:v>
                </c:pt>
                <c:pt idx="173">
                  <c:v>237.74599999999998</c:v>
                </c:pt>
                <c:pt idx="174">
                  <c:v>238.29899999999998</c:v>
                </c:pt>
                <c:pt idx="175">
                  <c:v>231.85750000000004</c:v>
                </c:pt>
                <c:pt idx="176">
                  <c:v>231.45350000000002</c:v>
                </c:pt>
                <c:pt idx="177">
                  <c:v>227.0615</c:v>
                </c:pt>
                <c:pt idx="178">
                  <c:v>220.04399999999998</c:v>
                </c:pt>
                <c:pt idx="179">
                  <c:v>219.16200000000001</c:v>
                </c:pt>
                <c:pt idx="180">
                  <c:v>214.45100000000059</c:v>
                </c:pt>
                <c:pt idx="181">
                  <c:v>207.57499999999999</c:v>
                </c:pt>
                <c:pt idx="182">
                  <c:v>204.72349999999997</c:v>
                </c:pt>
                <c:pt idx="183">
                  <c:v>201.07150000000001</c:v>
                </c:pt>
                <c:pt idx="184">
                  <c:v>196.4675</c:v>
                </c:pt>
                <c:pt idx="185">
                  <c:v>197.22949999999997</c:v>
                </c:pt>
                <c:pt idx="186">
                  <c:v>196.44299999999998</c:v>
                </c:pt>
                <c:pt idx="187">
                  <c:v>191.89250000000001</c:v>
                </c:pt>
                <c:pt idx="188">
                  <c:v>184.32400000000001</c:v>
                </c:pt>
                <c:pt idx="189">
                  <c:v>182.74249999999998</c:v>
                </c:pt>
                <c:pt idx="190">
                  <c:v>180.8965</c:v>
                </c:pt>
                <c:pt idx="191">
                  <c:v>177.24599999999998</c:v>
                </c:pt>
                <c:pt idx="192">
                  <c:v>171.41200000000001</c:v>
                </c:pt>
                <c:pt idx="193">
                  <c:v>172.4965</c:v>
                </c:pt>
                <c:pt idx="194">
                  <c:v>166.25800000000001</c:v>
                </c:pt>
                <c:pt idx="195">
                  <c:v>162.92200000000059</c:v>
                </c:pt>
                <c:pt idx="196">
                  <c:v>161.61649999999997</c:v>
                </c:pt>
                <c:pt idx="197">
                  <c:v>161.56100000000001</c:v>
                </c:pt>
                <c:pt idx="198">
                  <c:v>156.554</c:v>
                </c:pt>
                <c:pt idx="199">
                  <c:v>155.559</c:v>
                </c:pt>
                <c:pt idx="200">
                  <c:v>153.25349999999997</c:v>
                </c:pt>
                <c:pt idx="201">
                  <c:v>149.315</c:v>
                </c:pt>
                <c:pt idx="202">
                  <c:v>146.5675</c:v>
                </c:pt>
                <c:pt idx="203">
                  <c:v>145.69650000000001</c:v>
                </c:pt>
                <c:pt idx="204">
                  <c:v>145.51299999999998</c:v>
                </c:pt>
                <c:pt idx="205">
                  <c:v>137.59650000000002</c:v>
                </c:pt>
                <c:pt idx="206">
                  <c:v>134.23599999999999</c:v>
                </c:pt>
                <c:pt idx="207">
                  <c:v>132.3665</c:v>
                </c:pt>
                <c:pt idx="208">
                  <c:v>132.60850000000002</c:v>
                </c:pt>
                <c:pt idx="209">
                  <c:v>132.06700000000001</c:v>
                </c:pt>
                <c:pt idx="210">
                  <c:v>129.71149999999997</c:v>
                </c:pt>
                <c:pt idx="211">
                  <c:v>124.98350000000002</c:v>
                </c:pt>
                <c:pt idx="212">
                  <c:v>123.66849999999998</c:v>
                </c:pt>
                <c:pt idx="213">
                  <c:v>119.098</c:v>
                </c:pt>
                <c:pt idx="214">
                  <c:v>119.77</c:v>
                </c:pt>
                <c:pt idx="215">
                  <c:v>117.316</c:v>
                </c:pt>
                <c:pt idx="216">
                  <c:v>116.90700000000002</c:v>
                </c:pt>
                <c:pt idx="217">
                  <c:v>112.742</c:v>
                </c:pt>
                <c:pt idx="218">
                  <c:v>110.32199999999999</c:v>
                </c:pt>
                <c:pt idx="219">
                  <c:v>108.51949999999999</c:v>
                </c:pt>
                <c:pt idx="220">
                  <c:v>106.62649999999998</c:v>
                </c:pt>
                <c:pt idx="221">
                  <c:v>107.292</c:v>
                </c:pt>
                <c:pt idx="222">
                  <c:v>104.2735</c:v>
                </c:pt>
                <c:pt idx="223">
                  <c:v>99.997000000000227</c:v>
                </c:pt>
                <c:pt idx="224">
                  <c:v>99.205000000000013</c:v>
                </c:pt>
                <c:pt idx="225">
                  <c:v>98.319500000000005</c:v>
                </c:pt>
                <c:pt idx="226">
                  <c:v>94.397999999999996</c:v>
                </c:pt>
                <c:pt idx="227">
                  <c:v>93.177499999999981</c:v>
                </c:pt>
                <c:pt idx="228">
                  <c:v>90.293999999999997</c:v>
                </c:pt>
                <c:pt idx="229">
                  <c:v>89.783000000000001</c:v>
                </c:pt>
                <c:pt idx="230">
                  <c:v>88.483000000000004</c:v>
                </c:pt>
                <c:pt idx="231">
                  <c:v>87.914500000000388</c:v>
                </c:pt>
                <c:pt idx="232">
                  <c:v>85.343000000000004</c:v>
                </c:pt>
                <c:pt idx="233">
                  <c:v>83.070999999999998</c:v>
                </c:pt>
                <c:pt idx="234">
                  <c:v>83.879499999999979</c:v>
                </c:pt>
                <c:pt idx="235">
                  <c:v>82.137500000000003</c:v>
                </c:pt>
                <c:pt idx="236">
                  <c:v>78.397999999999996</c:v>
                </c:pt>
                <c:pt idx="237">
                  <c:v>78.3005</c:v>
                </c:pt>
                <c:pt idx="238">
                  <c:v>77.415498999999983</c:v>
                </c:pt>
                <c:pt idx="239">
                  <c:v>75.876498999999569</c:v>
                </c:pt>
                <c:pt idx="240">
                  <c:v>74.338999999999999</c:v>
                </c:pt>
                <c:pt idx="241">
                  <c:v>72.281999999999996</c:v>
                </c:pt>
                <c:pt idx="242">
                  <c:v>71.489000000000004</c:v>
                </c:pt>
                <c:pt idx="243">
                  <c:v>70.838999999999999</c:v>
                </c:pt>
                <c:pt idx="244">
                  <c:v>70.587000000000003</c:v>
                </c:pt>
                <c:pt idx="245">
                  <c:v>66.503500000000003</c:v>
                </c:pt>
                <c:pt idx="246">
                  <c:v>66.171999999999983</c:v>
                </c:pt>
                <c:pt idx="247">
                  <c:v>65.531000000000006</c:v>
                </c:pt>
                <c:pt idx="248">
                  <c:v>63.776500000000013</c:v>
                </c:pt>
                <c:pt idx="249">
                  <c:v>60.973500000000001</c:v>
                </c:pt>
                <c:pt idx="250">
                  <c:v>60.925500000000063</c:v>
                </c:pt>
                <c:pt idx="251">
                  <c:v>59.176000000000002</c:v>
                </c:pt>
                <c:pt idx="252">
                  <c:v>57.542500000000011</c:v>
                </c:pt>
                <c:pt idx="253">
                  <c:v>57.172500000000063</c:v>
                </c:pt>
                <c:pt idx="254">
                  <c:v>55.4895</c:v>
                </c:pt>
                <c:pt idx="255">
                  <c:v>55.12250000000018</c:v>
                </c:pt>
                <c:pt idx="256">
                  <c:v>53.866</c:v>
                </c:pt>
                <c:pt idx="257">
                  <c:v>52.076500000000003</c:v>
                </c:pt>
                <c:pt idx="258">
                  <c:v>51.330500000000001</c:v>
                </c:pt>
                <c:pt idx="259">
                  <c:v>51.853999999999999</c:v>
                </c:pt>
                <c:pt idx="260">
                  <c:v>48.961000000000006</c:v>
                </c:pt>
                <c:pt idx="261">
                  <c:v>48.854499999999994</c:v>
                </c:pt>
                <c:pt idx="262">
                  <c:v>45.449999999999996</c:v>
                </c:pt>
                <c:pt idx="263">
                  <c:v>45.106000000000002</c:v>
                </c:pt>
                <c:pt idx="264">
                  <c:v>44.837499999999999</c:v>
                </c:pt>
                <c:pt idx="265">
                  <c:v>42.5535</c:v>
                </c:pt>
                <c:pt idx="266">
                  <c:v>43.908000000000001</c:v>
                </c:pt>
                <c:pt idx="267">
                  <c:v>42.348500000000001</c:v>
                </c:pt>
                <c:pt idx="268">
                  <c:v>42.493500000000012</c:v>
                </c:pt>
                <c:pt idx="269">
                  <c:v>41.962500000000013</c:v>
                </c:pt>
                <c:pt idx="270">
                  <c:v>40.849000000000004</c:v>
                </c:pt>
                <c:pt idx="271">
                  <c:v>38.784000000000006</c:v>
                </c:pt>
                <c:pt idx="272">
                  <c:v>37.744500000000002</c:v>
                </c:pt>
                <c:pt idx="273">
                  <c:v>38.648000000000003</c:v>
                </c:pt>
                <c:pt idx="274">
                  <c:v>36.3795</c:v>
                </c:pt>
                <c:pt idx="275">
                  <c:v>36.510999999999996</c:v>
                </c:pt>
                <c:pt idx="276">
                  <c:v>35.391000000000005</c:v>
                </c:pt>
                <c:pt idx="277">
                  <c:v>34.356499999999997</c:v>
                </c:pt>
                <c:pt idx="278">
                  <c:v>34.136000000000003</c:v>
                </c:pt>
                <c:pt idx="279">
                  <c:v>34.770500000000013</c:v>
                </c:pt>
                <c:pt idx="280">
                  <c:v>32.690500000000149</c:v>
                </c:pt>
                <c:pt idx="281">
                  <c:v>30.6785</c:v>
                </c:pt>
                <c:pt idx="282">
                  <c:v>30.807500000000001</c:v>
                </c:pt>
                <c:pt idx="283">
                  <c:v>29.576000000000001</c:v>
                </c:pt>
                <c:pt idx="284">
                  <c:v>29.394500000000001</c:v>
                </c:pt>
                <c:pt idx="285">
                  <c:v>29.166499999999989</c:v>
                </c:pt>
                <c:pt idx="286">
                  <c:v>26.771000000000001</c:v>
                </c:pt>
                <c:pt idx="287">
                  <c:v>26.501999999999999</c:v>
                </c:pt>
                <c:pt idx="288">
                  <c:v>26.361499999999989</c:v>
                </c:pt>
                <c:pt idx="289">
                  <c:v>26.71</c:v>
                </c:pt>
                <c:pt idx="290">
                  <c:v>26.225499999999879</c:v>
                </c:pt>
                <c:pt idx="291">
                  <c:v>25.989499999999875</c:v>
                </c:pt>
                <c:pt idx="292">
                  <c:v>24.037500000000001</c:v>
                </c:pt>
                <c:pt idx="293">
                  <c:v>24.699000000000005</c:v>
                </c:pt>
                <c:pt idx="294">
                  <c:v>24.137000000000093</c:v>
                </c:pt>
                <c:pt idx="295">
                  <c:v>22.027999999999999</c:v>
                </c:pt>
                <c:pt idx="296">
                  <c:v>22.470499999999905</c:v>
                </c:pt>
                <c:pt idx="297">
                  <c:v>22.170500000000001</c:v>
                </c:pt>
                <c:pt idx="298">
                  <c:v>22.0595</c:v>
                </c:pt>
                <c:pt idx="299">
                  <c:v>21.740499999999887</c:v>
                </c:pt>
                <c:pt idx="300">
                  <c:v>20.924999999999986</c:v>
                </c:pt>
                <c:pt idx="301">
                  <c:v>20.6615</c:v>
                </c:pt>
                <c:pt idx="302">
                  <c:v>20.485999999999883</c:v>
                </c:pt>
                <c:pt idx="303">
                  <c:v>19.105</c:v>
                </c:pt>
                <c:pt idx="304">
                  <c:v>18.927999999999987</c:v>
                </c:pt>
                <c:pt idx="305">
                  <c:v>17.305</c:v>
                </c:pt>
                <c:pt idx="306">
                  <c:v>18.88</c:v>
                </c:pt>
                <c:pt idx="307">
                  <c:v>19.243499999999891</c:v>
                </c:pt>
                <c:pt idx="308">
                  <c:v>17.866</c:v>
                </c:pt>
                <c:pt idx="309">
                  <c:v>17.024999999999999</c:v>
                </c:pt>
                <c:pt idx="310">
                  <c:v>18.5185</c:v>
                </c:pt>
                <c:pt idx="311">
                  <c:v>17.516500000000001</c:v>
                </c:pt>
                <c:pt idx="312">
                  <c:v>17.401999999999987</c:v>
                </c:pt>
                <c:pt idx="313">
                  <c:v>16.8475</c:v>
                </c:pt>
                <c:pt idx="314">
                  <c:v>15.992500000000026</c:v>
                </c:pt>
                <c:pt idx="315">
                  <c:v>16.078499999999906</c:v>
                </c:pt>
                <c:pt idx="316">
                  <c:v>15.640999999999998</c:v>
                </c:pt>
                <c:pt idx="317">
                  <c:v>15.367500000000026</c:v>
                </c:pt>
                <c:pt idx="318">
                  <c:v>15.1745</c:v>
                </c:pt>
                <c:pt idx="319">
                  <c:v>14.993</c:v>
                </c:pt>
                <c:pt idx="320">
                  <c:v>14.2675</c:v>
                </c:pt>
                <c:pt idx="321">
                  <c:v>14.418000000000001</c:v>
                </c:pt>
                <c:pt idx="322">
                  <c:v>12.52</c:v>
                </c:pt>
                <c:pt idx="323">
                  <c:v>12.658000000000001</c:v>
                </c:pt>
                <c:pt idx="324">
                  <c:v>13.386500000000026</c:v>
                </c:pt>
                <c:pt idx="325">
                  <c:v>12.894</c:v>
                </c:pt>
                <c:pt idx="326">
                  <c:v>13.873500000000041</c:v>
                </c:pt>
                <c:pt idx="327">
                  <c:v>12.552500000000045</c:v>
                </c:pt>
                <c:pt idx="328">
                  <c:v>12.887</c:v>
                </c:pt>
                <c:pt idx="329">
                  <c:v>11.868</c:v>
                </c:pt>
                <c:pt idx="330">
                  <c:v>11.811500000000002</c:v>
                </c:pt>
                <c:pt idx="331">
                  <c:v>11.932500000000006</c:v>
                </c:pt>
                <c:pt idx="332">
                  <c:v>10.1105</c:v>
                </c:pt>
                <c:pt idx="333">
                  <c:v>10.6195</c:v>
                </c:pt>
                <c:pt idx="334">
                  <c:v>11.893500000000024</c:v>
                </c:pt>
                <c:pt idx="335">
                  <c:v>11.502000000000002</c:v>
                </c:pt>
                <c:pt idx="336">
                  <c:v>10.76</c:v>
                </c:pt>
                <c:pt idx="337">
                  <c:v>11.1815</c:v>
                </c:pt>
                <c:pt idx="338">
                  <c:v>10.779</c:v>
                </c:pt>
                <c:pt idx="339">
                  <c:v>10.076000000000002</c:v>
                </c:pt>
                <c:pt idx="340">
                  <c:v>10.372500000000054</c:v>
                </c:pt>
                <c:pt idx="341">
                  <c:v>10.129</c:v>
                </c:pt>
                <c:pt idx="342">
                  <c:v>9.6915000000000013</c:v>
                </c:pt>
                <c:pt idx="343">
                  <c:v>9.4595000000000411</c:v>
                </c:pt>
                <c:pt idx="344">
                  <c:v>9.0185000000000013</c:v>
                </c:pt>
                <c:pt idx="345">
                  <c:v>8.9535000000000267</c:v>
                </c:pt>
                <c:pt idx="346">
                  <c:v>9.395499000000056</c:v>
                </c:pt>
                <c:pt idx="347">
                  <c:v>9.4320000000000004</c:v>
                </c:pt>
                <c:pt idx="348">
                  <c:v>9.2064990000000027</c:v>
                </c:pt>
                <c:pt idx="349">
                  <c:v>8.9115000000000002</c:v>
                </c:pt>
                <c:pt idx="350">
                  <c:v>8.5614990000000066</c:v>
                </c:pt>
                <c:pt idx="351">
                  <c:v>9.1849989999999995</c:v>
                </c:pt>
                <c:pt idx="352">
                  <c:v>8.9890000000000008</c:v>
                </c:pt>
                <c:pt idx="353">
                  <c:v>8.6409999999999982</c:v>
                </c:pt>
                <c:pt idx="354">
                  <c:v>8.5760000000000005</c:v>
                </c:pt>
                <c:pt idx="355">
                  <c:v>8.9175000000000004</c:v>
                </c:pt>
                <c:pt idx="356">
                  <c:v>7.7224999999999975</c:v>
                </c:pt>
                <c:pt idx="357">
                  <c:v>7.3109999999999955</c:v>
                </c:pt>
                <c:pt idx="358">
                  <c:v>7.6444999999999945</c:v>
                </c:pt>
                <c:pt idx="359">
                  <c:v>7.9464990000000197</c:v>
                </c:pt>
                <c:pt idx="360">
                  <c:v>7.6419999999999995</c:v>
                </c:pt>
                <c:pt idx="361">
                  <c:v>7.0869999999999997</c:v>
                </c:pt>
                <c:pt idx="362">
                  <c:v>7.2050000000000001</c:v>
                </c:pt>
                <c:pt idx="363">
                  <c:v>7.2324999999999999</c:v>
                </c:pt>
                <c:pt idx="364">
                  <c:v>7.242</c:v>
                </c:pt>
                <c:pt idx="365">
                  <c:v>7.0534999999999997</c:v>
                </c:pt>
                <c:pt idx="366">
                  <c:v>6.8844989999999955</c:v>
                </c:pt>
                <c:pt idx="367">
                  <c:v>7.2050000000000001</c:v>
                </c:pt>
                <c:pt idx="368">
                  <c:v>6.5404999999999998</c:v>
                </c:pt>
                <c:pt idx="369">
                  <c:v>6.7329999999999997</c:v>
                </c:pt>
                <c:pt idx="370">
                  <c:v>6.7779999999999996</c:v>
                </c:pt>
                <c:pt idx="371">
                  <c:v>6.4855</c:v>
                </c:pt>
                <c:pt idx="372">
                  <c:v>6.1669999999999945</c:v>
                </c:pt>
                <c:pt idx="373">
                  <c:v>6.1364999999999998</c:v>
                </c:pt>
                <c:pt idx="374">
                  <c:v>5.8044999999999956</c:v>
                </c:pt>
                <c:pt idx="375">
                  <c:v>6.2004999999999999</c:v>
                </c:pt>
                <c:pt idx="376">
                  <c:v>5.6269999999999945</c:v>
                </c:pt>
                <c:pt idx="377">
                  <c:v>5.5709999999999997</c:v>
                </c:pt>
                <c:pt idx="378">
                  <c:v>5.492</c:v>
                </c:pt>
                <c:pt idx="379">
                  <c:v>4.7254999999999985</c:v>
                </c:pt>
                <c:pt idx="380">
                  <c:v>6.1219999999999946</c:v>
                </c:pt>
                <c:pt idx="381">
                  <c:v>5.3424999999999985</c:v>
                </c:pt>
                <c:pt idx="382">
                  <c:v>5.6064999999999996</c:v>
                </c:pt>
                <c:pt idx="383">
                  <c:v>5.4740000000000002</c:v>
                </c:pt>
                <c:pt idx="384">
                  <c:v>5.6509999999999945</c:v>
                </c:pt>
                <c:pt idx="385">
                  <c:v>5.1364999999999998</c:v>
                </c:pt>
                <c:pt idx="386">
                  <c:v>5.2409999999999997</c:v>
                </c:pt>
                <c:pt idx="387">
                  <c:v>5.6004999999999985</c:v>
                </c:pt>
                <c:pt idx="388">
                  <c:v>4.9169999999999998</c:v>
                </c:pt>
                <c:pt idx="389">
                  <c:v>5.31</c:v>
                </c:pt>
                <c:pt idx="390">
                  <c:v>5.4244999999999965</c:v>
                </c:pt>
                <c:pt idx="391">
                  <c:v>4.9809999999999999</c:v>
                </c:pt>
                <c:pt idx="392">
                  <c:v>4.9804990000000124</c:v>
                </c:pt>
                <c:pt idx="393">
                  <c:v>4.9809999999999999</c:v>
                </c:pt>
                <c:pt idx="394">
                  <c:v>4.7149999999999945</c:v>
                </c:pt>
                <c:pt idx="395">
                  <c:v>4.7604999999999995</c:v>
                </c:pt>
                <c:pt idx="396">
                  <c:v>4.8334999999999999</c:v>
                </c:pt>
                <c:pt idx="397">
                  <c:v>4.5554999999999986</c:v>
                </c:pt>
                <c:pt idx="398">
                  <c:v>4.4669999999999996</c:v>
                </c:pt>
                <c:pt idx="399">
                  <c:v>4.3034999999999997</c:v>
                </c:pt>
                <c:pt idx="400">
                  <c:v>4.5634990000000002</c:v>
                </c:pt>
                <c:pt idx="401">
                  <c:v>5.0224999999999955</c:v>
                </c:pt>
                <c:pt idx="402">
                  <c:v>5.0199999999999996</c:v>
                </c:pt>
                <c:pt idx="403">
                  <c:v>4.3199999999999985</c:v>
                </c:pt>
                <c:pt idx="404">
                  <c:v>4.3634999999999975</c:v>
                </c:pt>
                <c:pt idx="405">
                  <c:v>4.4544990000000002</c:v>
                </c:pt>
                <c:pt idx="406">
                  <c:v>4.7159990000000001</c:v>
                </c:pt>
                <c:pt idx="407">
                  <c:v>4.1324999999999985</c:v>
                </c:pt>
                <c:pt idx="408">
                  <c:v>4.5534999999999997</c:v>
                </c:pt>
                <c:pt idx="409">
                  <c:v>4.4284999999999997</c:v>
                </c:pt>
                <c:pt idx="410">
                  <c:v>4.5504999999999995</c:v>
                </c:pt>
                <c:pt idx="411">
                  <c:v>4.2795000000000014</c:v>
                </c:pt>
                <c:pt idx="412">
                  <c:v>3.9695</c:v>
                </c:pt>
                <c:pt idx="413">
                  <c:v>3.7450000000000001</c:v>
                </c:pt>
                <c:pt idx="414">
                  <c:v>4.1144999999999845</c:v>
                </c:pt>
                <c:pt idx="415">
                  <c:v>4.4215</c:v>
                </c:pt>
                <c:pt idx="416">
                  <c:v>3.9674999999999998</c:v>
                </c:pt>
                <c:pt idx="417">
                  <c:v>4.2119999999999997</c:v>
                </c:pt>
                <c:pt idx="418">
                  <c:v>4.45</c:v>
                </c:pt>
                <c:pt idx="419">
                  <c:v>3.936499999999989</c:v>
                </c:pt>
                <c:pt idx="420">
                  <c:v>3.847</c:v>
                </c:pt>
                <c:pt idx="421">
                  <c:v>3.7149999999999999</c:v>
                </c:pt>
                <c:pt idx="422">
                  <c:v>3.9594999999999967</c:v>
                </c:pt>
                <c:pt idx="423">
                  <c:v>4.032</c:v>
                </c:pt>
                <c:pt idx="424">
                  <c:v>3.9809999999999999</c:v>
                </c:pt>
                <c:pt idx="425">
                  <c:v>4.1419990000000002</c:v>
                </c:pt>
                <c:pt idx="426">
                  <c:v>4.0274999999999945</c:v>
                </c:pt>
                <c:pt idx="427">
                  <c:v>3.8329999999999909</c:v>
                </c:pt>
                <c:pt idx="428">
                  <c:v>3.9470000000000001</c:v>
                </c:pt>
                <c:pt idx="429">
                  <c:v>4.0049999999999955</c:v>
                </c:pt>
                <c:pt idx="430">
                  <c:v>3.7309999999999999</c:v>
                </c:pt>
                <c:pt idx="431">
                  <c:v>3.4984999999999977</c:v>
                </c:pt>
                <c:pt idx="432">
                  <c:v>3.3289999999999997</c:v>
                </c:pt>
                <c:pt idx="433">
                  <c:v>3.9759999999999978</c:v>
                </c:pt>
                <c:pt idx="434">
                  <c:v>4.093</c:v>
                </c:pt>
                <c:pt idx="435">
                  <c:v>3.7654999999999998</c:v>
                </c:pt>
                <c:pt idx="436">
                  <c:v>4.0359999999999996</c:v>
                </c:pt>
                <c:pt idx="437">
                  <c:v>4.0184999999999995</c:v>
                </c:pt>
                <c:pt idx="438">
                  <c:v>4.3194999999999997</c:v>
                </c:pt>
                <c:pt idx="439">
                  <c:v>3.8239999999999998</c:v>
                </c:pt>
                <c:pt idx="440">
                  <c:v>4.2750000000000004</c:v>
                </c:pt>
                <c:pt idx="441">
                  <c:v>3.82</c:v>
                </c:pt>
                <c:pt idx="442">
                  <c:v>3.6659999999999999</c:v>
                </c:pt>
                <c:pt idx="443">
                  <c:v>3.8749999999999987</c:v>
                </c:pt>
                <c:pt idx="444">
                  <c:v>3.9729999999999968</c:v>
                </c:pt>
                <c:pt idx="445">
                  <c:v>3.8104999999999967</c:v>
                </c:pt>
                <c:pt idx="446">
                  <c:v>3.8109999999999977</c:v>
                </c:pt>
                <c:pt idx="447">
                  <c:v>4.0184999999999995</c:v>
                </c:pt>
                <c:pt idx="448">
                  <c:v>3.9670000000000001</c:v>
                </c:pt>
                <c:pt idx="449">
                  <c:v>3.9744999999999977</c:v>
                </c:pt>
                <c:pt idx="450">
                  <c:v>4.3669999999999956</c:v>
                </c:pt>
                <c:pt idx="451">
                  <c:v>4.2960000000000003</c:v>
                </c:pt>
                <c:pt idx="452">
                  <c:v>3.6339999999999999</c:v>
                </c:pt>
                <c:pt idx="453">
                  <c:v>4.0774999999999997</c:v>
                </c:pt>
                <c:pt idx="454">
                  <c:v>3.8859999999999997</c:v>
                </c:pt>
                <c:pt idx="455">
                  <c:v>3.8935</c:v>
                </c:pt>
                <c:pt idx="456">
                  <c:v>3.8719999999999977</c:v>
                </c:pt>
                <c:pt idx="457">
                  <c:v>4.3739999999999997</c:v>
                </c:pt>
                <c:pt idx="458">
                  <c:v>3.7469999999999999</c:v>
                </c:pt>
                <c:pt idx="459">
                  <c:v>3.8069999999999977</c:v>
                </c:pt>
                <c:pt idx="460">
                  <c:v>3.8805000000000001</c:v>
                </c:pt>
                <c:pt idx="461">
                  <c:v>4.0880000000000001</c:v>
                </c:pt>
                <c:pt idx="462">
                  <c:v>4.4735000000000014</c:v>
                </c:pt>
                <c:pt idx="463">
                  <c:v>3.8024999999999967</c:v>
                </c:pt>
                <c:pt idx="464">
                  <c:v>3.8369999999999909</c:v>
                </c:pt>
                <c:pt idx="465">
                  <c:v>4.0415000000000001</c:v>
                </c:pt>
                <c:pt idx="466">
                  <c:v>4.2060000000000004</c:v>
                </c:pt>
                <c:pt idx="467">
                  <c:v>4.0129999999999955</c:v>
                </c:pt>
                <c:pt idx="468">
                  <c:v>3.7250000000000001</c:v>
                </c:pt>
                <c:pt idx="469">
                  <c:v>4.6039999999999965</c:v>
                </c:pt>
                <c:pt idx="470">
                  <c:v>4.1959999999999855</c:v>
                </c:pt>
                <c:pt idx="471">
                  <c:v>4.077</c:v>
                </c:pt>
                <c:pt idx="472">
                  <c:v>4.0139999999999985</c:v>
                </c:pt>
                <c:pt idx="473">
                  <c:v>3.9089999999999998</c:v>
                </c:pt>
                <c:pt idx="474">
                  <c:v>3.9724999999999908</c:v>
                </c:pt>
                <c:pt idx="475">
                  <c:v>4.3604999999999965</c:v>
                </c:pt>
                <c:pt idx="476">
                  <c:v>3.9889999999999999</c:v>
                </c:pt>
                <c:pt idx="477">
                  <c:v>4.5465</c:v>
                </c:pt>
                <c:pt idx="478">
                  <c:v>3.436499999999989</c:v>
                </c:pt>
                <c:pt idx="479">
                  <c:v>4.1484999999999985</c:v>
                </c:pt>
                <c:pt idx="480">
                  <c:v>3.73</c:v>
                </c:pt>
              </c:numCache>
            </c:numRef>
          </c:yVal>
          <c:smooth val="1"/>
          <c:extLst>
            <c:ext xmlns:c16="http://schemas.microsoft.com/office/drawing/2014/chart" uri="{C3380CC4-5D6E-409C-BE32-E72D297353CC}">
              <c16:uniqueId val="{00000001-6719-4FF7-967F-7D68A9705DC5}"/>
            </c:ext>
          </c:extLst>
        </c:ser>
        <c:ser>
          <c:idx val="2"/>
          <c:order val="2"/>
          <c:spPr>
            <a:ln w="12700">
              <a:solidFill>
                <a:srgbClr val="FFFF00"/>
              </a:solidFill>
              <a:prstDash val="solid"/>
            </a:ln>
          </c:spPr>
          <c:marker>
            <c:symbol val="none"/>
          </c:marker>
          <c:xVal>
            <c:numRef>
              <c:f>vzavi!$A$1:$A$536</c:f>
              <c:numCache>
                <c:formatCode>General</c:formatCode>
                <c:ptCount val="536"/>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vzavi!$D$1:$D$536</c:f>
              <c:numCache>
                <c:formatCode>General</c:formatCode>
                <c:ptCount val="536"/>
                <c:pt idx="0">
                  <c:v>97.514500000000027</c:v>
                </c:pt>
                <c:pt idx="1">
                  <c:v>96.885499999999979</c:v>
                </c:pt>
                <c:pt idx="2">
                  <c:v>101.545</c:v>
                </c:pt>
                <c:pt idx="3">
                  <c:v>101.893</c:v>
                </c:pt>
                <c:pt idx="4">
                  <c:v>99.554000000000002</c:v>
                </c:pt>
                <c:pt idx="5">
                  <c:v>100.0185</c:v>
                </c:pt>
                <c:pt idx="6">
                  <c:v>96.818000000000012</c:v>
                </c:pt>
                <c:pt idx="7">
                  <c:v>93.049498999999983</c:v>
                </c:pt>
                <c:pt idx="8">
                  <c:v>89.619</c:v>
                </c:pt>
                <c:pt idx="9">
                  <c:v>83.207499999999996</c:v>
                </c:pt>
                <c:pt idx="10">
                  <c:v>76.025498999999598</c:v>
                </c:pt>
                <c:pt idx="11">
                  <c:v>69.569500000000005</c:v>
                </c:pt>
                <c:pt idx="12">
                  <c:v>62.303000000000004</c:v>
                </c:pt>
                <c:pt idx="13">
                  <c:v>54.311999999999998</c:v>
                </c:pt>
                <c:pt idx="14">
                  <c:v>47.533000000000001</c:v>
                </c:pt>
                <c:pt idx="15">
                  <c:v>39.1875</c:v>
                </c:pt>
                <c:pt idx="16">
                  <c:v>32.336000000000006</c:v>
                </c:pt>
                <c:pt idx="17">
                  <c:v>25.252499999999905</c:v>
                </c:pt>
                <c:pt idx="18">
                  <c:v>21.4375</c:v>
                </c:pt>
                <c:pt idx="19">
                  <c:v>17.1815</c:v>
                </c:pt>
                <c:pt idx="20">
                  <c:v>12.910500000000004</c:v>
                </c:pt>
                <c:pt idx="21">
                  <c:v>10.446</c:v>
                </c:pt>
                <c:pt idx="22">
                  <c:v>8.6404990000000002</c:v>
                </c:pt>
                <c:pt idx="23">
                  <c:v>7.3849999999999945</c:v>
                </c:pt>
                <c:pt idx="24">
                  <c:v>7.0590000000000002</c:v>
                </c:pt>
                <c:pt idx="25">
                  <c:v>7.1069990000000001</c:v>
                </c:pt>
                <c:pt idx="26">
                  <c:v>7.3710000000000004</c:v>
                </c:pt>
                <c:pt idx="27">
                  <c:v>8.4130000000000003</c:v>
                </c:pt>
                <c:pt idx="28">
                  <c:v>8.1384999999999987</c:v>
                </c:pt>
                <c:pt idx="29">
                  <c:v>8.4215</c:v>
                </c:pt>
                <c:pt idx="30">
                  <c:v>11.074</c:v>
                </c:pt>
                <c:pt idx="31">
                  <c:v>13.143999999999998</c:v>
                </c:pt>
                <c:pt idx="32">
                  <c:v>14.819500000000026</c:v>
                </c:pt>
                <c:pt idx="33">
                  <c:v>16.165500000000002</c:v>
                </c:pt>
                <c:pt idx="34">
                  <c:v>17.922499999999861</c:v>
                </c:pt>
                <c:pt idx="35">
                  <c:v>19.02</c:v>
                </c:pt>
                <c:pt idx="36">
                  <c:v>22.7195</c:v>
                </c:pt>
                <c:pt idx="37">
                  <c:v>25.056000000000001</c:v>
                </c:pt>
                <c:pt idx="38">
                  <c:v>27.668500000000002</c:v>
                </c:pt>
                <c:pt idx="39">
                  <c:v>30.40299999999991</c:v>
                </c:pt>
                <c:pt idx="40">
                  <c:v>34.8125</c:v>
                </c:pt>
                <c:pt idx="41">
                  <c:v>39.258000000000003</c:v>
                </c:pt>
                <c:pt idx="42">
                  <c:v>44.541000000000004</c:v>
                </c:pt>
                <c:pt idx="43">
                  <c:v>47.1845</c:v>
                </c:pt>
                <c:pt idx="44">
                  <c:v>52.237000000000002</c:v>
                </c:pt>
                <c:pt idx="45">
                  <c:v>57.264000000000003</c:v>
                </c:pt>
                <c:pt idx="46">
                  <c:v>61.239000000000011</c:v>
                </c:pt>
                <c:pt idx="47">
                  <c:v>66.241000000000227</c:v>
                </c:pt>
                <c:pt idx="48">
                  <c:v>72.149999999999991</c:v>
                </c:pt>
                <c:pt idx="49">
                  <c:v>78.302499999999981</c:v>
                </c:pt>
                <c:pt idx="50">
                  <c:v>84.968998999999982</c:v>
                </c:pt>
                <c:pt idx="51">
                  <c:v>89.590999999999994</c:v>
                </c:pt>
                <c:pt idx="52">
                  <c:v>95.130499999999998</c:v>
                </c:pt>
                <c:pt idx="53">
                  <c:v>104.8205</c:v>
                </c:pt>
                <c:pt idx="54">
                  <c:v>109.45950000000002</c:v>
                </c:pt>
                <c:pt idx="55">
                  <c:v>116.26349999999999</c:v>
                </c:pt>
                <c:pt idx="56">
                  <c:v>121.7645000000003</c:v>
                </c:pt>
                <c:pt idx="57">
                  <c:v>132.6575</c:v>
                </c:pt>
                <c:pt idx="58">
                  <c:v>138.26499999999999</c:v>
                </c:pt>
                <c:pt idx="59">
                  <c:v>144.30250000000001</c:v>
                </c:pt>
                <c:pt idx="60">
                  <c:v>148.447</c:v>
                </c:pt>
                <c:pt idx="61">
                  <c:v>157.02100000000004</c:v>
                </c:pt>
                <c:pt idx="62">
                  <c:v>166.50949999999997</c:v>
                </c:pt>
                <c:pt idx="63">
                  <c:v>171.61799999999999</c:v>
                </c:pt>
                <c:pt idx="64">
                  <c:v>180.529</c:v>
                </c:pt>
                <c:pt idx="65">
                  <c:v>186.29850000000002</c:v>
                </c:pt>
                <c:pt idx="66">
                  <c:v>195.054</c:v>
                </c:pt>
                <c:pt idx="67">
                  <c:v>201.756</c:v>
                </c:pt>
                <c:pt idx="68">
                  <c:v>210.49100000000001</c:v>
                </c:pt>
                <c:pt idx="69">
                  <c:v>215.67</c:v>
                </c:pt>
                <c:pt idx="70">
                  <c:v>227.04149999999998</c:v>
                </c:pt>
                <c:pt idx="71">
                  <c:v>236.50449999999998</c:v>
                </c:pt>
                <c:pt idx="72">
                  <c:v>243.011</c:v>
                </c:pt>
                <c:pt idx="73">
                  <c:v>251.22150000000002</c:v>
                </c:pt>
                <c:pt idx="74">
                  <c:v>261.86649999999969</c:v>
                </c:pt>
                <c:pt idx="75">
                  <c:v>270.404</c:v>
                </c:pt>
                <c:pt idx="76">
                  <c:v>280.19900000000001</c:v>
                </c:pt>
                <c:pt idx="77">
                  <c:v>289.54399999999993</c:v>
                </c:pt>
                <c:pt idx="78">
                  <c:v>295.85849999999999</c:v>
                </c:pt>
                <c:pt idx="79">
                  <c:v>306.84500000000008</c:v>
                </c:pt>
                <c:pt idx="80">
                  <c:v>310.81349999999969</c:v>
                </c:pt>
                <c:pt idx="81">
                  <c:v>320.78199999999839</c:v>
                </c:pt>
                <c:pt idx="82">
                  <c:v>329.17450000000002</c:v>
                </c:pt>
                <c:pt idx="83">
                  <c:v>334.673</c:v>
                </c:pt>
                <c:pt idx="84">
                  <c:v>340.42999999999893</c:v>
                </c:pt>
                <c:pt idx="85">
                  <c:v>346.34199999999993</c:v>
                </c:pt>
                <c:pt idx="86">
                  <c:v>356.3605</c:v>
                </c:pt>
                <c:pt idx="87">
                  <c:v>364.363</c:v>
                </c:pt>
                <c:pt idx="88">
                  <c:v>373.80650000000003</c:v>
                </c:pt>
                <c:pt idx="89">
                  <c:v>378.66750000000002</c:v>
                </c:pt>
                <c:pt idx="90">
                  <c:v>381.36900000000031</c:v>
                </c:pt>
                <c:pt idx="91">
                  <c:v>388.322</c:v>
                </c:pt>
                <c:pt idx="92">
                  <c:v>395.36649999999969</c:v>
                </c:pt>
                <c:pt idx="93">
                  <c:v>401.87049999999999</c:v>
                </c:pt>
                <c:pt idx="94">
                  <c:v>407.20349999999894</c:v>
                </c:pt>
                <c:pt idx="95">
                  <c:v>410.85599999999999</c:v>
                </c:pt>
                <c:pt idx="96">
                  <c:v>415.33499999999964</c:v>
                </c:pt>
                <c:pt idx="97">
                  <c:v>416.28649999999863</c:v>
                </c:pt>
                <c:pt idx="98">
                  <c:v>428.62549999999999</c:v>
                </c:pt>
                <c:pt idx="99">
                  <c:v>425.6995</c:v>
                </c:pt>
                <c:pt idx="100">
                  <c:v>432.059999</c:v>
                </c:pt>
                <c:pt idx="101">
                  <c:v>434.72849999999869</c:v>
                </c:pt>
                <c:pt idx="102">
                  <c:v>437.41249999999923</c:v>
                </c:pt>
                <c:pt idx="103">
                  <c:v>439.1925</c:v>
                </c:pt>
                <c:pt idx="104">
                  <c:v>442.86599999999999</c:v>
                </c:pt>
                <c:pt idx="105">
                  <c:v>443.63200000000001</c:v>
                </c:pt>
                <c:pt idx="106">
                  <c:v>445.40549999999899</c:v>
                </c:pt>
                <c:pt idx="107">
                  <c:v>449.49699999999808</c:v>
                </c:pt>
                <c:pt idx="108">
                  <c:v>447.99699999999808</c:v>
                </c:pt>
                <c:pt idx="109">
                  <c:v>448.68400000000008</c:v>
                </c:pt>
                <c:pt idx="110">
                  <c:v>450.40999999999963</c:v>
                </c:pt>
                <c:pt idx="111">
                  <c:v>446.84449999999998</c:v>
                </c:pt>
                <c:pt idx="112">
                  <c:v>452.08599999999899</c:v>
                </c:pt>
                <c:pt idx="113">
                  <c:v>456.56149999999963</c:v>
                </c:pt>
                <c:pt idx="114">
                  <c:v>459.31599999999969</c:v>
                </c:pt>
                <c:pt idx="115">
                  <c:v>452.27849999999899</c:v>
                </c:pt>
                <c:pt idx="116">
                  <c:v>454.64150000000001</c:v>
                </c:pt>
                <c:pt idx="117">
                  <c:v>452.01299999999969</c:v>
                </c:pt>
                <c:pt idx="118">
                  <c:v>442.99349999999845</c:v>
                </c:pt>
                <c:pt idx="119">
                  <c:v>447.34949999999998</c:v>
                </c:pt>
                <c:pt idx="120">
                  <c:v>442.20800000000003</c:v>
                </c:pt>
                <c:pt idx="121">
                  <c:v>447.46599999999899</c:v>
                </c:pt>
                <c:pt idx="122">
                  <c:v>443.93799999999851</c:v>
                </c:pt>
                <c:pt idx="123">
                  <c:v>436.56349999999969</c:v>
                </c:pt>
                <c:pt idx="124">
                  <c:v>429.62849999999969</c:v>
                </c:pt>
                <c:pt idx="125">
                  <c:v>428.01499999999999</c:v>
                </c:pt>
                <c:pt idx="126">
                  <c:v>430.70599999999899</c:v>
                </c:pt>
                <c:pt idx="127">
                  <c:v>424.13649999999899</c:v>
                </c:pt>
                <c:pt idx="128">
                  <c:v>419.827</c:v>
                </c:pt>
                <c:pt idx="129">
                  <c:v>419.21899999999869</c:v>
                </c:pt>
                <c:pt idx="130">
                  <c:v>414.9364999999982</c:v>
                </c:pt>
                <c:pt idx="131">
                  <c:v>408.21099999999899</c:v>
                </c:pt>
                <c:pt idx="132">
                  <c:v>411.83</c:v>
                </c:pt>
                <c:pt idx="133">
                  <c:v>407.01949999999999</c:v>
                </c:pt>
                <c:pt idx="134">
                  <c:v>400.34500000000008</c:v>
                </c:pt>
                <c:pt idx="135">
                  <c:v>394.6925</c:v>
                </c:pt>
                <c:pt idx="136">
                  <c:v>392.27549999999923</c:v>
                </c:pt>
                <c:pt idx="137">
                  <c:v>384.51149999999899</c:v>
                </c:pt>
                <c:pt idx="138">
                  <c:v>382.58549999999963</c:v>
                </c:pt>
                <c:pt idx="139">
                  <c:v>377.387</c:v>
                </c:pt>
                <c:pt idx="140">
                  <c:v>373.87549999999999</c:v>
                </c:pt>
                <c:pt idx="141">
                  <c:v>372.85399999999993</c:v>
                </c:pt>
                <c:pt idx="142">
                  <c:v>370.41649999999845</c:v>
                </c:pt>
                <c:pt idx="143">
                  <c:v>364.47199999999833</c:v>
                </c:pt>
                <c:pt idx="144">
                  <c:v>355.37700000000001</c:v>
                </c:pt>
                <c:pt idx="145">
                  <c:v>355.37400000000002</c:v>
                </c:pt>
                <c:pt idx="146">
                  <c:v>345.77099999999899</c:v>
                </c:pt>
                <c:pt idx="147">
                  <c:v>338.82799999999969</c:v>
                </c:pt>
                <c:pt idx="148">
                  <c:v>337.7954999999987</c:v>
                </c:pt>
                <c:pt idx="149">
                  <c:v>340.20049999999969</c:v>
                </c:pt>
                <c:pt idx="150">
                  <c:v>332.4324999999987</c:v>
                </c:pt>
                <c:pt idx="151">
                  <c:v>324.05599999999993</c:v>
                </c:pt>
                <c:pt idx="152">
                  <c:v>321.78549999999899</c:v>
                </c:pt>
                <c:pt idx="153">
                  <c:v>320.62400000000002</c:v>
                </c:pt>
                <c:pt idx="154">
                  <c:v>311.108</c:v>
                </c:pt>
                <c:pt idx="155">
                  <c:v>305.55549999999999</c:v>
                </c:pt>
                <c:pt idx="156">
                  <c:v>304.17599999999999</c:v>
                </c:pt>
                <c:pt idx="157">
                  <c:v>296.15400000000125</c:v>
                </c:pt>
                <c:pt idx="158">
                  <c:v>290.32249999999999</c:v>
                </c:pt>
                <c:pt idx="159">
                  <c:v>283.63400000000001</c:v>
                </c:pt>
                <c:pt idx="160">
                  <c:v>280.43799999999851</c:v>
                </c:pt>
                <c:pt idx="161">
                  <c:v>280.13400000000001</c:v>
                </c:pt>
                <c:pt idx="162">
                  <c:v>273.12849999999969</c:v>
                </c:pt>
                <c:pt idx="163">
                  <c:v>268.76649999999893</c:v>
                </c:pt>
                <c:pt idx="164">
                  <c:v>264.41399999999851</c:v>
                </c:pt>
                <c:pt idx="165">
                  <c:v>257.858</c:v>
                </c:pt>
                <c:pt idx="166">
                  <c:v>253.81399999999999</c:v>
                </c:pt>
                <c:pt idx="167">
                  <c:v>252.25800000000001</c:v>
                </c:pt>
                <c:pt idx="168">
                  <c:v>243.57250000000002</c:v>
                </c:pt>
                <c:pt idx="169">
                  <c:v>239.88600000000059</c:v>
                </c:pt>
                <c:pt idx="170">
                  <c:v>235.11049999999997</c:v>
                </c:pt>
                <c:pt idx="171">
                  <c:v>230.24349999999995</c:v>
                </c:pt>
                <c:pt idx="172">
                  <c:v>228.61449999999999</c:v>
                </c:pt>
                <c:pt idx="173">
                  <c:v>222.15200000000004</c:v>
                </c:pt>
                <c:pt idx="174">
                  <c:v>219.01599999999999</c:v>
                </c:pt>
                <c:pt idx="175">
                  <c:v>214.6</c:v>
                </c:pt>
                <c:pt idx="176">
                  <c:v>214.93700000000001</c:v>
                </c:pt>
                <c:pt idx="177">
                  <c:v>209.71399999999952</c:v>
                </c:pt>
                <c:pt idx="178">
                  <c:v>202.024</c:v>
                </c:pt>
                <c:pt idx="179">
                  <c:v>197.74749999999997</c:v>
                </c:pt>
                <c:pt idx="180">
                  <c:v>192.73649999999998</c:v>
                </c:pt>
                <c:pt idx="181">
                  <c:v>192.9255</c:v>
                </c:pt>
                <c:pt idx="182">
                  <c:v>190.75700000000001</c:v>
                </c:pt>
                <c:pt idx="183">
                  <c:v>189.76349999999999</c:v>
                </c:pt>
                <c:pt idx="184">
                  <c:v>182.46250000000001</c:v>
                </c:pt>
                <c:pt idx="185">
                  <c:v>177.441</c:v>
                </c:pt>
                <c:pt idx="186">
                  <c:v>174.48100000000059</c:v>
                </c:pt>
                <c:pt idx="187">
                  <c:v>172.75349999999997</c:v>
                </c:pt>
                <c:pt idx="188">
                  <c:v>169.92150000000001</c:v>
                </c:pt>
                <c:pt idx="189">
                  <c:v>165.565</c:v>
                </c:pt>
                <c:pt idx="190">
                  <c:v>161.67949999999999</c:v>
                </c:pt>
                <c:pt idx="191">
                  <c:v>163.30949999999999</c:v>
                </c:pt>
                <c:pt idx="192">
                  <c:v>159.92950000000002</c:v>
                </c:pt>
                <c:pt idx="193">
                  <c:v>158.57299999999998</c:v>
                </c:pt>
                <c:pt idx="194">
                  <c:v>154.24249999999998</c:v>
                </c:pt>
                <c:pt idx="195">
                  <c:v>153.28650000000002</c:v>
                </c:pt>
                <c:pt idx="196">
                  <c:v>150.06349999999998</c:v>
                </c:pt>
                <c:pt idx="197">
                  <c:v>179.6815</c:v>
                </c:pt>
                <c:pt idx="198">
                  <c:v>142.11049999999997</c:v>
                </c:pt>
                <c:pt idx="199">
                  <c:v>138.87800000000001</c:v>
                </c:pt>
                <c:pt idx="200">
                  <c:v>138.81</c:v>
                </c:pt>
                <c:pt idx="201">
                  <c:v>137.56100000000001</c:v>
                </c:pt>
                <c:pt idx="202">
                  <c:v>136.91049999999998</c:v>
                </c:pt>
                <c:pt idx="203">
                  <c:v>128.99800000000027</c:v>
                </c:pt>
                <c:pt idx="204">
                  <c:v>130.34700000000001</c:v>
                </c:pt>
                <c:pt idx="205">
                  <c:v>127.184</c:v>
                </c:pt>
                <c:pt idx="206">
                  <c:v>123.7915000000003</c:v>
                </c:pt>
                <c:pt idx="207">
                  <c:v>122.849</c:v>
                </c:pt>
                <c:pt idx="208">
                  <c:v>121.131</c:v>
                </c:pt>
                <c:pt idx="209">
                  <c:v>116.6135</c:v>
                </c:pt>
                <c:pt idx="210">
                  <c:v>120.0745</c:v>
                </c:pt>
                <c:pt idx="211">
                  <c:v>113.8165</c:v>
                </c:pt>
                <c:pt idx="212">
                  <c:v>112.137</c:v>
                </c:pt>
                <c:pt idx="213">
                  <c:v>110.4110000000003</c:v>
                </c:pt>
                <c:pt idx="214">
                  <c:v>108.1</c:v>
                </c:pt>
                <c:pt idx="215">
                  <c:v>108.687</c:v>
                </c:pt>
                <c:pt idx="216">
                  <c:v>105.065</c:v>
                </c:pt>
                <c:pt idx="217">
                  <c:v>105.32</c:v>
                </c:pt>
                <c:pt idx="218">
                  <c:v>101.71250000000002</c:v>
                </c:pt>
                <c:pt idx="219">
                  <c:v>99.377999999999986</c:v>
                </c:pt>
                <c:pt idx="220">
                  <c:v>94.471000000000004</c:v>
                </c:pt>
                <c:pt idx="221">
                  <c:v>92.802999999999983</c:v>
                </c:pt>
                <c:pt idx="222">
                  <c:v>92.738499000000004</c:v>
                </c:pt>
                <c:pt idx="223">
                  <c:v>90.968998999999982</c:v>
                </c:pt>
                <c:pt idx="224">
                  <c:v>90.265500000000003</c:v>
                </c:pt>
                <c:pt idx="225">
                  <c:v>88.572999999999979</c:v>
                </c:pt>
                <c:pt idx="226">
                  <c:v>86.019498999999982</c:v>
                </c:pt>
                <c:pt idx="227">
                  <c:v>84.042499000000007</c:v>
                </c:pt>
                <c:pt idx="228">
                  <c:v>83.537498999999983</c:v>
                </c:pt>
                <c:pt idx="229">
                  <c:v>82.52199899999998</c:v>
                </c:pt>
                <c:pt idx="230">
                  <c:v>81.89</c:v>
                </c:pt>
                <c:pt idx="231">
                  <c:v>79.442499999999995</c:v>
                </c:pt>
                <c:pt idx="232">
                  <c:v>79.398499999999999</c:v>
                </c:pt>
                <c:pt idx="233">
                  <c:v>76.356499999999983</c:v>
                </c:pt>
                <c:pt idx="234">
                  <c:v>75.072498999999468</c:v>
                </c:pt>
                <c:pt idx="235">
                  <c:v>74.152499999999989</c:v>
                </c:pt>
                <c:pt idx="236">
                  <c:v>73.234499999999997</c:v>
                </c:pt>
                <c:pt idx="237">
                  <c:v>69.034499999999994</c:v>
                </c:pt>
                <c:pt idx="238">
                  <c:v>70.464000000000027</c:v>
                </c:pt>
                <c:pt idx="239">
                  <c:v>67.813998999999981</c:v>
                </c:pt>
                <c:pt idx="240">
                  <c:v>65.14</c:v>
                </c:pt>
                <c:pt idx="241">
                  <c:v>66.256</c:v>
                </c:pt>
                <c:pt idx="242">
                  <c:v>63.716500000000003</c:v>
                </c:pt>
                <c:pt idx="243">
                  <c:v>64.470500000000001</c:v>
                </c:pt>
                <c:pt idx="244">
                  <c:v>61.618500000000012</c:v>
                </c:pt>
                <c:pt idx="245">
                  <c:v>60.575500000000012</c:v>
                </c:pt>
                <c:pt idx="246">
                  <c:v>60.250500000000002</c:v>
                </c:pt>
                <c:pt idx="247">
                  <c:v>59.583000000000006</c:v>
                </c:pt>
                <c:pt idx="248">
                  <c:v>57.633500000000012</c:v>
                </c:pt>
                <c:pt idx="249">
                  <c:v>56.194500000000012</c:v>
                </c:pt>
                <c:pt idx="250">
                  <c:v>53.700500000000012</c:v>
                </c:pt>
                <c:pt idx="251">
                  <c:v>55.295000000000172</c:v>
                </c:pt>
                <c:pt idx="252">
                  <c:v>53.978000000000002</c:v>
                </c:pt>
                <c:pt idx="253">
                  <c:v>51.300999999999995</c:v>
                </c:pt>
                <c:pt idx="254">
                  <c:v>52.288500000000013</c:v>
                </c:pt>
                <c:pt idx="255">
                  <c:v>49.716500000000003</c:v>
                </c:pt>
                <c:pt idx="256">
                  <c:v>49.335500000000003</c:v>
                </c:pt>
                <c:pt idx="257">
                  <c:v>47.693500000000149</c:v>
                </c:pt>
                <c:pt idx="258">
                  <c:v>49.465500000000013</c:v>
                </c:pt>
                <c:pt idx="259">
                  <c:v>47.20550000000015</c:v>
                </c:pt>
                <c:pt idx="260">
                  <c:v>45.899500000000003</c:v>
                </c:pt>
                <c:pt idx="261">
                  <c:v>45.402000000000001</c:v>
                </c:pt>
                <c:pt idx="262">
                  <c:v>43.760000000000012</c:v>
                </c:pt>
                <c:pt idx="263">
                  <c:v>42.896500000000003</c:v>
                </c:pt>
                <c:pt idx="264">
                  <c:v>43.330999999999996</c:v>
                </c:pt>
                <c:pt idx="265">
                  <c:v>40.0535</c:v>
                </c:pt>
                <c:pt idx="266">
                  <c:v>40.501000000000005</c:v>
                </c:pt>
                <c:pt idx="267">
                  <c:v>40.306000000000004</c:v>
                </c:pt>
                <c:pt idx="268">
                  <c:v>39.130000000000003</c:v>
                </c:pt>
                <c:pt idx="269">
                  <c:v>38.843499999999999</c:v>
                </c:pt>
                <c:pt idx="270">
                  <c:v>36.653500000000001</c:v>
                </c:pt>
                <c:pt idx="271">
                  <c:v>36.729500000000172</c:v>
                </c:pt>
                <c:pt idx="272">
                  <c:v>35.529500000000013</c:v>
                </c:pt>
                <c:pt idx="273">
                  <c:v>34.47</c:v>
                </c:pt>
                <c:pt idx="274">
                  <c:v>34.457999999999998</c:v>
                </c:pt>
                <c:pt idx="275">
                  <c:v>32.863500000000002</c:v>
                </c:pt>
                <c:pt idx="276">
                  <c:v>32.287000000000006</c:v>
                </c:pt>
                <c:pt idx="277">
                  <c:v>32.136500000000012</c:v>
                </c:pt>
                <c:pt idx="278">
                  <c:v>30.286999999999917</c:v>
                </c:pt>
                <c:pt idx="279">
                  <c:v>29.8185</c:v>
                </c:pt>
                <c:pt idx="280">
                  <c:v>28.297999999999988</c:v>
                </c:pt>
                <c:pt idx="281">
                  <c:v>28.727</c:v>
                </c:pt>
                <c:pt idx="282">
                  <c:v>28.635999999999999</c:v>
                </c:pt>
                <c:pt idx="283">
                  <c:v>27.3185</c:v>
                </c:pt>
                <c:pt idx="284">
                  <c:v>26.87249999999991</c:v>
                </c:pt>
                <c:pt idx="285">
                  <c:v>25.725999999999921</c:v>
                </c:pt>
                <c:pt idx="286">
                  <c:v>24.020499999999906</c:v>
                </c:pt>
                <c:pt idx="287">
                  <c:v>25.3935</c:v>
                </c:pt>
                <c:pt idx="288">
                  <c:v>24.27349999999991</c:v>
                </c:pt>
                <c:pt idx="289">
                  <c:v>23.984499999999883</c:v>
                </c:pt>
                <c:pt idx="290">
                  <c:v>22.6295</c:v>
                </c:pt>
                <c:pt idx="291">
                  <c:v>23.480499999999857</c:v>
                </c:pt>
                <c:pt idx="292">
                  <c:v>21.693000000000001</c:v>
                </c:pt>
                <c:pt idx="293">
                  <c:v>21.7</c:v>
                </c:pt>
                <c:pt idx="294">
                  <c:v>21.704499999999989</c:v>
                </c:pt>
                <c:pt idx="295">
                  <c:v>22.482999999999887</c:v>
                </c:pt>
                <c:pt idx="296">
                  <c:v>21.567</c:v>
                </c:pt>
                <c:pt idx="297">
                  <c:v>21.093</c:v>
                </c:pt>
                <c:pt idx="298">
                  <c:v>19.850999999999999</c:v>
                </c:pt>
                <c:pt idx="299">
                  <c:v>20.575500000000002</c:v>
                </c:pt>
                <c:pt idx="300">
                  <c:v>20.154000000000035</c:v>
                </c:pt>
                <c:pt idx="301">
                  <c:v>19.718</c:v>
                </c:pt>
                <c:pt idx="302">
                  <c:v>18.521000000000001</c:v>
                </c:pt>
                <c:pt idx="303">
                  <c:v>18.988999999999887</c:v>
                </c:pt>
                <c:pt idx="304">
                  <c:v>18.666</c:v>
                </c:pt>
                <c:pt idx="305">
                  <c:v>17.5745</c:v>
                </c:pt>
                <c:pt idx="306">
                  <c:v>17.227</c:v>
                </c:pt>
                <c:pt idx="307">
                  <c:v>17.254000000000001</c:v>
                </c:pt>
                <c:pt idx="308">
                  <c:v>17.43349999999991</c:v>
                </c:pt>
                <c:pt idx="309">
                  <c:v>16.5595</c:v>
                </c:pt>
                <c:pt idx="310">
                  <c:v>15.381500000000004</c:v>
                </c:pt>
                <c:pt idx="311">
                  <c:v>15.939500000000002</c:v>
                </c:pt>
                <c:pt idx="312">
                  <c:v>15.644500000000001</c:v>
                </c:pt>
                <c:pt idx="313">
                  <c:v>15.264000000000001</c:v>
                </c:pt>
                <c:pt idx="314">
                  <c:v>15.523</c:v>
                </c:pt>
                <c:pt idx="315">
                  <c:v>15.7895</c:v>
                </c:pt>
                <c:pt idx="316">
                  <c:v>15.838000000000001</c:v>
                </c:pt>
                <c:pt idx="317">
                  <c:v>13.064500000000002</c:v>
                </c:pt>
                <c:pt idx="318">
                  <c:v>13.730999999999998</c:v>
                </c:pt>
                <c:pt idx="319">
                  <c:v>13.074</c:v>
                </c:pt>
                <c:pt idx="320">
                  <c:v>13.336</c:v>
                </c:pt>
                <c:pt idx="321">
                  <c:v>12.739999999999998</c:v>
                </c:pt>
                <c:pt idx="322">
                  <c:v>13.455000000000041</c:v>
                </c:pt>
                <c:pt idx="323">
                  <c:v>13.237500000000001</c:v>
                </c:pt>
                <c:pt idx="324">
                  <c:v>13.051500000000004</c:v>
                </c:pt>
                <c:pt idx="325">
                  <c:v>12.073500000000006</c:v>
                </c:pt>
                <c:pt idx="326">
                  <c:v>12.2875</c:v>
                </c:pt>
                <c:pt idx="327">
                  <c:v>12.151</c:v>
                </c:pt>
                <c:pt idx="328">
                  <c:v>11.366000000000026</c:v>
                </c:pt>
                <c:pt idx="329">
                  <c:v>11.608500000000001</c:v>
                </c:pt>
                <c:pt idx="330">
                  <c:v>10.997</c:v>
                </c:pt>
                <c:pt idx="331">
                  <c:v>10.6495</c:v>
                </c:pt>
                <c:pt idx="332">
                  <c:v>11.0185</c:v>
                </c:pt>
                <c:pt idx="333">
                  <c:v>10.7705</c:v>
                </c:pt>
                <c:pt idx="334">
                  <c:v>11.133999999999999</c:v>
                </c:pt>
                <c:pt idx="335">
                  <c:v>10.4815</c:v>
                </c:pt>
                <c:pt idx="336">
                  <c:v>10.312000000000006</c:v>
                </c:pt>
                <c:pt idx="337">
                  <c:v>9.8635000000000268</c:v>
                </c:pt>
                <c:pt idx="338">
                  <c:v>9.3885000000000005</c:v>
                </c:pt>
                <c:pt idx="339">
                  <c:v>9.7889999999999997</c:v>
                </c:pt>
                <c:pt idx="340">
                  <c:v>9.8114990000000066</c:v>
                </c:pt>
                <c:pt idx="341">
                  <c:v>9.9420000000000002</c:v>
                </c:pt>
                <c:pt idx="342">
                  <c:v>8.9119989999999998</c:v>
                </c:pt>
                <c:pt idx="343">
                  <c:v>9.1069990000000001</c:v>
                </c:pt>
                <c:pt idx="344">
                  <c:v>8.5725000000000247</c:v>
                </c:pt>
                <c:pt idx="345">
                  <c:v>9.2125000000000004</c:v>
                </c:pt>
                <c:pt idx="346">
                  <c:v>9.1610000000000014</c:v>
                </c:pt>
                <c:pt idx="347">
                  <c:v>8.1369999999999987</c:v>
                </c:pt>
                <c:pt idx="348">
                  <c:v>8.5829990000000027</c:v>
                </c:pt>
                <c:pt idx="349">
                  <c:v>8.09</c:v>
                </c:pt>
                <c:pt idx="350">
                  <c:v>7.8864999999999998</c:v>
                </c:pt>
                <c:pt idx="351">
                  <c:v>7.282</c:v>
                </c:pt>
                <c:pt idx="352">
                  <c:v>7.8519999999999985</c:v>
                </c:pt>
                <c:pt idx="353">
                  <c:v>8.3805000000000067</c:v>
                </c:pt>
                <c:pt idx="354">
                  <c:v>8.4405000000000001</c:v>
                </c:pt>
                <c:pt idx="355">
                  <c:v>7.7074999999999996</c:v>
                </c:pt>
                <c:pt idx="356">
                  <c:v>7.2750000000000004</c:v>
                </c:pt>
                <c:pt idx="357">
                  <c:v>7.31</c:v>
                </c:pt>
                <c:pt idx="358">
                  <c:v>7.4704990000000198</c:v>
                </c:pt>
                <c:pt idx="359">
                  <c:v>7.2444999999999995</c:v>
                </c:pt>
                <c:pt idx="360">
                  <c:v>6.5919999999999996</c:v>
                </c:pt>
                <c:pt idx="361">
                  <c:v>7.2755000000000001</c:v>
                </c:pt>
                <c:pt idx="362">
                  <c:v>7.21</c:v>
                </c:pt>
                <c:pt idx="363">
                  <c:v>7.0315000000000003</c:v>
                </c:pt>
                <c:pt idx="364">
                  <c:v>6.2744999999999997</c:v>
                </c:pt>
                <c:pt idx="365">
                  <c:v>6.6310000000000002</c:v>
                </c:pt>
                <c:pt idx="366">
                  <c:v>6.4674990000000001</c:v>
                </c:pt>
                <c:pt idx="367">
                  <c:v>6.1864999999999997</c:v>
                </c:pt>
                <c:pt idx="368">
                  <c:v>5.9465000000000003</c:v>
                </c:pt>
                <c:pt idx="369">
                  <c:v>6.1584999999999965</c:v>
                </c:pt>
                <c:pt idx="370">
                  <c:v>4.8674999999999855</c:v>
                </c:pt>
                <c:pt idx="371">
                  <c:v>6.0129999999999955</c:v>
                </c:pt>
                <c:pt idx="372">
                  <c:v>6.5564999999999998</c:v>
                </c:pt>
                <c:pt idx="373">
                  <c:v>6.1549989999999761</c:v>
                </c:pt>
                <c:pt idx="374">
                  <c:v>6.5444990000000001</c:v>
                </c:pt>
                <c:pt idx="375">
                  <c:v>6.2374999999999998</c:v>
                </c:pt>
                <c:pt idx="376">
                  <c:v>5.307499</c:v>
                </c:pt>
                <c:pt idx="377">
                  <c:v>5.9144999999999985</c:v>
                </c:pt>
                <c:pt idx="378">
                  <c:v>6.07</c:v>
                </c:pt>
                <c:pt idx="379">
                  <c:v>5.7124999999999995</c:v>
                </c:pt>
                <c:pt idx="380">
                  <c:v>5.4415000000000004</c:v>
                </c:pt>
                <c:pt idx="381">
                  <c:v>5.819</c:v>
                </c:pt>
                <c:pt idx="382">
                  <c:v>5.234</c:v>
                </c:pt>
                <c:pt idx="383">
                  <c:v>5.057499</c:v>
                </c:pt>
                <c:pt idx="384">
                  <c:v>5.5994999999999999</c:v>
                </c:pt>
                <c:pt idx="385">
                  <c:v>5.33</c:v>
                </c:pt>
                <c:pt idx="386">
                  <c:v>6.1124999999999945</c:v>
                </c:pt>
                <c:pt idx="387">
                  <c:v>5.1849999999999845</c:v>
                </c:pt>
                <c:pt idx="388">
                  <c:v>5.0350000000000001</c:v>
                </c:pt>
                <c:pt idx="389">
                  <c:v>4.6224999999999845</c:v>
                </c:pt>
                <c:pt idx="390">
                  <c:v>5.3924999999999965</c:v>
                </c:pt>
                <c:pt idx="391">
                  <c:v>4.8344999999999985</c:v>
                </c:pt>
                <c:pt idx="392">
                  <c:v>4.84</c:v>
                </c:pt>
                <c:pt idx="393">
                  <c:v>5.1959999999999855</c:v>
                </c:pt>
                <c:pt idx="394">
                  <c:v>4.6644999999999781</c:v>
                </c:pt>
                <c:pt idx="395">
                  <c:v>4.8090000000000002</c:v>
                </c:pt>
                <c:pt idx="396">
                  <c:v>4.9160000000000004</c:v>
                </c:pt>
                <c:pt idx="397">
                  <c:v>4.824999999999978</c:v>
                </c:pt>
                <c:pt idx="398">
                  <c:v>4.8889990000000001</c:v>
                </c:pt>
                <c:pt idx="399">
                  <c:v>4.468</c:v>
                </c:pt>
                <c:pt idx="400">
                  <c:v>4.7509990000000002</c:v>
                </c:pt>
                <c:pt idx="401">
                  <c:v>4.9765000000000024</c:v>
                </c:pt>
                <c:pt idx="402">
                  <c:v>4.5009990000000002</c:v>
                </c:pt>
                <c:pt idx="403">
                  <c:v>4.1449999999999845</c:v>
                </c:pt>
                <c:pt idx="404">
                  <c:v>4.3914999999999997</c:v>
                </c:pt>
                <c:pt idx="405">
                  <c:v>4.1264999999999965</c:v>
                </c:pt>
                <c:pt idx="406">
                  <c:v>4.22</c:v>
                </c:pt>
                <c:pt idx="407">
                  <c:v>4.1244999999999781</c:v>
                </c:pt>
                <c:pt idx="408">
                  <c:v>4.3924999999999965</c:v>
                </c:pt>
                <c:pt idx="409">
                  <c:v>4.3439990000000002</c:v>
                </c:pt>
                <c:pt idx="410">
                  <c:v>4.9180000000000001</c:v>
                </c:pt>
                <c:pt idx="411">
                  <c:v>4.3869999999999996</c:v>
                </c:pt>
                <c:pt idx="412">
                  <c:v>4.3390000000000004</c:v>
                </c:pt>
                <c:pt idx="413">
                  <c:v>3.8509999999999978</c:v>
                </c:pt>
                <c:pt idx="414">
                  <c:v>4.4349999999999996</c:v>
                </c:pt>
                <c:pt idx="415">
                  <c:v>4.7789999999999999</c:v>
                </c:pt>
                <c:pt idx="416">
                  <c:v>4.5924990000000001</c:v>
                </c:pt>
                <c:pt idx="417">
                  <c:v>3.8914999999999909</c:v>
                </c:pt>
                <c:pt idx="418">
                  <c:v>3.8699999999999997</c:v>
                </c:pt>
                <c:pt idx="419">
                  <c:v>3.7370000000000001</c:v>
                </c:pt>
                <c:pt idx="420">
                  <c:v>3.7909999999999999</c:v>
                </c:pt>
                <c:pt idx="421">
                  <c:v>4.0410000000000004</c:v>
                </c:pt>
                <c:pt idx="422">
                  <c:v>3.8549999999999978</c:v>
                </c:pt>
                <c:pt idx="423">
                  <c:v>3.9805000000000001</c:v>
                </c:pt>
                <c:pt idx="424">
                  <c:v>3.8624999999999967</c:v>
                </c:pt>
                <c:pt idx="425">
                  <c:v>4.1374999999999975</c:v>
                </c:pt>
                <c:pt idx="426">
                  <c:v>3.5335000000000001</c:v>
                </c:pt>
                <c:pt idx="427">
                  <c:v>3.8619999999999997</c:v>
                </c:pt>
                <c:pt idx="428">
                  <c:v>4.3449999999999855</c:v>
                </c:pt>
                <c:pt idx="429">
                  <c:v>3.8749999999999987</c:v>
                </c:pt>
                <c:pt idx="430">
                  <c:v>3.7725</c:v>
                </c:pt>
                <c:pt idx="431">
                  <c:v>3.754</c:v>
                </c:pt>
                <c:pt idx="432">
                  <c:v>4.12749999999998</c:v>
                </c:pt>
                <c:pt idx="433">
                  <c:v>3.9135</c:v>
                </c:pt>
                <c:pt idx="434">
                  <c:v>3.6875000000000102</c:v>
                </c:pt>
                <c:pt idx="435">
                  <c:v>3.2945000000000002</c:v>
                </c:pt>
                <c:pt idx="436">
                  <c:v>3.6665000000000001</c:v>
                </c:pt>
                <c:pt idx="437">
                  <c:v>3.5684999999999998</c:v>
                </c:pt>
                <c:pt idx="438">
                  <c:v>3.2534999999999998</c:v>
                </c:pt>
                <c:pt idx="439">
                  <c:v>3.7374999999999998</c:v>
                </c:pt>
                <c:pt idx="440">
                  <c:v>3.8619999999999997</c:v>
                </c:pt>
                <c:pt idx="441">
                  <c:v>4.1479999999999855</c:v>
                </c:pt>
                <c:pt idx="442">
                  <c:v>3.6139999999999999</c:v>
                </c:pt>
                <c:pt idx="443">
                  <c:v>3.4789999999999988</c:v>
                </c:pt>
                <c:pt idx="444">
                  <c:v>3.8914999999999909</c:v>
                </c:pt>
                <c:pt idx="445">
                  <c:v>4.048</c:v>
                </c:pt>
                <c:pt idx="446">
                  <c:v>3.7875000000000103</c:v>
                </c:pt>
                <c:pt idx="447">
                  <c:v>2.1589999999999998</c:v>
                </c:pt>
                <c:pt idx="448">
                  <c:v>3.407</c:v>
                </c:pt>
                <c:pt idx="449">
                  <c:v>4.0844999999999985</c:v>
                </c:pt>
                <c:pt idx="450">
                  <c:v>4.2944990000000001</c:v>
                </c:pt>
                <c:pt idx="451">
                  <c:v>3.5369999999999977</c:v>
                </c:pt>
                <c:pt idx="452">
                  <c:v>3.6985000000000001</c:v>
                </c:pt>
                <c:pt idx="453">
                  <c:v>3.9864999999999977</c:v>
                </c:pt>
                <c:pt idx="454">
                  <c:v>4.0895000000000001</c:v>
                </c:pt>
                <c:pt idx="455">
                  <c:v>3.7974999999999999</c:v>
                </c:pt>
                <c:pt idx="456">
                  <c:v>3.0455000000000001</c:v>
                </c:pt>
                <c:pt idx="457">
                  <c:v>3.5619999999999998</c:v>
                </c:pt>
                <c:pt idx="458">
                  <c:v>4.0674999999999955</c:v>
                </c:pt>
                <c:pt idx="459">
                  <c:v>4.1449999999999845</c:v>
                </c:pt>
                <c:pt idx="460">
                  <c:v>4.0419999999999998</c:v>
                </c:pt>
                <c:pt idx="461">
                  <c:v>4.3334999999999999</c:v>
                </c:pt>
                <c:pt idx="462">
                  <c:v>4.4435000000000002</c:v>
                </c:pt>
                <c:pt idx="463">
                  <c:v>4.3739999999999997</c:v>
                </c:pt>
                <c:pt idx="464">
                  <c:v>4.5534999999999997</c:v>
                </c:pt>
                <c:pt idx="465">
                  <c:v>4.383</c:v>
                </c:pt>
                <c:pt idx="466">
                  <c:v>4.0209999999999955</c:v>
                </c:pt>
                <c:pt idx="467">
                  <c:v>4.0830000000000002</c:v>
                </c:pt>
                <c:pt idx="468">
                  <c:v>4.2309999999999999</c:v>
                </c:pt>
                <c:pt idx="469">
                  <c:v>4.4344999999999999</c:v>
                </c:pt>
                <c:pt idx="470">
                  <c:v>3.8569999999999967</c:v>
                </c:pt>
                <c:pt idx="471">
                  <c:v>3.7075000000000102</c:v>
                </c:pt>
                <c:pt idx="472">
                  <c:v>4.0234999999999985</c:v>
                </c:pt>
                <c:pt idx="473">
                  <c:v>3.8389999999999977</c:v>
                </c:pt>
                <c:pt idx="474">
                  <c:v>3.7214999999999998</c:v>
                </c:pt>
                <c:pt idx="475">
                  <c:v>3.8369999999999909</c:v>
                </c:pt>
                <c:pt idx="476">
                  <c:v>4.069</c:v>
                </c:pt>
                <c:pt idx="477">
                  <c:v>4.4279999999999955</c:v>
                </c:pt>
                <c:pt idx="478">
                  <c:v>4.3179999999999845</c:v>
                </c:pt>
                <c:pt idx="479">
                  <c:v>4.0264999999999995</c:v>
                </c:pt>
                <c:pt idx="480">
                  <c:v>4.2919999999999998</c:v>
                </c:pt>
              </c:numCache>
            </c:numRef>
          </c:yVal>
          <c:smooth val="1"/>
          <c:extLst>
            <c:ext xmlns:c16="http://schemas.microsoft.com/office/drawing/2014/chart" uri="{C3380CC4-5D6E-409C-BE32-E72D297353CC}">
              <c16:uniqueId val="{00000002-6719-4FF7-967F-7D68A9705DC5}"/>
            </c:ext>
          </c:extLst>
        </c:ser>
        <c:ser>
          <c:idx val="3"/>
          <c:order val="3"/>
          <c:spPr>
            <a:ln w="12700">
              <a:solidFill>
                <a:srgbClr val="00FFFF"/>
              </a:solidFill>
              <a:prstDash val="solid"/>
            </a:ln>
          </c:spPr>
          <c:marker>
            <c:symbol val="none"/>
          </c:marker>
          <c:xVal>
            <c:numRef>
              <c:f>vzavi!$A$1:$A$536</c:f>
              <c:numCache>
                <c:formatCode>General</c:formatCode>
                <c:ptCount val="536"/>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vzavi!$E$1:$E$536</c:f>
              <c:numCache>
                <c:formatCode>General</c:formatCode>
                <c:ptCount val="536"/>
                <c:pt idx="0">
                  <c:v>102.73750000000022</c:v>
                </c:pt>
                <c:pt idx="1">
                  <c:v>102.97</c:v>
                </c:pt>
                <c:pt idx="2">
                  <c:v>108.0605</c:v>
                </c:pt>
                <c:pt idx="3">
                  <c:v>111.2865</c:v>
                </c:pt>
                <c:pt idx="4">
                  <c:v>111.958</c:v>
                </c:pt>
                <c:pt idx="5">
                  <c:v>109.60599999999998</c:v>
                </c:pt>
                <c:pt idx="6">
                  <c:v>107.435</c:v>
                </c:pt>
                <c:pt idx="7">
                  <c:v>100.93899999999999</c:v>
                </c:pt>
                <c:pt idx="8">
                  <c:v>96.910500000000027</c:v>
                </c:pt>
                <c:pt idx="9">
                  <c:v>91.607500000000002</c:v>
                </c:pt>
                <c:pt idx="10">
                  <c:v>83.719499999999996</c:v>
                </c:pt>
                <c:pt idx="11">
                  <c:v>73.626999999999981</c:v>
                </c:pt>
                <c:pt idx="12">
                  <c:v>65.867000000000004</c:v>
                </c:pt>
                <c:pt idx="13">
                  <c:v>58.006</c:v>
                </c:pt>
                <c:pt idx="14">
                  <c:v>50.028500000000157</c:v>
                </c:pt>
                <c:pt idx="15">
                  <c:v>41.095500000000165</c:v>
                </c:pt>
                <c:pt idx="16">
                  <c:v>33.3245</c:v>
                </c:pt>
                <c:pt idx="17">
                  <c:v>26.897500000000001</c:v>
                </c:pt>
                <c:pt idx="18">
                  <c:v>22.460499999999868</c:v>
                </c:pt>
                <c:pt idx="19">
                  <c:v>17.589499999999891</c:v>
                </c:pt>
                <c:pt idx="20">
                  <c:v>13.615500000000004</c:v>
                </c:pt>
                <c:pt idx="21">
                  <c:v>9.8189989999999998</c:v>
                </c:pt>
                <c:pt idx="22">
                  <c:v>8.2669990000000002</c:v>
                </c:pt>
                <c:pt idx="23">
                  <c:v>7.4574999999999996</c:v>
                </c:pt>
                <c:pt idx="24">
                  <c:v>6.8310000000000004</c:v>
                </c:pt>
                <c:pt idx="25">
                  <c:v>7.0139990000000001</c:v>
                </c:pt>
                <c:pt idx="26">
                  <c:v>7.4935</c:v>
                </c:pt>
                <c:pt idx="27">
                  <c:v>8.113999999999999</c:v>
                </c:pt>
                <c:pt idx="28">
                  <c:v>9.6095000000000006</c:v>
                </c:pt>
                <c:pt idx="29">
                  <c:v>9.7865000000000002</c:v>
                </c:pt>
                <c:pt idx="30">
                  <c:v>10.488</c:v>
                </c:pt>
                <c:pt idx="31">
                  <c:v>12.256500000000004</c:v>
                </c:pt>
                <c:pt idx="32">
                  <c:v>13.6325</c:v>
                </c:pt>
                <c:pt idx="33">
                  <c:v>15.877000000000002</c:v>
                </c:pt>
                <c:pt idx="34">
                  <c:v>17.6785</c:v>
                </c:pt>
                <c:pt idx="35">
                  <c:v>19.573</c:v>
                </c:pt>
                <c:pt idx="36">
                  <c:v>23.716000000000001</c:v>
                </c:pt>
                <c:pt idx="37">
                  <c:v>25.322500000000002</c:v>
                </c:pt>
                <c:pt idx="38">
                  <c:v>27.876000000000001</c:v>
                </c:pt>
                <c:pt idx="39">
                  <c:v>31.533999999999999</c:v>
                </c:pt>
                <c:pt idx="40">
                  <c:v>35.171499000000004</c:v>
                </c:pt>
                <c:pt idx="41">
                  <c:v>39.628500000000187</c:v>
                </c:pt>
                <c:pt idx="42">
                  <c:v>41.888999999999996</c:v>
                </c:pt>
                <c:pt idx="43">
                  <c:v>47.935500000000012</c:v>
                </c:pt>
                <c:pt idx="44">
                  <c:v>51.736000000000011</c:v>
                </c:pt>
                <c:pt idx="45">
                  <c:v>56.582000000000001</c:v>
                </c:pt>
                <c:pt idx="46">
                  <c:v>60.234500000000011</c:v>
                </c:pt>
                <c:pt idx="47">
                  <c:v>65.482499000000004</c:v>
                </c:pt>
                <c:pt idx="48">
                  <c:v>71.9285</c:v>
                </c:pt>
                <c:pt idx="49">
                  <c:v>77.59049899999998</c:v>
                </c:pt>
                <c:pt idx="50">
                  <c:v>83.561000000000007</c:v>
                </c:pt>
                <c:pt idx="51">
                  <c:v>89.682999999999979</c:v>
                </c:pt>
                <c:pt idx="52">
                  <c:v>99.471999999999994</c:v>
                </c:pt>
                <c:pt idx="53">
                  <c:v>103.863</c:v>
                </c:pt>
                <c:pt idx="54">
                  <c:v>107.3535</c:v>
                </c:pt>
                <c:pt idx="55">
                  <c:v>115.24250000000002</c:v>
                </c:pt>
                <c:pt idx="56">
                  <c:v>120.83</c:v>
                </c:pt>
                <c:pt idx="57">
                  <c:v>129.58950000000002</c:v>
                </c:pt>
                <c:pt idx="58">
                  <c:v>135.62100000000001</c:v>
                </c:pt>
                <c:pt idx="59">
                  <c:v>137.67349999999999</c:v>
                </c:pt>
                <c:pt idx="60">
                  <c:v>144.935</c:v>
                </c:pt>
                <c:pt idx="61">
                  <c:v>153.54549999999998</c:v>
                </c:pt>
                <c:pt idx="62">
                  <c:v>157.97899999999998</c:v>
                </c:pt>
                <c:pt idx="63">
                  <c:v>166.37449999999998</c:v>
                </c:pt>
                <c:pt idx="64">
                  <c:v>170.77649999999997</c:v>
                </c:pt>
                <c:pt idx="65">
                  <c:v>179.399</c:v>
                </c:pt>
                <c:pt idx="66">
                  <c:v>188.08350000000002</c:v>
                </c:pt>
                <c:pt idx="67">
                  <c:v>196.70499999999998</c:v>
                </c:pt>
                <c:pt idx="68">
                  <c:v>206.49850000000001</c:v>
                </c:pt>
                <c:pt idx="69">
                  <c:v>214.077</c:v>
                </c:pt>
                <c:pt idx="70">
                  <c:v>220.60349999999997</c:v>
                </c:pt>
                <c:pt idx="71">
                  <c:v>227.13299999999998</c:v>
                </c:pt>
                <c:pt idx="72">
                  <c:v>239.07250000000002</c:v>
                </c:pt>
                <c:pt idx="73">
                  <c:v>243.85650000000001</c:v>
                </c:pt>
                <c:pt idx="74">
                  <c:v>251.589</c:v>
                </c:pt>
                <c:pt idx="75">
                  <c:v>261.83649999999869</c:v>
                </c:pt>
                <c:pt idx="76">
                  <c:v>267.07349999999963</c:v>
                </c:pt>
                <c:pt idx="77">
                  <c:v>278.42899999999821</c:v>
                </c:pt>
                <c:pt idx="78">
                  <c:v>288.23399999999833</c:v>
                </c:pt>
                <c:pt idx="79">
                  <c:v>290.45800000000003</c:v>
                </c:pt>
                <c:pt idx="80">
                  <c:v>301.14600000000002</c:v>
                </c:pt>
                <c:pt idx="81">
                  <c:v>308.13599999999963</c:v>
                </c:pt>
                <c:pt idx="82">
                  <c:v>314.21799999999899</c:v>
                </c:pt>
                <c:pt idx="83">
                  <c:v>318.79349999999869</c:v>
                </c:pt>
                <c:pt idx="84">
                  <c:v>331.69799999999969</c:v>
                </c:pt>
                <c:pt idx="85">
                  <c:v>337.39099999999894</c:v>
                </c:pt>
                <c:pt idx="86">
                  <c:v>341.96099999999899</c:v>
                </c:pt>
                <c:pt idx="87">
                  <c:v>351.09699999999833</c:v>
                </c:pt>
                <c:pt idx="88">
                  <c:v>352.60149999999999</c:v>
                </c:pt>
                <c:pt idx="89">
                  <c:v>356.6225</c:v>
                </c:pt>
                <c:pt idx="90">
                  <c:v>362.91899999999839</c:v>
                </c:pt>
                <c:pt idx="91">
                  <c:v>370.77199999999863</c:v>
                </c:pt>
                <c:pt idx="92">
                  <c:v>377.67049900000001</c:v>
                </c:pt>
                <c:pt idx="93">
                  <c:v>382.04450000000008</c:v>
                </c:pt>
                <c:pt idx="94">
                  <c:v>388.53199999999839</c:v>
                </c:pt>
                <c:pt idx="95">
                  <c:v>389.00700000000001</c:v>
                </c:pt>
                <c:pt idx="96">
                  <c:v>397.31950000000001</c:v>
                </c:pt>
                <c:pt idx="97">
                  <c:v>396.86649999999969</c:v>
                </c:pt>
                <c:pt idx="98">
                  <c:v>398.69549999999964</c:v>
                </c:pt>
                <c:pt idx="99">
                  <c:v>402.30099999999999</c:v>
                </c:pt>
                <c:pt idx="100">
                  <c:v>409.45249999999999</c:v>
                </c:pt>
                <c:pt idx="101">
                  <c:v>406.31200000000001</c:v>
                </c:pt>
                <c:pt idx="102">
                  <c:v>413.28299999999899</c:v>
                </c:pt>
                <c:pt idx="103">
                  <c:v>416.31950000000001</c:v>
                </c:pt>
                <c:pt idx="104">
                  <c:v>415.98849999999851</c:v>
                </c:pt>
                <c:pt idx="105">
                  <c:v>419.85199999999969</c:v>
                </c:pt>
                <c:pt idx="106">
                  <c:v>420.77299999999963</c:v>
                </c:pt>
                <c:pt idx="107">
                  <c:v>427.1515</c:v>
                </c:pt>
                <c:pt idx="108">
                  <c:v>422.78749999999923</c:v>
                </c:pt>
                <c:pt idx="109">
                  <c:v>427.46049999999963</c:v>
                </c:pt>
                <c:pt idx="110">
                  <c:v>425.35500000000002</c:v>
                </c:pt>
                <c:pt idx="111">
                  <c:v>431.1925</c:v>
                </c:pt>
                <c:pt idx="112">
                  <c:v>427.74900000000002</c:v>
                </c:pt>
                <c:pt idx="113">
                  <c:v>426.5575</c:v>
                </c:pt>
                <c:pt idx="114">
                  <c:v>421.17500000000001</c:v>
                </c:pt>
                <c:pt idx="115">
                  <c:v>423.34249999999997</c:v>
                </c:pt>
                <c:pt idx="116">
                  <c:v>421.41399999999851</c:v>
                </c:pt>
                <c:pt idx="117">
                  <c:v>421.14749999999998</c:v>
                </c:pt>
                <c:pt idx="118">
                  <c:v>421.90999999999963</c:v>
                </c:pt>
                <c:pt idx="119">
                  <c:v>417.04649999999964</c:v>
                </c:pt>
                <c:pt idx="120">
                  <c:v>415.47049999999899</c:v>
                </c:pt>
                <c:pt idx="121">
                  <c:v>411.697</c:v>
                </c:pt>
                <c:pt idx="122">
                  <c:v>410.28949999999969</c:v>
                </c:pt>
                <c:pt idx="123">
                  <c:v>411.09500000000003</c:v>
                </c:pt>
                <c:pt idx="124">
                  <c:v>404.09649999999863</c:v>
                </c:pt>
                <c:pt idx="125">
                  <c:v>406.0025</c:v>
                </c:pt>
                <c:pt idx="126">
                  <c:v>404.14249999999998</c:v>
                </c:pt>
                <c:pt idx="127">
                  <c:v>400.84249999999997</c:v>
                </c:pt>
                <c:pt idx="128">
                  <c:v>394.69549999999964</c:v>
                </c:pt>
                <c:pt idx="129">
                  <c:v>388.13599999999963</c:v>
                </c:pt>
                <c:pt idx="130">
                  <c:v>383.14699999999999</c:v>
                </c:pt>
                <c:pt idx="131">
                  <c:v>384.29149999999845</c:v>
                </c:pt>
                <c:pt idx="132">
                  <c:v>375.16899999999993</c:v>
                </c:pt>
                <c:pt idx="133">
                  <c:v>371.70549999999969</c:v>
                </c:pt>
                <c:pt idx="134">
                  <c:v>372.35899999999964</c:v>
                </c:pt>
                <c:pt idx="135">
                  <c:v>371.72449999999969</c:v>
                </c:pt>
                <c:pt idx="136">
                  <c:v>367.99249999999893</c:v>
                </c:pt>
                <c:pt idx="137">
                  <c:v>360.23099999999869</c:v>
                </c:pt>
                <c:pt idx="138">
                  <c:v>357.48999999999899</c:v>
                </c:pt>
                <c:pt idx="139">
                  <c:v>348.17250000000001</c:v>
                </c:pt>
                <c:pt idx="140">
                  <c:v>342.71749999999969</c:v>
                </c:pt>
                <c:pt idx="141">
                  <c:v>343.08099999999899</c:v>
                </c:pt>
                <c:pt idx="142">
                  <c:v>337.25149999999923</c:v>
                </c:pt>
                <c:pt idx="143">
                  <c:v>335.52849999999899</c:v>
                </c:pt>
                <c:pt idx="144">
                  <c:v>332.11349999999999</c:v>
                </c:pt>
                <c:pt idx="145">
                  <c:v>328.78049999999899</c:v>
                </c:pt>
                <c:pt idx="146">
                  <c:v>324.58699999999851</c:v>
                </c:pt>
                <c:pt idx="147">
                  <c:v>318.76149999999899</c:v>
                </c:pt>
                <c:pt idx="148">
                  <c:v>314.42449999999963</c:v>
                </c:pt>
                <c:pt idx="149">
                  <c:v>313.59949999999969</c:v>
                </c:pt>
                <c:pt idx="150">
                  <c:v>302.5455</c:v>
                </c:pt>
                <c:pt idx="151">
                  <c:v>298.84449999999998</c:v>
                </c:pt>
                <c:pt idx="152">
                  <c:v>292.92649999999821</c:v>
                </c:pt>
                <c:pt idx="153">
                  <c:v>292.25</c:v>
                </c:pt>
                <c:pt idx="154">
                  <c:v>287.14999999999998</c:v>
                </c:pt>
                <c:pt idx="155">
                  <c:v>281.49549999999869</c:v>
                </c:pt>
                <c:pt idx="156">
                  <c:v>276.07149999999899</c:v>
                </c:pt>
                <c:pt idx="157">
                  <c:v>269.47149999999863</c:v>
                </c:pt>
                <c:pt idx="158">
                  <c:v>264.74200000000002</c:v>
                </c:pt>
                <c:pt idx="159">
                  <c:v>261.54700000000008</c:v>
                </c:pt>
                <c:pt idx="160">
                  <c:v>257.52499999999969</c:v>
                </c:pt>
                <c:pt idx="161">
                  <c:v>252.11499999999998</c:v>
                </c:pt>
                <c:pt idx="162">
                  <c:v>251.7825</c:v>
                </c:pt>
                <c:pt idx="163">
                  <c:v>244.94349999999997</c:v>
                </c:pt>
                <c:pt idx="164">
                  <c:v>242.6815</c:v>
                </c:pt>
                <c:pt idx="165">
                  <c:v>232.17299999999997</c:v>
                </c:pt>
                <c:pt idx="166">
                  <c:v>228.8965</c:v>
                </c:pt>
                <c:pt idx="167">
                  <c:v>224.64549999999997</c:v>
                </c:pt>
                <c:pt idx="168">
                  <c:v>221.85000000000059</c:v>
                </c:pt>
                <c:pt idx="169">
                  <c:v>218.5915</c:v>
                </c:pt>
                <c:pt idx="170">
                  <c:v>214.36950000000002</c:v>
                </c:pt>
                <c:pt idx="171">
                  <c:v>209.3245</c:v>
                </c:pt>
                <c:pt idx="172">
                  <c:v>205.58250000000001</c:v>
                </c:pt>
                <c:pt idx="173">
                  <c:v>204.30949999999999</c:v>
                </c:pt>
                <c:pt idx="174">
                  <c:v>201.13150000000002</c:v>
                </c:pt>
                <c:pt idx="175">
                  <c:v>197.286</c:v>
                </c:pt>
                <c:pt idx="176">
                  <c:v>191.24399999999972</c:v>
                </c:pt>
                <c:pt idx="177">
                  <c:v>187.22650000000002</c:v>
                </c:pt>
                <c:pt idx="178">
                  <c:v>187.29049999999998</c:v>
                </c:pt>
                <c:pt idx="179">
                  <c:v>182.22399999999999</c:v>
                </c:pt>
                <c:pt idx="180">
                  <c:v>177.29299999999998</c:v>
                </c:pt>
                <c:pt idx="181">
                  <c:v>177.4915</c:v>
                </c:pt>
                <c:pt idx="182">
                  <c:v>167.99450000000002</c:v>
                </c:pt>
                <c:pt idx="183">
                  <c:v>166.38200000000072</c:v>
                </c:pt>
                <c:pt idx="184">
                  <c:v>165.24549999999999</c:v>
                </c:pt>
                <c:pt idx="185">
                  <c:v>163.12300000000002</c:v>
                </c:pt>
                <c:pt idx="186">
                  <c:v>162.67399999999998</c:v>
                </c:pt>
                <c:pt idx="187">
                  <c:v>159.29649999999998</c:v>
                </c:pt>
                <c:pt idx="188">
                  <c:v>155.047</c:v>
                </c:pt>
                <c:pt idx="189">
                  <c:v>149.11349999999999</c:v>
                </c:pt>
                <c:pt idx="190">
                  <c:v>151.21099999999998</c:v>
                </c:pt>
                <c:pt idx="191">
                  <c:v>147.23250000000002</c:v>
                </c:pt>
                <c:pt idx="192">
                  <c:v>143.6815</c:v>
                </c:pt>
                <c:pt idx="193">
                  <c:v>141.69299999999998</c:v>
                </c:pt>
                <c:pt idx="194">
                  <c:v>139.05700000000004</c:v>
                </c:pt>
                <c:pt idx="195">
                  <c:v>135.6985</c:v>
                </c:pt>
                <c:pt idx="196">
                  <c:v>133.97050000000002</c:v>
                </c:pt>
                <c:pt idx="197">
                  <c:v>131.02850000000001</c:v>
                </c:pt>
                <c:pt idx="198">
                  <c:v>129.01749999999998</c:v>
                </c:pt>
                <c:pt idx="199">
                  <c:v>128.21649999999997</c:v>
                </c:pt>
                <c:pt idx="200">
                  <c:v>124.238</c:v>
                </c:pt>
                <c:pt idx="201">
                  <c:v>124.9355</c:v>
                </c:pt>
                <c:pt idx="202">
                  <c:v>119.29949999999999</c:v>
                </c:pt>
                <c:pt idx="203">
                  <c:v>118.0085</c:v>
                </c:pt>
                <c:pt idx="204">
                  <c:v>117.8105</c:v>
                </c:pt>
                <c:pt idx="205">
                  <c:v>116.527</c:v>
                </c:pt>
                <c:pt idx="206">
                  <c:v>113.881</c:v>
                </c:pt>
                <c:pt idx="207">
                  <c:v>109.55549999999998</c:v>
                </c:pt>
                <c:pt idx="208">
                  <c:v>108.4670000000003</c:v>
                </c:pt>
                <c:pt idx="209">
                  <c:v>107.71299999999999</c:v>
                </c:pt>
                <c:pt idx="210">
                  <c:v>109.2505</c:v>
                </c:pt>
                <c:pt idx="211">
                  <c:v>104.508</c:v>
                </c:pt>
                <c:pt idx="212">
                  <c:v>101.6425</c:v>
                </c:pt>
                <c:pt idx="213">
                  <c:v>98.399500000000003</c:v>
                </c:pt>
                <c:pt idx="214">
                  <c:v>96.351500000000001</c:v>
                </c:pt>
                <c:pt idx="215">
                  <c:v>93.790499999999994</c:v>
                </c:pt>
                <c:pt idx="216">
                  <c:v>93.069998999999981</c:v>
                </c:pt>
                <c:pt idx="217">
                  <c:v>91.253998999999979</c:v>
                </c:pt>
                <c:pt idx="218">
                  <c:v>89.152499999999989</c:v>
                </c:pt>
                <c:pt idx="219">
                  <c:v>88.551500000000004</c:v>
                </c:pt>
                <c:pt idx="220">
                  <c:v>88.383499999999998</c:v>
                </c:pt>
                <c:pt idx="221">
                  <c:v>86.410000000000025</c:v>
                </c:pt>
                <c:pt idx="222">
                  <c:v>87.148499999999999</c:v>
                </c:pt>
                <c:pt idx="223">
                  <c:v>84.396000000000001</c:v>
                </c:pt>
                <c:pt idx="224">
                  <c:v>80.977000000000004</c:v>
                </c:pt>
                <c:pt idx="225">
                  <c:v>80.315000000000012</c:v>
                </c:pt>
                <c:pt idx="226">
                  <c:v>77.397498999999982</c:v>
                </c:pt>
                <c:pt idx="227">
                  <c:v>76.761500000000026</c:v>
                </c:pt>
                <c:pt idx="228">
                  <c:v>75.60199999999999</c:v>
                </c:pt>
                <c:pt idx="229">
                  <c:v>73.936499999999995</c:v>
                </c:pt>
                <c:pt idx="230">
                  <c:v>73.271500000000003</c:v>
                </c:pt>
                <c:pt idx="231">
                  <c:v>71.977000000000004</c:v>
                </c:pt>
                <c:pt idx="232">
                  <c:v>68.5745</c:v>
                </c:pt>
                <c:pt idx="233">
                  <c:v>66.830500000000001</c:v>
                </c:pt>
                <c:pt idx="234">
                  <c:v>65.815000000000012</c:v>
                </c:pt>
                <c:pt idx="235">
                  <c:v>66.0505</c:v>
                </c:pt>
                <c:pt idx="236">
                  <c:v>64.679499999999948</c:v>
                </c:pt>
                <c:pt idx="237">
                  <c:v>64.265500000000003</c:v>
                </c:pt>
                <c:pt idx="238">
                  <c:v>63.112500000000011</c:v>
                </c:pt>
                <c:pt idx="239">
                  <c:v>61.841499999999996</c:v>
                </c:pt>
                <c:pt idx="240">
                  <c:v>60.06</c:v>
                </c:pt>
                <c:pt idx="241">
                  <c:v>58.6815</c:v>
                </c:pt>
                <c:pt idx="242">
                  <c:v>57.973000000000006</c:v>
                </c:pt>
                <c:pt idx="243">
                  <c:v>57.609500000000011</c:v>
                </c:pt>
                <c:pt idx="244">
                  <c:v>55.806999999999995</c:v>
                </c:pt>
                <c:pt idx="245">
                  <c:v>52.416000000000004</c:v>
                </c:pt>
                <c:pt idx="246">
                  <c:v>53.642000000000003</c:v>
                </c:pt>
                <c:pt idx="247">
                  <c:v>53.775500000000157</c:v>
                </c:pt>
                <c:pt idx="248">
                  <c:v>51.356499999999997</c:v>
                </c:pt>
                <c:pt idx="249">
                  <c:v>50.849000000000004</c:v>
                </c:pt>
                <c:pt idx="250">
                  <c:v>49.351499999999994</c:v>
                </c:pt>
                <c:pt idx="251">
                  <c:v>48.83</c:v>
                </c:pt>
                <c:pt idx="252">
                  <c:v>48.655500000000011</c:v>
                </c:pt>
                <c:pt idx="253">
                  <c:v>47.038500000000013</c:v>
                </c:pt>
                <c:pt idx="254">
                  <c:v>46.520500000000013</c:v>
                </c:pt>
                <c:pt idx="255">
                  <c:v>44.27</c:v>
                </c:pt>
                <c:pt idx="256">
                  <c:v>44.832500000000003</c:v>
                </c:pt>
                <c:pt idx="257">
                  <c:v>43.26500000000015</c:v>
                </c:pt>
                <c:pt idx="258">
                  <c:v>41.349000000000004</c:v>
                </c:pt>
                <c:pt idx="259">
                  <c:v>42.869500000000002</c:v>
                </c:pt>
                <c:pt idx="260">
                  <c:v>41.83</c:v>
                </c:pt>
                <c:pt idx="261">
                  <c:v>39.349999999999994</c:v>
                </c:pt>
                <c:pt idx="262">
                  <c:v>40.366500000000002</c:v>
                </c:pt>
                <c:pt idx="263">
                  <c:v>36.5715</c:v>
                </c:pt>
                <c:pt idx="264">
                  <c:v>36.32</c:v>
                </c:pt>
                <c:pt idx="265">
                  <c:v>37.316999999999993</c:v>
                </c:pt>
                <c:pt idx="266">
                  <c:v>36.101500000000001</c:v>
                </c:pt>
                <c:pt idx="267">
                  <c:v>35.18</c:v>
                </c:pt>
                <c:pt idx="268">
                  <c:v>35.651499999999999</c:v>
                </c:pt>
                <c:pt idx="269">
                  <c:v>35.026500000000013</c:v>
                </c:pt>
                <c:pt idx="270">
                  <c:v>33.635000000000012</c:v>
                </c:pt>
                <c:pt idx="271">
                  <c:v>32.76800000000015</c:v>
                </c:pt>
                <c:pt idx="272">
                  <c:v>31.337000000000035</c:v>
                </c:pt>
                <c:pt idx="273">
                  <c:v>30.46399999999991</c:v>
                </c:pt>
                <c:pt idx="274">
                  <c:v>29.385999999999989</c:v>
                </c:pt>
                <c:pt idx="275">
                  <c:v>28.338000000000001</c:v>
                </c:pt>
                <c:pt idx="276">
                  <c:v>29.808</c:v>
                </c:pt>
                <c:pt idx="277">
                  <c:v>28.707000000000001</c:v>
                </c:pt>
                <c:pt idx="278">
                  <c:v>27.846499999999917</c:v>
                </c:pt>
                <c:pt idx="279">
                  <c:v>27.455499999999883</c:v>
                </c:pt>
                <c:pt idx="280">
                  <c:v>27.673999999999999</c:v>
                </c:pt>
                <c:pt idx="281">
                  <c:v>26.083499999999887</c:v>
                </c:pt>
                <c:pt idx="282">
                  <c:v>24.8735</c:v>
                </c:pt>
                <c:pt idx="283">
                  <c:v>24.867999999999999</c:v>
                </c:pt>
                <c:pt idx="284">
                  <c:v>25.753499999999917</c:v>
                </c:pt>
                <c:pt idx="285">
                  <c:v>23.521000000000001</c:v>
                </c:pt>
                <c:pt idx="286">
                  <c:v>23.860499999999906</c:v>
                </c:pt>
                <c:pt idx="287">
                  <c:v>23.031500000000001</c:v>
                </c:pt>
                <c:pt idx="288">
                  <c:v>22.6555</c:v>
                </c:pt>
                <c:pt idx="289">
                  <c:v>23.0305</c:v>
                </c:pt>
                <c:pt idx="290">
                  <c:v>21.812999999999999</c:v>
                </c:pt>
                <c:pt idx="291">
                  <c:v>20.18349999999991</c:v>
                </c:pt>
                <c:pt idx="292">
                  <c:v>19.983499999999861</c:v>
                </c:pt>
                <c:pt idx="293">
                  <c:v>20.205499999999883</c:v>
                </c:pt>
                <c:pt idx="294">
                  <c:v>19.9145</c:v>
                </c:pt>
                <c:pt idx="295">
                  <c:v>19.94249999999985</c:v>
                </c:pt>
                <c:pt idx="296">
                  <c:v>19.664000000000001</c:v>
                </c:pt>
                <c:pt idx="297">
                  <c:v>17.814000000000075</c:v>
                </c:pt>
                <c:pt idx="298">
                  <c:v>16.564999999999987</c:v>
                </c:pt>
                <c:pt idx="299">
                  <c:v>18.697500000000005</c:v>
                </c:pt>
                <c:pt idx="300">
                  <c:v>18.047499999999989</c:v>
                </c:pt>
                <c:pt idx="301">
                  <c:v>18.076000000000001</c:v>
                </c:pt>
                <c:pt idx="302">
                  <c:v>16.176500000000001</c:v>
                </c:pt>
                <c:pt idx="303">
                  <c:v>16.896999999999988</c:v>
                </c:pt>
                <c:pt idx="304">
                  <c:v>16.405999999999914</c:v>
                </c:pt>
                <c:pt idx="305">
                  <c:v>16.207000000000001</c:v>
                </c:pt>
                <c:pt idx="306">
                  <c:v>16.541499999999989</c:v>
                </c:pt>
                <c:pt idx="307">
                  <c:v>15.317500000000004</c:v>
                </c:pt>
                <c:pt idx="308">
                  <c:v>14.939</c:v>
                </c:pt>
                <c:pt idx="309">
                  <c:v>15.6005</c:v>
                </c:pt>
                <c:pt idx="310">
                  <c:v>15.845500000000024</c:v>
                </c:pt>
                <c:pt idx="311">
                  <c:v>14.815500000000041</c:v>
                </c:pt>
                <c:pt idx="312">
                  <c:v>14.78</c:v>
                </c:pt>
                <c:pt idx="313">
                  <c:v>14.329000000000002</c:v>
                </c:pt>
                <c:pt idx="314">
                  <c:v>13.550500000000024</c:v>
                </c:pt>
                <c:pt idx="315">
                  <c:v>13.389000000000006</c:v>
                </c:pt>
                <c:pt idx="316">
                  <c:v>13.555000000000026</c:v>
                </c:pt>
                <c:pt idx="317">
                  <c:v>13.669</c:v>
                </c:pt>
                <c:pt idx="318">
                  <c:v>12.596</c:v>
                </c:pt>
                <c:pt idx="319">
                  <c:v>12.225</c:v>
                </c:pt>
                <c:pt idx="320">
                  <c:v>12.041500000000001</c:v>
                </c:pt>
                <c:pt idx="321">
                  <c:v>11.5745</c:v>
                </c:pt>
                <c:pt idx="322">
                  <c:v>12.016500000000002</c:v>
                </c:pt>
                <c:pt idx="323">
                  <c:v>11.822500000000026</c:v>
                </c:pt>
                <c:pt idx="324">
                  <c:v>11.992500000000026</c:v>
                </c:pt>
                <c:pt idx="325">
                  <c:v>11.2125</c:v>
                </c:pt>
                <c:pt idx="326">
                  <c:v>11.187000000000001</c:v>
                </c:pt>
                <c:pt idx="327">
                  <c:v>10.475000000000026</c:v>
                </c:pt>
                <c:pt idx="328">
                  <c:v>10.994</c:v>
                </c:pt>
                <c:pt idx="329">
                  <c:v>10.743999999999998</c:v>
                </c:pt>
                <c:pt idx="330">
                  <c:v>10.563500000000024</c:v>
                </c:pt>
                <c:pt idx="331">
                  <c:v>10.724500000000001</c:v>
                </c:pt>
                <c:pt idx="332">
                  <c:v>10.617000000000001</c:v>
                </c:pt>
                <c:pt idx="333">
                  <c:v>10.069000000000004</c:v>
                </c:pt>
                <c:pt idx="334">
                  <c:v>9.6604990000000068</c:v>
                </c:pt>
                <c:pt idx="335">
                  <c:v>10.050500000000024</c:v>
                </c:pt>
                <c:pt idx="336">
                  <c:v>10.361500000000024</c:v>
                </c:pt>
                <c:pt idx="337">
                  <c:v>9.9905000000000008</c:v>
                </c:pt>
                <c:pt idx="338">
                  <c:v>9.8565000000000449</c:v>
                </c:pt>
                <c:pt idx="339">
                  <c:v>8.6355000000000004</c:v>
                </c:pt>
                <c:pt idx="340">
                  <c:v>9.7965</c:v>
                </c:pt>
                <c:pt idx="341">
                  <c:v>8.9350000000000005</c:v>
                </c:pt>
                <c:pt idx="342">
                  <c:v>8.84</c:v>
                </c:pt>
                <c:pt idx="343">
                  <c:v>8.8880000000000035</c:v>
                </c:pt>
                <c:pt idx="344">
                  <c:v>9.1770000000000014</c:v>
                </c:pt>
                <c:pt idx="345">
                  <c:v>8.9064990000000268</c:v>
                </c:pt>
                <c:pt idx="346">
                  <c:v>8.4995000000000047</c:v>
                </c:pt>
                <c:pt idx="347">
                  <c:v>8.1035000000000004</c:v>
                </c:pt>
                <c:pt idx="348">
                  <c:v>8.4654990000000616</c:v>
                </c:pt>
                <c:pt idx="349">
                  <c:v>7.8154999999999966</c:v>
                </c:pt>
                <c:pt idx="350">
                  <c:v>7.0969999999999995</c:v>
                </c:pt>
                <c:pt idx="351">
                  <c:v>7.7674999999999965</c:v>
                </c:pt>
                <c:pt idx="352">
                  <c:v>7.4489999999999998</c:v>
                </c:pt>
                <c:pt idx="353">
                  <c:v>7.4710000000000134</c:v>
                </c:pt>
                <c:pt idx="354">
                  <c:v>7.133</c:v>
                </c:pt>
                <c:pt idx="355">
                  <c:v>6.7705000000000002</c:v>
                </c:pt>
                <c:pt idx="356">
                  <c:v>7.5039999999999996</c:v>
                </c:pt>
                <c:pt idx="357">
                  <c:v>6.8049999999999855</c:v>
                </c:pt>
                <c:pt idx="358">
                  <c:v>6.5564999999999998</c:v>
                </c:pt>
                <c:pt idx="359">
                  <c:v>4.7385000000000002</c:v>
                </c:pt>
                <c:pt idx="360">
                  <c:v>6.444</c:v>
                </c:pt>
                <c:pt idx="361">
                  <c:v>6.2854999999999999</c:v>
                </c:pt>
                <c:pt idx="362">
                  <c:v>6.5895000000000001</c:v>
                </c:pt>
                <c:pt idx="363">
                  <c:v>6.4044999999999996</c:v>
                </c:pt>
                <c:pt idx="364">
                  <c:v>6.7239999999999975</c:v>
                </c:pt>
                <c:pt idx="365">
                  <c:v>6.38</c:v>
                </c:pt>
                <c:pt idx="366">
                  <c:v>6.4535</c:v>
                </c:pt>
                <c:pt idx="367">
                  <c:v>6.2305000000000001</c:v>
                </c:pt>
                <c:pt idx="368">
                  <c:v>5.4744999999999999</c:v>
                </c:pt>
                <c:pt idx="369">
                  <c:v>5.8229999999999809</c:v>
                </c:pt>
                <c:pt idx="370">
                  <c:v>6.0730000000000004</c:v>
                </c:pt>
                <c:pt idx="371">
                  <c:v>5.8284999999999965</c:v>
                </c:pt>
                <c:pt idx="372">
                  <c:v>5.7454999999999998</c:v>
                </c:pt>
                <c:pt idx="373">
                  <c:v>5.6134999999999975</c:v>
                </c:pt>
                <c:pt idx="374">
                  <c:v>5.7074999999999996</c:v>
                </c:pt>
                <c:pt idx="375">
                  <c:v>6.0819999999999999</c:v>
                </c:pt>
                <c:pt idx="376">
                  <c:v>5.4695</c:v>
                </c:pt>
                <c:pt idx="377">
                  <c:v>5.0795000000000003</c:v>
                </c:pt>
                <c:pt idx="378">
                  <c:v>5.4385000000000003</c:v>
                </c:pt>
                <c:pt idx="379">
                  <c:v>5.1134999999999975</c:v>
                </c:pt>
                <c:pt idx="380">
                  <c:v>5.9219999999999997</c:v>
                </c:pt>
                <c:pt idx="381">
                  <c:v>5.5279999999999845</c:v>
                </c:pt>
                <c:pt idx="382">
                  <c:v>4.9379999999999997</c:v>
                </c:pt>
                <c:pt idx="383">
                  <c:v>5.14</c:v>
                </c:pt>
                <c:pt idx="384">
                  <c:v>5.3024999999999975</c:v>
                </c:pt>
                <c:pt idx="385">
                  <c:v>5.2924999999999995</c:v>
                </c:pt>
                <c:pt idx="386">
                  <c:v>5.4300000000000024</c:v>
                </c:pt>
                <c:pt idx="387">
                  <c:v>5.1574999999999855</c:v>
                </c:pt>
                <c:pt idx="388">
                  <c:v>4.8864999999999998</c:v>
                </c:pt>
                <c:pt idx="389">
                  <c:v>4.9504999999999999</c:v>
                </c:pt>
                <c:pt idx="390">
                  <c:v>4.5410000000000004</c:v>
                </c:pt>
                <c:pt idx="391">
                  <c:v>4.3824999999999985</c:v>
                </c:pt>
                <c:pt idx="392">
                  <c:v>4.5404999999999998</c:v>
                </c:pt>
                <c:pt idx="393">
                  <c:v>4.7949999999999955</c:v>
                </c:pt>
                <c:pt idx="394">
                  <c:v>5.1054999999999975</c:v>
                </c:pt>
                <c:pt idx="395">
                  <c:v>4.6024999999999965</c:v>
                </c:pt>
                <c:pt idx="396">
                  <c:v>4.7315000000000014</c:v>
                </c:pt>
                <c:pt idx="397">
                  <c:v>4.4624999999999995</c:v>
                </c:pt>
                <c:pt idx="398">
                  <c:v>4.3274999999999855</c:v>
                </c:pt>
                <c:pt idx="399">
                  <c:v>4.9984999999999999</c:v>
                </c:pt>
                <c:pt idx="400">
                  <c:v>4.6164999999999985</c:v>
                </c:pt>
                <c:pt idx="401">
                  <c:v>4.3219999999999965</c:v>
                </c:pt>
                <c:pt idx="402">
                  <c:v>4.1904999999999966</c:v>
                </c:pt>
                <c:pt idx="403">
                  <c:v>4.3744999999999985</c:v>
                </c:pt>
                <c:pt idx="404">
                  <c:v>4.3704999999999998</c:v>
                </c:pt>
                <c:pt idx="405">
                  <c:v>4.3839999999999995</c:v>
                </c:pt>
                <c:pt idx="406">
                  <c:v>3.8394999999999904</c:v>
                </c:pt>
                <c:pt idx="407">
                  <c:v>4.141</c:v>
                </c:pt>
                <c:pt idx="408">
                  <c:v>4.3024999999999975</c:v>
                </c:pt>
                <c:pt idx="409">
                  <c:v>4.1964999999999995</c:v>
                </c:pt>
                <c:pt idx="410">
                  <c:v>3.8919999999999977</c:v>
                </c:pt>
                <c:pt idx="411">
                  <c:v>3.968</c:v>
                </c:pt>
                <c:pt idx="412">
                  <c:v>4.0395000000000003</c:v>
                </c:pt>
                <c:pt idx="413">
                  <c:v>3.9944989999999967</c:v>
                </c:pt>
                <c:pt idx="414">
                  <c:v>4.2144999999999975</c:v>
                </c:pt>
                <c:pt idx="415">
                  <c:v>4.0054999999999996</c:v>
                </c:pt>
                <c:pt idx="416">
                  <c:v>3.9019999999999997</c:v>
                </c:pt>
                <c:pt idx="417">
                  <c:v>3.8759999999999977</c:v>
                </c:pt>
                <c:pt idx="418">
                  <c:v>4.1704999999999997</c:v>
                </c:pt>
                <c:pt idx="419">
                  <c:v>4.3330000000000002</c:v>
                </c:pt>
                <c:pt idx="420">
                  <c:v>4.0374999999999996</c:v>
                </c:pt>
                <c:pt idx="421">
                  <c:v>4.4954999999999998</c:v>
                </c:pt>
                <c:pt idx="422">
                  <c:v>4.2694999999999999</c:v>
                </c:pt>
                <c:pt idx="423">
                  <c:v>3.5714999999999977</c:v>
                </c:pt>
                <c:pt idx="424">
                  <c:v>3.6655000000000002</c:v>
                </c:pt>
                <c:pt idx="425">
                  <c:v>3.661</c:v>
                </c:pt>
                <c:pt idx="426">
                  <c:v>3.9830000000000001</c:v>
                </c:pt>
                <c:pt idx="427">
                  <c:v>3.4504999999999977</c:v>
                </c:pt>
                <c:pt idx="428">
                  <c:v>3.6475000000000093</c:v>
                </c:pt>
                <c:pt idx="429">
                  <c:v>3.6149999999999998</c:v>
                </c:pt>
                <c:pt idx="430">
                  <c:v>3.8424999999999967</c:v>
                </c:pt>
                <c:pt idx="431">
                  <c:v>4.1939999999999955</c:v>
                </c:pt>
                <c:pt idx="432">
                  <c:v>3.887</c:v>
                </c:pt>
                <c:pt idx="433">
                  <c:v>3.484</c:v>
                </c:pt>
                <c:pt idx="434">
                  <c:v>3.5070000000000001</c:v>
                </c:pt>
                <c:pt idx="435">
                  <c:v>3.9169999999999967</c:v>
                </c:pt>
                <c:pt idx="436">
                  <c:v>3.9129999999999967</c:v>
                </c:pt>
                <c:pt idx="437">
                  <c:v>3.9914999999999967</c:v>
                </c:pt>
                <c:pt idx="438">
                  <c:v>3.912499999999989</c:v>
                </c:pt>
                <c:pt idx="439">
                  <c:v>3.8245</c:v>
                </c:pt>
                <c:pt idx="440">
                  <c:v>3.4344999999999977</c:v>
                </c:pt>
                <c:pt idx="441">
                  <c:v>3.2715000000000001</c:v>
                </c:pt>
                <c:pt idx="442">
                  <c:v>3.5529999999999977</c:v>
                </c:pt>
                <c:pt idx="443">
                  <c:v>3.6604999999999999</c:v>
                </c:pt>
                <c:pt idx="444">
                  <c:v>3.8919999999999977</c:v>
                </c:pt>
                <c:pt idx="445">
                  <c:v>3.82</c:v>
                </c:pt>
                <c:pt idx="446">
                  <c:v>3.8029999999999977</c:v>
                </c:pt>
                <c:pt idx="447">
                  <c:v>3.8579999999999997</c:v>
                </c:pt>
                <c:pt idx="448">
                  <c:v>3.916499999999989</c:v>
                </c:pt>
                <c:pt idx="449">
                  <c:v>4.3214999999999995</c:v>
                </c:pt>
                <c:pt idx="450">
                  <c:v>4.3014999999999999</c:v>
                </c:pt>
                <c:pt idx="451">
                  <c:v>3.464</c:v>
                </c:pt>
                <c:pt idx="452">
                  <c:v>3.8279999999999998</c:v>
                </c:pt>
                <c:pt idx="453">
                  <c:v>4.2919999999999998</c:v>
                </c:pt>
                <c:pt idx="454">
                  <c:v>3.9889999999999999</c:v>
                </c:pt>
                <c:pt idx="455">
                  <c:v>3.5024999999999977</c:v>
                </c:pt>
                <c:pt idx="456">
                  <c:v>4.125998999999978</c:v>
                </c:pt>
                <c:pt idx="457">
                  <c:v>4.2210000000000001</c:v>
                </c:pt>
                <c:pt idx="458">
                  <c:v>4.17</c:v>
                </c:pt>
                <c:pt idx="459">
                  <c:v>4.3810000000000002</c:v>
                </c:pt>
                <c:pt idx="460">
                  <c:v>4.1704999999999997</c:v>
                </c:pt>
                <c:pt idx="461">
                  <c:v>4.5664999999999996</c:v>
                </c:pt>
                <c:pt idx="462">
                  <c:v>4.2030000000000003</c:v>
                </c:pt>
                <c:pt idx="463">
                  <c:v>4.008</c:v>
                </c:pt>
                <c:pt idx="464">
                  <c:v>3.8179999999999987</c:v>
                </c:pt>
                <c:pt idx="465">
                  <c:v>3.7570000000000001</c:v>
                </c:pt>
                <c:pt idx="466">
                  <c:v>4.0244999999999855</c:v>
                </c:pt>
                <c:pt idx="467">
                  <c:v>4.22</c:v>
                </c:pt>
                <c:pt idx="468">
                  <c:v>3.8189999999999977</c:v>
                </c:pt>
                <c:pt idx="469">
                  <c:v>3.7109999999999999</c:v>
                </c:pt>
                <c:pt idx="470">
                  <c:v>4.0994999999999999</c:v>
                </c:pt>
                <c:pt idx="471">
                  <c:v>4.6790000000000003</c:v>
                </c:pt>
                <c:pt idx="472">
                  <c:v>4.4574999999999996</c:v>
                </c:pt>
                <c:pt idx="473">
                  <c:v>3.8254999999999977</c:v>
                </c:pt>
                <c:pt idx="474">
                  <c:v>4.0314990000000197</c:v>
                </c:pt>
                <c:pt idx="475">
                  <c:v>4.1974999999999945</c:v>
                </c:pt>
                <c:pt idx="476">
                  <c:v>3.9099999999999997</c:v>
                </c:pt>
                <c:pt idx="477">
                  <c:v>4.2910000000000004</c:v>
                </c:pt>
                <c:pt idx="478">
                  <c:v>3.8619999999999997</c:v>
                </c:pt>
                <c:pt idx="479">
                  <c:v>4.05</c:v>
                </c:pt>
                <c:pt idx="480">
                  <c:v>3.6019999999999999</c:v>
                </c:pt>
              </c:numCache>
            </c:numRef>
          </c:yVal>
          <c:smooth val="1"/>
          <c:extLst>
            <c:ext xmlns:c16="http://schemas.microsoft.com/office/drawing/2014/chart" uri="{C3380CC4-5D6E-409C-BE32-E72D297353CC}">
              <c16:uniqueId val="{00000003-6719-4FF7-967F-7D68A9705DC5}"/>
            </c:ext>
          </c:extLst>
        </c:ser>
        <c:ser>
          <c:idx val="4"/>
          <c:order val="4"/>
          <c:spPr>
            <a:ln w="12700">
              <a:solidFill>
                <a:srgbClr val="800080"/>
              </a:solidFill>
              <a:prstDash val="solid"/>
            </a:ln>
          </c:spPr>
          <c:marker>
            <c:symbol val="none"/>
          </c:marker>
          <c:xVal>
            <c:numRef>
              <c:f>vzavi!$A$1:$A$536</c:f>
              <c:numCache>
                <c:formatCode>General</c:formatCode>
                <c:ptCount val="536"/>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vzavi!$F$1:$F$536</c:f>
              <c:numCache>
                <c:formatCode>General</c:formatCode>
                <c:ptCount val="536"/>
                <c:pt idx="0">
                  <c:v>110.29600000000002</c:v>
                </c:pt>
                <c:pt idx="1">
                  <c:v>111.48950000000002</c:v>
                </c:pt>
                <c:pt idx="2">
                  <c:v>113.26300000000002</c:v>
                </c:pt>
                <c:pt idx="3">
                  <c:v>117.1645</c:v>
                </c:pt>
                <c:pt idx="4">
                  <c:v>112.3905</c:v>
                </c:pt>
                <c:pt idx="5">
                  <c:v>111.831</c:v>
                </c:pt>
                <c:pt idx="6">
                  <c:v>112.16249999999998</c:v>
                </c:pt>
                <c:pt idx="7">
                  <c:v>107.9375000000003</c:v>
                </c:pt>
                <c:pt idx="8">
                  <c:v>102.26600000000002</c:v>
                </c:pt>
                <c:pt idx="9">
                  <c:v>94.256</c:v>
                </c:pt>
                <c:pt idx="10">
                  <c:v>88.485000000000014</c:v>
                </c:pt>
                <c:pt idx="11">
                  <c:v>81.937500000000227</c:v>
                </c:pt>
                <c:pt idx="12">
                  <c:v>74.417000000000328</c:v>
                </c:pt>
                <c:pt idx="13">
                  <c:v>64.057998999999981</c:v>
                </c:pt>
                <c:pt idx="14">
                  <c:v>54.672000000000011</c:v>
                </c:pt>
                <c:pt idx="15">
                  <c:v>47.164500000000011</c:v>
                </c:pt>
                <c:pt idx="16">
                  <c:v>38.432500000000012</c:v>
                </c:pt>
                <c:pt idx="17">
                  <c:v>30.625499999999914</c:v>
                </c:pt>
                <c:pt idx="18">
                  <c:v>26.139500000000005</c:v>
                </c:pt>
                <c:pt idx="19">
                  <c:v>19.068499999999879</c:v>
                </c:pt>
                <c:pt idx="20">
                  <c:v>14.671000000000001</c:v>
                </c:pt>
                <c:pt idx="21">
                  <c:v>11.932500000000006</c:v>
                </c:pt>
                <c:pt idx="22">
                  <c:v>9.2229989999999997</c:v>
                </c:pt>
                <c:pt idx="23">
                  <c:v>6.9909999999999997</c:v>
                </c:pt>
                <c:pt idx="24">
                  <c:v>7.3939999999999975</c:v>
                </c:pt>
                <c:pt idx="25">
                  <c:v>7.0309999999999997</c:v>
                </c:pt>
                <c:pt idx="26">
                  <c:v>7.5339999999999998</c:v>
                </c:pt>
                <c:pt idx="27">
                  <c:v>7.6104999999999965</c:v>
                </c:pt>
                <c:pt idx="28">
                  <c:v>9.6785000000000014</c:v>
                </c:pt>
                <c:pt idx="29">
                  <c:v>10.860000000000024</c:v>
                </c:pt>
                <c:pt idx="30">
                  <c:v>11.0275</c:v>
                </c:pt>
                <c:pt idx="31">
                  <c:v>12.5305</c:v>
                </c:pt>
                <c:pt idx="32">
                  <c:v>13.788500000000001</c:v>
                </c:pt>
                <c:pt idx="33">
                  <c:v>15.566000000000004</c:v>
                </c:pt>
                <c:pt idx="34">
                  <c:v>16.2165</c:v>
                </c:pt>
                <c:pt idx="35">
                  <c:v>19.422999999999906</c:v>
                </c:pt>
                <c:pt idx="36">
                  <c:v>21.23</c:v>
                </c:pt>
                <c:pt idx="37">
                  <c:v>24.218499999999914</c:v>
                </c:pt>
                <c:pt idx="38">
                  <c:v>27.954000000000001</c:v>
                </c:pt>
                <c:pt idx="39">
                  <c:v>31.335999999999999</c:v>
                </c:pt>
                <c:pt idx="40">
                  <c:v>35.150999999999996</c:v>
                </c:pt>
                <c:pt idx="41">
                  <c:v>40.116500000000002</c:v>
                </c:pt>
                <c:pt idx="42">
                  <c:v>44.187000000000005</c:v>
                </c:pt>
                <c:pt idx="43">
                  <c:v>48.843999999999994</c:v>
                </c:pt>
                <c:pt idx="44">
                  <c:v>52.838500000000003</c:v>
                </c:pt>
                <c:pt idx="45">
                  <c:v>57.810499999999998</c:v>
                </c:pt>
                <c:pt idx="46">
                  <c:v>62.738500000000172</c:v>
                </c:pt>
                <c:pt idx="47">
                  <c:v>65.970500000000001</c:v>
                </c:pt>
                <c:pt idx="48">
                  <c:v>72.554000000000002</c:v>
                </c:pt>
                <c:pt idx="49">
                  <c:v>78.413500000000127</c:v>
                </c:pt>
                <c:pt idx="50">
                  <c:v>84.262</c:v>
                </c:pt>
                <c:pt idx="51">
                  <c:v>91.162999999999982</c:v>
                </c:pt>
                <c:pt idx="52">
                  <c:v>99.248000000000005</c:v>
                </c:pt>
                <c:pt idx="53">
                  <c:v>99.871999999999986</c:v>
                </c:pt>
                <c:pt idx="54">
                  <c:v>109.5895</c:v>
                </c:pt>
                <c:pt idx="55">
                  <c:v>116.232</c:v>
                </c:pt>
                <c:pt idx="56">
                  <c:v>125.539</c:v>
                </c:pt>
                <c:pt idx="57">
                  <c:v>125.73050000000002</c:v>
                </c:pt>
                <c:pt idx="58">
                  <c:v>129.3665</c:v>
                </c:pt>
                <c:pt idx="59">
                  <c:v>138.9485</c:v>
                </c:pt>
                <c:pt idx="60">
                  <c:v>145.50700000000001</c:v>
                </c:pt>
                <c:pt idx="61">
                  <c:v>150.50549999999998</c:v>
                </c:pt>
                <c:pt idx="62">
                  <c:v>156.71249999999998</c:v>
                </c:pt>
                <c:pt idx="63">
                  <c:v>166.71149999999997</c:v>
                </c:pt>
                <c:pt idx="64">
                  <c:v>173.792</c:v>
                </c:pt>
                <c:pt idx="65">
                  <c:v>178.16200000000001</c:v>
                </c:pt>
                <c:pt idx="66">
                  <c:v>184.94150000000002</c:v>
                </c:pt>
                <c:pt idx="67">
                  <c:v>192.78449999999998</c:v>
                </c:pt>
                <c:pt idx="68">
                  <c:v>199.96250000000001</c:v>
                </c:pt>
                <c:pt idx="69">
                  <c:v>205.2525</c:v>
                </c:pt>
                <c:pt idx="70">
                  <c:v>204.59200000000001</c:v>
                </c:pt>
                <c:pt idx="71">
                  <c:v>224.8955</c:v>
                </c:pt>
                <c:pt idx="72">
                  <c:v>227.43100000000001</c:v>
                </c:pt>
                <c:pt idx="73">
                  <c:v>231.35850000000062</c:v>
                </c:pt>
                <c:pt idx="74">
                  <c:v>244.36700000000027</c:v>
                </c:pt>
                <c:pt idx="75">
                  <c:v>253.42250000000001</c:v>
                </c:pt>
                <c:pt idx="76">
                  <c:v>260.94</c:v>
                </c:pt>
                <c:pt idx="77">
                  <c:v>266.68400000000008</c:v>
                </c:pt>
                <c:pt idx="78">
                  <c:v>275.32049999999964</c:v>
                </c:pt>
                <c:pt idx="79">
                  <c:v>283.11200000000002</c:v>
                </c:pt>
                <c:pt idx="80">
                  <c:v>288.60300000000001</c:v>
                </c:pt>
                <c:pt idx="81">
                  <c:v>292.98949999999923</c:v>
                </c:pt>
                <c:pt idx="82">
                  <c:v>301.83349999999899</c:v>
                </c:pt>
                <c:pt idx="83">
                  <c:v>305.35300000000001</c:v>
                </c:pt>
                <c:pt idx="84">
                  <c:v>317.166</c:v>
                </c:pt>
                <c:pt idx="85">
                  <c:v>324.86200000000002</c:v>
                </c:pt>
                <c:pt idx="86">
                  <c:v>331.81450000000001</c:v>
                </c:pt>
                <c:pt idx="87">
                  <c:v>333.5575</c:v>
                </c:pt>
                <c:pt idx="88">
                  <c:v>332.22949999999969</c:v>
                </c:pt>
                <c:pt idx="89">
                  <c:v>339.48599999999863</c:v>
                </c:pt>
                <c:pt idx="90">
                  <c:v>349.19200000000001</c:v>
                </c:pt>
                <c:pt idx="91">
                  <c:v>352.61349999999999</c:v>
                </c:pt>
                <c:pt idx="92">
                  <c:v>357.82799999999969</c:v>
                </c:pt>
                <c:pt idx="93">
                  <c:v>357.88400000000001</c:v>
                </c:pt>
                <c:pt idx="94">
                  <c:v>361.608</c:v>
                </c:pt>
                <c:pt idx="95">
                  <c:v>372.16250000000002</c:v>
                </c:pt>
                <c:pt idx="96">
                  <c:v>368.05799999999999</c:v>
                </c:pt>
                <c:pt idx="97">
                  <c:v>371.95249999999999</c:v>
                </c:pt>
                <c:pt idx="98">
                  <c:v>379.33449999999999</c:v>
                </c:pt>
                <c:pt idx="99">
                  <c:v>377.38900000000001</c:v>
                </c:pt>
                <c:pt idx="100">
                  <c:v>381.41149999999863</c:v>
                </c:pt>
                <c:pt idx="101">
                  <c:v>379.04750000000001</c:v>
                </c:pt>
                <c:pt idx="102">
                  <c:v>387.86799999999999</c:v>
                </c:pt>
                <c:pt idx="103">
                  <c:v>384.51499999999999</c:v>
                </c:pt>
                <c:pt idx="104">
                  <c:v>391.91099999999869</c:v>
                </c:pt>
                <c:pt idx="105">
                  <c:v>392.61500000000001</c:v>
                </c:pt>
                <c:pt idx="106">
                  <c:v>395.61450000000002</c:v>
                </c:pt>
                <c:pt idx="107">
                  <c:v>397.11849999999993</c:v>
                </c:pt>
                <c:pt idx="108">
                  <c:v>390.952</c:v>
                </c:pt>
                <c:pt idx="109">
                  <c:v>392.584</c:v>
                </c:pt>
                <c:pt idx="110">
                  <c:v>394.91399999999851</c:v>
                </c:pt>
                <c:pt idx="111">
                  <c:v>394.41950000000003</c:v>
                </c:pt>
                <c:pt idx="112">
                  <c:v>391.64550000000008</c:v>
                </c:pt>
                <c:pt idx="113">
                  <c:v>387.0145</c:v>
                </c:pt>
                <c:pt idx="114">
                  <c:v>390.88599999999963</c:v>
                </c:pt>
                <c:pt idx="115">
                  <c:v>388.1155</c:v>
                </c:pt>
                <c:pt idx="116">
                  <c:v>389.02749999999969</c:v>
                </c:pt>
                <c:pt idx="117">
                  <c:v>392.32</c:v>
                </c:pt>
                <c:pt idx="118">
                  <c:v>385.56349999999969</c:v>
                </c:pt>
                <c:pt idx="119">
                  <c:v>381.40599999999893</c:v>
                </c:pt>
                <c:pt idx="120">
                  <c:v>380.33849999999899</c:v>
                </c:pt>
                <c:pt idx="121">
                  <c:v>379.5745</c:v>
                </c:pt>
                <c:pt idx="122">
                  <c:v>375.22649999999851</c:v>
                </c:pt>
                <c:pt idx="123">
                  <c:v>373.7834999999987</c:v>
                </c:pt>
                <c:pt idx="124">
                  <c:v>368.3725</c:v>
                </c:pt>
                <c:pt idx="125">
                  <c:v>364.60300000000001</c:v>
                </c:pt>
                <c:pt idx="126">
                  <c:v>364.83300000000003</c:v>
                </c:pt>
                <c:pt idx="127">
                  <c:v>360.93799999999851</c:v>
                </c:pt>
                <c:pt idx="128">
                  <c:v>357.15100000000001</c:v>
                </c:pt>
                <c:pt idx="129">
                  <c:v>357.952</c:v>
                </c:pt>
                <c:pt idx="130">
                  <c:v>352.517</c:v>
                </c:pt>
                <c:pt idx="131">
                  <c:v>350.79149999999845</c:v>
                </c:pt>
                <c:pt idx="132">
                  <c:v>341.31049999999999</c:v>
                </c:pt>
                <c:pt idx="133">
                  <c:v>337.03250000000003</c:v>
                </c:pt>
                <c:pt idx="134">
                  <c:v>332.22999999999894</c:v>
                </c:pt>
                <c:pt idx="135">
                  <c:v>330.95099999999923</c:v>
                </c:pt>
                <c:pt idx="136">
                  <c:v>328.91849999999869</c:v>
                </c:pt>
                <c:pt idx="137">
                  <c:v>331.14400000000154</c:v>
                </c:pt>
                <c:pt idx="138">
                  <c:v>325.91799999999893</c:v>
                </c:pt>
                <c:pt idx="139">
                  <c:v>319.60899999999964</c:v>
                </c:pt>
                <c:pt idx="140">
                  <c:v>311.29399999999839</c:v>
                </c:pt>
                <c:pt idx="141">
                  <c:v>308.33599999999899</c:v>
                </c:pt>
                <c:pt idx="142">
                  <c:v>305.34800000000001</c:v>
                </c:pt>
                <c:pt idx="143">
                  <c:v>301.39499999999964</c:v>
                </c:pt>
                <c:pt idx="144">
                  <c:v>297.07549999999969</c:v>
                </c:pt>
                <c:pt idx="145">
                  <c:v>294.12049999999999</c:v>
                </c:pt>
                <c:pt idx="146">
                  <c:v>288.76949999999999</c:v>
                </c:pt>
                <c:pt idx="147">
                  <c:v>280.41599999999869</c:v>
                </c:pt>
                <c:pt idx="148">
                  <c:v>279.37599999999969</c:v>
                </c:pt>
                <c:pt idx="149">
                  <c:v>274.80399999999969</c:v>
                </c:pt>
                <c:pt idx="150">
                  <c:v>272.93949999999899</c:v>
                </c:pt>
                <c:pt idx="151">
                  <c:v>273.39299999999969</c:v>
                </c:pt>
                <c:pt idx="152">
                  <c:v>266.59500000000003</c:v>
                </c:pt>
                <c:pt idx="153">
                  <c:v>263.52299999999963</c:v>
                </c:pt>
                <c:pt idx="154">
                  <c:v>255.5565</c:v>
                </c:pt>
                <c:pt idx="155">
                  <c:v>250.03700000000001</c:v>
                </c:pt>
                <c:pt idx="156">
                  <c:v>251.96200000000007</c:v>
                </c:pt>
                <c:pt idx="157">
                  <c:v>240.99100000000001</c:v>
                </c:pt>
                <c:pt idx="158">
                  <c:v>234.79299999999998</c:v>
                </c:pt>
                <c:pt idx="159">
                  <c:v>227.3595</c:v>
                </c:pt>
                <c:pt idx="160">
                  <c:v>228.53750000000002</c:v>
                </c:pt>
                <c:pt idx="161">
                  <c:v>227.8475</c:v>
                </c:pt>
                <c:pt idx="162">
                  <c:v>222.39800000000059</c:v>
                </c:pt>
                <c:pt idx="163">
                  <c:v>214.63049999999998</c:v>
                </c:pt>
                <c:pt idx="164">
                  <c:v>213.3245</c:v>
                </c:pt>
                <c:pt idx="165">
                  <c:v>210.065</c:v>
                </c:pt>
                <c:pt idx="166">
                  <c:v>204.38600000000059</c:v>
                </c:pt>
                <c:pt idx="167">
                  <c:v>198.99450000000002</c:v>
                </c:pt>
                <c:pt idx="168">
                  <c:v>196.94150000000002</c:v>
                </c:pt>
                <c:pt idx="169">
                  <c:v>194.24899999999997</c:v>
                </c:pt>
                <c:pt idx="170">
                  <c:v>188.44549999999998</c:v>
                </c:pt>
                <c:pt idx="171">
                  <c:v>186.04449999999997</c:v>
                </c:pt>
                <c:pt idx="172">
                  <c:v>179.226</c:v>
                </c:pt>
                <c:pt idx="173">
                  <c:v>176.5925</c:v>
                </c:pt>
                <c:pt idx="174">
                  <c:v>176.40349999999998</c:v>
                </c:pt>
                <c:pt idx="175">
                  <c:v>173.69050000000001</c:v>
                </c:pt>
                <c:pt idx="176">
                  <c:v>171.06700000000001</c:v>
                </c:pt>
                <c:pt idx="177">
                  <c:v>165.88200000000072</c:v>
                </c:pt>
                <c:pt idx="178">
                  <c:v>160.75200000000001</c:v>
                </c:pt>
                <c:pt idx="179">
                  <c:v>159.78050000000002</c:v>
                </c:pt>
                <c:pt idx="180">
                  <c:v>153.83250000000001</c:v>
                </c:pt>
                <c:pt idx="181">
                  <c:v>152.97999999999999</c:v>
                </c:pt>
                <c:pt idx="182">
                  <c:v>150.75300000000001</c:v>
                </c:pt>
                <c:pt idx="183">
                  <c:v>146.71849999999998</c:v>
                </c:pt>
                <c:pt idx="184">
                  <c:v>145.08500000000001</c:v>
                </c:pt>
                <c:pt idx="185">
                  <c:v>141.9545</c:v>
                </c:pt>
                <c:pt idx="186">
                  <c:v>138.98400000000001</c:v>
                </c:pt>
                <c:pt idx="187">
                  <c:v>138.20149999999998</c:v>
                </c:pt>
                <c:pt idx="188">
                  <c:v>136.01349999999999</c:v>
                </c:pt>
                <c:pt idx="189">
                  <c:v>134.37700000000001</c:v>
                </c:pt>
                <c:pt idx="190">
                  <c:v>129.64549999999997</c:v>
                </c:pt>
                <c:pt idx="191">
                  <c:v>127.79700000000012</c:v>
                </c:pt>
                <c:pt idx="192">
                  <c:v>127.43300000000002</c:v>
                </c:pt>
                <c:pt idx="193">
                  <c:v>126.0765</c:v>
                </c:pt>
                <c:pt idx="194">
                  <c:v>123.922</c:v>
                </c:pt>
                <c:pt idx="195">
                  <c:v>119.7655</c:v>
                </c:pt>
                <c:pt idx="196">
                  <c:v>117.9435000000003</c:v>
                </c:pt>
                <c:pt idx="197">
                  <c:v>116.80200000000001</c:v>
                </c:pt>
                <c:pt idx="198">
                  <c:v>112.9135000000003</c:v>
                </c:pt>
                <c:pt idx="199">
                  <c:v>110.05249999999998</c:v>
                </c:pt>
                <c:pt idx="200">
                  <c:v>105.8215</c:v>
                </c:pt>
                <c:pt idx="201">
                  <c:v>108.67599999999995</c:v>
                </c:pt>
                <c:pt idx="202">
                  <c:v>106.76100000000002</c:v>
                </c:pt>
                <c:pt idx="203">
                  <c:v>102.1395</c:v>
                </c:pt>
                <c:pt idx="204">
                  <c:v>102.03</c:v>
                </c:pt>
                <c:pt idx="205">
                  <c:v>98.8035</c:v>
                </c:pt>
                <c:pt idx="206">
                  <c:v>96.377499999999998</c:v>
                </c:pt>
                <c:pt idx="207">
                  <c:v>95.843000000000004</c:v>
                </c:pt>
                <c:pt idx="208">
                  <c:v>93.078499999999948</c:v>
                </c:pt>
                <c:pt idx="209">
                  <c:v>90.558499999999981</c:v>
                </c:pt>
                <c:pt idx="210">
                  <c:v>88.171498999999642</c:v>
                </c:pt>
                <c:pt idx="211">
                  <c:v>86.903999999999996</c:v>
                </c:pt>
                <c:pt idx="212">
                  <c:v>87.378499999999988</c:v>
                </c:pt>
                <c:pt idx="213">
                  <c:v>84.023499999999999</c:v>
                </c:pt>
                <c:pt idx="214">
                  <c:v>82.644498999999982</c:v>
                </c:pt>
                <c:pt idx="215">
                  <c:v>81</c:v>
                </c:pt>
                <c:pt idx="216">
                  <c:v>79.969499999999996</c:v>
                </c:pt>
                <c:pt idx="217">
                  <c:v>77.16549999999998</c:v>
                </c:pt>
                <c:pt idx="218">
                  <c:v>77.325499999999948</c:v>
                </c:pt>
                <c:pt idx="219">
                  <c:v>75.263999999999996</c:v>
                </c:pt>
                <c:pt idx="220">
                  <c:v>74.986500000000007</c:v>
                </c:pt>
                <c:pt idx="221">
                  <c:v>72.413500000000127</c:v>
                </c:pt>
                <c:pt idx="222">
                  <c:v>70.831000000000003</c:v>
                </c:pt>
                <c:pt idx="223">
                  <c:v>71.323999999999998</c:v>
                </c:pt>
                <c:pt idx="224">
                  <c:v>70.374499999999998</c:v>
                </c:pt>
                <c:pt idx="225">
                  <c:v>69.323499999999981</c:v>
                </c:pt>
                <c:pt idx="226">
                  <c:v>67.641999999999996</c:v>
                </c:pt>
                <c:pt idx="227">
                  <c:v>65.274499000000006</c:v>
                </c:pt>
                <c:pt idx="228">
                  <c:v>64.795500000000004</c:v>
                </c:pt>
                <c:pt idx="229">
                  <c:v>64.047500000000127</c:v>
                </c:pt>
                <c:pt idx="230">
                  <c:v>63.244500000000002</c:v>
                </c:pt>
                <c:pt idx="231">
                  <c:v>61.63</c:v>
                </c:pt>
                <c:pt idx="232">
                  <c:v>59.969500000000011</c:v>
                </c:pt>
                <c:pt idx="233">
                  <c:v>57.465500000000013</c:v>
                </c:pt>
                <c:pt idx="234">
                  <c:v>56.233500000000063</c:v>
                </c:pt>
                <c:pt idx="235">
                  <c:v>55.76350000000015</c:v>
                </c:pt>
                <c:pt idx="236">
                  <c:v>55.194000000000003</c:v>
                </c:pt>
                <c:pt idx="237">
                  <c:v>54.815999999999995</c:v>
                </c:pt>
                <c:pt idx="238">
                  <c:v>54.055</c:v>
                </c:pt>
                <c:pt idx="239">
                  <c:v>52.105999000000011</c:v>
                </c:pt>
                <c:pt idx="240">
                  <c:v>50.704500000000003</c:v>
                </c:pt>
                <c:pt idx="241">
                  <c:v>50.687000000000005</c:v>
                </c:pt>
                <c:pt idx="242">
                  <c:v>49.024000000000001</c:v>
                </c:pt>
                <c:pt idx="243">
                  <c:v>49.562500000000149</c:v>
                </c:pt>
                <c:pt idx="244">
                  <c:v>48.692500000000187</c:v>
                </c:pt>
                <c:pt idx="245">
                  <c:v>47.634</c:v>
                </c:pt>
                <c:pt idx="246">
                  <c:v>45.591500000000003</c:v>
                </c:pt>
                <c:pt idx="247">
                  <c:v>45.162499000000011</c:v>
                </c:pt>
                <c:pt idx="248">
                  <c:v>44.980499999999999</c:v>
                </c:pt>
                <c:pt idx="249">
                  <c:v>43.621500000000012</c:v>
                </c:pt>
                <c:pt idx="250">
                  <c:v>43.0715</c:v>
                </c:pt>
                <c:pt idx="251">
                  <c:v>41.849499999999999</c:v>
                </c:pt>
                <c:pt idx="252">
                  <c:v>41.960500000000003</c:v>
                </c:pt>
                <c:pt idx="253">
                  <c:v>39.552499000000005</c:v>
                </c:pt>
                <c:pt idx="254">
                  <c:v>39.513500000000001</c:v>
                </c:pt>
                <c:pt idx="255">
                  <c:v>37.645500000000013</c:v>
                </c:pt>
                <c:pt idx="256">
                  <c:v>39.367999000000005</c:v>
                </c:pt>
                <c:pt idx="257">
                  <c:v>38.414999999999999</c:v>
                </c:pt>
                <c:pt idx="258">
                  <c:v>37.771000000000001</c:v>
                </c:pt>
                <c:pt idx="259">
                  <c:v>34.341999999999999</c:v>
                </c:pt>
                <c:pt idx="260">
                  <c:v>34.369500000000002</c:v>
                </c:pt>
                <c:pt idx="261">
                  <c:v>34.501000000000005</c:v>
                </c:pt>
                <c:pt idx="262">
                  <c:v>34.349999000000004</c:v>
                </c:pt>
                <c:pt idx="263">
                  <c:v>32.123500000000149</c:v>
                </c:pt>
                <c:pt idx="264">
                  <c:v>32.238500000000172</c:v>
                </c:pt>
                <c:pt idx="265">
                  <c:v>31.227</c:v>
                </c:pt>
                <c:pt idx="266">
                  <c:v>31.080499999999883</c:v>
                </c:pt>
                <c:pt idx="267">
                  <c:v>30.079000000000001</c:v>
                </c:pt>
                <c:pt idx="268">
                  <c:v>30.1905</c:v>
                </c:pt>
                <c:pt idx="269">
                  <c:v>30.244</c:v>
                </c:pt>
                <c:pt idx="270">
                  <c:v>29.265499999999861</c:v>
                </c:pt>
                <c:pt idx="271">
                  <c:v>27.6555</c:v>
                </c:pt>
                <c:pt idx="272">
                  <c:v>26.702000000000002</c:v>
                </c:pt>
                <c:pt idx="273">
                  <c:v>26.345499999999905</c:v>
                </c:pt>
                <c:pt idx="274">
                  <c:v>25.666499999999989</c:v>
                </c:pt>
                <c:pt idx="275">
                  <c:v>24.082999999999906</c:v>
                </c:pt>
                <c:pt idx="276">
                  <c:v>26.259499999999989</c:v>
                </c:pt>
                <c:pt idx="277">
                  <c:v>25.1265</c:v>
                </c:pt>
                <c:pt idx="278">
                  <c:v>24.170500000000001</c:v>
                </c:pt>
                <c:pt idx="279">
                  <c:v>23.8065</c:v>
                </c:pt>
                <c:pt idx="280">
                  <c:v>22.405499999999876</c:v>
                </c:pt>
                <c:pt idx="281">
                  <c:v>22.119000000000035</c:v>
                </c:pt>
                <c:pt idx="282">
                  <c:v>21.507999999999999</c:v>
                </c:pt>
                <c:pt idx="283">
                  <c:v>22.014500000000005</c:v>
                </c:pt>
                <c:pt idx="284">
                  <c:v>20.619000000000035</c:v>
                </c:pt>
                <c:pt idx="285">
                  <c:v>19.760999999999989</c:v>
                </c:pt>
                <c:pt idx="286">
                  <c:v>20.454000000000001</c:v>
                </c:pt>
                <c:pt idx="287">
                  <c:v>20.402499999999876</c:v>
                </c:pt>
                <c:pt idx="288">
                  <c:v>19.614999999999998</c:v>
                </c:pt>
                <c:pt idx="289">
                  <c:v>18.996499999999898</c:v>
                </c:pt>
                <c:pt idx="290">
                  <c:v>18.780499999999876</c:v>
                </c:pt>
                <c:pt idx="291">
                  <c:v>19.124500000000001</c:v>
                </c:pt>
                <c:pt idx="292">
                  <c:v>18.596499999999917</c:v>
                </c:pt>
                <c:pt idx="293">
                  <c:v>17.734000000000005</c:v>
                </c:pt>
                <c:pt idx="294">
                  <c:v>18.185499999999898</c:v>
                </c:pt>
                <c:pt idx="295">
                  <c:v>16.210999999999999</c:v>
                </c:pt>
                <c:pt idx="296">
                  <c:v>16.8005</c:v>
                </c:pt>
                <c:pt idx="297">
                  <c:v>17.1355</c:v>
                </c:pt>
                <c:pt idx="298">
                  <c:v>16.30549999999991</c:v>
                </c:pt>
                <c:pt idx="299">
                  <c:v>15.2545</c:v>
                </c:pt>
                <c:pt idx="300">
                  <c:v>15.088000000000001</c:v>
                </c:pt>
                <c:pt idx="301">
                  <c:v>14.516</c:v>
                </c:pt>
                <c:pt idx="302">
                  <c:v>14.5085</c:v>
                </c:pt>
                <c:pt idx="303">
                  <c:v>15.08</c:v>
                </c:pt>
                <c:pt idx="304">
                  <c:v>15.458500000000004</c:v>
                </c:pt>
                <c:pt idx="305">
                  <c:v>14.371500000000006</c:v>
                </c:pt>
                <c:pt idx="306">
                  <c:v>14.1015</c:v>
                </c:pt>
                <c:pt idx="307">
                  <c:v>14.361500000000024</c:v>
                </c:pt>
                <c:pt idx="308">
                  <c:v>14.361500000000024</c:v>
                </c:pt>
                <c:pt idx="309">
                  <c:v>13.641500000000001</c:v>
                </c:pt>
                <c:pt idx="310">
                  <c:v>12.812000000000006</c:v>
                </c:pt>
                <c:pt idx="311">
                  <c:v>12.954000000000002</c:v>
                </c:pt>
                <c:pt idx="312">
                  <c:v>12.866500000000045</c:v>
                </c:pt>
                <c:pt idx="313">
                  <c:v>12.397</c:v>
                </c:pt>
                <c:pt idx="314">
                  <c:v>11.8985</c:v>
                </c:pt>
                <c:pt idx="315">
                  <c:v>11.811</c:v>
                </c:pt>
                <c:pt idx="316">
                  <c:v>12.146999999999998</c:v>
                </c:pt>
                <c:pt idx="317">
                  <c:v>11.622</c:v>
                </c:pt>
                <c:pt idx="318">
                  <c:v>11.453000000000022</c:v>
                </c:pt>
                <c:pt idx="319">
                  <c:v>10.885000000000026</c:v>
                </c:pt>
                <c:pt idx="320">
                  <c:v>10.8315</c:v>
                </c:pt>
                <c:pt idx="321">
                  <c:v>10.571</c:v>
                </c:pt>
                <c:pt idx="322">
                  <c:v>10.526</c:v>
                </c:pt>
                <c:pt idx="323">
                  <c:v>10.376000000000024</c:v>
                </c:pt>
                <c:pt idx="324">
                  <c:v>10.944000000000001</c:v>
                </c:pt>
                <c:pt idx="325">
                  <c:v>10.246999999999998</c:v>
                </c:pt>
                <c:pt idx="326">
                  <c:v>10.350500000000045</c:v>
                </c:pt>
                <c:pt idx="327">
                  <c:v>10.101000000000001</c:v>
                </c:pt>
                <c:pt idx="328">
                  <c:v>9.9514990000000267</c:v>
                </c:pt>
                <c:pt idx="329">
                  <c:v>9.4140000000000015</c:v>
                </c:pt>
                <c:pt idx="330">
                  <c:v>8.3415000000000035</c:v>
                </c:pt>
                <c:pt idx="331">
                  <c:v>8.7255000000000003</c:v>
                </c:pt>
                <c:pt idx="332">
                  <c:v>9.5515000000000008</c:v>
                </c:pt>
                <c:pt idx="333">
                  <c:v>9.6179999999999986</c:v>
                </c:pt>
                <c:pt idx="334">
                  <c:v>8.9285000000000014</c:v>
                </c:pt>
                <c:pt idx="335">
                  <c:v>9.0674990000000228</c:v>
                </c:pt>
                <c:pt idx="336">
                  <c:v>8.4755000000000411</c:v>
                </c:pt>
                <c:pt idx="337">
                  <c:v>8.51</c:v>
                </c:pt>
                <c:pt idx="338">
                  <c:v>8.0094990000000248</c:v>
                </c:pt>
                <c:pt idx="339">
                  <c:v>7.7754989999999999</c:v>
                </c:pt>
                <c:pt idx="340">
                  <c:v>8.3285</c:v>
                </c:pt>
                <c:pt idx="341">
                  <c:v>8.26</c:v>
                </c:pt>
                <c:pt idx="342">
                  <c:v>7.4619999999999997</c:v>
                </c:pt>
                <c:pt idx="343">
                  <c:v>7.4930000000000003</c:v>
                </c:pt>
                <c:pt idx="344">
                  <c:v>7.7759999999999998</c:v>
                </c:pt>
                <c:pt idx="345">
                  <c:v>7.7374999999999998</c:v>
                </c:pt>
                <c:pt idx="346">
                  <c:v>7.0385</c:v>
                </c:pt>
                <c:pt idx="347">
                  <c:v>7.4059999999999997</c:v>
                </c:pt>
                <c:pt idx="348">
                  <c:v>7.0374999999999996</c:v>
                </c:pt>
                <c:pt idx="349">
                  <c:v>7.0184999999999995</c:v>
                </c:pt>
                <c:pt idx="350">
                  <c:v>7.2539999999999996</c:v>
                </c:pt>
                <c:pt idx="351">
                  <c:v>6.9950000000000001</c:v>
                </c:pt>
                <c:pt idx="352">
                  <c:v>6.8924999999999965</c:v>
                </c:pt>
                <c:pt idx="353">
                  <c:v>6.7095000000000002</c:v>
                </c:pt>
                <c:pt idx="354">
                  <c:v>6.5579999999999945</c:v>
                </c:pt>
                <c:pt idx="355">
                  <c:v>6.6644999999999781</c:v>
                </c:pt>
                <c:pt idx="356">
                  <c:v>6.7344999999999997</c:v>
                </c:pt>
                <c:pt idx="357">
                  <c:v>6.4315000000000024</c:v>
                </c:pt>
                <c:pt idx="358">
                  <c:v>6.7329999999999997</c:v>
                </c:pt>
                <c:pt idx="359">
                  <c:v>6.2065000000000001</c:v>
                </c:pt>
                <c:pt idx="360">
                  <c:v>6.0034999999999998</c:v>
                </c:pt>
                <c:pt idx="361">
                  <c:v>6.5789999999999997</c:v>
                </c:pt>
                <c:pt idx="362">
                  <c:v>6.0564999999999998</c:v>
                </c:pt>
                <c:pt idx="363">
                  <c:v>6.3914999999999997</c:v>
                </c:pt>
                <c:pt idx="364">
                  <c:v>6.4489999999999998</c:v>
                </c:pt>
                <c:pt idx="365">
                  <c:v>5.4874999999999998</c:v>
                </c:pt>
                <c:pt idx="366">
                  <c:v>5.7965</c:v>
                </c:pt>
                <c:pt idx="367">
                  <c:v>5.8919990000000002</c:v>
                </c:pt>
                <c:pt idx="368">
                  <c:v>6.0639999999999965</c:v>
                </c:pt>
                <c:pt idx="369">
                  <c:v>5.3114999999999997</c:v>
                </c:pt>
                <c:pt idx="370">
                  <c:v>5.1654999999999855</c:v>
                </c:pt>
                <c:pt idx="371">
                  <c:v>5.4824999999999999</c:v>
                </c:pt>
                <c:pt idx="372">
                  <c:v>5.3224999999999945</c:v>
                </c:pt>
                <c:pt idx="373">
                  <c:v>5.0149999999999855</c:v>
                </c:pt>
                <c:pt idx="374">
                  <c:v>5.3634999999999975</c:v>
                </c:pt>
                <c:pt idx="375">
                  <c:v>5.4344999999999999</c:v>
                </c:pt>
                <c:pt idx="376">
                  <c:v>5.1979999999999809</c:v>
                </c:pt>
                <c:pt idx="377">
                  <c:v>4.8419999999999996</c:v>
                </c:pt>
                <c:pt idx="378">
                  <c:v>4.2984999999999998</c:v>
                </c:pt>
                <c:pt idx="379">
                  <c:v>5.1084990000000001</c:v>
                </c:pt>
                <c:pt idx="380">
                  <c:v>4.8004999999999995</c:v>
                </c:pt>
                <c:pt idx="381">
                  <c:v>4.7995000000000001</c:v>
                </c:pt>
                <c:pt idx="382">
                  <c:v>4.9020000000000001</c:v>
                </c:pt>
                <c:pt idx="383">
                  <c:v>5.1554999999999955</c:v>
                </c:pt>
                <c:pt idx="384">
                  <c:v>4.9450000000000003</c:v>
                </c:pt>
                <c:pt idx="385">
                  <c:v>4.9474999999999998</c:v>
                </c:pt>
                <c:pt idx="386">
                  <c:v>4.5514999999999999</c:v>
                </c:pt>
                <c:pt idx="387">
                  <c:v>4.4885000000000002</c:v>
                </c:pt>
                <c:pt idx="388">
                  <c:v>5.0804999999999998</c:v>
                </c:pt>
                <c:pt idx="389">
                  <c:v>4.8789999999999996</c:v>
                </c:pt>
                <c:pt idx="390">
                  <c:v>3.0169999999999977</c:v>
                </c:pt>
                <c:pt idx="391">
                  <c:v>4.0574999999999966</c:v>
                </c:pt>
                <c:pt idx="392">
                  <c:v>3.9514999999999967</c:v>
                </c:pt>
                <c:pt idx="393">
                  <c:v>4.617999999999979</c:v>
                </c:pt>
                <c:pt idx="394">
                  <c:v>4.5495000000000001</c:v>
                </c:pt>
                <c:pt idx="395">
                  <c:v>4.2515000000000001</c:v>
                </c:pt>
                <c:pt idx="396">
                  <c:v>4.0649999999999809</c:v>
                </c:pt>
                <c:pt idx="397">
                  <c:v>4.5984999999999996</c:v>
                </c:pt>
                <c:pt idx="398">
                  <c:v>4.3134990000000002</c:v>
                </c:pt>
                <c:pt idx="399">
                  <c:v>3.9319999999999977</c:v>
                </c:pt>
                <c:pt idx="400">
                  <c:v>4.4405000000000001</c:v>
                </c:pt>
                <c:pt idx="401">
                  <c:v>4.3634999999999975</c:v>
                </c:pt>
                <c:pt idx="402">
                  <c:v>3.835499999999989</c:v>
                </c:pt>
                <c:pt idx="403">
                  <c:v>4.1724990000000002</c:v>
                </c:pt>
                <c:pt idx="404">
                  <c:v>3.8689999999999998</c:v>
                </c:pt>
                <c:pt idx="405">
                  <c:v>3.9175</c:v>
                </c:pt>
                <c:pt idx="406">
                  <c:v>4.1559999999999855</c:v>
                </c:pt>
                <c:pt idx="407">
                  <c:v>4.4770000000000003</c:v>
                </c:pt>
                <c:pt idx="408">
                  <c:v>3.927</c:v>
                </c:pt>
                <c:pt idx="409">
                  <c:v>4.3714990000000133</c:v>
                </c:pt>
                <c:pt idx="410">
                  <c:v>3.8144999999999967</c:v>
                </c:pt>
                <c:pt idx="411">
                  <c:v>2.7044999999999999</c:v>
                </c:pt>
                <c:pt idx="412">
                  <c:v>3.4949999999999997</c:v>
                </c:pt>
                <c:pt idx="413">
                  <c:v>3.5804999999999998</c:v>
                </c:pt>
                <c:pt idx="414">
                  <c:v>3.8864999999999967</c:v>
                </c:pt>
                <c:pt idx="415">
                  <c:v>3.7509999999999999</c:v>
                </c:pt>
                <c:pt idx="416">
                  <c:v>3.722</c:v>
                </c:pt>
                <c:pt idx="417">
                  <c:v>3.9049999999999998</c:v>
                </c:pt>
                <c:pt idx="418">
                  <c:v>3.6524999999999967</c:v>
                </c:pt>
                <c:pt idx="419">
                  <c:v>3.5314999999999968</c:v>
                </c:pt>
                <c:pt idx="420">
                  <c:v>3.3559999999999977</c:v>
                </c:pt>
                <c:pt idx="421">
                  <c:v>3.7545000000000002</c:v>
                </c:pt>
                <c:pt idx="422">
                  <c:v>3.6164999999999967</c:v>
                </c:pt>
                <c:pt idx="423">
                  <c:v>4.0584999999999996</c:v>
                </c:pt>
                <c:pt idx="424">
                  <c:v>3.84</c:v>
                </c:pt>
                <c:pt idx="425">
                  <c:v>3.5954999999999977</c:v>
                </c:pt>
                <c:pt idx="426">
                  <c:v>3.8594999999999908</c:v>
                </c:pt>
                <c:pt idx="427">
                  <c:v>3.9969999999999977</c:v>
                </c:pt>
                <c:pt idx="428">
                  <c:v>3.8849999999999998</c:v>
                </c:pt>
                <c:pt idx="429">
                  <c:v>3.9405000000000001</c:v>
                </c:pt>
                <c:pt idx="430">
                  <c:v>3.7970000000000002</c:v>
                </c:pt>
                <c:pt idx="431">
                  <c:v>3.5009999999999999</c:v>
                </c:pt>
                <c:pt idx="432">
                  <c:v>4.0994999999999999</c:v>
                </c:pt>
                <c:pt idx="433">
                  <c:v>3.9035000000000002</c:v>
                </c:pt>
                <c:pt idx="434">
                  <c:v>3.9024999999999967</c:v>
                </c:pt>
                <c:pt idx="435">
                  <c:v>3.5034999999999998</c:v>
                </c:pt>
                <c:pt idx="436">
                  <c:v>3.6959999999999997</c:v>
                </c:pt>
                <c:pt idx="437">
                  <c:v>3.6415000000000002</c:v>
                </c:pt>
                <c:pt idx="438">
                  <c:v>3.5895000000000001</c:v>
                </c:pt>
                <c:pt idx="439">
                  <c:v>3.6119999999999997</c:v>
                </c:pt>
                <c:pt idx="440">
                  <c:v>3.8024999999999967</c:v>
                </c:pt>
                <c:pt idx="441">
                  <c:v>3.8379999999999987</c:v>
                </c:pt>
                <c:pt idx="442">
                  <c:v>3.3619999999999997</c:v>
                </c:pt>
                <c:pt idx="443">
                  <c:v>3.07</c:v>
                </c:pt>
                <c:pt idx="444">
                  <c:v>2.5695000000000001</c:v>
                </c:pt>
                <c:pt idx="445">
                  <c:v>3.7254999999999998</c:v>
                </c:pt>
                <c:pt idx="446">
                  <c:v>4.1599999999999975</c:v>
                </c:pt>
                <c:pt idx="447">
                  <c:v>3.5055000000000001</c:v>
                </c:pt>
                <c:pt idx="448">
                  <c:v>3.8454999999999977</c:v>
                </c:pt>
                <c:pt idx="449">
                  <c:v>3.9655</c:v>
                </c:pt>
                <c:pt idx="450">
                  <c:v>3.5379999999999998</c:v>
                </c:pt>
                <c:pt idx="451">
                  <c:v>4.1449999999999845</c:v>
                </c:pt>
                <c:pt idx="452">
                  <c:v>3.7119999999999997</c:v>
                </c:pt>
                <c:pt idx="453">
                  <c:v>4.1029999999999855</c:v>
                </c:pt>
                <c:pt idx="454">
                  <c:v>3.5764999999999967</c:v>
                </c:pt>
                <c:pt idx="455">
                  <c:v>3.7429999999999999</c:v>
                </c:pt>
                <c:pt idx="456">
                  <c:v>4.3174999999999955</c:v>
                </c:pt>
                <c:pt idx="457">
                  <c:v>3.4695</c:v>
                </c:pt>
                <c:pt idx="458">
                  <c:v>3.6309999999999998</c:v>
                </c:pt>
                <c:pt idx="459">
                  <c:v>4.2084999999999999</c:v>
                </c:pt>
                <c:pt idx="460">
                  <c:v>3.9304999999999977</c:v>
                </c:pt>
                <c:pt idx="461">
                  <c:v>3.5844999999999998</c:v>
                </c:pt>
                <c:pt idx="462">
                  <c:v>4.1944999999999855</c:v>
                </c:pt>
                <c:pt idx="463">
                  <c:v>4.1669999999999945</c:v>
                </c:pt>
                <c:pt idx="464">
                  <c:v>4.2530000000000001</c:v>
                </c:pt>
                <c:pt idx="465">
                  <c:v>4.1054999999999975</c:v>
                </c:pt>
                <c:pt idx="466">
                  <c:v>4.0730000000000004</c:v>
                </c:pt>
                <c:pt idx="467">
                  <c:v>3.6655000000000002</c:v>
                </c:pt>
                <c:pt idx="468">
                  <c:v>3.7404999999999999</c:v>
                </c:pt>
                <c:pt idx="469">
                  <c:v>3.8439999999999999</c:v>
                </c:pt>
                <c:pt idx="470">
                  <c:v>3.8559999999999977</c:v>
                </c:pt>
                <c:pt idx="471">
                  <c:v>3.9415</c:v>
                </c:pt>
                <c:pt idx="472">
                  <c:v>3.9754999999999967</c:v>
                </c:pt>
                <c:pt idx="473">
                  <c:v>4.0705</c:v>
                </c:pt>
                <c:pt idx="474">
                  <c:v>4.1795</c:v>
                </c:pt>
                <c:pt idx="475">
                  <c:v>3.6755</c:v>
                </c:pt>
                <c:pt idx="476">
                  <c:v>4.0104999999999995</c:v>
                </c:pt>
                <c:pt idx="477">
                  <c:v>4.0044999999999975</c:v>
                </c:pt>
                <c:pt idx="478">
                  <c:v>4.6979999999999809</c:v>
                </c:pt>
                <c:pt idx="479">
                  <c:v>4.5154999999999985</c:v>
                </c:pt>
                <c:pt idx="480">
                  <c:v>4.9400000000000004</c:v>
                </c:pt>
              </c:numCache>
            </c:numRef>
          </c:yVal>
          <c:smooth val="1"/>
          <c:extLst>
            <c:ext xmlns:c16="http://schemas.microsoft.com/office/drawing/2014/chart" uri="{C3380CC4-5D6E-409C-BE32-E72D297353CC}">
              <c16:uniqueId val="{00000004-6719-4FF7-967F-7D68A9705DC5}"/>
            </c:ext>
          </c:extLst>
        </c:ser>
        <c:ser>
          <c:idx val="5"/>
          <c:order val="5"/>
          <c:spPr>
            <a:ln w="12700">
              <a:solidFill>
                <a:srgbClr val="800000"/>
              </a:solidFill>
              <a:prstDash val="solid"/>
            </a:ln>
          </c:spPr>
          <c:marker>
            <c:symbol val="none"/>
          </c:marker>
          <c:xVal>
            <c:numRef>
              <c:f>vzavi!$A$1:$A$536</c:f>
              <c:numCache>
                <c:formatCode>General</c:formatCode>
                <c:ptCount val="536"/>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vzavi!$G$1:$G$536</c:f>
              <c:numCache>
                <c:formatCode>General</c:formatCode>
                <c:ptCount val="536"/>
                <c:pt idx="0">
                  <c:v>106.383</c:v>
                </c:pt>
                <c:pt idx="1">
                  <c:v>112.3925</c:v>
                </c:pt>
                <c:pt idx="2">
                  <c:v>112.99350000000022</c:v>
                </c:pt>
                <c:pt idx="3">
                  <c:v>116.099</c:v>
                </c:pt>
                <c:pt idx="4">
                  <c:v>115.31750000000002</c:v>
                </c:pt>
                <c:pt idx="5">
                  <c:v>114.29</c:v>
                </c:pt>
                <c:pt idx="6">
                  <c:v>111.699</c:v>
                </c:pt>
                <c:pt idx="7">
                  <c:v>108.229</c:v>
                </c:pt>
                <c:pt idx="8">
                  <c:v>100.22799999999999</c:v>
                </c:pt>
                <c:pt idx="9">
                  <c:v>93.384500000000003</c:v>
                </c:pt>
                <c:pt idx="10">
                  <c:v>85.58</c:v>
                </c:pt>
                <c:pt idx="11">
                  <c:v>78.763999999999996</c:v>
                </c:pt>
                <c:pt idx="12">
                  <c:v>68.536000000000001</c:v>
                </c:pt>
                <c:pt idx="13">
                  <c:v>63.7</c:v>
                </c:pt>
                <c:pt idx="14">
                  <c:v>52.999500000000012</c:v>
                </c:pt>
                <c:pt idx="15">
                  <c:v>44.519500000000001</c:v>
                </c:pt>
                <c:pt idx="16">
                  <c:v>38.066500000000012</c:v>
                </c:pt>
                <c:pt idx="17">
                  <c:v>29.463499999999875</c:v>
                </c:pt>
                <c:pt idx="18">
                  <c:v>23.297499999999989</c:v>
                </c:pt>
                <c:pt idx="19">
                  <c:v>18.651000000000035</c:v>
                </c:pt>
                <c:pt idx="20">
                  <c:v>15.183</c:v>
                </c:pt>
                <c:pt idx="21">
                  <c:v>10.870500000000026</c:v>
                </c:pt>
                <c:pt idx="22">
                  <c:v>8.7530000000000001</c:v>
                </c:pt>
                <c:pt idx="23">
                  <c:v>6.9785000000000004</c:v>
                </c:pt>
                <c:pt idx="24">
                  <c:v>4.9450000000000003</c:v>
                </c:pt>
                <c:pt idx="25">
                  <c:v>6.4684999999999997</c:v>
                </c:pt>
                <c:pt idx="26">
                  <c:v>7.2119999999999997</c:v>
                </c:pt>
                <c:pt idx="27">
                  <c:v>8.4340000000000011</c:v>
                </c:pt>
                <c:pt idx="28">
                  <c:v>8.6455000000000002</c:v>
                </c:pt>
                <c:pt idx="29">
                  <c:v>10.388</c:v>
                </c:pt>
                <c:pt idx="30">
                  <c:v>10.911</c:v>
                </c:pt>
                <c:pt idx="31">
                  <c:v>10.913500000000004</c:v>
                </c:pt>
                <c:pt idx="32">
                  <c:v>11.9215</c:v>
                </c:pt>
                <c:pt idx="33">
                  <c:v>13.725</c:v>
                </c:pt>
                <c:pt idx="34">
                  <c:v>17.804500000000001</c:v>
                </c:pt>
                <c:pt idx="35">
                  <c:v>19.045499999999887</c:v>
                </c:pt>
                <c:pt idx="36">
                  <c:v>22.977499999999921</c:v>
                </c:pt>
                <c:pt idx="37">
                  <c:v>24.44549999999985</c:v>
                </c:pt>
                <c:pt idx="38">
                  <c:v>28.3325</c:v>
                </c:pt>
                <c:pt idx="39">
                  <c:v>31.128</c:v>
                </c:pt>
                <c:pt idx="40">
                  <c:v>35.616500000000002</c:v>
                </c:pt>
                <c:pt idx="41">
                  <c:v>38.564</c:v>
                </c:pt>
                <c:pt idx="42">
                  <c:v>42.846000000000004</c:v>
                </c:pt>
                <c:pt idx="43">
                  <c:v>47.539000000000001</c:v>
                </c:pt>
                <c:pt idx="44">
                  <c:v>53.124000000000002</c:v>
                </c:pt>
                <c:pt idx="45">
                  <c:v>57.0715</c:v>
                </c:pt>
                <c:pt idx="46">
                  <c:v>61.505500000000012</c:v>
                </c:pt>
                <c:pt idx="47">
                  <c:v>67.13</c:v>
                </c:pt>
                <c:pt idx="48">
                  <c:v>72.323499999999981</c:v>
                </c:pt>
                <c:pt idx="49">
                  <c:v>75.953999999999994</c:v>
                </c:pt>
                <c:pt idx="50">
                  <c:v>84.845000000000013</c:v>
                </c:pt>
                <c:pt idx="51">
                  <c:v>88.821999999999989</c:v>
                </c:pt>
                <c:pt idx="52">
                  <c:v>93.658998999999497</c:v>
                </c:pt>
                <c:pt idx="53">
                  <c:v>97.679999999999978</c:v>
                </c:pt>
                <c:pt idx="54">
                  <c:v>107.1165</c:v>
                </c:pt>
                <c:pt idx="55">
                  <c:v>112.9645000000003</c:v>
                </c:pt>
                <c:pt idx="56">
                  <c:v>118.36199999999999</c:v>
                </c:pt>
                <c:pt idx="57">
                  <c:v>124.738</c:v>
                </c:pt>
                <c:pt idx="58">
                  <c:v>128.30100000000004</c:v>
                </c:pt>
                <c:pt idx="59">
                  <c:v>136.72999999999999</c:v>
                </c:pt>
                <c:pt idx="60">
                  <c:v>139.43700000000001</c:v>
                </c:pt>
                <c:pt idx="61">
                  <c:v>147.3955</c:v>
                </c:pt>
                <c:pt idx="62">
                  <c:v>153.48600000000027</c:v>
                </c:pt>
                <c:pt idx="63">
                  <c:v>157.58500000000001</c:v>
                </c:pt>
                <c:pt idx="64">
                  <c:v>163.27249999999998</c:v>
                </c:pt>
                <c:pt idx="65">
                  <c:v>169.88050000000001</c:v>
                </c:pt>
                <c:pt idx="66">
                  <c:v>176.1</c:v>
                </c:pt>
                <c:pt idx="67">
                  <c:v>182.77899999999997</c:v>
                </c:pt>
                <c:pt idx="68">
                  <c:v>191.20449999999997</c:v>
                </c:pt>
                <c:pt idx="69">
                  <c:v>196.59650000000002</c:v>
                </c:pt>
                <c:pt idx="70">
                  <c:v>203.27649999999997</c:v>
                </c:pt>
                <c:pt idx="71">
                  <c:v>213.596</c:v>
                </c:pt>
                <c:pt idx="72">
                  <c:v>219.57499999999999</c:v>
                </c:pt>
                <c:pt idx="73">
                  <c:v>221.792</c:v>
                </c:pt>
                <c:pt idx="74">
                  <c:v>230.13549999999998</c:v>
                </c:pt>
                <c:pt idx="75">
                  <c:v>240.46200000000007</c:v>
                </c:pt>
                <c:pt idx="76">
                  <c:v>246.53900000000002</c:v>
                </c:pt>
                <c:pt idx="77">
                  <c:v>249.52949999999998</c:v>
                </c:pt>
                <c:pt idx="78">
                  <c:v>261.85149999999999</c:v>
                </c:pt>
                <c:pt idx="79">
                  <c:v>268.93149999999827</c:v>
                </c:pt>
                <c:pt idx="80">
                  <c:v>274.122499</c:v>
                </c:pt>
                <c:pt idx="81">
                  <c:v>278.96649999999869</c:v>
                </c:pt>
                <c:pt idx="82">
                  <c:v>284.64350000000002</c:v>
                </c:pt>
                <c:pt idx="83">
                  <c:v>294.7714999999987</c:v>
                </c:pt>
                <c:pt idx="84">
                  <c:v>301.36149999999969</c:v>
                </c:pt>
                <c:pt idx="85">
                  <c:v>304.26149999999899</c:v>
                </c:pt>
                <c:pt idx="86">
                  <c:v>308.80549999999999</c:v>
                </c:pt>
                <c:pt idx="87">
                  <c:v>312.28899999999851</c:v>
                </c:pt>
                <c:pt idx="88">
                  <c:v>317.69900000000001</c:v>
                </c:pt>
                <c:pt idx="89">
                  <c:v>319.29399999999839</c:v>
                </c:pt>
                <c:pt idx="90">
                  <c:v>326.97499999999923</c:v>
                </c:pt>
                <c:pt idx="91">
                  <c:v>330.774</c:v>
                </c:pt>
                <c:pt idx="92">
                  <c:v>331.72199999999833</c:v>
                </c:pt>
                <c:pt idx="93">
                  <c:v>336.13049999999993</c:v>
                </c:pt>
                <c:pt idx="94">
                  <c:v>336.8245</c:v>
                </c:pt>
                <c:pt idx="95">
                  <c:v>342.21149999999869</c:v>
                </c:pt>
                <c:pt idx="96">
                  <c:v>344.12950000000001</c:v>
                </c:pt>
                <c:pt idx="97">
                  <c:v>354.15050000000002</c:v>
                </c:pt>
                <c:pt idx="98">
                  <c:v>350.08199999999869</c:v>
                </c:pt>
                <c:pt idx="99">
                  <c:v>357.19149999999894</c:v>
                </c:pt>
                <c:pt idx="100">
                  <c:v>350.87849999999969</c:v>
                </c:pt>
                <c:pt idx="101">
                  <c:v>354.16800000000001</c:v>
                </c:pt>
                <c:pt idx="102">
                  <c:v>355.97349999999869</c:v>
                </c:pt>
                <c:pt idx="103">
                  <c:v>357.81149999999963</c:v>
                </c:pt>
                <c:pt idx="104">
                  <c:v>362.93049999999869</c:v>
                </c:pt>
                <c:pt idx="105">
                  <c:v>363.41849999999869</c:v>
                </c:pt>
                <c:pt idx="106">
                  <c:v>364.02499999999969</c:v>
                </c:pt>
                <c:pt idx="107">
                  <c:v>363.42899999999821</c:v>
                </c:pt>
                <c:pt idx="108">
                  <c:v>363.30250000000001</c:v>
                </c:pt>
                <c:pt idx="109">
                  <c:v>367.82049999999964</c:v>
                </c:pt>
                <c:pt idx="110">
                  <c:v>361.31700000000001</c:v>
                </c:pt>
                <c:pt idx="111">
                  <c:v>362.6465</c:v>
                </c:pt>
                <c:pt idx="112">
                  <c:v>362.10750000000002</c:v>
                </c:pt>
                <c:pt idx="113">
                  <c:v>357.60300000000001</c:v>
                </c:pt>
                <c:pt idx="114">
                  <c:v>359.0675</c:v>
                </c:pt>
                <c:pt idx="115">
                  <c:v>359.70849999999899</c:v>
                </c:pt>
                <c:pt idx="116">
                  <c:v>354.12</c:v>
                </c:pt>
                <c:pt idx="117">
                  <c:v>353.41749999999894</c:v>
                </c:pt>
                <c:pt idx="118">
                  <c:v>354.38849999999923</c:v>
                </c:pt>
                <c:pt idx="119">
                  <c:v>349.84100000000001</c:v>
                </c:pt>
                <c:pt idx="120">
                  <c:v>345.70949999999999</c:v>
                </c:pt>
                <c:pt idx="121">
                  <c:v>347.0025</c:v>
                </c:pt>
                <c:pt idx="122">
                  <c:v>343.97499999999923</c:v>
                </c:pt>
                <c:pt idx="123">
                  <c:v>341.12099999999964</c:v>
                </c:pt>
                <c:pt idx="124">
                  <c:v>335.15199999999999</c:v>
                </c:pt>
                <c:pt idx="125">
                  <c:v>333.387</c:v>
                </c:pt>
                <c:pt idx="126">
                  <c:v>334.46</c:v>
                </c:pt>
                <c:pt idx="127">
                  <c:v>328.30599999999993</c:v>
                </c:pt>
                <c:pt idx="128">
                  <c:v>323.18049999999999</c:v>
                </c:pt>
                <c:pt idx="129">
                  <c:v>317.53299999999899</c:v>
                </c:pt>
                <c:pt idx="130">
                  <c:v>317.88249999999999</c:v>
                </c:pt>
                <c:pt idx="131">
                  <c:v>316.1755</c:v>
                </c:pt>
                <c:pt idx="132">
                  <c:v>315.35500000000002</c:v>
                </c:pt>
                <c:pt idx="133">
                  <c:v>306.27699999999851</c:v>
                </c:pt>
                <c:pt idx="134">
                  <c:v>302.79849999999863</c:v>
                </c:pt>
                <c:pt idx="135">
                  <c:v>302.51299999999969</c:v>
                </c:pt>
                <c:pt idx="136">
                  <c:v>297.80200000000002</c:v>
                </c:pt>
                <c:pt idx="137">
                  <c:v>289.6825</c:v>
                </c:pt>
                <c:pt idx="138">
                  <c:v>289.02449999999999</c:v>
                </c:pt>
                <c:pt idx="139">
                  <c:v>282.85899999999964</c:v>
                </c:pt>
                <c:pt idx="140">
                  <c:v>278.27849999999899</c:v>
                </c:pt>
                <c:pt idx="141">
                  <c:v>277.00900000000001</c:v>
                </c:pt>
                <c:pt idx="142">
                  <c:v>273.10950000000008</c:v>
                </c:pt>
                <c:pt idx="143">
                  <c:v>270.1825</c:v>
                </c:pt>
                <c:pt idx="144">
                  <c:v>263.96899999999869</c:v>
                </c:pt>
                <c:pt idx="145">
                  <c:v>263.07</c:v>
                </c:pt>
                <c:pt idx="146">
                  <c:v>258.19200000000001</c:v>
                </c:pt>
                <c:pt idx="147">
                  <c:v>260.70749999999964</c:v>
                </c:pt>
                <c:pt idx="148">
                  <c:v>249.31800000000001</c:v>
                </c:pt>
                <c:pt idx="149">
                  <c:v>243.76299999999998</c:v>
                </c:pt>
                <c:pt idx="150">
                  <c:v>242.09650000000002</c:v>
                </c:pt>
                <c:pt idx="151">
                  <c:v>240.26049999999998</c:v>
                </c:pt>
                <c:pt idx="152">
                  <c:v>231.608</c:v>
                </c:pt>
                <c:pt idx="153">
                  <c:v>230.42350000000002</c:v>
                </c:pt>
                <c:pt idx="154">
                  <c:v>224.56200000000001</c:v>
                </c:pt>
                <c:pt idx="155">
                  <c:v>223.4425</c:v>
                </c:pt>
                <c:pt idx="156">
                  <c:v>216.58</c:v>
                </c:pt>
                <c:pt idx="157">
                  <c:v>210.88750000000007</c:v>
                </c:pt>
                <c:pt idx="158">
                  <c:v>208.55250000000001</c:v>
                </c:pt>
                <c:pt idx="159">
                  <c:v>206.28200000000001</c:v>
                </c:pt>
                <c:pt idx="160">
                  <c:v>200.90700000000001</c:v>
                </c:pt>
                <c:pt idx="161">
                  <c:v>198.315</c:v>
                </c:pt>
                <c:pt idx="162">
                  <c:v>189.64249999999998</c:v>
                </c:pt>
                <c:pt idx="163">
                  <c:v>188.27149999999997</c:v>
                </c:pt>
                <c:pt idx="164">
                  <c:v>186.29749999999999</c:v>
                </c:pt>
                <c:pt idx="165">
                  <c:v>179.72200000000001</c:v>
                </c:pt>
                <c:pt idx="166">
                  <c:v>179.23099999999999</c:v>
                </c:pt>
                <c:pt idx="167">
                  <c:v>174.70649999999998</c:v>
                </c:pt>
                <c:pt idx="168">
                  <c:v>172.01899999999998</c:v>
                </c:pt>
                <c:pt idx="169">
                  <c:v>170.292</c:v>
                </c:pt>
                <c:pt idx="170">
                  <c:v>162.94499999999999</c:v>
                </c:pt>
                <c:pt idx="171">
                  <c:v>163.28449999999998</c:v>
                </c:pt>
                <c:pt idx="172">
                  <c:v>159.84800000000001</c:v>
                </c:pt>
                <c:pt idx="173">
                  <c:v>156.54349999999999</c:v>
                </c:pt>
                <c:pt idx="174">
                  <c:v>151.55250000000001</c:v>
                </c:pt>
                <c:pt idx="175">
                  <c:v>147.36000000000001</c:v>
                </c:pt>
                <c:pt idx="176">
                  <c:v>148.55349999999999</c:v>
                </c:pt>
                <c:pt idx="177">
                  <c:v>147.02450000000002</c:v>
                </c:pt>
                <c:pt idx="178">
                  <c:v>141.36600000000001</c:v>
                </c:pt>
                <c:pt idx="179">
                  <c:v>140.9520000000006</c:v>
                </c:pt>
                <c:pt idx="180">
                  <c:v>136.524</c:v>
                </c:pt>
                <c:pt idx="181">
                  <c:v>130.63449999999997</c:v>
                </c:pt>
                <c:pt idx="182">
                  <c:v>127.458</c:v>
                </c:pt>
                <c:pt idx="183">
                  <c:v>127.36999999999999</c:v>
                </c:pt>
                <c:pt idx="184">
                  <c:v>127.739</c:v>
                </c:pt>
                <c:pt idx="185">
                  <c:v>122.51600000000002</c:v>
                </c:pt>
                <c:pt idx="186">
                  <c:v>120.70950000000002</c:v>
                </c:pt>
                <c:pt idx="187">
                  <c:v>116.863</c:v>
                </c:pt>
                <c:pt idx="188">
                  <c:v>116.70050000000002</c:v>
                </c:pt>
                <c:pt idx="189">
                  <c:v>114.1545</c:v>
                </c:pt>
                <c:pt idx="190">
                  <c:v>111.854</c:v>
                </c:pt>
                <c:pt idx="191">
                  <c:v>109.95099999999999</c:v>
                </c:pt>
                <c:pt idx="192">
                  <c:v>109.29</c:v>
                </c:pt>
                <c:pt idx="193">
                  <c:v>109.9490000000003</c:v>
                </c:pt>
                <c:pt idx="194">
                  <c:v>104.2445000000003</c:v>
                </c:pt>
                <c:pt idx="195">
                  <c:v>102.87949999999998</c:v>
                </c:pt>
                <c:pt idx="196">
                  <c:v>102.2615000000003</c:v>
                </c:pt>
                <c:pt idx="197">
                  <c:v>96.4255</c:v>
                </c:pt>
                <c:pt idx="198">
                  <c:v>96.135499999999979</c:v>
                </c:pt>
                <c:pt idx="199">
                  <c:v>96.8</c:v>
                </c:pt>
                <c:pt idx="200">
                  <c:v>94.424498999999983</c:v>
                </c:pt>
                <c:pt idx="201">
                  <c:v>90.522999999999982</c:v>
                </c:pt>
                <c:pt idx="202">
                  <c:v>87.747998999999993</c:v>
                </c:pt>
                <c:pt idx="203">
                  <c:v>88.551000000000002</c:v>
                </c:pt>
                <c:pt idx="204">
                  <c:v>86.733000000000004</c:v>
                </c:pt>
                <c:pt idx="205">
                  <c:v>84.513498999999982</c:v>
                </c:pt>
                <c:pt idx="206">
                  <c:v>84.884998999999979</c:v>
                </c:pt>
                <c:pt idx="207">
                  <c:v>81.1815</c:v>
                </c:pt>
                <c:pt idx="208">
                  <c:v>78.934500000000227</c:v>
                </c:pt>
                <c:pt idx="209">
                  <c:v>76.189499999999981</c:v>
                </c:pt>
                <c:pt idx="210">
                  <c:v>76.543999999999997</c:v>
                </c:pt>
                <c:pt idx="211">
                  <c:v>75.100999999999999</c:v>
                </c:pt>
                <c:pt idx="212">
                  <c:v>72.794500000000127</c:v>
                </c:pt>
                <c:pt idx="213">
                  <c:v>74.09</c:v>
                </c:pt>
                <c:pt idx="214">
                  <c:v>68.718998999999982</c:v>
                </c:pt>
                <c:pt idx="215">
                  <c:v>69.252499999999998</c:v>
                </c:pt>
                <c:pt idx="216">
                  <c:v>67.980998999999983</c:v>
                </c:pt>
                <c:pt idx="217">
                  <c:v>66.245999999999995</c:v>
                </c:pt>
                <c:pt idx="218">
                  <c:v>66.045500000000004</c:v>
                </c:pt>
                <c:pt idx="219">
                  <c:v>63.922000000000011</c:v>
                </c:pt>
                <c:pt idx="220">
                  <c:v>64.838999999999999</c:v>
                </c:pt>
                <c:pt idx="221">
                  <c:v>61.527000000000001</c:v>
                </c:pt>
                <c:pt idx="222">
                  <c:v>60.846499999999999</c:v>
                </c:pt>
                <c:pt idx="223">
                  <c:v>59.503</c:v>
                </c:pt>
                <c:pt idx="224">
                  <c:v>58.942500000000003</c:v>
                </c:pt>
                <c:pt idx="225">
                  <c:v>58.8735</c:v>
                </c:pt>
                <c:pt idx="226">
                  <c:v>56.784500000000001</c:v>
                </c:pt>
                <c:pt idx="227">
                  <c:v>54.569000000000003</c:v>
                </c:pt>
                <c:pt idx="228">
                  <c:v>54.287500000000001</c:v>
                </c:pt>
                <c:pt idx="229">
                  <c:v>55.144000000000005</c:v>
                </c:pt>
                <c:pt idx="230">
                  <c:v>50.602999000000011</c:v>
                </c:pt>
                <c:pt idx="231">
                  <c:v>51.9895</c:v>
                </c:pt>
                <c:pt idx="232">
                  <c:v>49.830500000000001</c:v>
                </c:pt>
                <c:pt idx="233">
                  <c:v>50.593500000000013</c:v>
                </c:pt>
                <c:pt idx="234">
                  <c:v>48.111499999999999</c:v>
                </c:pt>
                <c:pt idx="235">
                  <c:v>46.447499999999998</c:v>
                </c:pt>
                <c:pt idx="236">
                  <c:v>48.707500000000003</c:v>
                </c:pt>
                <c:pt idx="237">
                  <c:v>46.396000000000001</c:v>
                </c:pt>
                <c:pt idx="238">
                  <c:v>47.055500000000002</c:v>
                </c:pt>
                <c:pt idx="239">
                  <c:v>44.593999000000011</c:v>
                </c:pt>
                <c:pt idx="240">
                  <c:v>43.857999999999997</c:v>
                </c:pt>
                <c:pt idx="241">
                  <c:v>43.746500000000012</c:v>
                </c:pt>
                <c:pt idx="242">
                  <c:v>41.833500000000001</c:v>
                </c:pt>
                <c:pt idx="243">
                  <c:v>41.211000000000006</c:v>
                </c:pt>
                <c:pt idx="244">
                  <c:v>40.124500000000012</c:v>
                </c:pt>
                <c:pt idx="245">
                  <c:v>39.704000000000001</c:v>
                </c:pt>
                <c:pt idx="246">
                  <c:v>39.110500000000002</c:v>
                </c:pt>
                <c:pt idx="247">
                  <c:v>39.51</c:v>
                </c:pt>
                <c:pt idx="248">
                  <c:v>36.590500000000013</c:v>
                </c:pt>
                <c:pt idx="249">
                  <c:v>37.808</c:v>
                </c:pt>
                <c:pt idx="250">
                  <c:v>36.088500000000003</c:v>
                </c:pt>
                <c:pt idx="251">
                  <c:v>34.954999999999998</c:v>
                </c:pt>
                <c:pt idx="252">
                  <c:v>32.921000000000006</c:v>
                </c:pt>
                <c:pt idx="253">
                  <c:v>33.158500000000011</c:v>
                </c:pt>
                <c:pt idx="254">
                  <c:v>32.561</c:v>
                </c:pt>
                <c:pt idx="255">
                  <c:v>31.824999999999999</c:v>
                </c:pt>
                <c:pt idx="256">
                  <c:v>32.586000000000006</c:v>
                </c:pt>
                <c:pt idx="257">
                  <c:v>32.133500000000012</c:v>
                </c:pt>
                <c:pt idx="258">
                  <c:v>29.798499999999883</c:v>
                </c:pt>
                <c:pt idx="259">
                  <c:v>27.761999999999986</c:v>
                </c:pt>
                <c:pt idx="260">
                  <c:v>28.3535</c:v>
                </c:pt>
                <c:pt idx="261">
                  <c:v>28.3415</c:v>
                </c:pt>
                <c:pt idx="262">
                  <c:v>28.461999999999989</c:v>
                </c:pt>
                <c:pt idx="263">
                  <c:v>28.126999999999999</c:v>
                </c:pt>
                <c:pt idx="264">
                  <c:v>27.40149999999991</c:v>
                </c:pt>
                <c:pt idx="265">
                  <c:v>27.174499999999988</c:v>
                </c:pt>
                <c:pt idx="266">
                  <c:v>25.958499999999887</c:v>
                </c:pt>
                <c:pt idx="267">
                  <c:v>25.6785</c:v>
                </c:pt>
                <c:pt idx="268">
                  <c:v>23.795000000000002</c:v>
                </c:pt>
                <c:pt idx="269">
                  <c:v>23.441999999999986</c:v>
                </c:pt>
                <c:pt idx="270">
                  <c:v>24.302499999999906</c:v>
                </c:pt>
                <c:pt idx="271">
                  <c:v>23.361000000000001</c:v>
                </c:pt>
                <c:pt idx="272">
                  <c:v>22.808</c:v>
                </c:pt>
                <c:pt idx="273">
                  <c:v>22.709</c:v>
                </c:pt>
                <c:pt idx="274">
                  <c:v>21.6965</c:v>
                </c:pt>
                <c:pt idx="275">
                  <c:v>20.431000000000001</c:v>
                </c:pt>
                <c:pt idx="276">
                  <c:v>20.530999999999999</c:v>
                </c:pt>
                <c:pt idx="277">
                  <c:v>20.268499999999868</c:v>
                </c:pt>
                <c:pt idx="278">
                  <c:v>20.033000000000001</c:v>
                </c:pt>
                <c:pt idx="279">
                  <c:v>18.905999999999914</c:v>
                </c:pt>
                <c:pt idx="280">
                  <c:v>20.281999999999989</c:v>
                </c:pt>
                <c:pt idx="281">
                  <c:v>19.349499999999917</c:v>
                </c:pt>
                <c:pt idx="282">
                  <c:v>19.454000000000001</c:v>
                </c:pt>
                <c:pt idx="283">
                  <c:v>19.599</c:v>
                </c:pt>
                <c:pt idx="284">
                  <c:v>18.114000000000093</c:v>
                </c:pt>
                <c:pt idx="285">
                  <c:v>17.465499999999849</c:v>
                </c:pt>
                <c:pt idx="286">
                  <c:v>17.332000000000001</c:v>
                </c:pt>
                <c:pt idx="287">
                  <c:v>17.914999999999999</c:v>
                </c:pt>
                <c:pt idx="288">
                  <c:v>17.047499999999989</c:v>
                </c:pt>
                <c:pt idx="289">
                  <c:v>16.666499999999989</c:v>
                </c:pt>
                <c:pt idx="290">
                  <c:v>16.8185</c:v>
                </c:pt>
                <c:pt idx="291">
                  <c:v>15.7935</c:v>
                </c:pt>
                <c:pt idx="292">
                  <c:v>15.410500000000004</c:v>
                </c:pt>
                <c:pt idx="293">
                  <c:v>15.349</c:v>
                </c:pt>
                <c:pt idx="294">
                  <c:v>15.057500000000006</c:v>
                </c:pt>
                <c:pt idx="295">
                  <c:v>14.891</c:v>
                </c:pt>
                <c:pt idx="296">
                  <c:v>14.804</c:v>
                </c:pt>
                <c:pt idx="297">
                  <c:v>14.209</c:v>
                </c:pt>
                <c:pt idx="298">
                  <c:v>13.598000000000001</c:v>
                </c:pt>
                <c:pt idx="299">
                  <c:v>13.6395</c:v>
                </c:pt>
                <c:pt idx="300">
                  <c:v>13.615500000000004</c:v>
                </c:pt>
                <c:pt idx="301">
                  <c:v>14.283000000000001</c:v>
                </c:pt>
                <c:pt idx="302">
                  <c:v>13.741499999999998</c:v>
                </c:pt>
                <c:pt idx="303">
                  <c:v>12.669</c:v>
                </c:pt>
                <c:pt idx="304">
                  <c:v>12.7065</c:v>
                </c:pt>
                <c:pt idx="305">
                  <c:v>11.7705</c:v>
                </c:pt>
                <c:pt idx="306">
                  <c:v>11.4335</c:v>
                </c:pt>
                <c:pt idx="307">
                  <c:v>10.983000000000002</c:v>
                </c:pt>
                <c:pt idx="308">
                  <c:v>12.044500000000001</c:v>
                </c:pt>
                <c:pt idx="309">
                  <c:v>11.701500000000001</c:v>
                </c:pt>
                <c:pt idx="310">
                  <c:v>10.832500000000024</c:v>
                </c:pt>
                <c:pt idx="311">
                  <c:v>10.432500000000006</c:v>
                </c:pt>
                <c:pt idx="312">
                  <c:v>10.029</c:v>
                </c:pt>
                <c:pt idx="313">
                  <c:v>11.797500000000001</c:v>
                </c:pt>
                <c:pt idx="314">
                  <c:v>10.968</c:v>
                </c:pt>
                <c:pt idx="315">
                  <c:v>9.8955000000000268</c:v>
                </c:pt>
                <c:pt idx="316">
                  <c:v>10.968500000000002</c:v>
                </c:pt>
                <c:pt idx="317">
                  <c:v>10.26</c:v>
                </c:pt>
                <c:pt idx="318">
                  <c:v>8.9040000000000035</c:v>
                </c:pt>
                <c:pt idx="319">
                  <c:v>9.7289989999999982</c:v>
                </c:pt>
                <c:pt idx="320">
                  <c:v>9.3720000000000248</c:v>
                </c:pt>
                <c:pt idx="321">
                  <c:v>9.2005000000000035</c:v>
                </c:pt>
                <c:pt idx="322">
                  <c:v>9.3069990000000047</c:v>
                </c:pt>
                <c:pt idx="323">
                  <c:v>8.9944990000000047</c:v>
                </c:pt>
                <c:pt idx="324">
                  <c:v>8.5225000000000026</c:v>
                </c:pt>
                <c:pt idx="325">
                  <c:v>8.59</c:v>
                </c:pt>
                <c:pt idx="326">
                  <c:v>8.8479989999999997</c:v>
                </c:pt>
                <c:pt idx="327">
                  <c:v>8.9550000000000267</c:v>
                </c:pt>
                <c:pt idx="328">
                  <c:v>8.6724990000000268</c:v>
                </c:pt>
                <c:pt idx="329">
                  <c:v>9.0895000000000028</c:v>
                </c:pt>
                <c:pt idx="330">
                  <c:v>8.3925000000000267</c:v>
                </c:pt>
                <c:pt idx="331">
                  <c:v>8.81</c:v>
                </c:pt>
                <c:pt idx="332">
                  <c:v>8.5085000000000015</c:v>
                </c:pt>
                <c:pt idx="333">
                  <c:v>8.3550000000000413</c:v>
                </c:pt>
                <c:pt idx="334">
                  <c:v>7.9455</c:v>
                </c:pt>
                <c:pt idx="335">
                  <c:v>7.0715000000000003</c:v>
                </c:pt>
                <c:pt idx="336">
                  <c:v>7.4659990000000001</c:v>
                </c:pt>
                <c:pt idx="337">
                  <c:v>7.3044999999999956</c:v>
                </c:pt>
                <c:pt idx="338">
                  <c:v>7.641</c:v>
                </c:pt>
                <c:pt idx="339">
                  <c:v>7.5604990000000001</c:v>
                </c:pt>
                <c:pt idx="340">
                  <c:v>7.5724999999999998</c:v>
                </c:pt>
                <c:pt idx="341">
                  <c:v>7.2644999999999955</c:v>
                </c:pt>
                <c:pt idx="342">
                  <c:v>7.7359999999999998</c:v>
                </c:pt>
                <c:pt idx="343">
                  <c:v>7.3449999999999855</c:v>
                </c:pt>
                <c:pt idx="344">
                  <c:v>6.9320000000000004</c:v>
                </c:pt>
                <c:pt idx="345">
                  <c:v>6.3854999999999995</c:v>
                </c:pt>
                <c:pt idx="346">
                  <c:v>6.8410000000000002</c:v>
                </c:pt>
                <c:pt idx="347">
                  <c:v>7.3404999999999996</c:v>
                </c:pt>
                <c:pt idx="348">
                  <c:v>5.9695</c:v>
                </c:pt>
                <c:pt idx="349">
                  <c:v>5.9704990000000198</c:v>
                </c:pt>
                <c:pt idx="350">
                  <c:v>5.9969999999999999</c:v>
                </c:pt>
                <c:pt idx="351">
                  <c:v>6.4284999999999997</c:v>
                </c:pt>
                <c:pt idx="352">
                  <c:v>6.0049999999999955</c:v>
                </c:pt>
                <c:pt idx="353">
                  <c:v>6.4344999999999999</c:v>
                </c:pt>
                <c:pt idx="354">
                  <c:v>6.2395000000000014</c:v>
                </c:pt>
                <c:pt idx="355">
                  <c:v>6.1524999999999945</c:v>
                </c:pt>
                <c:pt idx="356">
                  <c:v>5.4160000000000004</c:v>
                </c:pt>
                <c:pt idx="357">
                  <c:v>6.2054999999999998</c:v>
                </c:pt>
                <c:pt idx="358">
                  <c:v>6.5490000000000004</c:v>
                </c:pt>
                <c:pt idx="359">
                  <c:v>6.2364990000000207</c:v>
                </c:pt>
                <c:pt idx="360">
                  <c:v>5.6094999999999997</c:v>
                </c:pt>
                <c:pt idx="361">
                  <c:v>5.6154999999999955</c:v>
                </c:pt>
                <c:pt idx="362">
                  <c:v>5.7965</c:v>
                </c:pt>
                <c:pt idx="363">
                  <c:v>5.3959999999999955</c:v>
                </c:pt>
                <c:pt idx="364">
                  <c:v>5.6614999999999975</c:v>
                </c:pt>
                <c:pt idx="365">
                  <c:v>5.7480000000000002</c:v>
                </c:pt>
                <c:pt idx="366">
                  <c:v>5.2104999999999997</c:v>
                </c:pt>
                <c:pt idx="367">
                  <c:v>5.0074999999999985</c:v>
                </c:pt>
                <c:pt idx="368">
                  <c:v>5.39</c:v>
                </c:pt>
                <c:pt idx="369">
                  <c:v>4.9279999999999955</c:v>
                </c:pt>
                <c:pt idx="370">
                  <c:v>5.3214999999999995</c:v>
                </c:pt>
                <c:pt idx="371">
                  <c:v>5.1669999999999945</c:v>
                </c:pt>
                <c:pt idx="372">
                  <c:v>4.5715000000000003</c:v>
                </c:pt>
                <c:pt idx="373">
                  <c:v>4.7805</c:v>
                </c:pt>
                <c:pt idx="374">
                  <c:v>5.0224999999999955</c:v>
                </c:pt>
                <c:pt idx="375">
                  <c:v>5.0990000000000002</c:v>
                </c:pt>
                <c:pt idx="376">
                  <c:v>4.5439999999999996</c:v>
                </c:pt>
                <c:pt idx="377">
                  <c:v>4.6879999999999855</c:v>
                </c:pt>
                <c:pt idx="378">
                  <c:v>5.2889999999999997</c:v>
                </c:pt>
                <c:pt idx="379">
                  <c:v>5.4779999999999998</c:v>
                </c:pt>
                <c:pt idx="380">
                  <c:v>5.5869999999999997</c:v>
                </c:pt>
                <c:pt idx="381">
                  <c:v>4.6310000000000002</c:v>
                </c:pt>
                <c:pt idx="382">
                  <c:v>4.7634999999999996</c:v>
                </c:pt>
                <c:pt idx="383">
                  <c:v>4.8769999999999998</c:v>
                </c:pt>
                <c:pt idx="384">
                  <c:v>5.0795000000000003</c:v>
                </c:pt>
                <c:pt idx="385">
                  <c:v>4.4775</c:v>
                </c:pt>
                <c:pt idx="386">
                  <c:v>4.2290000000000001</c:v>
                </c:pt>
                <c:pt idx="387">
                  <c:v>4.6864999999999997</c:v>
                </c:pt>
                <c:pt idx="388">
                  <c:v>4.5824999999999996</c:v>
                </c:pt>
                <c:pt idx="389">
                  <c:v>4.0335000000000001</c:v>
                </c:pt>
                <c:pt idx="390">
                  <c:v>3.8944999999999967</c:v>
                </c:pt>
                <c:pt idx="391">
                  <c:v>4.1344999999999965</c:v>
                </c:pt>
                <c:pt idx="392">
                  <c:v>4.0694999999999997</c:v>
                </c:pt>
                <c:pt idx="393">
                  <c:v>4.2344999999999997</c:v>
                </c:pt>
                <c:pt idx="394">
                  <c:v>3.7080000000000002</c:v>
                </c:pt>
                <c:pt idx="395">
                  <c:v>3.7800000000000002</c:v>
                </c:pt>
                <c:pt idx="396">
                  <c:v>4.3010000000000002</c:v>
                </c:pt>
                <c:pt idx="397">
                  <c:v>4.3890000000000002</c:v>
                </c:pt>
                <c:pt idx="398">
                  <c:v>4.4470000000000001</c:v>
                </c:pt>
                <c:pt idx="399">
                  <c:v>4.0114999999999998</c:v>
                </c:pt>
                <c:pt idx="400">
                  <c:v>3.7810000000000001</c:v>
                </c:pt>
                <c:pt idx="401">
                  <c:v>3.7915000000000001</c:v>
                </c:pt>
                <c:pt idx="402">
                  <c:v>4.0514999999999999</c:v>
                </c:pt>
                <c:pt idx="403">
                  <c:v>4.0949999999999855</c:v>
                </c:pt>
                <c:pt idx="404">
                  <c:v>4.0865</c:v>
                </c:pt>
                <c:pt idx="405">
                  <c:v>4.0990000000000002</c:v>
                </c:pt>
                <c:pt idx="406">
                  <c:v>4.0209999999999955</c:v>
                </c:pt>
                <c:pt idx="407">
                  <c:v>3.8045</c:v>
                </c:pt>
                <c:pt idx="408">
                  <c:v>4.3010000000000002</c:v>
                </c:pt>
                <c:pt idx="409">
                  <c:v>3.8059999999999987</c:v>
                </c:pt>
                <c:pt idx="410">
                  <c:v>4.0289999999999955</c:v>
                </c:pt>
                <c:pt idx="411">
                  <c:v>3.7970000000000002</c:v>
                </c:pt>
                <c:pt idx="412">
                  <c:v>4.1424999999999965</c:v>
                </c:pt>
                <c:pt idx="413">
                  <c:v>3.8294999999999977</c:v>
                </c:pt>
                <c:pt idx="414">
                  <c:v>3.7410000000000001</c:v>
                </c:pt>
                <c:pt idx="415">
                  <c:v>3.5684999999999998</c:v>
                </c:pt>
                <c:pt idx="416">
                  <c:v>3.0989999999999998</c:v>
                </c:pt>
                <c:pt idx="417">
                  <c:v>3.2050000000000001</c:v>
                </c:pt>
                <c:pt idx="418">
                  <c:v>3.5055000000000001</c:v>
                </c:pt>
                <c:pt idx="419">
                  <c:v>3.1444999999999999</c:v>
                </c:pt>
                <c:pt idx="420">
                  <c:v>3.5285000000000002</c:v>
                </c:pt>
                <c:pt idx="421">
                  <c:v>3.621</c:v>
                </c:pt>
                <c:pt idx="422">
                  <c:v>3.5430000000000001</c:v>
                </c:pt>
                <c:pt idx="423">
                  <c:v>3.3294999999999977</c:v>
                </c:pt>
                <c:pt idx="424">
                  <c:v>3.3169999999999908</c:v>
                </c:pt>
                <c:pt idx="425">
                  <c:v>3.3734999999999977</c:v>
                </c:pt>
                <c:pt idx="426">
                  <c:v>3.5225</c:v>
                </c:pt>
                <c:pt idx="427">
                  <c:v>3.6924999999999977</c:v>
                </c:pt>
                <c:pt idx="428">
                  <c:v>3.6759999999999997</c:v>
                </c:pt>
                <c:pt idx="429">
                  <c:v>3.1084999999999998</c:v>
                </c:pt>
                <c:pt idx="430">
                  <c:v>3.4389999999999987</c:v>
                </c:pt>
                <c:pt idx="431">
                  <c:v>3.1539999999999999</c:v>
                </c:pt>
                <c:pt idx="432">
                  <c:v>3.2959999999999998</c:v>
                </c:pt>
                <c:pt idx="433">
                  <c:v>3.9184999999999977</c:v>
                </c:pt>
                <c:pt idx="434">
                  <c:v>3.5759999999999987</c:v>
                </c:pt>
                <c:pt idx="435">
                  <c:v>3.6675000000000093</c:v>
                </c:pt>
                <c:pt idx="436">
                  <c:v>3.3685</c:v>
                </c:pt>
                <c:pt idx="437">
                  <c:v>3.4099999999999997</c:v>
                </c:pt>
                <c:pt idx="438">
                  <c:v>3.101</c:v>
                </c:pt>
                <c:pt idx="439">
                  <c:v>3.6070000000000002</c:v>
                </c:pt>
                <c:pt idx="440">
                  <c:v>3.665</c:v>
                </c:pt>
                <c:pt idx="441">
                  <c:v>4.1484999999999985</c:v>
                </c:pt>
                <c:pt idx="442">
                  <c:v>4.0510000000000002</c:v>
                </c:pt>
                <c:pt idx="443">
                  <c:v>3.5245000000000002</c:v>
                </c:pt>
                <c:pt idx="444">
                  <c:v>3.7719999999999998</c:v>
                </c:pt>
                <c:pt idx="445">
                  <c:v>3.589</c:v>
                </c:pt>
                <c:pt idx="446">
                  <c:v>3.936499999999989</c:v>
                </c:pt>
                <c:pt idx="447">
                  <c:v>3.7614999999999998</c:v>
                </c:pt>
                <c:pt idx="448">
                  <c:v>3.5794999999999977</c:v>
                </c:pt>
                <c:pt idx="449">
                  <c:v>3.8189999999999977</c:v>
                </c:pt>
                <c:pt idx="450">
                  <c:v>3.641</c:v>
                </c:pt>
                <c:pt idx="451">
                  <c:v>3.4809999999999999</c:v>
                </c:pt>
                <c:pt idx="452">
                  <c:v>3.6339999999999999</c:v>
                </c:pt>
                <c:pt idx="453">
                  <c:v>3.6425000000000001</c:v>
                </c:pt>
                <c:pt idx="454">
                  <c:v>3.6875000000000102</c:v>
                </c:pt>
                <c:pt idx="455">
                  <c:v>3.7919999999999998</c:v>
                </c:pt>
                <c:pt idx="456">
                  <c:v>3.8459999999999988</c:v>
                </c:pt>
                <c:pt idx="457">
                  <c:v>3.7570000000000001</c:v>
                </c:pt>
                <c:pt idx="458">
                  <c:v>3.9485000000000001</c:v>
                </c:pt>
                <c:pt idx="459">
                  <c:v>4.048</c:v>
                </c:pt>
                <c:pt idx="460">
                  <c:v>3.6669999999999998</c:v>
                </c:pt>
                <c:pt idx="461">
                  <c:v>3.4354999999999967</c:v>
                </c:pt>
                <c:pt idx="462">
                  <c:v>3.3334999999999977</c:v>
                </c:pt>
                <c:pt idx="463">
                  <c:v>3.7959999999999998</c:v>
                </c:pt>
                <c:pt idx="464">
                  <c:v>4.1284999999999945</c:v>
                </c:pt>
                <c:pt idx="465">
                  <c:v>4.2355</c:v>
                </c:pt>
                <c:pt idx="466">
                  <c:v>4.0344999999999995</c:v>
                </c:pt>
                <c:pt idx="467">
                  <c:v>4.1304999999999996</c:v>
                </c:pt>
                <c:pt idx="468">
                  <c:v>4.2264999999999997</c:v>
                </c:pt>
                <c:pt idx="469">
                  <c:v>3.9949999999999997</c:v>
                </c:pt>
                <c:pt idx="470">
                  <c:v>4.1504999999999965</c:v>
                </c:pt>
                <c:pt idx="471">
                  <c:v>3.7675000000000103</c:v>
                </c:pt>
                <c:pt idx="472">
                  <c:v>4.0339999999999998</c:v>
                </c:pt>
                <c:pt idx="473">
                  <c:v>3.8589999999999987</c:v>
                </c:pt>
                <c:pt idx="474">
                  <c:v>4.0179999999999945</c:v>
                </c:pt>
                <c:pt idx="475">
                  <c:v>3.681</c:v>
                </c:pt>
                <c:pt idx="476">
                  <c:v>3.6280000000000001</c:v>
                </c:pt>
                <c:pt idx="477">
                  <c:v>4.2610000000000001</c:v>
                </c:pt>
                <c:pt idx="478">
                  <c:v>4.3174999999999955</c:v>
                </c:pt>
                <c:pt idx="479">
                  <c:v>3.8984999999999967</c:v>
                </c:pt>
                <c:pt idx="480">
                  <c:v>3.1244999999999998</c:v>
                </c:pt>
              </c:numCache>
            </c:numRef>
          </c:yVal>
          <c:smooth val="1"/>
          <c:extLst>
            <c:ext xmlns:c16="http://schemas.microsoft.com/office/drawing/2014/chart" uri="{C3380CC4-5D6E-409C-BE32-E72D297353CC}">
              <c16:uniqueId val="{00000005-6719-4FF7-967F-7D68A9705DC5}"/>
            </c:ext>
          </c:extLst>
        </c:ser>
        <c:ser>
          <c:idx val="6"/>
          <c:order val="6"/>
          <c:spPr>
            <a:ln w="12700">
              <a:solidFill>
                <a:srgbClr val="008080"/>
              </a:solidFill>
              <a:prstDash val="solid"/>
            </a:ln>
          </c:spPr>
          <c:marker>
            <c:symbol val="none"/>
          </c:marker>
          <c:xVal>
            <c:numRef>
              <c:f>vzavi!$A$1:$A$536</c:f>
              <c:numCache>
                <c:formatCode>General</c:formatCode>
                <c:ptCount val="536"/>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vzavi!$H$1:$H$536</c:f>
              <c:numCache>
                <c:formatCode>General</c:formatCode>
                <c:ptCount val="536"/>
                <c:pt idx="0">
                  <c:v>114.94200000000002</c:v>
                </c:pt>
                <c:pt idx="1">
                  <c:v>119.57250000000001</c:v>
                </c:pt>
                <c:pt idx="2">
                  <c:v>121.59</c:v>
                </c:pt>
                <c:pt idx="3">
                  <c:v>123.89700000000002</c:v>
                </c:pt>
                <c:pt idx="4">
                  <c:v>127.2535</c:v>
                </c:pt>
                <c:pt idx="5">
                  <c:v>124.86499999999999</c:v>
                </c:pt>
                <c:pt idx="6">
                  <c:v>120.44800000000002</c:v>
                </c:pt>
                <c:pt idx="7">
                  <c:v>120.884</c:v>
                </c:pt>
                <c:pt idx="8">
                  <c:v>112.57550000000001</c:v>
                </c:pt>
                <c:pt idx="9">
                  <c:v>104.1845</c:v>
                </c:pt>
                <c:pt idx="10">
                  <c:v>94.903499999999994</c:v>
                </c:pt>
                <c:pt idx="11">
                  <c:v>88.991999000000376</c:v>
                </c:pt>
                <c:pt idx="12">
                  <c:v>77.10199999999999</c:v>
                </c:pt>
                <c:pt idx="13">
                  <c:v>67.523499999999999</c:v>
                </c:pt>
                <c:pt idx="14">
                  <c:v>58.13850000000015</c:v>
                </c:pt>
                <c:pt idx="15">
                  <c:v>49.456499999999998</c:v>
                </c:pt>
                <c:pt idx="16">
                  <c:v>41.221000000000011</c:v>
                </c:pt>
                <c:pt idx="17">
                  <c:v>32.075000000000003</c:v>
                </c:pt>
                <c:pt idx="18">
                  <c:v>25.09</c:v>
                </c:pt>
                <c:pt idx="19">
                  <c:v>19.566499999999905</c:v>
                </c:pt>
                <c:pt idx="20">
                  <c:v>15.707999999999998</c:v>
                </c:pt>
                <c:pt idx="21">
                  <c:v>11.133000000000001</c:v>
                </c:pt>
                <c:pt idx="22">
                  <c:v>8.7265000000000015</c:v>
                </c:pt>
                <c:pt idx="23">
                  <c:v>7.0705</c:v>
                </c:pt>
                <c:pt idx="24">
                  <c:v>7.0224999999999955</c:v>
                </c:pt>
                <c:pt idx="25">
                  <c:v>6.5369999999999999</c:v>
                </c:pt>
                <c:pt idx="26">
                  <c:v>6.7349990000000002</c:v>
                </c:pt>
                <c:pt idx="27">
                  <c:v>7.4370000000000003</c:v>
                </c:pt>
                <c:pt idx="28">
                  <c:v>8.7355</c:v>
                </c:pt>
                <c:pt idx="29">
                  <c:v>9.5934990000000067</c:v>
                </c:pt>
                <c:pt idx="30">
                  <c:v>10.658000000000001</c:v>
                </c:pt>
                <c:pt idx="31">
                  <c:v>11.284000000000001</c:v>
                </c:pt>
                <c:pt idx="32">
                  <c:v>12.76</c:v>
                </c:pt>
                <c:pt idx="33">
                  <c:v>15.255500000000024</c:v>
                </c:pt>
                <c:pt idx="34">
                  <c:v>17.677000000000035</c:v>
                </c:pt>
                <c:pt idx="35">
                  <c:v>19.239000000000001</c:v>
                </c:pt>
                <c:pt idx="36">
                  <c:v>21.533000000000001</c:v>
                </c:pt>
                <c:pt idx="37">
                  <c:v>24.173999999999999</c:v>
                </c:pt>
                <c:pt idx="38">
                  <c:v>26.684000000000001</c:v>
                </c:pt>
                <c:pt idx="39">
                  <c:v>30.439</c:v>
                </c:pt>
                <c:pt idx="40">
                  <c:v>34.22250000000021</c:v>
                </c:pt>
                <c:pt idx="41">
                  <c:v>38.033000000000001</c:v>
                </c:pt>
                <c:pt idx="42">
                  <c:v>41.354499999999994</c:v>
                </c:pt>
                <c:pt idx="43">
                  <c:v>48.015500000000003</c:v>
                </c:pt>
                <c:pt idx="44">
                  <c:v>53.8155</c:v>
                </c:pt>
                <c:pt idx="45">
                  <c:v>58.496000000000002</c:v>
                </c:pt>
                <c:pt idx="46">
                  <c:v>61.184000000000005</c:v>
                </c:pt>
                <c:pt idx="47">
                  <c:v>66.534499999999994</c:v>
                </c:pt>
                <c:pt idx="48">
                  <c:v>72.942499999999995</c:v>
                </c:pt>
                <c:pt idx="49">
                  <c:v>79.13</c:v>
                </c:pt>
                <c:pt idx="50">
                  <c:v>82.894498999999982</c:v>
                </c:pt>
                <c:pt idx="51">
                  <c:v>88.289500000000004</c:v>
                </c:pt>
                <c:pt idx="52">
                  <c:v>92.983000000000004</c:v>
                </c:pt>
                <c:pt idx="53">
                  <c:v>99.651999999999987</c:v>
                </c:pt>
                <c:pt idx="54">
                  <c:v>107.0955</c:v>
                </c:pt>
                <c:pt idx="55">
                  <c:v>114.3065</c:v>
                </c:pt>
                <c:pt idx="56">
                  <c:v>118.80549999999998</c:v>
                </c:pt>
                <c:pt idx="57">
                  <c:v>121.3065</c:v>
                </c:pt>
                <c:pt idx="58">
                  <c:v>131.45050000000001</c:v>
                </c:pt>
                <c:pt idx="59">
                  <c:v>133.553</c:v>
                </c:pt>
                <c:pt idx="60">
                  <c:v>135.89950000000002</c:v>
                </c:pt>
                <c:pt idx="61">
                  <c:v>143.16949999999997</c:v>
                </c:pt>
                <c:pt idx="62">
                  <c:v>149.38500000000047</c:v>
                </c:pt>
                <c:pt idx="63">
                  <c:v>151.43550000000002</c:v>
                </c:pt>
                <c:pt idx="64">
                  <c:v>158.893</c:v>
                </c:pt>
                <c:pt idx="65">
                  <c:v>166.16250000000002</c:v>
                </c:pt>
                <c:pt idx="66">
                  <c:v>175.55550000000002</c:v>
                </c:pt>
                <c:pt idx="67">
                  <c:v>179.0855</c:v>
                </c:pt>
                <c:pt idx="68">
                  <c:v>187.53549999999998</c:v>
                </c:pt>
                <c:pt idx="69">
                  <c:v>190.6585</c:v>
                </c:pt>
                <c:pt idx="70">
                  <c:v>196.27549999999999</c:v>
                </c:pt>
                <c:pt idx="71">
                  <c:v>201.9385</c:v>
                </c:pt>
                <c:pt idx="72">
                  <c:v>213.63449999999997</c:v>
                </c:pt>
                <c:pt idx="73">
                  <c:v>214.62300000000002</c:v>
                </c:pt>
                <c:pt idx="74">
                  <c:v>221.76549999999997</c:v>
                </c:pt>
                <c:pt idx="75">
                  <c:v>227.53449999999998</c:v>
                </c:pt>
                <c:pt idx="76">
                  <c:v>235.47349999999997</c:v>
                </c:pt>
                <c:pt idx="77">
                  <c:v>242.45350000000002</c:v>
                </c:pt>
                <c:pt idx="78">
                  <c:v>248.60299999999998</c:v>
                </c:pt>
                <c:pt idx="79">
                  <c:v>259.22000000000003</c:v>
                </c:pt>
                <c:pt idx="80">
                  <c:v>270.089</c:v>
                </c:pt>
                <c:pt idx="81">
                  <c:v>270.74299999999999</c:v>
                </c:pt>
                <c:pt idx="82">
                  <c:v>276.04300000000001</c:v>
                </c:pt>
                <c:pt idx="83">
                  <c:v>279.42549999999869</c:v>
                </c:pt>
                <c:pt idx="84">
                  <c:v>284.13749999999999</c:v>
                </c:pt>
                <c:pt idx="85">
                  <c:v>285.33499999999964</c:v>
                </c:pt>
                <c:pt idx="86">
                  <c:v>291.8845</c:v>
                </c:pt>
                <c:pt idx="87">
                  <c:v>302.8535</c:v>
                </c:pt>
                <c:pt idx="88">
                  <c:v>305.20699999999869</c:v>
                </c:pt>
                <c:pt idx="89">
                  <c:v>300.62599999999969</c:v>
                </c:pt>
                <c:pt idx="90">
                  <c:v>309.50700000000001</c:v>
                </c:pt>
                <c:pt idx="91">
                  <c:v>309.15300000000002</c:v>
                </c:pt>
                <c:pt idx="92">
                  <c:v>313.09149999999869</c:v>
                </c:pt>
                <c:pt idx="93">
                  <c:v>318.21649999999869</c:v>
                </c:pt>
                <c:pt idx="94">
                  <c:v>321.93149999999827</c:v>
                </c:pt>
                <c:pt idx="95">
                  <c:v>317.97899999999845</c:v>
                </c:pt>
                <c:pt idx="96">
                  <c:v>322.55250000000001</c:v>
                </c:pt>
                <c:pt idx="97">
                  <c:v>321.02749999999969</c:v>
                </c:pt>
                <c:pt idx="98">
                  <c:v>327.80149999999969</c:v>
                </c:pt>
                <c:pt idx="99">
                  <c:v>328.392</c:v>
                </c:pt>
                <c:pt idx="100">
                  <c:v>327.85950000000008</c:v>
                </c:pt>
                <c:pt idx="101">
                  <c:v>329.9204999999987</c:v>
                </c:pt>
                <c:pt idx="102">
                  <c:v>332.55349999999999</c:v>
                </c:pt>
                <c:pt idx="103">
                  <c:v>333.99799999999863</c:v>
                </c:pt>
                <c:pt idx="104">
                  <c:v>337.58949999999999</c:v>
                </c:pt>
                <c:pt idx="105">
                  <c:v>336.89400000000001</c:v>
                </c:pt>
                <c:pt idx="106">
                  <c:v>337.41149999999863</c:v>
                </c:pt>
                <c:pt idx="107">
                  <c:v>332.79249999999894</c:v>
                </c:pt>
                <c:pt idx="108">
                  <c:v>332.33449999999999</c:v>
                </c:pt>
                <c:pt idx="109">
                  <c:v>336.49449999999899</c:v>
                </c:pt>
                <c:pt idx="110">
                  <c:v>336.67450000000002</c:v>
                </c:pt>
                <c:pt idx="111">
                  <c:v>335.23649999999827</c:v>
                </c:pt>
                <c:pt idx="112">
                  <c:v>332.65750000000008</c:v>
                </c:pt>
                <c:pt idx="113">
                  <c:v>332.63799999999969</c:v>
                </c:pt>
                <c:pt idx="114">
                  <c:v>329.35649999999993</c:v>
                </c:pt>
                <c:pt idx="115">
                  <c:v>327.6225</c:v>
                </c:pt>
                <c:pt idx="116">
                  <c:v>325.50850000000003</c:v>
                </c:pt>
                <c:pt idx="117">
                  <c:v>323.24650000000003</c:v>
                </c:pt>
                <c:pt idx="118">
                  <c:v>320.86599999999999</c:v>
                </c:pt>
                <c:pt idx="119">
                  <c:v>322.45099999999923</c:v>
                </c:pt>
                <c:pt idx="120">
                  <c:v>317.46899999999869</c:v>
                </c:pt>
                <c:pt idx="121">
                  <c:v>317.37150000000003</c:v>
                </c:pt>
                <c:pt idx="122">
                  <c:v>312.49599999999839</c:v>
                </c:pt>
                <c:pt idx="123">
                  <c:v>305.62700000000001</c:v>
                </c:pt>
                <c:pt idx="124">
                  <c:v>304.59399999999869</c:v>
                </c:pt>
                <c:pt idx="125">
                  <c:v>300.69049999999999</c:v>
                </c:pt>
                <c:pt idx="126">
                  <c:v>297.05799999999999</c:v>
                </c:pt>
                <c:pt idx="127">
                  <c:v>299.99049999999869</c:v>
                </c:pt>
                <c:pt idx="128">
                  <c:v>291.38400000000001</c:v>
                </c:pt>
                <c:pt idx="129">
                  <c:v>289.41899999999839</c:v>
                </c:pt>
                <c:pt idx="130">
                  <c:v>285.09500000000003</c:v>
                </c:pt>
                <c:pt idx="131">
                  <c:v>279.28799999999899</c:v>
                </c:pt>
                <c:pt idx="132">
                  <c:v>275.44299999999993</c:v>
                </c:pt>
                <c:pt idx="133">
                  <c:v>276.18349999999964</c:v>
                </c:pt>
                <c:pt idx="134">
                  <c:v>269.05149999999969</c:v>
                </c:pt>
                <c:pt idx="135">
                  <c:v>268.23549999999869</c:v>
                </c:pt>
                <c:pt idx="136">
                  <c:v>260.95599999999899</c:v>
                </c:pt>
                <c:pt idx="137">
                  <c:v>262.745</c:v>
                </c:pt>
                <c:pt idx="138">
                  <c:v>255.30550000000002</c:v>
                </c:pt>
                <c:pt idx="139">
                  <c:v>255.32150000000004</c:v>
                </c:pt>
                <c:pt idx="140">
                  <c:v>250.31700000000001</c:v>
                </c:pt>
                <c:pt idx="141">
                  <c:v>246.27699999999999</c:v>
                </c:pt>
                <c:pt idx="142">
                  <c:v>241.79399999999998</c:v>
                </c:pt>
                <c:pt idx="143">
                  <c:v>236.27399999999992</c:v>
                </c:pt>
                <c:pt idx="144">
                  <c:v>232.8775</c:v>
                </c:pt>
                <c:pt idx="145">
                  <c:v>229.35150000000004</c:v>
                </c:pt>
                <c:pt idx="146">
                  <c:v>231.03399999999999</c:v>
                </c:pt>
                <c:pt idx="147">
                  <c:v>227.75399999999999</c:v>
                </c:pt>
                <c:pt idx="148">
                  <c:v>223.10349999999997</c:v>
                </c:pt>
                <c:pt idx="149">
                  <c:v>215.91549999999998</c:v>
                </c:pt>
                <c:pt idx="150">
                  <c:v>211.05600000000001</c:v>
                </c:pt>
                <c:pt idx="151">
                  <c:v>207.46600000000001</c:v>
                </c:pt>
                <c:pt idx="152">
                  <c:v>203.74149999999997</c:v>
                </c:pt>
                <c:pt idx="153">
                  <c:v>203.15</c:v>
                </c:pt>
                <c:pt idx="154">
                  <c:v>198.72399999999999</c:v>
                </c:pt>
                <c:pt idx="155">
                  <c:v>194.911</c:v>
                </c:pt>
                <c:pt idx="156">
                  <c:v>190.34700000000001</c:v>
                </c:pt>
                <c:pt idx="157">
                  <c:v>188.24499999999998</c:v>
                </c:pt>
                <c:pt idx="158">
                  <c:v>182.64499999999998</c:v>
                </c:pt>
                <c:pt idx="159">
                  <c:v>178.2585</c:v>
                </c:pt>
                <c:pt idx="160">
                  <c:v>175.00750000000002</c:v>
                </c:pt>
                <c:pt idx="161">
                  <c:v>171.41750000000002</c:v>
                </c:pt>
                <c:pt idx="162">
                  <c:v>168.56800000000001</c:v>
                </c:pt>
                <c:pt idx="163">
                  <c:v>165.21249999999998</c:v>
                </c:pt>
                <c:pt idx="164">
                  <c:v>164.57899999999998</c:v>
                </c:pt>
                <c:pt idx="165">
                  <c:v>160.74049999999997</c:v>
                </c:pt>
                <c:pt idx="166">
                  <c:v>156.67349999999999</c:v>
                </c:pt>
                <c:pt idx="167">
                  <c:v>151.77699999999999</c:v>
                </c:pt>
                <c:pt idx="168">
                  <c:v>145.11449999999999</c:v>
                </c:pt>
                <c:pt idx="169">
                  <c:v>145.55349999999999</c:v>
                </c:pt>
                <c:pt idx="170">
                  <c:v>143.084</c:v>
                </c:pt>
                <c:pt idx="171">
                  <c:v>138.72</c:v>
                </c:pt>
                <c:pt idx="172">
                  <c:v>135.78700000000001</c:v>
                </c:pt>
                <c:pt idx="173">
                  <c:v>136.375</c:v>
                </c:pt>
                <c:pt idx="174">
                  <c:v>133.16999999999999</c:v>
                </c:pt>
                <c:pt idx="175">
                  <c:v>129.77849999999998</c:v>
                </c:pt>
                <c:pt idx="176">
                  <c:v>126.003</c:v>
                </c:pt>
                <c:pt idx="177">
                  <c:v>122.6045</c:v>
                </c:pt>
                <c:pt idx="178">
                  <c:v>124.68549999999998</c:v>
                </c:pt>
                <c:pt idx="179">
                  <c:v>118.6045</c:v>
                </c:pt>
                <c:pt idx="180">
                  <c:v>115.4525</c:v>
                </c:pt>
                <c:pt idx="181">
                  <c:v>112.49000000000002</c:v>
                </c:pt>
                <c:pt idx="182">
                  <c:v>111.20450000000002</c:v>
                </c:pt>
                <c:pt idx="183">
                  <c:v>110.422</c:v>
                </c:pt>
                <c:pt idx="184">
                  <c:v>106.21299999999999</c:v>
                </c:pt>
                <c:pt idx="185">
                  <c:v>106.29900000000002</c:v>
                </c:pt>
                <c:pt idx="186">
                  <c:v>107.30800000000001</c:v>
                </c:pt>
                <c:pt idx="187">
                  <c:v>105.048</c:v>
                </c:pt>
                <c:pt idx="188">
                  <c:v>100.48350000000002</c:v>
                </c:pt>
                <c:pt idx="189">
                  <c:v>96.596000000000004</c:v>
                </c:pt>
                <c:pt idx="190">
                  <c:v>95.154499999999999</c:v>
                </c:pt>
                <c:pt idx="191">
                  <c:v>96.813998999999981</c:v>
                </c:pt>
                <c:pt idx="192">
                  <c:v>95.599500000000006</c:v>
                </c:pt>
                <c:pt idx="193">
                  <c:v>91.043999999999997</c:v>
                </c:pt>
                <c:pt idx="194">
                  <c:v>88.250500000000002</c:v>
                </c:pt>
                <c:pt idx="195">
                  <c:v>87.798000000000002</c:v>
                </c:pt>
                <c:pt idx="196">
                  <c:v>86.746499999999997</c:v>
                </c:pt>
                <c:pt idx="197">
                  <c:v>83.912000000000006</c:v>
                </c:pt>
                <c:pt idx="198">
                  <c:v>82.992000000000004</c:v>
                </c:pt>
                <c:pt idx="199">
                  <c:v>81.465000000000003</c:v>
                </c:pt>
                <c:pt idx="200">
                  <c:v>80.010999999999996</c:v>
                </c:pt>
                <c:pt idx="201">
                  <c:v>79.561000000000007</c:v>
                </c:pt>
                <c:pt idx="202">
                  <c:v>76.239500000000007</c:v>
                </c:pt>
                <c:pt idx="203">
                  <c:v>73.730998999999983</c:v>
                </c:pt>
                <c:pt idx="204">
                  <c:v>73.200500000000005</c:v>
                </c:pt>
                <c:pt idx="205">
                  <c:v>71.989999999999995</c:v>
                </c:pt>
                <c:pt idx="206">
                  <c:v>70.558499999999981</c:v>
                </c:pt>
                <c:pt idx="207">
                  <c:v>69.665999999999983</c:v>
                </c:pt>
                <c:pt idx="208">
                  <c:v>67.840999999999994</c:v>
                </c:pt>
                <c:pt idx="209">
                  <c:v>68.165999999999983</c:v>
                </c:pt>
                <c:pt idx="210">
                  <c:v>65.004999999999995</c:v>
                </c:pt>
                <c:pt idx="211">
                  <c:v>64.576999999999998</c:v>
                </c:pt>
                <c:pt idx="212">
                  <c:v>63.384999999999998</c:v>
                </c:pt>
                <c:pt idx="213">
                  <c:v>62.846499999999999</c:v>
                </c:pt>
                <c:pt idx="214">
                  <c:v>62.100500000000011</c:v>
                </c:pt>
                <c:pt idx="215">
                  <c:v>57.997500000000002</c:v>
                </c:pt>
                <c:pt idx="216">
                  <c:v>56.887499999999996</c:v>
                </c:pt>
                <c:pt idx="217">
                  <c:v>56.322500000000012</c:v>
                </c:pt>
                <c:pt idx="218">
                  <c:v>54.872</c:v>
                </c:pt>
                <c:pt idx="219">
                  <c:v>54.513500000000001</c:v>
                </c:pt>
                <c:pt idx="220">
                  <c:v>52.636000000000003</c:v>
                </c:pt>
                <c:pt idx="221">
                  <c:v>51.645500000000013</c:v>
                </c:pt>
                <c:pt idx="222">
                  <c:v>51.939</c:v>
                </c:pt>
                <c:pt idx="223">
                  <c:v>49.572500000000012</c:v>
                </c:pt>
                <c:pt idx="224">
                  <c:v>48.214000000000006</c:v>
                </c:pt>
                <c:pt idx="225">
                  <c:v>47.518000000000001</c:v>
                </c:pt>
                <c:pt idx="226">
                  <c:v>49.150999999999996</c:v>
                </c:pt>
                <c:pt idx="227">
                  <c:v>48.744</c:v>
                </c:pt>
                <c:pt idx="228">
                  <c:v>45.553000000000004</c:v>
                </c:pt>
                <c:pt idx="229">
                  <c:v>44.351499999999994</c:v>
                </c:pt>
                <c:pt idx="230">
                  <c:v>44.166500000000013</c:v>
                </c:pt>
                <c:pt idx="231">
                  <c:v>43.014499999999998</c:v>
                </c:pt>
                <c:pt idx="232">
                  <c:v>42.334499999999998</c:v>
                </c:pt>
                <c:pt idx="233">
                  <c:v>42.207500000000003</c:v>
                </c:pt>
                <c:pt idx="234">
                  <c:v>39.897000000000006</c:v>
                </c:pt>
                <c:pt idx="235">
                  <c:v>38.935500000000012</c:v>
                </c:pt>
                <c:pt idx="236">
                  <c:v>38.006</c:v>
                </c:pt>
                <c:pt idx="237">
                  <c:v>39.619500000000002</c:v>
                </c:pt>
                <c:pt idx="238">
                  <c:v>38.265500000000195</c:v>
                </c:pt>
                <c:pt idx="239">
                  <c:v>35.862500000000011</c:v>
                </c:pt>
                <c:pt idx="240">
                  <c:v>36.648500000000013</c:v>
                </c:pt>
                <c:pt idx="241">
                  <c:v>36.541499999999999</c:v>
                </c:pt>
                <c:pt idx="242">
                  <c:v>35.179000000000002</c:v>
                </c:pt>
                <c:pt idx="243">
                  <c:v>35.018500000000003</c:v>
                </c:pt>
                <c:pt idx="244">
                  <c:v>32.800999999999995</c:v>
                </c:pt>
                <c:pt idx="245">
                  <c:v>32.462000000000003</c:v>
                </c:pt>
                <c:pt idx="246">
                  <c:v>32.146000000000001</c:v>
                </c:pt>
                <c:pt idx="247">
                  <c:v>32.334499999999998</c:v>
                </c:pt>
                <c:pt idx="248">
                  <c:v>30.831499999999988</c:v>
                </c:pt>
                <c:pt idx="249">
                  <c:v>32.028500000000157</c:v>
                </c:pt>
                <c:pt idx="250">
                  <c:v>31.118000000000031</c:v>
                </c:pt>
                <c:pt idx="251">
                  <c:v>29.566499999999905</c:v>
                </c:pt>
                <c:pt idx="252">
                  <c:v>28.8705</c:v>
                </c:pt>
                <c:pt idx="253">
                  <c:v>26.999499999999905</c:v>
                </c:pt>
                <c:pt idx="254">
                  <c:v>27.6615</c:v>
                </c:pt>
                <c:pt idx="255">
                  <c:v>27.481499999999887</c:v>
                </c:pt>
                <c:pt idx="256">
                  <c:v>27.6205</c:v>
                </c:pt>
                <c:pt idx="257">
                  <c:v>27.027999999999999</c:v>
                </c:pt>
                <c:pt idx="258">
                  <c:v>25.99299999999991</c:v>
                </c:pt>
                <c:pt idx="259">
                  <c:v>25.101500000000001</c:v>
                </c:pt>
                <c:pt idx="260">
                  <c:v>23.972999999999917</c:v>
                </c:pt>
                <c:pt idx="261">
                  <c:v>23.153500000000001</c:v>
                </c:pt>
                <c:pt idx="262">
                  <c:v>23.060499999999898</c:v>
                </c:pt>
                <c:pt idx="263">
                  <c:v>23.251999999999999</c:v>
                </c:pt>
                <c:pt idx="264">
                  <c:v>22.934999999999999</c:v>
                </c:pt>
                <c:pt idx="265">
                  <c:v>22.093</c:v>
                </c:pt>
                <c:pt idx="266">
                  <c:v>22.270499999999906</c:v>
                </c:pt>
                <c:pt idx="267">
                  <c:v>21.786499999999876</c:v>
                </c:pt>
                <c:pt idx="268">
                  <c:v>20.537500000000001</c:v>
                </c:pt>
                <c:pt idx="269">
                  <c:v>19.235499999999906</c:v>
                </c:pt>
                <c:pt idx="270">
                  <c:v>18.964999999999989</c:v>
                </c:pt>
                <c:pt idx="271">
                  <c:v>19.0565</c:v>
                </c:pt>
                <c:pt idx="272">
                  <c:v>19.596</c:v>
                </c:pt>
                <c:pt idx="273">
                  <c:v>20.073499999999989</c:v>
                </c:pt>
                <c:pt idx="274">
                  <c:v>18.1235</c:v>
                </c:pt>
                <c:pt idx="275">
                  <c:v>18.224499999999917</c:v>
                </c:pt>
                <c:pt idx="276">
                  <c:v>17.610000000000031</c:v>
                </c:pt>
                <c:pt idx="277">
                  <c:v>16.931999999999999</c:v>
                </c:pt>
                <c:pt idx="278">
                  <c:v>17.630500000000001</c:v>
                </c:pt>
                <c:pt idx="279">
                  <c:v>16.748499999999876</c:v>
                </c:pt>
                <c:pt idx="280">
                  <c:v>16.975499999999879</c:v>
                </c:pt>
                <c:pt idx="281">
                  <c:v>15.920500000000002</c:v>
                </c:pt>
                <c:pt idx="282">
                  <c:v>15.238499999999998</c:v>
                </c:pt>
                <c:pt idx="283">
                  <c:v>14.913500000000004</c:v>
                </c:pt>
                <c:pt idx="284">
                  <c:v>14.78</c:v>
                </c:pt>
                <c:pt idx="285">
                  <c:v>15.159000000000002</c:v>
                </c:pt>
                <c:pt idx="286">
                  <c:v>15.638999999999999</c:v>
                </c:pt>
                <c:pt idx="287">
                  <c:v>14.034000000000001</c:v>
                </c:pt>
                <c:pt idx="288">
                  <c:v>13.816000000000004</c:v>
                </c:pt>
                <c:pt idx="289">
                  <c:v>13.026</c:v>
                </c:pt>
                <c:pt idx="290">
                  <c:v>13.245999999999999</c:v>
                </c:pt>
                <c:pt idx="291">
                  <c:v>13.574</c:v>
                </c:pt>
                <c:pt idx="292">
                  <c:v>13.6235</c:v>
                </c:pt>
                <c:pt idx="293">
                  <c:v>13.287000000000001</c:v>
                </c:pt>
                <c:pt idx="294">
                  <c:v>12.836500000000004</c:v>
                </c:pt>
                <c:pt idx="295">
                  <c:v>12.317</c:v>
                </c:pt>
                <c:pt idx="296">
                  <c:v>12.064</c:v>
                </c:pt>
                <c:pt idx="297">
                  <c:v>12.2515</c:v>
                </c:pt>
                <c:pt idx="298">
                  <c:v>12.307</c:v>
                </c:pt>
                <c:pt idx="299">
                  <c:v>11.663</c:v>
                </c:pt>
                <c:pt idx="300">
                  <c:v>11.984500000000002</c:v>
                </c:pt>
                <c:pt idx="301">
                  <c:v>11.96</c:v>
                </c:pt>
                <c:pt idx="302">
                  <c:v>10.806500000000026</c:v>
                </c:pt>
                <c:pt idx="303">
                  <c:v>11.5945</c:v>
                </c:pt>
                <c:pt idx="304">
                  <c:v>11.697999999999999</c:v>
                </c:pt>
                <c:pt idx="305">
                  <c:v>9.5195000000000007</c:v>
                </c:pt>
                <c:pt idx="306">
                  <c:v>10.331</c:v>
                </c:pt>
                <c:pt idx="307">
                  <c:v>10.327500000000002</c:v>
                </c:pt>
                <c:pt idx="308">
                  <c:v>9.4849990000000002</c:v>
                </c:pt>
                <c:pt idx="309">
                  <c:v>9.6265000000000001</c:v>
                </c:pt>
                <c:pt idx="310">
                  <c:v>10.386000000000006</c:v>
                </c:pt>
                <c:pt idx="311">
                  <c:v>10.220000000000001</c:v>
                </c:pt>
                <c:pt idx="312">
                  <c:v>9.7339999999999982</c:v>
                </c:pt>
                <c:pt idx="313">
                  <c:v>9.1860000000000035</c:v>
                </c:pt>
                <c:pt idx="314">
                  <c:v>9.5889989999999994</c:v>
                </c:pt>
                <c:pt idx="315">
                  <c:v>8.1745000000000001</c:v>
                </c:pt>
                <c:pt idx="316">
                  <c:v>8.6130000000000013</c:v>
                </c:pt>
                <c:pt idx="317">
                  <c:v>9.791499</c:v>
                </c:pt>
                <c:pt idx="318">
                  <c:v>9.2139989999999994</c:v>
                </c:pt>
                <c:pt idx="319">
                  <c:v>8.8690000000000246</c:v>
                </c:pt>
                <c:pt idx="320">
                  <c:v>8.3805000000000067</c:v>
                </c:pt>
                <c:pt idx="321">
                  <c:v>8.5309999999999988</c:v>
                </c:pt>
                <c:pt idx="322">
                  <c:v>8.4255000000000067</c:v>
                </c:pt>
                <c:pt idx="323">
                  <c:v>8.103999</c:v>
                </c:pt>
                <c:pt idx="324">
                  <c:v>8.8099990000000048</c:v>
                </c:pt>
                <c:pt idx="325">
                  <c:v>7.6894999999999998</c:v>
                </c:pt>
                <c:pt idx="326">
                  <c:v>7.1304999999999996</c:v>
                </c:pt>
                <c:pt idx="327">
                  <c:v>6.585</c:v>
                </c:pt>
                <c:pt idx="328">
                  <c:v>7.5865</c:v>
                </c:pt>
                <c:pt idx="329">
                  <c:v>7.5069999999999997</c:v>
                </c:pt>
                <c:pt idx="330">
                  <c:v>7.3184999999999985</c:v>
                </c:pt>
                <c:pt idx="331">
                  <c:v>7.5909990000000001</c:v>
                </c:pt>
                <c:pt idx="332">
                  <c:v>7.622999999999978</c:v>
                </c:pt>
                <c:pt idx="333">
                  <c:v>7.5054999999999996</c:v>
                </c:pt>
                <c:pt idx="334">
                  <c:v>7.2729999999999997</c:v>
                </c:pt>
                <c:pt idx="335">
                  <c:v>7.2865000000000002</c:v>
                </c:pt>
                <c:pt idx="336">
                  <c:v>6.2430000000000003</c:v>
                </c:pt>
                <c:pt idx="337">
                  <c:v>6.7824999999999998</c:v>
                </c:pt>
                <c:pt idx="338">
                  <c:v>6.9325000000000001</c:v>
                </c:pt>
                <c:pt idx="339">
                  <c:v>6.4565000000000001</c:v>
                </c:pt>
                <c:pt idx="340">
                  <c:v>6.0960000000000001</c:v>
                </c:pt>
                <c:pt idx="341">
                  <c:v>6.87</c:v>
                </c:pt>
                <c:pt idx="342">
                  <c:v>6.5904999999999996</c:v>
                </c:pt>
                <c:pt idx="343">
                  <c:v>6.3824999999999985</c:v>
                </c:pt>
                <c:pt idx="344">
                  <c:v>6.0504999999999995</c:v>
                </c:pt>
                <c:pt idx="345">
                  <c:v>6.2885</c:v>
                </c:pt>
                <c:pt idx="346">
                  <c:v>6.3264999999999985</c:v>
                </c:pt>
                <c:pt idx="347">
                  <c:v>5.9634999999999998</c:v>
                </c:pt>
                <c:pt idx="348">
                  <c:v>4.6984999999999975</c:v>
                </c:pt>
                <c:pt idx="349">
                  <c:v>5.9924999999999997</c:v>
                </c:pt>
                <c:pt idx="350">
                  <c:v>5.9249999999999945</c:v>
                </c:pt>
                <c:pt idx="351">
                  <c:v>5.4795000000000034</c:v>
                </c:pt>
                <c:pt idx="352">
                  <c:v>5.6004999999999985</c:v>
                </c:pt>
                <c:pt idx="353">
                  <c:v>5.7829990000000002</c:v>
                </c:pt>
                <c:pt idx="354">
                  <c:v>5.9969999999999999</c:v>
                </c:pt>
                <c:pt idx="355">
                  <c:v>6.2530000000000001</c:v>
                </c:pt>
                <c:pt idx="356">
                  <c:v>5.624498999999977</c:v>
                </c:pt>
                <c:pt idx="357">
                  <c:v>5.5780000000000003</c:v>
                </c:pt>
                <c:pt idx="358">
                  <c:v>5.6354999999999995</c:v>
                </c:pt>
                <c:pt idx="359">
                  <c:v>5.2850000000000001</c:v>
                </c:pt>
                <c:pt idx="360">
                  <c:v>5.5990000000000002</c:v>
                </c:pt>
                <c:pt idx="361">
                  <c:v>4.9354990000000134</c:v>
                </c:pt>
                <c:pt idx="362">
                  <c:v>5.3074999999999966</c:v>
                </c:pt>
                <c:pt idx="363">
                  <c:v>5.0654999999999966</c:v>
                </c:pt>
                <c:pt idx="364">
                  <c:v>5.3259999999999845</c:v>
                </c:pt>
                <c:pt idx="365">
                  <c:v>4.867999999999979</c:v>
                </c:pt>
                <c:pt idx="366">
                  <c:v>4.7300000000000004</c:v>
                </c:pt>
                <c:pt idx="367">
                  <c:v>4.944</c:v>
                </c:pt>
                <c:pt idx="368">
                  <c:v>4.7149999999999945</c:v>
                </c:pt>
                <c:pt idx="369">
                  <c:v>4.9189999999999996</c:v>
                </c:pt>
                <c:pt idx="370">
                  <c:v>4.6464999999999996</c:v>
                </c:pt>
                <c:pt idx="371">
                  <c:v>4.6774999999999975</c:v>
                </c:pt>
                <c:pt idx="372">
                  <c:v>4.7269999999999985</c:v>
                </c:pt>
                <c:pt idx="373">
                  <c:v>4.6669999999999945</c:v>
                </c:pt>
                <c:pt idx="374">
                  <c:v>4.3959999999999955</c:v>
                </c:pt>
                <c:pt idx="375">
                  <c:v>4.8514999999999997</c:v>
                </c:pt>
                <c:pt idx="376">
                  <c:v>5.1644999999999781</c:v>
                </c:pt>
                <c:pt idx="377">
                  <c:v>4.4495000000000013</c:v>
                </c:pt>
                <c:pt idx="378">
                  <c:v>4.4744999999999999</c:v>
                </c:pt>
                <c:pt idx="379">
                  <c:v>2.8294999999999977</c:v>
                </c:pt>
                <c:pt idx="380">
                  <c:v>4.12749999999998</c:v>
                </c:pt>
                <c:pt idx="381">
                  <c:v>3.738</c:v>
                </c:pt>
                <c:pt idx="382">
                  <c:v>3.8734999999999977</c:v>
                </c:pt>
                <c:pt idx="383">
                  <c:v>4.4139999999999997</c:v>
                </c:pt>
                <c:pt idx="384">
                  <c:v>4.2204990000000002</c:v>
                </c:pt>
                <c:pt idx="385">
                  <c:v>3.7465000000000002</c:v>
                </c:pt>
                <c:pt idx="386">
                  <c:v>3.9015</c:v>
                </c:pt>
                <c:pt idx="387">
                  <c:v>3.7785000000000002</c:v>
                </c:pt>
                <c:pt idx="388">
                  <c:v>3.5840000000000001</c:v>
                </c:pt>
                <c:pt idx="389">
                  <c:v>3.782</c:v>
                </c:pt>
                <c:pt idx="390">
                  <c:v>4.0424999999999995</c:v>
                </c:pt>
                <c:pt idx="391">
                  <c:v>4.5419999999999998</c:v>
                </c:pt>
                <c:pt idx="392">
                  <c:v>4.1499990000000002</c:v>
                </c:pt>
                <c:pt idx="393">
                  <c:v>3.9914999999999967</c:v>
                </c:pt>
                <c:pt idx="394">
                  <c:v>4.1884999999999986</c:v>
                </c:pt>
                <c:pt idx="395">
                  <c:v>4.5284990000000001</c:v>
                </c:pt>
                <c:pt idx="396">
                  <c:v>3.9845000000000002</c:v>
                </c:pt>
                <c:pt idx="397">
                  <c:v>3.766</c:v>
                </c:pt>
                <c:pt idx="398">
                  <c:v>3.8989999999999987</c:v>
                </c:pt>
                <c:pt idx="399">
                  <c:v>2.2810000000000001</c:v>
                </c:pt>
                <c:pt idx="400">
                  <c:v>3.653</c:v>
                </c:pt>
                <c:pt idx="401">
                  <c:v>3.6030000000000002</c:v>
                </c:pt>
                <c:pt idx="402">
                  <c:v>3.669</c:v>
                </c:pt>
                <c:pt idx="403">
                  <c:v>3.907</c:v>
                </c:pt>
                <c:pt idx="404">
                  <c:v>3.5959999999999988</c:v>
                </c:pt>
                <c:pt idx="405">
                  <c:v>3.9805000000000001</c:v>
                </c:pt>
                <c:pt idx="406">
                  <c:v>2.9819999999999998</c:v>
                </c:pt>
                <c:pt idx="407">
                  <c:v>2.2244999999999999</c:v>
                </c:pt>
                <c:pt idx="408">
                  <c:v>4.0679999999999845</c:v>
                </c:pt>
                <c:pt idx="409">
                  <c:v>3.9424999999999977</c:v>
                </c:pt>
                <c:pt idx="410">
                  <c:v>3.7235000000000102</c:v>
                </c:pt>
                <c:pt idx="411">
                  <c:v>3.1524999999999967</c:v>
                </c:pt>
                <c:pt idx="412">
                  <c:v>3.4899999999999998</c:v>
                </c:pt>
                <c:pt idx="413">
                  <c:v>3.9184999999999977</c:v>
                </c:pt>
                <c:pt idx="414">
                  <c:v>3.4969999999999977</c:v>
                </c:pt>
                <c:pt idx="415">
                  <c:v>3.4245000000000001</c:v>
                </c:pt>
                <c:pt idx="416">
                  <c:v>3.6819999999999999</c:v>
                </c:pt>
                <c:pt idx="417">
                  <c:v>3.5394999999999968</c:v>
                </c:pt>
                <c:pt idx="418">
                  <c:v>3.4554999999999967</c:v>
                </c:pt>
                <c:pt idx="419">
                  <c:v>3.5234999999999999</c:v>
                </c:pt>
                <c:pt idx="420">
                  <c:v>3.3319999999999967</c:v>
                </c:pt>
                <c:pt idx="421">
                  <c:v>3.8439999999999999</c:v>
                </c:pt>
                <c:pt idx="422">
                  <c:v>3.4979999999999998</c:v>
                </c:pt>
                <c:pt idx="423">
                  <c:v>3.3109999999999977</c:v>
                </c:pt>
                <c:pt idx="424">
                  <c:v>3.6640000000000001</c:v>
                </c:pt>
                <c:pt idx="425">
                  <c:v>4.1084990000000001</c:v>
                </c:pt>
                <c:pt idx="426">
                  <c:v>3.613</c:v>
                </c:pt>
                <c:pt idx="427">
                  <c:v>3.8989999999999987</c:v>
                </c:pt>
                <c:pt idx="428">
                  <c:v>3.9914999999999967</c:v>
                </c:pt>
                <c:pt idx="429">
                  <c:v>3.3594999999999908</c:v>
                </c:pt>
                <c:pt idx="430">
                  <c:v>3.8459999999999988</c:v>
                </c:pt>
                <c:pt idx="431">
                  <c:v>3.7625000000000002</c:v>
                </c:pt>
                <c:pt idx="432">
                  <c:v>3.5559999999999987</c:v>
                </c:pt>
                <c:pt idx="433">
                  <c:v>3.6855000000000002</c:v>
                </c:pt>
                <c:pt idx="434">
                  <c:v>3.5535000000000001</c:v>
                </c:pt>
                <c:pt idx="435">
                  <c:v>3.3559999999999977</c:v>
                </c:pt>
                <c:pt idx="436">
                  <c:v>3.6629999999999998</c:v>
                </c:pt>
                <c:pt idx="437">
                  <c:v>3.6084999999999998</c:v>
                </c:pt>
                <c:pt idx="438">
                  <c:v>3.8279999999999998</c:v>
                </c:pt>
                <c:pt idx="439">
                  <c:v>3.7665000000000002</c:v>
                </c:pt>
                <c:pt idx="440">
                  <c:v>3.5935000000000001</c:v>
                </c:pt>
                <c:pt idx="441">
                  <c:v>3.8129999999999908</c:v>
                </c:pt>
                <c:pt idx="442">
                  <c:v>3.6415000000000002</c:v>
                </c:pt>
                <c:pt idx="443">
                  <c:v>3.4735</c:v>
                </c:pt>
                <c:pt idx="444">
                  <c:v>3.3479999999999999</c:v>
                </c:pt>
                <c:pt idx="445">
                  <c:v>3.7705000000000002</c:v>
                </c:pt>
                <c:pt idx="446">
                  <c:v>3.524</c:v>
                </c:pt>
                <c:pt idx="447">
                  <c:v>3.3329999999999909</c:v>
                </c:pt>
                <c:pt idx="448">
                  <c:v>4.085</c:v>
                </c:pt>
                <c:pt idx="449">
                  <c:v>4.1744999999999965</c:v>
                </c:pt>
                <c:pt idx="450">
                  <c:v>3.6240000000000001</c:v>
                </c:pt>
                <c:pt idx="451">
                  <c:v>4.1244999999999781</c:v>
                </c:pt>
                <c:pt idx="452">
                  <c:v>3.6404999999999998</c:v>
                </c:pt>
                <c:pt idx="453">
                  <c:v>4.2484999999999999</c:v>
                </c:pt>
                <c:pt idx="454">
                  <c:v>3.5649999999999999</c:v>
                </c:pt>
                <c:pt idx="455">
                  <c:v>2.2915000000000001</c:v>
                </c:pt>
                <c:pt idx="456">
                  <c:v>4.1499999999999995</c:v>
                </c:pt>
                <c:pt idx="457">
                  <c:v>3.3009999999999997</c:v>
                </c:pt>
                <c:pt idx="458">
                  <c:v>3.1865000000000001</c:v>
                </c:pt>
                <c:pt idx="459">
                  <c:v>3.5430000000000001</c:v>
                </c:pt>
                <c:pt idx="460">
                  <c:v>3.79</c:v>
                </c:pt>
                <c:pt idx="461">
                  <c:v>4.3634999999999975</c:v>
                </c:pt>
                <c:pt idx="462">
                  <c:v>3.7970000000000002</c:v>
                </c:pt>
                <c:pt idx="463">
                  <c:v>3.6030000000000002</c:v>
                </c:pt>
                <c:pt idx="464">
                  <c:v>3.831499999999989</c:v>
                </c:pt>
                <c:pt idx="465">
                  <c:v>3.9824999999999977</c:v>
                </c:pt>
                <c:pt idx="466">
                  <c:v>3.7885000000000093</c:v>
                </c:pt>
                <c:pt idx="467">
                  <c:v>3.9569999999999967</c:v>
                </c:pt>
                <c:pt idx="468">
                  <c:v>4.1174999999999855</c:v>
                </c:pt>
                <c:pt idx="469">
                  <c:v>3.5870000000000002</c:v>
                </c:pt>
                <c:pt idx="470">
                  <c:v>3.8099999999999987</c:v>
                </c:pt>
                <c:pt idx="471">
                  <c:v>4.3539999999999965</c:v>
                </c:pt>
                <c:pt idx="472">
                  <c:v>3.6215000000000002</c:v>
                </c:pt>
                <c:pt idx="473">
                  <c:v>3.8754999999999908</c:v>
                </c:pt>
                <c:pt idx="474">
                  <c:v>3.8654999999999977</c:v>
                </c:pt>
                <c:pt idx="475">
                  <c:v>3.4859999999999998</c:v>
                </c:pt>
                <c:pt idx="476">
                  <c:v>3.8639999999999999</c:v>
                </c:pt>
                <c:pt idx="477">
                  <c:v>3.9</c:v>
                </c:pt>
                <c:pt idx="478">
                  <c:v>4.38</c:v>
                </c:pt>
                <c:pt idx="479">
                  <c:v>4.0369999999999999</c:v>
                </c:pt>
                <c:pt idx="480">
                  <c:v>3.8005</c:v>
                </c:pt>
              </c:numCache>
            </c:numRef>
          </c:yVal>
          <c:smooth val="1"/>
          <c:extLst>
            <c:ext xmlns:c16="http://schemas.microsoft.com/office/drawing/2014/chart" uri="{C3380CC4-5D6E-409C-BE32-E72D297353CC}">
              <c16:uniqueId val="{00000006-6719-4FF7-967F-7D68A9705DC5}"/>
            </c:ext>
          </c:extLst>
        </c:ser>
        <c:ser>
          <c:idx val="7"/>
          <c:order val="7"/>
          <c:spPr>
            <a:ln w="12700">
              <a:solidFill>
                <a:srgbClr val="0000FF"/>
              </a:solidFill>
              <a:prstDash val="solid"/>
            </a:ln>
          </c:spPr>
          <c:marker>
            <c:symbol val="none"/>
          </c:marker>
          <c:xVal>
            <c:numRef>
              <c:f>vzavi!$A$1:$A$536</c:f>
              <c:numCache>
                <c:formatCode>General</c:formatCode>
                <c:ptCount val="536"/>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vzavi!$I$1:$I$536</c:f>
              <c:numCache>
                <c:formatCode>General</c:formatCode>
                <c:ptCount val="536"/>
                <c:pt idx="0">
                  <c:v>107.51649999999999</c:v>
                </c:pt>
                <c:pt idx="1">
                  <c:v>112.09650000000002</c:v>
                </c:pt>
                <c:pt idx="2">
                  <c:v>110.01049999999999</c:v>
                </c:pt>
                <c:pt idx="3">
                  <c:v>111.47499999999999</c:v>
                </c:pt>
                <c:pt idx="4">
                  <c:v>113.348</c:v>
                </c:pt>
                <c:pt idx="5">
                  <c:v>111.10199999999999</c:v>
                </c:pt>
                <c:pt idx="6">
                  <c:v>111.11</c:v>
                </c:pt>
                <c:pt idx="7">
                  <c:v>105.62649999999998</c:v>
                </c:pt>
                <c:pt idx="8">
                  <c:v>100.1935</c:v>
                </c:pt>
                <c:pt idx="9">
                  <c:v>91.113499000000004</c:v>
                </c:pt>
                <c:pt idx="10">
                  <c:v>85.570499999999981</c:v>
                </c:pt>
                <c:pt idx="11">
                  <c:v>78.77799899999998</c:v>
                </c:pt>
                <c:pt idx="12">
                  <c:v>68.456500000000005</c:v>
                </c:pt>
                <c:pt idx="13">
                  <c:v>58.403499000000004</c:v>
                </c:pt>
                <c:pt idx="14">
                  <c:v>51.496000000000002</c:v>
                </c:pt>
                <c:pt idx="15">
                  <c:v>42.922000000000011</c:v>
                </c:pt>
                <c:pt idx="16">
                  <c:v>35.657000000000004</c:v>
                </c:pt>
                <c:pt idx="17">
                  <c:v>28.905999999999914</c:v>
                </c:pt>
                <c:pt idx="18">
                  <c:v>22.7515</c:v>
                </c:pt>
                <c:pt idx="19">
                  <c:v>17.182499999999891</c:v>
                </c:pt>
                <c:pt idx="20">
                  <c:v>13.978</c:v>
                </c:pt>
                <c:pt idx="21">
                  <c:v>10.1065</c:v>
                </c:pt>
                <c:pt idx="22">
                  <c:v>8.027000000000001</c:v>
                </c:pt>
                <c:pt idx="23">
                  <c:v>5.8064999999999998</c:v>
                </c:pt>
                <c:pt idx="24">
                  <c:v>4.3214999999999995</c:v>
                </c:pt>
                <c:pt idx="25">
                  <c:v>5.5139999999999985</c:v>
                </c:pt>
                <c:pt idx="26">
                  <c:v>6.8554999999999975</c:v>
                </c:pt>
                <c:pt idx="27">
                  <c:v>6.8704999999999998</c:v>
                </c:pt>
                <c:pt idx="28">
                  <c:v>8.7219999999999995</c:v>
                </c:pt>
                <c:pt idx="29">
                  <c:v>9.1260000000000012</c:v>
                </c:pt>
                <c:pt idx="30">
                  <c:v>9.740499999999999</c:v>
                </c:pt>
                <c:pt idx="31">
                  <c:v>11.463000000000006</c:v>
                </c:pt>
                <c:pt idx="32">
                  <c:v>13.248499999999998</c:v>
                </c:pt>
                <c:pt idx="33">
                  <c:v>14.141500000000001</c:v>
                </c:pt>
                <c:pt idx="34">
                  <c:v>15.967500000000006</c:v>
                </c:pt>
                <c:pt idx="35">
                  <c:v>18.350999999999999</c:v>
                </c:pt>
                <c:pt idx="36">
                  <c:v>20.151499999999999</c:v>
                </c:pt>
                <c:pt idx="37">
                  <c:v>24.521999999999988</c:v>
                </c:pt>
                <c:pt idx="38">
                  <c:v>28.64</c:v>
                </c:pt>
                <c:pt idx="39">
                  <c:v>30.5275</c:v>
                </c:pt>
                <c:pt idx="40">
                  <c:v>33.781499000000004</c:v>
                </c:pt>
                <c:pt idx="41">
                  <c:v>38.3795</c:v>
                </c:pt>
                <c:pt idx="42">
                  <c:v>42.328000000000003</c:v>
                </c:pt>
                <c:pt idx="43">
                  <c:v>46.412500000000001</c:v>
                </c:pt>
                <c:pt idx="44">
                  <c:v>53.552</c:v>
                </c:pt>
                <c:pt idx="45">
                  <c:v>58.998500000000149</c:v>
                </c:pt>
                <c:pt idx="46">
                  <c:v>63.3065</c:v>
                </c:pt>
                <c:pt idx="47">
                  <c:v>67.316000000000003</c:v>
                </c:pt>
                <c:pt idx="48">
                  <c:v>70.744500000000343</c:v>
                </c:pt>
                <c:pt idx="49">
                  <c:v>77.054000000000002</c:v>
                </c:pt>
                <c:pt idx="50">
                  <c:v>82.781000000000006</c:v>
                </c:pt>
                <c:pt idx="51">
                  <c:v>87.036000000000001</c:v>
                </c:pt>
                <c:pt idx="52">
                  <c:v>92.130499999999998</c:v>
                </c:pt>
                <c:pt idx="53">
                  <c:v>97.529499999999999</c:v>
                </c:pt>
                <c:pt idx="54">
                  <c:v>104.13849999999998</c:v>
                </c:pt>
                <c:pt idx="55">
                  <c:v>109.59699999999999</c:v>
                </c:pt>
                <c:pt idx="56">
                  <c:v>114.62299999999998</c:v>
                </c:pt>
                <c:pt idx="57">
                  <c:v>119.9825</c:v>
                </c:pt>
                <c:pt idx="58">
                  <c:v>128.226</c:v>
                </c:pt>
                <c:pt idx="59">
                  <c:v>130.51</c:v>
                </c:pt>
                <c:pt idx="60">
                  <c:v>136.833</c:v>
                </c:pt>
                <c:pt idx="61">
                  <c:v>139.047</c:v>
                </c:pt>
                <c:pt idx="62">
                  <c:v>143.48850000000004</c:v>
                </c:pt>
                <c:pt idx="63">
                  <c:v>149.84949999999998</c:v>
                </c:pt>
                <c:pt idx="64">
                  <c:v>156.18050000000002</c:v>
                </c:pt>
                <c:pt idx="65">
                  <c:v>162.33250000000001</c:v>
                </c:pt>
                <c:pt idx="66">
                  <c:v>164.333</c:v>
                </c:pt>
                <c:pt idx="67">
                  <c:v>172.53800000000001</c:v>
                </c:pt>
                <c:pt idx="68">
                  <c:v>223.51499999999999</c:v>
                </c:pt>
                <c:pt idx="69">
                  <c:v>186.565</c:v>
                </c:pt>
                <c:pt idx="70">
                  <c:v>188.99</c:v>
                </c:pt>
                <c:pt idx="71">
                  <c:v>196.49250000000001</c:v>
                </c:pt>
                <c:pt idx="72">
                  <c:v>200.94650000000001</c:v>
                </c:pt>
                <c:pt idx="73">
                  <c:v>206.529</c:v>
                </c:pt>
                <c:pt idx="74">
                  <c:v>213.8270000000006</c:v>
                </c:pt>
                <c:pt idx="75">
                  <c:v>220.82400000000001</c:v>
                </c:pt>
                <c:pt idx="76">
                  <c:v>225.08250000000001</c:v>
                </c:pt>
                <c:pt idx="77">
                  <c:v>231.44549999999998</c:v>
                </c:pt>
                <c:pt idx="78">
                  <c:v>240.14649999999997</c:v>
                </c:pt>
                <c:pt idx="79">
                  <c:v>245.67099999999999</c:v>
                </c:pt>
                <c:pt idx="80">
                  <c:v>252.8270000000006</c:v>
                </c:pt>
                <c:pt idx="81">
                  <c:v>257.21599999999899</c:v>
                </c:pt>
                <c:pt idx="82">
                  <c:v>259.51249999999999</c:v>
                </c:pt>
                <c:pt idx="83">
                  <c:v>264.4084999999987</c:v>
                </c:pt>
                <c:pt idx="84">
                  <c:v>270.41699999999821</c:v>
                </c:pt>
                <c:pt idx="85">
                  <c:v>274.24299999999999</c:v>
                </c:pt>
                <c:pt idx="86">
                  <c:v>274.03399999999863</c:v>
                </c:pt>
                <c:pt idx="87">
                  <c:v>279.72999999999894</c:v>
                </c:pt>
                <c:pt idx="88">
                  <c:v>283.78399999999863</c:v>
                </c:pt>
                <c:pt idx="89">
                  <c:v>287.69299999999993</c:v>
                </c:pt>
                <c:pt idx="90">
                  <c:v>288.11900000000031</c:v>
                </c:pt>
                <c:pt idx="91">
                  <c:v>289.00900000000001</c:v>
                </c:pt>
                <c:pt idx="92">
                  <c:v>293.50799999999964</c:v>
                </c:pt>
                <c:pt idx="93">
                  <c:v>293.33</c:v>
                </c:pt>
                <c:pt idx="94">
                  <c:v>293.99349999999845</c:v>
                </c:pt>
                <c:pt idx="95">
                  <c:v>298.8775</c:v>
                </c:pt>
                <c:pt idx="96">
                  <c:v>300.33849999999899</c:v>
                </c:pt>
                <c:pt idx="97">
                  <c:v>298.517</c:v>
                </c:pt>
                <c:pt idx="98">
                  <c:v>301.30650000000003</c:v>
                </c:pt>
                <c:pt idx="99">
                  <c:v>301.66899999999993</c:v>
                </c:pt>
                <c:pt idx="100">
                  <c:v>300.15499999999997</c:v>
                </c:pt>
                <c:pt idx="101">
                  <c:v>300.70400000000001</c:v>
                </c:pt>
                <c:pt idx="102">
                  <c:v>302.63299999999964</c:v>
                </c:pt>
                <c:pt idx="103">
                  <c:v>303.0675</c:v>
                </c:pt>
                <c:pt idx="104">
                  <c:v>301.41999999999899</c:v>
                </c:pt>
                <c:pt idx="105">
                  <c:v>303.99349999999845</c:v>
                </c:pt>
                <c:pt idx="106">
                  <c:v>299.815</c:v>
                </c:pt>
                <c:pt idx="107">
                  <c:v>304.74650000000003</c:v>
                </c:pt>
                <c:pt idx="108">
                  <c:v>303.6875</c:v>
                </c:pt>
                <c:pt idx="109">
                  <c:v>305.85750000000002</c:v>
                </c:pt>
                <c:pt idx="110">
                  <c:v>302.565</c:v>
                </c:pt>
                <c:pt idx="111">
                  <c:v>301.84199999999993</c:v>
                </c:pt>
                <c:pt idx="112">
                  <c:v>301.14800000000002</c:v>
                </c:pt>
                <c:pt idx="113">
                  <c:v>296.74599999999964</c:v>
                </c:pt>
                <c:pt idx="114">
                  <c:v>294.33449999999999</c:v>
                </c:pt>
                <c:pt idx="115">
                  <c:v>300.62950000000001</c:v>
                </c:pt>
                <c:pt idx="116">
                  <c:v>298.70649999999893</c:v>
                </c:pt>
                <c:pt idx="117">
                  <c:v>294.1225</c:v>
                </c:pt>
                <c:pt idx="118">
                  <c:v>290.12649999999923</c:v>
                </c:pt>
                <c:pt idx="119">
                  <c:v>285.52649999999869</c:v>
                </c:pt>
                <c:pt idx="120">
                  <c:v>283.29700000000003</c:v>
                </c:pt>
                <c:pt idx="121">
                  <c:v>284.03500000000003</c:v>
                </c:pt>
                <c:pt idx="122">
                  <c:v>277.22749999999894</c:v>
                </c:pt>
                <c:pt idx="123">
                  <c:v>273.36799999999999</c:v>
                </c:pt>
                <c:pt idx="124">
                  <c:v>273.22250000000003</c:v>
                </c:pt>
                <c:pt idx="125">
                  <c:v>268.28250000000003</c:v>
                </c:pt>
                <c:pt idx="126">
                  <c:v>266.72849999999869</c:v>
                </c:pt>
                <c:pt idx="127">
                  <c:v>257.69549999999964</c:v>
                </c:pt>
                <c:pt idx="128">
                  <c:v>252.21149999999997</c:v>
                </c:pt>
                <c:pt idx="129">
                  <c:v>253.2285</c:v>
                </c:pt>
                <c:pt idx="130">
                  <c:v>245.43100000000001</c:v>
                </c:pt>
                <c:pt idx="131">
                  <c:v>242.1</c:v>
                </c:pt>
                <c:pt idx="132">
                  <c:v>239.95100000000059</c:v>
                </c:pt>
                <c:pt idx="133">
                  <c:v>242.464</c:v>
                </c:pt>
                <c:pt idx="134">
                  <c:v>236.51649999999998</c:v>
                </c:pt>
                <c:pt idx="135">
                  <c:v>228.76949999999999</c:v>
                </c:pt>
                <c:pt idx="136">
                  <c:v>227.78949999999998</c:v>
                </c:pt>
                <c:pt idx="137">
                  <c:v>227.25549999999998</c:v>
                </c:pt>
                <c:pt idx="138">
                  <c:v>219.70449999999997</c:v>
                </c:pt>
                <c:pt idx="139">
                  <c:v>218.56700000000001</c:v>
                </c:pt>
                <c:pt idx="140">
                  <c:v>216.65050000000002</c:v>
                </c:pt>
                <c:pt idx="141">
                  <c:v>212.9785</c:v>
                </c:pt>
                <c:pt idx="142">
                  <c:v>210.8535</c:v>
                </c:pt>
                <c:pt idx="143">
                  <c:v>209.04549999999998</c:v>
                </c:pt>
                <c:pt idx="144">
                  <c:v>201.61149999999998</c:v>
                </c:pt>
                <c:pt idx="145">
                  <c:v>195.99949999999998</c:v>
                </c:pt>
                <c:pt idx="146">
                  <c:v>195.38900000000001</c:v>
                </c:pt>
                <c:pt idx="147">
                  <c:v>195.74049999999997</c:v>
                </c:pt>
                <c:pt idx="148">
                  <c:v>185.85300000000001</c:v>
                </c:pt>
                <c:pt idx="149">
                  <c:v>183.435</c:v>
                </c:pt>
                <c:pt idx="150">
                  <c:v>183.26649999999998</c:v>
                </c:pt>
                <c:pt idx="151">
                  <c:v>175.81</c:v>
                </c:pt>
                <c:pt idx="152">
                  <c:v>173.58500000000001</c:v>
                </c:pt>
                <c:pt idx="153">
                  <c:v>173.3305</c:v>
                </c:pt>
                <c:pt idx="154">
                  <c:v>170.142</c:v>
                </c:pt>
                <c:pt idx="155">
                  <c:v>167.22899999999998</c:v>
                </c:pt>
                <c:pt idx="156">
                  <c:v>160.84399999999999</c:v>
                </c:pt>
                <c:pt idx="157">
                  <c:v>157.57899999999998</c:v>
                </c:pt>
                <c:pt idx="158">
                  <c:v>157.72449999999998</c:v>
                </c:pt>
                <c:pt idx="159">
                  <c:v>150.51349999999999</c:v>
                </c:pt>
                <c:pt idx="160">
                  <c:v>147.73850000000002</c:v>
                </c:pt>
                <c:pt idx="161">
                  <c:v>144.75900000000001</c:v>
                </c:pt>
                <c:pt idx="162">
                  <c:v>143.51899999999998</c:v>
                </c:pt>
                <c:pt idx="163">
                  <c:v>139.42750000000001</c:v>
                </c:pt>
                <c:pt idx="164">
                  <c:v>136.35900000000001</c:v>
                </c:pt>
                <c:pt idx="165">
                  <c:v>132.09700000000001</c:v>
                </c:pt>
                <c:pt idx="166">
                  <c:v>130.499</c:v>
                </c:pt>
                <c:pt idx="167">
                  <c:v>127.49900000000002</c:v>
                </c:pt>
                <c:pt idx="168">
                  <c:v>124.396</c:v>
                </c:pt>
                <c:pt idx="169">
                  <c:v>122.49250000000002</c:v>
                </c:pt>
                <c:pt idx="170">
                  <c:v>119.09650000000002</c:v>
                </c:pt>
                <c:pt idx="171">
                  <c:v>116.33150000000002</c:v>
                </c:pt>
                <c:pt idx="172">
                  <c:v>112.8105</c:v>
                </c:pt>
                <c:pt idx="173">
                  <c:v>111.364</c:v>
                </c:pt>
                <c:pt idx="174">
                  <c:v>108.4135000000003</c:v>
                </c:pt>
                <c:pt idx="175">
                  <c:v>102.8535</c:v>
                </c:pt>
                <c:pt idx="176">
                  <c:v>104.5385</c:v>
                </c:pt>
                <c:pt idx="177">
                  <c:v>104.2795</c:v>
                </c:pt>
                <c:pt idx="178">
                  <c:v>101.20450000000002</c:v>
                </c:pt>
                <c:pt idx="179">
                  <c:v>93.719499999999996</c:v>
                </c:pt>
                <c:pt idx="180">
                  <c:v>96.14</c:v>
                </c:pt>
                <c:pt idx="181">
                  <c:v>94.360999000000007</c:v>
                </c:pt>
                <c:pt idx="182">
                  <c:v>90.563998999999981</c:v>
                </c:pt>
                <c:pt idx="183">
                  <c:v>90.949500000000299</c:v>
                </c:pt>
                <c:pt idx="184">
                  <c:v>87.864498999999981</c:v>
                </c:pt>
                <c:pt idx="185">
                  <c:v>85.463499999999996</c:v>
                </c:pt>
                <c:pt idx="186">
                  <c:v>83.408500000000004</c:v>
                </c:pt>
                <c:pt idx="187">
                  <c:v>81.289000000000001</c:v>
                </c:pt>
                <c:pt idx="188">
                  <c:v>79.776499999999999</c:v>
                </c:pt>
                <c:pt idx="189">
                  <c:v>78.325998999999598</c:v>
                </c:pt>
                <c:pt idx="190">
                  <c:v>79.143500000000003</c:v>
                </c:pt>
                <c:pt idx="191">
                  <c:v>75.28</c:v>
                </c:pt>
                <c:pt idx="192">
                  <c:v>72.60199999999999</c:v>
                </c:pt>
                <c:pt idx="193">
                  <c:v>73.562000000000012</c:v>
                </c:pt>
                <c:pt idx="194">
                  <c:v>72.5</c:v>
                </c:pt>
                <c:pt idx="195">
                  <c:v>71.52</c:v>
                </c:pt>
                <c:pt idx="196">
                  <c:v>68.8</c:v>
                </c:pt>
                <c:pt idx="197">
                  <c:v>67.638498999999598</c:v>
                </c:pt>
                <c:pt idx="198">
                  <c:v>66.96549899999998</c:v>
                </c:pt>
                <c:pt idx="199">
                  <c:v>64.5</c:v>
                </c:pt>
                <c:pt idx="200">
                  <c:v>65.491500000000343</c:v>
                </c:pt>
                <c:pt idx="201">
                  <c:v>63.497</c:v>
                </c:pt>
                <c:pt idx="202">
                  <c:v>60.050999999999995</c:v>
                </c:pt>
                <c:pt idx="203">
                  <c:v>60.885999999999996</c:v>
                </c:pt>
                <c:pt idx="204">
                  <c:v>58.757000000000005</c:v>
                </c:pt>
                <c:pt idx="205">
                  <c:v>57.269000000000013</c:v>
                </c:pt>
                <c:pt idx="206">
                  <c:v>55.516999999999996</c:v>
                </c:pt>
                <c:pt idx="207">
                  <c:v>53.427</c:v>
                </c:pt>
                <c:pt idx="208">
                  <c:v>54.19800000000015</c:v>
                </c:pt>
                <c:pt idx="209">
                  <c:v>54.453499999999998</c:v>
                </c:pt>
                <c:pt idx="210">
                  <c:v>50.793000000000013</c:v>
                </c:pt>
                <c:pt idx="211">
                  <c:v>50.134500000000003</c:v>
                </c:pt>
                <c:pt idx="212">
                  <c:v>50.120000000000012</c:v>
                </c:pt>
                <c:pt idx="213">
                  <c:v>48.873999999999995</c:v>
                </c:pt>
                <c:pt idx="214">
                  <c:v>46.462000000000003</c:v>
                </c:pt>
                <c:pt idx="215">
                  <c:v>47.888500000000001</c:v>
                </c:pt>
                <c:pt idx="216">
                  <c:v>45.934000000000005</c:v>
                </c:pt>
                <c:pt idx="217">
                  <c:v>44.735500000000172</c:v>
                </c:pt>
                <c:pt idx="218">
                  <c:v>44.396000000000001</c:v>
                </c:pt>
                <c:pt idx="219">
                  <c:v>42.719000000000001</c:v>
                </c:pt>
                <c:pt idx="220">
                  <c:v>43.167500000000011</c:v>
                </c:pt>
                <c:pt idx="221">
                  <c:v>41.237000000000002</c:v>
                </c:pt>
                <c:pt idx="222">
                  <c:v>40.603500000000011</c:v>
                </c:pt>
                <c:pt idx="223">
                  <c:v>39.483999999999995</c:v>
                </c:pt>
                <c:pt idx="224">
                  <c:v>40.432000000000002</c:v>
                </c:pt>
                <c:pt idx="225">
                  <c:v>38.967000000000006</c:v>
                </c:pt>
                <c:pt idx="226">
                  <c:v>38.433</c:v>
                </c:pt>
                <c:pt idx="227">
                  <c:v>37.428000000000011</c:v>
                </c:pt>
                <c:pt idx="228">
                  <c:v>36.0505</c:v>
                </c:pt>
                <c:pt idx="229">
                  <c:v>35.221000000000011</c:v>
                </c:pt>
                <c:pt idx="230">
                  <c:v>35.400500000000001</c:v>
                </c:pt>
                <c:pt idx="231">
                  <c:v>34.646000000000001</c:v>
                </c:pt>
                <c:pt idx="232">
                  <c:v>34.347499999999997</c:v>
                </c:pt>
                <c:pt idx="233">
                  <c:v>32.983499999999999</c:v>
                </c:pt>
                <c:pt idx="234">
                  <c:v>31.8965</c:v>
                </c:pt>
                <c:pt idx="235">
                  <c:v>31.58599999999991</c:v>
                </c:pt>
                <c:pt idx="236">
                  <c:v>31.3765</c:v>
                </c:pt>
                <c:pt idx="237">
                  <c:v>29.995499999999875</c:v>
                </c:pt>
                <c:pt idx="238">
                  <c:v>28.664000000000001</c:v>
                </c:pt>
                <c:pt idx="239">
                  <c:v>28.908499999999876</c:v>
                </c:pt>
                <c:pt idx="240">
                  <c:v>30.216000000000001</c:v>
                </c:pt>
                <c:pt idx="241">
                  <c:v>29.150500000000001</c:v>
                </c:pt>
                <c:pt idx="242">
                  <c:v>27.455499999999883</c:v>
                </c:pt>
                <c:pt idx="243">
                  <c:v>27.164999999999999</c:v>
                </c:pt>
                <c:pt idx="244">
                  <c:v>26.724</c:v>
                </c:pt>
                <c:pt idx="245">
                  <c:v>25.454000000000001</c:v>
                </c:pt>
                <c:pt idx="246">
                  <c:v>24.722499999999879</c:v>
                </c:pt>
                <c:pt idx="247">
                  <c:v>24.6525</c:v>
                </c:pt>
                <c:pt idx="248">
                  <c:v>24.504999999999999</c:v>
                </c:pt>
                <c:pt idx="249">
                  <c:v>24.005499999999905</c:v>
                </c:pt>
                <c:pt idx="250">
                  <c:v>23.667000000000005</c:v>
                </c:pt>
                <c:pt idx="251">
                  <c:v>23.297000000000001</c:v>
                </c:pt>
                <c:pt idx="252">
                  <c:v>23.093</c:v>
                </c:pt>
                <c:pt idx="253">
                  <c:v>23.345499999999905</c:v>
                </c:pt>
                <c:pt idx="254">
                  <c:v>21.750499999999914</c:v>
                </c:pt>
                <c:pt idx="255">
                  <c:v>22.06</c:v>
                </c:pt>
                <c:pt idx="256">
                  <c:v>21.021999999999988</c:v>
                </c:pt>
                <c:pt idx="257">
                  <c:v>19.68049999999991</c:v>
                </c:pt>
                <c:pt idx="258">
                  <c:v>19.663</c:v>
                </c:pt>
                <c:pt idx="259">
                  <c:v>20.224499999999917</c:v>
                </c:pt>
                <c:pt idx="260">
                  <c:v>19.712</c:v>
                </c:pt>
                <c:pt idx="261">
                  <c:v>18.94649999999988</c:v>
                </c:pt>
                <c:pt idx="262">
                  <c:v>18.676500000000001</c:v>
                </c:pt>
                <c:pt idx="263">
                  <c:v>17.728999999999989</c:v>
                </c:pt>
                <c:pt idx="264">
                  <c:v>18.285999999999905</c:v>
                </c:pt>
                <c:pt idx="265">
                  <c:v>18.3385</c:v>
                </c:pt>
                <c:pt idx="266">
                  <c:v>17.24299999999991</c:v>
                </c:pt>
                <c:pt idx="267">
                  <c:v>16.360499999999906</c:v>
                </c:pt>
                <c:pt idx="268">
                  <c:v>14.689500000000002</c:v>
                </c:pt>
                <c:pt idx="269">
                  <c:v>14.749500000000001</c:v>
                </c:pt>
                <c:pt idx="270">
                  <c:v>15.175500000000024</c:v>
                </c:pt>
                <c:pt idx="271">
                  <c:v>16.284499999999905</c:v>
                </c:pt>
                <c:pt idx="272">
                  <c:v>16.08599999999991</c:v>
                </c:pt>
                <c:pt idx="273">
                  <c:v>14.536</c:v>
                </c:pt>
                <c:pt idx="274">
                  <c:v>14.517000000000001</c:v>
                </c:pt>
                <c:pt idx="275">
                  <c:v>13.6105</c:v>
                </c:pt>
                <c:pt idx="276">
                  <c:v>13.341000000000001</c:v>
                </c:pt>
                <c:pt idx="277">
                  <c:v>13.689500000000002</c:v>
                </c:pt>
                <c:pt idx="278">
                  <c:v>14.1145</c:v>
                </c:pt>
                <c:pt idx="279">
                  <c:v>13.1275</c:v>
                </c:pt>
                <c:pt idx="280">
                  <c:v>13.491</c:v>
                </c:pt>
                <c:pt idx="281">
                  <c:v>12.94</c:v>
                </c:pt>
                <c:pt idx="282">
                  <c:v>12.166</c:v>
                </c:pt>
                <c:pt idx="283">
                  <c:v>12.42</c:v>
                </c:pt>
                <c:pt idx="284">
                  <c:v>11.7775</c:v>
                </c:pt>
                <c:pt idx="285">
                  <c:v>11.499000000000002</c:v>
                </c:pt>
                <c:pt idx="286">
                  <c:v>11.570500000000004</c:v>
                </c:pt>
                <c:pt idx="287">
                  <c:v>10.774000000000001</c:v>
                </c:pt>
                <c:pt idx="288">
                  <c:v>10.679</c:v>
                </c:pt>
                <c:pt idx="289">
                  <c:v>11.127999999999998</c:v>
                </c:pt>
                <c:pt idx="290">
                  <c:v>10.866500000000045</c:v>
                </c:pt>
                <c:pt idx="291">
                  <c:v>10.399000000000004</c:v>
                </c:pt>
                <c:pt idx="292">
                  <c:v>10.613</c:v>
                </c:pt>
                <c:pt idx="293">
                  <c:v>10.414</c:v>
                </c:pt>
                <c:pt idx="294">
                  <c:v>9.6145000000000014</c:v>
                </c:pt>
                <c:pt idx="295">
                  <c:v>10.443</c:v>
                </c:pt>
                <c:pt idx="296">
                  <c:v>9.9285000000000014</c:v>
                </c:pt>
                <c:pt idx="297">
                  <c:v>8.9110000000000014</c:v>
                </c:pt>
                <c:pt idx="298">
                  <c:v>9.7060000000000013</c:v>
                </c:pt>
                <c:pt idx="299">
                  <c:v>9.8784990000000068</c:v>
                </c:pt>
                <c:pt idx="300">
                  <c:v>9.2899990000000017</c:v>
                </c:pt>
                <c:pt idx="301">
                  <c:v>9.3125000000000266</c:v>
                </c:pt>
                <c:pt idx="302">
                  <c:v>8.8365000000000027</c:v>
                </c:pt>
                <c:pt idx="303">
                  <c:v>8.7109999999999985</c:v>
                </c:pt>
                <c:pt idx="304">
                  <c:v>8.5565000000000246</c:v>
                </c:pt>
                <c:pt idx="305">
                  <c:v>8.3930000000000007</c:v>
                </c:pt>
                <c:pt idx="306">
                  <c:v>8.9895000000000067</c:v>
                </c:pt>
                <c:pt idx="307">
                  <c:v>8.0670000000000002</c:v>
                </c:pt>
                <c:pt idx="308">
                  <c:v>8.3365000000000027</c:v>
                </c:pt>
                <c:pt idx="309">
                  <c:v>8.4529990000000268</c:v>
                </c:pt>
                <c:pt idx="310">
                  <c:v>8.4379989999999996</c:v>
                </c:pt>
                <c:pt idx="311">
                  <c:v>7.5880000000000001</c:v>
                </c:pt>
                <c:pt idx="312">
                  <c:v>7.0214999999999996</c:v>
                </c:pt>
                <c:pt idx="313">
                  <c:v>7.1864999999999997</c:v>
                </c:pt>
                <c:pt idx="314">
                  <c:v>7.2974990000000002</c:v>
                </c:pt>
                <c:pt idx="315">
                  <c:v>7.7524999999999995</c:v>
                </c:pt>
                <c:pt idx="316">
                  <c:v>7.7949999999999955</c:v>
                </c:pt>
                <c:pt idx="317">
                  <c:v>7.2450000000000001</c:v>
                </c:pt>
                <c:pt idx="318">
                  <c:v>7.3924999999999965</c:v>
                </c:pt>
                <c:pt idx="319">
                  <c:v>7.622999999999978</c:v>
                </c:pt>
                <c:pt idx="320">
                  <c:v>7.0890000000000004</c:v>
                </c:pt>
                <c:pt idx="321">
                  <c:v>6.3164999999999996</c:v>
                </c:pt>
                <c:pt idx="322">
                  <c:v>6.7334990000000134</c:v>
                </c:pt>
                <c:pt idx="323">
                  <c:v>6.4420000000000002</c:v>
                </c:pt>
                <c:pt idx="324">
                  <c:v>6.3594999999999997</c:v>
                </c:pt>
                <c:pt idx="325">
                  <c:v>6.6944999999999855</c:v>
                </c:pt>
                <c:pt idx="326">
                  <c:v>6.8564999999999996</c:v>
                </c:pt>
                <c:pt idx="327">
                  <c:v>7.0034999999999998</c:v>
                </c:pt>
                <c:pt idx="328">
                  <c:v>6.9189999999999996</c:v>
                </c:pt>
                <c:pt idx="329">
                  <c:v>6.4604999999999997</c:v>
                </c:pt>
                <c:pt idx="330">
                  <c:v>6.3784999999999998</c:v>
                </c:pt>
                <c:pt idx="331">
                  <c:v>6.3424990000000001</c:v>
                </c:pt>
                <c:pt idx="332">
                  <c:v>6.5909990000000001</c:v>
                </c:pt>
                <c:pt idx="333">
                  <c:v>6.0810000000000004</c:v>
                </c:pt>
                <c:pt idx="334">
                  <c:v>6.1790000000000003</c:v>
                </c:pt>
                <c:pt idx="335">
                  <c:v>6.1384999999999996</c:v>
                </c:pt>
                <c:pt idx="336">
                  <c:v>5.7444999999999995</c:v>
                </c:pt>
                <c:pt idx="337">
                  <c:v>5.2324999999999999</c:v>
                </c:pt>
                <c:pt idx="338">
                  <c:v>5.4634999999999998</c:v>
                </c:pt>
                <c:pt idx="339">
                  <c:v>5.8239999999999945</c:v>
                </c:pt>
                <c:pt idx="340">
                  <c:v>5.7035</c:v>
                </c:pt>
                <c:pt idx="341">
                  <c:v>5.5739999999999998</c:v>
                </c:pt>
                <c:pt idx="342">
                  <c:v>5.1279999999999761</c:v>
                </c:pt>
                <c:pt idx="343">
                  <c:v>5.0785</c:v>
                </c:pt>
                <c:pt idx="344">
                  <c:v>4.7684999999999995</c:v>
                </c:pt>
                <c:pt idx="345">
                  <c:v>5.069</c:v>
                </c:pt>
                <c:pt idx="346">
                  <c:v>5.3324999999999996</c:v>
                </c:pt>
                <c:pt idx="347">
                  <c:v>5.5534999999999997</c:v>
                </c:pt>
                <c:pt idx="348">
                  <c:v>5.077</c:v>
                </c:pt>
                <c:pt idx="349">
                  <c:v>4.9279999999999955</c:v>
                </c:pt>
                <c:pt idx="350">
                  <c:v>5.1554999999999955</c:v>
                </c:pt>
                <c:pt idx="351">
                  <c:v>5.0124999999999975</c:v>
                </c:pt>
                <c:pt idx="352">
                  <c:v>4.9619999999999997</c:v>
                </c:pt>
                <c:pt idx="353">
                  <c:v>4.6684999999999945</c:v>
                </c:pt>
                <c:pt idx="354">
                  <c:v>4.8104999999999976</c:v>
                </c:pt>
                <c:pt idx="355">
                  <c:v>4.7899989999999999</c:v>
                </c:pt>
                <c:pt idx="356">
                  <c:v>4.2080000000000002</c:v>
                </c:pt>
                <c:pt idx="357">
                  <c:v>4.6764999999999999</c:v>
                </c:pt>
                <c:pt idx="358">
                  <c:v>4.7795000000000014</c:v>
                </c:pt>
                <c:pt idx="359">
                  <c:v>4.6204999999999945</c:v>
                </c:pt>
                <c:pt idx="360">
                  <c:v>4.766</c:v>
                </c:pt>
                <c:pt idx="361">
                  <c:v>4.7184999999999997</c:v>
                </c:pt>
                <c:pt idx="362">
                  <c:v>4.9674990000000001</c:v>
                </c:pt>
                <c:pt idx="363">
                  <c:v>4.4725000000000001</c:v>
                </c:pt>
                <c:pt idx="364">
                  <c:v>4.5765000000000002</c:v>
                </c:pt>
                <c:pt idx="365">
                  <c:v>4.4459999999999997</c:v>
                </c:pt>
                <c:pt idx="366">
                  <c:v>4.7249999999999845</c:v>
                </c:pt>
                <c:pt idx="367">
                  <c:v>4.0869999999999997</c:v>
                </c:pt>
                <c:pt idx="368">
                  <c:v>4.1664999999999965</c:v>
                </c:pt>
                <c:pt idx="369">
                  <c:v>4.28</c:v>
                </c:pt>
                <c:pt idx="370">
                  <c:v>4.6884999999999986</c:v>
                </c:pt>
                <c:pt idx="371">
                  <c:v>4.7350000000000003</c:v>
                </c:pt>
                <c:pt idx="372">
                  <c:v>4.5490000000000004</c:v>
                </c:pt>
                <c:pt idx="373">
                  <c:v>4.4870000000000001</c:v>
                </c:pt>
                <c:pt idx="374">
                  <c:v>4.7004999999999999</c:v>
                </c:pt>
                <c:pt idx="375">
                  <c:v>3.8839999999999999</c:v>
                </c:pt>
                <c:pt idx="376">
                  <c:v>3.5989999999999998</c:v>
                </c:pt>
                <c:pt idx="377">
                  <c:v>3.2850000000000001</c:v>
                </c:pt>
                <c:pt idx="378">
                  <c:v>3.5270000000000001</c:v>
                </c:pt>
                <c:pt idx="379">
                  <c:v>3.4049999999999998</c:v>
                </c:pt>
                <c:pt idx="380">
                  <c:v>2.2765</c:v>
                </c:pt>
                <c:pt idx="381">
                  <c:v>3.9535</c:v>
                </c:pt>
                <c:pt idx="382">
                  <c:v>4.0389999999999997</c:v>
                </c:pt>
                <c:pt idx="383">
                  <c:v>3.8239999999999998</c:v>
                </c:pt>
                <c:pt idx="384">
                  <c:v>4.2254999999999985</c:v>
                </c:pt>
                <c:pt idx="385">
                  <c:v>3.9354999999999967</c:v>
                </c:pt>
                <c:pt idx="386">
                  <c:v>3.3734999999999977</c:v>
                </c:pt>
                <c:pt idx="387">
                  <c:v>3.8839999999999999</c:v>
                </c:pt>
                <c:pt idx="388">
                  <c:v>3.5529999999999977</c:v>
                </c:pt>
                <c:pt idx="389">
                  <c:v>3.7814999999999999</c:v>
                </c:pt>
                <c:pt idx="390">
                  <c:v>3.916499999999989</c:v>
                </c:pt>
                <c:pt idx="391">
                  <c:v>3.5559999999999987</c:v>
                </c:pt>
                <c:pt idx="392">
                  <c:v>3.778</c:v>
                </c:pt>
                <c:pt idx="393">
                  <c:v>3.9674999999999998</c:v>
                </c:pt>
                <c:pt idx="394">
                  <c:v>3.5569999999999977</c:v>
                </c:pt>
                <c:pt idx="395">
                  <c:v>3.2965</c:v>
                </c:pt>
                <c:pt idx="396">
                  <c:v>3.077</c:v>
                </c:pt>
                <c:pt idx="397">
                  <c:v>3.6139999999999999</c:v>
                </c:pt>
                <c:pt idx="398">
                  <c:v>3.7275000000000102</c:v>
                </c:pt>
                <c:pt idx="399">
                  <c:v>3.7840000000000011</c:v>
                </c:pt>
                <c:pt idx="400">
                  <c:v>3.8889999999999998</c:v>
                </c:pt>
                <c:pt idx="401">
                  <c:v>3.6974999999999998</c:v>
                </c:pt>
                <c:pt idx="402">
                  <c:v>3.5714999999999977</c:v>
                </c:pt>
                <c:pt idx="403">
                  <c:v>3.7084999999999999</c:v>
                </c:pt>
                <c:pt idx="404">
                  <c:v>3.5834999999999999</c:v>
                </c:pt>
                <c:pt idx="405">
                  <c:v>3.9379999999999997</c:v>
                </c:pt>
                <c:pt idx="406">
                  <c:v>3.8559999999999977</c:v>
                </c:pt>
                <c:pt idx="407">
                  <c:v>3.8214999999999977</c:v>
                </c:pt>
                <c:pt idx="408">
                  <c:v>3.4459999999999997</c:v>
                </c:pt>
                <c:pt idx="409">
                  <c:v>3.5964999999999967</c:v>
                </c:pt>
                <c:pt idx="410">
                  <c:v>3.4535</c:v>
                </c:pt>
                <c:pt idx="411">
                  <c:v>3.6815000000000002</c:v>
                </c:pt>
                <c:pt idx="412">
                  <c:v>3.5369999999999977</c:v>
                </c:pt>
                <c:pt idx="413">
                  <c:v>3.6655000000000002</c:v>
                </c:pt>
                <c:pt idx="414">
                  <c:v>3.5909999999999997</c:v>
                </c:pt>
                <c:pt idx="415">
                  <c:v>3.1149999999999998</c:v>
                </c:pt>
                <c:pt idx="416">
                  <c:v>3.19</c:v>
                </c:pt>
                <c:pt idx="417">
                  <c:v>3.1335000000000002</c:v>
                </c:pt>
                <c:pt idx="418">
                  <c:v>3.2494999999999998</c:v>
                </c:pt>
                <c:pt idx="419">
                  <c:v>2.9759999999999978</c:v>
                </c:pt>
                <c:pt idx="420">
                  <c:v>3.0489999999999999</c:v>
                </c:pt>
                <c:pt idx="421">
                  <c:v>3.3975</c:v>
                </c:pt>
                <c:pt idx="422">
                  <c:v>3.4434999999999998</c:v>
                </c:pt>
                <c:pt idx="423">
                  <c:v>3.6225000000000001</c:v>
                </c:pt>
                <c:pt idx="424">
                  <c:v>3.12</c:v>
                </c:pt>
                <c:pt idx="425">
                  <c:v>3.5015000000000001</c:v>
                </c:pt>
                <c:pt idx="426">
                  <c:v>3.23</c:v>
                </c:pt>
                <c:pt idx="427">
                  <c:v>3.2650000000000001</c:v>
                </c:pt>
                <c:pt idx="428">
                  <c:v>3.3969999999999967</c:v>
                </c:pt>
                <c:pt idx="429">
                  <c:v>3.2134999999999998</c:v>
                </c:pt>
                <c:pt idx="430">
                  <c:v>3.387</c:v>
                </c:pt>
                <c:pt idx="431">
                  <c:v>3.133</c:v>
                </c:pt>
                <c:pt idx="432">
                  <c:v>3.5175000000000001</c:v>
                </c:pt>
                <c:pt idx="433">
                  <c:v>3.8509999999999978</c:v>
                </c:pt>
                <c:pt idx="434">
                  <c:v>3.4664999999999977</c:v>
                </c:pt>
                <c:pt idx="435">
                  <c:v>3.4935</c:v>
                </c:pt>
                <c:pt idx="436">
                  <c:v>3.3539999999999988</c:v>
                </c:pt>
                <c:pt idx="437">
                  <c:v>3.3704999999999967</c:v>
                </c:pt>
                <c:pt idx="438">
                  <c:v>3.2054999999999998</c:v>
                </c:pt>
                <c:pt idx="439">
                  <c:v>3.4359999999999977</c:v>
                </c:pt>
                <c:pt idx="440">
                  <c:v>3.577</c:v>
                </c:pt>
                <c:pt idx="441">
                  <c:v>3.34</c:v>
                </c:pt>
                <c:pt idx="442">
                  <c:v>3.5305</c:v>
                </c:pt>
                <c:pt idx="443">
                  <c:v>3.5554999999999977</c:v>
                </c:pt>
                <c:pt idx="444">
                  <c:v>3.02</c:v>
                </c:pt>
                <c:pt idx="445">
                  <c:v>3.3389999999999977</c:v>
                </c:pt>
                <c:pt idx="446">
                  <c:v>3.5905</c:v>
                </c:pt>
                <c:pt idx="447">
                  <c:v>3.5674999999999999</c:v>
                </c:pt>
                <c:pt idx="448">
                  <c:v>3.3299999999999987</c:v>
                </c:pt>
                <c:pt idx="449">
                  <c:v>3.4824999999999977</c:v>
                </c:pt>
                <c:pt idx="450">
                  <c:v>3.6545000000000001</c:v>
                </c:pt>
                <c:pt idx="451">
                  <c:v>3.7054999999999998</c:v>
                </c:pt>
                <c:pt idx="452">
                  <c:v>3.9519999999999977</c:v>
                </c:pt>
                <c:pt idx="453">
                  <c:v>3.5855000000000001</c:v>
                </c:pt>
                <c:pt idx="454">
                  <c:v>3.7845000000000093</c:v>
                </c:pt>
                <c:pt idx="455">
                  <c:v>4.1679999999999771</c:v>
                </c:pt>
                <c:pt idx="456">
                  <c:v>4.0735000000000001</c:v>
                </c:pt>
                <c:pt idx="457">
                  <c:v>3.7734999999999999</c:v>
                </c:pt>
                <c:pt idx="458">
                  <c:v>3.9369999999999967</c:v>
                </c:pt>
                <c:pt idx="459">
                  <c:v>3.6884999999999999</c:v>
                </c:pt>
                <c:pt idx="460">
                  <c:v>4.2934999999999999</c:v>
                </c:pt>
                <c:pt idx="461">
                  <c:v>3.7645000000000093</c:v>
                </c:pt>
                <c:pt idx="462">
                  <c:v>3.7119999999999997</c:v>
                </c:pt>
                <c:pt idx="463">
                  <c:v>3.6</c:v>
                </c:pt>
                <c:pt idx="464">
                  <c:v>3.5759999999999987</c:v>
                </c:pt>
                <c:pt idx="465">
                  <c:v>3.4579999999999997</c:v>
                </c:pt>
                <c:pt idx="466">
                  <c:v>3.7414999999999998</c:v>
                </c:pt>
                <c:pt idx="467">
                  <c:v>3.6030000000000002</c:v>
                </c:pt>
                <c:pt idx="468">
                  <c:v>3.9655</c:v>
                </c:pt>
                <c:pt idx="469">
                  <c:v>3.8445</c:v>
                </c:pt>
                <c:pt idx="470">
                  <c:v>3.7040000000000002</c:v>
                </c:pt>
                <c:pt idx="471">
                  <c:v>3.8885000000000001</c:v>
                </c:pt>
                <c:pt idx="472">
                  <c:v>3.5189999999999997</c:v>
                </c:pt>
                <c:pt idx="473">
                  <c:v>3.7885000000000093</c:v>
                </c:pt>
                <c:pt idx="474">
                  <c:v>3.6139999999999999</c:v>
                </c:pt>
                <c:pt idx="475">
                  <c:v>3.7734999999999999</c:v>
                </c:pt>
                <c:pt idx="476">
                  <c:v>3.5569999999999977</c:v>
                </c:pt>
                <c:pt idx="477">
                  <c:v>3.6709999999999998</c:v>
                </c:pt>
                <c:pt idx="478">
                  <c:v>3.8544999999999967</c:v>
                </c:pt>
                <c:pt idx="479">
                  <c:v>4.0549999999999855</c:v>
                </c:pt>
                <c:pt idx="480">
                  <c:v>4.0374999999999996</c:v>
                </c:pt>
              </c:numCache>
            </c:numRef>
          </c:yVal>
          <c:smooth val="1"/>
          <c:extLst>
            <c:ext xmlns:c16="http://schemas.microsoft.com/office/drawing/2014/chart" uri="{C3380CC4-5D6E-409C-BE32-E72D297353CC}">
              <c16:uniqueId val="{00000007-6719-4FF7-967F-7D68A9705DC5}"/>
            </c:ext>
          </c:extLst>
        </c:ser>
        <c:ser>
          <c:idx val="8"/>
          <c:order val="8"/>
          <c:spPr>
            <a:ln w="12700">
              <a:solidFill>
                <a:srgbClr val="00CCFF"/>
              </a:solidFill>
              <a:prstDash val="solid"/>
            </a:ln>
          </c:spPr>
          <c:marker>
            <c:symbol val="none"/>
          </c:marker>
          <c:xVal>
            <c:numRef>
              <c:f>vzavi!$A$1:$A$536</c:f>
              <c:numCache>
                <c:formatCode>General</c:formatCode>
                <c:ptCount val="536"/>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vzavi!$J$1:$J$536</c:f>
              <c:numCache>
                <c:formatCode>General</c:formatCode>
                <c:ptCount val="536"/>
                <c:pt idx="0">
                  <c:v>131.39850000000001</c:v>
                </c:pt>
                <c:pt idx="1">
                  <c:v>129.41399999999999</c:v>
                </c:pt>
                <c:pt idx="2">
                  <c:v>134.37650000000002</c:v>
                </c:pt>
                <c:pt idx="3">
                  <c:v>138.04349999999999</c:v>
                </c:pt>
                <c:pt idx="4">
                  <c:v>138.4615</c:v>
                </c:pt>
                <c:pt idx="5">
                  <c:v>133.07649999999998</c:v>
                </c:pt>
                <c:pt idx="6">
                  <c:v>130.79949999999999</c:v>
                </c:pt>
                <c:pt idx="7">
                  <c:v>127.35250000000001</c:v>
                </c:pt>
                <c:pt idx="8">
                  <c:v>121.05249999999998</c:v>
                </c:pt>
                <c:pt idx="9">
                  <c:v>111.9945000000003</c:v>
                </c:pt>
                <c:pt idx="10">
                  <c:v>103.16200000000001</c:v>
                </c:pt>
                <c:pt idx="11">
                  <c:v>93.442499999999995</c:v>
                </c:pt>
                <c:pt idx="12">
                  <c:v>84.874499999999998</c:v>
                </c:pt>
                <c:pt idx="13">
                  <c:v>74.680999999999983</c:v>
                </c:pt>
                <c:pt idx="14">
                  <c:v>64.675499999999758</c:v>
                </c:pt>
                <c:pt idx="15">
                  <c:v>53.3735</c:v>
                </c:pt>
                <c:pt idx="16">
                  <c:v>45.061500000000002</c:v>
                </c:pt>
                <c:pt idx="17">
                  <c:v>35.521500000000003</c:v>
                </c:pt>
                <c:pt idx="18">
                  <c:v>25.679500000000001</c:v>
                </c:pt>
                <c:pt idx="19">
                  <c:v>21.518000000000001</c:v>
                </c:pt>
                <c:pt idx="20">
                  <c:v>16.500499999999914</c:v>
                </c:pt>
                <c:pt idx="21">
                  <c:v>12.870000000000006</c:v>
                </c:pt>
                <c:pt idx="22">
                  <c:v>9.0849989999999998</c:v>
                </c:pt>
                <c:pt idx="23">
                  <c:v>7.9254999999999995</c:v>
                </c:pt>
                <c:pt idx="24">
                  <c:v>7.2530000000000001</c:v>
                </c:pt>
                <c:pt idx="25">
                  <c:v>6.1964999999999995</c:v>
                </c:pt>
                <c:pt idx="26">
                  <c:v>6.718</c:v>
                </c:pt>
                <c:pt idx="27">
                  <c:v>8.0689989999999998</c:v>
                </c:pt>
                <c:pt idx="28">
                  <c:v>9.2439999999999998</c:v>
                </c:pt>
                <c:pt idx="29">
                  <c:v>8.9755000000000411</c:v>
                </c:pt>
                <c:pt idx="30">
                  <c:v>10.2995</c:v>
                </c:pt>
                <c:pt idx="31">
                  <c:v>11.1005</c:v>
                </c:pt>
                <c:pt idx="32">
                  <c:v>12.9975</c:v>
                </c:pt>
                <c:pt idx="33">
                  <c:v>14.02</c:v>
                </c:pt>
                <c:pt idx="34">
                  <c:v>16.644500000000001</c:v>
                </c:pt>
                <c:pt idx="35">
                  <c:v>19.616000000000035</c:v>
                </c:pt>
                <c:pt idx="36">
                  <c:v>22.465999999999898</c:v>
                </c:pt>
                <c:pt idx="37">
                  <c:v>23.296500000000002</c:v>
                </c:pt>
                <c:pt idx="38">
                  <c:v>25.135999999999999</c:v>
                </c:pt>
                <c:pt idx="39">
                  <c:v>25.292999999999989</c:v>
                </c:pt>
                <c:pt idx="40">
                  <c:v>33.928000000000011</c:v>
                </c:pt>
                <c:pt idx="41">
                  <c:v>37.762500000000195</c:v>
                </c:pt>
                <c:pt idx="42">
                  <c:v>41.328000000000003</c:v>
                </c:pt>
                <c:pt idx="43">
                  <c:v>47.553999999999995</c:v>
                </c:pt>
                <c:pt idx="44">
                  <c:v>51.780500000000011</c:v>
                </c:pt>
                <c:pt idx="45">
                  <c:v>57.015000000000001</c:v>
                </c:pt>
                <c:pt idx="46">
                  <c:v>61.287000000000006</c:v>
                </c:pt>
                <c:pt idx="47">
                  <c:v>66.592500000000001</c:v>
                </c:pt>
                <c:pt idx="48">
                  <c:v>71.926500000000004</c:v>
                </c:pt>
                <c:pt idx="49">
                  <c:v>78.424000000000007</c:v>
                </c:pt>
                <c:pt idx="50">
                  <c:v>83.993499999999997</c:v>
                </c:pt>
                <c:pt idx="51">
                  <c:v>88.949000000000026</c:v>
                </c:pt>
                <c:pt idx="52">
                  <c:v>93.964500000000314</c:v>
                </c:pt>
                <c:pt idx="53">
                  <c:v>99.554000000000002</c:v>
                </c:pt>
                <c:pt idx="54">
                  <c:v>105.68300000000001</c:v>
                </c:pt>
                <c:pt idx="55">
                  <c:v>111.4615000000003</c:v>
                </c:pt>
                <c:pt idx="56">
                  <c:v>114.9490000000003</c:v>
                </c:pt>
                <c:pt idx="57">
                  <c:v>119.47750000000002</c:v>
                </c:pt>
                <c:pt idx="58">
                  <c:v>121.7385</c:v>
                </c:pt>
                <c:pt idx="59">
                  <c:v>130.69650000000001</c:v>
                </c:pt>
                <c:pt idx="60">
                  <c:v>136.79499999999999</c:v>
                </c:pt>
                <c:pt idx="61">
                  <c:v>138.3485</c:v>
                </c:pt>
                <c:pt idx="62">
                  <c:v>141.38550000000001</c:v>
                </c:pt>
                <c:pt idx="63">
                  <c:v>147.88750000000007</c:v>
                </c:pt>
                <c:pt idx="64">
                  <c:v>152.64749999999998</c:v>
                </c:pt>
                <c:pt idx="65">
                  <c:v>159.28399999999999</c:v>
                </c:pt>
                <c:pt idx="66">
                  <c:v>160.84550000000002</c:v>
                </c:pt>
                <c:pt idx="67">
                  <c:v>166.4255</c:v>
                </c:pt>
                <c:pt idx="68">
                  <c:v>173.523</c:v>
                </c:pt>
                <c:pt idx="69">
                  <c:v>180.3605</c:v>
                </c:pt>
                <c:pt idx="70">
                  <c:v>183.8595</c:v>
                </c:pt>
                <c:pt idx="71">
                  <c:v>191.16</c:v>
                </c:pt>
                <c:pt idx="72">
                  <c:v>196.59700000000001</c:v>
                </c:pt>
                <c:pt idx="73">
                  <c:v>202.42600000000004</c:v>
                </c:pt>
                <c:pt idx="74">
                  <c:v>208.01549999999997</c:v>
                </c:pt>
                <c:pt idx="75">
                  <c:v>215.19200000000001</c:v>
                </c:pt>
                <c:pt idx="76">
                  <c:v>218.53</c:v>
                </c:pt>
                <c:pt idx="77">
                  <c:v>225.46949999999998</c:v>
                </c:pt>
                <c:pt idx="78">
                  <c:v>233.75150000000002</c:v>
                </c:pt>
                <c:pt idx="79">
                  <c:v>239.624</c:v>
                </c:pt>
                <c:pt idx="80">
                  <c:v>242.95650000000001</c:v>
                </c:pt>
                <c:pt idx="81">
                  <c:v>243.20899999999997</c:v>
                </c:pt>
                <c:pt idx="82">
                  <c:v>248.37050000000002</c:v>
                </c:pt>
                <c:pt idx="83">
                  <c:v>256.62649999999923</c:v>
                </c:pt>
                <c:pt idx="84">
                  <c:v>257.53849999999869</c:v>
                </c:pt>
                <c:pt idx="85">
                  <c:v>264.19049999999999</c:v>
                </c:pt>
                <c:pt idx="86">
                  <c:v>261.82499999999999</c:v>
                </c:pt>
                <c:pt idx="87">
                  <c:v>266.75599999999969</c:v>
                </c:pt>
                <c:pt idx="88">
                  <c:v>268.98349999999863</c:v>
                </c:pt>
                <c:pt idx="89">
                  <c:v>274.15899999999999</c:v>
                </c:pt>
                <c:pt idx="90">
                  <c:v>276.90949999999964</c:v>
                </c:pt>
                <c:pt idx="91">
                  <c:v>279.95049999999969</c:v>
                </c:pt>
                <c:pt idx="92">
                  <c:v>276.42200000000003</c:v>
                </c:pt>
                <c:pt idx="93">
                  <c:v>279.88549999999969</c:v>
                </c:pt>
                <c:pt idx="94">
                  <c:v>279.69649999999899</c:v>
                </c:pt>
                <c:pt idx="95">
                  <c:v>284.65249999999997</c:v>
                </c:pt>
                <c:pt idx="96">
                  <c:v>282.02649999999869</c:v>
                </c:pt>
                <c:pt idx="97">
                  <c:v>282.36349999999999</c:v>
                </c:pt>
                <c:pt idx="98">
                  <c:v>279.16000000000008</c:v>
                </c:pt>
                <c:pt idx="99">
                  <c:v>284.13099999999969</c:v>
                </c:pt>
                <c:pt idx="100">
                  <c:v>287.14100000000002</c:v>
                </c:pt>
                <c:pt idx="101">
                  <c:v>286.59249999999969</c:v>
                </c:pt>
                <c:pt idx="102">
                  <c:v>285.73149999999839</c:v>
                </c:pt>
                <c:pt idx="103">
                  <c:v>284.74099999999999</c:v>
                </c:pt>
                <c:pt idx="104">
                  <c:v>281.5675</c:v>
                </c:pt>
                <c:pt idx="105">
                  <c:v>284.28699999999827</c:v>
                </c:pt>
                <c:pt idx="106">
                  <c:v>287.56299999999999</c:v>
                </c:pt>
                <c:pt idx="107">
                  <c:v>287.28099999999893</c:v>
                </c:pt>
                <c:pt idx="108">
                  <c:v>286.10899999999964</c:v>
                </c:pt>
                <c:pt idx="109">
                  <c:v>285.44200000000001</c:v>
                </c:pt>
                <c:pt idx="110">
                  <c:v>286.84350000000001</c:v>
                </c:pt>
                <c:pt idx="111">
                  <c:v>285.29700000000003</c:v>
                </c:pt>
                <c:pt idx="112">
                  <c:v>284.55950000000001</c:v>
                </c:pt>
                <c:pt idx="113">
                  <c:v>277.53099999999893</c:v>
                </c:pt>
                <c:pt idx="114">
                  <c:v>278.7475</c:v>
                </c:pt>
                <c:pt idx="115">
                  <c:v>277.04700000000008</c:v>
                </c:pt>
                <c:pt idx="116">
                  <c:v>275.28199999999839</c:v>
                </c:pt>
                <c:pt idx="117">
                  <c:v>268.15499999999997</c:v>
                </c:pt>
                <c:pt idx="118">
                  <c:v>265.58049999999969</c:v>
                </c:pt>
                <c:pt idx="119">
                  <c:v>262.22799999999899</c:v>
                </c:pt>
                <c:pt idx="120">
                  <c:v>263.97199999999833</c:v>
                </c:pt>
                <c:pt idx="121">
                  <c:v>260.67599999999999</c:v>
                </c:pt>
                <c:pt idx="122">
                  <c:v>257.15300000000002</c:v>
                </c:pt>
                <c:pt idx="123">
                  <c:v>255.4915</c:v>
                </c:pt>
                <c:pt idx="124">
                  <c:v>248.21899999999999</c:v>
                </c:pt>
                <c:pt idx="125">
                  <c:v>248.48950000000002</c:v>
                </c:pt>
                <c:pt idx="126">
                  <c:v>240.541</c:v>
                </c:pt>
                <c:pt idx="127">
                  <c:v>235.70850000000002</c:v>
                </c:pt>
                <c:pt idx="128">
                  <c:v>236.10750000000002</c:v>
                </c:pt>
                <c:pt idx="129">
                  <c:v>229.20049999999998</c:v>
                </c:pt>
                <c:pt idx="130">
                  <c:v>227.9785</c:v>
                </c:pt>
                <c:pt idx="131">
                  <c:v>225.76899999999998</c:v>
                </c:pt>
                <c:pt idx="132">
                  <c:v>222.70149999999998</c:v>
                </c:pt>
                <c:pt idx="133">
                  <c:v>217.84949999999998</c:v>
                </c:pt>
                <c:pt idx="134">
                  <c:v>212.565</c:v>
                </c:pt>
                <c:pt idx="135">
                  <c:v>209.4615</c:v>
                </c:pt>
                <c:pt idx="136">
                  <c:v>206.65650000000002</c:v>
                </c:pt>
                <c:pt idx="137">
                  <c:v>201.24249999999998</c:v>
                </c:pt>
                <c:pt idx="138">
                  <c:v>198.13949999999997</c:v>
                </c:pt>
                <c:pt idx="139">
                  <c:v>199.20499999999998</c:v>
                </c:pt>
                <c:pt idx="140">
                  <c:v>193.59</c:v>
                </c:pt>
                <c:pt idx="141">
                  <c:v>192.15</c:v>
                </c:pt>
                <c:pt idx="142">
                  <c:v>187.78800000000001</c:v>
                </c:pt>
                <c:pt idx="143">
                  <c:v>183.74699999999999</c:v>
                </c:pt>
                <c:pt idx="144">
                  <c:v>179.95250000000004</c:v>
                </c:pt>
                <c:pt idx="145">
                  <c:v>178.41800000000001</c:v>
                </c:pt>
                <c:pt idx="146">
                  <c:v>175.32800000000066</c:v>
                </c:pt>
                <c:pt idx="147">
                  <c:v>171.1525</c:v>
                </c:pt>
                <c:pt idx="148">
                  <c:v>169.62100000000001</c:v>
                </c:pt>
                <c:pt idx="149">
                  <c:v>166.16899999999998</c:v>
                </c:pt>
                <c:pt idx="150">
                  <c:v>166.19</c:v>
                </c:pt>
                <c:pt idx="151">
                  <c:v>159.90100000000001</c:v>
                </c:pt>
                <c:pt idx="152">
                  <c:v>157.71049999999997</c:v>
                </c:pt>
                <c:pt idx="153">
                  <c:v>153.803</c:v>
                </c:pt>
                <c:pt idx="154">
                  <c:v>150.38650000000001</c:v>
                </c:pt>
                <c:pt idx="155">
                  <c:v>148.71199999999999</c:v>
                </c:pt>
                <c:pt idx="156">
                  <c:v>141.38750000000007</c:v>
                </c:pt>
                <c:pt idx="157">
                  <c:v>138.33100000000007</c:v>
                </c:pt>
                <c:pt idx="158">
                  <c:v>139.59650000000002</c:v>
                </c:pt>
                <c:pt idx="159">
                  <c:v>133.93349999999998</c:v>
                </c:pt>
                <c:pt idx="160">
                  <c:v>130.8235</c:v>
                </c:pt>
                <c:pt idx="161">
                  <c:v>126.9265</c:v>
                </c:pt>
                <c:pt idx="162">
                  <c:v>125.0505</c:v>
                </c:pt>
                <c:pt idx="163">
                  <c:v>121.17599999999995</c:v>
                </c:pt>
                <c:pt idx="164">
                  <c:v>116.6165</c:v>
                </c:pt>
                <c:pt idx="165">
                  <c:v>117.4465000000003</c:v>
                </c:pt>
                <c:pt idx="166">
                  <c:v>114.93650000000002</c:v>
                </c:pt>
                <c:pt idx="167">
                  <c:v>109.34350000000002</c:v>
                </c:pt>
                <c:pt idx="168">
                  <c:v>110.21899999999999</c:v>
                </c:pt>
                <c:pt idx="169">
                  <c:v>106.883</c:v>
                </c:pt>
                <c:pt idx="170">
                  <c:v>101.12599999999998</c:v>
                </c:pt>
                <c:pt idx="171">
                  <c:v>100.20099999999999</c:v>
                </c:pt>
                <c:pt idx="172">
                  <c:v>97.482500000000002</c:v>
                </c:pt>
                <c:pt idx="173">
                  <c:v>96.020499999999998</c:v>
                </c:pt>
                <c:pt idx="174">
                  <c:v>96.1995</c:v>
                </c:pt>
                <c:pt idx="175">
                  <c:v>92.319998999999981</c:v>
                </c:pt>
                <c:pt idx="176">
                  <c:v>87.5535</c:v>
                </c:pt>
                <c:pt idx="177">
                  <c:v>85.58449899999998</c:v>
                </c:pt>
                <c:pt idx="178">
                  <c:v>87.211000000000027</c:v>
                </c:pt>
                <c:pt idx="179">
                  <c:v>84.102998999999627</c:v>
                </c:pt>
                <c:pt idx="180">
                  <c:v>83.155999999999949</c:v>
                </c:pt>
                <c:pt idx="181">
                  <c:v>80.581500000000005</c:v>
                </c:pt>
                <c:pt idx="182">
                  <c:v>77.873499999999979</c:v>
                </c:pt>
                <c:pt idx="183">
                  <c:v>74.986500000000007</c:v>
                </c:pt>
                <c:pt idx="184">
                  <c:v>75.747000000000227</c:v>
                </c:pt>
                <c:pt idx="185">
                  <c:v>72.904500000000027</c:v>
                </c:pt>
                <c:pt idx="186">
                  <c:v>71.208000000000013</c:v>
                </c:pt>
                <c:pt idx="187">
                  <c:v>69.779499999999999</c:v>
                </c:pt>
                <c:pt idx="188">
                  <c:v>68.281999999999996</c:v>
                </c:pt>
                <c:pt idx="189">
                  <c:v>67.935498999999979</c:v>
                </c:pt>
                <c:pt idx="190">
                  <c:v>68.8245</c:v>
                </c:pt>
                <c:pt idx="191">
                  <c:v>63.349999000000004</c:v>
                </c:pt>
                <c:pt idx="192">
                  <c:v>63.413999999999994</c:v>
                </c:pt>
                <c:pt idx="193">
                  <c:v>62.123500000000149</c:v>
                </c:pt>
                <c:pt idx="194">
                  <c:v>59.9435</c:v>
                </c:pt>
                <c:pt idx="195">
                  <c:v>59.646500000000003</c:v>
                </c:pt>
                <c:pt idx="196">
                  <c:v>58.927</c:v>
                </c:pt>
                <c:pt idx="197">
                  <c:v>58.437000000000005</c:v>
                </c:pt>
                <c:pt idx="198">
                  <c:v>57.391000000000005</c:v>
                </c:pt>
                <c:pt idx="199">
                  <c:v>54.888500000000001</c:v>
                </c:pt>
                <c:pt idx="200">
                  <c:v>52.376000000000005</c:v>
                </c:pt>
                <c:pt idx="201">
                  <c:v>51.506500000000003</c:v>
                </c:pt>
                <c:pt idx="202">
                  <c:v>52.827500000000001</c:v>
                </c:pt>
                <c:pt idx="203">
                  <c:v>50.803000000000004</c:v>
                </c:pt>
                <c:pt idx="204">
                  <c:v>50.041000000000004</c:v>
                </c:pt>
                <c:pt idx="205">
                  <c:v>47.950998999999996</c:v>
                </c:pt>
                <c:pt idx="206">
                  <c:v>46.219500000000011</c:v>
                </c:pt>
                <c:pt idx="207">
                  <c:v>46.4315</c:v>
                </c:pt>
                <c:pt idx="208">
                  <c:v>45.383499999999998</c:v>
                </c:pt>
                <c:pt idx="209">
                  <c:v>43.593999000000011</c:v>
                </c:pt>
                <c:pt idx="210">
                  <c:v>43.223500000000165</c:v>
                </c:pt>
                <c:pt idx="211">
                  <c:v>42.638499000000003</c:v>
                </c:pt>
                <c:pt idx="212">
                  <c:v>40.884999999999998</c:v>
                </c:pt>
                <c:pt idx="213">
                  <c:v>40.789000000000001</c:v>
                </c:pt>
                <c:pt idx="214">
                  <c:v>39.405500000000011</c:v>
                </c:pt>
                <c:pt idx="215">
                  <c:v>39.583000000000006</c:v>
                </c:pt>
                <c:pt idx="216">
                  <c:v>38.577000000000005</c:v>
                </c:pt>
                <c:pt idx="217">
                  <c:v>37.350999999999999</c:v>
                </c:pt>
                <c:pt idx="218">
                  <c:v>36.103500000000011</c:v>
                </c:pt>
                <c:pt idx="219">
                  <c:v>36.041000000000004</c:v>
                </c:pt>
                <c:pt idx="220">
                  <c:v>35.005500000000012</c:v>
                </c:pt>
                <c:pt idx="221">
                  <c:v>34.490500000000011</c:v>
                </c:pt>
                <c:pt idx="222">
                  <c:v>33.046000000000006</c:v>
                </c:pt>
                <c:pt idx="223">
                  <c:v>32.565500000000149</c:v>
                </c:pt>
                <c:pt idx="224">
                  <c:v>31.474999999999987</c:v>
                </c:pt>
                <c:pt idx="225">
                  <c:v>31.364999999999988</c:v>
                </c:pt>
                <c:pt idx="226">
                  <c:v>31.098499999999905</c:v>
                </c:pt>
                <c:pt idx="227">
                  <c:v>28.382499999999879</c:v>
                </c:pt>
                <c:pt idx="228">
                  <c:v>27.108499999999989</c:v>
                </c:pt>
                <c:pt idx="229">
                  <c:v>28.7135</c:v>
                </c:pt>
                <c:pt idx="230">
                  <c:v>28.184000000000001</c:v>
                </c:pt>
                <c:pt idx="231">
                  <c:v>26.416</c:v>
                </c:pt>
                <c:pt idx="232">
                  <c:v>26.544499999999989</c:v>
                </c:pt>
                <c:pt idx="233">
                  <c:v>26.724499999999917</c:v>
                </c:pt>
                <c:pt idx="234">
                  <c:v>26.326000000000001</c:v>
                </c:pt>
                <c:pt idx="235">
                  <c:v>26.702499999999883</c:v>
                </c:pt>
                <c:pt idx="236">
                  <c:v>25.368499999999891</c:v>
                </c:pt>
                <c:pt idx="237">
                  <c:v>25.217500000000001</c:v>
                </c:pt>
                <c:pt idx="238">
                  <c:v>23.8325</c:v>
                </c:pt>
                <c:pt idx="239">
                  <c:v>24.691500000000001</c:v>
                </c:pt>
                <c:pt idx="240">
                  <c:v>23.58899999999991</c:v>
                </c:pt>
                <c:pt idx="241">
                  <c:v>23.224999999999987</c:v>
                </c:pt>
                <c:pt idx="242">
                  <c:v>23.077999999999999</c:v>
                </c:pt>
                <c:pt idx="243">
                  <c:v>22.100999999999999</c:v>
                </c:pt>
                <c:pt idx="244">
                  <c:v>21.470499999999905</c:v>
                </c:pt>
                <c:pt idx="245">
                  <c:v>21.655000000000001</c:v>
                </c:pt>
                <c:pt idx="246">
                  <c:v>20.382499999999879</c:v>
                </c:pt>
                <c:pt idx="247">
                  <c:v>20.093</c:v>
                </c:pt>
                <c:pt idx="248">
                  <c:v>18.954000000000001</c:v>
                </c:pt>
                <c:pt idx="249">
                  <c:v>18.481499999999887</c:v>
                </c:pt>
                <c:pt idx="250">
                  <c:v>18.921999999999986</c:v>
                </c:pt>
                <c:pt idx="251">
                  <c:v>18.149999999999999</c:v>
                </c:pt>
                <c:pt idx="252">
                  <c:v>18.064</c:v>
                </c:pt>
                <c:pt idx="253">
                  <c:v>18.456</c:v>
                </c:pt>
                <c:pt idx="254">
                  <c:v>17.533000000000001</c:v>
                </c:pt>
                <c:pt idx="255">
                  <c:v>17.027000000000001</c:v>
                </c:pt>
                <c:pt idx="256">
                  <c:v>16.855499999999989</c:v>
                </c:pt>
                <c:pt idx="257">
                  <c:v>16.693999999999999</c:v>
                </c:pt>
                <c:pt idx="258">
                  <c:v>16.512499999999989</c:v>
                </c:pt>
                <c:pt idx="259">
                  <c:v>16.222999999999917</c:v>
                </c:pt>
                <c:pt idx="260">
                  <c:v>14.76</c:v>
                </c:pt>
                <c:pt idx="261">
                  <c:v>13.704000000000001</c:v>
                </c:pt>
                <c:pt idx="262">
                  <c:v>14.848000000000001</c:v>
                </c:pt>
                <c:pt idx="263">
                  <c:v>15.0365</c:v>
                </c:pt>
                <c:pt idx="264">
                  <c:v>14.756500000000004</c:v>
                </c:pt>
                <c:pt idx="265">
                  <c:v>14.282</c:v>
                </c:pt>
                <c:pt idx="266">
                  <c:v>13.6005</c:v>
                </c:pt>
                <c:pt idx="267">
                  <c:v>13.2125</c:v>
                </c:pt>
                <c:pt idx="268">
                  <c:v>12.662500000000026</c:v>
                </c:pt>
                <c:pt idx="269">
                  <c:v>12.495000000000006</c:v>
                </c:pt>
                <c:pt idx="270">
                  <c:v>12.434000000000001</c:v>
                </c:pt>
                <c:pt idx="271">
                  <c:v>12.802500000000045</c:v>
                </c:pt>
                <c:pt idx="272">
                  <c:v>11.804500000000004</c:v>
                </c:pt>
                <c:pt idx="273">
                  <c:v>11.726000000000001</c:v>
                </c:pt>
                <c:pt idx="274">
                  <c:v>11.373000000000006</c:v>
                </c:pt>
                <c:pt idx="275">
                  <c:v>11.31</c:v>
                </c:pt>
                <c:pt idx="276">
                  <c:v>12.176</c:v>
                </c:pt>
                <c:pt idx="277">
                  <c:v>10.931000000000001</c:v>
                </c:pt>
                <c:pt idx="278">
                  <c:v>11.395500000000041</c:v>
                </c:pt>
                <c:pt idx="279">
                  <c:v>10.633000000000001</c:v>
                </c:pt>
                <c:pt idx="280">
                  <c:v>11.027000000000001</c:v>
                </c:pt>
                <c:pt idx="281">
                  <c:v>10.543999999999999</c:v>
                </c:pt>
                <c:pt idx="282">
                  <c:v>10.5175</c:v>
                </c:pt>
                <c:pt idx="283">
                  <c:v>10.736999999999998</c:v>
                </c:pt>
                <c:pt idx="284">
                  <c:v>10.2455</c:v>
                </c:pt>
                <c:pt idx="285">
                  <c:v>8.9925000000000068</c:v>
                </c:pt>
                <c:pt idx="286">
                  <c:v>9.4025000000000247</c:v>
                </c:pt>
                <c:pt idx="287">
                  <c:v>9.4815000000000005</c:v>
                </c:pt>
                <c:pt idx="288">
                  <c:v>8.9450000000000003</c:v>
                </c:pt>
                <c:pt idx="289">
                  <c:v>8.6010000000000009</c:v>
                </c:pt>
                <c:pt idx="290">
                  <c:v>9.5719990000000017</c:v>
                </c:pt>
                <c:pt idx="291">
                  <c:v>9.6595000000000066</c:v>
                </c:pt>
                <c:pt idx="292">
                  <c:v>8.6224990000000048</c:v>
                </c:pt>
                <c:pt idx="293">
                  <c:v>7.9749999999999996</c:v>
                </c:pt>
                <c:pt idx="294">
                  <c:v>8.6715</c:v>
                </c:pt>
                <c:pt idx="295">
                  <c:v>8.3245000000000005</c:v>
                </c:pt>
                <c:pt idx="296">
                  <c:v>8.8664990000000561</c:v>
                </c:pt>
                <c:pt idx="297">
                  <c:v>8.3960000000000008</c:v>
                </c:pt>
                <c:pt idx="298">
                  <c:v>7.9315000000000024</c:v>
                </c:pt>
                <c:pt idx="299">
                  <c:v>7.5834999999999999</c:v>
                </c:pt>
                <c:pt idx="300">
                  <c:v>8.4590000000000067</c:v>
                </c:pt>
                <c:pt idx="301">
                  <c:v>8.0745000000000005</c:v>
                </c:pt>
                <c:pt idx="302">
                  <c:v>7.13</c:v>
                </c:pt>
                <c:pt idx="303">
                  <c:v>7.8024999999999975</c:v>
                </c:pt>
                <c:pt idx="304">
                  <c:v>7.2959990000000001</c:v>
                </c:pt>
                <c:pt idx="305">
                  <c:v>6.9700000000000024</c:v>
                </c:pt>
                <c:pt idx="306">
                  <c:v>7.2644999999999955</c:v>
                </c:pt>
                <c:pt idx="307">
                  <c:v>6.5424999999999995</c:v>
                </c:pt>
                <c:pt idx="308">
                  <c:v>7.0489990000000002</c:v>
                </c:pt>
                <c:pt idx="309">
                  <c:v>6.7889999999999997</c:v>
                </c:pt>
                <c:pt idx="310">
                  <c:v>7.0054999999999996</c:v>
                </c:pt>
                <c:pt idx="311">
                  <c:v>7.1034999999999995</c:v>
                </c:pt>
                <c:pt idx="312">
                  <c:v>6.6384999999999996</c:v>
                </c:pt>
                <c:pt idx="313">
                  <c:v>6.8339999999999996</c:v>
                </c:pt>
                <c:pt idx="314">
                  <c:v>6.8330000000000002</c:v>
                </c:pt>
                <c:pt idx="315">
                  <c:v>6.8365</c:v>
                </c:pt>
                <c:pt idx="316">
                  <c:v>5.9024999999999999</c:v>
                </c:pt>
                <c:pt idx="317">
                  <c:v>6.28</c:v>
                </c:pt>
                <c:pt idx="318">
                  <c:v>6.3939999999999975</c:v>
                </c:pt>
                <c:pt idx="319">
                  <c:v>6.226</c:v>
                </c:pt>
                <c:pt idx="320">
                  <c:v>6.1124999999999945</c:v>
                </c:pt>
                <c:pt idx="321">
                  <c:v>5.8759990000000002</c:v>
                </c:pt>
                <c:pt idx="322">
                  <c:v>6.2084999999999999</c:v>
                </c:pt>
                <c:pt idx="323">
                  <c:v>6.7544999999999975</c:v>
                </c:pt>
                <c:pt idx="324">
                  <c:v>5.8179999999999845</c:v>
                </c:pt>
                <c:pt idx="325">
                  <c:v>5.7309999999999999</c:v>
                </c:pt>
                <c:pt idx="326">
                  <c:v>5.6949999999999781</c:v>
                </c:pt>
                <c:pt idx="327">
                  <c:v>6.2839999999999998</c:v>
                </c:pt>
                <c:pt idx="328">
                  <c:v>5.1124999999999945</c:v>
                </c:pt>
                <c:pt idx="329">
                  <c:v>5.649</c:v>
                </c:pt>
                <c:pt idx="330">
                  <c:v>4.9034990000000134</c:v>
                </c:pt>
                <c:pt idx="331">
                  <c:v>4.9424999999999999</c:v>
                </c:pt>
                <c:pt idx="332">
                  <c:v>5.423</c:v>
                </c:pt>
                <c:pt idx="333">
                  <c:v>5.4634999999999998</c:v>
                </c:pt>
                <c:pt idx="334">
                  <c:v>5.1844999999999946</c:v>
                </c:pt>
                <c:pt idx="335">
                  <c:v>5.5810000000000004</c:v>
                </c:pt>
                <c:pt idx="336">
                  <c:v>5.6279999999999761</c:v>
                </c:pt>
                <c:pt idx="337">
                  <c:v>5.0474990000000002</c:v>
                </c:pt>
                <c:pt idx="338">
                  <c:v>4.6059999999999945</c:v>
                </c:pt>
                <c:pt idx="339">
                  <c:v>5.0619999999999985</c:v>
                </c:pt>
                <c:pt idx="340">
                  <c:v>4.6414999999999997</c:v>
                </c:pt>
                <c:pt idx="341">
                  <c:v>4.6609999999999845</c:v>
                </c:pt>
                <c:pt idx="342">
                  <c:v>4.9160000000000004</c:v>
                </c:pt>
                <c:pt idx="343">
                  <c:v>5.0474999999999985</c:v>
                </c:pt>
                <c:pt idx="344">
                  <c:v>5.4379999999999997</c:v>
                </c:pt>
                <c:pt idx="345">
                  <c:v>4.726</c:v>
                </c:pt>
                <c:pt idx="346">
                  <c:v>4.2885</c:v>
                </c:pt>
                <c:pt idx="347">
                  <c:v>4.3614990000000002</c:v>
                </c:pt>
                <c:pt idx="348">
                  <c:v>4.4034990000000134</c:v>
                </c:pt>
                <c:pt idx="349">
                  <c:v>4.548</c:v>
                </c:pt>
                <c:pt idx="350">
                  <c:v>4.3824999999999985</c:v>
                </c:pt>
                <c:pt idx="351">
                  <c:v>5.1969999999999965</c:v>
                </c:pt>
                <c:pt idx="352">
                  <c:v>4.6184999999999965</c:v>
                </c:pt>
                <c:pt idx="353">
                  <c:v>5.0894990000000124</c:v>
                </c:pt>
                <c:pt idx="354">
                  <c:v>4.1249999999999751</c:v>
                </c:pt>
                <c:pt idx="355">
                  <c:v>3.7090000000000001</c:v>
                </c:pt>
                <c:pt idx="356">
                  <c:v>3.7385000000000002</c:v>
                </c:pt>
                <c:pt idx="357">
                  <c:v>2.6989999999999998</c:v>
                </c:pt>
                <c:pt idx="358">
                  <c:v>3.7435000000000103</c:v>
                </c:pt>
                <c:pt idx="359">
                  <c:v>4.0614999999999997</c:v>
                </c:pt>
                <c:pt idx="360">
                  <c:v>4.601</c:v>
                </c:pt>
                <c:pt idx="361">
                  <c:v>4.0395000000000003</c:v>
                </c:pt>
                <c:pt idx="362">
                  <c:v>4.0990000000000002</c:v>
                </c:pt>
                <c:pt idx="363">
                  <c:v>3.5674999999999999</c:v>
                </c:pt>
                <c:pt idx="364">
                  <c:v>4.1014999999999997</c:v>
                </c:pt>
                <c:pt idx="365">
                  <c:v>3.9445000000000001</c:v>
                </c:pt>
                <c:pt idx="366">
                  <c:v>3.7465000000000002</c:v>
                </c:pt>
                <c:pt idx="367">
                  <c:v>4.4544990000000002</c:v>
                </c:pt>
                <c:pt idx="368">
                  <c:v>4.5395000000000003</c:v>
                </c:pt>
                <c:pt idx="369">
                  <c:v>3.8784999999999967</c:v>
                </c:pt>
                <c:pt idx="370">
                  <c:v>3.6719999999999997</c:v>
                </c:pt>
                <c:pt idx="371">
                  <c:v>4.2690000000000001</c:v>
                </c:pt>
                <c:pt idx="372">
                  <c:v>3.6179999999999999</c:v>
                </c:pt>
                <c:pt idx="373">
                  <c:v>3.6065</c:v>
                </c:pt>
                <c:pt idx="374">
                  <c:v>3.7210000000000001</c:v>
                </c:pt>
                <c:pt idx="375">
                  <c:v>4.077</c:v>
                </c:pt>
                <c:pt idx="376">
                  <c:v>3.7244999999999999</c:v>
                </c:pt>
                <c:pt idx="377">
                  <c:v>3.7919999999999998</c:v>
                </c:pt>
                <c:pt idx="378">
                  <c:v>3.2795000000000001</c:v>
                </c:pt>
                <c:pt idx="379">
                  <c:v>3.4944999999999977</c:v>
                </c:pt>
                <c:pt idx="380">
                  <c:v>3.5230000000000001</c:v>
                </c:pt>
                <c:pt idx="381">
                  <c:v>3.6429999999999998</c:v>
                </c:pt>
                <c:pt idx="382">
                  <c:v>3.7719999999999998</c:v>
                </c:pt>
                <c:pt idx="383">
                  <c:v>3.8734999999999977</c:v>
                </c:pt>
                <c:pt idx="384">
                  <c:v>3.5714999999999977</c:v>
                </c:pt>
                <c:pt idx="385">
                  <c:v>3.2545000000000002</c:v>
                </c:pt>
                <c:pt idx="386">
                  <c:v>3.7025000000000001</c:v>
                </c:pt>
                <c:pt idx="387">
                  <c:v>3.8014999999999977</c:v>
                </c:pt>
                <c:pt idx="388">
                  <c:v>3.5445000000000002</c:v>
                </c:pt>
                <c:pt idx="389">
                  <c:v>2.9375</c:v>
                </c:pt>
                <c:pt idx="390">
                  <c:v>1.5714999999999948</c:v>
                </c:pt>
                <c:pt idx="391">
                  <c:v>3.0749999999999997</c:v>
                </c:pt>
                <c:pt idx="392">
                  <c:v>3.4149999999999987</c:v>
                </c:pt>
                <c:pt idx="393">
                  <c:v>3.8174999999999977</c:v>
                </c:pt>
                <c:pt idx="394">
                  <c:v>3.5549999999999997</c:v>
                </c:pt>
                <c:pt idx="395">
                  <c:v>3.633</c:v>
                </c:pt>
                <c:pt idx="396">
                  <c:v>3.2785000000000002</c:v>
                </c:pt>
                <c:pt idx="397">
                  <c:v>1.5994999999999948</c:v>
                </c:pt>
                <c:pt idx="398">
                  <c:v>2.0775000000000001</c:v>
                </c:pt>
                <c:pt idx="399">
                  <c:v>3.7355</c:v>
                </c:pt>
                <c:pt idx="400">
                  <c:v>3.3584999999999967</c:v>
                </c:pt>
                <c:pt idx="401">
                  <c:v>3.1924999999999977</c:v>
                </c:pt>
                <c:pt idx="402">
                  <c:v>3.3264999999999967</c:v>
                </c:pt>
                <c:pt idx="403">
                  <c:v>3.2909999999999999</c:v>
                </c:pt>
                <c:pt idx="404">
                  <c:v>3.1284999999999998</c:v>
                </c:pt>
                <c:pt idx="405">
                  <c:v>2.9789999999999988</c:v>
                </c:pt>
                <c:pt idx="406">
                  <c:v>2.9184999999999977</c:v>
                </c:pt>
                <c:pt idx="407">
                  <c:v>3.3654999999999977</c:v>
                </c:pt>
                <c:pt idx="408">
                  <c:v>3.4609999999999999</c:v>
                </c:pt>
                <c:pt idx="409">
                  <c:v>3.6749999999999998</c:v>
                </c:pt>
                <c:pt idx="410">
                  <c:v>3.5634999999999999</c:v>
                </c:pt>
                <c:pt idx="411">
                  <c:v>3.3134999999999977</c:v>
                </c:pt>
                <c:pt idx="412">
                  <c:v>3.6555</c:v>
                </c:pt>
                <c:pt idx="413">
                  <c:v>3.4579999999999997</c:v>
                </c:pt>
                <c:pt idx="414">
                  <c:v>3.407</c:v>
                </c:pt>
                <c:pt idx="415">
                  <c:v>3.286</c:v>
                </c:pt>
                <c:pt idx="416">
                  <c:v>3.0819999999999999</c:v>
                </c:pt>
                <c:pt idx="417">
                  <c:v>2.9859999999999998</c:v>
                </c:pt>
                <c:pt idx="418">
                  <c:v>2.9899999999999998</c:v>
                </c:pt>
                <c:pt idx="419">
                  <c:v>3.5024999999999977</c:v>
                </c:pt>
                <c:pt idx="420">
                  <c:v>3.3514999999999908</c:v>
                </c:pt>
                <c:pt idx="421">
                  <c:v>3.0594999999999977</c:v>
                </c:pt>
                <c:pt idx="422">
                  <c:v>2.8339999999999987</c:v>
                </c:pt>
                <c:pt idx="423">
                  <c:v>3.7309999999999999</c:v>
                </c:pt>
                <c:pt idx="424">
                  <c:v>3.1989999999999998</c:v>
                </c:pt>
                <c:pt idx="425">
                  <c:v>3.18</c:v>
                </c:pt>
                <c:pt idx="426">
                  <c:v>3.3235000000000001</c:v>
                </c:pt>
                <c:pt idx="427">
                  <c:v>3.3969999999999967</c:v>
                </c:pt>
                <c:pt idx="428">
                  <c:v>3.5409999999999999</c:v>
                </c:pt>
                <c:pt idx="429">
                  <c:v>3.3564999999999889</c:v>
                </c:pt>
                <c:pt idx="430">
                  <c:v>2.9514999999999967</c:v>
                </c:pt>
                <c:pt idx="431">
                  <c:v>3.2040000000000002</c:v>
                </c:pt>
                <c:pt idx="432">
                  <c:v>3.01</c:v>
                </c:pt>
                <c:pt idx="433">
                  <c:v>3.153</c:v>
                </c:pt>
                <c:pt idx="434">
                  <c:v>3.4744999999999977</c:v>
                </c:pt>
                <c:pt idx="435">
                  <c:v>3.53</c:v>
                </c:pt>
                <c:pt idx="436">
                  <c:v>3.3024999999999967</c:v>
                </c:pt>
                <c:pt idx="437">
                  <c:v>3.4724999999999908</c:v>
                </c:pt>
                <c:pt idx="438">
                  <c:v>3.6459999999999999</c:v>
                </c:pt>
                <c:pt idx="439">
                  <c:v>3.3849999999999998</c:v>
                </c:pt>
                <c:pt idx="440">
                  <c:v>3.59</c:v>
                </c:pt>
                <c:pt idx="441">
                  <c:v>3.6234999999999999</c:v>
                </c:pt>
                <c:pt idx="442">
                  <c:v>3.3019999999999987</c:v>
                </c:pt>
                <c:pt idx="443">
                  <c:v>3.4129999999999967</c:v>
                </c:pt>
                <c:pt idx="444">
                  <c:v>3.726</c:v>
                </c:pt>
                <c:pt idx="445">
                  <c:v>3.4794999999999967</c:v>
                </c:pt>
                <c:pt idx="446">
                  <c:v>2.8774999999999977</c:v>
                </c:pt>
                <c:pt idx="447">
                  <c:v>2.0065</c:v>
                </c:pt>
                <c:pt idx="448">
                  <c:v>3.403</c:v>
                </c:pt>
                <c:pt idx="449">
                  <c:v>3.5819999999999999</c:v>
                </c:pt>
                <c:pt idx="450">
                  <c:v>3.6655000000000002</c:v>
                </c:pt>
                <c:pt idx="451">
                  <c:v>3.5719999999999987</c:v>
                </c:pt>
                <c:pt idx="452">
                  <c:v>3.5874999999999999</c:v>
                </c:pt>
                <c:pt idx="453">
                  <c:v>3.6419999999999999</c:v>
                </c:pt>
                <c:pt idx="454">
                  <c:v>3.573</c:v>
                </c:pt>
                <c:pt idx="455">
                  <c:v>3.5505</c:v>
                </c:pt>
                <c:pt idx="456">
                  <c:v>3.4764999999999908</c:v>
                </c:pt>
                <c:pt idx="457">
                  <c:v>3.548</c:v>
                </c:pt>
                <c:pt idx="458">
                  <c:v>3.6804999999999999</c:v>
                </c:pt>
                <c:pt idx="459">
                  <c:v>3.3205</c:v>
                </c:pt>
                <c:pt idx="460">
                  <c:v>3.8784999999999967</c:v>
                </c:pt>
                <c:pt idx="461">
                  <c:v>3.7690000000000001</c:v>
                </c:pt>
                <c:pt idx="462">
                  <c:v>3.7075000000000102</c:v>
                </c:pt>
                <c:pt idx="463">
                  <c:v>3.6995</c:v>
                </c:pt>
                <c:pt idx="464">
                  <c:v>3.7759999999999998</c:v>
                </c:pt>
                <c:pt idx="465">
                  <c:v>3.8394999999999904</c:v>
                </c:pt>
                <c:pt idx="466">
                  <c:v>4.0204999999999975</c:v>
                </c:pt>
                <c:pt idx="467">
                  <c:v>3.4485000000000001</c:v>
                </c:pt>
                <c:pt idx="468">
                  <c:v>3.7880000000000011</c:v>
                </c:pt>
                <c:pt idx="469">
                  <c:v>3.1934999999999998</c:v>
                </c:pt>
                <c:pt idx="470">
                  <c:v>3.3949999999999987</c:v>
                </c:pt>
                <c:pt idx="471">
                  <c:v>3.8879999999999999</c:v>
                </c:pt>
                <c:pt idx="472">
                  <c:v>4.4024999999999999</c:v>
                </c:pt>
                <c:pt idx="473">
                  <c:v>4.0169990000000002</c:v>
                </c:pt>
                <c:pt idx="474">
                  <c:v>4.1194999999999995</c:v>
                </c:pt>
                <c:pt idx="475">
                  <c:v>4.0004999999999997</c:v>
                </c:pt>
                <c:pt idx="476">
                  <c:v>4.0074999999999985</c:v>
                </c:pt>
                <c:pt idx="477">
                  <c:v>3.9049999999999998</c:v>
                </c:pt>
                <c:pt idx="478">
                  <c:v>3.5895000000000001</c:v>
                </c:pt>
                <c:pt idx="479">
                  <c:v>3.3134999999999977</c:v>
                </c:pt>
                <c:pt idx="480">
                  <c:v>3.9485000000000001</c:v>
                </c:pt>
              </c:numCache>
            </c:numRef>
          </c:yVal>
          <c:smooth val="1"/>
          <c:extLst>
            <c:ext xmlns:c16="http://schemas.microsoft.com/office/drawing/2014/chart" uri="{C3380CC4-5D6E-409C-BE32-E72D297353CC}">
              <c16:uniqueId val="{00000008-6719-4FF7-967F-7D68A9705DC5}"/>
            </c:ext>
          </c:extLst>
        </c:ser>
        <c:ser>
          <c:idx val="9"/>
          <c:order val="9"/>
          <c:spPr>
            <a:ln w="12700">
              <a:solidFill>
                <a:srgbClr val="CCFFFF"/>
              </a:solidFill>
              <a:prstDash val="solid"/>
            </a:ln>
          </c:spPr>
          <c:marker>
            <c:symbol val="none"/>
          </c:marker>
          <c:xVal>
            <c:numRef>
              <c:f>vzavi!$A$1:$A$536</c:f>
              <c:numCache>
                <c:formatCode>General</c:formatCode>
                <c:ptCount val="536"/>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vzavi!$K$1:$K$536</c:f>
              <c:numCache>
                <c:formatCode>General</c:formatCode>
                <c:ptCount val="536"/>
                <c:pt idx="0">
                  <c:v>123.504</c:v>
                </c:pt>
                <c:pt idx="1">
                  <c:v>121.67999999999998</c:v>
                </c:pt>
                <c:pt idx="2">
                  <c:v>127.199</c:v>
                </c:pt>
                <c:pt idx="3">
                  <c:v>125.86150000000002</c:v>
                </c:pt>
                <c:pt idx="4">
                  <c:v>129.13049999999998</c:v>
                </c:pt>
                <c:pt idx="5">
                  <c:v>128.54</c:v>
                </c:pt>
                <c:pt idx="6">
                  <c:v>125.2955</c:v>
                </c:pt>
                <c:pt idx="7">
                  <c:v>122.238</c:v>
                </c:pt>
                <c:pt idx="8">
                  <c:v>111.58</c:v>
                </c:pt>
                <c:pt idx="9">
                  <c:v>105.3985</c:v>
                </c:pt>
                <c:pt idx="10">
                  <c:v>97.652499999999989</c:v>
                </c:pt>
                <c:pt idx="11">
                  <c:v>88.448000000000022</c:v>
                </c:pt>
                <c:pt idx="12">
                  <c:v>79.5715</c:v>
                </c:pt>
                <c:pt idx="13">
                  <c:v>69.825499999999948</c:v>
                </c:pt>
                <c:pt idx="14">
                  <c:v>58.867999000000005</c:v>
                </c:pt>
                <c:pt idx="15">
                  <c:v>50.147500000000001</c:v>
                </c:pt>
                <c:pt idx="16">
                  <c:v>40.943999999999996</c:v>
                </c:pt>
                <c:pt idx="17">
                  <c:v>31.327999999999999</c:v>
                </c:pt>
                <c:pt idx="18">
                  <c:v>26.112500000000001</c:v>
                </c:pt>
                <c:pt idx="19">
                  <c:v>20.001999999999999</c:v>
                </c:pt>
                <c:pt idx="20">
                  <c:v>15.923</c:v>
                </c:pt>
                <c:pt idx="21">
                  <c:v>11.906000000000002</c:v>
                </c:pt>
                <c:pt idx="22">
                  <c:v>9.6189999999999998</c:v>
                </c:pt>
                <c:pt idx="23">
                  <c:v>8.240499999999999</c:v>
                </c:pt>
                <c:pt idx="24">
                  <c:v>6.7149999999999945</c:v>
                </c:pt>
                <c:pt idx="25">
                  <c:v>6.5004999999999997</c:v>
                </c:pt>
                <c:pt idx="26">
                  <c:v>6.6404990000000002</c:v>
                </c:pt>
                <c:pt idx="27">
                  <c:v>7.4035000000000002</c:v>
                </c:pt>
                <c:pt idx="28">
                  <c:v>8.5459990000000001</c:v>
                </c:pt>
                <c:pt idx="29">
                  <c:v>9.5439999999999987</c:v>
                </c:pt>
                <c:pt idx="30">
                  <c:v>10.48</c:v>
                </c:pt>
                <c:pt idx="31">
                  <c:v>12.2</c:v>
                </c:pt>
                <c:pt idx="32">
                  <c:v>13.935500000000006</c:v>
                </c:pt>
                <c:pt idx="33">
                  <c:v>14.093500000000002</c:v>
                </c:pt>
                <c:pt idx="34">
                  <c:v>17.264999999999986</c:v>
                </c:pt>
                <c:pt idx="35">
                  <c:v>18.314499999999999</c:v>
                </c:pt>
                <c:pt idx="36">
                  <c:v>21.042000000000002</c:v>
                </c:pt>
                <c:pt idx="37">
                  <c:v>23.819500000000001</c:v>
                </c:pt>
                <c:pt idx="38">
                  <c:v>27.573499999999989</c:v>
                </c:pt>
                <c:pt idx="39">
                  <c:v>30.013500000000001</c:v>
                </c:pt>
                <c:pt idx="40">
                  <c:v>32.943999999999996</c:v>
                </c:pt>
                <c:pt idx="41">
                  <c:v>38.252500000000012</c:v>
                </c:pt>
                <c:pt idx="42">
                  <c:v>42.453499999999998</c:v>
                </c:pt>
                <c:pt idx="43">
                  <c:v>48.412500000000001</c:v>
                </c:pt>
                <c:pt idx="44">
                  <c:v>53.706500000000013</c:v>
                </c:pt>
                <c:pt idx="45">
                  <c:v>56.459998999999996</c:v>
                </c:pt>
                <c:pt idx="46">
                  <c:v>61.018500000000003</c:v>
                </c:pt>
                <c:pt idx="47">
                  <c:v>67.359499999999983</c:v>
                </c:pt>
                <c:pt idx="48">
                  <c:v>71.004000000000005</c:v>
                </c:pt>
                <c:pt idx="49">
                  <c:v>76.853499999999983</c:v>
                </c:pt>
                <c:pt idx="50">
                  <c:v>82.177999999999983</c:v>
                </c:pt>
                <c:pt idx="51">
                  <c:v>87.3185</c:v>
                </c:pt>
                <c:pt idx="52">
                  <c:v>95.051998999999981</c:v>
                </c:pt>
                <c:pt idx="53">
                  <c:v>98.549000000000007</c:v>
                </c:pt>
                <c:pt idx="54">
                  <c:v>101.18300000000001</c:v>
                </c:pt>
                <c:pt idx="55">
                  <c:v>106.0505</c:v>
                </c:pt>
                <c:pt idx="56">
                  <c:v>114.539</c:v>
                </c:pt>
                <c:pt idx="57">
                  <c:v>119.82299999999998</c:v>
                </c:pt>
                <c:pt idx="58">
                  <c:v>120.74250000000002</c:v>
                </c:pt>
                <c:pt idx="59">
                  <c:v>127.836</c:v>
                </c:pt>
                <c:pt idx="60">
                  <c:v>130.33000000000001</c:v>
                </c:pt>
                <c:pt idx="61">
                  <c:v>133.81700000000001</c:v>
                </c:pt>
                <c:pt idx="62">
                  <c:v>140.74949999999995</c:v>
                </c:pt>
                <c:pt idx="63">
                  <c:v>147.23299999999998</c:v>
                </c:pt>
                <c:pt idx="64">
                  <c:v>147.9365</c:v>
                </c:pt>
                <c:pt idx="65">
                  <c:v>154.2225</c:v>
                </c:pt>
                <c:pt idx="66">
                  <c:v>159.66800000000001</c:v>
                </c:pt>
                <c:pt idx="67">
                  <c:v>163.19899999999998</c:v>
                </c:pt>
                <c:pt idx="68">
                  <c:v>172.024</c:v>
                </c:pt>
                <c:pt idx="69">
                  <c:v>175.255</c:v>
                </c:pt>
                <c:pt idx="70">
                  <c:v>181.251</c:v>
                </c:pt>
                <c:pt idx="71">
                  <c:v>185.74849999999998</c:v>
                </c:pt>
                <c:pt idx="72">
                  <c:v>191.46300000000002</c:v>
                </c:pt>
                <c:pt idx="73">
                  <c:v>199.21299999999999</c:v>
                </c:pt>
                <c:pt idx="74">
                  <c:v>205.17349999999999</c:v>
                </c:pt>
                <c:pt idx="75">
                  <c:v>208.8535</c:v>
                </c:pt>
                <c:pt idx="76">
                  <c:v>218.5325</c:v>
                </c:pt>
                <c:pt idx="77">
                  <c:v>222.0855</c:v>
                </c:pt>
                <c:pt idx="78">
                  <c:v>229.27349999999996</c:v>
                </c:pt>
                <c:pt idx="79">
                  <c:v>231.3115</c:v>
                </c:pt>
                <c:pt idx="80">
                  <c:v>238.08600000000001</c:v>
                </c:pt>
                <c:pt idx="81">
                  <c:v>245.70049999999998</c:v>
                </c:pt>
                <c:pt idx="82">
                  <c:v>246.8</c:v>
                </c:pt>
                <c:pt idx="83">
                  <c:v>252.29250000000002</c:v>
                </c:pt>
                <c:pt idx="84">
                  <c:v>255.17249999999999</c:v>
                </c:pt>
                <c:pt idx="85">
                  <c:v>257.04899999999969</c:v>
                </c:pt>
                <c:pt idx="86">
                  <c:v>262.14950000000078</c:v>
                </c:pt>
                <c:pt idx="87">
                  <c:v>267.31599999999969</c:v>
                </c:pt>
                <c:pt idx="88">
                  <c:v>269.67</c:v>
                </c:pt>
                <c:pt idx="89">
                  <c:v>272.58300000000003</c:v>
                </c:pt>
                <c:pt idx="90">
                  <c:v>273.57599999999923</c:v>
                </c:pt>
                <c:pt idx="91">
                  <c:v>276.42449999999963</c:v>
                </c:pt>
                <c:pt idx="92">
                  <c:v>278.74149999999969</c:v>
                </c:pt>
                <c:pt idx="93">
                  <c:v>277.17500000000001</c:v>
                </c:pt>
                <c:pt idx="94">
                  <c:v>273.89499999999964</c:v>
                </c:pt>
                <c:pt idx="95">
                  <c:v>275.76649999999893</c:v>
                </c:pt>
                <c:pt idx="96">
                  <c:v>279.12150000000003</c:v>
                </c:pt>
                <c:pt idx="97">
                  <c:v>281.68700000000001</c:v>
                </c:pt>
                <c:pt idx="98">
                  <c:v>284.7834999999987</c:v>
                </c:pt>
                <c:pt idx="99">
                  <c:v>285.84949999999998</c:v>
                </c:pt>
                <c:pt idx="100">
                  <c:v>286.02949999999993</c:v>
                </c:pt>
                <c:pt idx="101">
                  <c:v>281.87200000000001</c:v>
                </c:pt>
                <c:pt idx="102">
                  <c:v>285.79849999999863</c:v>
                </c:pt>
                <c:pt idx="103">
                  <c:v>281.74450000000002</c:v>
                </c:pt>
                <c:pt idx="104">
                  <c:v>283.517</c:v>
                </c:pt>
                <c:pt idx="105">
                  <c:v>280.4084999999987</c:v>
                </c:pt>
                <c:pt idx="106">
                  <c:v>281.68049999999999</c:v>
                </c:pt>
                <c:pt idx="107">
                  <c:v>278.74950000000001</c:v>
                </c:pt>
                <c:pt idx="108">
                  <c:v>279.601</c:v>
                </c:pt>
                <c:pt idx="109">
                  <c:v>280.827</c:v>
                </c:pt>
                <c:pt idx="110">
                  <c:v>280.12349999999969</c:v>
                </c:pt>
                <c:pt idx="111">
                  <c:v>275.28799999999899</c:v>
                </c:pt>
                <c:pt idx="112">
                  <c:v>278.21799999999899</c:v>
                </c:pt>
                <c:pt idx="113">
                  <c:v>276.19200000000001</c:v>
                </c:pt>
                <c:pt idx="114">
                  <c:v>273.94400000000002</c:v>
                </c:pt>
                <c:pt idx="115">
                  <c:v>270.66649999999993</c:v>
                </c:pt>
                <c:pt idx="116">
                  <c:v>269.71349999999899</c:v>
                </c:pt>
                <c:pt idx="117">
                  <c:v>262.81149999999963</c:v>
                </c:pt>
                <c:pt idx="118">
                  <c:v>263.35500000000002</c:v>
                </c:pt>
                <c:pt idx="119">
                  <c:v>257.43349999999839</c:v>
                </c:pt>
                <c:pt idx="120">
                  <c:v>253.81100000000001</c:v>
                </c:pt>
                <c:pt idx="121">
                  <c:v>254.54850000000002</c:v>
                </c:pt>
                <c:pt idx="122">
                  <c:v>250.84349999999998</c:v>
                </c:pt>
                <c:pt idx="123">
                  <c:v>245.84949999999998</c:v>
                </c:pt>
                <c:pt idx="124">
                  <c:v>244.24949999999995</c:v>
                </c:pt>
                <c:pt idx="125">
                  <c:v>239.8835</c:v>
                </c:pt>
                <c:pt idx="126">
                  <c:v>232.977</c:v>
                </c:pt>
                <c:pt idx="127">
                  <c:v>236.44</c:v>
                </c:pt>
                <c:pt idx="128">
                  <c:v>230.9915</c:v>
                </c:pt>
                <c:pt idx="129">
                  <c:v>224.80550000000002</c:v>
                </c:pt>
                <c:pt idx="130">
                  <c:v>225.01599999999999</c:v>
                </c:pt>
                <c:pt idx="131">
                  <c:v>222.0575</c:v>
                </c:pt>
                <c:pt idx="132">
                  <c:v>216.0205</c:v>
                </c:pt>
                <c:pt idx="133">
                  <c:v>209.64699999999999</c:v>
                </c:pt>
                <c:pt idx="134">
                  <c:v>210.93050000000002</c:v>
                </c:pt>
                <c:pt idx="135">
                  <c:v>207.1275</c:v>
                </c:pt>
                <c:pt idx="136">
                  <c:v>203.11199999999999</c:v>
                </c:pt>
                <c:pt idx="137">
                  <c:v>198.14399999999998</c:v>
                </c:pt>
                <c:pt idx="138">
                  <c:v>194.02500000000001</c:v>
                </c:pt>
                <c:pt idx="139">
                  <c:v>192.99</c:v>
                </c:pt>
                <c:pt idx="140">
                  <c:v>188.60999999999999</c:v>
                </c:pt>
                <c:pt idx="141">
                  <c:v>189.9425</c:v>
                </c:pt>
                <c:pt idx="142">
                  <c:v>185.19449999999998</c:v>
                </c:pt>
                <c:pt idx="143">
                  <c:v>181.12349999999998</c:v>
                </c:pt>
                <c:pt idx="144">
                  <c:v>180.56550000000001</c:v>
                </c:pt>
                <c:pt idx="145">
                  <c:v>176.8905</c:v>
                </c:pt>
                <c:pt idx="146">
                  <c:v>174.45500000000001</c:v>
                </c:pt>
                <c:pt idx="147">
                  <c:v>169.548</c:v>
                </c:pt>
                <c:pt idx="148">
                  <c:v>165.023</c:v>
                </c:pt>
                <c:pt idx="149">
                  <c:v>164.97750000000002</c:v>
                </c:pt>
                <c:pt idx="150">
                  <c:v>162.14649999999997</c:v>
                </c:pt>
                <c:pt idx="151">
                  <c:v>156.73699999999999</c:v>
                </c:pt>
                <c:pt idx="152">
                  <c:v>156.84100000000001</c:v>
                </c:pt>
                <c:pt idx="153">
                  <c:v>154.21349999999995</c:v>
                </c:pt>
                <c:pt idx="154">
                  <c:v>145.49600000000001</c:v>
                </c:pt>
                <c:pt idx="155">
                  <c:v>143.92250000000001</c:v>
                </c:pt>
                <c:pt idx="156">
                  <c:v>141.93949999999998</c:v>
                </c:pt>
                <c:pt idx="157">
                  <c:v>138.8235</c:v>
                </c:pt>
                <c:pt idx="158">
                  <c:v>132.52200000000047</c:v>
                </c:pt>
                <c:pt idx="159">
                  <c:v>132.721</c:v>
                </c:pt>
                <c:pt idx="160">
                  <c:v>128.44050000000001</c:v>
                </c:pt>
                <c:pt idx="161">
                  <c:v>123.0295</c:v>
                </c:pt>
                <c:pt idx="162">
                  <c:v>121.3955</c:v>
                </c:pt>
                <c:pt idx="163">
                  <c:v>115.02549999999998</c:v>
                </c:pt>
                <c:pt idx="164">
                  <c:v>117.4325</c:v>
                </c:pt>
                <c:pt idx="165">
                  <c:v>115.49950000000022</c:v>
                </c:pt>
                <c:pt idx="166">
                  <c:v>113.41300000000012</c:v>
                </c:pt>
                <c:pt idx="167">
                  <c:v>109.923</c:v>
                </c:pt>
                <c:pt idx="168">
                  <c:v>106.04949999999999</c:v>
                </c:pt>
                <c:pt idx="169">
                  <c:v>105.2615000000003</c:v>
                </c:pt>
                <c:pt idx="170">
                  <c:v>100.71000000000002</c:v>
                </c:pt>
                <c:pt idx="171">
                  <c:v>99.233498999999981</c:v>
                </c:pt>
                <c:pt idx="172">
                  <c:v>98.032499999999999</c:v>
                </c:pt>
                <c:pt idx="173">
                  <c:v>95.220500000000001</c:v>
                </c:pt>
                <c:pt idx="174">
                  <c:v>93.517500000000027</c:v>
                </c:pt>
                <c:pt idx="175">
                  <c:v>91.101500000000001</c:v>
                </c:pt>
                <c:pt idx="176">
                  <c:v>87.34049899999998</c:v>
                </c:pt>
                <c:pt idx="177">
                  <c:v>88.564499999999995</c:v>
                </c:pt>
                <c:pt idx="178">
                  <c:v>84.497998999999993</c:v>
                </c:pt>
                <c:pt idx="179">
                  <c:v>81.967999000000376</c:v>
                </c:pt>
                <c:pt idx="180">
                  <c:v>80.205000000000013</c:v>
                </c:pt>
                <c:pt idx="181">
                  <c:v>79.632999999999981</c:v>
                </c:pt>
                <c:pt idx="182">
                  <c:v>78.148499999999999</c:v>
                </c:pt>
                <c:pt idx="183">
                  <c:v>76.329499999999982</c:v>
                </c:pt>
                <c:pt idx="184">
                  <c:v>73.385499999999979</c:v>
                </c:pt>
                <c:pt idx="185">
                  <c:v>70.938500000000005</c:v>
                </c:pt>
                <c:pt idx="186">
                  <c:v>68.908500000000004</c:v>
                </c:pt>
                <c:pt idx="187">
                  <c:v>68.064499999999995</c:v>
                </c:pt>
                <c:pt idx="188">
                  <c:v>65.996499999999997</c:v>
                </c:pt>
                <c:pt idx="189">
                  <c:v>65.438998999999981</c:v>
                </c:pt>
                <c:pt idx="190">
                  <c:v>66.442000000000007</c:v>
                </c:pt>
                <c:pt idx="191">
                  <c:v>63.525000000000013</c:v>
                </c:pt>
                <c:pt idx="192">
                  <c:v>64.121999999999986</c:v>
                </c:pt>
                <c:pt idx="193">
                  <c:v>61.139500000000012</c:v>
                </c:pt>
                <c:pt idx="194">
                  <c:v>61.068000000000012</c:v>
                </c:pt>
                <c:pt idx="195">
                  <c:v>60.795500000000217</c:v>
                </c:pt>
                <c:pt idx="196">
                  <c:v>57.661500000000011</c:v>
                </c:pt>
                <c:pt idx="197">
                  <c:v>56.752500000000012</c:v>
                </c:pt>
                <c:pt idx="198">
                  <c:v>55.69950000000015</c:v>
                </c:pt>
                <c:pt idx="199">
                  <c:v>53.473000000000006</c:v>
                </c:pt>
                <c:pt idx="200">
                  <c:v>52.849999999999994</c:v>
                </c:pt>
                <c:pt idx="201">
                  <c:v>52.113500000000002</c:v>
                </c:pt>
                <c:pt idx="202">
                  <c:v>49.83</c:v>
                </c:pt>
                <c:pt idx="203">
                  <c:v>49.317999999999998</c:v>
                </c:pt>
                <c:pt idx="204">
                  <c:v>49.199000000000012</c:v>
                </c:pt>
                <c:pt idx="205">
                  <c:v>47.405000000000001</c:v>
                </c:pt>
                <c:pt idx="206">
                  <c:v>47.923000000000002</c:v>
                </c:pt>
                <c:pt idx="207">
                  <c:v>46.766499000000003</c:v>
                </c:pt>
                <c:pt idx="208">
                  <c:v>45.404499999999999</c:v>
                </c:pt>
                <c:pt idx="209">
                  <c:v>42.487499999999997</c:v>
                </c:pt>
                <c:pt idx="210">
                  <c:v>40.421499000000004</c:v>
                </c:pt>
                <c:pt idx="211">
                  <c:v>40.503</c:v>
                </c:pt>
                <c:pt idx="212">
                  <c:v>39.471499999999999</c:v>
                </c:pt>
                <c:pt idx="213">
                  <c:v>40.158500000000011</c:v>
                </c:pt>
                <c:pt idx="214">
                  <c:v>36.811499999999995</c:v>
                </c:pt>
                <c:pt idx="215">
                  <c:v>35.475000000000001</c:v>
                </c:pt>
                <c:pt idx="216">
                  <c:v>38.039000000000001</c:v>
                </c:pt>
                <c:pt idx="217">
                  <c:v>36.150498999999996</c:v>
                </c:pt>
                <c:pt idx="218">
                  <c:v>34.844999999999999</c:v>
                </c:pt>
                <c:pt idx="219">
                  <c:v>34.234500000000011</c:v>
                </c:pt>
                <c:pt idx="220">
                  <c:v>33.900999999999996</c:v>
                </c:pt>
                <c:pt idx="221">
                  <c:v>33.707000000000001</c:v>
                </c:pt>
                <c:pt idx="222">
                  <c:v>32.946999999999996</c:v>
                </c:pt>
                <c:pt idx="223">
                  <c:v>32.409500000000001</c:v>
                </c:pt>
                <c:pt idx="224">
                  <c:v>32.76350000000015</c:v>
                </c:pt>
                <c:pt idx="225">
                  <c:v>31.2195</c:v>
                </c:pt>
                <c:pt idx="226">
                  <c:v>30.823</c:v>
                </c:pt>
                <c:pt idx="227">
                  <c:v>31.452000000000002</c:v>
                </c:pt>
                <c:pt idx="228">
                  <c:v>29.229500000000002</c:v>
                </c:pt>
                <c:pt idx="229">
                  <c:v>28.084999999999987</c:v>
                </c:pt>
                <c:pt idx="230">
                  <c:v>26.8565</c:v>
                </c:pt>
                <c:pt idx="231">
                  <c:v>27.949000000000002</c:v>
                </c:pt>
                <c:pt idx="232">
                  <c:v>26.58599999999991</c:v>
                </c:pt>
                <c:pt idx="233">
                  <c:v>26.579499999999989</c:v>
                </c:pt>
                <c:pt idx="234">
                  <c:v>26.143999999999988</c:v>
                </c:pt>
                <c:pt idx="235">
                  <c:v>25.507999999999999</c:v>
                </c:pt>
                <c:pt idx="236">
                  <c:v>24.453499999999906</c:v>
                </c:pt>
                <c:pt idx="237">
                  <c:v>24.440999999999917</c:v>
                </c:pt>
                <c:pt idx="238">
                  <c:v>24.361999999999988</c:v>
                </c:pt>
                <c:pt idx="239">
                  <c:v>22.952999999999989</c:v>
                </c:pt>
                <c:pt idx="240">
                  <c:v>22.486499999999861</c:v>
                </c:pt>
                <c:pt idx="241">
                  <c:v>21.949499999999883</c:v>
                </c:pt>
                <c:pt idx="242">
                  <c:v>21.441999999999986</c:v>
                </c:pt>
                <c:pt idx="243">
                  <c:v>21.258500000000002</c:v>
                </c:pt>
                <c:pt idx="244">
                  <c:v>20.465499999999849</c:v>
                </c:pt>
                <c:pt idx="245">
                  <c:v>20.407499999999914</c:v>
                </c:pt>
                <c:pt idx="246">
                  <c:v>20.786999999999917</c:v>
                </c:pt>
                <c:pt idx="247">
                  <c:v>20.298999999999989</c:v>
                </c:pt>
                <c:pt idx="248">
                  <c:v>19.2545</c:v>
                </c:pt>
                <c:pt idx="249">
                  <c:v>20.5505</c:v>
                </c:pt>
                <c:pt idx="250">
                  <c:v>19.657499999999999</c:v>
                </c:pt>
                <c:pt idx="251">
                  <c:v>19.068499999999879</c:v>
                </c:pt>
                <c:pt idx="252">
                  <c:v>19.917999999999999</c:v>
                </c:pt>
                <c:pt idx="253">
                  <c:v>19.614999999999998</c:v>
                </c:pt>
                <c:pt idx="254">
                  <c:v>16.5595</c:v>
                </c:pt>
                <c:pt idx="255">
                  <c:v>17.141500000000001</c:v>
                </c:pt>
                <c:pt idx="256">
                  <c:v>16.547499999999989</c:v>
                </c:pt>
                <c:pt idx="257">
                  <c:v>15.767000000000001</c:v>
                </c:pt>
                <c:pt idx="258">
                  <c:v>15.589</c:v>
                </c:pt>
                <c:pt idx="259">
                  <c:v>15.157500000000002</c:v>
                </c:pt>
                <c:pt idx="260">
                  <c:v>15.740999999999998</c:v>
                </c:pt>
                <c:pt idx="261">
                  <c:v>15.814</c:v>
                </c:pt>
                <c:pt idx="262">
                  <c:v>15.2005</c:v>
                </c:pt>
                <c:pt idx="263">
                  <c:v>14.5425</c:v>
                </c:pt>
                <c:pt idx="264">
                  <c:v>14.0715</c:v>
                </c:pt>
                <c:pt idx="265">
                  <c:v>14.202500000000002</c:v>
                </c:pt>
                <c:pt idx="266">
                  <c:v>13.406000000000002</c:v>
                </c:pt>
                <c:pt idx="267">
                  <c:v>13.160500000000004</c:v>
                </c:pt>
                <c:pt idx="268">
                  <c:v>13.785500000000004</c:v>
                </c:pt>
                <c:pt idx="269">
                  <c:v>12.255000000000004</c:v>
                </c:pt>
                <c:pt idx="270">
                  <c:v>11.94</c:v>
                </c:pt>
                <c:pt idx="271">
                  <c:v>11.88</c:v>
                </c:pt>
                <c:pt idx="272">
                  <c:v>12.033000000000001</c:v>
                </c:pt>
                <c:pt idx="273">
                  <c:v>11.6715</c:v>
                </c:pt>
                <c:pt idx="274">
                  <c:v>12.173</c:v>
                </c:pt>
                <c:pt idx="275">
                  <c:v>11.437000000000001</c:v>
                </c:pt>
                <c:pt idx="276">
                  <c:v>11.268000000000001</c:v>
                </c:pt>
                <c:pt idx="277">
                  <c:v>11.465000000000041</c:v>
                </c:pt>
                <c:pt idx="278">
                  <c:v>10.586500000000004</c:v>
                </c:pt>
                <c:pt idx="279">
                  <c:v>10.692500000000004</c:v>
                </c:pt>
                <c:pt idx="280">
                  <c:v>10.999500000000006</c:v>
                </c:pt>
                <c:pt idx="281">
                  <c:v>10.6325</c:v>
                </c:pt>
                <c:pt idx="282">
                  <c:v>10.236500000000001</c:v>
                </c:pt>
                <c:pt idx="283">
                  <c:v>10.1815</c:v>
                </c:pt>
                <c:pt idx="284">
                  <c:v>10.573500000000006</c:v>
                </c:pt>
                <c:pt idx="285">
                  <c:v>10.264000000000001</c:v>
                </c:pt>
                <c:pt idx="286">
                  <c:v>9.3379990000000017</c:v>
                </c:pt>
                <c:pt idx="287">
                  <c:v>9.088000000000001</c:v>
                </c:pt>
                <c:pt idx="288">
                  <c:v>8.7504990000000067</c:v>
                </c:pt>
                <c:pt idx="289">
                  <c:v>9.0120000000000005</c:v>
                </c:pt>
                <c:pt idx="290">
                  <c:v>8.5275000000000034</c:v>
                </c:pt>
                <c:pt idx="291">
                  <c:v>9.0760000000000005</c:v>
                </c:pt>
                <c:pt idx="292">
                  <c:v>8.0324990000000067</c:v>
                </c:pt>
                <c:pt idx="293">
                  <c:v>8.0925000000000047</c:v>
                </c:pt>
                <c:pt idx="294">
                  <c:v>9.0459990000000001</c:v>
                </c:pt>
                <c:pt idx="295">
                  <c:v>8.8625000000000522</c:v>
                </c:pt>
                <c:pt idx="296">
                  <c:v>8.6395</c:v>
                </c:pt>
                <c:pt idx="297">
                  <c:v>8.5135000000000005</c:v>
                </c:pt>
                <c:pt idx="298">
                  <c:v>8.0220000000000002</c:v>
                </c:pt>
                <c:pt idx="299">
                  <c:v>7.9409999999999998</c:v>
                </c:pt>
                <c:pt idx="300">
                  <c:v>7.7895000000000003</c:v>
                </c:pt>
                <c:pt idx="301">
                  <c:v>8.27</c:v>
                </c:pt>
                <c:pt idx="302">
                  <c:v>7.6954999999999965</c:v>
                </c:pt>
                <c:pt idx="303">
                  <c:v>7.4375</c:v>
                </c:pt>
                <c:pt idx="304">
                  <c:v>7.6529999999999845</c:v>
                </c:pt>
                <c:pt idx="305">
                  <c:v>7.6224999999999845</c:v>
                </c:pt>
                <c:pt idx="306">
                  <c:v>7.4065000000000003</c:v>
                </c:pt>
                <c:pt idx="307">
                  <c:v>6.5054999999999996</c:v>
                </c:pt>
                <c:pt idx="308">
                  <c:v>5.9305000000000003</c:v>
                </c:pt>
                <c:pt idx="309">
                  <c:v>6.6469999999999985</c:v>
                </c:pt>
                <c:pt idx="310">
                  <c:v>6.9204999999999997</c:v>
                </c:pt>
                <c:pt idx="311">
                  <c:v>6.8614999999999995</c:v>
                </c:pt>
                <c:pt idx="312">
                  <c:v>6.2304990000000124</c:v>
                </c:pt>
                <c:pt idx="313">
                  <c:v>6.8914999999999997</c:v>
                </c:pt>
                <c:pt idx="314">
                  <c:v>6.8054999999999986</c:v>
                </c:pt>
                <c:pt idx="315">
                  <c:v>6.9379999999999997</c:v>
                </c:pt>
                <c:pt idx="316">
                  <c:v>6.8694999999999995</c:v>
                </c:pt>
                <c:pt idx="317">
                  <c:v>6.1199999999999966</c:v>
                </c:pt>
                <c:pt idx="318">
                  <c:v>5.9189999999999996</c:v>
                </c:pt>
                <c:pt idx="319">
                  <c:v>6.2915000000000001</c:v>
                </c:pt>
                <c:pt idx="320">
                  <c:v>7.1099999999999985</c:v>
                </c:pt>
                <c:pt idx="321">
                  <c:v>6.05</c:v>
                </c:pt>
                <c:pt idx="322">
                  <c:v>6.0579999999999945</c:v>
                </c:pt>
                <c:pt idx="323">
                  <c:v>5.52</c:v>
                </c:pt>
                <c:pt idx="324">
                  <c:v>6.5924990000000001</c:v>
                </c:pt>
                <c:pt idx="325">
                  <c:v>6.0939990000000002</c:v>
                </c:pt>
                <c:pt idx="326">
                  <c:v>5.5214999999999996</c:v>
                </c:pt>
                <c:pt idx="327">
                  <c:v>5.7924999999999995</c:v>
                </c:pt>
                <c:pt idx="328">
                  <c:v>5.375</c:v>
                </c:pt>
                <c:pt idx="329">
                  <c:v>5.6769999999999996</c:v>
                </c:pt>
                <c:pt idx="330">
                  <c:v>5.0999999999999996</c:v>
                </c:pt>
                <c:pt idx="331">
                  <c:v>4.7284999999999995</c:v>
                </c:pt>
                <c:pt idx="332">
                  <c:v>4.9909999999999997</c:v>
                </c:pt>
                <c:pt idx="333">
                  <c:v>5.6289999999999845</c:v>
                </c:pt>
                <c:pt idx="334">
                  <c:v>5.3044999999999956</c:v>
                </c:pt>
                <c:pt idx="335">
                  <c:v>5.4550000000000001</c:v>
                </c:pt>
                <c:pt idx="336">
                  <c:v>4.8094999999999999</c:v>
                </c:pt>
                <c:pt idx="337">
                  <c:v>5.3895</c:v>
                </c:pt>
                <c:pt idx="338">
                  <c:v>5.0069999999999997</c:v>
                </c:pt>
                <c:pt idx="339">
                  <c:v>5.5454999999999997</c:v>
                </c:pt>
                <c:pt idx="340">
                  <c:v>5.4815000000000014</c:v>
                </c:pt>
                <c:pt idx="341">
                  <c:v>5.5579999999999945</c:v>
                </c:pt>
                <c:pt idx="342">
                  <c:v>4.8354999999999997</c:v>
                </c:pt>
                <c:pt idx="343">
                  <c:v>4.6049999999999809</c:v>
                </c:pt>
                <c:pt idx="344">
                  <c:v>4.1004999999999985</c:v>
                </c:pt>
                <c:pt idx="345">
                  <c:v>4.3209999999999855</c:v>
                </c:pt>
                <c:pt idx="346">
                  <c:v>4.8744990000000001</c:v>
                </c:pt>
                <c:pt idx="347">
                  <c:v>4.6424999999999965</c:v>
                </c:pt>
                <c:pt idx="348">
                  <c:v>4.2604999999999995</c:v>
                </c:pt>
                <c:pt idx="349">
                  <c:v>4.8104999999999976</c:v>
                </c:pt>
                <c:pt idx="350">
                  <c:v>5.3614990000000002</c:v>
                </c:pt>
                <c:pt idx="351">
                  <c:v>4.3074999999999966</c:v>
                </c:pt>
                <c:pt idx="352">
                  <c:v>4.2430000000000003</c:v>
                </c:pt>
                <c:pt idx="353">
                  <c:v>4.3339999999999996</c:v>
                </c:pt>
                <c:pt idx="354">
                  <c:v>4.593</c:v>
                </c:pt>
                <c:pt idx="355">
                  <c:v>4.09</c:v>
                </c:pt>
                <c:pt idx="356">
                  <c:v>4.4359999999999999</c:v>
                </c:pt>
                <c:pt idx="357">
                  <c:v>3.7759999999999998</c:v>
                </c:pt>
                <c:pt idx="358">
                  <c:v>4.5289999999999955</c:v>
                </c:pt>
                <c:pt idx="359">
                  <c:v>4.3374999999999995</c:v>
                </c:pt>
                <c:pt idx="360">
                  <c:v>4.1854999999999976</c:v>
                </c:pt>
                <c:pt idx="361">
                  <c:v>3.8835000000000002</c:v>
                </c:pt>
                <c:pt idx="362">
                  <c:v>4.6894999999999998</c:v>
                </c:pt>
                <c:pt idx="363">
                  <c:v>4.1974999999999945</c:v>
                </c:pt>
                <c:pt idx="364">
                  <c:v>3.9885000000000002</c:v>
                </c:pt>
                <c:pt idx="365">
                  <c:v>3.8479999999999999</c:v>
                </c:pt>
                <c:pt idx="366">
                  <c:v>4.7610000000000001</c:v>
                </c:pt>
                <c:pt idx="367">
                  <c:v>4.306</c:v>
                </c:pt>
                <c:pt idx="368">
                  <c:v>3.6189999999999998</c:v>
                </c:pt>
                <c:pt idx="369">
                  <c:v>3.7765</c:v>
                </c:pt>
                <c:pt idx="370">
                  <c:v>3.7995000000000001</c:v>
                </c:pt>
                <c:pt idx="371">
                  <c:v>3.7985000000000002</c:v>
                </c:pt>
                <c:pt idx="372">
                  <c:v>3.8864999999999967</c:v>
                </c:pt>
                <c:pt idx="373">
                  <c:v>3.9529999999999967</c:v>
                </c:pt>
                <c:pt idx="374">
                  <c:v>3.8184999999999967</c:v>
                </c:pt>
                <c:pt idx="375">
                  <c:v>3.9939999999999998</c:v>
                </c:pt>
                <c:pt idx="376">
                  <c:v>3.9719999999999978</c:v>
                </c:pt>
                <c:pt idx="377">
                  <c:v>3.8509999999999978</c:v>
                </c:pt>
                <c:pt idx="378">
                  <c:v>3.9215</c:v>
                </c:pt>
                <c:pt idx="379">
                  <c:v>3.7284999999999999</c:v>
                </c:pt>
                <c:pt idx="380">
                  <c:v>3.7410000000000001</c:v>
                </c:pt>
                <c:pt idx="381">
                  <c:v>3.3554999999999908</c:v>
                </c:pt>
                <c:pt idx="382">
                  <c:v>3.3909999999999987</c:v>
                </c:pt>
                <c:pt idx="383">
                  <c:v>3.8164999999999867</c:v>
                </c:pt>
                <c:pt idx="384">
                  <c:v>3.4685000000000001</c:v>
                </c:pt>
                <c:pt idx="385">
                  <c:v>3.6655000000000002</c:v>
                </c:pt>
                <c:pt idx="386">
                  <c:v>3.9005000000000001</c:v>
                </c:pt>
                <c:pt idx="387">
                  <c:v>3.5830000000000002</c:v>
                </c:pt>
                <c:pt idx="388">
                  <c:v>3.617</c:v>
                </c:pt>
                <c:pt idx="389">
                  <c:v>3.7890000000000001</c:v>
                </c:pt>
                <c:pt idx="390">
                  <c:v>3.4499999999999997</c:v>
                </c:pt>
                <c:pt idx="391">
                  <c:v>3.6575000000000002</c:v>
                </c:pt>
                <c:pt idx="392">
                  <c:v>3.8424999999999967</c:v>
                </c:pt>
                <c:pt idx="393">
                  <c:v>3.6884999999999999</c:v>
                </c:pt>
                <c:pt idx="394">
                  <c:v>3.698</c:v>
                </c:pt>
                <c:pt idx="395">
                  <c:v>3.2645000000000093</c:v>
                </c:pt>
                <c:pt idx="396">
                  <c:v>3.6840000000000002</c:v>
                </c:pt>
                <c:pt idx="397">
                  <c:v>3.6684999999999999</c:v>
                </c:pt>
                <c:pt idx="398">
                  <c:v>3.4674999999999998</c:v>
                </c:pt>
                <c:pt idx="399">
                  <c:v>4.3024999999999975</c:v>
                </c:pt>
                <c:pt idx="400">
                  <c:v>3.3569999999999967</c:v>
                </c:pt>
                <c:pt idx="401">
                  <c:v>3.2484999999999999</c:v>
                </c:pt>
                <c:pt idx="402">
                  <c:v>4.1369999999999996</c:v>
                </c:pt>
                <c:pt idx="403">
                  <c:v>3.3249999999999997</c:v>
                </c:pt>
                <c:pt idx="404">
                  <c:v>3.286</c:v>
                </c:pt>
                <c:pt idx="405">
                  <c:v>3.4584999999999977</c:v>
                </c:pt>
                <c:pt idx="406">
                  <c:v>3.0880000000000001</c:v>
                </c:pt>
                <c:pt idx="407">
                  <c:v>3.4944999999999977</c:v>
                </c:pt>
                <c:pt idx="408">
                  <c:v>3.4485000000000001</c:v>
                </c:pt>
                <c:pt idx="409">
                  <c:v>3.3094999999999977</c:v>
                </c:pt>
                <c:pt idx="410">
                  <c:v>3.625</c:v>
                </c:pt>
                <c:pt idx="411">
                  <c:v>3.6269999999999998</c:v>
                </c:pt>
                <c:pt idx="412">
                  <c:v>3.5870000000000002</c:v>
                </c:pt>
                <c:pt idx="413">
                  <c:v>3.3564999999999889</c:v>
                </c:pt>
                <c:pt idx="414">
                  <c:v>3.6364999999999967</c:v>
                </c:pt>
                <c:pt idx="415">
                  <c:v>3.4594999999999967</c:v>
                </c:pt>
                <c:pt idx="416">
                  <c:v>3.3139999999999987</c:v>
                </c:pt>
                <c:pt idx="417">
                  <c:v>3.1675000000000093</c:v>
                </c:pt>
                <c:pt idx="418">
                  <c:v>3.3099999999999987</c:v>
                </c:pt>
                <c:pt idx="419">
                  <c:v>3.9339999999999997</c:v>
                </c:pt>
                <c:pt idx="420">
                  <c:v>3.3299999999999987</c:v>
                </c:pt>
                <c:pt idx="421">
                  <c:v>3.3475000000000001</c:v>
                </c:pt>
                <c:pt idx="422">
                  <c:v>3.3649999999999998</c:v>
                </c:pt>
                <c:pt idx="423">
                  <c:v>2.9539999999999997</c:v>
                </c:pt>
                <c:pt idx="424">
                  <c:v>3.3329999999999909</c:v>
                </c:pt>
                <c:pt idx="425">
                  <c:v>3.3649999999999998</c:v>
                </c:pt>
                <c:pt idx="426">
                  <c:v>3.4175</c:v>
                </c:pt>
                <c:pt idx="427">
                  <c:v>3.3949999999999987</c:v>
                </c:pt>
                <c:pt idx="428">
                  <c:v>3.4735</c:v>
                </c:pt>
                <c:pt idx="429">
                  <c:v>3.6564999999999968</c:v>
                </c:pt>
                <c:pt idx="430">
                  <c:v>3.5459999999999998</c:v>
                </c:pt>
                <c:pt idx="431">
                  <c:v>3.286</c:v>
                </c:pt>
                <c:pt idx="432">
                  <c:v>3.4975000000000001</c:v>
                </c:pt>
                <c:pt idx="433">
                  <c:v>3.02</c:v>
                </c:pt>
                <c:pt idx="434">
                  <c:v>3.5009999999999999</c:v>
                </c:pt>
                <c:pt idx="435">
                  <c:v>3.0564999999999967</c:v>
                </c:pt>
                <c:pt idx="436">
                  <c:v>3.3394999999999904</c:v>
                </c:pt>
                <c:pt idx="437">
                  <c:v>3.3134999999999977</c:v>
                </c:pt>
                <c:pt idx="438">
                  <c:v>3.6985000000000001</c:v>
                </c:pt>
                <c:pt idx="439">
                  <c:v>3.5319999999999987</c:v>
                </c:pt>
                <c:pt idx="440">
                  <c:v>3.3104999999999967</c:v>
                </c:pt>
                <c:pt idx="441">
                  <c:v>3.7524999999999977</c:v>
                </c:pt>
                <c:pt idx="442">
                  <c:v>3.6695000000000002</c:v>
                </c:pt>
                <c:pt idx="443">
                  <c:v>3.5219999999999998</c:v>
                </c:pt>
                <c:pt idx="444">
                  <c:v>3.4544999999999977</c:v>
                </c:pt>
                <c:pt idx="445">
                  <c:v>3.3569999999999967</c:v>
                </c:pt>
                <c:pt idx="446">
                  <c:v>3.4630000000000001</c:v>
                </c:pt>
                <c:pt idx="447">
                  <c:v>3.3499999999999988</c:v>
                </c:pt>
                <c:pt idx="448">
                  <c:v>3.1974999999999998</c:v>
                </c:pt>
                <c:pt idx="449">
                  <c:v>3.6280000000000001</c:v>
                </c:pt>
                <c:pt idx="450">
                  <c:v>3.3179999999999987</c:v>
                </c:pt>
                <c:pt idx="451">
                  <c:v>3.6025</c:v>
                </c:pt>
                <c:pt idx="452">
                  <c:v>3.5775000000000001</c:v>
                </c:pt>
                <c:pt idx="453">
                  <c:v>3.7829999999999999</c:v>
                </c:pt>
                <c:pt idx="454">
                  <c:v>3.2370000000000001</c:v>
                </c:pt>
                <c:pt idx="455">
                  <c:v>2.3419999999999987</c:v>
                </c:pt>
                <c:pt idx="456">
                  <c:v>3.9194999999999967</c:v>
                </c:pt>
                <c:pt idx="457">
                  <c:v>3.8994999999999909</c:v>
                </c:pt>
                <c:pt idx="458">
                  <c:v>4.3824999999999985</c:v>
                </c:pt>
                <c:pt idx="459">
                  <c:v>4.0110000000000001</c:v>
                </c:pt>
                <c:pt idx="460">
                  <c:v>3.9215</c:v>
                </c:pt>
                <c:pt idx="461">
                  <c:v>4.0735000000000001</c:v>
                </c:pt>
                <c:pt idx="462">
                  <c:v>3.5354999999999968</c:v>
                </c:pt>
                <c:pt idx="463">
                  <c:v>3.8824999999999967</c:v>
                </c:pt>
                <c:pt idx="464">
                  <c:v>3.9975000000000001</c:v>
                </c:pt>
                <c:pt idx="465">
                  <c:v>3.964</c:v>
                </c:pt>
                <c:pt idx="466">
                  <c:v>3.916499999999989</c:v>
                </c:pt>
                <c:pt idx="467">
                  <c:v>4.2080000000000002</c:v>
                </c:pt>
                <c:pt idx="468">
                  <c:v>4.2454999999999998</c:v>
                </c:pt>
                <c:pt idx="469">
                  <c:v>3.9114999999999909</c:v>
                </c:pt>
                <c:pt idx="470">
                  <c:v>4.274</c:v>
                </c:pt>
                <c:pt idx="471">
                  <c:v>4.7015000000000002</c:v>
                </c:pt>
                <c:pt idx="472">
                  <c:v>3.8254999999999977</c:v>
                </c:pt>
                <c:pt idx="473">
                  <c:v>4.3464999999999998</c:v>
                </c:pt>
                <c:pt idx="474">
                  <c:v>3.5745</c:v>
                </c:pt>
                <c:pt idx="475">
                  <c:v>4.324999999999978</c:v>
                </c:pt>
                <c:pt idx="476">
                  <c:v>4.7604999999999995</c:v>
                </c:pt>
                <c:pt idx="477">
                  <c:v>3.932499999999989</c:v>
                </c:pt>
                <c:pt idx="478">
                  <c:v>4.1594999999999995</c:v>
                </c:pt>
                <c:pt idx="479">
                  <c:v>4.4305000000000003</c:v>
                </c:pt>
                <c:pt idx="480">
                  <c:v>4.2624999999999975</c:v>
                </c:pt>
              </c:numCache>
            </c:numRef>
          </c:yVal>
          <c:smooth val="1"/>
          <c:extLst>
            <c:ext xmlns:c16="http://schemas.microsoft.com/office/drawing/2014/chart" uri="{C3380CC4-5D6E-409C-BE32-E72D297353CC}">
              <c16:uniqueId val="{00000009-6719-4FF7-967F-7D68A9705DC5}"/>
            </c:ext>
          </c:extLst>
        </c:ser>
        <c:ser>
          <c:idx val="10"/>
          <c:order val="10"/>
          <c:spPr>
            <a:ln w="12700">
              <a:solidFill>
                <a:srgbClr val="CCFFCC"/>
              </a:solidFill>
              <a:prstDash val="solid"/>
            </a:ln>
          </c:spPr>
          <c:marker>
            <c:symbol val="none"/>
          </c:marker>
          <c:xVal>
            <c:numRef>
              <c:f>vzavi!$A$1:$A$536</c:f>
              <c:numCache>
                <c:formatCode>General</c:formatCode>
                <c:ptCount val="536"/>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vzavi!$L$1:$L$536</c:f>
              <c:numCache>
                <c:formatCode>General</c:formatCode>
                <c:ptCount val="536"/>
                <c:pt idx="0">
                  <c:v>129.61799999999999</c:v>
                </c:pt>
                <c:pt idx="1">
                  <c:v>126.715</c:v>
                </c:pt>
                <c:pt idx="2">
                  <c:v>130.65600000000001</c:v>
                </c:pt>
                <c:pt idx="3">
                  <c:v>133.18050000000002</c:v>
                </c:pt>
                <c:pt idx="4">
                  <c:v>136.47899999999998</c:v>
                </c:pt>
                <c:pt idx="5">
                  <c:v>130.29599999999999</c:v>
                </c:pt>
                <c:pt idx="6">
                  <c:v>127.2865</c:v>
                </c:pt>
                <c:pt idx="7">
                  <c:v>120.5155</c:v>
                </c:pt>
                <c:pt idx="8">
                  <c:v>117.5925</c:v>
                </c:pt>
                <c:pt idx="9">
                  <c:v>108.4135000000003</c:v>
                </c:pt>
                <c:pt idx="10">
                  <c:v>100.4325</c:v>
                </c:pt>
                <c:pt idx="11">
                  <c:v>90.887</c:v>
                </c:pt>
                <c:pt idx="12">
                  <c:v>81.308499999999981</c:v>
                </c:pt>
                <c:pt idx="13">
                  <c:v>68.915499999999994</c:v>
                </c:pt>
                <c:pt idx="14">
                  <c:v>59.692000000000149</c:v>
                </c:pt>
                <c:pt idx="15">
                  <c:v>48.986999000000004</c:v>
                </c:pt>
                <c:pt idx="16">
                  <c:v>42.046000000000006</c:v>
                </c:pt>
                <c:pt idx="17">
                  <c:v>32.311999999999998</c:v>
                </c:pt>
                <c:pt idx="18">
                  <c:v>26.102</c:v>
                </c:pt>
                <c:pt idx="19">
                  <c:v>20.272499999999887</c:v>
                </c:pt>
                <c:pt idx="20">
                  <c:v>15.743500000000001</c:v>
                </c:pt>
                <c:pt idx="21">
                  <c:v>12.183</c:v>
                </c:pt>
                <c:pt idx="22">
                  <c:v>9.4520000000000248</c:v>
                </c:pt>
                <c:pt idx="23">
                  <c:v>7.59</c:v>
                </c:pt>
                <c:pt idx="24">
                  <c:v>6.7904999999999998</c:v>
                </c:pt>
                <c:pt idx="25">
                  <c:v>5.9960000000000004</c:v>
                </c:pt>
                <c:pt idx="26">
                  <c:v>6.5305</c:v>
                </c:pt>
                <c:pt idx="27">
                  <c:v>7.3074999999999966</c:v>
                </c:pt>
                <c:pt idx="28">
                  <c:v>8.2850000000000001</c:v>
                </c:pt>
                <c:pt idx="29">
                  <c:v>8.3355000000000068</c:v>
                </c:pt>
                <c:pt idx="30">
                  <c:v>10.321</c:v>
                </c:pt>
                <c:pt idx="31">
                  <c:v>11.244499999999999</c:v>
                </c:pt>
                <c:pt idx="32">
                  <c:v>12.689</c:v>
                </c:pt>
                <c:pt idx="33">
                  <c:v>14.275500000000006</c:v>
                </c:pt>
                <c:pt idx="34">
                  <c:v>16.403499999999898</c:v>
                </c:pt>
                <c:pt idx="35">
                  <c:v>18.3475</c:v>
                </c:pt>
                <c:pt idx="36">
                  <c:v>20.846499999999917</c:v>
                </c:pt>
                <c:pt idx="37">
                  <c:v>22.7315</c:v>
                </c:pt>
                <c:pt idx="38">
                  <c:v>26.242499999999875</c:v>
                </c:pt>
                <c:pt idx="39">
                  <c:v>30.603999999999999</c:v>
                </c:pt>
                <c:pt idx="40">
                  <c:v>34.227500000000013</c:v>
                </c:pt>
                <c:pt idx="41">
                  <c:v>38.257000000000005</c:v>
                </c:pt>
                <c:pt idx="42">
                  <c:v>43.645500000000013</c:v>
                </c:pt>
                <c:pt idx="43">
                  <c:v>46.427499000000005</c:v>
                </c:pt>
                <c:pt idx="44">
                  <c:v>51.409499000000004</c:v>
                </c:pt>
                <c:pt idx="45">
                  <c:v>57.874499999999998</c:v>
                </c:pt>
                <c:pt idx="46">
                  <c:v>61.02</c:v>
                </c:pt>
                <c:pt idx="47">
                  <c:v>67.077500000000001</c:v>
                </c:pt>
                <c:pt idx="48">
                  <c:v>72.126498999999569</c:v>
                </c:pt>
                <c:pt idx="49">
                  <c:v>77.917000000000328</c:v>
                </c:pt>
                <c:pt idx="50">
                  <c:v>82.920998999999981</c:v>
                </c:pt>
                <c:pt idx="51">
                  <c:v>86.84</c:v>
                </c:pt>
                <c:pt idx="52">
                  <c:v>91.191498999999979</c:v>
                </c:pt>
                <c:pt idx="53">
                  <c:v>98.924999999999997</c:v>
                </c:pt>
                <c:pt idx="54">
                  <c:v>103.453</c:v>
                </c:pt>
                <c:pt idx="55">
                  <c:v>107.3715</c:v>
                </c:pt>
                <c:pt idx="56">
                  <c:v>112.827</c:v>
                </c:pt>
                <c:pt idx="57">
                  <c:v>116.84150000000002</c:v>
                </c:pt>
                <c:pt idx="58">
                  <c:v>123.1215</c:v>
                </c:pt>
                <c:pt idx="59">
                  <c:v>127.19</c:v>
                </c:pt>
                <c:pt idx="60">
                  <c:v>132.83700000000007</c:v>
                </c:pt>
                <c:pt idx="61">
                  <c:v>136.38050000000001</c:v>
                </c:pt>
                <c:pt idx="62">
                  <c:v>140.67299999999997</c:v>
                </c:pt>
                <c:pt idx="63">
                  <c:v>144.53150000000002</c:v>
                </c:pt>
                <c:pt idx="64">
                  <c:v>150.43550000000002</c:v>
                </c:pt>
                <c:pt idx="65">
                  <c:v>153.12349999999998</c:v>
                </c:pt>
                <c:pt idx="66">
                  <c:v>160.58450000000002</c:v>
                </c:pt>
                <c:pt idx="67">
                  <c:v>164.33600000000001</c:v>
                </c:pt>
                <c:pt idx="68">
                  <c:v>170.07049999999998</c:v>
                </c:pt>
                <c:pt idx="69">
                  <c:v>180.89950000000002</c:v>
                </c:pt>
                <c:pt idx="70">
                  <c:v>182.89150000000001</c:v>
                </c:pt>
                <c:pt idx="71">
                  <c:v>188.75150000000002</c:v>
                </c:pt>
                <c:pt idx="72">
                  <c:v>193.77199999999999</c:v>
                </c:pt>
                <c:pt idx="73">
                  <c:v>198.23449999999997</c:v>
                </c:pt>
                <c:pt idx="74">
                  <c:v>208.49800000000027</c:v>
                </c:pt>
                <c:pt idx="75">
                  <c:v>210.47650000000002</c:v>
                </c:pt>
                <c:pt idx="76">
                  <c:v>213.02850000000001</c:v>
                </c:pt>
                <c:pt idx="77">
                  <c:v>223.0855</c:v>
                </c:pt>
                <c:pt idx="78">
                  <c:v>228.12</c:v>
                </c:pt>
                <c:pt idx="79">
                  <c:v>232.68200000000004</c:v>
                </c:pt>
                <c:pt idx="80">
                  <c:v>237.32650000000001</c:v>
                </c:pt>
                <c:pt idx="81">
                  <c:v>241.19750000000002</c:v>
                </c:pt>
                <c:pt idx="82">
                  <c:v>249.54349999999999</c:v>
                </c:pt>
                <c:pt idx="83">
                  <c:v>249.27399999999992</c:v>
                </c:pt>
                <c:pt idx="84">
                  <c:v>254.97150000000002</c:v>
                </c:pt>
                <c:pt idx="85">
                  <c:v>259.12950000000001</c:v>
                </c:pt>
                <c:pt idx="86">
                  <c:v>264.96149999999869</c:v>
                </c:pt>
                <c:pt idx="87">
                  <c:v>266.8485</c:v>
                </c:pt>
                <c:pt idx="88">
                  <c:v>268.87450000000001</c:v>
                </c:pt>
                <c:pt idx="89">
                  <c:v>270.95699999999869</c:v>
                </c:pt>
                <c:pt idx="90">
                  <c:v>272.31</c:v>
                </c:pt>
                <c:pt idx="91">
                  <c:v>274.28049999999899</c:v>
                </c:pt>
                <c:pt idx="92">
                  <c:v>277.52699999999851</c:v>
                </c:pt>
                <c:pt idx="93">
                  <c:v>274.94499999999999</c:v>
                </c:pt>
                <c:pt idx="94">
                  <c:v>277.53199999999839</c:v>
                </c:pt>
                <c:pt idx="95">
                  <c:v>277.90199999999851</c:v>
                </c:pt>
                <c:pt idx="96">
                  <c:v>277.279</c:v>
                </c:pt>
                <c:pt idx="97">
                  <c:v>281.68049999999999</c:v>
                </c:pt>
                <c:pt idx="98">
                  <c:v>280.38</c:v>
                </c:pt>
                <c:pt idx="99">
                  <c:v>280.06400000000002</c:v>
                </c:pt>
                <c:pt idx="100">
                  <c:v>282.90799999999899</c:v>
                </c:pt>
                <c:pt idx="101">
                  <c:v>280.93749999999869</c:v>
                </c:pt>
                <c:pt idx="102">
                  <c:v>279.8535</c:v>
                </c:pt>
                <c:pt idx="103">
                  <c:v>284.34649999999999</c:v>
                </c:pt>
                <c:pt idx="104">
                  <c:v>283.64400000000154</c:v>
                </c:pt>
                <c:pt idx="105">
                  <c:v>286.69600000000003</c:v>
                </c:pt>
                <c:pt idx="106">
                  <c:v>280.54149999999993</c:v>
                </c:pt>
                <c:pt idx="107">
                  <c:v>281.16849999999999</c:v>
                </c:pt>
                <c:pt idx="108">
                  <c:v>283.16250000000002</c:v>
                </c:pt>
                <c:pt idx="109">
                  <c:v>278.50200000000001</c:v>
                </c:pt>
                <c:pt idx="110">
                  <c:v>278.9204999999987</c:v>
                </c:pt>
                <c:pt idx="111">
                  <c:v>279.447</c:v>
                </c:pt>
                <c:pt idx="112">
                  <c:v>282.30149999999969</c:v>
                </c:pt>
                <c:pt idx="113">
                  <c:v>274.94299999999993</c:v>
                </c:pt>
                <c:pt idx="114">
                  <c:v>271.52649999999869</c:v>
                </c:pt>
                <c:pt idx="115">
                  <c:v>269.529</c:v>
                </c:pt>
                <c:pt idx="116">
                  <c:v>268.67649999999969</c:v>
                </c:pt>
                <c:pt idx="117">
                  <c:v>266.375</c:v>
                </c:pt>
                <c:pt idx="118">
                  <c:v>264.12349999999969</c:v>
                </c:pt>
                <c:pt idx="119">
                  <c:v>257.4495</c:v>
                </c:pt>
                <c:pt idx="120">
                  <c:v>252.91049999999998</c:v>
                </c:pt>
                <c:pt idx="121">
                  <c:v>255.21749999999997</c:v>
                </c:pt>
                <c:pt idx="122">
                  <c:v>254.08850000000001</c:v>
                </c:pt>
                <c:pt idx="123">
                  <c:v>253.01850000000002</c:v>
                </c:pt>
                <c:pt idx="124">
                  <c:v>247.68800000000007</c:v>
                </c:pt>
                <c:pt idx="125">
                  <c:v>243.27349999999996</c:v>
                </c:pt>
                <c:pt idx="126">
                  <c:v>236.46250000000001</c:v>
                </c:pt>
                <c:pt idx="127">
                  <c:v>234.4545</c:v>
                </c:pt>
                <c:pt idx="128">
                  <c:v>229.49100000000001</c:v>
                </c:pt>
                <c:pt idx="129">
                  <c:v>229.31300000000002</c:v>
                </c:pt>
                <c:pt idx="130">
                  <c:v>227.23149999999998</c:v>
                </c:pt>
                <c:pt idx="131">
                  <c:v>225.39750000000001</c:v>
                </c:pt>
                <c:pt idx="132">
                  <c:v>220.54850000000002</c:v>
                </c:pt>
                <c:pt idx="133">
                  <c:v>214.4265</c:v>
                </c:pt>
                <c:pt idx="134">
                  <c:v>209.99349999999998</c:v>
                </c:pt>
                <c:pt idx="135">
                  <c:v>209.29149999999998</c:v>
                </c:pt>
                <c:pt idx="136">
                  <c:v>205.81949999999998</c:v>
                </c:pt>
                <c:pt idx="137">
                  <c:v>200.292</c:v>
                </c:pt>
                <c:pt idx="138">
                  <c:v>197.44</c:v>
                </c:pt>
                <c:pt idx="139">
                  <c:v>194.34900000000002</c:v>
                </c:pt>
                <c:pt idx="140">
                  <c:v>195.76850000000002</c:v>
                </c:pt>
                <c:pt idx="141">
                  <c:v>190.93200000000004</c:v>
                </c:pt>
                <c:pt idx="142">
                  <c:v>186.57599999999999</c:v>
                </c:pt>
                <c:pt idx="143">
                  <c:v>184.71099999999998</c:v>
                </c:pt>
                <c:pt idx="144">
                  <c:v>178.11449999999999</c:v>
                </c:pt>
                <c:pt idx="145">
                  <c:v>177.35650000000001</c:v>
                </c:pt>
                <c:pt idx="146">
                  <c:v>172.03349999999998</c:v>
                </c:pt>
                <c:pt idx="147">
                  <c:v>168.88000000000059</c:v>
                </c:pt>
                <c:pt idx="148">
                  <c:v>167.28200000000001</c:v>
                </c:pt>
                <c:pt idx="149">
                  <c:v>162.8775</c:v>
                </c:pt>
                <c:pt idx="150">
                  <c:v>158.941</c:v>
                </c:pt>
                <c:pt idx="151">
                  <c:v>158.41250000000002</c:v>
                </c:pt>
                <c:pt idx="152">
                  <c:v>153.16750000000002</c:v>
                </c:pt>
                <c:pt idx="153">
                  <c:v>150.32250000000047</c:v>
                </c:pt>
                <c:pt idx="154">
                  <c:v>147.28150000000002</c:v>
                </c:pt>
                <c:pt idx="155">
                  <c:v>142.8595</c:v>
                </c:pt>
                <c:pt idx="156">
                  <c:v>139.50800000000001</c:v>
                </c:pt>
                <c:pt idx="157">
                  <c:v>139.72150000000002</c:v>
                </c:pt>
                <c:pt idx="158">
                  <c:v>135.9855</c:v>
                </c:pt>
                <c:pt idx="159">
                  <c:v>131.47399999999999</c:v>
                </c:pt>
                <c:pt idx="160">
                  <c:v>128.9975</c:v>
                </c:pt>
                <c:pt idx="161">
                  <c:v>128.73599999999999</c:v>
                </c:pt>
                <c:pt idx="162">
                  <c:v>124.85499999999999</c:v>
                </c:pt>
                <c:pt idx="163">
                  <c:v>119.73650000000002</c:v>
                </c:pt>
                <c:pt idx="164">
                  <c:v>118.24850000000002</c:v>
                </c:pt>
                <c:pt idx="165">
                  <c:v>111.21650000000002</c:v>
                </c:pt>
                <c:pt idx="166">
                  <c:v>110.81950000000002</c:v>
                </c:pt>
                <c:pt idx="167">
                  <c:v>108.9825</c:v>
                </c:pt>
                <c:pt idx="168">
                  <c:v>107.94550000000002</c:v>
                </c:pt>
                <c:pt idx="169">
                  <c:v>103.71050000000002</c:v>
                </c:pt>
                <c:pt idx="170">
                  <c:v>101.235</c:v>
                </c:pt>
                <c:pt idx="171">
                  <c:v>99.218998999999982</c:v>
                </c:pt>
                <c:pt idx="172">
                  <c:v>95.819500000000005</c:v>
                </c:pt>
                <c:pt idx="173">
                  <c:v>93.646000000000001</c:v>
                </c:pt>
                <c:pt idx="174">
                  <c:v>90.519000000000005</c:v>
                </c:pt>
                <c:pt idx="175">
                  <c:v>90.858498999999526</c:v>
                </c:pt>
                <c:pt idx="176">
                  <c:v>88.331500000000005</c:v>
                </c:pt>
                <c:pt idx="177">
                  <c:v>87.286000000000001</c:v>
                </c:pt>
                <c:pt idx="178">
                  <c:v>82.040999999999997</c:v>
                </c:pt>
                <c:pt idx="179">
                  <c:v>81.864000000000004</c:v>
                </c:pt>
                <c:pt idx="180">
                  <c:v>80.5655</c:v>
                </c:pt>
                <c:pt idx="181">
                  <c:v>81.128499999999988</c:v>
                </c:pt>
                <c:pt idx="182">
                  <c:v>76.743499999999997</c:v>
                </c:pt>
                <c:pt idx="183">
                  <c:v>75.832999999999998</c:v>
                </c:pt>
                <c:pt idx="184">
                  <c:v>73.335999999999999</c:v>
                </c:pt>
                <c:pt idx="185">
                  <c:v>69.929499000000007</c:v>
                </c:pt>
                <c:pt idx="186">
                  <c:v>70.501999999999995</c:v>
                </c:pt>
                <c:pt idx="187">
                  <c:v>71.23</c:v>
                </c:pt>
                <c:pt idx="188">
                  <c:v>68.135499999999979</c:v>
                </c:pt>
                <c:pt idx="189">
                  <c:v>68.697000000000003</c:v>
                </c:pt>
                <c:pt idx="190">
                  <c:v>66.066500000000005</c:v>
                </c:pt>
                <c:pt idx="191">
                  <c:v>63.712000000000003</c:v>
                </c:pt>
                <c:pt idx="192">
                  <c:v>61.994500000000002</c:v>
                </c:pt>
                <c:pt idx="193">
                  <c:v>60.72250000000021</c:v>
                </c:pt>
                <c:pt idx="194">
                  <c:v>60.11</c:v>
                </c:pt>
                <c:pt idx="195">
                  <c:v>58.505000000000003</c:v>
                </c:pt>
                <c:pt idx="196">
                  <c:v>57.501000000000005</c:v>
                </c:pt>
                <c:pt idx="197">
                  <c:v>56.850999999999999</c:v>
                </c:pt>
                <c:pt idx="198">
                  <c:v>54.58</c:v>
                </c:pt>
                <c:pt idx="199">
                  <c:v>54.366</c:v>
                </c:pt>
                <c:pt idx="200">
                  <c:v>51.822500000000012</c:v>
                </c:pt>
                <c:pt idx="201">
                  <c:v>52.733999000000011</c:v>
                </c:pt>
                <c:pt idx="202">
                  <c:v>50.786000000000001</c:v>
                </c:pt>
                <c:pt idx="203">
                  <c:v>49.788500000000013</c:v>
                </c:pt>
                <c:pt idx="204">
                  <c:v>47.738500000000172</c:v>
                </c:pt>
                <c:pt idx="205">
                  <c:v>46.284000000000006</c:v>
                </c:pt>
                <c:pt idx="206">
                  <c:v>45.431000000000004</c:v>
                </c:pt>
                <c:pt idx="207">
                  <c:v>46.255000000000003</c:v>
                </c:pt>
                <c:pt idx="208">
                  <c:v>44.996500000000012</c:v>
                </c:pt>
                <c:pt idx="209">
                  <c:v>43.15</c:v>
                </c:pt>
                <c:pt idx="210">
                  <c:v>41.602500000000013</c:v>
                </c:pt>
                <c:pt idx="211">
                  <c:v>40.832500000000003</c:v>
                </c:pt>
                <c:pt idx="212">
                  <c:v>39.778000000000013</c:v>
                </c:pt>
                <c:pt idx="213">
                  <c:v>39.263000000000012</c:v>
                </c:pt>
                <c:pt idx="214">
                  <c:v>37.997</c:v>
                </c:pt>
                <c:pt idx="215">
                  <c:v>37.829000000000001</c:v>
                </c:pt>
                <c:pt idx="216">
                  <c:v>37.589000000000006</c:v>
                </c:pt>
                <c:pt idx="217">
                  <c:v>37.28</c:v>
                </c:pt>
                <c:pt idx="218">
                  <c:v>37.229000000000013</c:v>
                </c:pt>
                <c:pt idx="219">
                  <c:v>34.8035</c:v>
                </c:pt>
                <c:pt idx="220">
                  <c:v>34.178000000000011</c:v>
                </c:pt>
                <c:pt idx="221">
                  <c:v>33.036000000000001</c:v>
                </c:pt>
                <c:pt idx="222">
                  <c:v>33.875500000000002</c:v>
                </c:pt>
                <c:pt idx="223">
                  <c:v>33.217000000000006</c:v>
                </c:pt>
                <c:pt idx="224">
                  <c:v>32.498500000000149</c:v>
                </c:pt>
                <c:pt idx="225">
                  <c:v>30.208499999999887</c:v>
                </c:pt>
                <c:pt idx="226">
                  <c:v>29.347999999999999</c:v>
                </c:pt>
                <c:pt idx="227">
                  <c:v>28.614999999999998</c:v>
                </c:pt>
                <c:pt idx="228">
                  <c:v>28.736499999999989</c:v>
                </c:pt>
                <c:pt idx="229">
                  <c:v>28.363</c:v>
                </c:pt>
                <c:pt idx="230">
                  <c:v>28.44249999999985</c:v>
                </c:pt>
                <c:pt idx="231">
                  <c:v>26.902499999999876</c:v>
                </c:pt>
                <c:pt idx="232">
                  <c:v>27.004000000000001</c:v>
                </c:pt>
                <c:pt idx="233">
                  <c:v>25.9315</c:v>
                </c:pt>
                <c:pt idx="234">
                  <c:v>26.335000000000001</c:v>
                </c:pt>
                <c:pt idx="235">
                  <c:v>26.928499999999868</c:v>
                </c:pt>
                <c:pt idx="236">
                  <c:v>25.047000000000001</c:v>
                </c:pt>
                <c:pt idx="237">
                  <c:v>23.597000000000001</c:v>
                </c:pt>
                <c:pt idx="238">
                  <c:v>22.617000000000097</c:v>
                </c:pt>
                <c:pt idx="239">
                  <c:v>23.604500000000005</c:v>
                </c:pt>
                <c:pt idx="240">
                  <c:v>23.8355</c:v>
                </c:pt>
                <c:pt idx="241">
                  <c:v>24.200500000000002</c:v>
                </c:pt>
                <c:pt idx="242">
                  <c:v>23.113499999999988</c:v>
                </c:pt>
                <c:pt idx="243">
                  <c:v>22.798999999999989</c:v>
                </c:pt>
                <c:pt idx="244">
                  <c:v>22.981999999999989</c:v>
                </c:pt>
                <c:pt idx="245">
                  <c:v>21.207999999999988</c:v>
                </c:pt>
                <c:pt idx="246">
                  <c:v>19.6295</c:v>
                </c:pt>
                <c:pt idx="247">
                  <c:v>19.411000000000001</c:v>
                </c:pt>
                <c:pt idx="248">
                  <c:v>19.955499999999883</c:v>
                </c:pt>
                <c:pt idx="249">
                  <c:v>19.09049999999991</c:v>
                </c:pt>
                <c:pt idx="250">
                  <c:v>18.056999999999999</c:v>
                </c:pt>
                <c:pt idx="251">
                  <c:v>18.6815</c:v>
                </c:pt>
                <c:pt idx="252">
                  <c:v>17.625499999999914</c:v>
                </c:pt>
                <c:pt idx="253">
                  <c:v>16.616499999999988</c:v>
                </c:pt>
                <c:pt idx="254">
                  <c:v>17.118000000000031</c:v>
                </c:pt>
                <c:pt idx="255">
                  <c:v>17.43</c:v>
                </c:pt>
                <c:pt idx="256">
                  <c:v>16.128499999999917</c:v>
                </c:pt>
                <c:pt idx="257">
                  <c:v>16.447500000000002</c:v>
                </c:pt>
                <c:pt idx="258">
                  <c:v>15.592500000000006</c:v>
                </c:pt>
                <c:pt idx="259">
                  <c:v>15.5975</c:v>
                </c:pt>
                <c:pt idx="260">
                  <c:v>15.58</c:v>
                </c:pt>
                <c:pt idx="261">
                  <c:v>15.068</c:v>
                </c:pt>
                <c:pt idx="262">
                  <c:v>15.674000000000001</c:v>
                </c:pt>
                <c:pt idx="263">
                  <c:v>14.665000000000004</c:v>
                </c:pt>
                <c:pt idx="264">
                  <c:v>14.614000000000001</c:v>
                </c:pt>
                <c:pt idx="265">
                  <c:v>13.7575</c:v>
                </c:pt>
                <c:pt idx="266">
                  <c:v>14.240500000000001</c:v>
                </c:pt>
                <c:pt idx="267">
                  <c:v>13.637999999999998</c:v>
                </c:pt>
                <c:pt idx="268">
                  <c:v>13.03</c:v>
                </c:pt>
                <c:pt idx="269">
                  <c:v>12.339</c:v>
                </c:pt>
                <c:pt idx="270">
                  <c:v>13.306000000000004</c:v>
                </c:pt>
                <c:pt idx="271">
                  <c:v>12.576000000000002</c:v>
                </c:pt>
                <c:pt idx="272">
                  <c:v>12.143000000000001</c:v>
                </c:pt>
                <c:pt idx="273">
                  <c:v>11.5015</c:v>
                </c:pt>
                <c:pt idx="274">
                  <c:v>10.687000000000001</c:v>
                </c:pt>
                <c:pt idx="275">
                  <c:v>11.448500000000001</c:v>
                </c:pt>
                <c:pt idx="276">
                  <c:v>12.236999999999998</c:v>
                </c:pt>
                <c:pt idx="277">
                  <c:v>12.367000000000004</c:v>
                </c:pt>
                <c:pt idx="278">
                  <c:v>11.392500000000041</c:v>
                </c:pt>
                <c:pt idx="279">
                  <c:v>10.637500000000001</c:v>
                </c:pt>
                <c:pt idx="280">
                  <c:v>10.975000000000026</c:v>
                </c:pt>
                <c:pt idx="281">
                  <c:v>10.598000000000001</c:v>
                </c:pt>
                <c:pt idx="282">
                  <c:v>9.8335000000000008</c:v>
                </c:pt>
                <c:pt idx="283">
                  <c:v>8.0860000000000003</c:v>
                </c:pt>
                <c:pt idx="284">
                  <c:v>8.6510000000000016</c:v>
                </c:pt>
                <c:pt idx="285">
                  <c:v>9.5950000000000006</c:v>
                </c:pt>
                <c:pt idx="286">
                  <c:v>9.5255000000000027</c:v>
                </c:pt>
                <c:pt idx="287">
                  <c:v>9.7135000000000016</c:v>
                </c:pt>
                <c:pt idx="288">
                  <c:v>8.8720000000000248</c:v>
                </c:pt>
                <c:pt idx="289">
                  <c:v>8.6884990000000002</c:v>
                </c:pt>
                <c:pt idx="290">
                  <c:v>9.0525000000000411</c:v>
                </c:pt>
                <c:pt idx="291">
                  <c:v>9.3945000000000007</c:v>
                </c:pt>
                <c:pt idx="292">
                  <c:v>8.9630000000000027</c:v>
                </c:pt>
                <c:pt idx="293">
                  <c:v>8.3419989999999995</c:v>
                </c:pt>
                <c:pt idx="294">
                  <c:v>8.7925000000000004</c:v>
                </c:pt>
                <c:pt idx="295">
                  <c:v>8.4955000000000247</c:v>
                </c:pt>
                <c:pt idx="296">
                  <c:v>7.9760000000000124</c:v>
                </c:pt>
                <c:pt idx="297">
                  <c:v>8.2720000000000002</c:v>
                </c:pt>
                <c:pt idx="298">
                  <c:v>8.3110000000000035</c:v>
                </c:pt>
                <c:pt idx="299">
                  <c:v>7.6629999999999781</c:v>
                </c:pt>
                <c:pt idx="300">
                  <c:v>6.298</c:v>
                </c:pt>
                <c:pt idx="301">
                  <c:v>8.0614990000000066</c:v>
                </c:pt>
                <c:pt idx="302">
                  <c:v>7.0694999999999997</c:v>
                </c:pt>
                <c:pt idx="303">
                  <c:v>7.6790000000000003</c:v>
                </c:pt>
                <c:pt idx="304">
                  <c:v>7.5389999999999997</c:v>
                </c:pt>
                <c:pt idx="305">
                  <c:v>7.3934999999999995</c:v>
                </c:pt>
                <c:pt idx="306">
                  <c:v>7.5395000000000003</c:v>
                </c:pt>
                <c:pt idx="307">
                  <c:v>7.1719999999999997</c:v>
                </c:pt>
                <c:pt idx="308">
                  <c:v>7.1904999999999966</c:v>
                </c:pt>
                <c:pt idx="309">
                  <c:v>7.5919999999999996</c:v>
                </c:pt>
                <c:pt idx="310">
                  <c:v>7.3054999999999986</c:v>
                </c:pt>
                <c:pt idx="311">
                  <c:v>7.2919999999999998</c:v>
                </c:pt>
                <c:pt idx="312">
                  <c:v>7.1384999999999996</c:v>
                </c:pt>
                <c:pt idx="313">
                  <c:v>7.1549989999999761</c:v>
                </c:pt>
                <c:pt idx="314">
                  <c:v>7.2924999999999995</c:v>
                </c:pt>
                <c:pt idx="315">
                  <c:v>6.5844999999999985</c:v>
                </c:pt>
                <c:pt idx="316">
                  <c:v>5.6909999999999945</c:v>
                </c:pt>
                <c:pt idx="317">
                  <c:v>6.6614999999999975</c:v>
                </c:pt>
                <c:pt idx="318">
                  <c:v>6.31</c:v>
                </c:pt>
                <c:pt idx="319">
                  <c:v>6.4740000000000002</c:v>
                </c:pt>
                <c:pt idx="320">
                  <c:v>6.39</c:v>
                </c:pt>
                <c:pt idx="321">
                  <c:v>6.1989999999999945</c:v>
                </c:pt>
                <c:pt idx="322">
                  <c:v>5.8564999999999996</c:v>
                </c:pt>
                <c:pt idx="323">
                  <c:v>6.2324999999999999</c:v>
                </c:pt>
                <c:pt idx="324">
                  <c:v>5.6114990000000002</c:v>
                </c:pt>
                <c:pt idx="325">
                  <c:v>5.7219999999999995</c:v>
                </c:pt>
                <c:pt idx="326">
                  <c:v>5.5824999999999996</c:v>
                </c:pt>
                <c:pt idx="327">
                  <c:v>5.2324999999999999</c:v>
                </c:pt>
                <c:pt idx="328">
                  <c:v>5.5880000000000001</c:v>
                </c:pt>
                <c:pt idx="329">
                  <c:v>5.3284999999999965</c:v>
                </c:pt>
                <c:pt idx="330">
                  <c:v>5.7074999999999996</c:v>
                </c:pt>
                <c:pt idx="331">
                  <c:v>5.2110000000000003</c:v>
                </c:pt>
                <c:pt idx="332">
                  <c:v>5.3469999999999995</c:v>
                </c:pt>
                <c:pt idx="333">
                  <c:v>4.7854999999999999</c:v>
                </c:pt>
                <c:pt idx="334">
                  <c:v>3.5159999999999987</c:v>
                </c:pt>
                <c:pt idx="335">
                  <c:v>5.8310000000000004</c:v>
                </c:pt>
                <c:pt idx="336">
                  <c:v>5.4704990000000198</c:v>
                </c:pt>
                <c:pt idx="337">
                  <c:v>4.899</c:v>
                </c:pt>
                <c:pt idx="338">
                  <c:v>4.6939999999999955</c:v>
                </c:pt>
                <c:pt idx="339">
                  <c:v>5.6874999999999956</c:v>
                </c:pt>
                <c:pt idx="340">
                  <c:v>5.5389999999999997</c:v>
                </c:pt>
                <c:pt idx="341">
                  <c:v>4.4459999999999997</c:v>
                </c:pt>
                <c:pt idx="342">
                  <c:v>4.5430000000000001</c:v>
                </c:pt>
                <c:pt idx="343">
                  <c:v>5.0219999999999985</c:v>
                </c:pt>
                <c:pt idx="344">
                  <c:v>4.7309999999999999</c:v>
                </c:pt>
                <c:pt idx="345">
                  <c:v>4.7965</c:v>
                </c:pt>
                <c:pt idx="346">
                  <c:v>4.8354999999999997</c:v>
                </c:pt>
                <c:pt idx="347">
                  <c:v>5.2234999999999996</c:v>
                </c:pt>
                <c:pt idx="348">
                  <c:v>5.2309999999999999</c:v>
                </c:pt>
                <c:pt idx="349">
                  <c:v>5.2385000000000002</c:v>
                </c:pt>
                <c:pt idx="350">
                  <c:v>4.5519999999999996</c:v>
                </c:pt>
                <c:pt idx="351">
                  <c:v>4.633</c:v>
                </c:pt>
                <c:pt idx="352">
                  <c:v>4.2805</c:v>
                </c:pt>
                <c:pt idx="353">
                  <c:v>4.5815000000000001</c:v>
                </c:pt>
                <c:pt idx="354">
                  <c:v>4.5244999999999855</c:v>
                </c:pt>
                <c:pt idx="355">
                  <c:v>4.5134999999999996</c:v>
                </c:pt>
                <c:pt idx="356">
                  <c:v>4.4495000000000013</c:v>
                </c:pt>
                <c:pt idx="357">
                  <c:v>4.2389999999999999</c:v>
                </c:pt>
                <c:pt idx="358">
                  <c:v>3.8085</c:v>
                </c:pt>
                <c:pt idx="359">
                  <c:v>3.4849999999999999</c:v>
                </c:pt>
                <c:pt idx="360">
                  <c:v>4.0015000000000001</c:v>
                </c:pt>
                <c:pt idx="361">
                  <c:v>4.07</c:v>
                </c:pt>
                <c:pt idx="362">
                  <c:v>3.892499999999989</c:v>
                </c:pt>
                <c:pt idx="363">
                  <c:v>4.3744999999999985</c:v>
                </c:pt>
                <c:pt idx="364">
                  <c:v>4.1914999999999996</c:v>
                </c:pt>
                <c:pt idx="365">
                  <c:v>3.7845000000000093</c:v>
                </c:pt>
                <c:pt idx="366">
                  <c:v>3.8895</c:v>
                </c:pt>
                <c:pt idx="367">
                  <c:v>3.7814999999999999</c:v>
                </c:pt>
                <c:pt idx="368">
                  <c:v>4.1869990000000001</c:v>
                </c:pt>
                <c:pt idx="369">
                  <c:v>3.8789999999999987</c:v>
                </c:pt>
                <c:pt idx="370">
                  <c:v>3.7805000000000093</c:v>
                </c:pt>
                <c:pt idx="371">
                  <c:v>4.0910000000000002</c:v>
                </c:pt>
                <c:pt idx="372">
                  <c:v>4.3929999999999945</c:v>
                </c:pt>
                <c:pt idx="373">
                  <c:v>4.5684999999999985</c:v>
                </c:pt>
                <c:pt idx="374">
                  <c:v>4.1679989999999751</c:v>
                </c:pt>
                <c:pt idx="375">
                  <c:v>3.7389999999999999</c:v>
                </c:pt>
                <c:pt idx="376">
                  <c:v>3.4109999999999987</c:v>
                </c:pt>
                <c:pt idx="377">
                  <c:v>3.9015</c:v>
                </c:pt>
                <c:pt idx="378">
                  <c:v>3.9935</c:v>
                </c:pt>
                <c:pt idx="379">
                  <c:v>3.7395</c:v>
                </c:pt>
                <c:pt idx="380">
                  <c:v>4.1884990000000002</c:v>
                </c:pt>
                <c:pt idx="381">
                  <c:v>3.8635000000000002</c:v>
                </c:pt>
                <c:pt idx="382">
                  <c:v>3.649</c:v>
                </c:pt>
                <c:pt idx="383">
                  <c:v>3.448</c:v>
                </c:pt>
                <c:pt idx="384">
                  <c:v>3.8939999999999997</c:v>
                </c:pt>
                <c:pt idx="385">
                  <c:v>3.7985000000000002</c:v>
                </c:pt>
                <c:pt idx="386">
                  <c:v>3.8449999999999998</c:v>
                </c:pt>
                <c:pt idx="387">
                  <c:v>3.4714999999999967</c:v>
                </c:pt>
                <c:pt idx="388">
                  <c:v>3.5459999999999998</c:v>
                </c:pt>
                <c:pt idx="389">
                  <c:v>3.6815000000000002</c:v>
                </c:pt>
                <c:pt idx="390">
                  <c:v>3.7170000000000001</c:v>
                </c:pt>
                <c:pt idx="391">
                  <c:v>3.936499999999989</c:v>
                </c:pt>
                <c:pt idx="392">
                  <c:v>4.2089999999999996</c:v>
                </c:pt>
                <c:pt idx="393">
                  <c:v>4.0754999999999999</c:v>
                </c:pt>
                <c:pt idx="394">
                  <c:v>3.3129999999999908</c:v>
                </c:pt>
                <c:pt idx="395">
                  <c:v>3.1244999999999998</c:v>
                </c:pt>
                <c:pt idx="396">
                  <c:v>3.5169999999999977</c:v>
                </c:pt>
                <c:pt idx="397">
                  <c:v>3.3019999999999987</c:v>
                </c:pt>
                <c:pt idx="398">
                  <c:v>3.964</c:v>
                </c:pt>
                <c:pt idx="399">
                  <c:v>3.5589999999999997</c:v>
                </c:pt>
                <c:pt idx="400">
                  <c:v>3.4430000000000001</c:v>
                </c:pt>
                <c:pt idx="401">
                  <c:v>3.3089999999999997</c:v>
                </c:pt>
                <c:pt idx="402">
                  <c:v>3.2600000000000002</c:v>
                </c:pt>
                <c:pt idx="403">
                  <c:v>3.6619999999999999</c:v>
                </c:pt>
                <c:pt idx="404">
                  <c:v>3.5145</c:v>
                </c:pt>
                <c:pt idx="405">
                  <c:v>3.1295000000000002</c:v>
                </c:pt>
                <c:pt idx="406">
                  <c:v>3.2875000000000103</c:v>
                </c:pt>
                <c:pt idx="407">
                  <c:v>3.5194999999999967</c:v>
                </c:pt>
                <c:pt idx="408">
                  <c:v>3.3364999999999871</c:v>
                </c:pt>
                <c:pt idx="409">
                  <c:v>3.4495</c:v>
                </c:pt>
                <c:pt idx="410">
                  <c:v>3.2880000000000011</c:v>
                </c:pt>
                <c:pt idx="411">
                  <c:v>3.141</c:v>
                </c:pt>
                <c:pt idx="412">
                  <c:v>3.2965</c:v>
                </c:pt>
                <c:pt idx="413">
                  <c:v>3.238</c:v>
                </c:pt>
                <c:pt idx="414">
                  <c:v>3.6040000000000001</c:v>
                </c:pt>
                <c:pt idx="415">
                  <c:v>3.4035000000000002</c:v>
                </c:pt>
                <c:pt idx="416">
                  <c:v>3.3349999999999977</c:v>
                </c:pt>
                <c:pt idx="417">
                  <c:v>3.3409999999999997</c:v>
                </c:pt>
                <c:pt idx="418">
                  <c:v>3.4864999999999977</c:v>
                </c:pt>
                <c:pt idx="419">
                  <c:v>3.8384999999999967</c:v>
                </c:pt>
                <c:pt idx="420">
                  <c:v>3.7319999999999998</c:v>
                </c:pt>
                <c:pt idx="421">
                  <c:v>3.4749999999999988</c:v>
                </c:pt>
                <c:pt idx="422">
                  <c:v>3.1974999999999998</c:v>
                </c:pt>
                <c:pt idx="423">
                  <c:v>3.3309999999999977</c:v>
                </c:pt>
                <c:pt idx="424">
                  <c:v>3.222</c:v>
                </c:pt>
                <c:pt idx="425">
                  <c:v>3.3449999999999998</c:v>
                </c:pt>
                <c:pt idx="426">
                  <c:v>3.0559999999999987</c:v>
                </c:pt>
                <c:pt idx="427">
                  <c:v>3.2715000000000001</c:v>
                </c:pt>
                <c:pt idx="428">
                  <c:v>3.3929999999999967</c:v>
                </c:pt>
                <c:pt idx="429">
                  <c:v>3.5964999999999967</c:v>
                </c:pt>
                <c:pt idx="430">
                  <c:v>3.3709999999999987</c:v>
                </c:pt>
                <c:pt idx="431">
                  <c:v>3.38</c:v>
                </c:pt>
                <c:pt idx="432">
                  <c:v>3.2084999999999999</c:v>
                </c:pt>
                <c:pt idx="433">
                  <c:v>3.3879999999999999</c:v>
                </c:pt>
                <c:pt idx="434">
                  <c:v>3.5219999999999998</c:v>
                </c:pt>
                <c:pt idx="435">
                  <c:v>3.3949999999999987</c:v>
                </c:pt>
                <c:pt idx="436">
                  <c:v>3.5859999999999999</c:v>
                </c:pt>
                <c:pt idx="437">
                  <c:v>3.6880000000000002</c:v>
                </c:pt>
                <c:pt idx="438">
                  <c:v>3.5680000000000001</c:v>
                </c:pt>
                <c:pt idx="439">
                  <c:v>3.7105000000000001</c:v>
                </c:pt>
                <c:pt idx="440">
                  <c:v>3.2315</c:v>
                </c:pt>
                <c:pt idx="441">
                  <c:v>3.4114999999999909</c:v>
                </c:pt>
                <c:pt idx="442">
                  <c:v>3.7280000000000002</c:v>
                </c:pt>
                <c:pt idx="443">
                  <c:v>3.8379999999999987</c:v>
                </c:pt>
                <c:pt idx="444">
                  <c:v>3.4784999999999977</c:v>
                </c:pt>
                <c:pt idx="445">
                  <c:v>3.1669999999999998</c:v>
                </c:pt>
                <c:pt idx="446">
                  <c:v>3.7</c:v>
                </c:pt>
                <c:pt idx="447">
                  <c:v>3.9949999999999997</c:v>
                </c:pt>
                <c:pt idx="448">
                  <c:v>3.6385000000000001</c:v>
                </c:pt>
                <c:pt idx="449">
                  <c:v>3.55</c:v>
                </c:pt>
                <c:pt idx="450">
                  <c:v>3.3864999999999967</c:v>
                </c:pt>
                <c:pt idx="451">
                  <c:v>3.6375000000000002</c:v>
                </c:pt>
                <c:pt idx="452">
                  <c:v>3.863</c:v>
                </c:pt>
                <c:pt idx="453">
                  <c:v>3.8744999999999967</c:v>
                </c:pt>
                <c:pt idx="454">
                  <c:v>3.6559999999999997</c:v>
                </c:pt>
                <c:pt idx="455">
                  <c:v>3.876499999999989</c:v>
                </c:pt>
                <c:pt idx="456">
                  <c:v>3.9779999999999998</c:v>
                </c:pt>
                <c:pt idx="457">
                  <c:v>4.0684999999999985</c:v>
                </c:pt>
                <c:pt idx="458">
                  <c:v>4.2809999999999997</c:v>
                </c:pt>
                <c:pt idx="459">
                  <c:v>3.7315</c:v>
                </c:pt>
                <c:pt idx="460">
                  <c:v>3.766</c:v>
                </c:pt>
                <c:pt idx="461">
                  <c:v>4.0060000000000002</c:v>
                </c:pt>
                <c:pt idx="462">
                  <c:v>4.0084999999999997</c:v>
                </c:pt>
                <c:pt idx="463">
                  <c:v>3.6415000000000002</c:v>
                </c:pt>
                <c:pt idx="464">
                  <c:v>3.6795</c:v>
                </c:pt>
                <c:pt idx="465">
                  <c:v>4.6534990000000001</c:v>
                </c:pt>
                <c:pt idx="466">
                  <c:v>4.4874999999999998</c:v>
                </c:pt>
                <c:pt idx="467">
                  <c:v>4.1084990000000001</c:v>
                </c:pt>
                <c:pt idx="468">
                  <c:v>3.4864989999999967</c:v>
                </c:pt>
                <c:pt idx="469">
                  <c:v>2.6919999999999997</c:v>
                </c:pt>
                <c:pt idx="470">
                  <c:v>4.3454990000000002</c:v>
                </c:pt>
                <c:pt idx="471">
                  <c:v>4.5939990000000002</c:v>
                </c:pt>
                <c:pt idx="472">
                  <c:v>4.0465</c:v>
                </c:pt>
                <c:pt idx="473">
                  <c:v>4.3784999999999998</c:v>
                </c:pt>
                <c:pt idx="474">
                  <c:v>3.9895</c:v>
                </c:pt>
                <c:pt idx="475">
                  <c:v>3.9339999999999997</c:v>
                </c:pt>
                <c:pt idx="476">
                  <c:v>4.3504999999999985</c:v>
                </c:pt>
                <c:pt idx="477">
                  <c:v>4.1404990000000002</c:v>
                </c:pt>
                <c:pt idx="478">
                  <c:v>4.4444999999999997</c:v>
                </c:pt>
                <c:pt idx="479">
                  <c:v>4.2290000000000001</c:v>
                </c:pt>
                <c:pt idx="480">
                  <c:v>4.6649999999999752</c:v>
                </c:pt>
              </c:numCache>
            </c:numRef>
          </c:yVal>
          <c:smooth val="1"/>
          <c:extLst>
            <c:ext xmlns:c16="http://schemas.microsoft.com/office/drawing/2014/chart" uri="{C3380CC4-5D6E-409C-BE32-E72D297353CC}">
              <c16:uniqueId val="{0000000A-6719-4FF7-967F-7D68A9705DC5}"/>
            </c:ext>
          </c:extLst>
        </c:ser>
        <c:ser>
          <c:idx val="11"/>
          <c:order val="11"/>
          <c:spPr>
            <a:ln w="12700">
              <a:solidFill>
                <a:srgbClr val="FFFF99"/>
              </a:solidFill>
              <a:prstDash val="solid"/>
            </a:ln>
          </c:spPr>
          <c:marker>
            <c:symbol val="none"/>
          </c:marker>
          <c:xVal>
            <c:numRef>
              <c:f>vzavi!$A$1:$A$536</c:f>
              <c:numCache>
                <c:formatCode>General</c:formatCode>
                <c:ptCount val="536"/>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vzavi!$M$1:$M$536</c:f>
              <c:numCache>
                <c:formatCode>General</c:formatCode>
                <c:ptCount val="536"/>
                <c:pt idx="0">
                  <c:v>128.14149999999998</c:v>
                </c:pt>
                <c:pt idx="1">
                  <c:v>126.1425</c:v>
                </c:pt>
                <c:pt idx="2">
                  <c:v>128.53150000000002</c:v>
                </c:pt>
                <c:pt idx="3">
                  <c:v>132.916</c:v>
                </c:pt>
                <c:pt idx="4">
                  <c:v>133.22200000000001</c:v>
                </c:pt>
                <c:pt idx="5">
                  <c:v>131.56949999999998</c:v>
                </c:pt>
                <c:pt idx="6">
                  <c:v>128.6575</c:v>
                </c:pt>
                <c:pt idx="7">
                  <c:v>121.7110000000003</c:v>
                </c:pt>
                <c:pt idx="8">
                  <c:v>116.312</c:v>
                </c:pt>
                <c:pt idx="9">
                  <c:v>111.84650000000002</c:v>
                </c:pt>
                <c:pt idx="10">
                  <c:v>101.053</c:v>
                </c:pt>
                <c:pt idx="11">
                  <c:v>93.263999999999996</c:v>
                </c:pt>
                <c:pt idx="12">
                  <c:v>81.750499000000005</c:v>
                </c:pt>
                <c:pt idx="13">
                  <c:v>69.257000000000005</c:v>
                </c:pt>
                <c:pt idx="14">
                  <c:v>58.588500000000003</c:v>
                </c:pt>
                <c:pt idx="15">
                  <c:v>49.918500000000002</c:v>
                </c:pt>
                <c:pt idx="16">
                  <c:v>42.548500000000011</c:v>
                </c:pt>
                <c:pt idx="17">
                  <c:v>32.642000000000003</c:v>
                </c:pt>
                <c:pt idx="18">
                  <c:v>26.118500000000001</c:v>
                </c:pt>
                <c:pt idx="19">
                  <c:v>20.307500000000001</c:v>
                </c:pt>
                <c:pt idx="20">
                  <c:v>16.405999999999914</c:v>
                </c:pt>
                <c:pt idx="21">
                  <c:v>11.578000000000001</c:v>
                </c:pt>
                <c:pt idx="22">
                  <c:v>8.7009999999999987</c:v>
                </c:pt>
                <c:pt idx="23">
                  <c:v>5.6749999999999945</c:v>
                </c:pt>
                <c:pt idx="24">
                  <c:v>7.1609999999999845</c:v>
                </c:pt>
                <c:pt idx="25">
                  <c:v>6.4224990000000002</c:v>
                </c:pt>
                <c:pt idx="26">
                  <c:v>7.0030000000000001</c:v>
                </c:pt>
                <c:pt idx="27">
                  <c:v>7.4409999999999998</c:v>
                </c:pt>
                <c:pt idx="28">
                  <c:v>8.6135000000000002</c:v>
                </c:pt>
                <c:pt idx="29">
                  <c:v>8.8560000000000247</c:v>
                </c:pt>
                <c:pt idx="30">
                  <c:v>10.695500000000004</c:v>
                </c:pt>
                <c:pt idx="31">
                  <c:v>11.523</c:v>
                </c:pt>
                <c:pt idx="32">
                  <c:v>13.057</c:v>
                </c:pt>
                <c:pt idx="33">
                  <c:v>14.048999999999999</c:v>
                </c:pt>
                <c:pt idx="34">
                  <c:v>15.6</c:v>
                </c:pt>
                <c:pt idx="35">
                  <c:v>17.832000000000001</c:v>
                </c:pt>
                <c:pt idx="36">
                  <c:v>21.701499999999989</c:v>
                </c:pt>
                <c:pt idx="37">
                  <c:v>23.933</c:v>
                </c:pt>
                <c:pt idx="38">
                  <c:v>27.140499999999989</c:v>
                </c:pt>
                <c:pt idx="39">
                  <c:v>31.598499999999905</c:v>
                </c:pt>
                <c:pt idx="40">
                  <c:v>34.171000000000006</c:v>
                </c:pt>
                <c:pt idx="41">
                  <c:v>37.529000000000003</c:v>
                </c:pt>
                <c:pt idx="42">
                  <c:v>41.76500000000015</c:v>
                </c:pt>
                <c:pt idx="43">
                  <c:v>47.991500000000002</c:v>
                </c:pt>
                <c:pt idx="44">
                  <c:v>51.736999000000012</c:v>
                </c:pt>
                <c:pt idx="45">
                  <c:v>55.693500000000149</c:v>
                </c:pt>
                <c:pt idx="46">
                  <c:v>60.044499999999999</c:v>
                </c:pt>
                <c:pt idx="47">
                  <c:v>65.841499999999996</c:v>
                </c:pt>
                <c:pt idx="48">
                  <c:v>70.810498999999979</c:v>
                </c:pt>
                <c:pt idx="49">
                  <c:v>78.989000000000004</c:v>
                </c:pt>
                <c:pt idx="50">
                  <c:v>83.952000000000012</c:v>
                </c:pt>
                <c:pt idx="51">
                  <c:v>89.482000000000014</c:v>
                </c:pt>
                <c:pt idx="52">
                  <c:v>91.706500000000005</c:v>
                </c:pt>
                <c:pt idx="53">
                  <c:v>97.733999999999995</c:v>
                </c:pt>
                <c:pt idx="54">
                  <c:v>104.76300000000002</c:v>
                </c:pt>
                <c:pt idx="55">
                  <c:v>106.4795</c:v>
                </c:pt>
                <c:pt idx="56">
                  <c:v>111.666</c:v>
                </c:pt>
                <c:pt idx="57">
                  <c:v>118.5705</c:v>
                </c:pt>
                <c:pt idx="58">
                  <c:v>121.3045</c:v>
                </c:pt>
                <c:pt idx="59">
                  <c:v>126.771</c:v>
                </c:pt>
                <c:pt idx="60">
                  <c:v>132.21299999999999</c:v>
                </c:pt>
                <c:pt idx="61">
                  <c:v>136.38650000000001</c:v>
                </c:pt>
                <c:pt idx="62">
                  <c:v>140.39800000000059</c:v>
                </c:pt>
                <c:pt idx="63">
                  <c:v>146.22750000000002</c:v>
                </c:pt>
                <c:pt idx="64">
                  <c:v>149.87949999999998</c:v>
                </c:pt>
                <c:pt idx="65">
                  <c:v>155.72949999999997</c:v>
                </c:pt>
                <c:pt idx="66">
                  <c:v>158.3965</c:v>
                </c:pt>
                <c:pt idx="67">
                  <c:v>166.17499999999998</c:v>
                </c:pt>
                <c:pt idx="68">
                  <c:v>170.48400000000001</c:v>
                </c:pt>
                <c:pt idx="69">
                  <c:v>176.00200000000001</c:v>
                </c:pt>
                <c:pt idx="70">
                  <c:v>180.82800000000066</c:v>
                </c:pt>
                <c:pt idx="71">
                  <c:v>184.85050000000001</c:v>
                </c:pt>
                <c:pt idx="72">
                  <c:v>190.417</c:v>
                </c:pt>
                <c:pt idx="73">
                  <c:v>198.27899999999997</c:v>
                </c:pt>
                <c:pt idx="74">
                  <c:v>204.54149999999998</c:v>
                </c:pt>
                <c:pt idx="75">
                  <c:v>210.71849999999998</c:v>
                </c:pt>
                <c:pt idx="76">
                  <c:v>217.17449999999999</c:v>
                </c:pt>
                <c:pt idx="77">
                  <c:v>220.25399999999999</c:v>
                </c:pt>
                <c:pt idx="78">
                  <c:v>227.25549999999998</c:v>
                </c:pt>
                <c:pt idx="79">
                  <c:v>232.04149999999998</c:v>
                </c:pt>
                <c:pt idx="80">
                  <c:v>240.09650000000002</c:v>
                </c:pt>
                <c:pt idx="81">
                  <c:v>246.61649999999997</c:v>
                </c:pt>
                <c:pt idx="82">
                  <c:v>246.87800000000001</c:v>
                </c:pt>
                <c:pt idx="83">
                  <c:v>253.04149999999998</c:v>
                </c:pt>
                <c:pt idx="84">
                  <c:v>253.29649999999998</c:v>
                </c:pt>
                <c:pt idx="85">
                  <c:v>256.64200000000125</c:v>
                </c:pt>
                <c:pt idx="86">
                  <c:v>260.99899999999826</c:v>
                </c:pt>
                <c:pt idx="87">
                  <c:v>265.25099999999969</c:v>
                </c:pt>
                <c:pt idx="88">
                  <c:v>265.02549999999923</c:v>
                </c:pt>
                <c:pt idx="89">
                  <c:v>268.6035</c:v>
                </c:pt>
                <c:pt idx="90">
                  <c:v>264.20299999999969</c:v>
                </c:pt>
                <c:pt idx="91">
                  <c:v>268.89699999999863</c:v>
                </c:pt>
                <c:pt idx="92">
                  <c:v>276.37299999999999</c:v>
                </c:pt>
                <c:pt idx="93">
                  <c:v>276.15100000000001</c:v>
                </c:pt>
                <c:pt idx="94">
                  <c:v>275.12700000000001</c:v>
                </c:pt>
                <c:pt idx="95">
                  <c:v>279.06700000000001</c:v>
                </c:pt>
                <c:pt idx="96">
                  <c:v>276.63299999999964</c:v>
                </c:pt>
                <c:pt idx="97">
                  <c:v>274.6225</c:v>
                </c:pt>
                <c:pt idx="98">
                  <c:v>274.56400000000002</c:v>
                </c:pt>
                <c:pt idx="99">
                  <c:v>282.23949999999923</c:v>
                </c:pt>
                <c:pt idx="100">
                  <c:v>286.73049999999893</c:v>
                </c:pt>
                <c:pt idx="101">
                  <c:v>284.6585</c:v>
                </c:pt>
                <c:pt idx="102">
                  <c:v>281.024</c:v>
                </c:pt>
                <c:pt idx="103">
                  <c:v>275.74349999999993</c:v>
                </c:pt>
                <c:pt idx="104">
                  <c:v>281.3245</c:v>
                </c:pt>
                <c:pt idx="105">
                  <c:v>276.762</c:v>
                </c:pt>
                <c:pt idx="106">
                  <c:v>279.76900000000001</c:v>
                </c:pt>
                <c:pt idx="107">
                  <c:v>281.80599999999993</c:v>
                </c:pt>
                <c:pt idx="108">
                  <c:v>278.84050000000002</c:v>
                </c:pt>
                <c:pt idx="109">
                  <c:v>279.70599999999899</c:v>
                </c:pt>
                <c:pt idx="110">
                  <c:v>279.6925</c:v>
                </c:pt>
                <c:pt idx="111">
                  <c:v>275.78099999999893</c:v>
                </c:pt>
                <c:pt idx="112">
                  <c:v>275.78549999999899</c:v>
                </c:pt>
                <c:pt idx="113">
                  <c:v>274.16449999999998</c:v>
                </c:pt>
                <c:pt idx="114">
                  <c:v>274.17200000000008</c:v>
                </c:pt>
                <c:pt idx="115">
                  <c:v>269.09349999999893</c:v>
                </c:pt>
                <c:pt idx="116">
                  <c:v>266.53250000000003</c:v>
                </c:pt>
                <c:pt idx="117">
                  <c:v>263.97299999999899</c:v>
                </c:pt>
                <c:pt idx="118">
                  <c:v>262.82299999999969</c:v>
                </c:pt>
                <c:pt idx="119">
                  <c:v>257.5095</c:v>
                </c:pt>
                <c:pt idx="120">
                  <c:v>256.08300000000003</c:v>
                </c:pt>
                <c:pt idx="121">
                  <c:v>249.71749999999997</c:v>
                </c:pt>
                <c:pt idx="122">
                  <c:v>245.20549999999997</c:v>
                </c:pt>
                <c:pt idx="123">
                  <c:v>246.87349999999998</c:v>
                </c:pt>
                <c:pt idx="124">
                  <c:v>247.78349999999998</c:v>
                </c:pt>
                <c:pt idx="125">
                  <c:v>243.32900000000001</c:v>
                </c:pt>
                <c:pt idx="126">
                  <c:v>239.3115</c:v>
                </c:pt>
                <c:pt idx="127">
                  <c:v>233.93300000000002</c:v>
                </c:pt>
                <c:pt idx="128">
                  <c:v>234.893</c:v>
                </c:pt>
                <c:pt idx="129">
                  <c:v>227.499</c:v>
                </c:pt>
                <c:pt idx="130">
                  <c:v>222.71349999999995</c:v>
                </c:pt>
                <c:pt idx="131">
                  <c:v>182.76049999999998</c:v>
                </c:pt>
                <c:pt idx="132">
                  <c:v>214.54499999999999</c:v>
                </c:pt>
                <c:pt idx="133">
                  <c:v>209.6215</c:v>
                </c:pt>
                <c:pt idx="134">
                  <c:v>210.57750000000001</c:v>
                </c:pt>
                <c:pt idx="135">
                  <c:v>207.91150000000002</c:v>
                </c:pt>
                <c:pt idx="136">
                  <c:v>206.48150000000001</c:v>
                </c:pt>
                <c:pt idx="137">
                  <c:v>203.84399999999999</c:v>
                </c:pt>
                <c:pt idx="138">
                  <c:v>197.54449999999997</c:v>
                </c:pt>
                <c:pt idx="139">
                  <c:v>190.53800000000001</c:v>
                </c:pt>
                <c:pt idx="140">
                  <c:v>194.33250000000001</c:v>
                </c:pt>
                <c:pt idx="141">
                  <c:v>189.495</c:v>
                </c:pt>
                <c:pt idx="142">
                  <c:v>184.6275</c:v>
                </c:pt>
                <c:pt idx="143">
                  <c:v>181.21399999999952</c:v>
                </c:pt>
                <c:pt idx="144">
                  <c:v>178.15100000000001</c:v>
                </c:pt>
                <c:pt idx="145">
                  <c:v>174.90349999999998</c:v>
                </c:pt>
                <c:pt idx="146">
                  <c:v>169.38000000000059</c:v>
                </c:pt>
                <c:pt idx="147">
                  <c:v>168.76250000000002</c:v>
                </c:pt>
                <c:pt idx="148">
                  <c:v>166.65300000000002</c:v>
                </c:pt>
                <c:pt idx="149">
                  <c:v>163.46200000000007</c:v>
                </c:pt>
                <c:pt idx="150">
                  <c:v>160.62700000000001</c:v>
                </c:pt>
                <c:pt idx="151">
                  <c:v>159.101</c:v>
                </c:pt>
                <c:pt idx="152">
                  <c:v>153.82050000000001</c:v>
                </c:pt>
                <c:pt idx="153">
                  <c:v>150.18600000000001</c:v>
                </c:pt>
                <c:pt idx="154">
                  <c:v>150.84300000000002</c:v>
                </c:pt>
                <c:pt idx="155">
                  <c:v>144.30700000000004</c:v>
                </c:pt>
                <c:pt idx="156">
                  <c:v>139.625</c:v>
                </c:pt>
                <c:pt idx="157">
                  <c:v>136.98500000000001</c:v>
                </c:pt>
                <c:pt idx="158">
                  <c:v>133.70549999999997</c:v>
                </c:pt>
                <c:pt idx="159">
                  <c:v>130.04649999999998</c:v>
                </c:pt>
                <c:pt idx="160">
                  <c:v>130.08000000000001</c:v>
                </c:pt>
                <c:pt idx="161">
                  <c:v>128.51049999999998</c:v>
                </c:pt>
                <c:pt idx="162">
                  <c:v>124.53449999999999</c:v>
                </c:pt>
                <c:pt idx="163">
                  <c:v>119.10550000000001</c:v>
                </c:pt>
                <c:pt idx="164">
                  <c:v>118.453</c:v>
                </c:pt>
                <c:pt idx="165">
                  <c:v>116.46250000000002</c:v>
                </c:pt>
                <c:pt idx="166">
                  <c:v>112.65900000000001</c:v>
                </c:pt>
                <c:pt idx="167">
                  <c:v>109.8355</c:v>
                </c:pt>
                <c:pt idx="168">
                  <c:v>105.54600000000002</c:v>
                </c:pt>
                <c:pt idx="169">
                  <c:v>104.502</c:v>
                </c:pt>
                <c:pt idx="170">
                  <c:v>104.65049999999998</c:v>
                </c:pt>
                <c:pt idx="171">
                  <c:v>99.400999999999996</c:v>
                </c:pt>
                <c:pt idx="172">
                  <c:v>97.245000000000005</c:v>
                </c:pt>
                <c:pt idx="173">
                  <c:v>94.680498999999671</c:v>
                </c:pt>
                <c:pt idx="174">
                  <c:v>91.756500000000003</c:v>
                </c:pt>
                <c:pt idx="175">
                  <c:v>90.147499999999994</c:v>
                </c:pt>
                <c:pt idx="176">
                  <c:v>88.634998999999979</c:v>
                </c:pt>
                <c:pt idx="177">
                  <c:v>87.631999999999991</c:v>
                </c:pt>
                <c:pt idx="178">
                  <c:v>83.93</c:v>
                </c:pt>
                <c:pt idx="179">
                  <c:v>79.364000000000004</c:v>
                </c:pt>
                <c:pt idx="180">
                  <c:v>79.157999999999987</c:v>
                </c:pt>
                <c:pt idx="181">
                  <c:v>79.086999000000006</c:v>
                </c:pt>
                <c:pt idx="182">
                  <c:v>77.147000000000006</c:v>
                </c:pt>
                <c:pt idx="183">
                  <c:v>77.533500000000004</c:v>
                </c:pt>
                <c:pt idx="184">
                  <c:v>72.202000000000012</c:v>
                </c:pt>
                <c:pt idx="185">
                  <c:v>73.221000000000004</c:v>
                </c:pt>
                <c:pt idx="186">
                  <c:v>69.110999000000007</c:v>
                </c:pt>
                <c:pt idx="187">
                  <c:v>68.058499999999981</c:v>
                </c:pt>
                <c:pt idx="188">
                  <c:v>67.939499999999995</c:v>
                </c:pt>
                <c:pt idx="189">
                  <c:v>63.903000000000006</c:v>
                </c:pt>
                <c:pt idx="190">
                  <c:v>65.070999999999998</c:v>
                </c:pt>
                <c:pt idx="191">
                  <c:v>64.569500000000005</c:v>
                </c:pt>
                <c:pt idx="192">
                  <c:v>64.137499000000005</c:v>
                </c:pt>
                <c:pt idx="193">
                  <c:v>61.69800000000015</c:v>
                </c:pt>
                <c:pt idx="194">
                  <c:v>59.53</c:v>
                </c:pt>
                <c:pt idx="195">
                  <c:v>58.628000000000149</c:v>
                </c:pt>
                <c:pt idx="196">
                  <c:v>58.261000000000003</c:v>
                </c:pt>
                <c:pt idx="197">
                  <c:v>56.6845</c:v>
                </c:pt>
                <c:pt idx="198">
                  <c:v>55.291500000000013</c:v>
                </c:pt>
                <c:pt idx="199">
                  <c:v>54.194000000000003</c:v>
                </c:pt>
                <c:pt idx="200">
                  <c:v>52.633000000000003</c:v>
                </c:pt>
                <c:pt idx="201">
                  <c:v>52.461000000000006</c:v>
                </c:pt>
                <c:pt idx="202">
                  <c:v>51.254000000000005</c:v>
                </c:pt>
                <c:pt idx="203">
                  <c:v>49.697000000000003</c:v>
                </c:pt>
                <c:pt idx="204">
                  <c:v>46.7545</c:v>
                </c:pt>
                <c:pt idx="205">
                  <c:v>46.936</c:v>
                </c:pt>
                <c:pt idx="206">
                  <c:v>46.461500000000001</c:v>
                </c:pt>
                <c:pt idx="207">
                  <c:v>45.578000000000003</c:v>
                </c:pt>
                <c:pt idx="208">
                  <c:v>44.787000000000006</c:v>
                </c:pt>
                <c:pt idx="209">
                  <c:v>42.232500000000172</c:v>
                </c:pt>
                <c:pt idx="210">
                  <c:v>42.478500000000011</c:v>
                </c:pt>
                <c:pt idx="211">
                  <c:v>41.424000000000007</c:v>
                </c:pt>
                <c:pt idx="212">
                  <c:v>40.231500000000011</c:v>
                </c:pt>
                <c:pt idx="213">
                  <c:v>39.902000000000001</c:v>
                </c:pt>
                <c:pt idx="214">
                  <c:v>39.356499999999997</c:v>
                </c:pt>
                <c:pt idx="215">
                  <c:v>38.350999999999999</c:v>
                </c:pt>
                <c:pt idx="216">
                  <c:v>36.570500000000003</c:v>
                </c:pt>
                <c:pt idx="217">
                  <c:v>36.915499000000004</c:v>
                </c:pt>
                <c:pt idx="218">
                  <c:v>36.230000000000011</c:v>
                </c:pt>
                <c:pt idx="219">
                  <c:v>35.244</c:v>
                </c:pt>
                <c:pt idx="220">
                  <c:v>35.19650000000015</c:v>
                </c:pt>
                <c:pt idx="221">
                  <c:v>34.227000000000011</c:v>
                </c:pt>
                <c:pt idx="222">
                  <c:v>30.776</c:v>
                </c:pt>
                <c:pt idx="223">
                  <c:v>31.629000000000001</c:v>
                </c:pt>
                <c:pt idx="224">
                  <c:v>31.856999999999999</c:v>
                </c:pt>
                <c:pt idx="225">
                  <c:v>30.993499999999891</c:v>
                </c:pt>
                <c:pt idx="226">
                  <c:v>30.239000000000001</c:v>
                </c:pt>
                <c:pt idx="227">
                  <c:v>29.8705</c:v>
                </c:pt>
                <c:pt idx="228">
                  <c:v>30.216999999999999</c:v>
                </c:pt>
                <c:pt idx="229">
                  <c:v>29.375499999999914</c:v>
                </c:pt>
                <c:pt idx="230">
                  <c:v>29.353999999999999</c:v>
                </c:pt>
                <c:pt idx="231">
                  <c:v>27.688499999999905</c:v>
                </c:pt>
                <c:pt idx="232">
                  <c:v>26.496499999999898</c:v>
                </c:pt>
                <c:pt idx="233">
                  <c:v>26.891999999999999</c:v>
                </c:pt>
                <c:pt idx="234">
                  <c:v>25.655999999999999</c:v>
                </c:pt>
                <c:pt idx="235">
                  <c:v>25.6205</c:v>
                </c:pt>
                <c:pt idx="236">
                  <c:v>24.554500000000001</c:v>
                </c:pt>
                <c:pt idx="237">
                  <c:v>24.347000000000001</c:v>
                </c:pt>
                <c:pt idx="238">
                  <c:v>24.5745</c:v>
                </c:pt>
                <c:pt idx="239">
                  <c:v>22.001999999999999</c:v>
                </c:pt>
                <c:pt idx="240">
                  <c:v>22.6905</c:v>
                </c:pt>
                <c:pt idx="241">
                  <c:v>22.979999999999986</c:v>
                </c:pt>
                <c:pt idx="242">
                  <c:v>22.447500000000002</c:v>
                </c:pt>
                <c:pt idx="243">
                  <c:v>20.920999999999989</c:v>
                </c:pt>
                <c:pt idx="244">
                  <c:v>21.139500000000005</c:v>
                </c:pt>
                <c:pt idx="245">
                  <c:v>20.913</c:v>
                </c:pt>
                <c:pt idx="246">
                  <c:v>20.46399999999991</c:v>
                </c:pt>
                <c:pt idx="247">
                  <c:v>20.442999999999905</c:v>
                </c:pt>
                <c:pt idx="248">
                  <c:v>21.1005</c:v>
                </c:pt>
                <c:pt idx="249">
                  <c:v>19.681000000000001</c:v>
                </c:pt>
                <c:pt idx="250">
                  <c:v>19.475499999999879</c:v>
                </c:pt>
                <c:pt idx="251">
                  <c:v>19.0015</c:v>
                </c:pt>
                <c:pt idx="252">
                  <c:v>17.925999999999906</c:v>
                </c:pt>
                <c:pt idx="253">
                  <c:v>18.030999999999999</c:v>
                </c:pt>
                <c:pt idx="254">
                  <c:v>19.111000000000093</c:v>
                </c:pt>
                <c:pt idx="255">
                  <c:v>18.683</c:v>
                </c:pt>
                <c:pt idx="256">
                  <c:v>18.166499999999989</c:v>
                </c:pt>
                <c:pt idx="257">
                  <c:v>16.638500000000001</c:v>
                </c:pt>
                <c:pt idx="258">
                  <c:v>16.389500000000002</c:v>
                </c:pt>
                <c:pt idx="259">
                  <c:v>14.360500000000041</c:v>
                </c:pt>
                <c:pt idx="260">
                  <c:v>14.4975</c:v>
                </c:pt>
                <c:pt idx="261">
                  <c:v>14.511000000000001</c:v>
                </c:pt>
                <c:pt idx="262">
                  <c:v>14.907</c:v>
                </c:pt>
                <c:pt idx="263">
                  <c:v>14.442500000000004</c:v>
                </c:pt>
                <c:pt idx="264">
                  <c:v>14.636999999999999</c:v>
                </c:pt>
                <c:pt idx="265">
                  <c:v>14.7095</c:v>
                </c:pt>
                <c:pt idx="266">
                  <c:v>15.2615</c:v>
                </c:pt>
                <c:pt idx="267">
                  <c:v>14.7835</c:v>
                </c:pt>
                <c:pt idx="268">
                  <c:v>13.886000000000006</c:v>
                </c:pt>
                <c:pt idx="269">
                  <c:v>12.516</c:v>
                </c:pt>
                <c:pt idx="270">
                  <c:v>13.555000000000026</c:v>
                </c:pt>
                <c:pt idx="271">
                  <c:v>13.723000000000001</c:v>
                </c:pt>
                <c:pt idx="272">
                  <c:v>12.05</c:v>
                </c:pt>
                <c:pt idx="273">
                  <c:v>12.835000000000004</c:v>
                </c:pt>
                <c:pt idx="274">
                  <c:v>11.8475</c:v>
                </c:pt>
                <c:pt idx="275">
                  <c:v>12.1105</c:v>
                </c:pt>
                <c:pt idx="276">
                  <c:v>12.2005</c:v>
                </c:pt>
                <c:pt idx="277">
                  <c:v>11.629999999999999</c:v>
                </c:pt>
                <c:pt idx="278">
                  <c:v>11.5715</c:v>
                </c:pt>
                <c:pt idx="279">
                  <c:v>10.532500000000002</c:v>
                </c:pt>
                <c:pt idx="280">
                  <c:v>10.734500000000001</c:v>
                </c:pt>
                <c:pt idx="281">
                  <c:v>10.779</c:v>
                </c:pt>
                <c:pt idx="282">
                  <c:v>10.392500000000041</c:v>
                </c:pt>
                <c:pt idx="283">
                  <c:v>10.543999999999999</c:v>
                </c:pt>
                <c:pt idx="284">
                  <c:v>11.225</c:v>
                </c:pt>
                <c:pt idx="285">
                  <c:v>10.922500000000024</c:v>
                </c:pt>
                <c:pt idx="286">
                  <c:v>9.7439999999999998</c:v>
                </c:pt>
                <c:pt idx="287">
                  <c:v>9.9935000000000027</c:v>
                </c:pt>
                <c:pt idx="288">
                  <c:v>9.7585000000000015</c:v>
                </c:pt>
                <c:pt idx="289">
                  <c:v>10.15</c:v>
                </c:pt>
                <c:pt idx="290">
                  <c:v>9.0820000000000007</c:v>
                </c:pt>
                <c:pt idx="291">
                  <c:v>9.6760000000000002</c:v>
                </c:pt>
                <c:pt idx="292">
                  <c:v>9.4855000000000267</c:v>
                </c:pt>
                <c:pt idx="293">
                  <c:v>8.9235000000000007</c:v>
                </c:pt>
                <c:pt idx="294">
                  <c:v>9.3509990000000247</c:v>
                </c:pt>
                <c:pt idx="295">
                  <c:v>8.5620000000000047</c:v>
                </c:pt>
                <c:pt idx="296">
                  <c:v>8.7680000000000007</c:v>
                </c:pt>
                <c:pt idx="297">
                  <c:v>8.4135000000000026</c:v>
                </c:pt>
                <c:pt idx="298">
                  <c:v>8.3775000000000048</c:v>
                </c:pt>
                <c:pt idx="299">
                  <c:v>7.6624999999999845</c:v>
                </c:pt>
                <c:pt idx="300">
                  <c:v>8.7055000000000007</c:v>
                </c:pt>
                <c:pt idx="301">
                  <c:v>8.1265000000000001</c:v>
                </c:pt>
                <c:pt idx="302">
                  <c:v>7.3604999999999965</c:v>
                </c:pt>
                <c:pt idx="303">
                  <c:v>7.9224990000000002</c:v>
                </c:pt>
                <c:pt idx="304">
                  <c:v>8.02</c:v>
                </c:pt>
                <c:pt idx="305">
                  <c:v>6.9630000000000001</c:v>
                </c:pt>
                <c:pt idx="306">
                  <c:v>7.4284999999999997</c:v>
                </c:pt>
                <c:pt idx="307">
                  <c:v>7.6459999999999955</c:v>
                </c:pt>
                <c:pt idx="308">
                  <c:v>7.085</c:v>
                </c:pt>
                <c:pt idx="309">
                  <c:v>5.6264999999999965</c:v>
                </c:pt>
                <c:pt idx="310">
                  <c:v>6.7190000000000003</c:v>
                </c:pt>
                <c:pt idx="311">
                  <c:v>6.5865</c:v>
                </c:pt>
                <c:pt idx="312">
                  <c:v>7.0039999999999996</c:v>
                </c:pt>
                <c:pt idx="313">
                  <c:v>8.2895000000000003</c:v>
                </c:pt>
                <c:pt idx="314">
                  <c:v>7.41</c:v>
                </c:pt>
                <c:pt idx="315">
                  <c:v>7.2869999999999999</c:v>
                </c:pt>
                <c:pt idx="316">
                  <c:v>6.4935</c:v>
                </c:pt>
                <c:pt idx="317">
                  <c:v>6.5949999999999855</c:v>
                </c:pt>
                <c:pt idx="318">
                  <c:v>6.9089999999999998</c:v>
                </c:pt>
                <c:pt idx="319">
                  <c:v>7.135999</c:v>
                </c:pt>
                <c:pt idx="320">
                  <c:v>7.0735000000000001</c:v>
                </c:pt>
                <c:pt idx="321">
                  <c:v>6.702</c:v>
                </c:pt>
                <c:pt idx="322">
                  <c:v>6.7709999999999999</c:v>
                </c:pt>
                <c:pt idx="323">
                  <c:v>6.7184999999999997</c:v>
                </c:pt>
                <c:pt idx="324">
                  <c:v>6.4819990000000134</c:v>
                </c:pt>
                <c:pt idx="325">
                  <c:v>6.2435</c:v>
                </c:pt>
                <c:pt idx="326">
                  <c:v>5.7395000000000014</c:v>
                </c:pt>
                <c:pt idx="327">
                  <c:v>5.8879999999999955</c:v>
                </c:pt>
                <c:pt idx="328">
                  <c:v>5.9234999999999998</c:v>
                </c:pt>
                <c:pt idx="329">
                  <c:v>6.0039999999999996</c:v>
                </c:pt>
                <c:pt idx="330">
                  <c:v>6.1459999999999955</c:v>
                </c:pt>
                <c:pt idx="331">
                  <c:v>5.915</c:v>
                </c:pt>
                <c:pt idx="332">
                  <c:v>5.63</c:v>
                </c:pt>
                <c:pt idx="333">
                  <c:v>6.2329999999999997</c:v>
                </c:pt>
                <c:pt idx="334">
                  <c:v>5.4375</c:v>
                </c:pt>
                <c:pt idx="335">
                  <c:v>5.2430000000000003</c:v>
                </c:pt>
                <c:pt idx="336">
                  <c:v>5.5065</c:v>
                </c:pt>
                <c:pt idx="337">
                  <c:v>5.5154990000000002</c:v>
                </c:pt>
                <c:pt idx="338">
                  <c:v>5.4834990000000134</c:v>
                </c:pt>
                <c:pt idx="339">
                  <c:v>5.5569999999999995</c:v>
                </c:pt>
                <c:pt idx="340">
                  <c:v>5.593</c:v>
                </c:pt>
                <c:pt idx="341">
                  <c:v>5.3944999999999945</c:v>
                </c:pt>
                <c:pt idx="342">
                  <c:v>5.2694999999999999</c:v>
                </c:pt>
                <c:pt idx="343">
                  <c:v>5.3289999999999855</c:v>
                </c:pt>
                <c:pt idx="344">
                  <c:v>5.3199999999999985</c:v>
                </c:pt>
                <c:pt idx="345">
                  <c:v>5.0534999999999997</c:v>
                </c:pt>
                <c:pt idx="346">
                  <c:v>5.4735000000000014</c:v>
                </c:pt>
                <c:pt idx="347">
                  <c:v>4.8079999999999945</c:v>
                </c:pt>
                <c:pt idx="348">
                  <c:v>5.141</c:v>
                </c:pt>
                <c:pt idx="349">
                  <c:v>5.6284999999999945</c:v>
                </c:pt>
                <c:pt idx="350">
                  <c:v>5.3490000000000002</c:v>
                </c:pt>
                <c:pt idx="351">
                  <c:v>5.077</c:v>
                </c:pt>
                <c:pt idx="352">
                  <c:v>5.4234999999999998</c:v>
                </c:pt>
                <c:pt idx="353">
                  <c:v>5.1364999999999998</c:v>
                </c:pt>
                <c:pt idx="354">
                  <c:v>5.2115</c:v>
                </c:pt>
                <c:pt idx="355">
                  <c:v>4.5534999999999997</c:v>
                </c:pt>
                <c:pt idx="356">
                  <c:v>4.3490000000000002</c:v>
                </c:pt>
                <c:pt idx="357">
                  <c:v>4.2454999999999998</c:v>
                </c:pt>
                <c:pt idx="358">
                  <c:v>4.5730000000000004</c:v>
                </c:pt>
                <c:pt idx="359">
                  <c:v>4.8334999999999999</c:v>
                </c:pt>
                <c:pt idx="360">
                  <c:v>5.0044999999999975</c:v>
                </c:pt>
                <c:pt idx="361">
                  <c:v>4.6979999999999809</c:v>
                </c:pt>
                <c:pt idx="362">
                  <c:v>4.4580000000000002</c:v>
                </c:pt>
                <c:pt idx="363">
                  <c:v>4.3029999999999955</c:v>
                </c:pt>
                <c:pt idx="364">
                  <c:v>4.6574999999999855</c:v>
                </c:pt>
                <c:pt idx="365">
                  <c:v>4.3010000000000002</c:v>
                </c:pt>
                <c:pt idx="366">
                  <c:v>4.0329990000000002</c:v>
                </c:pt>
                <c:pt idx="367">
                  <c:v>4.6279999999999761</c:v>
                </c:pt>
                <c:pt idx="368">
                  <c:v>4.1939999999999955</c:v>
                </c:pt>
                <c:pt idx="369">
                  <c:v>4.2959990000000001</c:v>
                </c:pt>
                <c:pt idx="370">
                  <c:v>4.3559999999999945</c:v>
                </c:pt>
                <c:pt idx="371">
                  <c:v>4.1379999999999955</c:v>
                </c:pt>
                <c:pt idx="372">
                  <c:v>3.8864999999999967</c:v>
                </c:pt>
                <c:pt idx="373">
                  <c:v>3.1675000000000093</c:v>
                </c:pt>
                <c:pt idx="374">
                  <c:v>4.4189999999999996</c:v>
                </c:pt>
                <c:pt idx="375">
                  <c:v>3.8299999999999987</c:v>
                </c:pt>
                <c:pt idx="376">
                  <c:v>4.0299990000000001</c:v>
                </c:pt>
                <c:pt idx="377">
                  <c:v>3.8989999999999987</c:v>
                </c:pt>
                <c:pt idx="378">
                  <c:v>3.5465</c:v>
                </c:pt>
                <c:pt idx="379">
                  <c:v>3.7359999999999998</c:v>
                </c:pt>
                <c:pt idx="380">
                  <c:v>3.9819999999999998</c:v>
                </c:pt>
                <c:pt idx="381">
                  <c:v>3.7385000000000002</c:v>
                </c:pt>
                <c:pt idx="382">
                  <c:v>3.7454999999999998</c:v>
                </c:pt>
                <c:pt idx="383">
                  <c:v>4.032</c:v>
                </c:pt>
                <c:pt idx="384">
                  <c:v>3.798</c:v>
                </c:pt>
                <c:pt idx="385">
                  <c:v>3.6019999999999999</c:v>
                </c:pt>
                <c:pt idx="386">
                  <c:v>3.7065000000000001</c:v>
                </c:pt>
                <c:pt idx="387">
                  <c:v>3.6705000000000001</c:v>
                </c:pt>
                <c:pt idx="388">
                  <c:v>3.6244999999999998</c:v>
                </c:pt>
                <c:pt idx="389">
                  <c:v>3.9699999999999998</c:v>
                </c:pt>
                <c:pt idx="390">
                  <c:v>3.6524999999999967</c:v>
                </c:pt>
                <c:pt idx="391">
                  <c:v>3.9339999999999997</c:v>
                </c:pt>
                <c:pt idx="392">
                  <c:v>3.9215</c:v>
                </c:pt>
                <c:pt idx="393">
                  <c:v>3.7505000000000002</c:v>
                </c:pt>
                <c:pt idx="394">
                  <c:v>3.6844999999999999</c:v>
                </c:pt>
                <c:pt idx="395">
                  <c:v>3.7650000000000001</c:v>
                </c:pt>
                <c:pt idx="396">
                  <c:v>3.5449999999999999</c:v>
                </c:pt>
                <c:pt idx="397">
                  <c:v>3.2035000000000102</c:v>
                </c:pt>
                <c:pt idx="398">
                  <c:v>4.0659999999999945</c:v>
                </c:pt>
                <c:pt idx="399">
                  <c:v>3.8859999999999997</c:v>
                </c:pt>
                <c:pt idx="400">
                  <c:v>3.4169999999999967</c:v>
                </c:pt>
                <c:pt idx="401">
                  <c:v>3.4149999999999987</c:v>
                </c:pt>
                <c:pt idx="402">
                  <c:v>3.4704999999999977</c:v>
                </c:pt>
                <c:pt idx="403">
                  <c:v>3.165</c:v>
                </c:pt>
                <c:pt idx="404">
                  <c:v>3.3424999999999967</c:v>
                </c:pt>
                <c:pt idx="405">
                  <c:v>3.6475000000000093</c:v>
                </c:pt>
                <c:pt idx="406">
                  <c:v>3.54</c:v>
                </c:pt>
                <c:pt idx="407">
                  <c:v>3.6480000000000001</c:v>
                </c:pt>
                <c:pt idx="408">
                  <c:v>3.2210000000000001</c:v>
                </c:pt>
                <c:pt idx="409">
                  <c:v>3.2800000000000002</c:v>
                </c:pt>
                <c:pt idx="410">
                  <c:v>3.0270000000000001</c:v>
                </c:pt>
                <c:pt idx="411">
                  <c:v>2.988</c:v>
                </c:pt>
                <c:pt idx="412">
                  <c:v>3.5959999999999988</c:v>
                </c:pt>
                <c:pt idx="413">
                  <c:v>3.1119999999999997</c:v>
                </c:pt>
                <c:pt idx="414">
                  <c:v>1.8745000000000001</c:v>
                </c:pt>
                <c:pt idx="415">
                  <c:v>3.6124999999999967</c:v>
                </c:pt>
                <c:pt idx="416">
                  <c:v>3.7050000000000001</c:v>
                </c:pt>
                <c:pt idx="417">
                  <c:v>3.1985000000000001</c:v>
                </c:pt>
                <c:pt idx="418">
                  <c:v>3.673</c:v>
                </c:pt>
                <c:pt idx="419">
                  <c:v>3.625</c:v>
                </c:pt>
                <c:pt idx="420">
                  <c:v>3.3035000000000001</c:v>
                </c:pt>
                <c:pt idx="421">
                  <c:v>3.3904999999999967</c:v>
                </c:pt>
                <c:pt idx="422">
                  <c:v>3.0205000000000002</c:v>
                </c:pt>
                <c:pt idx="423">
                  <c:v>3.2315</c:v>
                </c:pt>
                <c:pt idx="424">
                  <c:v>3.6179999999999999</c:v>
                </c:pt>
                <c:pt idx="425">
                  <c:v>3.7330000000000001</c:v>
                </c:pt>
                <c:pt idx="426">
                  <c:v>3.5379999999999998</c:v>
                </c:pt>
                <c:pt idx="427">
                  <c:v>3.2275000000000102</c:v>
                </c:pt>
                <c:pt idx="428">
                  <c:v>3.4514999999999967</c:v>
                </c:pt>
                <c:pt idx="429">
                  <c:v>3.3559999999999977</c:v>
                </c:pt>
                <c:pt idx="430">
                  <c:v>3.3654999999999977</c:v>
                </c:pt>
                <c:pt idx="431">
                  <c:v>2.9159999999999977</c:v>
                </c:pt>
                <c:pt idx="432">
                  <c:v>1.8320000000000001</c:v>
                </c:pt>
                <c:pt idx="433">
                  <c:v>3.617</c:v>
                </c:pt>
                <c:pt idx="434">
                  <c:v>3.4670000000000001</c:v>
                </c:pt>
                <c:pt idx="435">
                  <c:v>3.4205000000000001</c:v>
                </c:pt>
                <c:pt idx="436">
                  <c:v>3.8989999999999987</c:v>
                </c:pt>
                <c:pt idx="437">
                  <c:v>3.9830000000000001</c:v>
                </c:pt>
                <c:pt idx="438">
                  <c:v>3.4655</c:v>
                </c:pt>
                <c:pt idx="439">
                  <c:v>3.5470000000000002</c:v>
                </c:pt>
                <c:pt idx="440">
                  <c:v>3.7845000000000093</c:v>
                </c:pt>
                <c:pt idx="441">
                  <c:v>3.3895</c:v>
                </c:pt>
                <c:pt idx="442">
                  <c:v>3.3549999999999978</c:v>
                </c:pt>
                <c:pt idx="443">
                  <c:v>4.1159999999999846</c:v>
                </c:pt>
                <c:pt idx="444">
                  <c:v>3.718</c:v>
                </c:pt>
                <c:pt idx="445">
                  <c:v>3.2130000000000001</c:v>
                </c:pt>
                <c:pt idx="446">
                  <c:v>3.4704999999999977</c:v>
                </c:pt>
                <c:pt idx="447">
                  <c:v>3.7705000000000002</c:v>
                </c:pt>
                <c:pt idx="448">
                  <c:v>3.4914999999999967</c:v>
                </c:pt>
                <c:pt idx="449">
                  <c:v>3.6379999999999999</c:v>
                </c:pt>
                <c:pt idx="450">
                  <c:v>3.67</c:v>
                </c:pt>
                <c:pt idx="451">
                  <c:v>3.5804999999999998</c:v>
                </c:pt>
                <c:pt idx="452">
                  <c:v>3.912499999999989</c:v>
                </c:pt>
                <c:pt idx="453">
                  <c:v>4.5609999999999955</c:v>
                </c:pt>
                <c:pt idx="454">
                  <c:v>4.1224999999999845</c:v>
                </c:pt>
                <c:pt idx="455">
                  <c:v>3.5259999999999998</c:v>
                </c:pt>
                <c:pt idx="456">
                  <c:v>3.6955</c:v>
                </c:pt>
                <c:pt idx="457">
                  <c:v>3.8319999999999967</c:v>
                </c:pt>
                <c:pt idx="458">
                  <c:v>3.8935</c:v>
                </c:pt>
                <c:pt idx="459">
                  <c:v>3.9969999999999977</c:v>
                </c:pt>
                <c:pt idx="460">
                  <c:v>3.8589999999999987</c:v>
                </c:pt>
                <c:pt idx="461">
                  <c:v>4.0574999999999966</c:v>
                </c:pt>
                <c:pt idx="462">
                  <c:v>3.7370000000000001</c:v>
                </c:pt>
                <c:pt idx="463">
                  <c:v>3.7465000000000002</c:v>
                </c:pt>
                <c:pt idx="464">
                  <c:v>3.9224999999999977</c:v>
                </c:pt>
                <c:pt idx="465">
                  <c:v>3.9815</c:v>
                </c:pt>
                <c:pt idx="466">
                  <c:v>4.1524999999999945</c:v>
                </c:pt>
                <c:pt idx="467">
                  <c:v>4.3204999999999965</c:v>
                </c:pt>
                <c:pt idx="468">
                  <c:v>4.4335000000000004</c:v>
                </c:pt>
                <c:pt idx="469">
                  <c:v>3.8364999999999871</c:v>
                </c:pt>
                <c:pt idx="470">
                  <c:v>4.4219999999999997</c:v>
                </c:pt>
                <c:pt idx="471">
                  <c:v>4.2530000000000001</c:v>
                </c:pt>
                <c:pt idx="472">
                  <c:v>3.6789999999999998</c:v>
                </c:pt>
                <c:pt idx="473">
                  <c:v>3.0609999999999999</c:v>
                </c:pt>
                <c:pt idx="474">
                  <c:v>4.4544999999999995</c:v>
                </c:pt>
                <c:pt idx="475">
                  <c:v>4.8710000000000004</c:v>
                </c:pt>
                <c:pt idx="476">
                  <c:v>4.226</c:v>
                </c:pt>
                <c:pt idx="477">
                  <c:v>4.1519999999999975</c:v>
                </c:pt>
                <c:pt idx="478">
                  <c:v>4.4514990000000134</c:v>
                </c:pt>
                <c:pt idx="479">
                  <c:v>4.3904999999999985</c:v>
                </c:pt>
                <c:pt idx="480">
                  <c:v>4.8824999999999985</c:v>
                </c:pt>
              </c:numCache>
            </c:numRef>
          </c:yVal>
          <c:smooth val="1"/>
          <c:extLst>
            <c:ext xmlns:c16="http://schemas.microsoft.com/office/drawing/2014/chart" uri="{C3380CC4-5D6E-409C-BE32-E72D297353CC}">
              <c16:uniqueId val="{0000000B-6719-4FF7-967F-7D68A9705DC5}"/>
            </c:ext>
          </c:extLst>
        </c:ser>
        <c:ser>
          <c:idx val="12"/>
          <c:order val="12"/>
          <c:spPr>
            <a:ln w="12700">
              <a:solidFill>
                <a:srgbClr val="99CCFF"/>
              </a:solidFill>
              <a:prstDash val="solid"/>
            </a:ln>
          </c:spPr>
          <c:marker>
            <c:symbol val="none"/>
          </c:marker>
          <c:xVal>
            <c:numRef>
              <c:f>vzavi!$A$1:$A$536</c:f>
              <c:numCache>
                <c:formatCode>General</c:formatCode>
                <c:ptCount val="536"/>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vzavi!$N$1:$N$536</c:f>
              <c:numCache>
                <c:formatCode>General</c:formatCode>
                <c:ptCount val="536"/>
                <c:pt idx="0">
                  <c:v>149.41649999999998</c:v>
                </c:pt>
                <c:pt idx="1">
                  <c:v>151.26449999999997</c:v>
                </c:pt>
                <c:pt idx="2">
                  <c:v>157.11399999999998</c:v>
                </c:pt>
                <c:pt idx="3">
                  <c:v>158.64749999999998</c:v>
                </c:pt>
                <c:pt idx="4">
                  <c:v>159.67299999999997</c:v>
                </c:pt>
                <c:pt idx="5">
                  <c:v>157.15100000000001</c:v>
                </c:pt>
                <c:pt idx="6">
                  <c:v>151.14949999999999</c:v>
                </c:pt>
                <c:pt idx="7">
                  <c:v>147.22449999999998</c:v>
                </c:pt>
                <c:pt idx="8">
                  <c:v>141.26949999999999</c:v>
                </c:pt>
                <c:pt idx="9">
                  <c:v>129.75949999999997</c:v>
                </c:pt>
                <c:pt idx="10">
                  <c:v>121.44200000000002</c:v>
                </c:pt>
                <c:pt idx="11">
                  <c:v>110.154</c:v>
                </c:pt>
                <c:pt idx="12">
                  <c:v>96.558499999999981</c:v>
                </c:pt>
                <c:pt idx="13">
                  <c:v>86.310500000000005</c:v>
                </c:pt>
                <c:pt idx="14">
                  <c:v>72.03399899999998</c:v>
                </c:pt>
                <c:pt idx="15">
                  <c:v>58.503500000000003</c:v>
                </c:pt>
                <c:pt idx="16">
                  <c:v>48.8155</c:v>
                </c:pt>
                <c:pt idx="17">
                  <c:v>37.941499999999998</c:v>
                </c:pt>
                <c:pt idx="18">
                  <c:v>30.692</c:v>
                </c:pt>
                <c:pt idx="19">
                  <c:v>25.239000000000001</c:v>
                </c:pt>
                <c:pt idx="20">
                  <c:v>18.4375</c:v>
                </c:pt>
                <c:pt idx="21">
                  <c:v>12.8215</c:v>
                </c:pt>
                <c:pt idx="22">
                  <c:v>9.6810000000000009</c:v>
                </c:pt>
                <c:pt idx="23">
                  <c:v>8.1404990000000002</c:v>
                </c:pt>
                <c:pt idx="24">
                  <c:v>6.9064990000000197</c:v>
                </c:pt>
                <c:pt idx="25">
                  <c:v>6.9659990000000001</c:v>
                </c:pt>
                <c:pt idx="26">
                  <c:v>6.7880000000000003</c:v>
                </c:pt>
                <c:pt idx="27">
                  <c:v>7.702</c:v>
                </c:pt>
                <c:pt idx="28">
                  <c:v>8.4544990000000411</c:v>
                </c:pt>
                <c:pt idx="29">
                  <c:v>9.3720000000000248</c:v>
                </c:pt>
                <c:pt idx="30">
                  <c:v>10.788500000000001</c:v>
                </c:pt>
                <c:pt idx="31">
                  <c:v>12.353500000000052</c:v>
                </c:pt>
                <c:pt idx="32">
                  <c:v>13.206</c:v>
                </c:pt>
                <c:pt idx="33">
                  <c:v>14.277000000000001</c:v>
                </c:pt>
                <c:pt idx="34">
                  <c:v>16.902499999999876</c:v>
                </c:pt>
                <c:pt idx="35">
                  <c:v>18.141500000000001</c:v>
                </c:pt>
                <c:pt idx="36">
                  <c:v>20.389500000000002</c:v>
                </c:pt>
                <c:pt idx="37">
                  <c:v>23.6355</c:v>
                </c:pt>
                <c:pt idx="38">
                  <c:v>27.163499999999921</c:v>
                </c:pt>
                <c:pt idx="39">
                  <c:v>30.151499999999999</c:v>
                </c:pt>
                <c:pt idx="40">
                  <c:v>33.875500000000002</c:v>
                </c:pt>
                <c:pt idx="41">
                  <c:v>38.275000000000013</c:v>
                </c:pt>
                <c:pt idx="42">
                  <c:v>42.920500000000011</c:v>
                </c:pt>
                <c:pt idx="43">
                  <c:v>46.119</c:v>
                </c:pt>
                <c:pt idx="44">
                  <c:v>49.656000000000006</c:v>
                </c:pt>
                <c:pt idx="45">
                  <c:v>57.578500000000012</c:v>
                </c:pt>
                <c:pt idx="46">
                  <c:v>60.297000000000011</c:v>
                </c:pt>
                <c:pt idx="47">
                  <c:v>65.262500000000003</c:v>
                </c:pt>
                <c:pt idx="48">
                  <c:v>71.884</c:v>
                </c:pt>
                <c:pt idx="49">
                  <c:v>73.86999999999999</c:v>
                </c:pt>
                <c:pt idx="50">
                  <c:v>68.566498999999979</c:v>
                </c:pt>
                <c:pt idx="51">
                  <c:v>86.65349999999998</c:v>
                </c:pt>
                <c:pt idx="52">
                  <c:v>89.524999999999991</c:v>
                </c:pt>
                <c:pt idx="53">
                  <c:v>97.77199899999998</c:v>
                </c:pt>
                <c:pt idx="54">
                  <c:v>103.1045</c:v>
                </c:pt>
                <c:pt idx="55">
                  <c:v>106.9585</c:v>
                </c:pt>
                <c:pt idx="56">
                  <c:v>115.1015</c:v>
                </c:pt>
                <c:pt idx="57">
                  <c:v>118.526</c:v>
                </c:pt>
                <c:pt idx="58">
                  <c:v>124.3125</c:v>
                </c:pt>
                <c:pt idx="59">
                  <c:v>126.71650000000002</c:v>
                </c:pt>
                <c:pt idx="60">
                  <c:v>130.29850000000002</c:v>
                </c:pt>
                <c:pt idx="61">
                  <c:v>135.14049999999997</c:v>
                </c:pt>
                <c:pt idx="62">
                  <c:v>139.39350000000002</c:v>
                </c:pt>
                <c:pt idx="63">
                  <c:v>141.26299999999998</c:v>
                </c:pt>
                <c:pt idx="64">
                  <c:v>149.03</c:v>
                </c:pt>
                <c:pt idx="65">
                  <c:v>154.67699999999999</c:v>
                </c:pt>
                <c:pt idx="66">
                  <c:v>160.535</c:v>
                </c:pt>
                <c:pt idx="67">
                  <c:v>164.54049999999998</c:v>
                </c:pt>
                <c:pt idx="68">
                  <c:v>165.10999999999999</c:v>
                </c:pt>
                <c:pt idx="69">
                  <c:v>173.208</c:v>
                </c:pt>
                <c:pt idx="70">
                  <c:v>179.20149999999998</c:v>
                </c:pt>
                <c:pt idx="71">
                  <c:v>185.75650000000002</c:v>
                </c:pt>
                <c:pt idx="72">
                  <c:v>193.29749999999999</c:v>
                </c:pt>
                <c:pt idx="73">
                  <c:v>197.79250000000002</c:v>
                </c:pt>
                <c:pt idx="74">
                  <c:v>200.66499999999999</c:v>
                </c:pt>
                <c:pt idx="75">
                  <c:v>208.67349999999999</c:v>
                </c:pt>
                <c:pt idx="76">
                  <c:v>217.51850000000002</c:v>
                </c:pt>
                <c:pt idx="77">
                  <c:v>220.14499999999998</c:v>
                </c:pt>
                <c:pt idx="78">
                  <c:v>227.07850000000002</c:v>
                </c:pt>
                <c:pt idx="79">
                  <c:v>227.24799999999999</c:v>
                </c:pt>
                <c:pt idx="80">
                  <c:v>232.96600000000001</c:v>
                </c:pt>
                <c:pt idx="81">
                  <c:v>242.1865</c:v>
                </c:pt>
                <c:pt idx="82">
                  <c:v>246.3595</c:v>
                </c:pt>
                <c:pt idx="83">
                  <c:v>247.74499999999998</c:v>
                </c:pt>
                <c:pt idx="84">
                  <c:v>250.76999999999998</c:v>
                </c:pt>
                <c:pt idx="85">
                  <c:v>253.8270000000006</c:v>
                </c:pt>
                <c:pt idx="86">
                  <c:v>256.91149999999863</c:v>
                </c:pt>
                <c:pt idx="87">
                  <c:v>261.23949999999923</c:v>
                </c:pt>
                <c:pt idx="88">
                  <c:v>263.26749999999993</c:v>
                </c:pt>
                <c:pt idx="89">
                  <c:v>264.00400000000002</c:v>
                </c:pt>
                <c:pt idx="90">
                  <c:v>263.87900000000002</c:v>
                </c:pt>
                <c:pt idx="91">
                  <c:v>268.35849999999999</c:v>
                </c:pt>
                <c:pt idx="92">
                  <c:v>271.67099999999999</c:v>
                </c:pt>
                <c:pt idx="93">
                  <c:v>272.34100000000001</c:v>
                </c:pt>
                <c:pt idx="94">
                  <c:v>269.74400000000031</c:v>
                </c:pt>
                <c:pt idx="95">
                  <c:v>269.36349999999999</c:v>
                </c:pt>
                <c:pt idx="96">
                  <c:v>276.0025</c:v>
                </c:pt>
                <c:pt idx="97">
                  <c:v>273.02499999999969</c:v>
                </c:pt>
                <c:pt idx="98">
                  <c:v>281.14350000000002</c:v>
                </c:pt>
                <c:pt idx="99">
                  <c:v>278.87950000000001</c:v>
                </c:pt>
                <c:pt idx="100">
                  <c:v>275.05700000000002</c:v>
                </c:pt>
                <c:pt idx="101">
                  <c:v>277.11250000000001</c:v>
                </c:pt>
                <c:pt idx="102">
                  <c:v>276.51499999999999</c:v>
                </c:pt>
                <c:pt idx="103">
                  <c:v>275.88799999999969</c:v>
                </c:pt>
                <c:pt idx="104">
                  <c:v>281.23299899999893</c:v>
                </c:pt>
                <c:pt idx="105">
                  <c:v>281.92299999999869</c:v>
                </c:pt>
                <c:pt idx="106">
                  <c:v>280.09500000000003</c:v>
                </c:pt>
                <c:pt idx="107">
                  <c:v>275.88499999999999</c:v>
                </c:pt>
                <c:pt idx="108">
                  <c:v>276.67899999999969</c:v>
                </c:pt>
                <c:pt idx="109">
                  <c:v>276.8415</c:v>
                </c:pt>
                <c:pt idx="110">
                  <c:v>277.41999999999899</c:v>
                </c:pt>
                <c:pt idx="111">
                  <c:v>269.70599999999899</c:v>
                </c:pt>
                <c:pt idx="112">
                  <c:v>269.49099999999851</c:v>
                </c:pt>
                <c:pt idx="113">
                  <c:v>268.78949999999969</c:v>
                </c:pt>
                <c:pt idx="114">
                  <c:v>264.43049999999869</c:v>
                </c:pt>
                <c:pt idx="115">
                  <c:v>268.279</c:v>
                </c:pt>
                <c:pt idx="116">
                  <c:v>265.16550000000001</c:v>
                </c:pt>
                <c:pt idx="117">
                  <c:v>260.84750000000008</c:v>
                </c:pt>
                <c:pt idx="118">
                  <c:v>256.83499999999964</c:v>
                </c:pt>
                <c:pt idx="119">
                  <c:v>260.23949999999923</c:v>
                </c:pt>
                <c:pt idx="120">
                  <c:v>256.09699999999833</c:v>
                </c:pt>
                <c:pt idx="121">
                  <c:v>248.14749999999998</c:v>
                </c:pt>
                <c:pt idx="122">
                  <c:v>248.416</c:v>
                </c:pt>
                <c:pt idx="123">
                  <c:v>244.29349999999999</c:v>
                </c:pt>
                <c:pt idx="124">
                  <c:v>239.66250000000002</c:v>
                </c:pt>
                <c:pt idx="125">
                  <c:v>244.0985</c:v>
                </c:pt>
                <c:pt idx="126">
                  <c:v>234.30349999999999</c:v>
                </c:pt>
                <c:pt idx="127">
                  <c:v>228.77249999999998</c:v>
                </c:pt>
                <c:pt idx="128">
                  <c:v>227.654</c:v>
                </c:pt>
                <c:pt idx="129">
                  <c:v>228.589</c:v>
                </c:pt>
                <c:pt idx="130">
                  <c:v>223.79749999999999</c:v>
                </c:pt>
                <c:pt idx="131">
                  <c:v>216.22299999999998</c:v>
                </c:pt>
                <c:pt idx="132">
                  <c:v>213.61049999999997</c:v>
                </c:pt>
                <c:pt idx="133">
                  <c:v>213.93449999999999</c:v>
                </c:pt>
                <c:pt idx="134">
                  <c:v>204.465</c:v>
                </c:pt>
                <c:pt idx="135">
                  <c:v>202.05600000000001</c:v>
                </c:pt>
                <c:pt idx="136">
                  <c:v>200.50050000000002</c:v>
                </c:pt>
                <c:pt idx="137">
                  <c:v>201.71799999999999</c:v>
                </c:pt>
                <c:pt idx="138">
                  <c:v>195.70499999999998</c:v>
                </c:pt>
                <c:pt idx="139">
                  <c:v>194.78050000000002</c:v>
                </c:pt>
                <c:pt idx="140">
                  <c:v>188.262</c:v>
                </c:pt>
                <c:pt idx="141">
                  <c:v>186.58500000000001</c:v>
                </c:pt>
                <c:pt idx="142">
                  <c:v>180.47549999999998</c:v>
                </c:pt>
                <c:pt idx="143">
                  <c:v>180.71949999999995</c:v>
                </c:pt>
                <c:pt idx="144">
                  <c:v>175.00900000000001</c:v>
                </c:pt>
                <c:pt idx="145">
                  <c:v>171.18700000000001</c:v>
                </c:pt>
                <c:pt idx="146">
                  <c:v>168.9665</c:v>
                </c:pt>
                <c:pt idx="147">
                  <c:v>167.9520000000006</c:v>
                </c:pt>
                <c:pt idx="148">
                  <c:v>163.00650000000002</c:v>
                </c:pt>
                <c:pt idx="149">
                  <c:v>162.25800000000001</c:v>
                </c:pt>
                <c:pt idx="150">
                  <c:v>161.13200000000001</c:v>
                </c:pt>
                <c:pt idx="151">
                  <c:v>154.20850000000002</c:v>
                </c:pt>
                <c:pt idx="152">
                  <c:v>152.54149999999998</c:v>
                </c:pt>
                <c:pt idx="153">
                  <c:v>149.74199999999999</c:v>
                </c:pt>
                <c:pt idx="154">
                  <c:v>144.32200000000066</c:v>
                </c:pt>
                <c:pt idx="155">
                  <c:v>141.16899999999998</c:v>
                </c:pt>
                <c:pt idx="156">
                  <c:v>136.10499999999999</c:v>
                </c:pt>
                <c:pt idx="157">
                  <c:v>133.8905</c:v>
                </c:pt>
                <c:pt idx="158">
                  <c:v>133.20699999999999</c:v>
                </c:pt>
                <c:pt idx="159">
                  <c:v>132.20949999999999</c:v>
                </c:pt>
                <c:pt idx="160">
                  <c:v>126.306</c:v>
                </c:pt>
                <c:pt idx="161">
                  <c:v>123.83199999999999</c:v>
                </c:pt>
                <c:pt idx="162">
                  <c:v>122.5415000000003</c:v>
                </c:pt>
                <c:pt idx="163">
                  <c:v>118.33</c:v>
                </c:pt>
                <c:pt idx="164">
                  <c:v>117.49650000000022</c:v>
                </c:pt>
                <c:pt idx="165">
                  <c:v>113.75449999999999</c:v>
                </c:pt>
                <c:pt idx="166">
                  <c:v>112.28149999999999</c:v>
                </c:pt>
                <c:pt idx="167">
                  <c:v>111.0865</c:v>
                </c:pt>
                <c:pt idx="168">
                  <c:v>105.928</c:v>
                </c:pt>
                <c:pt idx="169">
                  <c:v>102.29649999999999</c:v>
                </c:pt>
                <c:pt idx="170">
                  <c:v>101.20699999999999</c:v>
                </c:pt>
                <c:pt idx="171">
                  <c:v>97.364498999999981</c:v>
                </c:pt>
                <c:pt idx="172">
                  <c:v>95.474000000000004</c:v>
                </c:pt>
                <c:pt idx="173">
                  <c:v>92.641499999999994</c:v>
                </c:pt>
                <c:pt idx="174">
                  <c:v>90.974998999999983</c:v>
                </c:pt>
                <c:pt idx="175">
                  <c:v>88.105998999999642</c:v>
                </c:pt>
                <c:pt idx="176">
                  <c:v>85.72</c:v>
                </c:pt>
                <c:pt idx="177">
                  <c:v>87.120498999999541</c:v>
                </c:pt>
                <c:pt idx="178">
                  <c:v>83.755499999999998</c:v>
                </c:pt>
                <c:pt idx="179">
                  <c:v>81.275498999999598</c:v>
                </c:pt>
                <c:pt idx="180">
                  <c:v>79.705000000000013</c:v>
                </c:pt>
                <c:pt idx="181">
                  <c:v>79.414500000000388</c:v>
                </c:pt>
                <c:pt idx="182">
                  <c:v>76.501498999999981</c:v>
                </c:pt>
                <c:pt idx="183">
                  <c:v>75.218500000000006</c:v>
                </c:pt>
                <c:pt idx="184">
                  <c:v>73.658998999999497</c:v>
                </c:pt>
                <c:pt idx="185">
                  <c:v>72.144999999999996</c:v>
                </c:pt>
                <c:pt idx="186">
                  <c:v>69.919500000000127</c:v>
                </c:pt>
                <c:pt idx="187">
                  <c:v>70.028999999999982</c:v>
                </c:pt>
                <c:pt idx="188">
                  <c:v>67.697000000000003</c:v>
                </c:pt>
                <c:pt idx="189">
                  <c:v>65.648499999999999</c:v>
                </c:pt>
                <c:pt idx="190">
                  <c:v>65.535499999999999</c:v>
                </c:pt>
                <c:pt idx="191">
                  <c:v>64.617998999999998</c:v>
                </c:pt>
                <c:pt idx="192">
                  <c:v>64.389499999999998</c:v>
                </c:pt>
                <c:pt idx="193">
                  <c:v>59.861000000000004</c:v>
                </c:pt>
                <c:pt idx="194">
                  <c:v>58.892500000000013</c:v>
                </c:pt>
                <c:pt idx="195">
                  <c:v>58.609500000000011</c:v>
                </c:pt>
                <c:pt idx="196">
                  <c:v>57.004000000000005</c:v>
                </c:pt>
                <c:pt idx="197">
                  <c:v>55.296000000000063</c:v>
                </c:pt>
                <c:pt idx="198">
                  <c:v>55.293000000000013</c:v>
                </c:pt>
                <c:pt idx="199">
                  <c:v>53.423500000000011</c:v>
                </c:pt>
                <c:pt idx="200">
                  <c:v>51.552499000000005</c:v>
                </c:pt>
                <c:pt idx="201">
                  <c:v>52.09</c:v>
                </c:pt>
                <c:pt idx="202">
                  <c:v>49.706000000000003</c:v>
                </c:pt>
                <c:pt idx="203">
                  <c:v>49.081499999999998</c:v>
                </c:pt>
                <c:pt idx="204">
                  <c:v>48.658500000000011</c:v>
                </c:pt>
                <c:pt idx="205">
                  <c:v>47.744</c:v>
                </c:pt>
                <c:pt idx="206">
                  <c:v>45.337499999999999</c:v>
                </c:pt>
                <c:pt idx="207">
                  <c:v>43.750500000000002</c:v>
                </c:pt>
                <c:pt idx="208">
                  <c:v>45.20250000000015</c:v>
                </c:pt>
                <c:pt idx="209">
                  <c:v>43.891500000000001</c:v>
                </c:pt>
                <c:pt idx="210">
                  <c:v>43.469000000000001</c:v>
                </c:pt>
                <c:pt idx="211">
                  <c:v>41.637500000000003</c:v>
                </c:pt>
                <c:pt idx="212">
                  <c:v>40.777500000000003</c:v>
                </c:pt>
                <c:pt idx="213">
                  <c:v>40.244</c:v>
                </c:pt>
                <c:pt idx="214">
                  <c:v>39.238500000000172</c:v>
                </c:pt>
                <c:pt idx="215">
                  <c:v>37.560500000000012</c:v>
                </c:pt>
                <c:pt idx="216">
                  <c:v>37.033500000000011</c:v>
                </c:pt>
                <c:pt idx="217">
                  <c:v>35.94</c:v>
                </c:pt>
                <c:pt idx="218">
                  <c:v>35.838500000000003</c:v>
                </c:pt>
                <c:pt idx="219">
                  <c:v>36.422500000000063</c:v>
                </c:pt>
                <c:pt idx="220">
                  <c:v>35.235000000000063</c:v>
                </c:pt>
                <c:pt idx="221">
                  <c:v>33.04</c:v>
                </c:pt>
                <c:pt idx="222">
                  <c:v>32.781000000000006</c:v>
                </c:pt>
                <c:pt idx="223">
                  <c:v>31.681999999999999</c:v>
                </c:pt>
                <c:pt idx="224">
                  <c:v>30.904999999999987</c:v>
                </c:pt>
                <c:pt idx="225">
                  <c:v>30.6355</c:v>
                </c:pt>
                <c:pt idx="226">
                  <c:v>30.619000000000035</c:v>
                </c:pt>
                <c:pt idx="227">
                  <c:v>30.545999999999989</c:v>
                </c:pt>
                <c:pt idx="228">
                  <c:v>29.7105</c:v>
                </c:pt>
                <c:pt idx="229">
                  <c:v>28.028499999999898</c:v>
                </c:pt>
                <c:pt idx="230">
                  <c:v>27.177000000000035</c:v>
                </c:pt>
                <c:pt idx="231">
                  <c:v>27.5045</c:v>
                </c:pt>
                <c:pt idx="232">
                  <c:v>26.428499999999868</c:v>
                </c:pt>
                <c:pt idx="233">
                  <c:v>25.841000000000001</c:v>
                </c:pt>
                <c:pt idx="234">
                  <c:v>27.213000000000001</c:v>
                </c:pt>
                <c:pt idx="235">
                  <c:v>26.458499999999887</c:v>
                </c:pt>
                <c:pt idx="236">
                  <c:v>25.0185</c:v>
                </c:pt>
                <c:pt idx="237">
                  <c:v>24.981499999999887</c:v>
                </c:pt>
                <c:pt idx="238">
                  <c:v>24.367000000000001</c:v>
                </c:pt>
                <c:pt idx="239">
                  <c:v>23.3215</c:v>
                </c:pt>
                <c:pt idx="240">
                  <c:v>23.939999999999987</c:v>
                </c:pt>
                <c:pt idx="241">
                  <c:v>23.3735</c:v>
                </c:pt>
                <c:pt idx="242">
                  <c:v>23.17</c:v>
                </c:pt>
                <c:pt idx="243">
                  <c:v>22.395</c:v>
                </c:pt>
                <c:pt idx="244">
                  <c:v>22.224</c:v>
                </c:pt>
                <c:pt idx="245">
                  <c:v>20.909499999999905</c:v>
                </c:pt>
                <c:pt idx="246">
                  <c:v>21.217500000000001</c:v>
                </c:pt>
                <c:pt idx="247">
                  <c:v>20.599</c:v>
                </c:pt>
                <c:pt idx="248">
                  <c:v>20.28849999999985</c:v>
                </c:pt>
                <c:pt idx="249">
                  <c:v>18.574999999999999</c:v>
                </c:pt>
                <c:pt idx="250">
                  <c:v>18.844999999999999</c:v>
                </c:pt>
                <c:pt idx="251">
                  <c:v>18.888499999999887</c:v>
                </c:pt>
                <c:pt idx="252">
                  <c:v>19.332000000000001</c:v>
                </c:pt>
                <c:pt idx="253">
                  <c:v>17.18649999999991</c:v>
                </c:pt>
                <c:pt idx="254">
                  <c:v>17.809999999999999</c:v>
                </c:pt>
                <c:pt idx="255">
                  <c:v>18.216000000000001</c:v>
                </c:pt>
                <c:pt idx="256">
                  <c:v>17.583499999999887</c:v>
                </c:pt>
                <c:pt idx="257">
                  <c:v>16.360499999999906</c:v>
                </c:pt>
                <c:pt idx="258">
                  <c:v>15.7105</c:v>
                </c:pt>
                <c:pt idx="259">
                  <c:v>15.660500000000004</c:v>
                </c:pt>
                <c:pt idx="260">
                  <c:v>16.1875</c:v>
                </c:pt>
                <c:pt idx="261">
                  <c:v>14.935</c:v>
                </c:pt>
                <c:pt idx="262">
                  <c:v>15.508000000000001</c:v>
                </c:pt>
                <c:pt idx="263">
                  <c:v>16.390499999999989</c:v>
                </c:pt>
                <c:pt idx="264">
                  <c:v>14.818</c:v>
                </c:pt>
                <c:pt idx="265">
                  <c:v>15.309500000000041</c:v>
                </c:pt>
                <c:pt idx="266">
                  <c:v>14.802500000000045</c:v>
                </c:pt>
                <c:pt idx="267">
                  <c:v>13.411</c:v>
                </c:pt>
                <c:pt idx="268">
                  <c:v>13.5</c:v>
                </c:pt>
                <c:pt idx="269">
                  <c:v>12.733999999999998</c:v>
                </c:pt>
                <c:pt idx="270">
                  <c:v>10.919</c:v>
                </c:pt>
                <c:pt idx="271">
                  <c:v>11.860000000000024</c:v>
                </c:pt>
                <c:pt idx="272">
                  <c:v>12.439500000000002</c:v>
                </c:pt>
                <c:pt idx="273">
                  <c:v>12.897</c:v>
                </c:pt>
                <c:pt idx="274">
                  <c:v>11.5245</c:v>
                </c:pt>
                <c:pt idx="275">
                  <c:v>12.0145</c:v>
                </c:pt>
                <c:pt idx="276">
                  <c:v>12.314500000000002</c:v>
                </c:pt>
                <c:pt idx="277">
                  <c:v>10.936</c:v>
                </c:pt>
                <c:pt idx="278">
                  <c:v>10.768000000000001</c:v>
                </c:pt>
                <c:pt idx="279">
                  <c:v>11.688500000000001</c:v>
                </c:pt>
                <c:pt idx="280">
                  <c:v>11.772500000000004</c:v>
                </c:pt>
                <c:pt idx="281">
                  <c:v>10.645</c:v>
                </c:pt>
                <c:pt idx="282">
                  <c:v>11.073</c:v>
                </c:pt>
                <c:pt idx="283">
                  <c:v>10.847</c:v>
                </c:pt>
                <c:pt idx="284">
                  <c:v>10.891</c:v>
                </c:pt>
                <c:pt idx="285">
                  <c:v>10.267000000000001</c:v>
                </c:pt>
                <c:pt idx="286">
                  <c:v>9.9654990000000616</c:v>
                </c:pt>
                <c:pt idx="287">
                  <c:v>10.039</c:v>
                </c:pt>
                <c:pt idx="288">
                  <c:v>9.8984990000000028</c:v>
                </c:pt>
                <c:pt idx="289">
                  <c:v>8.4590000000000067</c:v>
                </c:pt>
                <c:pt idx="290">
                  <c:v>8.7150000000000016</c:v>
                </c:pt>
                <c:pt idx="291">
                  <c:v>9.6565000000000047</c:v>
                </c:pt>
                <c:pt idx="292">
                  <c:v>9.3769990000000067</c:v>
                </c:pt>
                <c:pt idx="293">
                  <c:v>8.827</c:v>
                </c:pt>
                <c:pt idx="294">
                  <c:v>8.6160000000000014</c:v>
                </c:pt>
                <c:pt idx="295">
                  <c:v>9.4384990000000002</c:v>
                </c:pt>
                <c:pt idx="296">
                  <c:v>8.9735000000000067</c:v>
                </c:pt>
                <c:pt idx="297">
                  <c:v>8.5500000000000007</c:v>
                </c:pt>
                <c:pt idx="298">
                  <c:v>8.4089989999999997</c:v>
                </c:pt>
                <c:pt idx="299">
                  <c:v>8.2645</c:v>
                </c:pt>
                <c:pt idx="300">
                  <c:v>8.3240000000000016</c:v>
                </c:pt>
                <c:pt idx="301">
                  <c:v>8.69</c:v>
                </c:pt>
                <c:pt idx="302">
                  <c:v>8.3195000000000068</c:v>
                </c:pt>
                <c:pt idx="303">
                  <c:v>8.1120000000000001</c:v>
                </c:pt>
                <c:pt idx="304">
                  <c:v>7.91</c:v>
                </c:pt>
                <c:pt idx="305">
                  <c:v>8.26</c:v>
                </c:pt>
                <c:pt idx="306">
                  <c:v>8.199999</c:v>
                </c:pt>
                <c:pt idx="307">
                  <c:v>8.4315000000000015</c:v>
                </c:pt>
                <c:pt idx="308">
                  <c:v>7.1944999999999855</c:v>
                </c:pt>
                <c:pt idx="309">
                  <c:v>7.4375</c:v>
                </c:pt>
                <c:pt idx="310">
                  <c:v>6.992</c:v>
                </c:pt>
                <c:pt idx="311">
                  <c:v>7.53</c:v>
                </c:pt>
                <c:pt idx="312">
                  <c:v>8.0395000000000003</c:v>
                </c:pt>
                <c:pt idx="313">
                  <c:v>7.4154999999999998</c:v>
                </c:pt>
                <c:pt idx="314">
                  <c:v>7.9154999999999998</c:v>
                </c:pt>
                <c:pt idx="315">
                  <c:v>7.0024999999999995</c:v>
                </c:pt>
                <c:pt idx="316">
                  <c:v>7.5024999999999995</c:v>
                </c:pt>
                <c:pt idx="317">
                  <c:v>7.4589999999999996</c:v>
                </c:pt>
                <c:pt idx="318">
                  <c:v>6.9629989999999955</c:v>
                </c:pt>
                <c:pt idx="319">
                  <c:v>6.7584999999999997</c:v>
                </c:pt>
                <c:pt idx="320">
                  <c:v>6.5389999999999997</c:v>
                </c:pt>
                <c:pt idx="321">
                  <c:v>6.8330000000000002</c:v>
                </c:pt>
                <c:pt idx="322">
                  <c:v>7.2984999999999998</c:v>
                </c:pt>
                <c:pt idx="323">
                  <c:v>6.8954999999999975</c:v>
                </c:pt>
                <c:pt idx="324">
                  <c:v>6.3490000000000002</c:v>
                </c:pt>
                <c:pt idx="325">
                  <c:v>6.8334999999999999</c:v>
                </c:pt>
                <c:pt idx="326">
                  <c:v>6.4104999999999999</c:v>
                </c:pt>
                <c:pt idx="327">
                  <c:v>6.7965</c:v>
                </c:pt>
                <c:pt idx="328">
                  <c:v>6.6369999999999996</c:v>
                </c:pt>
                <c:pt idx="329">
                  <c:v>6.1209999999999845</c:v>
                </c:pt>
                <c:pt idx="330">
                  <c:v>5.8010000000000002</c:v>
                </c:pt>
                <c:pt idx="331">
                  <c:v>5.7095000000000002</c:v>
                </c:pt>
                <c:pt idx="332">
                  <c:v>6.0619990000000001</c:v>
                </c:pt>
                <c:pt idx="333">
                  <c:v>5.9775</c:v>
                </c:pt>
                <c:pt idx="334">
                  <c:v>6.508</c:v>
                </c:pt>
                <c:pt idx="335">
                  <c:v>6.6544999999999845</c:v>
                </c:pt>
                <c:pt idx="336">
                  <c:v>5.2474999999999996</c:v>
                </c:pt>
                <c:pt idx="337">
                  <c:v>5.5634990000000002</c:v>
                </c:pt>
                <c:pt idx="338">
                  <c:v>6.2374999999999998</c:v>
                </c:pt>
                <c:pt idx="339">
                  <c:v>5.7674999999999965</c:v>
                </c:pt>
                <c:pt idx="340">
                  <c:v>5.3460000000000001</c:v>
                </c:pt>
                <c:pt idx="341">
                  <c:v>5.6064999999999996</c:v>
                </c:pt>
                <c:pt idx="342">
                  <c:v>5.8039999999999985</c:v>
                </c:pt>
                <c:pt idx="343">
                  <c:v>5.8819999999999997</c:v>
                </c:pt>
                <c:pt idx="344">
                  <c:v>4.8374999999999995</c:v>
                </c:pt>
                <c:pt idx="345">
                  <c:v>5.4550000000000001</c:v>
                </c:pt>
                <c:pt idx="346">
                  <c:v>5.3889990000000001</c:v>
                </c:pt>
                <c:pt idx="347">
                  <c:v>5.4219999999999997</c:v>
                </c:pt>
                <c:pt idx="348">
                  <c:v>5.0164999999999997</c:v>
                </c:pt>
                <c:pt idx="349">
                  <c:v>5.2700000000000014</c:v>
                </c:pt>
                <c:pt idx="350">
                  <c:v>4.6864999999999997</c:v>
                </c:pt>
                <c:pt idx="351">
                  <c:v>5.0374999999999996</c:v>
                </c:pt>
                <c:pt idx="352">
                  <c:v>5.5214999999999996</c:v>
                </c:pt>
                <c:pt idx="353">
                  <c:v>4.8919990000000002</c:v>
                </c:pt>
                <c:pt idx="354">
                  <c:v>4.6704999999999997</c:v>
                </c:pt>
                <c:pt idx="355">
                  <c:v>4.8774999999999995</c:v>
                </c:pt>
                <c:pt idx="356">
                  <c:v>5.0904999999999996</c:v>
                </c:pt>
                <c:pt idx="357">
                  <c:v>4.5664999999999996</c:v>
                </c:pt>
                <c:pt idx="358">
                  <c:v>4.4039999999999999</c:v>
                </c:pt>
                <c:pt idx="359">
                  <c:v>4.4435000000000002</c:v>
                </c:pt>
                <c:pt idx="360">
                  <c:v>4.8139999999999965</c:v>
                </c:pt>
                <c:pt idx="361">
                  <c:v>4.7164999999999999</c:v>
                </c:pt>
                <c:pt idx="362">
                  <c:v>4.8374999999999995</c:v>
                </c:pt>
                <c:pt idx="363">
                  <c:v>4.6934999999999985</c:v>
                </c:pt>
                <c:pt idx="364">
                  <c:v>4.3064999999999998</c:v>
                </c:pt>
                <c:pt idx="365">
                  <c:v>4.364999999999978</c:v>
                </c:pt>
                <c:pt idx="366">
                  <c:v>4.9370000000000003</c:v>
                </c:pt>
                <c:pt idx="367">
                  <c:v>4.4740000000000002</c:v>
                </c:pt>
                <c:pt idx="368">
                  <c:v>3.3734999999999977</c:v>
                </c:pt>
                <c:pt idx="369">
                  <c:v>4.3944999999999945</c:v>
                </c:pt>
                <c:pt idx="370">
                  <c:v>4.6649999999999752</c:v>
                </c:pt>
                <c:pt idx="371">
                  <c:v>4.6884990000000002</c:v>
                </c:pt>
                <c:pt idx="372">
                  <c:v>4.4610000000000003</c:v>
                </c:pt>
                <c:pt idx="373">
                  <c:v>4.7380000000000004</c:v>
                </c:pt>
                <c:pt idx="374">
                  <c:v>4.4859999999999998</c:v>
                </c:pt>
                <c:pt idx="375">
                  <c:v>4.2110000000000003</c:v>
                </c:pt>
                <c:pt idx="376">
                  <c:v>4.0490000000000004</c:v>
                </c:pt>
                <c:pt idx="377">
                  <c:v>4.5664999999999996</c:v>
                </c:pt>
                <c:pt idx="378">
                  <c:v>4.364999999999978</c:v>
                </c:pt>
                <c:pt idx="379">
                  <c:v>3.6185</c:v>
                </c:pt>
                <c:pt idx="380">
                  <c:v>2.5434999999999999</c:v>
                </c:pt>
                <c:pt idx="381">
                  <c:v>4.1795</c:v>
                </c:pt>
                <c:pt idx="382">
                  <c:v>4.2084999999999999</c:v>
                </c:pt>
                <c:pt idx="383">
                  <c:v>4.5169990000000002</c:v>
                </c:pt>
                <c:pt idx="384">
                  <c:v>4.1654999999999855</c:v>
                </c:pt>
                <c:pt idx="385">
                  <c:v>4.0679999999999845</c:v>
                </c:pt>
                <c:pt idx="386">
                  <c:v>3.5295000000000001</c:v>
                </c:pt>
                <c:pt idx="387">
                  <c:v>4.1739999999999995</c:v>
                </c:pt>
                <c:pt idx="388">
                  <c:v>4.7184999999999997</c:v>
                </c:pt>
                <c:pt idx="389">
                  <c:v>4.2774999999999999</c:v>
                </c:pt>
                <c:pt idx="390">
                  <c:v>4.0594999999999999</c:v>
                </c:pt>
                <c:pt idx="391">
                  <c:v>3.7414999999999998</c:v>
                </c:pt>
                <c:pt idx="392">
                  <c:v>4.359</c:v>
                </c:pt>
                <c:pt idx="393">
                  <c:v>4.2664999999999997</c:v>
                </c:pt>
                <c:pt idx="394">
                  <c:v>4.1514999999999995</c:v>
                </c:pt>
                <c:pt idx="395">
                  <c:v>3.811499999999989</c:v>
                </c:pt>
                <c:pt idx="396">
                  <c:v>4.4634999999999998</c:v>
                </c:pt>
                <c:pt idx="397">
                  <c:v>4.2835000000000001</c:v>
                </c:pt>
                <c:pt idx="398">
                  <c:v>3.8184999999999967</c:v>
                </c:pt>
                <c:pt idx="399">
                  <c:v>4.0720000000000001</c:v>
                </c:pt>
                <c:pt idx="400">
                  <c:v>4.2370000000000001</c:v>
                </c:pt>
                <c:pt idx="401">
                  <c:v>3.6804999999999999</c:v>
                </c:pt>
                <c:pt idx="402">
                  <c:v>3.3624999999999967</c:v>
                </c:pt>
                <c:pt idx="403">
                  <c:v>3.2715000000000001</c:v>
                </c:pt>
                <c:pt idx="404">
                  <c:v>3.8339999999999987</c:v>
                </c:pt>
                <c:pt idx="405">
                  <c:v>3.9085000000000001</c:v>
                </c:pt>
                <c:pt idx="406">
                  <c:v>3.4885000000000002</c:v>
                </c:pt>
                <c:pt idx="407">
                  <c:v>3.4015</c:v>
                </c:pt>
                <c:pt idx="408">
                  <c:v>3.548</c:v>
                </c:pt>
                <c:pt idx="409">
                  <c:v>4.0359999999999996</c:v>
                </c:pt>
                <c:pt idx="410">
                  <c:v>3.903</c:v>
                </c:pt>
                <c:pt idx="411">
                  <c:v>4.0624999999999956</c:v>
                </c:pt>
                <c:pt idx="412">
                  <c:v>3.5364999999999909</c:v>
                </c:pt>
                <c:pt idx="413">
                  <c:v>3.6905000000000001</c:v>
                </c:pt>
                <c:pt idx="414">
                  <c:v>3.7229999999999999</c:v>
                </c:pt>
                <c:pt idx="415">
                  <c:v>3.9114999999999909</c:v>
                </c:pt>
                <c:pt idx="416">
                  <c:v>3.57</c:v>
                </c:pt>
                <c:pt idx="417">
                  <c:v>3.3085</c:v>
                </c:pt>
                <c:pt idx="418">
                  <c:v>3.6989999999999998</c:v>
                </c:pt>
                <c:pt idx="419">
                  <c:v>3.8189999999999977</c:v>
                </c:pt>
                <c:pt idx="420">
                  <c:v>3.5680000000000001</c:v>
                </c:pt>
                <c:pt idx="421">
                  <c:v>3.8439999999999999</c:v>
                </c:pt>
                <c:pt idx="422">
                  <c:v>3.9929999999999977</c:v>
                </c:pt>
                <c:pt idx="423">
                  <c:v>3.5189999999999997</c:v>
                </c:pt>
                <c:pt idx="424">
                  <c:v>3.8439999999999999</c:v>
                </c:pt>
                <c:pt idx="425">
                  <c:v>3.9924999999999908</c:v>
                </c:pt>
                <c:pt idx="426">
                  <c:v>3.6949999999999998</c:v>
                </c:pt>
                <c:pt idx="427">
                  <c:v>3.4724999999999908</c:v>
                </c:pt>
                <c:pt idx="428">
                  <c:v>3.4455</c:v>
                </c:pt>
                <c:pt idx="429">
                  <c:v>3.734</c:v>
                </c:pt>
                <c:pt idx="430">
                  <c:v>3.44</c:v>
                </c:pt>
                <c:pt idx="431">
                  <c:v>3.3839999999999999</c:v>
                </c:pt>
                <c:pt idx="432">
                  <c:v>4.0539999999999985</c:v>
                </c:pt>
                <c:pt idx="433">
                  <c:v>3.6040000000000001</c:v>
                </c:pt>
                <c:pt idx="434">
                  <c:v>3.416499999999989</c:v>
                </c:pt>
                <c:pt idx="435">
                  <c:v>3.4764999999999908</c:v>
                </c:pt>
                <c:pt idx="436">
                  <c:v>3.3124999999999867</c:v>
                </c:pt>
                <c:pt idx="437">
                  <c:v>3.8035000000000001</c:v>
                </c:pt>
                <c:pt idx="438">
                  <c:v>3.815499999999989</c:v>
                </c:pt>
                <c:pt idx="439">
                  <c:v>3.6145</c:v>
                </c:pt>
                <c:pt idx="440">
                  <c:v>3.4769999999999968</c:v>
                </c:pt>
                <c:pt idx="441">
                  <c:v>3.4434999999999998</c:v>
                </c:pt>
                <c:pt idx="442">
                  <c:v>3.3704999999999967</c:v>
                </c:pt>
                <c:pt idx="443">
                  <c:v>3.53</c:v>
                </c:pt>
                <c:pt idx="444">
                  <c:v>3.625</c:v>
                </c:pt>
                <c:pt idx="445">
                  <c:v>3.9964999999999908</c:v>
                </c:pt>
                <c:pt idx="446">
                  <c:v>4.4450000000000003</c:v>
                </c:pt>
                <c:pt idx="447">
                  <c:v>3.758</c:v>
                </c:pt>
                <c:pt idx="448">
                  <c:v>4.1879999999999855</c:v>
                </c:pt>
                <c:pt idx="449">
                  <c:v>2.7359999999999998</c:v>
                </c:pt>
                <c:pt idx="450">
                  <c:v>3.8815</c:v>
                </c:pt>
                <c:pt idx="451">
                  <c:v>3.7294999999999998</c:v>
                </c:pt>
                <c:pt idx="452">
                  <c:v>3.4975000000000001</c:v>
                </c:pt>
                <c:pt idx="453">
                  <c:v>3.62</c:v>
                </c:pt>
                <c:pt idx="454">
                  <c:v>3.9919999999999987</c:v>
                </c:pt>
                <c:pt idx="455">
                  <c:v>4.5114999999999998</c:v>
                </c:pt>
                <c:pt idx="456">
                  <c:v>4.1169999999999956</c:v>
                </c:pt>
                <c:pt idx="457">
                  <c:v>3.8554999999999908</c:v>
                </c:pt>
                <c:pt idx="458">
                  <c:v>3.9615</c:v>
                </c:pt>
                <c:pt idx="459">
                  <c:v>3.9504999999999977</c:v>
                </c:pt>
                <c:pt idx="460">
                  <c:v>4.4239999999999995</c:v>
                </c:pt>
                <c:pt idx="461">
                  <c:v>4.3784999999999998</c:v>
                </c:pt>
                <c:pt idx="462">
                  <c:v>4.532</c:v>
                </c:pt>
                <c:pt idx="463">
                  <c:v>4.7294999999999998</c:v>
                </c:pt>
                <c:pt idx="464">
                  <c:v>4.8444999999999965</c:v>
                </c:pt>
                <c:pt idx="465">
                  <c:v>4.3019999999999996</c:v>
                </c:pt>
                <c:pt idx="466">
                  <c:v>4.7565</c:v>
                </c:pt>
                <c:pt idx="467">
                  <c:v>4.7424999999999997</c:v>
                </c:pt>
                <c:pt idx="468">
                  <c:v>4.0609999999999955</c:v>
                </c:pt>
                <c:pt idx="469">
                  <c:v>4.1549989999999761</c:v>
                </c:pt>
                <c:pt idx="470">
                  <c:v>4.617999999999979</c:v>
                </c:pt>
                <c:pt idx="471">
                  <c:v>4.1184999999999965</c:v>
                </c:pt>
                <c:pt idx="472">
                  <c:v>4.5539999999999985</c:v>
                </c:pt>
                <c:pt idx="473">
                  <c:v>4.2249999999999845</c:v>
                </c:pt>
                <c:pt idx="474">
                  <c:v>4.07</c:v>
                </c:pt>
                <c:pt idx="475">
                  <c:v>3.4709999999999988</c:v>
                </c:pt>
                <c:pt idx="476">
                  <c:v>4.1384999999999996</c:v>
                </c:pt>
                <c:pt idx="477">
                  <c:v>4.5</c:v>
                </c:pt>
                <c:pt idx="478">
                  <c:v>4.3090000000000002</c:v>
                </c:pt>
                <c:pt idx="479">
                  <c:v>4.8739999999999997</c:v>
                </c:pt>
                <c:pt idx="480">
                  <c:v>4.9450000000000003</c:v>
                </c:pt>
              </c:numCache>
            </c:numRef>
          </c:yVal>
          <c:smooth val="1"/>
          <c:extLst>
            <c:ext xmlns:c16="http://schemas.microsoft.com/office/drawing/2014/chart" uri="{C3380CC4-5D6E-409C-BE32-E72D297353CC}">
              <c16:uniqueId val="{0000000C-6719-4FF7-967F-7D68A9705DC5}"/>
            </c:ext>
          </c:extLst>
        </c:ser>
        <c:ser>
          <c:idx val="13"/>
          <c:order val="13"/>
          <c:spPr>
            <a:ln w="12700">
              <a:solidFill>
                <a:srgbClr val="FF99CC"/>
              </a:solidFill>
              <a:prstDash val="solid"/>
            </a:ln>
          </c:spPr>
          <c:marker>
            <c:symbol val="none"/>
          </c:marker>
          <c:xVal>
            <c:numRef>
              <c:f>vzavi!$A$1:$A$536</c:f>
              <c:numCache>
                <c:formatCode>General</c:formatCode>
                <c:ptCount val="536"/>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vzavi!$O$1:$O$536</c:f>
              <c:numCache>
                <c:formatCode>General</c:formatCode>
                <c:ptCount val="536"/>
                <c:pt idx="0">
                  <c:v>145.00200000000001</c:v>
                </c:pt>
                <c:pt idx="1">
                  <c:v>149.85000000000059</c:v>
                </c:pt>
                <c:pt idx="2">
                  <c:v>150.0575</c:v>
                </c:pt>
                <c:pt idx="3">
                  <c:v>153.82750000000004</c:v>
                </c:pt>
                <c:pt idx="4">
                  <c:v>153.72</c:v>
                </c:pt>
                <c:pt idx="5">
                  <c:v>151.82500000000007</c:v>
                </c:pt>
                <c:pt idx="6">
                  <c:v>146.8245</c:v>
                </c:pt>
                <c:pt idx="7">
                  <c:v>141.24899999999997</c:v>
                </c:pt>
                <c:pt idx="8">
                  <c:v>135.03549999999998</c:v>
                </c:pt>
                <c:pt idx="9">
                  <c:v>125.8455</c:v>
                </c:pt>
                <c:pt idx="10">
                  <c:v>117.3845</c:v>
                </c:pt>
                <c:pt idx="11">
                  <c:v>104.001</c:v>
                </c:pt>
                <c:pt idx="12">
                  <c:v>91.805498999999671</c:v>
                </c:pt>
                <c:pt idx="13">
                  <c:v>79.703498999999979</c:v>
                </c:pt>
                <c:pt idx="14">
                  <c:v>68.611500000000007</c:v>
                </c:pt>
                <c:pt idx="15">
                  <c:v>57.188500000000012</c:v>
                </c:pt>
                <c:pt idx="16">
                  <c:v>46.323500000000003</c:v>
                </c:pt>
                <c:pt idx="17">
                  <c:v>36.549499000000004</c:v>
                </c:pt>
                <c:pt idx="18">
                  <c:v>29.078499999999906</c:v>
                </c:pt>
                <c:pt idx="19">
                  <c:v>23.199000000000005</c:v>
                </c:pt>
                <c:pt idx="20">
                  <c:v>17.073499999999989</c:v>
                </c:pt>
                <c:pt idx="21">
                  <c:v>13.437000000000001</c:v>
                </c:pt>
                <c:pt idx="22">
                  <c:v>9.2279999999999998</c:v>
                </c:pt>
                <c:pt idx="23">
                  <c:v>7.2319990000000134</c:v>
                </c:pt>
                <c:pt idx="24">
                  <c:v>7.0239999999999965</c:v>
                </c:pt>
                <c:pt idx="25">
                  <c:v>6.73</c:v>
                </c:pt>
                <c:pt idx="26">
                  <c:v>6.7395000000000014</c:v>
                </c:pt>
                <c:pt idx="27">
                  <c:v>7.3619999999999965</c:v>
                </c:pt>
                <c:pt idx="28">
                  <c:v>7.9160000000000004</c:v>
                </c:pt>
                <c:pt idx="29">
                  <c:v>9.3020000000000067</c:v>
                </c:pt>
                <c:pt idx="30">
                  <c:v>10.6105</c:v>
                </c:pt>
                <c:pt idx="31">
                  <c:v>10.7155</c:v>
                </c:pt>
                <c:pt idx="32">
                  <c:v>13.2395</c:v>
                </c:pt>
                <c:pt idx="33">
                  <c:v>14.999500000000006</c:v>
                </c:pt>
                <c:pt idx="34">
                  <c:v>16.695</c:v>
                </c:pt>
                <c:pt idx="35">
                  <c:v>18.2745</c:v>
                </c:pt>
                <c:pt idx="36">
                  <c:v>20.556999999999999</c:v>
                </c:pt>
                <c:pt idx="37">
                  <c:v>23.307500000000001</c:v>
                </c:pt>
                <c:pt idx="38">
                  <c:v>27.517499999999988</c:v>
                </c:pt>
                <c:pt idx="39">
                  <c:v>29.248499999999876</c:v>
                </c:pt>
                <c:pt idx="40">
                  <c:v>32.992500000000113</c:v>
                </c:pt>
                <c:pt idx="41">
                  <c:v>38.703000000000003</c:v>
                </c:pt>
                <c:pt idx="42">
                  <c:v>43.033000000000001</c:v>
                </c:pt>
                <c:pt idx="43">
                  <c:v>48.082500000000003</c:v>
                </c:pt>
                <c:pt idx="44">
                  <c:v>52.05</c:v>
                </c:pt>
                <c:pt idx="45">
                  <c:v>54.986000000000004</c:v>
                </c:pt>
                <c:pt idx="46">
                  <c:v>60.031499000000004</c:v>
                </c:pt>
                <c:pt idx="47">
                  <c:v>66.361998999999983</c:v>
                </c:pt>
                <c:pt idx="48">
                  <c:v>70.652499999999989</c:v>
                </c:pt>
                <c:pt idx="49">
                  <c:v>74.924000000000007</c:v>
                </c:pt>
                <c:pt idx="50">
                  <c:v>79.982500000000002</c:v>
                </c:pt>
                <c:pt idx="51">
                  <c:v>86.222499999999982</c:v>
                </c:pt>
                <c:pt idx="52">
                  <c:v>91.688499999999948</c:v>
                </c:pt>
                <c:pt idx="53">
                  <c:v>97.137999999999991</c:v>
                </c:pt>
                <c:pt idx="54">
                  <c:v>101.83799999999999</c:v>
                </c:pt>
                <c:pt idx="55">
                  <c:v>107.32850000000001</c:v>
                </c:pt>
                <c:pt idx="56">
                  <c:v>111.84350000000002</c:v>
                </c:pt>
                <c:pt idx="57">
                  <c:v>116.7915000000003</c:v>
                </c:pt>
                <c:pt idx="58">
                  <c:v>124.3655</c:v>
                </c:pt>
                <c:pt idx="59">
                  <c:v>127.94750000000042</c:v>
                </c:pt>
                <c:pt idx="60">
                  <c:v>129.76299999999998</c:v>
                </c:pt>
                <c:pt idx="61">
                  <c:v>133.9325</c:v>
                </c:pt>
                <c:pt idx="62">
                  <c:v>141.11349999999999</c:v>
                </c:pt>
                <c:pt idx="63">
                  <c:v>144.77099999999999</c:v>
                </c:pt>
                <c:pt idx="64">
                  <c:v>150.3065</c:v>
                </c:pt>
                <c:pt idx="65">
                  <c:v>154.76399999999998</c:v>
                </c:pt>
                <c:pt idx="66">
                  <c:v>159.11849999999998</c:v>
                </c:pt>
                <c:pt idx="67">
                  <c:v>164.791</c:v>
                </c:pt>
                <c:pt idx="68">
                  <c:v>171.41449999999998</c:v>
                </c:pt>
                <c:pt idx="69">
                  <c:v>172.05</c:v>
                </c:pt>
                <c:pt idx="70">
                  <c:v>179.89000000000001</c:v>
                </c:pt>
                <c:pt idx="71">
                  <c:v>184.6875</c:v>
                </c:pt>
                <c:pt idx="72">
                  <c:v>191.43700000000001</c:v>
                </c:pt>
                <c:pt idx="73">
                  <c:v>199.8715</c:v>
                </c:pt>
                <c:pt idx="74">
                  <c:v>202.10399999999998</c:v>
                </c:pt>
                <c:pt idx="75">
                  <c:v>207.65100000000001</c:v>
                </c:pt>
                <c:pt idx="76">
                  <c:v>212.72499999999999</c:v>
                </c:pt>
                <c:pt idx="77">
                  <c:v>221.61299999999997</c:v>
                </c:pt>
                <c:pt idx="78">
                  <c:v>224.56800000000001</c:v>
                </c:pt>
                <c:pt idx="79">
                  <c:v>231.89750000000001</c:v>
                </c:pt>
                <c:pt idx="80">
                  <c:v>236.29499999999999</c:v>
                </c:pt>
                <c:pt idx="81">
                  <c:v>238.38050000000001</c:v>
                </c:pt>
                <c:pt idx="82">
                  <c:v>243.81200000000001</c:v>
                </c:pt>
                <c:pt idx="83">
                  <c:v>246.10049999999998</c:v>
                </c:pt>
                <c:pt idx="84">
                  <c:v>246.59200000000001</c:v>
                </c:pt>
                <c:pt idx="85">
                  <c:v>251.47150000000002</c:v>
                </c:pt>
                <c:pt idx="86">
                  <c:v>255.3810000000006</c:v>
                </c:pt>
                <c:pt idx="87">
                  <c:v>261.38049999999993</c:v>
                </c:pt>
                <c:pt idx="88">
                  <c:v>261.75200000000001</c:v>
                </c:pt>
                <c:pt idx="89">
                  <c:v>269.28500000000003</c:v>
                </c:pt>
                <c:pt idx="90">
                  <c:v>268.65600000000001</c:v>
                </c:pt>
                <c:pt idx="91">
                  <c:v>272.65750000000008</c:v>
                </c:pt>
                <c:pt idx="92">
                  <c:v>271.94049999999999</c:v>
                </c:pt>
                <c:pt idx="93">
                  <c:v>271.92899999999821</c:v>
                </c:pt>
                <c:pt idx="94">
                  <c:v>271.53399999999863</c:v>
                </c:pt>
                <c:pt idx="95">
                  <c:v>270.47399999999863</c:v>
                </c:pt>
                <c:pt idx="96">
                  <c:v>271.29299999999893</c:v>
                </c:pt>
                <c:pt idx="97">
                  <c:v>274.73149999999839</c:v>
                </c:pt>
                <c:pt idx="98">
                  <c:v>274.15699999999993</c:v>
                </c:pt>
                <c:pt idx="99">
                  <c:v>278.58099999999899</c:v>
                </c:pt>
                <c:pt idx="100">
                  <c:v>274.274</c:v>
                </c:pt>
                <c:pt idx="101">
                  <c:v>275.91349999999869</c:v>
                </c:pt>
                <c:pt idx="102">
                  <c:v>277.48249999999899</c:v>
                </c:pt>
                <c:pt idx="103">
                  <c:v>279.59249999999969</c:v>
                </c:pt>
                <c:pt idx="104">
                  <c:v>282.59249999999969</c:v>
                </c:pt>
                <c:pt idx="105">
                  <c:v>276.8485</c:v>
                </c:pt>
                <c:pt idx="106">
                  <c:v>279.89849999999899</c:v>
                </c:pt>
                <c:pt idx="107">
                  <c:v>278.78599999999869</c:v>
                </c:pt>
                <c:pt idx="108">
                  <c:v>275.36599999999999</c:v>
                </c:pt>
                <c:pt idx="109">
                  <c:v>270.00099999999969</c:v>
                </c:pt>
                <c:pt idx="110">
                  <c:v>269.44649999999899</c:v>
                </c:pt>
                <c:pt idx="111">
                  <c:v>271.92200000000003</c:v>
                </c:pt>
                <c:pt idx="112">
                  <c:v>274.90199999999851</c:v>
                </c:pt>
                <c:pt idx="113">
                  <c:v>270.37099999999964</c:v>
                </c:pt>
                <c:pt idx="114">
                  <c:v>263.67349999999999</c:v>
                </c:pt>
                <c:pt idx="115">
                  <c:v>263.66800000000001</c:v>
                </c:pt>
                <c:pt idx="116">
                  <c:v>260.31949900000001</c:v>
                </c:pt>
                <c:pt idx="117">
                  <c:v>262.71949999999993</c:v>
                </c:pt>
                <c:pt idx="118">
                  <c:v>259.39599999999899</c:v>
                </c:pt>
                <c:pt idx="119">
                  <c:v>257.327</c:v>
                </c:pt>
                <c:pt idx="120">
                  <c:v>254.2225</c:v>
                </c:pt>
                <c:pt idx="121">
                  <c:v>251.09900000000002</c:v>
                </c:pt>
                <c:pt idx="122">
                  <c:v>246.73999999999998</c:v>
                </c:pt>
                <c:pt idx="123">
                  <c:v>246.01749999999998</c:v>
                </c:pt>
                <c:pt idx="124">
                  <c:v>239.42450000000002</c:v>
                </c:pt>
                <c:pt idx="125">
                  <c:v>237.47349999999997</c:v>
                </c:pt>
                <c:pt idx="126">
                  <c:v>232.9255</c:v>
                </c:pt>
                <c:pt idx="127">
                  <c:v>227.80100000000004</c:v>
                </c:pt>
                <c:pt idx="128">
                  <c:v>226.0385</c:v>
                </c:pt>
                <c:pt idx="129">
                  <c:v>222.07150000000001</c:v>
                </c:pt>
                <c:pt idx="130">
                  <c:v>218.761</c:v>
                </c:pt>
                <c:pt idx="131">
                  <c:v>218.489</c:v>
                </c:pt>
                <c:pt idx="132">
                  <c:v>215.77599999999998</c:v>
                </c:pt>
                <c:pt idx="133">
                  <c:v>208.01399999999998</c:v>
                </c:pt>
                <c:pt idx="134">
                  <c:v>204.73</c:v>
                </c:pt>
                <c:pt idx="135">
                  <c:v>207.90900000000002</c:v>
                </c:pt>
                <c:pt idx="136">
                  <c:v>201.66250000000002</c:v>
                </c:pt>
                <c:pt idx="137">
                  <c:v>194.91</c:v>
                </c:pt>
                <c:pt idx="138">
                  <c:v>193.85300000000001</c:v>
                </c:pt>
                <c:pt idx="139">
                  <c:v>193.18600000000001</c:v>
                </c:pt>
                <c:pt idx="140">
                  <c:v>185.76049999999998</c:v>
                </c:pt>
                <c:pt idx="141">
                  <c:v>183.82650000000001</c:v>
                </c:pt>
                <c:pt idx="142">
                  <c:v>183.97050000000002</c:v>
                </c:pt>
                <c:pt idx="143">
                  <c:v>176.31</c:v>
                </c:pt>
                <c:pt idx="144">
                  <c:v>176.69200000000001</c:v>
                </c:pt>
                <c:pt idx="145">
                  <c:v>171.37300000000002</c:v>
                </c:pt>
                <c:pt idx="146">
                  <c:v>166.863</c:v>
                </c:pt>
                <c:pt idx="147">
                  <c:v>167.13349999999997</c:v>
                </c:pt>
                <c:pt idx="148">
                  <c:v>166.75</c:v>
                </c:pt>
                <c:pt idx="149">
                  <c:v>162.66250000000002</c:v>
                </c:pt>
                <c:pt idx="150">
                  <c:v>159.8270000000006</c:v>
                </c:pt>
                <c:pt idx="151">
                  <c:v>156.292</c:v>
                </c:pt>
                <c:pt idx="152">
                  <c:v>150.69399999999999</c:v>
                </c:pt>
                <c:pt idx="153">
                  <c:v>150.11399999999998</c:v>
                </c:pt>
                <c:pt idx="154">
                  <c:v>145.98100000000059</c:v>
                </c:pt>
                <c:pt idx="155">
                  <c:v>143.14749999999998</c:v>
                </c:pt>
                <c:pt idx="156">
                  <c:v>141.97</c:v>
                </c:pt>
                <c:pt idx="157">
                  <c:v>134.49450000000002</c:v>
                </c:pt>
                <c:pt idx="158">
                  <c:v>130.15050000000002</c:v>
                </c:pt>
                <c:pt idx="159">
                  <c:v>128.9015</c:v>
                </c:pt>
                <c:pt idx="160">
                  <c:v>128.67599999999999</c:v>
                </c:pt>
                <c:pt idx="161">
                  <c:v>125.33150000000002</c:v>
                </c:pt>
                <c:pt idx="162">
                  <c:v>121.2205</c:v>
                </c:pt>
                <c:pt idx="163">
                  <c:v>117.9375000000003</c:v>
                </c:pt>
                <c:pt idx="164">
                  <c:v>116.01400000000002</c:v>
                </c:pt>
                <c:pt idx="165">
                  <c:v>111.929</c:v>
                </c:pt>
                <c:pt idx="166">
                  <c:v>111.1</c:v>
                </c:pt>
                <c:pt idx="167">
                  <c:v>107.7795</c:v>
                </c:pt>
                <c:pt idx="168">
                  <c:v>103.46599999999999</c:v>
                </c:pt>
                <c:pt idx="169">
                  <c:v>100.79349999999999</c:v>
                </c:pt>
                <c:pt idx="170">
                  <c:v>98.468998999999982</c:v>
                </c:pt>
                <c:pt idx="171">
                  <c:v>97.796499999999995</c:v>
                </c:pt>
                <c:pt idx="172">
                  <c:v>94.816999999999993</c:v>
                </c:pt>
                <c:pt idx="173">
                  <c:v>94.192999999999998</c:v>
                </c:pt>
                <c:pt idx="174">
                  <c:v>90.810498999999979</c:v>
                </c:pt>
                <c:pt idx="175">
                  <c:v>88.668999999999983</c:v>
                </c:pt>
                <c:pt idx="176">
                  <c:v>86.844499999999996</c:v>
                </c:pt>
                <c:pt idx="177">
                  <c:v>83.673999999999978</c:v>
                </c:pt>
                <c:pt idx="178">
                  <c:v>82.203999999999994</c:v>
                </c:pt>
                <c:pt idx="179">
                  <c:v>80.999500000000026</c:v>
                </c:pt>
                <c:pt idx="180">
                  <c:v>79.337500000000006</c:v>
                </c:pt>
                <c:pt idx="181">
                  <c:v>77.646000000000001</c:v>
                </c:pt>
                <c:pt idx="182">
                  <c:v>74.604999000000007</c:v>
                </c:pt>
                <c:pt idx="183">
                  <c:v>74.711999000000361</c:v>
                </c:pt>
                <c:pt idx="184">
                  <c:v>72.061499999999995</c:v>
                </c:pt>
                <c:pt idx="185">
                  <c:v>72.522999999999982</c:v>
                </c:pt>
                <c:pt idx="186">
                  <c:v>70.646500000000003</c:v>
                </c:pt>
                <c:pt idx="187">
                  <c:v>68.60199999999999</c:v>
                </c:pt>
                <c:pt idx="188">
                  <c:v>65.565000000000012</c:v>
                </c:pt>
                <c:pt idx="189">
                  <c:v>66.902500000000003</c:v>
                </c:pt>
                <c:pt idx="190">
                  <c:v>64.614000000000004</c:v>
                </c:pt>
                <c:pt idx="191">
                  <c:v>64.381</c:v>
                </c:pt>
                <c:pt idx="192">
                  <c:v>63.004000000000005</c:v>
                </c:pt>
                <c:pt idx="193">
                  <c:v>60.491500000000002</c:v>
                </c:pt>
                <c:pt idx="194">
                  <c:v>59.548000000000002</c:v>
                </c:pt>
                <c:pt idx="195">
                  <c:v>59.605000000000011</c:v>
                </c:pt>
                <c:pt idx="196">
                  <c:v>56.688500000000012</c:v>
                </c:pt>
                <c:pt idx="197">
                  <c:v>55.430500000000002</c:v>
                </c:pt>
                <c:pt idx="198">
                  <c:v>55.677</c:v>
                </c:pt>
                <c:pt idx="199">
                  <c:v>52.030500000000011</c:v>
                </c:pt>
                <c:pt idx="200">
                  <c:v>50.587499999999999</c:v>
                </c:pt>
                <c:pt idx="201">
                  <c:v>50.803999999999995</c:v>
                </c:pt>
                <c:pt idx="202">
                  <c:v>49.830999999999996</c:v>
                </c:pt>
                <c:pt idx="203">
                  <c:v>49.559000000000005</c:v>
                </c:pt>
                <c:pt idx="204">
                  <c:v>50.166500000000013</c:v>
                </c:pt>
                <c:pt idx="205">
                  <c:v>47.340999000000004</c:v>
                </c:pt>
                <c:pt idx="206">
                  <c:v>47.111000000000004</c:v>
                </c:pt>
                <c:pt idx="207">
                  <c:v>44.598000000000013</c:v>
                </c:pt>
                <c:pt idx="208">
                  <c:v>44.509</c:v>
                </c:pt>
                <c:pt idx="209">
                  <c:v>43.230500000000013</c:v>
                </c:pt>
                <c:pt idx="210">
                  <c:v>42.171499000000004</c:v>
                </c:pt>
                <c:pt idx="211">
                  <c:v>42.314999999999998</c:v>
                </c:pt>
                <c:pt idx="212">
                  <c:v>39.26050000000015</c:v>
                </c:pt>
                <c:pt idx="213">
                  <c:v>40.029000000000003</c:v>
                </c:pt>
                <c:pt idx="214">
                  <c:v>39.586500000000001</c:v>
                </c:pt>
                <c:pt idx="215">
                  <c:v>37.481499999999997</c:v>
                </c:pt>
                <c:pt idx="216">
                  <c:v>37.674499000000004</c:v>
                </c:pt>
                <c:pt idx="217">
                  <c:v>36.2515</c:v>
                </c:pt>
                <c:pt idx="218">
                  <c:v>34.5715</c:v>
                </c:pt>
                <c:pt idx="219">
                  <c:v>35.697000000000003</c:v>
                </c:pt>
                <c:pt idx="220">
                  <c:v>33.878500000000003</c:v>
                </c:pt>
                <c:pt idx="221">
                  <c:v>33.852499999999999</c:v>
                </c:pt>
                <c:pt idx="222">
                  <c:v>33.575000000000003</c:v>
                </c:pt>
                <c:pt idx="223">
                  <c:v>32.862500000000011</c:v>
                </c:pt>
                <c:pt idx="224">
                  <c:v>32.306999999999995</c:v>
                </c:pt>
                <c:pt idx="225">
                  <c:v>32.913999999999994</c:v>
                </c:pt>
                <c:pt idx="226">
                  <c:v>32.249500000000012</c:v>
                </c:pt>
                <c:pt idx="227">
                  <c:v>30.37</c:v>
                </c:pt>
                <c:pt idx="228">
                  <c:v>29.625499999999914</c:v>
                </c:pt>
                <c:pt idx="229">
                  <c:v>29.780499999999876</c:v>
                </c:pt>
                <c:pt idx="230">
                  <c:v>28.756</c:v>
                </c:pt>
                <c:pt idx="231">
                  <c:v>29.093499999999914</c:v>
                </c:pt>
                <c:pt idx="232">
                  <c:v>27.56</c:v>
                </c:pt>
                <c:pt idx="233">
                  <c:v>26.431999999999999</c:v>
                </c:pt>
                <c:pt idx="234">
                  <c:v>25.051500000000001</c:v>
                </c:pt>
                <c:pt idx="235">
                  <c:v>25.5595</c:v>
                </c:pt>
                <c:pt idx="236">
                  <c:v>24.619499999999999</c:v>
                </c:pt>
                <c:pt idx="237">
                  <c:v>23.699000000000005</c:v>
                </c:pt>
                <c:pt idx="238">
                  <c:v>19.931999999999999</c:v>
                </c:pt>
                <c:pt idx="239">
                  <c:v>23.516999999999999</c:v>
                </c:pt>
                <c:pt idx="240">
                  <c:v>22.564999999999987</c:v>
                </c:pt>
                <c:pt idx="241">
                  <c:v>22.451000000000001</c:v>
                </c:pt>
                <c:pt idx="242">
                  <c:v>22.727499999999921</c:v>
                </c:pt>
                <c:pt idx="243">
                  <c:v>21.262499999999857</c:v>
                </c:pt>
                <c:pt idx="244">
                  <c:v>21.908999999999917</c:v>
                </c:pt>
                <c:pt idx="245">
                  <c:v>22.154499999999999</c:v>
                </c:pt>
                <c:pt idx="246">
                  <c:v>21.282999999999905</c:v>
                </c:pt>
                <c:pt idx="247">
                  <c:v>20.670500000000001</c:v>
                </c:pt>
                <c:pt idx="248">
                  <c:v>19.905999999999914</c:v>
                </c:pt>
                <c:pt idx="249">
                  <c:v>19.676500000000001</c:v>
                </c:pt>
                <c:pt idx="250">
                  <c:v>18.382999999999921</c:v>
                </c:pt>
                <c:pt idx="251">
                  <c:v>18.453499999999906</c:v>
                </c:pt>
                <c:pt idx="252">
                  <c:v>17.821000000000005</c:v>
                </c:pt>
                <c:pt idx="253">
                  <c:v>17.545000000000002</c:v>
                </c:pt>
                <c:pt idx="254">
                  <c:v>17.262499999999857</c:v>
                </c:pt>
                <c:pt idx="255">
                  <c:v>17.068499999999879</c:v>
                </c:pt>
                <c:pt idx="256">
                  <c:v>17.831000000000031</c:v>
                </c:pt>
                <c:pt idx="257">
                  <c:v>18.133500000000005</c:v>
                </c:pt>
                <c:pt idx="258">
                  <c:v>17.318999999999999</c:v>
                </c:pt>
                <c:pt idx="259">
                  <c:v>16.000499999999914</c:v>
                </c:pt>
                <c:pt idx="260">
                  <c:v>15.971500000000002</c:v>
                </c:pt>
                <c:pt idx="261">
                  <c:v>16.30549999999991</c:v>
                </c:pt>
                <c:pt idx="262">
                  <c:v>16.314499999999999</c:v>
                </c:pt>
                <c:pt idx="263">
                  <c:v>14.751000000000001</c:v>
                </c:pt>
                <c:pt idx="264">
                  <c:v>14.529</c:v>
                </c:pt>
                <c:pt idx="265">
                  <c:v>15.151</c:v>
                </c:pt>
                <c:pt idx="266">
                  <c:v>14.432</c:v>
                </c:pt>
                <c:pt idx="267">
                  <c:v>13.6835</c:v>
                </c:pt>
                <c:pt idx="268">
                  <c:v>13.78</c:v>
                </c:pt>
                <c:pt idx="269">
                  <c:v>13.183</c:v>
                </c:pt>
                <c:pt idx="270">
                  <c:v>13.7575</c:v>
                </c:pt>
                <c:pt idx="271">
                  <c:v>14.0275</c:v>
                </c:pt>
                <c:pt idx="272">
                  <c:v>12.864500000000024</c:v>
                </c:pt>
                <c:pt idx="273">
                  <c:v>12.572000000000006</c:v>
                </c:pt>
                <c:pt idx="274">
                  <c:v>11.409000000000002</c:v>
                </c:pt>
                <c:pt idx="275">
                  <c:v>11.583500000000004</c:v>
                </c:pt>
                <c:pt idx="276">
                  <c:v>11.4315</c:v>
                </c:pt>
                <c:pt idx="277">
                  <c:v>11.1995</c:v>
                </c:pt>
                <c:pt idx="278">
                  <c:v>11.551</c:v>
                </c:pt>
                <c:pt idx="279">
                  <c:v>11.604000000000001</c:v>
                </c:pt>
                <c:pt idx="280">
                  <c:v>11.262</c:v>
                </c:pt>
                <c:pt idx="281">
                  <c:v>11.003</c:v>
                </c:pt>
                <c:pt idx="282">
                  <c:v>10.4915</c:v>
                </c:pt>
                <c:pt idx="283">
                  <c:v>11.126000000000001</c:v>
                </c:pt>
                <c:pt idx="284">
                  <c:v>10.633000000000001</c:v>
                </c:pt>
                <c:pt idx="285">
                  <c:v>9.5369989999999998</c:v>
                </c:pt>
                <c:pt idx="286">
                  <c:v>10.490500000000004</c:v>
                </c:pt>
                <c:pt idx="287">
                  <c:v>9.7420000000000009</c:v>
                </c:pt>
                <c:pt idx="288">
                  <c:v>9.7730000000000015</c:v>
                </c:pt>
                <c:pt idx="289">
                  <c:v>10.002500000000024</c:v>
                </c:pt>
                <c:pt idx="290">
                  <c:v>9.6915000000000013</c:v>
                </c:pt>
                <c:pt idx="291">
                  <c:v>9.8320000000000007</c:v>
                </c:pt>
                <c:pt idx="292">
                  <c:v>9.5870000000000015</c:v>
                </c:pt>
                <c:pt idx="293">
                  <c:v>9.8965000000000067</c:v>
                </c:pt>
                <c:pt idx="294">
                  <c:v>8.9575000000000067</c:v>
                </c:pt>
                <c:pt idx="295">
                  <c:v>9.058999</c:v>
                </c:pt>
                <c:pt idx="296">
                  <c:v>8.5025000000000048</c:v>
                </c:pt>
                <c:pt idx="297">
                  <c:v>9.1355000000000004</c:v>
                </c:pt>
                <c:pt idx="298">
                  <c:v>9.2105000000000015</c:v>
                </c:pt>
                <c:pt idx="299">
                  <c:v>8.3645000000000067</c:v>
                </c:pt>
                <c:pt idx="300">
                  <c:v>8.5530000000000008</c:v>
                </c:pt>
                <c:pt idx="301">
                  <c:v>8.3880000000000035</c:v>
                </c:pt>
                <c:pt idx="302">
                  <c:v>7.5244999999999855</c:v>
                </c:pt>
                <c:pt idx="303">
                  <c:v>7.8919990000000002</c:v>
                </c:pt>
                <c:pt idx="304">
                  <c:v>7.5785</c:v>
                </c:pt>
                <c:pt idx="305">
                  <c:v>7.7770000000000001</c:v>
                </c:pt>
                <c:pt idx="306">
                  <c:v>7.851</c:v>
                </c:pt>
                <c:pt idx="307">
                  <c:v>7.7274999999999965</c:v>
                </c:pt>
                <c:pt idx="308">
                  <c:v>7.7294999999999998</c:v>
                </c:pt>
                <c:pt idx="309">
                  <c:v>7.7750000000000004</c:v>
                </c:pt>
                <c:pt idx="310">
                  <c:v>8.0505000000000067</c:v>
                </c:pt>
                <c:pt idx="311">
                  <c:v>7.3214999999999995</c:v>
                </c:pt>
                <c:pt idx="312">
                  <c:v>7.3934999999999995</c:v>
                </c:pt>
                <c:pt idx="313">
                  <c:v>7.2450000000000001</c:v>
                </c:pt>
                <c:pt idx="314">
                  <c:v>6.9974999999999996</c:v>
                </c:pt>
                <c:pt idx="315">
                  <c:v>7.0679999999999845</c:v>
                </c:pt>
                <c:pt idx="316">
                  <c:v>6.8599999999999985</c:v>
                </c:pt>
                <c:pt idx="317">
                  <c:v>7.1644999999999781</c:v>
                </c:pt>
                <c:pt idx="318">
                  <c:v>6.5914999999999999</c:v>
                </c:pt>
                <c:pt idx="319">
                  <c:v>6.5024999999999995</c:v>
                </c:pt>
                <c:pt idx="320">
                  <c:v>6.5979999999999945</c:v>
                </c:pt>
                <c:pt idx="321">
                  <c:v>7.6979999999999809</c:v>
                </c:pt>
                <c:pt idx="322">
                  <c:v>6.9530000000000003</c:v>
                </c:pt>
                <c:pt idx="323">
                  <c:v>6.0259999999999945</c:v>
                </c:pt>
                <c:pt idx="324">
                  <c:v>5.6214999999999975</c:v>
                </c:pt>
                <c:pt idx="325">
                  <c:v>6.3289999999999855</c:v>
                </c:pt>
                <c:pt idx="326">
                  <c:v>6.7785000000000002</c:v>
                </c:pt>
                <c:pt idx="327">
                  <c:v>5.98</c:v>
                </c:pt>
                <c:pt idx="328">
                  <c:v>5.7949999999999955</c:v>
                </c:pt>
                <c:pt idx="329">
                  <c:v>6.4495000000000013</c:v>
                </c:pt>
                <c:pt idx="330">
                  <c:v>5.6129999999999809</c:v>
                </c:pt>
                <c:pt idx="331">
                  <c:v>5.3504999999999985</c:v>
                </c:pt>
                <c:pt idx="332">
                  <c:v>5.8959999999999955</c:v>
                </c:pt>
                <c:pt idx="333">
                  <c:v>6.0104999999999995</c:v>
                </c:pt>
                <c:pt idx="334">
                  <c:v>5.8</c:v>
                </c:pt>
                <c:pt idx="335">
                  <c:v>5.7234999999999996</c:v>
                </c:pt>
                <c:pt idx="336">
                  <c:v>5.6449999999999845</c:v>
                </c:pt>
                <c:pt idx="337">
                  <c:v>5.3464999999999998</c:v>
                </c:pt>
                <c:pt idx="338">
                  <c:v>6.1854999999999976</c:v>
                </c:pt>
                <c:pt idx="339">
                  <c:v>5.635999</c:v>
                </c:pt>
                <c:pt idx="340">
                  <c:v>5.8774999999999995</c:v>
                </c:pt>
                <c:pt idx="341">
                  <c:v>5.9219999999999997</c:v>
                </c:pt>
                <c:pt idx="342">
                  <c:v>5.5314990000000197</c:v>
                </c:pt>
                <c:pt idx="343">
                  <c:v>5.5385</c:v>
                </c:pt>
                <c:pt idx="344">
                  <c:v>5.2709999999999999</c:v>
                </c:pt>
                <c:pt idx="345">
                  <c:v>5.3064999999999998</c:v>
                </c:pt>
                <c:pt idx="346">
                  <c:v>4.9969999999999999</c:v>
                </c:pt>
                <c:pt idx="347">
                  <c:v>4.7539999999999996</c:v>
                </c:pt>
                <c:pt idx="348">
                  <c:v>5.2735000000000003</c:v>
                </c:pt>
                <c:pt idx="349">
                  <c:v>5.6634999999999955</c:v>
                </c:pt>
                <c:pt idx="350">
                  <c:v>5.1279999999999761</c:v>
                </c:pt>
                <c:pt idx="351">
                  <c:v>5.3534999999999995</c:v>
                </c:pt>
                <c:pt idx="352">
                  <c:v>4.4254999999999995</c:v>
                </c:pt>
                <c:pt idx="353">
                  <c:v>4.5869999999999997</c:v>
                </c:pt>
                <c:pt idx="354">
                  <c:v>4.8079999999999945</c:v>
                </c:pt>
                <c:pt idx="355">
                  <c:v>4.5034999999999998</c:v>
                </c:pt>
                <c:pt idx="356">
                  <c:v>4.9775</c:v>
                </c:pt>
                <c:pt idx="357">
                  <c:v>5.0024999999999995</c:v>
                </c:pt>
                <c:pt idx="358">
                  <c:v>4.8469999999999995</c:v>
                </c:pt>
                <c:pt idx="359">
                  <c:v>4.9039999999999999</c:v>
                </c:pt>
                <c:pt idx="360">
                  <c:v>4.274</c:v>
                </c:pt>
                <c:pt idx="361">
                  <c:v>4.2224999999999975</c:v>
                </c:pt>
                <c:pt idx="362">
                  <c:v>4.2344999999999997</c:v>
                </c:pt>
                <c:pt idx="363">
                  <c:v>4.7389999999999999</c:v>
                </c:pt>
                <c:pt idx="364">
                  <c:v>4.7569999999999997</c:v>
                </c:pt>
                <c:pt idx="365">
                  <c:v>4.8044999999999956</c:v>
                </c:pt>
                <c:pt idx="366">
                  <c:v>4.6509999999999945</c:v>
                </c:pt>
                <c:pt idx="367">
                  <c:v>4.1704999999999997</c:v>
                </c:pt>
                <c:pt idx="368">
                  <c:v>4.2415000000000003</c:v>
                </c:pt>
                <c:pt idx="369">
                  <c:v>4.3644999999999845</c:v>
                </c:pt>
                <c:pt idx="370">
                  <c:v>4.0909990000000001</c:v>
                </c:pt>
                <c:pt idx="371">
                  <c:v>4.4834990000000134</c:v>
                </c:pt>
                <c:pt idx="372">
                  <c:v>4.601</c:v>
                </c:pt>
                <c:pt idx="373">
                  <c:v>4.7469999999999999</c:v>
                </c:pt>
                <c:pt idx="374">
                  <c:v>3.9809999999999999</c:v>
                </c:pt>
                <c:pt idx="375">
                  <c:v>3.88</c:v>
                </c:pt>
                <c:pt idx="376">
                  <c:v>4.2244999999999955</c:v>
                </c:pt>
                <c:pt idx="377">
                  <c:v>4.7584999999999997</c:v>
                </c:pt>
                <c:pt idx="378">
                  <c:v>4.1934999999999985</c:v>
                </c:pt>
                <c:pt idx="379">
                  <c:v>4.1324999999999985</c:v>
                </c:pt>
                <c:pt idx="380">
                  <c:v>3.6555</c:v>
                </c:pt>
                <c:pt idx="381">
                  <c:v>4.0539999999999985</c:v>
                </c:pt>
                <c:pt idx="382">
                  <c:v>3.8254999999999977</c:v>
                </c:pt>
                <c:pt idx="383">
                  <c:v>4.1360000000000001</c:v>
                </c:pt>
                <c:pt idx="384">
                  <c:v>4.2729999999999997</c:v>
                </c:pt>
                <c:pt idx="385">
                  <c:v>4.1114999999999995</c:v>
                </c:pt>
                <c:pt idx="386">
                  <c:v>3.8184999999999967</c:v>
                </c:pt>
                <c:pt idx="387">
                  <c:v>3.8024999999999967</c:v>
                </c:pt>
                <c:pt idx="388">
                  <c:v>3.9589999999999987</c:v>
                </c:pt>
                <c:pt idx="389">
                  <c:v>4.3019999999999996</c:v>
                </c:pt>
                <c:pt idx="390">
                  <c:v>3.9704999999999977</c:v>
                </c:pt>
                <c:pt idx="391">
                  <c:v>3.8554999999999908</c:v>
                </c:pt>
                <c:pt idx="392">
                  <c:v>3.9005000000000001</c:v>
                </c:pt>
                <c:pt idx="393">
                  <c:v>3.6915</c:v>
                </c:pt>
                <c:pt idx="394">
                  <c:v>3.8059999999999987</c:v>
                </c:pt>
                <c:pt idx="395">
                  <c:v>4.0990000000000002</c:v>
                </c:pt>
                <c:pt idx="396">
                  <c:v>3.7770000000000001</c:v>
                </c:pt>
                <c:pt idx="397">
                  <c:v>3.4794999999999967</c:v>
                </c:pt>
                <c:pt idx="398">
                  <c:v>3.601</c:v>
                </c:pt>
                <c:pt idx="399">
                  <c:v>3.9495</c:v>
                </c:pt>
                <c:pt idx="400">
                  <c:v>3.3675000000000002</c:v>
                </c:pt>
                <c:pt idx="401">
                  <c:v>3.2549999999999999</c:v>
                </c:pt>
                <c:pt idx="402">
                  <c:v>3.7850000000000001</c:v>
                </c:pt>
                <c:pt idx="403">
                  <c:v>3.8344999999999967</c:v>
                </c:pt>
                <c:pt idx="404">
                  <c:v>3.9015</c:v>
                </c:pt>
                <c:pt idx="405">
                  <c:v>3.3895</c:v>
                </c:pt>
                <c:pt idx="406">
                  <c:v>3.331499999999989</c:v>
                </c:pt>
                <c:pt idx="407">
                  <c:v>3.4539999999999997</c:v>
                </c:pt>
                <c:pt idx="408">
                  <c:v>3.4205000000000001</c:v>
                </c:pt>
                <c:pt idx="409">
                  <c:v>3.8279999999999998</c:v>
                </c:pt>
                <c:pt idx="410">
                  <c:v>3.9649999999999999</c:v>
                </c:pt>
                <c:pt idx="411">
                  <c:v>3.6139999999999999</c:v>
                </c:pt>
                <c:pt idx="412">
                  <c:v>3.8069999999999977</c:v>
                </c:pt>
                <c:pt idx="413">
                  <c:v>3.5695000000000001</c:v>
                </c:pt>
                <c:pt idx="414">
                  <c:v>3.5579999999999998</c:v>
                </c:pt>
                <c:pt idx="415">
                  <c:v>3.5474999999999999</c:v>
                </c:pt>
                <c:pt idx="416">
                  <c:v>3.9544999999999977</c:v>
                </c:pt>
                <c:pt idx="417">
                  <c:v>3.8124999999999867</c:v>
                </c:pt>
                <c:pt idx="418">
                  <c:v>3.7080000000000002</c:v>
                </c:pt>
                <c:pt idx="419">
                  <c:v>3.4899999999999998</c:v>
                </c:pt>
                <c:pt idx="420">
                  <c:v>3.4219999999999997</c:v>
                </c:pt>
                <c:pt idx="421">
                  <c:v>3.4885000000000002</c:v>
                </c:pt>
                <c:pt idx="422">
                  <c:v>3.2174999999999998</c:v>
                </c:pt>
                <c:pt idx="423">
                  <c:v>3.4864999999999977</c:v>
                </c:pt>
                <c:pt idx="424">
                  <c:v>3.7345000000000002</c:v>
                </c:pt>
                <c:pt idx="425">
                  <c:v>3.63</c:v>
                </c:pt>
                <c:pt idx="426">
                  <c:v>3.5865</c:v>
                </c:pt>
                <c:pt idx="427">
                  <c:v>4.1715</c:v>
                </c:pt>
                <c:pt idx="428">
                  <c:v>3.8864999999999967</c:v>
                </c:pt>
                <c:pt idx="429">
                  <c:v>3.6</c:v>
                </c:pt>
                <c:pt idx="430">
                  <c:v>3.5329999999999977</c:v>
                </c:pt>
                <c:pt idx="431">
                  <c:v>3.8289999999999997</c:v>
                </c:pt>
                <c:pt idx="432">
                  <c:v>3.6419999999999999</c:v>
                </c:pt>
                <c:pt idx="433">
                  <c:v>3.4779999999999998</c:v>
                </c:pt>
                <c:pt idx="434">
                  <c:v>3.363</c:v>
                </c:pt>
                <c:pt idx="435">
                  <c:v>3.3685</c:v>
                </c:pt>
                <c:pt idx="436">
                  <c:v>3.8294999999999977</c:v>
                </c:pt>
                <c:pt idx="437">
                  <c:v>4.0584999999999996</c:v>
                </c:pt>
                <c:pt idx="438">
                  <c:v>4.0779990000000002</c:v>
                </c:pt>
                <c:pt idx="439">
                  <c:v>3.3479999999999999</c:v>
                </c:pt>
                <c:pt idx="440">
                  <c:v>3.5449999999999999</c:v>
                </c:pt>
                <c:pt idx="441">
                  <c:v>3.9175</c:v>
                </c:pt>
                <c:pt idx="442">
                  <c:v>4.2249999999999845</c:v>
                </c:pt>
                <c:pt idx="443">
                  <c:v>4.0074999999999985</c:v>
                </c:pt>
                <c:pt idx="444">
                  <c:v>3.7559999999999998</c:v>
                </c:pt>
                <c:pt idx="445">
                  <c:v>3.9405000000000001</c:v>
                </c:pt>
                <c:pt idx="446">
                  <c:v>3.714</c:v>
                </c:pt>
                <c:pt idx="447">
                  <c:v>4.2080000000000002</c:v>
                </c:pt>
                <c:pt idx="448">
                  <c:v>4.3259999999999845</c:v>
                </c:pt>
                <c:pt idx="449">
                  <c:v>4.1154999999999955</c:v>
                </c:pt>
                <c:pt idx="450">
                  <c:v>4.1899999999999995</c:v>
                </c:pt>
                <c:pt idx="451">
                  <c:v>4.1779999999999955</c:v>
                </c:pt>
                <c:pt idx="452">
                  <c:v>3.8875000000000002</c:v>
                </c:pt>
                <c:pt idx="453">
                  <c:v>3.7749999999999999</c:v>
                </c:pt>
                <c:pt idx="454">
                  <c:v>3.8879999999999999</c:v>
                </c:pt>
                <c:pt idx="455">
                  <c:v>3.7414999999999998</c:v>
                </c:pt>
                <c:pt idx="456">
                  <c:v>4.0284999999999975</c:v>
                </c:pt>
                <c:pt idx="457">
                  <c:v>4.3194999999999997</c:v>
                </c:pt>
                <c:pt idx="458">
                  <c:v>4.0054999999999996</c:v>
                </c:pt>
                <c:pt idx="459">
                  <c:v>4.1654999999999855</c:v>
                </c:pt>
                <c:pt idx="460">
                  <c:v>4.2519999999999998</c:v>
                </c:pt>
                <c:pt idx="461">
                  <c:v>4.4154999999999998</c:v>
                </c:pt>
                <c:pt idx="462">
                  <c:v>4.4889999999999999</c:v>
                </c:pt>
                <c:pt idx="463">
                  <c:v>4.3244999999999845</c:v>
                </c:pt>
                <c:pt idx="464">
                  <c:v>4.1499999999999995</c:v>
                </c:pt>
                <c:pt idx="465">
                  <c:v>4.2504999999999997</c:v>
                </c:pt>
                <c:pt idx="466">
                  <c:v>4.0949999999999855</c:v>
                </c:pt>
                <c:pt idx="467">
                  <c:v>4.6159999999999846</c:v>
                </c:pt>
                <c:pt idx="468">
                  <c:v>4.1054999999999975</c:v>
                </c:pt>
                <c:pt idx="469">
                  <c:v>3.907</c:v>
                </c:pt>
                <c:pt idx="470">
                  <c:v>4.4284999999999997</c:v>
                </c:pt>
                <c:pt idx="471">
                  <c:v>4.0365000000000002</c:v>
                </c:pt>
                <c:pt idx="472">
                  <c:v>4.8614990000000002</c:v>
                </c:pt>
                <c:pt idx="473">
                  <c:v>4.9019990000000124</c:v>
                </c:pt>
                <c:pt idx="474">
                  <c:v>4.8404999999999996</c:v>
                </c:pt>
                <c:pt idx="475">
                  <c:v>4.5024999999999995</c:v>
                </c:pt>
                <c:pt idx="476">
                  <c:v>4.2735000000000003</c:v>
                </c:pt>
                <c:pt idx="477">
                  <c:v>4.8164999999999996</c:v>
                </c:pt>
                <c:pt idx="478">
                  <c:v>4.6044999999999945</c:v>
                </c:pt>
                <c:pt idx="479">
                  <c:v>4.6634999999999955</c:v>
                </c:pt>
                <c:pt idx="480">
                  <c:v>4.0819999999999999</c:v>
                </c:pt>
              </c:numCache>
            </c:numRef>
          </c:yVal>
          <c:smooth val="1"/>
          <c:extLst>
            <c:ext xmlns:c16="http://schemas.microsoft.com/office/drawing/2014/chart" uri="{C3380CC4-5D6E-409C-BE32-E72D297353CC}">
              <c16:uniqueId val="{0000000D-6719-4FF7-967F-7D68A9705DC5}"/>
            </c:ext>
          </c:extLst>
        </c:ser>
        <c:ser>
          <c:idx val="14"/>
          <c:order val="14"/>
          <c:spPr>
            <a:ln w="12700">
              <a:solidFill>
                <a:srgbClr val="CC99FF"/>
              </a:solidFill>
              <a:prstDash val="solid"/>
            </a:ln>
          </c:spPr>
          <c:marker>
            <c:symbol val="none"/>
          </c:marker>
          <c:xVal>
            <c:numRef>
              <c:f>vzavi!$A$1:$A$536</c:f>
              <c:numCache>
                <c:formatCode>General</c:formatCode>
                <c:ptCount val="536"/>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vzavi!$P$1:$P$536</c:f>
              <c:numCache>
                <c:formatCode>General</c:formatCode>
                <c:ptCount val="536"/>
                <c:pt idx="0">
                  <c:v>186.94449999999998</c:v>
                </c:pt>
                <c:pt idx="1">
                  <c:v>185.92400000000001</c:v>
                </c:pt>
                <c:pt idx="2">
                  <c:v>197.01549999999997</c:v>
                </c:pt>
                <c:pt idx="3">
                  <c:v>194.91949999999997</c:v>
                </c:pt>
                <c:pt idx="4">
                  <c:v>194.54</c:v>
                </c:pt>
                <c:pt idx="5">
                  <c:v>189.96700000000001</c:v>
                </c:pt>
                <c:pt idx="6">
                  <c:v>189.756</c:v>
                </c:pt>
                <c:pt idx="7">
                  <c:v>180.976</c:v>
                </c:pt>
                <c:pt idx="8">
                  <c:v>172.5855</c:v>
                </c:pt>
                <c:pt idx="9">
                  <c:v>161.309</c:v>
                </c:pt>
                <c:pt idx="10">
                  <c:v>146.999</c:v>
                </c:pt>
                <c:pt idx="11">
                  <c:v>133.76549999999997</c:v>
                </c:pt>
                <c:pt idx="12">
                  <c:v>120.9670000000003</c:v>
                </c:pt>
                <c:pt idx="13">
                  <c:v>103.24550000000002</c:v>
                </c:pt>
                <c:pt idx="14">
                  <c:v>89.220500000000001</c:v>
                </c:pt>
                <c:pt idx="15">
                  <c:v>71.922499999999999</c:v>
                </c:pt>
                <c:pt idx="16">
                  <c:v>59.001000000000005</c:v>
                </c:pt>
                <c:pt idx="17">
                  <c:v>46.924000000000007</c:v>
                </c:pt>
                <c:pt idx="18">
                  <c:v>35.938500000000012</c:v>
                </c:pt>
                <c:pt idx="19">
                  <c:v>28.553999999999988</c:v>
                </c:pt>
                <c:pt idx="20">
                  <c:v>21.417000000000005</c:v>
                </c:pt>
                <c:pt idx="21">
                  <c:v>15.394</c:v>
                </c:pt>
                <c:pt idx="22">
                  <c:v>12.187000000000001</c:v>
                </c:pt>
                <c:pt idx="23">
                  <c:v>9.6510000000000016</c:v>
                </c:pt>
                <c:pt idx="24">
                  <c:v>7.2139999999999995</c:v>
                </c:pt>
                <c:pt idx="25">
                  <c:v>7.0944999999999965</c:v>
                </c:pt>
                <c:pt idx="26">
                  <c:v>7.2859999999999996</c:v>
                </c:pt>
                <c:pt idx="27">
                  <c:v>7.806</c:v>
                </c:pt>
                <c:pt idx="28">
                  <c:v>8.7974990000000002</c:v>
                </c:pt>
                <c:pt idx="29">
                  <c:v>9.9105000000000008</c:v>
                </c:pt>
                <c:pt idx="30">
                  <c:v>10.062000000000006</c:v>
                </c:pt>
                <c:pt idx="31">
                  <c:v>11.277999999999999</c:v>
                </c:pt>
                <c:pt idx="32">
                  <c:v>11.399500000000026</c:v>
                </c:pt>
                <c:pt idx="33">
                  <c:v>14.7225</c:v>
                </c:pt>
                <c:pt idx="34">
                  <c:v>17.267499999999906</c:v>
                </c:pt>
                <c:pt idx="35">
                  <c:v>18.459</c:v>
                </c:pt>
                <c:pt idx="36">
                  <c:v>21.3645</c:v>
                </c:pt>
                <c:pt idx="37">
                  <c:v>23.487999999999989</c:v>
                </c:pt>
                <c:pt idx="38">
                  <c:v>26.685499999999898</c:v>
                </c:pt>
                <c:pt idx="39">
                  <c:v>31.553000000000001</c:v>
                </c:pt>
                <c:pt idx="40">
                  <c:v>33.844499999999996</c:v>
                </c:pt>
                <c:pt idx="41">
                  <c:v>38.721500000000013</c:v>
                </c:pt>
                <c:pt idx="42">
                  <c:v>43.099000000000011</c:v>
                </c:pt>
                <c:pt idx="43">
                  <c:v>46.278500000000157</c:v>
                </c:pt>
                <c:pt idx="44">
                  <c:v>50.8735</c:v>
                </c:pt>
                <c:pt idx="45">
                  <c:v>55.9435</c:v>
                </c:pt>
                <c:pt idx="46">
                  <c:v>60.331998999999996</c:v>
                </c:pt>
                <c:pt idx="47">
                  <c:v>66.473999000000006</c:v>
                </c:pt>
                <c:pt idx="48">
                  <c:v>70.381999999999991</c:v>
                </c:pt>
                <c:pt idx="49">
                  <c:v>75.521500000000003</c:v>
                </c:pt>
                <c:pt idx="50">
                  <c:v>81.029499999999999</c:v>
                </c:pt>
                <c:pt idx="51">
                  <c:v>85.673999999999978</c:v>
                </c:pt>
                <c:pt idx="52">
                  <c:v>93.770999000000003</c:v>
                </c:pt>
                <c:pt idx="53">
                  <c:v>96.148499999999999</c:v>
                </c:pt>
                <c:pt idx="54">
                  <c:v>99.5715</c:v>
                </c:pt>
                <c:pt idx="55">
                  <c:v>106.3935</c:v>
                </c:pt>
                <c:pt idx="56">
                  <c:v>112.5655</c:v>
                </c:pt>
                <c:pt idx="57">
                  <c:v>115.574</c:v>
                </c:pt>
                <c:pt idx="58">
                  <c:v>119.75449999999999</c:v>
                </c:pt>
                <c:pt idx="59">
                  <c:v>124.5665</c:v>
                </c:pt>
                <c:pt idx="60">
                  <c:v>130.82400000000001</c:v>
                </c:pt>
                <c:pt idx="61">
                  <c:v>134.51549999999997</c:v>
                </c:pt>
                <c:pt idx="62">
                  <c:v>138.00300000000001</c:v>
                </c:pt>
                <c:pt idx="63">
                  <c:v>144.97349999999997</c:v>
                </c:pt>
                <c:pt idx="64">
                  <c:v>146.845</c:v>
                </c:pt>
                <c:pt idx="65">
                  <c:v>152.8125</c:v>
                </c:pt>
                <c:pt idx="66">
                  <c:v>157.79949999999999</c:v>
                </c:pt>
                <c:pt idx="67">
                  <c:v>162.9075</c:v>
                </c:pt>
                <c:pt idx="68">
                  <c:v>168.41850000000002</c:v>
                </c:pt>
                <c:pt idx="69">
                  <c:v>174.59800000000001</c:v>
                </c:pt>
                <c:pt idx="70">
                  <c:v>177.89250000000001</c:v>
                </c:pt>
                <c:pt idx="71">
                  <c:v>183.42500000000001</c:v>
                </c:pt>
                <c:pt idx="72">
                  <c:v>189.65900000000002</c:v>
                </c:pt>
                <c:pt idx="73">
                  <c:v>196.73599999999999</c:v>
                </c:pt>
                <c:pt idx="74">
                  <c:v>202.57649999999998</c:v>
                </c:pt>
                <c:pt idx="75">
                  <c:v>205.4915</c:v>
                </c:pt>
                <c:pt idx="76">
                  <c:v>215.07850000000002</c:v>
                </c:pt>
                <c:pt idx="77">
                  <c:v>219.65050000000002</c:v>
                </c:pt>
                <c:pt idx="78">
                  <c:v>223.27199999999999</c:v>
                </c:pt>
                <c:pt idx="79">
                  <c:v>227.9520000000006</c:v>
                </c:pt>
                <c:pt idx="80">
                  <c:v>234.63750000000002</c:v>
                </c:pt>
                <c:pt idx="81">
                  <c:v>242.631</c:v>
                </c:pt>
                <c:pt idx="82">
                  <c:v>248.059</c:v>
                </c:pt>
                <c:pt idx="83">
                  <c:v>249.46250000000001</c:v>
                </c:pt>
                <c:pt idx="84">
                  <c:v>248.256</c:v>
                </c:pt>
                <c:pt idx="85">
                  <c:v>248.15050000000002</c:v>
                </c:pt>
                <c:pt idx="86">
                  <c:v>253.04549999999998</c:v>
                </c:pt>
                <c:pt idx="87">
                  <c:v>262.95249999999999</c:v>
                </c:pt>
                <c:pt idx="88">
                  <c:v>265.26549999999969</c:v>
                </c:pt>
                <c:pt idx="89">
                  <c:v>264.87950000000001</c:v>
                </c:pt>
                <c:pt idx="90">
                  <c:v>269.82549999999969</c:v>
                </c:pt>
                <c:pt idx="91">
                  <c:v>267.85799900000001</c:v>
                </c:pt>
                <c:pt idx="92">
                  <c:v>271.98799999999869</c:v>
                </c:pt>
                <c:pt idx="93">
                  <c:v>270.78599999999869</c:v>
                </c:pt>
                <c:pt idx="94">
                  <c:v>272.72399999999863</c:v>
                </c:pt>
                <c:pt idx="95">
                  <c:v>271.84050000000002</c:v>
                </c:pt>
                <c:pt idx="96">
                  <c:v>272.20349999999894</c:v>
                </c:pt>
                <c:pt idx="97">
                  <c:v>272.262</c:v>
                </c:pt>
                <c:pt idx="98">
                  <c:v>276.82299999999969</c:v>
                </c:pt>
                <c:pt idx="99">
                  <c:v>274.55950000000001</c:v>
                </c:pt>
                <c:pt idx="100">
                  <c:v>281.29849999999863</c:v>
                </c:pt>
                <c:pt idx="101">
                  <c:v>281.92849999999851</c:v>
                </c:pt>
                <c:pt idx="102">
                  <c:v>275.71299999999923</c:v>
                </c:pt>
                <c:pt idx="103">
                  <c:v>272.815</c:v>
                </c:pt>
                <c:pt idx="104">
                  <c:v>273.83799999999923</c:v>
                </c:pt>
                <c:pt idx="105">
                  <c:v>277.42949999999894</c:v>
                </c:pt>
                <c:pt idx="106">
                  <c:v>277.858</c:v>
                </c:pt>
                <c:pt idx="107">
                  <c:v>276.5</c:v>
                </c:pt>
                <c:pt idx="108">
                  <c:v>274.07549999999969</c:v>
                </c:pt>
                <c:pt idx="109">
                  <c:v>277.50850000000003</c:v>
                </c:pt>
                <c:pt idx="110">
                  <c:v>276.83549999999963</c:v>
                </c:pt>
                <c:pt idx="111">
                  <c:v>272.76649999999893</c:v>
                </c:pt>
                <c:pt idx="112">
                  <c:v>271.22000000000003</c:v>
                </c:pt>
                <c:pt idx="113">
                  <c:v>269.94600000000003</c:v>
                </c:pt>
                <c:pt idx="114">
                  <c:v>269.3535</c:v>
                </c:pt>
                <c:pt idx="115">
                  <c:v>267.89599999999899</c:v>
                </c:pt>
                <c:pt idx="116">
                  <c:v>266.69799999999969</c:v>
                </c:pt>
                <c:pt idx="117">
                  <c:v>261.22549999999899</c:v>
                </c:pt>
                <c:pt idx="118">
                  <c:v>259.82049999999964</c:v>
                </c:pt>
                <c:pt idx="119">
                  <c:v>254.59650000000002</c:v>
                </c:pt>
                <c:pt idx="120">
                  <c:v>254.56200000000001</c:v>
                </c:pt>
                <c:pt idx="121">
                  <c:v>253.089</c:v>
                </c:pt>
                <c:pt idx="122">
                  <c:v>246.3485</c:v>
                </c:pt>
                <c:pt idx="123">
                  <c:v>244.548</c:v>
                </c:pt>
                <c:pt idx="124">
                  <c:v>240.28399999999999</c:v>
                </c:pt>
                <c:pt idx="125">
                  <c:v>235.99100000000001</c:v>
                </c:pt>
                <c:pt idx="126">
                  <c:v>236.73049999999998</c:v>
                </c:pt>
                <c:pt idx="127">
                  <c:v>229.50200000000001</c:v>
                </c:pt>
                <c:pt idx="128">
                  <c:v>228.4015</c:v>
                </c:pt>
                <c:pt idx="129">
                  <c:v>224.876</c:v>
                </c:pt>
                <c:pt idx="130">
                  <c:v>222.1525</c:v>
                </c:pt>
                <c:pt idx="131">
                  <c:v>217.50700000000001</c:v>
                </c:pt>
                <c:pt idx="132">
                  <c:v>214.49800000000027</c:v>
                </c:pt>
                <c:pt idx="133">
                  <c:v>214.87800000000001</c:v>
                </c:pt>
                <c:pt idx="134">
                  <c:v>206.82100000000059</c:v>
                </c:pt>
                <c:pt idx="135">
                  <c:v>200.55600000000001</c:v>
                </c:pt>
                <c:pt idx="136">
                  <c:v>200.58</c:v>
                </c:pt>
                <c:pt idx="137">
                  <c:v>194.506</c:v>
                </c:pt>
                <c:pt idx="138">
                  <c:v>194.21049999999997</c:v>
                </c:pt>
                <c:pt idx="139">
                  <c:v>193.41</c:v>
                </c:pt>
                <c:pt idx="140">
                  <c:v>188.095</c:v>
                </c:pt>
                <c:pt idx="141">
                  <c:v>185.96300000000002</c:v>
                </c:pt>
                <c:pt idx="142">
                  <c:v>183.16349999999997</c:v>
                </c:pt>
                <c:pt idx="143">
                  <c:v>178.19150000000002</c:v>
                </c:pt>
                <c:pt idx="144">
                  <c:v>176.1825</c:v>
                </c:pt>
                <c:pt idx="145">
                  <c:v>171.6515</c:v>
                </c:pt>
                <c:pt idx="146">
                  <c:v>170.05850000000001</c:v>
                </c:pt>
                <c:pt idx="147">
                  <c:v>167.67849999999999</c:v>
                </c:pt>
                <c:pt idx="148">
                  <c:v>163.3005</c:v>
                </c:pt>
                <c:pt idx="149">
                  <c:v>159.61349999999999</c:v>
                </c:pt>
                <c:pt idx="150">
                  <c:v>153.0855</c:v>
                </c:pt>
                <c:pt idx="151">
                  <c:v>154.05100000000004</c:v>
                </c:pt>
                <c:pt idx="152">
                  <c:v>151.22899999999998</c:v>
                </c:pt>
                <c:pt idx="153">
                  <c:v>151.0275</c:v>
                </c:pt>
                <c:pt idx="154">
                  <c:v>147.5565</c:v>
                </c:pt>
                <c:pt idx="155">
                  <c:v>140.15800000000004</c:v>
                </c:pt>
                <c:pt idx="156">
                  <c:v>139.98250000000004</c:v>
                </c:pt>
                <c:pt idx="157">
                  <c:v>135.15</c:v>
                </c:pt>
                <c:pt idx="158">
                  <c:v>133.98150000000001</c:v>
                </c:pt>
                <c:pt idx="159">
                  <c:v>126.46850000000002</c:v>
                </c:pt>
                <c:pt idx="160">
                  <c:v>126.027</c:v>
                </c:pt>
                <c:pt idx="161">
                  <c:v>124.4015000000003</c:v>
                </c:pt>
                <c:pt idx="162">
                  <c:v>121.38849999999998</c:v>
                </c:pt>
                <c:pt idx="163">
                  <c:v>119.2170000000003</c:v>
                </c:pt>
                <c:pt idx="164">
                  <c:v>115.974</c:v>
                </c:pt>
                <c:pt idx="165">
                  <c:v>112.7775</c:v>
                </c:pt>
                <c:pt idx="166">
                  <c:v>110.4165000000003</c:v>
                </c:pt>
                <c:pt idx="167">
                  <c:v>108.8045</c:v>
                </c:pt>
                <c:pt idx="168">
                  <c:v>105.334</c:v>
                </c:pt>
                <c:pt idx="169">
                  <c:v>103.8065</c:v>
                </c:pt>
                <c:pt idx="170">
                  <c:v>100.02849999999998</c:v>
                </c:pt>
                <c:pt idx="171">
                  <c:v>99.876498999999569</c:v>
                </c:pt>
                <c:pt idx="172">
                  <c:v>95.257000000000005</c:v>
                </c:pt>
                <c:pt idx="173">
                  <c:v>92.104500000000002</c:v>
                </c:pt>
                <c:pt idx="174">
                  <c:v>91.582999999999998</c:v>
                </c:pt>
                <c:pt idx="175">
                  <c:v>89.6875</c:v>
                </c:pt>
                <c:pt idx="176">
                  <c:v>86.526499999999999</c:v>
                </c:pt>
                <c:pt idx="177">
                  <c:v>85.274999999999991</c:v>
                </c:pt>
                <c:pt idx="178">
                  <c:v>82.611500000000007</c:v>
                </c:pt>
                <c:pt idx="179">
                  <c:v>81.385499999999979</c:v>
                </c:pt>
                <c:pt idx="180">
                  <c:v>78.467000000000027</c:v>
                </c:pt>
                <c:pt idx="181">
                  <c:v>76.517500000000027</c:v>
                </c:pt>
                <c:pt idx="182">
                  <c:v>73.585999999999999</c:v>
                </c:pt>
                <c:pt idx="183">
                  <c:v>75.038499999999999</c:v>
                </c:pt>
                <c:pt idx="184">
                  <c:v>72.400000000000006</c:v>
                </c:pt>
                <c:pt idx="185">
                  <c:v>72.460499999999996</c:v>
                </c:pt>
                <c:pt idx="186">
                  <c:v>69.683999999999983</c:v>
                </c:pt>
                <c:pt idx="187">
                  <c:v>68.931500000000227</c:v>
                </c:pt>
                <c:pt idx="188">
                  <c:v>66.483998999999983</c:v>
                </c:pt>
                <c:pt idx="189">
                  <c:v>65.029499999999999</c:v>
                </c:pt>
                <c:pt idx="190">
                  <c:v>64.756</c:v>
                </c:pt>
                <c:pt idx="191">
                  <c:v>63.258500000000012</c:v>
                </c:pt>
                <c:pt idx="192">
                  <c:v>61.155000000000001</c:v>
                </c:pt>
                <c:pt idx="193">
                  <c:v>60.534500000000001</c:v>
                </c:pt>
                <c:pt idx="194">
                  <c:v>58.638000000000012</c:v>
                </c:pt>
                <c:pt idx="195">
                  <c:v>58.976500000000001</c:v>
                </c:pt>
                <c:pt idx="196">
                  <c:v>56.952999999999996</c:v>
                </c:pt>
                <c:pt idx="197">
                  <c:v>56.3675</c:v>
                </c:pt>
                <c:pt idx="198">
                  <c:v>55.346000000000004</c:v>
                </c:pt>
                <c:pt idx="199">
                  <c:v>53.392500000000013</c:v>
                </c:pt>
                <c:pt idx="200">
                  <c:v>52.6</c:v>
                </c:pt>
                <c:pt idx="201">
                  <c:v>52.792500000000217</c:v>
                </c:pt>
                <c:pt idx="202">
                  <c:v>51.839999999999996</c:v>
                </c:pt>
                <c:pt idx="203">
                  <c:v>49.599000000000011</c:v>
                </c:pt>
                <c:pt idx="204">
                  <c:v>47.771500000000003</c:v>
                </c:pt>
                <c:pt idx="205">
                  <c:v>46.034500000000001</c:v>
                </c:pt>
                <c:pt idx="206">
                  <c:v>44.045500000000011</c:v>
                </c:pt>
                <c:pt idx="207">
                  <c:v>47.495000000000012</c:v>
                </c:pt>
                <c:pt idx="208">
                  <c:v>45.272000000000013</c:v>
                </c:pt>
                <c:pt idx="209">
                  <c:v>42.494500000000002</c:v>
                </c:pt>
                <c:pt idx="210">
                  <c:v>43.352999000000004</c:v>
                </c:pt>
                <c:pt idx="211">
                  <c:v>41.252000000000002</c:v>
                </c:pt>
                <c:pt idx="212">
                  <c:v>39.195500000000187</c:v>
                </c:pt>
                <c:pt idx="213">
                  <c:v>39.233000000000011</c:v>
                </c:pt>
                <c:pt idx="214">
                  <c:v>39.25</c:v>
                </c:pt>
                <c:pt idx="215">
                  <c:v>38.334998999999996</c:v>
                </c:pt>
                <c:pt idx="216">
                  <c:v>37.568000000000012</c:v>
                </c:pt>
                <c:pt idx="217">
                  <c:v>36.465000000000003</c:v>
                </c:pt>
                <c:pt idx="218">
                  <c:v>36.693000000000012</c:v>
                </c:pt>
                <c:pt idx="219">
                  <c:v>35.076500000000003</c:v>
                </c:pt>
                <c:pt idx="220">
                  <c:v>34.168000000000013</c:v>
                </c:pt>
                <c:pt idx="221">
                  <c:v>34.895500000000013</c:v>
                </c:pt>
                <c:pt idx="222">
                  <c:v>32.633500000000012</c:v>
                </c:pt>
                <c:pt idx="223">
                  <c:v>31.277000000000001</c:v>
                </c:pt>
                <c:pt idx="224">
                  <c:v>31.5305</c:v>
                </c:pt>
                <c:pt idx="225">
                  <c:v>30.561</c:v>
                </c:pt>
                <c:pt idx="226">
                  <c:v>29.744999999999987</c:v>
                </c:pt>
                <c:pt idx="227">
                  <c:v>30.111999999999998</c:v>
                </c:pt>
                <c:pt idx="228">
                  <c:v>28.295999999999989</c:v>
                </c:pt>
                <c:pt idx="229">
                  <c:v>29.179500000000001</c:v>
                </c:pt>
                <c:pt idx="230">
                  <c:v>28.69</c:v>
                </c:pt>
                <c:pt idx="231">
                  <c:v>26.640999999999988</c:v>
                </c:pt>
                <c:pt idx="232">
                  <c:v>28.143000000000001</c:v>
                </c:pt>
                <c:pt idx="233">
                  <c:v>27.370999999999999</c:v>
                </c:pt>
                <c:pt idx="234">
                  <c:v>26.358499999999989</c:v>
                </c:pt>
                <c:pt idx="235">
                  <c:v>25.088499999999875</c:v>
                </c:pt>
                <c:pt idx="236">
                  <c:v>25.5015</c:v>
                </c:pt>
                <c:pt idx="237">
                  <c:v>24.633500000000005</c:v>
                </c:pt>
                <c:pt idx="238">
                  <c:v>23.9575</c:v>
                </c:pt>
                <c:pt idx="239">
                  <c:v>23.066499999999905</c:v>
                </c:pt>
                <c:pt idx="240">
                  <c:v>23.763000000000002</c:v>
                </c:pt>
                <c:pt idx="241">
                  <c:v>23.085499999999868</c:v>
                </c:pt>
                <c:pt idx="242">
                  <c:v>22.841999999999999</c:v>
                </c:pt>
                <c:pt idx="243">
                  <c:v>22.448499999999857</c:v>
                </c:pt>
                <c:pt idx="244">
                  <c:v>20.501999999999999</c:v>
                </c:pt>
                <c:pt idx="245">
                  <c:v>20.895499999999906</c:v>
                </c:pt>
                <c:pt idx="246">
                  <c:v>20.624500000000001</c:v>
                </c:pt>
                <c:pt idx="247">
                  <c:v>20.937000000000001</c:v>
                </c:pt>
                <c:pt idx="248">
                  <c:v>20.250499999999914</c:v>
                </c:pt>
                <c:pt idx="249">
                  <c:v>19.3735</c:v>
                </c:pt>
                <c:pt idx="250">
                  <c:v>19.450500000000002</c:v>
                </c:pt>
                <c:pt idx="251">
                  <c:v>19.080499999999883</c:v>
                </c:pt>
                <c:pt idx="252">
                  <c:v>18.641999999999999</c:v>
                </c:pt>
                <c:pt idx="253">
                  <c:v>18.061999999999987</c:v>
                </c:pt>
                <c:pt idx="254">
                  <c:v>17.37249999999991</c:v>
                </c:pt>
                <c:pt idx="255">
                  <c:v>15.793999999999999</c:v>
                </c:pt>
                <c:pt idx="256">
                  <c:v>17.131499999999999</c:v>
                </c:pt>
                <c:pt idx="257">
                  <c:v>17.24599999999991</c:v>
                </c:pt>
                <c:pt idx="258">
                  <c:v>16.908499999999876</c:v>
                </c:pt>
                <c:pt idx="259">
                  <c:v>16.303000000000001</c:v>
                </c:pt>
                <c:pt idx="260">
                  <c:v>15.670500000000002</c:v>
                </c:pt>
                <c:pt idx="261">
                  <c:v>15.773</c:v>
                </c:pt>
                <c:pt idx="262">
                  <c:v>14.733999999999998</c:v>
                </c:pt>
                <c:pt idx="263">
                  <c:v>15.102</c:v>
                </c:pt>
                <c:pt idx="264">
                  <c:v>15.531500000000001</c:v>
                </c:pt>
                <c:pt idx="265">
                  <c:v>13.432</c:v>
                </c:pt>
                <c:pt idx="266">
                  <c:v>14.136999999999999</c:v>
                </c:pt>
                <c:pt idx="267">
                  <c:v>13.503500000000004</c:v>
                </c:pt>
                <c:pt idx="268">
                  <c:v>14.407500000000002</c:v>
                </c:pt>
                <c:pt idx="269">
                  <c:v>13.063000000000002</c:v>
                </c:pt>
                <c:pt idx="270">
                  <c:v>13.343500000000002</c:v>
                </c:pt>
                <c:pt idx="271">
                  <c:v>12.403</c:v>
                </c:pt>
                <c:pt idx="272">
                  <c:v>11.951500000000006</c:v>
                </c:pt>
                <c:pt idx="273">
                  <c:v>12.719999999999999</c:v>
                </c:pt>
                <c:pt idx="274">
                  <c:v>12.434000000000001</c:v>
                </c:pt>
                <c:pt idx="275">
                  <c:v>12.129</c:v>
                </c:pt>
                <c:pt idx="276">
                  <c:v>12.217999999999998</c:v>
                </c:pt>
                <c:pt idx="277">
                  <c:v>12.1645</c:v>
                </c:pt>
                <c:pt idx="278">
                  <c:v>12.1435</c:v>
                </c:pt>
                <c:pt idx="279">
                  <c:v>11.845000000000002</c:v>
                </c:pt>
                <c:pt idx="280">
                  <c:v>11.645</c:v>
                </c:pt>
                <c:pt idx="281">
                  <c:v>12.322000000000006</c:v>
                </c:pt>
                <c:pt idx="282">
                  <c:v>11.455000000000041</c:v>
                </c:pt>
                <c:pt idx="283">
                  <c:v>11.328000000000001</c:v>
                </c:pt>
                <c:pt idx="284">
                  <c:v>10.396000000000004</c:v>
                </c:pt>
                <c:pt idx="285">
                  <c:v>11.339500000000006</c:v>
                </c:pt>
                <c:pt idx="286">
                  <c:v>10.0815</c:v>
                </c:pt>
                <c:pt idx="287">
                  <c:v>10.49</c:v>
                </c:pt>
                <c:pt idx="288">
                  <c:v>10.831</c:v>
                </c:pt>
                <c:pt idx="289">
                  <c:v>10.441000000000001</c:v>
                </c:pt>
                <c:pt idx="290">
                  <c:v>10.595000000000002</c:v>
                </c:pt>
                <c:pt idx="291">
                  <c:v>10.017000000000001</c:v>
                </c:pt>
                <c:pt idx="292">
                  <c:v>9.7375000000000007</c:v>
                </c:pt>
                <c:pt idx="293">
                  <c:v>8.8655000000000559</c:v>
                </c:pt>
                <c:pt idx="294">
                  <c:v>8.2974990000000002</c:v>
                </c:pt>
                <c:pt idx="295">
                  <c:v>9.6160000000000014</c:v>
                </c:pt>
                <c:pt idx="296">
                  <c:v>9.2720000000000002</c:v>
                </c:pt>
                <c:pt idx="297">
                  <c:v>7.6524999999999945</c:v>
                </c:pt>
                <c:pt idx="298">
                  <c:v>8.8080000000000016</c:v>
                </c:pt>
                <c:pt idx="299">
                  <c:v>8.5010000000000012</c:v>
                </c:pt>
                <c:pt idx="300">
                  <c:v>8.8365000000000027</c:v>
                </c:pt>
                <c:pt idx="301">
                  <c:v>8.9925000000000068</c:v>
                </c:pt>
                <c:pt idx="302">
                  <c:v>8.4074990000000067</c:v>
                </c:pt>
                <c:pt idx="303">
                  <c:v>8.2795000000000005</c:v>
                </c:pt>
                <c:pt idx="304">
                  <c:v>8.151999</c:v>
                </c:pt>
                <c:pt idx="305">
                  <c:v>7.8039999999999985</c:v>
                </c:pt>
                <c:pt idx="306">
                  <c:v>7.5709999999999997</c:v>
                </c:pt>
                <c:pt idx="307">
                  <c:v>8.1664990000000248</c:v>
                </c:pt>
                <c:pt idx="308">
                  <c:v>8.1469999999999985</c:v>
                </c:pt>
                <c:pt idx="309">
                  <c:v>8.010999</c:v>
                </c:pt>
                <c:pt idx="310">
                  <c:v>7.3714990000000133</c:v>
                </c:pt>
                <c:pt idx="311">
                  <c:v>7.5010000000000003</c:v>
                </c:pt>
                <c:pt idx="312">
                  <c:v>7.9489999999999998</c:v>
                </c:pt>
                <c:pt idx="313">
                  <c:v>7.8824999999999985</c:v>
                </c:pt>
                <c:pt idx="314">
                  <c:v>6.7869999999999999</c:v>
                </c:pt>
                <c:pt idx="315">
                  <c:v>7.2160000000000002</c:v>
                </c:pt>
                <c:pt idx="316">
                  <c:v>7.0465</c:v>
                </c:pt>
                <c:pt idx="317">
                  <c:v>6.8539999999999965</c:v>
                </c:pt>
                <c:pt idx="318">
                  <c:v>7.33</c:v>
                </c:pt>
                <c:pt idx="319">
                  <c:v>7.63</c:v>
                </c:pt>
                <c:pt idx="320">
                  <c:v>6.7715000000000014</c:v>
                </c:pt>
                <c:pt idx="321">
                  <c:v>6.21</c:v>
                </c:pt>
                <c:pt idx="322">
                  <c:v>6.71</c:v>
                </c:pt>
                <c:pt idx="323">
                  <c:v>6.6239999999999855</c:v>
                </c:pt>
                <c:pt idx="324">
                  <c:v>6.7989990000000002</c:v>
                </c:pt>
                <c:pt idx="325">
                  <c:v>6.8924999999999965</c:v>
                </c:pt>
                <c:pt idx="326">
                  <c:v>6.3624999999999945</c:v>
                </c:pt>
                <c:pt idx="327">
                  <c:v>7.1204999999999945</c:v>
                </c:pt>
                <c:pt idx="328">
                  <c:v>6.6859999999999955</c:v>
                </c:pt>
                <c:pt idx="329">
                  <c:v>5.9544990000000002</c:v>
                </c:pt>
                <c:pt idx="330">
                  <c:v>6.37</c:v>
                </c:pt>
                <c:pt idx="331">
                  <c:v>6.44</c:v>
                </c:pt>
                <c:pt idx="332">
                  <c:v>5.6614999999999975</c:v>
                </c:pt>
                <c:pt idx="333">
                  <c:v>6.0395000000000003</c:v>
                </c:pt>
                <c:pt idx="334">
                  <c:v>6.6754999999999995</c:v>
                </c:pt>
                <c:pt idx="335">
                  <c:v>6.4180000000000001</c:v>
                </c:pt>
                <c:pt idx="336">
                  <c:v>6.3939999999999975</c:v>
                </c:pt>
                <c:pt idx="337">
                  <c:v>6.0759999999999996</c:v>
                </c:pt>
                <c:pt idx="338">
                  <c:v>5.6539999999999955</c:v>
                </c:pt>
                <c:pt idx="339">
                  <c:v>5.8179999999999845</c:v>
                </c:pt>
                <c:pt idx="340">
                  <c:v>5.3024999999999975</c:v>
                </c:pt>
                <c:pt idx="341">
                  <c:v>5.7249999999999845</c:v>
                </c:pt>
                <c:pt idx="342">
                  <c:v>6.4560000000000004</c:v>
                </c:pt>
                <c:pt idx="343">
                  <c:v>5.3004999999999995</c:v>
                </c:pt>
                <c:pt idx="344">
                  <c:v>5.1939999999999955</c:v>
                </c:pt>
                <c:pt idx="345">
                  <c:v>5.54</c:v>
                </c:pt>
                <c:pt idx="346">
                  <c:v>5.0415000000000001</c:v>
                </c:pt>
                <c:pt idx="347">
                  <c:v>5.0374999999999996</c:v>
                </c:pt>
                <c:pt idx="348">
                  <c:v>5.8164999999999996</c:v>
                </c:pt>
                <c:pt idx="349">
                  <c:v>5.1159999999999846</c:v>
                </c:pt>
                <c:pt idx="350">
                  <c:v>4.8780000000000001</c:v>
                </c:pt>
                <c:pt idx="351">
                  <c:v>5.0049999999999955</c:v>
                </c:pt>
                <c:pt idx="352">
                  <c:v>5.4904999999999999</c:v>
                </c:pt>
                <c:pt idx="353">
                  <c:v>5.2284999999999995</c:v>
                </c:pt>
                <c:pt idx="354">
                  <c:v>4.9634999999999998</c:v>
                </c:pt>
                <c:pt idx="355">
                  <c:v>4.8599990000000002</c:v>
                </c:pt>
                <c:pt idx="356">
                  <c:v>5.0249999999999808</c:v>
                </c:pt>
                <c:pt idx="357">
                  <c:v>5.3904999999999985</c:v>
                </c:pt>
                <c:pt idx="358">
                  <c:v>5.319</c:v>
                </c:pt>
                <c:pt idx="359">
                  <c:v>5.41</c:v>
                </c:pt>
                <c:pt idx="360">
                  <c:v>4.5750000000000002</c:v>
                </c:pt>
                <c:pt idx="361">
                  <c:v>4.4939999999999998</c:v>
                </c:pt>
                <c:pt idx="362">
                  <c:v>5.1709990000000001</c:v>
                </c:pt>
                <c:pt idx="363">
                  <c:v>4.9290000000000003</c:v>
                </c:pt>
                <c:pt idx="364">
                  <c:v>4.5359999999999996</c:v>
                </c:pt>
                <c:pt idx="365">
                  <c:v>4.8549999999999809</c:v>
                </c:pt>
                <c:pt idx="366">
                  <c:v>4.8019999999999996</c:v>
                </c:pt>
                <c:pt idx="367">
                  <c:v>4.4710000000000134</c:v>
                </c:pt>
                <c:pt idx="368">
                  <c:v>4.0524999999999975</c:v>
                </c:pt>
                <c:pt idx="369">
                  <c:v>4.5015000000000001</c:v>
                </c:pt>
                <c:pt idx="370">
                  <c:v>4.3795000000000002</c:v>
                </c:pt>
                <c:pt idx="371">
                  <c:v>4.0294999999999996</c:v>
                </c:pt>
                <c:pt idx="372">
                  <c:v>4.8339999999999996</c:v>
                </c:pt>
                <c:pt idx="373">
                  <c:v>4.8369999999999997</c:v>
                </c:pt>
                <c:pt idx="374">
                  <c:v>5.3689999999999856</c:v>
                </c:pt>
                <c:pt idx="375">
                  <c:v>4.6349999999999945</c:v>
                </c:pt>
                <c:pt idx="376">
                  <c:v>4.8204999999999965</c:v>
                </c:pt>
                <c:pt idx="377">
                  <c:v>4.6964999999999995</c:v>
                </c:pt>
                <c:pt idx="378">
                  <c:v>4.09</c:v>
                </c:pt>
                <c:pt idx="379">
                  <c:v>4.3954999999999975</c:v>
                </c:pt>
                <c:pt idx="380">
                  <c:v>4.6989999999999945</c:v>
                </c:pt>
                <c:pt idx="381">
                  <c:v>4.1919999999999975</c:v>
                </c:pt>
                <c:pt idx="382">
                  <c:v>3.9449999999999998</c:v>
                </c:pt>
                <c:pt idx="383">
                  <c:v>4.08</c:v>
                </c:pt>
                <c:pt idx="384">
                  <c:v>4.0144999999999955</c:v>
                </c:pt>
                <c:pt idx="385">
                  <c:v>4.4344999999999999</c:v>
                </c:pt>
                <c:pt idx="386">
                  <c:v>4.1310000000000002</c:v>
                </c:pt>
                <c:pt idx="387">
                  <c:v>4.2785000000000002</c:v>
                </c:pt>
                <c:pt idx="388">
                  <c:v>3.722</c:v>
                </c:pt>
                <c:pt idx="389">
                  <c:v>3.1545000000000001</c:v>
                </c:pt>
                <c:pt idx="390">
                  <c:v>4.2954999999999997</c:v>
                </c:pt>
                <c:pt idx="391">
                  <c:v>4.4924999999999997</c:v>
                </c:pt>
                <c:pt idx="392">
                  <c:v>4.8765000000000001</c:v>
                </c:pt>
                <c:pt idx="393">
                  <c:v>4.04</c:v>
                </c:pt>
                <c:pt idx="394">
                  <c:v>4.3529999999999855</c:v>
                </c:pt>
                <c:pt idx="395">
                  <c:v>3.7509999999999999</c:v>
                </c:pt>
                <c:pt idx="396">
                  <c:v>4.21</c:v>
                </c:pt>
                <c:pt idx="397">
                  <c:v>4.7374999999999998</c:v>
                </c:pt>
                <c:pt idx="398">
                  <c:v>4.2324999999999999</c:v>
                </c:pt>
                <c:pt idx="399">
                  <c:v>3.7925</c:v>
                </c:pt>
                <c:pt idx="400">
                  <c:v>4.0534999999999997</c:v>
                </c:pt>
                <c:pt idx="401">
                  <c:v>3.94</c:v>
                </c:pt>
                <c:pt idx="402">
                  <c:v>3.8614999999999977</c:v>
                </c:pt>
                <c:pt idx="403">
                  <c:v>3.968</c:v>
                </c:pt>
                <c:pt idx="404">
                  <c:v>3.8704999999999967</c:v>
                </c:pt>
                <c:pt idx="405">
                  <c:v>3.5549999999999997</c:v>
                </c:pt>
                <c:pt idx="406">
                  <c:v>3.8364999999999871</c:v>
                </c:pt>
                <c:pt idx="407">
                  <c:v>3.9944999999999977</c:v>
                </c:pt>
                <c:pt idx="408">
                  <c:v>4.3774999999999995</c:v>
                </c:pt>
                <c:pt idx="409">
                  <c:v>3.5349999999999997</c:v>
                </c:pt>
                <c:pt idx="410">
                  <c:v>3.8789999999999987</c:v>
                </c:pt>
                <c:pt idx="411">
                  <c:v>3.4689999999999999</c:v>
                </c:pt>
                <c:pt idx="412">
                  <c:v>3.86</c:v>
                </c:pt>
                <c:pt idx="413">
                  <c:v>3.7909999999999999</c:v>
                </c:pt>
                <c:pt idx="414">
                  <c:v>3.9304999999999977</c:v>
                </c:pt>
                <c:pt idx="415">
                  <c:v>3.8219999999999987</c:v>
                </c:pt>
                <c:pt idx="416">
                  <c:v>3.6034999999999999</c:v>
                </c:pt>
                <c:pt idx="417">
                  <c:v>3.4589999999999987</c:v>
                </c:pt>
                <c:pt idx="418">
                  <c:v>3.6240000000000001</c:v>
                </c:pt>
                <c:pt idx="419">
                  <c:v>3.9209999999999998</c:v>
                </c:pt>
                <c:pt idx="420">
                  <c:v>3.7250000000000001</c:v>
                </c:pt>
                <c:pt idx="421">
                  <c:v>3.8584999999999967</c:v>
                </c:pt>
                <c:pt idx="422">
                  <c:v>4.0039999999999996</c:v>
                </c:pt>
                <c:pt idx="423">
                  <c:v>3.7515000000000001</c:v>
                </c:pt>
                <c:pt idx="424">
                  <c:v>3.6835000000000102</c:v>
                </c:pt>
                <c:pt idx="425">
                  <c:v>3.7915000000000001</c:v>
                </c:pt>
                <c:pt idx="426">
                  <c:v>3.9794999999999967</c:v>
                </c:pt>
                <c:pt idx="427">
                  <c:v>3.8</c:v>
                </c:pt>
                <c:pt idx="428">
                  <c:v>4.4020000000000001</c:v>
                </c:pt>
                <c:pt idx="429">
                  <c:v>3.872499999999989</c:v>
                </c:pt>
                <c:pt idx="430">
                  <c:v>3.4689999999999999</c:v>
                </c:pt>
                <c:pt idx="431">
                  <c:v>3.1255000000000002</c:v>
                </c:pt>
                <c:pt idx="432">
                  <c:v>2.2149999999999999</c:v>
                </c:pt>
                <c:pt idx="433">
                  <c:v>3.9059999999999997</c:v>
                </c:pt>
                <c:pt idx="434">
                  <c:v>4.0954990000000002</c:v>
                </c:pt>
                <c:pt idx="435">
                  <c:v>3.5935000000000001</c:v>
                </c:pt>
                <c:pt idx="436">
                  <c:v>3.7454999999999998</c:v>
                </c:pt>
                <c:pt idx="437">
                  <c:v>4.26</c:v>
                </c:pt>
                <c:pt idx="438">
                  <c:v>3.6825000000000001</c:v>
                </c:pt>
                <c:pt idx="439">
                  <c:v>3.7705000000000002</c:v>
                </c:pt>
                <c:pt idx="440">
                  <c:v>4.2865000000000002</c:v>
                </c:pt>
                <c:pt idx="441">
                  <c:v>3.7970000000000002</c:v>
                </c:pt>
                <c:pt idx="442">
                  <c:v>4.0984999999999996</c:v>
                </c:pt>
                <c:pt idx="443">
                  <c:v>3.8164999999999867</c:v>
                </c:pt>
                <c:pt idx="444">
                  <c:v>3.3189999999999977</c:v>
                </c:pt>
                <c:pt idx="445">
                  <c:v>2.3494999999999977</c:v>
                </c:pt>
                <c:pt idx="446">
                  <c:v>4.5484999999999998</c:v>
                </c:pt>
                <c:pt idx="447">
                  <c:v>3.9015</c:v>
                </c:pt>
                <c:pt idx="448">
                  <c:v>3.8109999999999977</c:v>
                </c:pt>
                <c:pt idx="449">
                  <c:v>4.1104999999999965</c:v>
                </c:pt>
                <c:pt idx="450">
                  <c:v>4.468</c:v>
                </c:pt>
                <c:pt idx="451">
                  <c:v>4.0279999999999845</c:v>
                </c:pt>
                <c:pt idx="452">
                  <c:v>4.2344999999999997</c:v>
                </c:pt>
                <c:pt idx="453">
                  <c:v>4.1609999999999845</c:v>
                </c:pt>
                <c:pt idx="454">
                  <c:v>4.6004999999999985</c:v>
                </c:pt>
                <c:pt idx="455">
                  <c:v>4.5224999999999955</c:v>
                </c:pt>
                <c:pt idx="456">
                  <c:v>3.9895</c:v>
                </c:pt>
                <c:pt idx="457">
                  <c:v>3.9304999999999977</c:v>
                </c:pt>
                <c:pt idx="458">
                  <c:v>4.0139999999999985</c:v>
                </c:pt>
                <c:pt idx="459">
                  <c:v>4.4154999999999998</c:v>
                </c:pt>
                <c:pt idx="460">
                  <c:v>4.0730000000000004</c:v>
                </c:pt>
                <c:pt idx="461">
                  <c:v>4.2604999999999995</c:v>
                </c:pt>
                <c:pt idx="462">
                  <c:v>4.1494999999999997</c:v>
                </c:pt>
                <c:pt idx="463">
                  <c:v>3.5865</c:v>
                </c:pt>
                <c:pt idx="464">
                  <c:v>4.2404999999999999</c:v>
                </c:pt>
                <c:pt idx="465">
                  <c:v>4.7074999999999996</c:v>
                </c:pt>
                <c:pt idx="466">
                  <c:v>3.7875000000000103</c:v>
                </c:pt>
                <c:pt idx="467">
                  <c:v>4.2519999999999998</c:v>
                </c:pt>
                <c:pt idx="468">
                  <c:v>4.8424990000000001</c:v>
                </c:pt>
                <c:pt idx="469">
                  <c:v>4.4400000000000004</c:v>
                </c:pt>
                <c:pt idx="470">
                  <c:v>2.9064999999999968</c:v>
                </c:pt>
                <c:pt idx="471">
                  <c:v>4.3414999999999999</c:v>
                </c:pt>
                <c:pt idx="472">
                  <c:v>4.8279989999999771</c:v>
                </c:pt>
                <c:pt idx="473">
                  <c:v>4.6959999999999855</c:v>
                </c:pt>
                <c:pt idx="474">
                  <c:v>4.8044999999999956</c:v>
                </c:pt>
                <c:pt idx="475">
                  <c:v>4.8810000000000002</c:v>
                </c:pt>
                <c:pt idx="476">
                  <c:v>4.758</c:v>
                </c:pt>
                <c:pt idx="477">
                  <c:v>5.1084990000000001</c:v>
                </c:pt>
                <c:pt idx="478">
                  <c:v>4.9735000000000014</c:v>
                </c:pt>
                <c:pt idx="479">
                  <c:v>4.2035</c:v>
                </c:pt>
                <c:pt idx="480">
                  <c:v>4.0794990000000197</c:v>
                </c:pt>
              </c:numCache>
            </c:numRef>
          </c:yVal>
          <c:smooth val="1"/>
          <c:extLst>
            <c:ext xmlns:c16="http://schemas.microsoft.com/office/drawing/2014/chart" uri="{C3380CC4-5D6E-409C-BE32-E72D297353CC}">
              <c16:uniqueId val="{0000000E-6719-4FF7-967F-7D68A9705DC5}"/>
            </c:ext>
          </c:extLst>
        </c:ser>
        <c:ser>
          <c:idx val="15"/>
          <c:order val="15"/>
          <c:spPr>
            <a:ln w="12700">
              <a:solidFill>
                <a:srgbClr val="FFCC99"/>
              </a:solidFill>
              <a:prstDash val="solid"/>
            </a:ln>
          </c:spPr>
          <c:marker>
            <c:symbol val="none"/>
          </c:marker>
          <c:xVal>
            <c:numRef>
              <c:f>vzavi!$A$1:$A$536</c:f>
              <c:numCache>
                <c:formatCode>General</c:formatCode>
                <c:ptCount val="536"/>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vzavi!$Q$1:$Q$536</c:f>
              <c:numCache>
                <c:formatCode>General</c:formatCode>
                <c:ptCount val="536"/>
                <c:pt idx="0">
                  <c:v>167.79949999999999</c:v>
                </c:pt>
                <c:pt idx="1">
                  <c:v>168.60649999999998</c:v>
                </c:pt>
                <c:pt idx="2">
                  <c:v>173.41649999999998</c:v>
                </c:pt>
                <c:pt idx="3">
                  <c:v>174.524</c:v>
                </c:pt>
                <c:pt idx="4">
                  <c:v>171.76399999999998</c:v>
                </c:pt>
                <c:pt idx="5">
                  <c:v>170.41899999999998</c:v>
                </c:pt>
                <c:pt idx="6">
                  <c:v>166.16750000000002</c:v>
                </c:pt>
                <c:pt idx="7">
                  <c:v>164.08</c:v>
                </c:pt>
                <c:pt idx="8">
                  <c:v>157.8235</c:v>
                </c:pt>
                <c:pt idx="9">
                  <c:v>143.41850000000002</c:v>
                </c:pt>
                <c:pt idx="10">
                  <c:v>132.09050000000002</c:v>
                </c:pt>
                <c:pt idx="11">
                  <c:v>118.782</c:v>
                </c:pt>
                <c:pt idx="12">
                  <c:v>106.1345</c:v>
                </c:pt>
                <c:pt idx="13">
                  <c:v>92.817499999999995</c:v>
                </c:pt>
                <c:pt idx="14">
                  <c:v>78.596000000000004</c:v>
                </c:pt>
                <c:pt idx="15">
                  <c:v>66.096998999999983</c:v>
                </c:pt>
                <c:pt idx="16">
                  <c:v>56.566000000000003</c:v>
                </c:pt>
                <c:pt idx="17">
                  <c:v>44.344999999999999</c:v>
                </c:pt>
                <c:pt idx="18">
                  <c:v>34.713500000000003</c:v>
                </c:pt>
                <c:pt idx="19">
                  <c:v>25.704499999999989</c:v>
                </c:pt>
                <c:pt idx="20">
                  <c:v>20.832999999999988</c:v>
                </c:pt>
                <c:pt idx="21">
                  <c:v>14.674000000000001</c:v>
                </c:pt>
                <c:pt idx="22">
                  <c:v>10.792</c:v>
                </c:pt>
                <c:pt idx="23">
                  <c:v>8.792999</c:v>
                </c:pt>
                <c:pt idx="24">
                  <c:v>7.8144999999999945</c:v>
                </c:pt>
                <c:pt idx="25">
                  <c:v>7.5834999999999999</c:v>
                </c:pt>
                <c:pt idx="26">
                  <c:v>7.1239999999999855</c:v>
                </c:pt>
                <c:pt idx="27">
                  <c:v>7.8634999999999975</c:v>
                </c:pt>
                <c:pt idx="28">
                  <c:v>8.2905000000000015</c:v>
                </c:pt>
                <c:pt idx="29">
                  <c:v>8.9370000000000012</c:v>
                </c:pt>
                <c:pt idx="30">
                  <c:v>10.497</c:v>
                </c:pt>
                <c:pt idx="31">
                  <c:v>11.650500000000006</c:v>
                </c:pt>
                <c:pt idx="32">
                  <c:v>13.772500000000004</c:v>
                </c:pt>
                <c:pt idx="33">
                  <c:v>15.7295</c:v>
                </c:pt>
                <c:pt idx="34">
                  <c:v>16.984000000000002</c:v>
                </c:pt>
                <c:pt idx="35">
                  <c:v>18.265999999999906</c:v>
                </c:pt>
                <c:pt idx="36">
                  <c:v>20.974499999999917</c:v>
                </c:pt>
                <c:pt idx="37">
                  <c:v>24.8645</c:v>
                </c:pt>
                <c:pt idx="38">
                  <c:v>27.234500000000001</c:v>
                </c:pt>
                <c:pt idx="39">
                  <c:v>30.530999999999999</c:v>
                </c:pt>
                <c:pt idx="40">
                  <c:v>34.298500000000217</c:v>
                </c:pt>
                <c:pt idx="41">
                  <c:v>36.428500000000113</c:v>
                </c:pt>
                <c:pt idx="42">
                  <c:v>42.553999999999995</c:v>
                </c:pt>
                <c:pt idx="43">
                  <c:v>46.912499000000004</c:v>
                </c:pt>
                <c:pt idx="44">
                  <c:v>51.572000000000003</c:v>
                </c:pt>
                <c:pt idx="45">
                  <c:v>57.124500000000012</c:v>
                </c:pt>
                <c:pt idx="46">
                  <c:v>60.268500000000209</c:v>
                </c:pt>
                <c:pt idx="47">
                  <c:v>65.346000000000004</c:v>
                </c:pt>
                <c:pt idx="48">
                  <c:v>71.447498999999993</c:v>
                </c:pt>
                <c:pt idx="49">
                  <c:v>78.930000000000007</c:v>
                </c:pt>
                <c:pt idx="50">
                  <c:v>82.208500000000001</c:v>
                </c:pt>
                <c:pt idx="51">
                  <c:v>85.876999999999981</c:v>
                </c:pt>
                <c:pt idx="52">
                  <c:v>90.403999999999996</c:v>
                </c:pt>
                <c:pt idx="53">
                  <c:v>94.967500000000314</c:v>
                </c:pt>
                <c:pt idx="54">
                  <c:v>101.94800000000002</c:v>
                </c:pt>
                <c:pt idx="55">
                  <c:v>105.5395</c:v>
                </c:pt>
                <c:pt idx="56">
                  <c:v>112.087</c:v>
                </c:pt>
                <c:pt idx="57">
                  <c:v>114.7745</c:v>
                </c:pt>
                <c:pt idx="58">
                  <c:v>118.8105</c:v>
                </c:pt>
                <c:pt idx="59">
                  <c:v>122.4345000000003</c:v>
                </c:pt>
                <c:pt idx="60">
                  <c:v>128.69549999999998</c:v>
                </c:pt>
                <c:pt idx="61">
                  <c:v>134.92950000000002</c:v>
                </c:pt>
                <c:pt idx="62">
                  <c:v>138.58500000000001</c:v>
                </c:pt>
                <c:pt idx="63">
                  <c:v>145.16250000000002</c:v>
                </c:pt>
                <c:pt idx="64">
                  <c:v>147.44299999999998</c:v>
                </c:pt>
                <c:pt idx="65">
                  <c:v>147.36600000000001</c:v>
                </c:pt>
                <c:pt idx="66">
                  <c:v>158.077</c:v>
                </c:pt>
                <c:pt idx="67">
                  <c:v>165.9555</c:v>
                </c:pt>
                <c:pt idx="68">
                  <c:v>169.97399999999999</c:v>
                </c:pt>
                <c:pt idx="69">
                  <c:v>177.27649999999997</c:v>
                </c:pt>
                <c:pt idx="70">
                  <c:v>178.46600000000001</c:v>
                </c:pt>
                <c:pt idx="71">
                  <c:v>183.91049999999998</c:v>
                </c:pt>
                <c:pt idx="72">
                  <c:v>191.07599999999999</c:v>
                </c:pt>
                <c:pt idx="73">
                  <c:v>197.57349999999997</c:v>
                </c:pt>
                <c:pt idx="74">
                  <c:v>201.334</c:v>
                </c:pt>
                <c:pt idx="75">
                  <c:v>204.2585</c:v>
                </c:pt>
                <c:pt idx="76">
                  <c:v>211.94650000000001</c:v>
                </c:pt>
                <c:pt idx="77">
                  <c:v>217.58150000000001</c:v>
                </c:pt>
                <c:pt idx="78">
                  <c:v>224.27349999999996</c:v>
                </c:pt>
                <c:pt idx="79">
                  <c:v>228.625</c:v>
                </c:pt>
                <c:pt idx="80">
                  <c:v>232.69650000000001</c:v>
                </c:pt>
                <c:pt idx="81">
                  <c:v>237.0275</c:v>
                </c:pt>
                <c:pt idx="82">
                  <c:v>241.92500000000001</c:v>
                </c:pt>
                <c:pt idx="83">
                  <c:v>243.49300000000002</c:v>
                </c:pt>
                <c:pt idx="84">
                  <c:v>251.40550000000002</c:v>
                </c:pt>
                <c:pt idx="85">
                  <c:v>251.36350000000002</c:v>
                </c:pt>
                <c:pt idx="86">
                  <c:v>255.18900000000002</c:v>
                </c:pt>
                <c:pt idx="87">
                  <c:v>261.84899999999999</c:v>
                </c:pt>
                <c:pt idx="88">
                  <c:v>267.37099999999964</c:v>
                </c:pt>
                <c:pt idx="89">
                  <c:v>266.63200000000001</c:v>
                </c:pt>
                <c:pt idx="90">
                  <c:v>263.30349999999999</c:v>
                </c:pt>
                <c:pt idx="91">
                  <c:v>270.34550000000002</c:v>
                </c:pt>
                <c:pt idx="92">
                  <c:v>271.49649999999826</c:v>
                </c:pt>
                <c:pt idx="93">
                  <c:v>269.49899999999826</c:v>
                </c:pt>
                <c:pt idx="94">
                  <c:v>273.22849999999869</c:v>
                </c:pt>
                <c:pt idx="95">
                  <c:v>272.84949999999998</c:v>
                </c:pt>
                <c:pt idx="96">
                  <c:v>272.03799999999899</c:v>
                </c:pt>
                <c:pt idx="97">
                  <c:v>276.77</c:v>
                </c:pt>
                <c:pt idx="98">
                  <c:v>274.02949999999993</c:v>
                </c:pt>
                <c:pt idx="99">
                  <c:v>275.48649999999827</c:v>
                </c:pt>
                <c:pt idx="100">
                  <c:v>276.50850000000003</c:v>
                </c:pt>
                <c:pt idx="101">
                  <c:v>275.43749999999869</c:v>
                </c:pt>
                <c:pt idx="102">
                  <c:v>279.839</c:v>
                </c:pt>
                <c:pt idx="103">
                  <c:v>274.22499999999923</c:v>
                </c:pt>
                <c:pt idx="104">
                  <c:v>275.40750000000003</c:v>
                </c:pt>
                <c:pt idx="105">
                  <c:v>274.88549999999969</c:v>
                </c:pt>
                <c:pt idx="106">
                  <c:v>276.65499999999997</c:v>
                </c:pt>
                <c:pt idx="107">
                  <c:v>272.74900000000002</c:v>
                </c:pt>
                <c:pt idx="108">
                  <c:v>273.13049999999993</c:v>
                </c:pt>
                <c:pt idx="109">
                  <c:v>273.01549999999969</c:v>
                </c:pt>
                <c:pt idx="110">
                  <c:v>275.29299999999893</c:v>
                </c:pt>
                <c:pt idx="111">
                  <c:v>272.964</c:v>
                </c:pt>
                <c:pt idx="112">
                  <c:v>270.76349999999923</c:v>
                </c:pt>
                <c:pt idx="113">
                  <c:v>265.541</c:v>
                </c:pt>
                <c:pt idx="114">
                  <c:v>263.39849999999899</c:v>
                </c:pt>
                <c:pt idx="115">
                  <c:v>262.91399999999851</c:v>
                </c:pt>
                <c:pt idx="116">
                  <c:v>259.66800000000001</c:v>
                </c:pt>
                <c:pt idx="117">
                  <c:v>262.31849999999969</c:v>
                </c:pt>
                <c:pt idx="118">
                  <c:v>260.08849999999899</c:v>
                </c:pt>
                <c:pt idx="119">
                  <c:v>256.70249999999999</c:v>
                </c:pt>
                <c:pt idx="120">
                  <c:v>251.85050000000001</c:v>
                </c:pt>
                <c:pt idx="121">
                  <c:v>248.77749999999997</c:v>
                </c:pt>
                <c:pt idx="122">
                  <c:v>250.74299999999999</c:v>
                </c:pt>
                <c:pt idx="123">
                  <c:v>244.15900000000002</c:v>
                </c:pt>
                <c:pt idx="124">
                  <c:v>236.28949999999998</c:v>
                </c:pt>
                <c:pt idx="125">
                  <c:v>234.56700000000001</c:v>
                </c:pt>
                <c:pt idx="126">
                  <c:v>234.04149999999998</c:v>
                </c:pt>
                <c:pt idx="127">
                  <c:v>228.70699999999999</c:v>
                </c:pt>
                <c:pt idx="128">
                  <c:v>225.8535</c:v>
                </c:pt>
                <c:pt idx="129">
                  <c:v>224.36350000000002</c:v>
                </c:pt>
                <c:pt idx="130">
                  <c:v>219.20749999999998</c:v>
                </c:pt>
                <c:pt idx="131">
                  <c:v>217.9785</c:v>
                </c:pt>
                <c:pt idx="132">
                  <c:v>215.76399999999998</c:v>
                </c:pt>
                <c:pt idx="133">
                  <c:v>210.74699999999999</c:v>
                </c:pt>
                <c:pt idx="134">
                  <c:v>204.53399999999999</c:v>
                </c:pt>
                <c:pt idx="135">
                  <c:v>205.27599999999998</c:v>
                </c:pt>
                <c:pt idx="136">
                  <c:v>198.99600000000001</c:v>
                </c:pt>
                <c:pt idx="137">
                  <c:v>193.01899999999998</c:v>
                </c:pt>
                <c:pt idx="138">
                  <c:v>189.45100000000059</c:v>
                </c:pt>
                <c:pt idx="139">
                  <c:v>191.97949999999997</c:v>
                </c:pt>
                <c:pt idx="140">
                  <c:v>187.9545</c:v>
                </c:pt>
                <c:pt idx="141">
                  <c:v>184.00800000000001</c:v>
                </c:pt>
                <c:pt idx="142">
                  <c:v>183.54049999999998</c:v>
                </c:pt>
                <c:pt idx="143">
                  <c:v>178.5575</c:v>
                </c:pt>
                <c:pt idx="144">
                  <c:v>176.8965</c:v>
                </c:pt>
                <c:pt idx="145">
                  <c:v>171.77649999999997</c:v>
                </c:pt>
                <c:pt idx="146">
                  <c:v>168.226</c:v>
                </c:pt>
                <c:pt idx="147">
                  <c:v>164.8510000000006</c:v>
                </c:pt>
                <c:pt idx="148">
                  <c:v>162.48850000000004</c:v>
                </c:pt>
                <c:pt idx="149">
                  <c:v>160.28650000000002</c:v>
                </c:pt>
                <c:pt idx="150">
                  <c:v>153.11599999999999</c:v>
                </c:pt>
                <c:pt idx="151">
                  <c:v>155.08350000000002</c:v>
                </c:pt>
                <c:pt idx="152">
                  <c:v>153.4880000000006</c:v>
                </c:pt>
                <c:pt idx="153">
                  <c:v>149.13649999999998</c:v>
                </c:pt>
                <c:pt idx="154">
                  <c:v>146.63850000000002</c:v>
                </c:pt>
                <c:pt idx="155">
                  <c:v>142.59550000000002</c:v>
                </c:pt>
                <c:pt idx="156">
                  <c:v>138.74949999999995</c:v>
                </c:pt>
                <c:pt idx="157">
                  <c:v>136.49949999999998</c:v>
                </c:pt>
                <c:pt idx="158">
                  <c:v>131.61449999999999</c:v>
                </c:pt>
                <c:pt idx="159">
                  <c:v>131.00650000000002</c:v>
                </c:pt>
                <c:pt idx="160">
                  <c:v>130.06700000000001</c:v>
                </c:pt>
                <c:pt idx="161">
                  <c:v>126.22450000000002</c:v>
                </c:pt>
                <c:pt idx="162">
                  <c:v>121.13549999999998</c:v>
                </c:pt>
                <c:pt idx="163">
                  <c:v>119.37350000000001</c:v>
                </c:pt>
                <c:pt idx="164">
                  <c:v>117.14999999999999</c:v>
                </c:pt>
                <c:pt idx="165">
                  <c:v>114.17499999999998</c:v>
                </c:pt>
                <c:pt idx="166">
                  <c:v>108.536</c:v>
                </c:pt>
                <c:pt idx="167">
                  <c:v>109.46000000000002</c:v>
                </c:pt>
                <c:pt idx="168">
                  <c:v>105.819</c:v>
                </c:pt>
                <c:pt idx="169">
                  <c:v>103.167</c:v>
                </c:pt>
                <c:pt idx="170">
                  <c:v>101.1065</c:v>
                </c:pt>
                <c:pt idx="171">
                  <c:v>97.221998999999983</c:v>
                </c:pt>
                <c:pt idx="172">
                  <c:v>94.714500000000314</c:v>
                </c:pt>
                <c:pt idx="173">
                  <c:v>91.6995</c:v>
                </c:pt>
                <c:pt idx="174">
                  <c:v>90.057500000000005</c:v>
                </c:pt>
                <c:pt idx="175">
                  <c:v>88.450998999999982</c:v>
                </c:pt>
                <c:pt idx="176">
                  <c:v>86.837998999999982</c:v>
                </c:pt>
                <c:pt idx="177">
                  <c:v>82.5535</c:v>
                </c:pt>
                <c:pt idx="178">
                  <c:v>81.120498999999541</c:v>
                </c:pt>
                <c:pt idx="179">
                  <c:v>79.883499999999998</c:v>
                </c:pt>
                <c:pt idx="180">
                  <c:v>80.030499000000006</c:v>
                </c:pt>
                <c:pt idx="181">
                  <c:v>79.794999000000374</c:v>
                </c:pt>
                <c:pt idx="182">
                  <c:v>76.931500000000227</c:v>
                </c:pt>
                <c:pt idx="183">
                  <c:v>74.60799999999999</c:v>
                </c:pt>
                <c:pt idx="184">
                  <c:v>73.814499999999995</c:v>
                </c:pt>
                <c:pt idx="185">
                  <c:v>73.084998999999982</c:v>
                </c:pt>
                <c:pt idx="186">
                  <c:v>69.446500000000299</c:v>
                </c:pt>
                <c:pt idx="187">
                  <c:v>68.469499999999996</c:v>
                </c:pt>
                <c:pt idx="188">
                  <c:v>67.804499000000007</c:v>
                </c:pt>
                <c:pt idx="189">
                  <c:v>67.22749899999998</c:v>
                </c:pt>
                <c:pt idx="190">
                  <c:v>65.436000000000007</c:v>
                </c:pt>
                <c:pt idx="191">
                  <c:v>64.154999999999987</c:v>
                </c:pt>
                <c:pt idx="192">
                  <c:v>61.860500000000002</c:v>
                </c:pt>
                <c:pt idx="193">
                  <c:v>58.717000000000006</c:v>
                </c:pt>
                <c:pt idx="194">
                  <c:v>60.884999999999998</c:v>
                </c:pt>
                <c:pt idx="195">
                  <c:v>60.005000000000003</c:v>
                </c:pt>
                <c:pt idx="196">
                  <c:v>58.010498999999996</c:v>
                </c:pt>
                <c:pt idx="197">
                  <c:v>56.211500000000001</c:v>
                </c:pt>
                <c:pt idx="198">
                  <c:v>54.477000000000004</c:v>
                </c:pt>
                <c:pt idx="199">
                  <c:v>53.340999999999994</c:v>
                </c:pt>
                <c:pt idx="200">
                  <c:v>54.949000000000005</c:v>
                </c:pt>
                <c:pt idx="201">
                  <c:v>50.499000000000002</c:v>
                </c:pt>
                <c:pt idx="202">
                  <c:v>50.316999999999993</c:v>
                </c:pt>
                <c:pt idx="203">
                  <c:v>50.609500000000011</c:v>
                </c:pt>
                <c:pt idx="204">
                  <c:v>49.9895</c:v>
                </c:pt>
                <c:pt idx="205">
                  <c:v>48.5</c:v>
                </c:pt>
                <c:pt idx="206">
                  <c:v>45.339000000000006</c:v>
                </c:pt>
                <c:pt idx="207">
                  <c:v>46.720000000000013</c:v>
                </c:pt>
                <c:pt idx="208">
                  <c:v>44.720500000000165</c:v>
                </c:pt>
                <c:pt idx="209">
                  <c:v>44.548500000000011</c:v>
                </c:pt>
                <c:pt idx="210">
                  <c:v>42.013000000000005</c:v>
                </c:pt>
                <c:pt idx="211">
                  <c:v>40.794500000000063</c:v>
                </c:pt>
                <c:pt idx="212">
                  <c:v>40.423500000000011</c:v>
                </c:pt>
                <c:pt idx="213">
                  <c:v>40.238000000000063</c:v>
                </c:pt>
                <c:pt idx="214">
                  <c:v>38.0745</c:v>
                </c:pt>
                <c:pt idx="215">
                  <c:v>37.958500000000001</c:v>
                </c:pt>
                <c:pt idx="216">
                  <c:v>37.628500000000187</c:v>
                </c:pt>
                <c:pt idx="217">
                  <c:v>35.124500000000012</c:v>
                </c:pt>
                <c:pt idx="218">
                  <c:v>35.0595</c:v>
                </c:pt>
                <c:pt idx="219">
                  <c:v>36.067500000000003</c:v>
                </c:pt>
                <c:pt idx="220">
                  <c:v>33.924000000000007</c:v>
                </c:pt>
                <c:pt idx="221">
                  <c:v>33.258000000000003</c:v>
                </c:pt>
                <c:pt idx="222">
                  <c:v>33.425000000000011</c:v>
                </c:pt>
                <c:pt idx="223">
                  <c:v>32.371499999999997</c:v>
                </c:pt>
                <c:pt idx="224">
                  <c:v>33.692500000000187</c:v>
                </c:pt>
                <c:pt idx="225">
                  <c:v>32.250500000000002</c:v>
                </c:pt>
                <c:pt idx="226">
                  <c:v>30.68649999999991</c:v>
                </c:pt>
                <c:pt idx="227">
                  <c:v>29.943999999999921</c:v>
                </c:pt>
                <c:pt idx="228">
                  <c:v>29.9345</c:v>
                </c:pt>
                <c:pt idx="229">
                  <c:v>28.771999999999988</c:v>
                </c:pt>
                <c:pt idx="230">
                  <c:v>27.67</c:v>
                </c:pt>
                <c:pt idx="231">
                  <c:v>28.03</c:v>
                </c:pt>
                <c:pt idx="232">
                  <c:v>28.085499999999868</c:v>
                </c:pt>
                <c:pt idx="233">
                  <c:v>27.385999999999989</c:v>
                </c:pt>
                <c:pt idx="234">
                  <c:v>26.16</c:v>
                </c:pt>
                <c:pt idx="235">
                  <c:v>25.064999999999987</c:v>
                </c:pt>
                <c:pt idx="236">
                  <c:v>26.444999999999986</c:v>
                </c:pt>
                <c:pt idx="237">
                  <c:v>25.120999999999999</c:v>
                </c:pt>
                <c:pt idx="238">
                  <c:v>23.924999999999986</c:v>
                </c:pt>
                <c:pt idx="239">
                  <c:v>23.940999999999917</c:v>
                </c:pt>
                <c:pt idx="240">
                  <c:v>23.401</c:v>
                </c:pt>
                <c:pt idx="241">
                  <c:v>23.261500000000002</c:v>
                </c:pt>
                <c:pt idx="242">
                  <c:v>22.831499999999988</c:v>
                </c:pt>
                <c:pt idx="243">
                  <c:v>21.5565</c:v>
                </c:pt>
                <c:pt idx="244">
                  <c:v>22.481000000000002</c:v>
                </c:pt>
                <c:pt idx="245">
                  <c:v>21.454000000000001</c:v>
                </c:pt>
                <c:pt idx="246">
                  <c:v>20.08749999999991</c:v>
                </c:pt>
                <c:pt idx="247">
                  <c:v>21.061999999999987</c:v>
                </c:pt>
                <c:pt idx="248">
                  <c:v>20.108000000000001</c:v>
                </c:pt>
                <c:pt idx="249">
                  <c:v>19.399000000000001</c:v>
                </c:pt>
                <c:pt idx="250">
                  <c:v>19.128</c:v>
                </c:pt>
                <c:pt idx="251">
                  <c:v>18.775499999999891</c:v>
                </c:pt>
                <c:pt idx="252">
                  <c:v>19.043500000000002</c:v>
                </c:pt>
                <c:pt idx="253">
                  <c:v>19.6875</c:v>
                </c:pt>
                <c:pt idx="254">
                  <c:v>18.1465</c:v>
                </c:pt>
                <c:pt idx="255">
                  <c:v>14.966000000000006</c:v>
                </c:pt>
                <c:pt idx="256">
                  <c:v>18.200500000000002</c:v>
                </c:pt>
                <c:pt idx="257">
                  <c:v>17.103000000000005</c:v>
                </c:pt>
                <c:pt idx="258">
                  <c:v>16.484999999999989</c:v>
                </c:pt>
                <c:pt idx="259">
                  <c:v>17.110499999999988</c:v>
                </c:pt>
                <c:pt idx="260">
                  <c:v>16.107500000000005</c:v>
                </c:pt>
                <c:pt idx="261">
                  <c:v>15.051500000000004</c:v>
                </c:pt>
                <c:pt idx="262">
                  <c:v>15.459000000000024</c:v>
                </c:pt>
                <c:pt idx="263">
                  <c:v>15.559000000000006</c:v>
                </c:pt>
                <c:pt idx="264">
                  <c:v>15.876000000000024</c:v>
                </c:pt>
                <c:pt idx="265">
                  <c:v>15.166500000000006</c:v>
                </c:pt>
                <c:pt idx="266">
                  <c:v>14.827500000000002</c:v>
                </c:pt>
                <c:pt idx="267">
                  <c:v>14.333500000000004</c:v>
                </c:pt>
                <c:pt idx="268">
                  <c:v>15.1045</c:v>
                </c:pt>
                <c:pt idx="269">
                  <c:v>13.519500000000004</c:v>
                </c:pt>
                <c:pt idx="270">
                  <c:v>13.034000000000001</c:v>
                </c:pt>
                <c:pt idx="271">
                  <c:v>12.6515</c:v>
                </c:pt>
                <c:pt idx="272">
                  <c:v>13.066000000000004</c:v>
                </c:pt>
                <c:pt idx="273">
                  <c:v>13.882000000000026</c:v>
                </c:pt>
                <c:pt idx="274">
                  <c:v>12.699</c:v>
                </c:pt>
                <c:pt idx="275">
                  <c:v>12.132</c:v>
                </c:pt>
                <c:pt idx="276">
                  <c:v>12.034000000000001</c:v>
                </c:pt>
                <c:pt idx="277">
                  <c:v>12.753500000000004</c:v>
                </c:pt>
                <c:pt idx="278">
                  <c:v>11.908000000000001</c:v>
                </c:pt>
                <c:pt idx="279">
                  <c:v>12.09</c:v>
                </c:pt>
                <c:pt idx="280">
                  <c:v>11.343</c:v>
                </c:pt>
                <c:pt idx="281">
                  <c:v>11.362500000000056</c:v>
                </c:pt>
                <c:pt idx="282">
                  <c:v>10.962000000000026</c:v>
                </c:pt>
                <c:pt idx="283">
                  <c:v>11.043000000000001</c:v>
                </c:pt>
                <c:pt idx="284">
                  <c:v>10.967500000000006</c:v>
                </c:pt>
                <c:pt idx="285">
                  <c:v>10.467500000000006</c:v>
                </c:pt>
                <c:pt idx="286">
                  <c:v>10.938500000000001</c:v>
                </c:pt>
                <c:pt idx="287">
                  <c:v>10.694000000000001</c:v>
                </c:pt>
                <c:pt idx="288">
                  <c:v>11.108000000000001</c:v>
                </c:pt>
                <c:pt idx="289">
                  <c:v>9.8085000000000004</c:v>
                </c:pt>
                <c:pt idx="290">
                  <c:v>10.414</c:v>
                </c:pt>
                <c:pt idx="291">
                  <c:v>10.163500000000004</c:v>
                </c:pt>
                <c:pt idx="292">
                  <c:v>9.7089999999999996</c:v>
                </c:pt>
                <c:pt idx="293">
                  <c:v>10.656500000000024</c:v>
                </c:pt>
                <c:pt idx="294">
                  <c:v>9.5945</c:v>
                </c:pt>
                <c:pt idx="295">
                  <c:v>9.7525000000000048</c:v>
                </c:pt>
                <c:pt idx="296">
                  <c:v>9.5530000000000008</c:v>
                </c:pt>
                <c:pt idx="297">
                  <c:v>9.9115000000000002</c:v>
                </c:pt>
                <c:pt idx="298">
                  <c:v>9.4645000000000028</c:v>
                </c:pt>
                <c:pt idx="299">
                  <c:v>9.2730000000000015</c:v>
                </c:pt>
                <c:pt idx="300">
                  <c:v>8.6</c:v>
                </c:pt>
                <c:pt idx="301">
                  <c:v>8.8189989999999998</c:v>
                </c:pt>
                <c:pt idx="302">
                  <c:v>9.1145000000000014</c:v>
                </c:pt>
                <c:pt idx="303">
                  <c:v>8.2785000000000011</c:v>
                </c:pt>
                <c:pt idx="304">
                  <c:v>8.3784990000000068</c:v>
                </c:pt>
                <c:pt idx="305">
                  <c:v>8.1235000000000035</c:v>
                </c:pt>
                <c:pt idx="306">
                  <c:v>8.7825000000000006</c:v>
                </c:pt>
                <c:pt idx="307">
                  <c:v>8.5975000000000001</c:v>
                </c:pt>
                <c:pt idx="308">
                  <c:v>8.2570000000000014</c:v>
                </c:pt>
                <c:pt idx="309">
                  <c:v>7.9639999999999995</c:v>
                </c:pt>
                <c:pt idx="310">
                  <c:v>8.1020000000000003</c:v>
                </c:pt>
                <c:pt idx="311">
                  <c:v>8.4224990000000268</c:v>
                </c:pt>
                <c:pt idx="312">
                  <c:v>7.9249999999999945</c:v>
                </c:pt>
                <c:pt idx="313">
                  <c:v>7.760999</c:v>
                </c:pt>
                <c:pt idx="314">
                  <c:v>8.25</c:v>
                </c:pt>
                <c:pt idx="315">
                  <c:v>8.0435000000000034</c:v>
                </c:pt>
                <c:pt idx="316">
                  <c:v>8.7269999999999985</c:v>
                </c:pt>
                <c:pt idx="317">
                  <c:v>7.9295</c:v>
                </c:pt>
                <c:pt idx="318">
                  <c:v>7.258</c:v>
                </c:pt>
                <c:pt idx="319">
                  <c:v>7.6069990000000001</c:v>
                </c:pt>
                <c:pt idx="320">
                  <c:v>8.0920000000000005</c:v>
                </c:pt>
                <c:pt idx="321">
                  <c:v>7.4124999999999996</c:v>
                </c:pt>
                <c:pt idx="322">
                  <c:v>7.4435000000000002</c:v>
                </c:pt>
                <c:pt idx="323">
                  <c:v>7.1934999999999985</c:v>
                </c:pt>
                <c:pt idx="324">
                  <c:v>7.8310000000000004</c:v>
                </c:pt>
                <c:pt idx="325">
                  <c:v>6.7750000000000004</c:v>
                </c:pt>
                <c:pt idx="326">
                  <c:v>6.6464999999999996</c:v>
                </c:pt>
                <c:pt idx="327">
                  <c:v>6.6229989999999752</c:v>
                </c:pt>
                <c:pt idx="328">
                  <c:v>6.4554999999999998</c:v>
                </c:pt>
                <c:pt idx="329">
                  <c:v>6.4009999999999998</c:v>
                </c:pt>
                <c:pt idx="330">
                  <c:v>6.3979999999999855</c:v>
                </c:pt>
                <c:pt idx="331">
                  <c:v>6.2474999999999996</c:v>
                </c:pt>
                <c:pt idx="332">
                  <c:v>6.9995000000000003</c:v>
                </c:pt>
                <c:pt idx="333">
                  <c:v>7.2530000000000001</c:v>
                </c:pt>
                <c:pt idx="334">
                  <c:v>6.2924999999999995</c:v>
                </c:pt>
                <c:pt idx="335">
                  <c:v>6.38</c:v>
                </c:pt>
                <c:pt idx="336">
                  <c:v>6.681</c:v>
                </c:pt>
                <c:pt idx="337">
                  <c:v>6.29</c:v>
                </c:pt>
                <c:pt idx="338">
                  <c:v>6.4089999999999998</c:v>
                </c:pt>
                <c:pt idx="339">
                  <c:v>6.1024999999999965</c:v>
                </c:pt>
                <c:pt idx="340">
                  <c:v>6.5469999999999997</c:v>
                </c:pt>
                <c:pt idx="341">
                  <c:v>6.1169999999999956</c:v>
                </c:pt>
                <c:pt idx="342">
                  <c:v>5.9365000000000014</c:v>
                </c:pt>
                <c:pt idx="343">
                  <c:v>5.5780000000000003</c:v>
                </c:pt>
                <c:pt idx="344">
                  <c:v>5.8214999999999995</c:v>
                </c:pt>
                <c:pt idx="345">
                  <c:v>5.4630000000000001</c:v>
                </c:pt>
                <c:pt idx="346">
                  <c:v>5.7839999999999998</c:v>
                </c:pt>
                <c:pt idx="347">
                  <c:v>5.4219999999999997</c:v>
                </c:pt>
                <c:pt idx="348">
                  <c:v>5.1324999999999985</c:v>
                </c:pt>
                <c:pt idx="349">
                  <c:v>5.5719989999999999</c:v>
                </c:pt>
                <c:pt idx="350">
                  <c:v>5.6779999999999955</c:v>
                </c:pt>
                <c:pt idx="351">
                  <c:v>6.2509990000000002</c:v>
                </c:pt>
                <c:pt idx="352">
                  <c:v>6.1154999999999955</c:v>
                </c:pt>
                <c:pt idx="353">
                  <c:v>5.699999</c:v>
                </c:pt>
                <c:pt idx="354">
                  <c:v>5.2279999999999855</c:v>
                </c:pt>
                <c:pt idx="355">
                  <c:v>5.2590000000000003</c:v>
                </c:pt>
                <c:pt idx="356">
                  <c:v>5.4395000000000024</c:v>
                </c:pt>
                <c:pt idx="357">
                  <c:v>4.9044999999999996</c:v>
                </c:pt>
                <c:pt idx="358">
                  <c:v>5.0395000000000003</c:v>
                </c:pt>
                <c:pt idx="359">
                  <c:v>5.1324999999999985</c:v>
                </c:pt>
                <c:pt idx="360">
                  <c:v>4.66749999999998</c:v>
                </c:pt>
                <c:pt idx="361">
                  <c:v>4.9574999999999996</c:v>
                </c:pt>
                <c:pt idx="362">
                  <c:v>5.6790000000000003</c:v>
                </c:pt>
                <c:pt idx="363">
                  <c:v>5.9844999999999997</c:v>
                </c:pt>
                <c:pt idx="364">
                  <c:v>5.3244999999999845</c:v>
                </c:pt>
                <c:pt idx="365">
                  <c:v>5.1634999999999955</c:v>
                </c:pt>
                <c:pt idx="366">
                  <c:v>5.3010000000000002</c:v>
                </c:pt>
                <c:pt idx="367">
                  <c:v>4.7415000000000003</c:v>
                </c:pt>
                <c:pt idx="368">
                  <c:v>5.0465</c:v>
                </c:pt>
                <c:pt idx="369">
                  <c:v>4.5914999999999999</c:v>
                </c:pt>
                <c:pt idx="370">
                  <c:v>4.8394990000000124</c:v>
                </c:pt>
                <c:pt idx="371">
                  <c:v>5.2404999999999999</c:v>
                </c:pt>
                <c:pt idx="372">
                  <c:v>5.0979999999999945</c:v>
                </c:pt>
                <c:pt idx="373">
                  <c:v>5.1059999999999945</c:v>
                </c:pt>
                <c:pt idx="374">
                  <c:v>5.1919999999999975</c:v>
                </c:pt>
                <c:pt idx="375">
                  <c:v>4.2274999999999965</c:v>
                </c:pt>
                <c:pt idx="376">
                  <c:v>4.9509999999999996</c:v>
                </c:pt>
                <c:pt idx="377">
                  <c:v>5.1214999999999975</c:v>
                </c:pt>
                <c:pt idx="378">
                  <c:v>4.0164999999999997</c:v>
                </c:pt>
                <c:pt idx="379">
                  <c:v>4.2770000000000001</c:v>
                </c:pt>
                <c:pt idx="380">
                  <c:v>4.6129999999999809</c:v>
                </c:pt>
                <c:pt idx="381">
                  <c:v>4.4204999999999997</c:v>
                </c:pt>
                <c:pt idx="382">
                  <c:v>4.2679999999999945</c:v>
                </c:pt>
                <c:pt idx="383">
                  <c:v>4.1644999999999781</c:v>
                </c:pt>
                <c:pt idx="384">
                  <c:v>4.558999</c:v>
                </c:pt>
                <c:pt idx="385">
                  <c:v>4.9324990000000124</c:v>
                </c:pt>
                <c:pt idx="386">
                  <c:v>4.2694999999999999</c:v>
                </c:pt>
                <c:pt idx="387">
                  <c:v>3.794</c:v>
                </c:pt>
                <c:pt idx="388">
                  <c:v>4.3774999999999995</c:v>
                </c:pt>
                <c:pt idx="389">
                  <c:v>3.9099999999999997</c:v>
                </c:pt>
                <c:pt idx="390">
                  <c:v>4.4130000000000003</c:v>
                </c:pt>
                <c:pt idx="391">
                  <c:v>4.0654999999999966</c:v>
                </c:pt>
                <c:pt idx="392">
                  <c:v>3.617</c:v>
                </c:pt>
                <c:pt idx="393">
                  <c:v>3.968</c:v>
                </c:pt>
                <c:pt idx="394">
                  <c:v>4.4674990000000001</c:v>
                </c:pt>
                <c:pt idx="395">
                  <c:v>4.3824999999999985</c:v>
                </c:pt>
                <c:pt idx="396">
                  <c:v>3.5124999999999909</c:v>
                </c:pt>
                <c:pt idx="397">
                  <c:v>3.5434999999999999</c:v>
                </c:pt>
                <c:pt idx="398">
                  <c:v>4.21</c:v>
                </c:pt>
                <c:pt idx="399">
                  <c:v>4.2074999999999996</c:v>
                </c:pt>
                <c:pt idx="400">
                  <c:v>3.8734999999999977</c:v>
                </c:pt>
                <c:pt idx="401">
                  <c:v>4.2910000000000004</c:v>
                </c:pt>
                <c:pt idx="402">
                  <c:v>4.0939990000000002</c:v>
                </c:pt>
                <c:pt idx="403">
                  <c:v>3.9939999999999998</c:v>
                </c:pt>
                <c:pt idx="404">
                  <c:v>4.0639999999999965</c:v>
                </c:pt>
                <c:pt idx="405">
                  <c:v>4.2649999999999855</c:v>
                </c:pt>
                <c:pt idx="406">
                  <c:v>4.3914999999999997</c:v>
                </c:pt>
                <c:pt idx="407">
                  <c:v>4.1774999999999975</c:v>
                </c:pt>
                <c:pt idx="408">
                  <c:v>3.8014999999999977</c:v>
                </c:pt>
                <c:pt idx="409">
                  <c:v>3.7595000000000001</c:v>
                </c:pt>
                <c:pt idx="410">
                  <c:v>3.8439999999999999</c:v>
                </c:pt>
                <c:pt idx="411">
                  <c:v>3.8549999999999978</c:v>
                </c:pt>
                <c:pt idx="412">
                  <c:v>3.9184999999999977</c:v>
                </c:pt>
                <c:pt idx="413">
                  <c:v>3.7865000000000002</c:v>
                </c:pt>
                <c:pt idx="414">
                  <c:v>3.5605000000000002</c:v>
                </c:pt>
                <c:pt idx="415">
                  <c:v>3.718</c:v>
                </c:pt>
                <c:pt idx="416">
                  <c:v>3.7414999999999998</c:v>
                </c:pt>
                <c:pt idx="417">
                  <c:v>2.4870000000000001</c:v>
                </c:pt>
                <c:pt idx="418">
                  <c:v>3.6105</c:v>
                </c:pt>
                <c:pt idx="419">
                  <c:v>3.9085000000000001</c:v>
                </c:pt>
                <c:pt idx="420">
                  <c:v>3.6819999999999999</c:v>
                </c:pt>
                <c:pt idx="421">
                  <c:v>3.7115</c:v>
                </c:pt>
                <c:pt idx="422">
                  <c:v>3.9309999999999987</c:v>
                </c:pt>
                <c:pt idx="423">
                  <c:v>3.7759999999999998</c:v>
                </c:pt>
                <c:pt idx="424">
                  <c:v>3.6869999999999998</c:v>
                </c:pt>
                <c:pt idx="425">
                  <c:v>3.7214999999999998</c:v>
                </c:pt>
                <c:pt idx="426">
                  <c:v>3.4235000000000002</c:v>
                </c:pt>
                <c:pt idx="427">
                  <c:v>3.6</c:v>
                </c:pt>
                <c:pt idx="428">
                  <c:v>3.5945</c:v>
                </c:pt>
                <c:pt idx="429">
                  <c:v>3.9609999999999999</c:v>
                </c:pt>
                <c:pt idx="430">
                  <c:v>4.0744999999999996</c:v>
                </c:pt>
                <c:pt idx="431">
                  <c:v>4.0804999999999998</c:v>
                </c:pt>
                <c:pt idx="432">
                  <c:v>4.3004999999999995</c:v>
                </c:pt>
                <c:pt idx="433">
                  <c:v>3.5684999999999998</c:v>
                </c:pt>
                <c:pt idx="434">
                  <c:v>3.6465000000000001</c:v>
                </c:pt>
                <c:pt idx="435">
                  <c:v>3.9095</c:v>
                </c:pt>
                <c:pt idx="436">
                  <c:v>3.5564999999999967</c:v>
                </c:pt>
                <c:pt idx="437">
                  <c:v>3.9264999999999977</c:v>
                </c:pt>
                <c:pt idx="438">
                  <c:v>3.8509999999999978</c:v>
                </c:pt>
                <c:pt idx="439">
                  <c:v>3.677</c:v>
                </c:pt>
                <c:pt idx="440">
                  <c:v>3.6515</c:v>
                </c:pt>
                <c:pt idx="441">
                  <c:v>3.52</c:v>
                </c:pt>
                <c:pt idx="442">
                  <c:v>3.4015</c:v>
                </c:pt>
                <c:pt idx="443">
                  <c:v>4.1864999999999997</c:v>
                </c:pt>
                <c:pt idx="444">
                  <c:v>3.4775</c:v>
                </c:pt>
                <c:pt idx="445">
                  <c:v>3.2269999999999999</c:v>
                </c:pt>
                <c:pt idx="446">
                  <c:v>3.4075000000000002</c:v>
                </c:pt>
                <c:pt idx="447">
                  <c:v>3.7885000000000093</c:v>
                </c:pt>
                <c:pt idx="448">
                  <c:v>3.601</c:v>
                </c:pt>
                <c:pt idx="449">
                  <c:v>3.9824999999999977</c:v>
                </c:pt>
                <c:pt idx="450">
                  <c:v>4.4019990000000124</c:v>
                </c:pt>
                <c:pt idx="451">
                  <c:v>4.2755000000000001</c:v>
                </c:pt>
                <c:pt idx="452">
                  <c:v>4.173</c:v>
                </c:pt>
                <c:pt idx="453">
                  <c:v>3.6715</c:v>
                </c:pt>
                <c:pt idx="454">
                  <c:v>4.3704999999999998</c:v>
                </c:pt>
                <c:pt idx="455">
                  <c:v>4.4335000000000004</c:v>
                </c:pt>
                <c:pt idx="456">
                  <c:v>4.4109999999999996</c:v>
                </c:pt>
                <c:pt idx="457">
                  <c:v>4.0949999999999855</c:v>
                </c:pt>
                <c:pt idx="458">
                  <c:v>3.9899999999999998</c:v>
                </c:pt>
                <c:pt idx="459">
                  <c:v>4.4335000000000004</c:v>
                </c:pt>
                <c:pt idx="460">
                  <c:v>4.3304999999999998</c:v>
                </c:pt>
                <c:pt idx="461">
                  <c:v>4.3310000000000004</c:v>
                </c:pt>
                <c:pt idx="462">
                  <c:v>4.1639999999999855</c:v>
                </c:pt>
                <c:pt idx="463">
                  <c:v>4.2750000000000004</c:v>
                </c:pt>
                <c:pt idx="464">
                  <c:v>4.1094999999999997</c:v>
                </c:pt>
                <c:pt idx="465">
                  <c:v>4.4569999999999999</c:v>
                </c:pt>
                <c:pt idx="466">
                  <c:v>4.5249999999999808</c:v>
                </c:pt>
                <c:pt idx="467">
                  <c:v>4.4274999999999975</c:v>
                </c:pt>
                <c:pt idx="468">
                  <c:v>4.7174990000000001</c:v>
                </c:pt>
                <c:pt idx="469">
                  <c:v>4.8964999999999996</c:v>
                </c:pt>
                <c:pt idx="470">
                  <c:v>4.5780000000000003</c:v>
                </c:pt>
                <c:pt idx="471">
                  <c:v>4.0759999999999996</c:v>
                </c:pt>
                <c:pt idx="472">
                  <c:v>4.4790000000000134</c:v>
                </c:pt>
                <c:pt idx="473">
                  <c:v>4.1599999999999975</c:v>
                </c:pt>
                <c:pt idx="474">
                  <c:v>4.1894999999999998</c:v>
                </c:pt>
                <c:pt idx="475">
                  <c:v>4.4954999999999998</c:v>
                </c:pt>
                <c:pt idx="476">
                  <c:v>4.4495000000000013</c:v>
                </c:pt>
                <c:pt idx="477">
                  <c:v>5.0049999999999955</c:v>
                </c:pt>
                <c:pt idx="478">
                  <c:v>4.9359999999999999</c:v>
                </c:pt>
                <c:pt idx="479">
                  <c:v>4.3184999999999985</c:v>
                </c:pt>
                <c:pt idx="480">
                  <c:v>4.9964990000000133</c:v>
                </c:pt>
              </c:numCache>
            </c:numRef>
          </c:yVal>
          <c:smooth val="1"/>
          <c:extLst>
            <c:ext xmlns:c16="http://schemas.microsoft.com/office/drawing/2014/chart" uri="{C3380CC4-5D6E-409C-BE32-E72D297353CC}">
              <c16:uniqueId val="{0000000F-6719-4FF7-967F-7D68A9705DC5}"/>
            </c:ext>
          </c:extLst>
        </c:ser>
        <c:ser>
          <c:idx val="16"/>
          <c:order val="16"/>
          <c:spPr>
            <a:ln w="12700">
              <a:solidFill>
                <a:srgbClr val="3366FF"/>
              </a:solidFill>
              <a:prstDash val="solid"/>
            </a:ln>
          </c:spPr>
          <c:marker>
            <c:symbol val="none"/>
          </c:marker>
          <c:xVal>
            <c:numRef>
              <c:f>vzavi!$A$1:$A$536</c:f>
              <c:numCache>
                <c:formatCode>General</c:formatCode>
                <c:ptCount val="536"/>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vzavi!$R$1:$R$536</c:f>
              <c:numCache>
                <c:formatCode>General</c:formatCode>
                <c:ptCount val="536"/>
                <c:pt idx="0">
                  <c:v>171.22399999999999</c:v>
                </c:pt>
                <c:pt idx="1">
                  <c:v>177.81399999999999</c:v>
                </c:pt>
                <c:pt idx="2">
                  <c:v>179.50900000000001</c:v>
                </c:pt>
                <c:pt idx="3">
                  <c:v>179.18550000000002</c:v>
                </c:pt>
                <c:pt idx="4">
                  <c:v>178.98100000000059</c:v>
                </c:pt>
                <c:pt idx="5">
                  <c:v>174.28349999999998</c:v>
                </c:pt>
                <c:pt idx="6">
                  <c:v>171.9665</c:v>
                </c:pt>
                <c:pt idx="7">
                  <c:v>171.3510000000006</c:v>
                </c:pt>
                <c:pt idx="8">
                  <c:v>159.53</c:v>
                </c:pt>
                <c:pt idx="9">
                  <c:v>149.97800000000001</c:v>
                </c:pt>
                <c:pt idx="10">
                  <c:v>137.3005</c:v>
                </c:pt>
                <c:pt idx="11">
                  <c:v>124.0335</c:v>
                </c:pt>
                <c:pt idx="12">
                  <c:v>110.8135</c:v>
                </c:pt>
                <c:pt idx="13">
                  <c:v>94.134</c:v>
                </c:pt>
                <c:pt idx="14">
                  <c:v>80.126999999999981</c:v>
                </c:pt>
                <c:pt idx="15">
                  <c:v>66.757000000000005</c:v>
                </c:pt>
                <c:pt idx="16">
                  <c:v>55.238500000000172</c:v>
                </c:pt>
                <c:pt idx="17">
                  <c:v>43.520500000000013</c:v>
                </c:pt>
                <c:pt idx="18">
                  <c:v>34.055499000000005</c:v>
                </c:pt>
                <c:pt idx="19">
                  <c:v>26.844000000000001</c:v>
                </c:pt>
                <c:pt idx="20">
                  <c:v>20.0535</c:v>
                </c:pt>
                <c:pt idx="21">
                  <c:v>14.239000000000001</c:v>
                </c:pt>
                <c:pt idx="22">
                  <c:v>11.063500000000024</c:v>
                </c:pt>
                <c:pt idx="23">
                  <c:v>8.5540000000000003</c:v>
                </c:pt>
                <c:pt idx="24">
                  <c:v>7.6044999999999945</c:v>
                </c:pt>
                <c:pt idx="25">
                  <c:v>6.7569999999999997</c:v>
                </c:pt>
                <c:pt idx="26">
                  <c:v>7.3464999999999998</c:v>
                </c:pt>
                <c:pt idx="27">
                  <c:v>8.0909990000000001</c:v>
                </c:pt>
                <c:pt idx="28">
                  <c:v>9.0015000000000001</c:v>
                </c:pt>
                <c:pt idx="29">
                  <c:v>9.8820000000000068</c:v>
                </c:pt>
                <c:pt idx="30">
                  <c:v>10.75</c:v>
                </c:pt>
                <c:pt idx="31">
                  <c:v>11.574</c:v>
                </c:pt>
                <c:pt idx="32">
                  <c:v>12.736500000000001</c:v>
                </c:pt>
                <c:pt idx="33">
                  <c:v>14.263500000000002</c:v>
                </c:pt>
                <c:pt idx="34">
                  <c:v>15.704000000000001</c:v>
                </c:pt>
                <c:pt idx="35">
                  <c:v>19.248499999999876</c:v>
                </c:pt>
                <c:pt idx="36">
                  <c:v>20.420000000000002</c:v>
                </c:pt>
                <c:pt idx="37">
                  <c:v>23.150500000000001</c:v>
                </c:pt>
                <c:pt idx="38">
                  <c:v>25.420499999999887</c:v>
                </c:pt>
                <c:pt idx="39">
                  <c:v>31.312000000000001</c:v>
                </c:pt>
                <c:pt idx="40">
                  <c:v>35.255000000000003</c:v>
                </c:pt>
                <c:pt idx="41">
                  <c:v>38.074000000000005</c:v>
                </c:pt>
                <c:pt idx="42">
                  <c:v>43.234500000000011</c:v>
                </c:pt>
                <c:pt idx="43">
                  <c:v>46.712000000000003</c:v>
                </c:pt>
                <c:pt idx="44">
                  <c:v>49.503</c:v>
                </c:pt>
                <c:pt idx="45">
                  <c:v>55.4345</c:v>
                </c:pt>
                <c:pt idx="46">
                  <c:v>59.491</c:v>
                </c:pt>
                <c:pt idx="47">
                  <c:v>63.729500000000172</c:v>
                </c:pt>
                <c:pt idx="48">
                  <c:v>72.183999999999983</c:v>
                </c:pt>
                <c:pt idx="49">
                  <c:v>76.338999999999999</c:v>
                </c:pt>
                <c:pt idx="50">
                  <c:v>84.170998999999526</c:v>
                </c:pt>
                <c:pt idx="51">
                  <c:v>86.864999999999995</c:v>
                </c:pt>
                <c:pt idx="52">
                  <c:v>90.991000000000227</c:v>
                </c:pt>
                <c:pt idx="53">
                  <c:v>95.859499999999983</c:v>
                </c:pt>
                <c:pt idx="54">
                  <c:v>103.37050000000001</c:v>
                </c:pt>
                <c:pt idx="55">
                  <c:v>107.001</c:v>
                </c:pt>
                <c:pt idx="56">
                  <c:v>111.367</c:v>
                </c:pt>
                <c:pt idx="57">
                  <c:v>117.57250000000001</c:v>
                </c:pt>
                <c:pt idx="58">
                  <c:v>123.3355</c:v>
                </c:pt>
                <c:pt idx="59">
                  <c:v>124.49950000000022</c:v>
                </c:pt>
                <c:pt idx="60">
                  <c:v>132.37949999999998</c:v>
                </c:pt>
                <c:pt idx="61">
                  <c:v>134.74349999999995</c:v>
                </c:pt>
                <c:pt idx="62">
                  <c:v>136.69800000000001</c:v>
                </c:pt>
                <c:pt idx="63">
                  <c:v>141.86600000000001</c:v>
                </c:pt>
                <c:pt idx="64">
                  <c:v>149.53700000000001</c:v>
                </c:pt>
                <c:pt idx="65">
                  <c:v>152.64599999999999</c:v>
                </c:pt>
                <c:pt idx="66">
                  <c:v>155.34900000000002</c:v>
                </c:pt>
                <c:pt idx="67">
                  <c:v>163.29250000000002</c:v>
                </c:pt>
                <c:pt idx="68">
                  <c:v>166.267</c:v>
                </c:pt>
                <c:pt idx="69">
                  <c:v>174.11749999999998</c:v>
                </c:pt>
                <c:pt idx="70">
                  <c:v>178.35150000000004</c:v>
                </c:pt>
                <c:pt idx="71">
                  <c:v>186.84650000000002</c:v>
                </c:pt>
                <c:pt idx="72">
                  <c:v>191.01149999999998</c:v>
                </c:pt>
                <c:pt idx="73">
                  <c:v>194.91150000000002</c:v>
                </c:pt>
                <c:pt idx="74">
                  <c:v>201.57250000000002</c:v>
                </c:pt>
                <c:pt idx="75">
                  <c:v>207.06700000000001</c:v>
                </c:pt>
                <c:pt idx="76">
                  <c:v>213.345</c:v>
                </c:pt>
                <c:pt idx="77">
                  <c:v>222.33450000000002</c:v>
                </c:pt>
                <c:pt idx="78">
                  <c:v>225.43</c:v>
                </c:pt>
                <c:pt idx="79">
                  <c:v>229.34200000000001</c:v>
                </c:pt>
                <c:pt idx="80">
                  <c:v>232.14849999999998</c:v>
                </c:pt>
                <c:pt idx="81">
                  <c:v>239.33</c:v>
                </c:pt>
                <c:pt idx="82">
                  <c:v>244.79250000000002</c:v>
                </c:pt>
                <c:pt idx="83">
                  <c:v>249.08250000000001</c:v>
                </c:pt>
                <c:pt idx="84">
                  <c:v>249.9265</c:v>
                </c:pt>
                <c:pt idx="85">
                  <c:v>254.82550000000001</c:v>
                </c:pt>
                <c:pt idx="86">
                  <c:v>256.91449999999969</c:v>
                </c:pt>
                <c:pt idx="87">
                  <c:v>258.0214999999987</c:v>
                </c:pt>
                <c:pt idx="88">
                  <c:v>262.92349999999863</c:v>
                </c:pt>
                <c:pt idx="89">
                  <c:v>264.30349999999999</c:v>
                </c:pt>
                <c:pt idx="90">
                  <c:v>268.70800000000003</c:v>
                </c:pt>
                <c:pt idx="91">
                  <c:v>272.17450000000002</c:v>
                </c:pt>
                <c:pt idx="92">
                  <c:v>273.68649999999963</c:v>
                </c:pt>
                <c:pt idx="93">
                  <c:v>270.38549999999969</c:v>
                </c:pt>
                <c:pt idx="94">
                  <c:v>270.62200000000001</c:v>
                </c:pt>
                <c:pt idx="95">
                  <c:v>277.44849999999963</c:v>
                </c:pt>
                <c:pt idx="96">
                  <c:v>275.60649999999993</c:v>
                </c:pt>
                <c:pt idx="97">
                  <c:v>276.80650000000003</c:v>
                </c:pt>
                <c:pt idx="98">
                  <c:v>274.79899999999827</c:v>
                </c:pt>
                <c:pt idx="99">
                  <c:v>274.20249999999999</c:v>
                </c:pt>
                <c:pt idx="100">
                  <c:v>279.86700000000002</c:v>
                </c:pt>
                <c:pt idx="101">
                  <c:v>278.02949999999993</c:v>
                </c:pt>
                <c:pt idx="102">
                  <c:v>276.87799999999999</c:v>
                </c:pt>
                <c:pt idx="103">
                  <c:v>278.93949999999899</c:v>
                </c:pt>
                <c:pt idx="104">
                  <c:v>275.43799999999851</c:v>
                </c:pt>
                <c:pt idx="105">
                  <c:v>274.60149999999999</c:v>
                </c:pt>
                <c:pt idx="106">
                  <c:v>273.23099999999869</c:v>
                </c:pt>
                <c:pt idx="107">
                  <c:v>271.11349999999999</c:v>
                </c:pt>
                <c:pt idx="108">
                  <c:v>276.35250000000002</c:v>
                </c:pt>
                <c:pt idx="109">
                  <c:v>279.99299999999869</c:v>
                </c:pt>
                <c:pt idx="110">
                  <c:v>278.38749999999999</c:v>
                </c:pt>
                <c:pt idx="111">
                  <c:v>271.77749999999969</c:v>
                </c:pt>
                <c:pt idx="112">
                  <c:v>271.13499999999999</c:v>
                </c:pt>
                <c:pt idx="113">
                  <c:v>271.30149999999969</c:v>
                </c:pt>
                <c:pt idx="114">
                  <c:v>264.01749999999993</c:v>
                </c:pt>
                <c:pt idx="115">
                  <c:v>263.82499999999999</c:v>
                </c:pt>
                <c:pt idx="116">
                  <c:v>259.16449999999998</c:v>
                </c:pt>
                <c:pt idx="117">
                  <c:v>257.74250000000001</c:v>
                </c:pt>
                <c:pt idx="118">
                  <c:v>255.65700000000001</c:v>
                </c:pt>
                <c:pt idx="119">
                  <c:v>257.68099999999993</c:v>
                </c:pt>
                <c:pt idx="120">
                  <c:v>254.36150000000001</c:v>
                </c:pt>
                <c:pt idx="121">
                  <c:v>247.59200000000001</c:v>
                </c:pt>
                <c:pt idx="122">
                  <c:v>246.464</c:v>
                </c:pt>
                <c:pt idx="123">
                  <c:v>242.01599999999999</c:v>
                </c:pt>
                <c:pt idx="124">
                  <c:v>242.084</c:v>
                </c:pt>
                <c:pt idx="125">
                  <c:v>238.67499999999998</c:v>
                </c:pt>
                <c:pt idx="126">
                  <c:v>234.708</c:v>
                </c:pt>
                <c:pt idx="127">
                  <c:v>229.5865</c:v>
                </c:pt>
                <c:pt idx="128">
                  <c:v>229.41150000000002</c:v>
                </c:pt>
                <c:pt idx="129">
                  <c:v>225.75449999999998</c:v>
                </c:pt>
                <c:pt idx="130">
                  <c:v>221.816</c:v>
                </c:pt>
                <c:pt idx="131">
                  <c:v>219.95100000000059</c:v>
                </c:pt>
                <c:pt idx="132">
                  <c:v>214.52500000000001</c:v>
                </c:pt>
                <c:pt idx="133">
                  <c:v>212.24099999999999</c:v>
                </c:pt>
                <c:pt idx="134">
                  <c:v>203.64599999999999</c:v>
                </c:pt>
                <c:pt idx="135">
                  <c:v>205.19200000000001</c:v>
                </c:pt>
                <c:pt idx="136">
                  <c:v>199.63150000000002</c:v>
                </c:pt>
                <c:pt idx="137">
                  <c:v>196.42350000000002</c:v>
                </c:pt>
                <c:pt idx="138">
                  <c:v>196.44</c:v>
                </c:pt>
                <c:pt idx="139">
                  <c:v>192.82300000000001</c:v>
                </c:pt>
                <c:pt idx="140">
                  <c:v>188.0615</c:v>
                </c:pt>
                <c:pt idx="141">
                  <c:v>184.38900000000001</c:v>
                </c:pt>
                <c:pt idx="142">
                  <c:v>181.62650000000002</c:v>
                </c:pt>
                <c:pt idx="143">
                  <c:v>180.58200000000059</c:v>
                </c:pt>
                <c:pt idx="144">
                  <c:v>176.63549999999998</c:v>
                </c:pt>
                <c:pt idx="145">
                  <c:v>173.78200000000001</c:v>
                </c:pt>
                <c:pt idx="146">
                  <c:v>172.07649999999998</c:v>
                </c:pt>
                <c:pt idx="147">
                  <c:v>169.36600000000001</c:v>
                </c:pt>
                <c:pt idx="148">
                  <c:v>161.89800000000059</c:v>
                </c:pt>
                <c:pt idx="149">
                  <c:v>161.07399999999998</c:v>
                </c:pt>
                <c:pt idx="150">
                  <c:v>154.83850000000001</c:v>
                </c:pt>
                <c:pt idx="151">
                  <c:v>154.91049999999998</c:v>
                </c:pt>
                <c:pt idx="152">
                  <c:v>149.6885</c:v>
                </c:pt>
                <c:pt idx="153">
                  <c:v>151.11549999999997</c:v>
                </c:pt>
                <c:pt idx="154">
                  <c:v>146.39850000000001</c:v>
                </c:pt>
                <c:pt idx="155">
                  <c:v>144.32200000000066</c:v>
                </c:pt>
                <c:pt idx="156">
                  <c:v>140.00549999999998</c:v>
                </c:pt>
                <c:pt idx="157">
                  <c:v>135.36200000000059</c:v>
                </c:pt>
                <c:pt idx="158">
                  <c:v>134.25949999999997</c:v>
                </c:pt>
                <c:pt idx="159">
                  <c:v>132.8545</c:v>
                </c:pt>
                <c:pt idx="160">
                  <c:v>128.09300000000002</c:v>
                </c:pt>
                <c:pt idx="161">
                  <c:v>127.59399999999999</c:v>
                </c:pt>
                <c:pt idx="162">
                  <c:v>122.3905</c:v>
                </c:pt>
                <c:pt idx="163">
                  <c:v>120.307</c:v>
                </c:pt>
                <c:pt idx="164">
                  <c:v>115.389</c:v>
                </c:pt>
                <c:pt idx="165">
                  <c:v>115.74600000000002</c:v>
                </c:pt>
                <c:pt idx="166">
                  <c:v>110.28449999999999</c:v>
                </c:pt>
                <c:pt idx="167">
                  <c:v>107.35499999999999</c:v>
                </c:pt>
                <c:pt idx="168">
                  <c:v>104.27549999999998</c:v>
                </c:pt>
                <c:pt idx="169">
                  <c:v>102.9970000000003</c:v>
                </c:pt>
                <c:pt idx="170">
                  <c:v>100.53</c:v>
                </c:pt>
                <c:pt idx="171">
                  <c:v>97.037000000000006</c:v>
                </c:pt>
                <c:pt idx="172">
                  <c:v>96.033000000000001</c:v>
                </c:pt>
                <c:pt idx="173">
                  <c:v>95.298000000000002</c:v>
                </c:pt>
                <c:pt idx="174">
                  <c:v>90.599998999999983</c:v>
                </c:pt>
                <c:pt idx="175">
                  <c:v>86.364998999999983</c:v>
                </c:pt>
                <c:pt idx="176">
                  <c:v>87.718998999999982</c:v>
                </c:pt>
                <c:pt idx="177">
                  <c:v>83.983999999999995</c:v>
                </c:pt>
                <c:pt idx="178">
                  <c:v>81.212998999999982</c:v>
                </c:pt>
                <c:pt idx="179">
                  <c:v>81.594499999999996</c:v>
                </c:pt>
                <c:pt idx="180">
                  <c:v>80.098000000000013</c:v>
                </c:pt>
                <c:pt idx="181">
                  <c:v>77.381999999999991</c:v>
                </c:pt>
                <c:pt idx="182">
                  <c:v>76.504498999999981</c:v>
                </c:pt>
                <c:pt idx="183">
                  <c:v>75.0685</c:v>
                </c:pt>
                <c:pt idx="184">
                  <c:v>71.787498999999983</c:v>
                </c:pt>
                <c:pt idx="185">
                  <c:v>71.417500000000388</c:v>
                </c:pt>
                <c:pt idx="186">
                  <c:v>70.426998999999981</c:v>
                </c:pt>
                <c:pt idx="187">
                  <c:v>69.192499999999981</c:v>
                </c:pt>
                <c:pt idx="188">
                  <c:v>67.202500000000001</c:v>
                </c:pt>
                <c:pt idx="189">
                  <c:v>65.144000000000005</c:v>
                </c:pt>
                <c:pt idx="190">
                  <c:v>63.506</c:v>
                </c:pt>
                <c:pt idx="191">
                  <c:v>63.150999999999996</c:v>
                </c:pt>
                <c:pt idx="192">
                  <c:v>59.086000000000006</c:v>
                </c:pt>
                <c:pt idx="193">
                  <c:v>60.587499999999999</c:v>
                </c:pt>
                <c:pt idx="194">
                  <c:v>62.48</c:v>
                </c:pt>
                <c:pt idx="195">
                  <c:v>59.618500000000012</c:v>
                </c:pt>
                <c:pt idx="196">
                  <c:v>56.585000000000001</c:v>
                </c:pt>
                <c:pt idx="197">
                  <c:v>55.913999999999994</c:v>
                </c:pt>
                <c:pt idx="198">
                  <c:v>54.203500000000012</c:v>
                </c:pt>
                <c:pt idx="199">
                  <c:v>52.861499999999999</c:v>
                </c:pt>
                <c:pt idx="200">
                  <c:v>54.613</c:v>
                </c:pt>
                <c:pt idx="201">
                  <c:v>51.086000000000006</c:v>
                </c:pt>
                <c:pt idx="202">
                  <c:v>51.858499999999999</c:v>
                </c:pt>
                <c:pt idx="203">
                  <c:v>49.900500000000001</c:v>
                </c:pt>
                <c:pt idx="204">
                  <c:v>47.972000000000001</c:v>
                </c:pt>
                <c:pt idx="205">
                  <c:v>47.513000000000005</c:v>
                </c:pt>
                <c:pt idx="206">
                  <c:v>46.41</c:v>
                </c:pt>
                <c:pt idx="207">
                  <c:v>44.423000000000002</c:v>
                </c:pt>
                <c:pt idx="208">
                  <c:v>45.605500000000013</c:v>
                </c:pt>
                <c:pt idx="209">
                  <c:v>43.903500000000001</c:v>
                </c:pt>
                <c:pt idx="210">
                  <c:v>42.598000000000013</c:v>
                </c:pt>
                <c:pt idx="211">
                  <c:v>41.3065</c:v>
                </c:pt>
                <c:pt idx="212">
                  <c:v>39.768500000000209</c:v>
                </c:pt>
                <c:pt idx="213">
                  <c:v>39.493500000000012</c:v>
                </c:pt>
                <c:pt idx="214">
                  <c:v>37.249000000000002</c:v>
                </c:pt>
                <c:pt idx="215">
                  <c:v>37.982500000000002</c:v>
                </c:pt>
                <c:pt idx="216">
                  <c:v>37.724500000000013</c:v>
                </c:pt>
                <c:pt idx="217">
                  <c:v>35.076000000000001</c:v>
                </c:pt>
                <c:pt idx="218">
                  <c:v>33.352499999999999</c:v>
                </c:pt>
                <c:pt idx="219">
                  <c:v>35.413999999999994</c:v>
                </c:pt>
                <c:pt idx="220">
                  <c:v>33.328000000000003</c:v>
                </c:pt>
                <c:pt idx="221">
                  <c:v>33.974499999999999</c:v>
                </c:pt>
                <c:pt idx="222">
                  <c:v>32.719500000000011</c:v>
                </c:pt>
                <c:pt idx="223">
                  <c:v>32.796000000000063</c:v>
                </c:pt>
                <c:pt idx="224">
                  <c:v>30.664000000000001</c:v>
                </c:pt>
                <c:pt idx="225">
                  <c:v>31.477499999999921</c:v>
                </c:pt>
                <c:pt idx="226">
                  <c:v>30.824000000000005</c:v>
                </c:pt>
                <c:pt idx="227">
                  <c:v>28.891500000000001</c:v>
                </c:pt>
                <c:pt idx="228">
                  <c:v>28.091999999999999</c:v>
                </c:pt>
                <c:pt idx="229">
                  <c:v>28.556000000000001</c:v>
                </c:pt>
                <c:pt idx="230">
                  <c:v>27.725499999999879</c:v>
                </c:pt>
                <c:pt idx="231">
                  <c:v>27.125499999999914</c:v>
                </c:pt>
                <c:pt idx="232">
                  <c:v>27.941499999999905</c:v>
                </c:pt>
                <c:pt idx="233">
                  <c:v>26.390999999999988</c:v>
                </c:pt>
                <c:pt idx="234">
                  <c:v>26.834000000000035</c:v>
                </c:pt>
                <c:pt idx="235">
                  <c:v>26.583499999999887</c:v>
                </c:pt>
                <c:pt idx="236">
                  <c:v>25.539000000000001</c:v>
                </c:pt>
                <c:pt idx="237">
                  <c:v>25.1525</c:v>
                </c:pt>
                <c:pt idx="238">
                  <c:v>24.333500000000001</c:v>
                </c:pt>
                <c:pt idx="239">
                  <c:v>23.249499999999905</c:v>
                </c:pt>
                <c:pt idx="240">
                  <c:v>22.586499999999891</c:v>
                </c:pt>
                <c:pt idx="241">
                  <c:v>23.043500000000002</c:v>
                </c:pt>
                <c:pt idx="242">
                  <c:v>21.952999999999989</c:v>
                </c:pt>
                <c:pt idx="243">
                  <c:v>22.799499999999906</c:v>
                </c:pt>
                <c:pt idx="244">
                  <c:v>22.752499999999905</c:v>
                </c:pt>
                <c:pt idx="245">
                  <c:v>21.417000000000005</c:v>
                </c:pt>
                <c:pt idx="246">
                  <c:v>20.586499999999891</c:v>
                </c:pt>
                <c:pt idx="247">
                  <c:v>20.891500000000001</c:v>
                </c:pt>
                <c:pt idx="248">
                  <c:v>20.231999999999999</c:v>
                </c:pt>
                <c:pt idx="249">
                  <c:v>21.170999999999999</c:v>
                </c:pt>
                <c:pt idx="250">
                  <c:v>19.497</c:v>
                </c:pt>
                <c:pt idx="251">
                  <c:v>18.831499999999988</c:v>
                </c:pt>
                <c:pt idx="252">
                  <c:v>19.065499999999879</c:v>
                </c:pt>
                <c:pt idx="253">
                  <c:v>18.478499999999883</c:v>
                </c:pt>
                <c:pt idx="254">
                  <c:v>17.552499999999906</c:v>
                </c:pt>
                <c:pt idx="255">
                  <c:v>16.985999999999883</c:v>
                </c:pt>
                <c:pt idx="256">
                  <c:v>17.780499999999876</c:v>
                </c:pt>
                <c:pt idx="257">
                  <c:v>16.476499999999906</c:v>
                </c:pt>
                <c:pt idx="258">
                  <c:v>17.122</c:v>
                </c:pt>
                <c:pt idx="259">
                  <c:v>16.100000000000001</c:v>
                </c:pt>
                <c:pt idx="260">
                  <c:v>15.808</c:v>
                </c:pt>
                <c:pt idx="261">
                  <c:v>15.035500000000004</c:v>
                </c:pt>
                <c:pt idx="262">
                  <c:v>15.336500000000004</c:v>
                </c:pt>
                <c:pt idx="263">
                  <c:v>15.2875</c:v>
                </c:pt>
                <c:pt idx="264">
                  <c:v>14.587</c:v>
                </c:pt>
                <c:pt idx="265">
                  <c:v>13.856000000000041</c:v>
                </c:pt>
                <c:pt idx="266">
                  <c:v>14.599500000000004</c:v>
                </c:pt>
                <c:pt idx="267">
                  <c:v>14.024000000000001</c:v>
                </c:pt>
                <c:pt idx="268">
                  <c:v>13.765500000000022</c:v>
                </c:pt>
                <c:pt idx="269">
                  <c:v>13.862500000000056</c:v>
                </c:pt>
                <c:pt idx="270">
                  <c:v>12.855000000000054</c:v>
                </c:pt>
                <c:pt idx="271">
                  <c:v>13.9885</c:v>
                </c:pt>
                <c:pt idx="272">
                  <c:v>13.070500000000004</c:v>
                </c:pt>
                <c:pt idx="273">
                  <c:v>12.503500000000004</c:v>
                </c:pt>
                <c:pt idx="274">
                  <c:v>12.315000000000024</c:v>
                </c:pt>
                <c:pt idx="275">
                  <c:v>12.537000000000001</c:v>
                </c:pt>
                <c:pt idx="276">
                  <c:v>11.926</c:v>
                </c:pt>
                <c:pt idx="277">
                  <c:v>12.2965</c:v>
                </c:pt>
                <c:pt idx="278">
                  <c:v>11.9475</c:v>
                </c:pt>
                <c:pt idx="279">
                  <c:v>11.927</c:v>
                </c:pt>
                <c:pt idx="280">
                  <c:v>11.302500000000045</c:v>
                </c:pt>
                <c:pt idx="281">
                  <c:v>11.097</c:v>
                </c:pt>
                <c:pt idx="282">
                  <c:v>10.829500000000024</c:v>
                </c:pt>
                <c:pt idx="283">
                  <c:v>11.173</c:v>
                </c:pt>
                <c:pt idx="284">
                  <c:v>10.804</c:v>
                </c:pt>
                <c:pt idx="285">
                  <c:v>10.472500000000041</c:v>
                </c:pt>
                <c:pt idx="286">
                  <c:v>10.451500000000006</c:v>
                </c:pt>
                <c:pt idx="287">
                  <c:v>10.207000000000001</c:v>
                </c:pt>
                <c:pt idx="288">
                  <c:v>10.119</c:v>
                </c:pt>
                <c:pt idx="289">
                  <c:v>10.254</c:v>
                </c:pt>
                <c:pt idx="290">
                  <c:v>10.1875</c:v>
                </c:pt>
                <c:pt idx="291">
                  <c:v>10.228999999999999</c:v>
                </c:pt>
                <c:pt idx="292">
                  <c:v>9.9520000000000248</c:v>
                </c:pt>
                <c:pt idx="293">
                  <c:v>9.7909999999999986</c:v>
                </c:pt>
                <c:pt idx="294">
                  <c:v>9.5895000000000028</c:v>
                </c:pt>
                <c:pt idx="295">
                  <c:v>9.1015000000000015</c:v>
                </c:pt>
                <c:pt idx="296">
                  <c:v>9.2745000000000015</c:v>
                </c:pt>
                <c:pt idx="297">
                  <c:v>9.088000000000001</c:v>
                </c:pt>
                <c:pt idx="298">
                  <c:v>9.1585000000000001</c:v>
                </c:pt>
                <c:pt idx="299">
                  <c:v>8.702</c:v>
                </c:pt>
                <c:pt idx="300">
                  <c:v>8.3915000000000006</c:v>
                </c:pt>
                <c:pt idx="301">
                  <c:v>9.0025000000000048</c:v>
                </c:pt>
                <c:pt idx="302">
                  <c:v>8.4040000000000035</c:v>
                </c:pt>
                <c:pt idx="303">
                  <c:v>8.1395</c:v>
                </c:pt>
                <c:pt idx="304">
                  <c:v>7.7480000000000002</c:v>
                </c:pt>
                <c:pt idx="305">
                  <c:v>8.4674990000000268</c:v>
                </c:pt>
                <c:pt idx="306">
                  <c:v>8.1595000000000066</c:v>
                </c:pt>
                <c:pt idx="307">
                  <c:v>7.7774999999999999</c:v>
                </c:pt>
                <c:pt idx="308">
                  <c:v>7.9720000000000004</c:v>
                </c:pt>
                <c:pt idx="309">
                  <c:v>8.3955000000000268</c:v>
                </c:pt>
                <c:pt idx="310">
                  <c:v>9.1645000000000003</c:v>
                </c:pt>
                <c:pt idx="311">
                  <c:v>8.8605000000000267</c:v>
                </c:pt>
                <c:pt idx="312">
                  <c:v>8.9430000000000014</c:v>
                </c:pt>
                <c:pt idx="313">
                  <c:v>8.1879989999999996</c:v>
                </c:pt>
                <c:pt idx="314">
                  <c:v>7.2919999999999998</c:v>
                </c:pt>
                <c:pt idx="315">
                  <c:v>7.6954999999999965</c:v>
                </c:pt>
                <c:pt idx="316">
                  <c:v>7.5880000000000001</c:v>
                </c:pt>
                <c:pt idx="317">
                  <c:v>7.2919999999999998</c:v>
                </c:pt>
                <c:pt idx="318">
                  <c:v>7.6899999999999995</c:v>
                </c:pt>
                <c:pt idx="319">
                  <c:v>6.9554999999999998</c:v>
                </c:pt>
                <c:pt idx="320">
                  <c:v>7.0724999999999998</c:v>
                </c:pt>
                <c:pt idx="321">
                  <c:v>6.6884990000000002</c:v>
                </c:pt>
                <c:pt idx="322">
                  <c:v>6.7869999999999999</c:v>
                </c:pt>
                <c:pt idx="323">
                  <c:v>7.0034999999999998</c:v>
                </c:pt>
                <c:pt idx="324">
                  <c:v>6.3044999999999956</c:v>
                </c:pt>
                <c:pt idx="325">
                  <c:v>6.0735000000000001</c:v>
                </c:pt>
                <c:pt idx="326">
                  <c:v>7.3824999999999985</c:v>
                </c:pt>
                <c:pt idx="327">
                  <c:v>6.1619999999999955</c:v>
                </c:pt>
                <c:pt idx="328">
                  <c:v>6.5449999999999955</c:v>
                </c:pt>
                <c:pt idx="329">
                  <c:v>6.8184999999999985</c:v>
                </c:pt>
                <c:pt idx="330">
                  <c:v>6.6529999999999845</c:v>
                </c:pt>
                <c:pt idx="331">
                  <c:v>6.3154999999999966</c:v>
                </c:pt>
                <c:pt idx="332">
                  <c:v>6.9565000000000001</c:v>
                </c:pt>
                <c:pt idx="333">
                  <c:v>6.8129999999999855</c:v>
                </c:pt>
                <c:pt idx="334">
                  <c:v>6.5804999999999998</c:v>
                </c:pt>
                <c:pt idx="335">
                  <c:v>6.3049999999999855</c:v>
                </c:pt>
                <c:pt idx="336">
                  <c:v>5.7149999999999945</c:v>
                </c:pt>
                <c:pt idx="337">
                  <c:v>5.8274999999999855</c:v>
                </c:pt>
                <c:pt idx="338">
                  <c:v>6.4055</c:v>
                </c:pt>
                <c:pt idx="339">
                  <c:v>5.7489999999999997</c:v>
                </c:pt>
                <c:pt idx="340">
                  <c:v>5.98</c:v>
                </c:pt>
                <c:pt idx="341">
                  <c:v>6.0924990000000001</c:v>
                </c:pt>
                <c:pt idx="342">
                  <c:v>5.7435</c:v>
                </c:pt>
                <c:pt idx="343">
                  <c:v>6.2844999999999995</c:v>
                </c:pt>
                <c:pt idx="344">
                  <c:v>5.7649999999999855</c:v>
                </c:pt>
                <c:pt idx="345">
                  <c:v>5.2679999999999945</c:v>
                </c:pt>
                <c:pt idx="346">
                  <c:v>6.0924999999999985</c:v>
                </c:pt>
                <c:pt idx="347">
                  <c:v>6.1189999999999856</c:v>
                </c:pt>
                <c:pt idx="348">
                  <c:v>5.702</c:v>
                </c:pt>
                <c:pt idx="349">
                  <c:v>5.262499</c:v>
                </c:pt>
                <c:pt idx="350">
                  <c:v>4.9174999999999995</c:v>
                </c:pt>
                <c:pt idx="351">
                  <c:v>5.0454999999999997</c:v>
                </c:pt>
                <c:pt idx="352">
                  <c:v>4.9450000000000003</c:v>
                </c:pt>
                <c:pt idx="353">
                  <c:v>5.2195</c:v>
                </c:pt>
                <c:pt idx="354">
                  <c:v>5.7654990000000002</c:v>
                </c:pt>
                <c:pt idx="355">
                  <c:v>5.8524999999999965</c:v>
                </c:pt>
                <c:pt idx="356">
                  <c:v>5.7024999999999997</c:v>
                </c:pt>
                <c:pt idx="357">
                  <c:v>5.6614999999999975</c:v>
                </c:pt>
                <c:pt idx="358">
                  <c:v>4.7654990000000002</c:v>
                </c:pt>
                <c:pt idx="359">
                  <c:v>5.6874999999999956</c:v>
                </c:pt>
                <c:pt idx="360">
                  <c:v>5.6169999999999956</c:v>
                </c:pt>
                <c:pt idx="361">
                  <c:v>5.2654990000000002</c:v>
                </c:pt>
                <c:pt idx="362">
                  <c:v>5.4589999999999996</c:v>
                </c:pt>
                <c:pt idx="363">
                  <c:v>4.8710000000000004</c:v>
                </c:pt>
                <c:pt idx="364">
                  <c:v>5.3469999999999995</c:v>
                </c:pt>
                <c:pt idx="365">
                  <c:v>5.0664999999999996</c:v>
                </c:pt>
                <c:pt idx="366">
                  <c:v>5.0459990000000001</c:v>
                </c:pt>
                <c:pt idx="367">
                  <c:v>5.1389990000000001</c:v>
                </c:pt>
                <c:pt idx="368">
                  <c:v>4.0964999999999998</c:v>
                </c:pt>
                <c:pt idx="369">
                  <c:v>2.8664999999999967</c:v>
                </c:pt>
                <c:pt idx="370">
                  <c:v>4.7969999999999997</c:v>
                </c:pt>
                <c:pt idx="371">
                  <c:v>4.1795</c:v>
                </c:pt>
                <c:pt idx="372">
                  <c:v>4.7</c:v>
                </c:pt>
                <c:pt idx="373">
                  <c:v>4.9390000000000134</c:v>
                </c:pt>
                <c:pt idx="374">
                  <c:v>5.0739999999999998</c:v>
                </c:pt>
                <c:pt idx="375">
                  <c:v>4.7654999999999985</c:v>
                </c:pt>
                <c:pt idx="376">
                  <c:v>4.6384999999999996</c:v>
                </c:pt>
                <c:pt idx="377">
                  <c:v>4.8079999999999945</c:v>
                </c:pt>
                <c:pt idx="378">
                  <c:v>4.5779990000000002</c:v>
                </c:pt>
                <c:pt idx="379">
                  <c:v>4.1969999999999965</c:v>
                </c:pt>
                <c:pt idx="380">
                  <c:v>4.4249999999999945</c:v>
                </c:pt>
                <c:pt idx="381">
                  <c:v>3.5649999999999999</c:v>
                </c:pt>
                <c:pt idx="382">
                  <c:v>4.6044999999999945</c:v>
                </c:pt>
                <c:pt idx="383">
                  <c:v>4.2054999999999998</c:v>
                </c:pt>
                <c:pt idx="384">
                  <c:v>4.6589999999999945</c:v>
                </c:pt>
                <c:pt idx="385">
                  <c:v>4.1049999999999809</c:v>
                </c:pt>
                <c:pt idx="386">
                  <c:v>4.6134999999999975</c:v>
                </c:pt>
                <c:pt idx="387">
                  <c:v>4.3414999999999999</c:v>
                </c:pt>
                <c:pt idx="388">
                  <c:v>4.758</c:v>
                </c:pt>
                <c:pt idx="389">
                  <c:v>3.7305000000000001</c:v>
                </c:pt>
                <c:pt idx="390">
                  <c:v>3.8374999999999977</c:v>
                </c:pt>
                <c:pt idx="391">
                  <c:v>4.1239999999999855</c:v>
                </c:pt>
                <c:pt idx="392">
                  <c:v>4.0229999999999855</c:v>
                </c:pt>
                <c:pt idx="393">
                  <c:v>4.1909999999999945</c:v>
                </c:pt>
                <c:pt idx="394">
                  <c:v>4.2565</c:v>
                </c:pt>
                <c:pt idx="395">
                  <c:v>4.7104999999999997</c:v>
                </c:pt>
                <c:pt idx="396">
                  <c:v>3.9579999999999997</c:v>
                </c:pt>
                <c:pt idx="397">
                  <c:v>4.0495000000000001</c:v>
                </c:pt>
                <c:pt idx="398">
                  <c:v>3.8654999999999977</c:v>
                </c:pt>
                <c:pt idx="399">
                  <c:v>4.4565000000000001</c:v>
                </c:pt>
                <c:pt idx="400">
                  <c:v>3.7915000000000001</c:v>
                </c:pt>
                <c:pt idx="401">
                  <c:v>3.4924999999999908</c:v>
                </c:pt>
                <c:pt idx="402">
                  <c:v>4.2494990000000197</c:v>
                </c:pt>
                <c:pt idx="403">
                  <c:v>3.7490000000000001</c:v>
                </c:pt>
                <c:pt idx="404">
                  <c:v>3.843</c:v>
                </c:pt>
                <c:pt idx="405">
                  <c:v>4.6404990000000002</c:v>
                </c:pt>
                <c:pt idx="406">
                  <c:v>3.766</c:v>
                </c:pt>
                <c:pt idx="407">
                  <c:v>3.653</c:v>
                </c:pt>
                <c:pt idx="408">
                  <c:v>4.3499999999999996</c:v>
                </c:pt>
                <c:pt idx="409">
                  <c:v>3.9989999999999997</c:v>
                </c:pt>
                <c:pt idx="410">
                  <c:v>3.9489999999999998</c:v>
                </c:pt>
                <c:pt idx="411">
                  <c:v>3.8824999999999967</c:v>
                </c:pt>
                <c:pt idx="412">
                  <c:v>3.9539999999999997</c:v>
                </c:pt>
                <c:pt idx="413">
                  <c:v>3.4849999999999999</c:v>
                </c:pt>
                <c:pt idx="414">
                  <c:v>3.9455</c:v>
                </c:pt>
                <c:pt idx="415">
                  <c:v>4.2524999999999995</c:v>
                </c:pt>
                <c:pt idx="416">
                  <c:v>3.9464999999999977</c:v>
                </c:pt>
                <c:pt idx="417">
                  <c:v>3.9975000000000001</c:v>
                </c:pt>
                <c:pt idx="418">
                  <c:v>3.7509999999999999</c:v>
                </c:pt>
                <c:pt idx="419">
                  <c:v>3.6850000000000001</c:v>
                </c:pt>
                <c:pt idx="420">
                  <c:v>3.5005000000000002</c:v>
                </c:pt>
                <c:pt idx="421">
                  <c:v>3.4619999999999997</c:v>
                </c:pt>
                <c:pt idx="422">
                  <c:v>3.9709999999999988</c:v>
                </c:pt>
                <c:pt idx="423">
                  <c:v>3.7235000000000102</c:v>
                </c:pt>
                <c:pt idx="424">
                  <c:v>3.9009999999999998</c:v>
                </c:pt>
                <c:pt idx="425">
                  <c:v>4.6319999999999997</c:v>
                </c:pt>
                <c:pt idx="426">
                  <c:v>3.8975</c:v>
                </c:pt>
                <c:pt idx="427">
                  <c:v>3.5514999999999977</c:v>
                </c:pt>
                <c:pt idx="428">
                  <c:v>3.8279999999999998</c:v>
                </c:pt>
                <c:pt idx="429">
                  <c:v>3.6739999999999999</c:v>
                </c:pt>
                <c:pt idx="430">
                  <c:v>3.9055</c:v>
                </c:pt>
                <c:pt idx="431">
                  <c:v>3.5295000000000001</c:v>
                </c:pt>
                <c:pt idx="432">
                  <c:v>3.6619999999999999</c:v>
                </c:pt>
                <c:pt idx="433">
                  <c:v>4.5315000000000003</c:v>
                </c:pt>
                <c:pt idx="434">
                  <c:v>4.4429999999999996</c:v>
                </c:pt>
                <c:pt idx="435">
                  <c:v>4.3449999999999855</c:v>
                </c:pt>
                <c:pt idx="436">
                  <c:v>4.1774999999999975</c:v>
                </c:pt>
                <c:pt idx="437">
                  <c:v>4.0204999999999975</c:v>
                </c:pt>
                <c:pt idx="438">
                  <c:v>3.6779999999999999</c:v>
                </c:pt>
                <c:pt idx="439">
                  <c:v>4.0504999999999995</c:v>
                </c:pt>
                <c:pt idx="440">
                  <c:v>4.5110000000000001</c:v>
                </c:pt>
                <c:pt idx="441">
                  <c:v>4.226</c:v>
                </c:pt>
                <c:pt idx="442">
                  <c:v>3.863</c:v>
                </c:pt>
                <c:pt idx="443">
                  <c:v>3.8359999999999967</c:v>
                </c:pt>
                <c:pt idx="444">
                  <c:v>4.0409990000000002</c:v>
                </c:pt>
                <c:pt idx="445">
                  <c:v>4.1774999999999975</c:v>
                </c:pt>
                <c:pt idx="446">
                  <c:v>3.62</c:v>
                </c:pt>
                <c:pt idx="447">
                  <c:v>3.2545000000000002</c:v>
                </c:pt>
                <c:pt idx="448">
                  <c:v>3.8449999999999998</c:v>
                </c:pt>
                <c:pt idx="449">
                  <c:v>2.94</c:v>
                </c:pt>
                <c:pt idx="450">
                  <c:v>4.5819999999999999</c:v>
                </c:pt>
                <c:pt idx="451">
                  <c:v>4.3454990000000002</c:v>
                </c:pt>
                <c:pt idx="452">
                  <c:v>4.1969999999999965</c:v>
                </c:pt>
                <c:pt idx="453">
                  <c:v>4.2444999999999995</c:v>
                </c:pt>
                <c:pt idx="454">
                  <c:v>4.9059999999999997</c:v>
                </c:pt>
                <c:pt idx="455">
                  <c:v>4.5490000000000004</c:v>
                </c:pt>
                <c:pt idx="456">
                  <c:v>4.2709999999999999</c:v>
                </c:pt>
                <c:pt idx="457">
                  <c:v>4.3129999999999855</c:v>
                </c:pt>
                <c:pt idx="458">
                  <c:v>4.1214999999999975</c:v>
                </c:pt>
                <c:pt idx="459">
                  <c:v>4.3924999999999965</c:v>
                </c:pt>
                <c:pt idx="460">
                  <c:v>4.5124999999999975</c:v>
                </c:pt>
                <c:pt idx="461">
                  <c:v>4.399</c:v>
                </c:pt>
                <c:pt idx="462">
                  <c:v>5.0204999999999975</c:v>
                </c:pt>
                <c:pt idx="463">
                  <c:v>4.8689999999999856</c:v>
                </c:pt>
                <c:pt idx="464">
                  <c:v>4.5544999999999956</c:v>
                </c:pt>
                <c:pt idx="465">
                  <c:v>4.6904999999999966</c:v>
                </c:pt>
                <c:pt idx="466">
                  <c:v>4.6909999999999945</c:v>
                </c:pt>
                <c:pt idx="467">
                  <c:v>4.6854999999999976</c:v>
                </c:pt>
                <c:pt idx="468">
                  <c:v>4.569</c:v>
                </c:pt>
                <c:pt idx="469">
                  <c:v>5.0084999999999997</c:v>
                </c:pt>
                <c:pt idx="470">
                  <c:v>4.8819999999999997</c:v>
                </c:pt>
                <c:pt idx="471">
                  <c:v>4.915</c:v>
                </c:pt>
                <c:pt idx="472">
                  <c:v>5.2239999999999975</c:v>
                </c:pt>
                <c:pt idx="473">
                  <c:v>4.8154999999999966</c:v>
                </c:pt>
                <c:pt idx="474">
                  <c:v>4.9989999999999997</c:v>
                </c:pt>
                <c:pt idx="475">
                  <c:v>4.4390000000000134</c:v>
                </c:pt>
                <c:pt idx="476">
                  <c:v>5.4835000000000003</c:v>
                </c:pt>
                <c:pt idx="477">
                  <c:v>4.6814999999999998</c:v>
                </c:pt>
                <c:pt idx="478">
                  <c:v>5.5895000000000001</c:v>
                </c:pt>
                <c:pt idx="479">
                  <c:v>5.7404999999999999</c:v>
                </c:pt>
                <c:pt idx="480">
                  <c:v>5.1354999999999995</c:v>
                </c:pt>
              </c:numCache>
            </c:numRef>
          </c:yVal>
          <c:smooth val="1"/>
          <c:extLst>
            <c:ext xmlns:c16="http://schemas.microsoft.com/office/drawing/2014/chart" uri="{C3380CC4-5D6E-409C-BE32-E72D297353CC}">
              <c16:uniqueId val="{00000010-6719-4FF7-967F-7D68A9705DC5}"/>
            </c:ext>
          </c:extLst>
        </c:ser>
        <c:dLbls>
          <c:showLegendKey val="0"/>
          <c:showVal val="0"/>
          <c:showCatName val="0"/>
          <c:showSerName val="0"/>
          <c:showPercent val="0"/>
          <c:showBubbleSize val="0"/>
        </c:dLbls>
        <c:axId val="59003264"/>
        <c:axId val="59005184"/>
      </c:scatterChart>
      <c:valAx>
        <c:axId val="59003264"/>
        <c:scaling>
          <c:orientation val="minMax"/>
          <c:max val="490"/>
          <c:min val="290"/>
        </c:scaling>
        <c:delete val="0"/>
        <c:axPos val="b"/>
        <c:title>
          <c:tx>
            <c:rich>
              <a:bodyPr/>
              <a:lstStyle/>
              <a:p>
                <a:pPr>
                  <a:defRPr/>
                </a:pPr>
                <a:r>
                  <a:rPr lang="it-IT"/>
                  <a:t>wavelength (nm)</a:t>
                </a:r>
              </a:p>
            </c:rich>
          </c:tx>
          <c:layout>
            <c:manualLayout>
              <c:xMode val="edge"/>
              <c:yMode val="edge"/>
              <c:x val="0.63532926001358236"/>
              <c:y val="0.9142857142857147"/>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a:pPr>
            <a:endParaRPr lang="it-IT"/>
          </a:p>
        </c:txPr>
        <c:crossAx val="59005184"/>
        <c:crosses val="autoZero"/>
        <c:crossBetween val="midCat"/>
        <c:majorUnit val="50"/>
      </c:valAx>
      <c:valAx>
        <c:axId val="59005184"/>
        <c:scaling>
          <c:orientation val="minMax"/>
        </c:scaling>
        <c:delete val="0"/>
        <c:axPos val="l"/>
        <c:title>
          <c:tx>
            <c:rich>
              <a:bodyPr/>
              <a:lstStyle/>
              <a:p>
                <a:pPr>
                  <a:defRPr/>
                </a:pPr>
                <a:r>
                  <a:rPr lang="it-IT"/>
                  <a:t>I (a.u.)</a:t>
                </a:r>
              </a:p>
            </c:rich>
          </c:tx>
          <c:layout>
            <c:manualLayout>
              <c:xMode val="edge"/>
              <c:yMode val="edge"/>
              <c:x val="3.2586558044806514E-2"/>
              <c:y val="0.41142857142857342"/>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a:pPr>
            <a:endParaRPr lang="it-IT"/>
          </a:p>
        </c:txPr>
        <c:crossAx val="59003264"/>
        <c:crosses val="autoZero"/>
        <c:crossBetween val="midCat"/>
      </c:valAx>
      <c:spPr>
        <a:noFill/>
        <a:ln w="19050">
          <a:solidFill>
            <a:schemeClr val="tx1"/>
          </a:solidFill>
        </a:ln>
      </c:spPr>
    </c:plotArea>
    <c:plotVisOnly val="1"/>
    <c:dispBlanksAs val="gap"/>
    <c:showDLblsOverMax val="0"/>
  </c:chart>
  <c:spPr>
    <a:solidFill>
      <a:srgbClr val="FFFFFF"/>
    </a:solidFill>
    <a:ln w="3175">
      <a:noFill/>
      <a:prstDash val="solid"/>
    </a:ln>
  </c:spPr>
  <c:txPr>
    <a:bodyPr/>
    <a:lstStyle/>
    <a:p>
      <a:pPr>
        <a:defRPr sz="1600" b="0" i="0" u="none" strike="noStrike" baseline="0">
          <a:solidFill>
            <a:srgbClr val="000000"/>
          </a:solidFill>
          <a:latin typeface="Arial"/>
          <a:ea typeface="Arial"/>
          <a:cs typeface="Arial"/>
        </a:defRPr>
      </a:pPr>
      <a:endParaRPr lang="it-I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557039210402891"/>
          <c:y val="0.12378277153558112"/>
          <c:w val="0.71965889244833414"/>
          <c:h val="0.66591789790321165"/>
        </c:manualLayout>
      </c:layout>
      <c:scatterChart>
        <c:scatterStyle val="lineMarker"/>
        <c:varyColors val="0"/>
        <c:ser>
          <c:idx val="0"/>
          <c:order val="0"/>
          <c:spPr>
            <a:ln w="28575">
              <a:noFill/>
            </a:ln>
          </c:spPr>
          <c:xVal>
            <c:numRef>
              <c:f>vzavk!$AA$2:$AW$2</c:f>
              <c:numCache>
                <c:formatCode>0.00E+00</c:formatCode>
                <c:ptCount val="23"/>
                <c:pt idx="0">
                  <c:v>0</c:v>
                </c:pt>
                <c:pt idx="1">
                  <c:v>2.5000000000000189E-7</c:v>
                </c:pt>
                <c:pt idx="2">
                  <c:v>5.0000000000000337E-7</c:v>
                </c:pt>
                <c:pt idx="3">
                  <c:v>7.5000000000000521E-7</c:v>
                </c:pt>
                <c:pt idx="4">
                  <c:v>1.0000000000000063E-6</c:v>
                </c:pt>
                <c:pt idx="5">
                  <c:v>1.2499999999999999E-6</c:v>
                </c:pt>
                <c:pt idx="6">
                  <c:v>1.5000000000000087E-6</c:v>
                </c:pt>
                <c:pt idx="7">
                  <c:v>1.7500000000000106E-6</c:v>
                </c:pt>
                <c:pt idx="8">
                  <c:v>2.0000000000000113E-6</c:v>
                </c:pt>
                <c:pt idx="9">
                  <c:v>2.2500000000000145E-6</c:v>
                </c:pt>
                <c:pt idx="10">
                  <c:v>2.500000000000015E-6</c:v>
                </c:pt>
                <c:pt idx="11">
                  <c:v>2.750000000000016E-6</c:v>
                </c:pt>
                <c:pt idx="12">
                  <c:v>3.0000000000000183E-6</c:v>
                </c:pt>
                <c:pt idx="13">
                  <c:v>3.2500000000000206E-6</c:v>
                </c:pt>
                <c:pt idx="14">
                  <c:v>3.5000000000000211E-6</c:v>
                </c:pt>
                <c:pt idx="15">
                  <c:v>3.7500000000000234E-6</c:v>
                </c:pt>
                <c:pt idx="16">
                  <c:v>4.0000000000000134E-6</c:v>
                </c:pt>
                <c:pt idx="17">
                  <c:v>4.250000000000022E-6</c:v>
                </c:pt>
                <c:pt idx="18">
                  <c:v>4.5000000000000247E-6</c:v>
                </c:pt>
                <c:pt idx="19">
                  <c:v>4.7500000000000231E-6</c:v>
                </c:pt>
                <c:pt idx="20">
                  <c:v>5.0000000000000275E-6</c:v>
                </c:pt>
                <c:pt idx="21">
                  <c:v>5.2500000000000302E-6</c:v>
                </c:pt>
                <c:pt idx="22">
                  <c:v>5.500000000000032E-6</c:v>
                </c:pt>
              </c:numCache>
            </c:numRef>
          </c:xVal>
          <c:yVal>
            <c:numRef>
              <c:f>vzavk!$AA$5:$AW$5</c:f>
              <c:numCache>
                <c:formatCode>General</c:formatCode>
                <c:ptCount val="23"/>
                <c:pt idx="0">
                  <c:v>0</c:v>
                </c:pt>
                <c:pt idx="1">
                  <c:v>3.7603101688843628E-2</c:v>
                </c:pt>
                <c:pt idx="2">
                  <c:v>4.9108439364339083E-2</c:v>
                </c:pt>
                <c:pt idx="3">
                  <c:v>7.7446962126181532E-2</c:v>
                </c:pt>
                <c:pt idx="4">
                  <c:v>0.12412701839318574</c:v>
                </c:pt>
                <c:pt idx="5">
                  <c:v>0.16899319594670495</c:v>
                </c:pt>
                <c:pt idx="6">
                  <c:v>0.22358417106310768</c:v>
                </c:pt>
                <c:pt idx="7">
                  <c:v>0.2922064808056074</c:v>
                </c:pt>
                <c:pt idx="8">
                  <c:v>0.3416916901140139</c:v>
                </c:pt>
                <c:pt idx="9">
                  <c:v>0.39801871043383141</c:v>
                </c:pt>
                <c:pt idx="10">
                  <c:v>0.42674301504183476</c:v>
                </c:pt>
                <c:pt idx="11">
                  <c:v>0.48092053411915403</c:v>
                </c:pt>
                <c:pt idx="12">
                  <c:v>0.53051129399404651</c:v>
                </c:pt>
                <c:pt idx="13">
                  <c:v>0.56800322902017863</c:v>
                </c:pt>
                <c:pt idx="14">
                  <c:v>0.61220644906294042</c:v>
                </c:pt>
                <c:pt idx="15">
                  <c:v>0.66670752718927573</c:v>
                </c:pt>
                <c:pt idx="16">
                  <c:v>0.69983521931111825</c:v>
                </c:pt>
                <c:pt idx="17">
                  <c:v>0.72462731529601665</c:v>
                </c:pt>
                <c:pt idx="18">
                  <c:v>0.75032227496625259</c:v>
                </c:pt>
                <c:pt idx="19">
                  <c:v>0.77315143523684182</c:v>
                </c:pt>
                <c:pt idx="20">
                  <c:v>0.81544127601100302</c:v>
                </c:pt>
                <c:pt idx="21">
                  <c:v>0.83235317238978579</c:v>
                </c:pt>
                <c:pt idx="22">
                  <c:v>0.87181335479911204</c:v>
                </c:pt>
              </c:numCache>
            </c:numRef>
          </c:yVal>
          <c:smooth val="0"/>
          <c:extLst>
            <c:ext xmlns:c16="http://schemas.microsoft.com/office/drawing/2014/chart" uri="{C3380CC4-5D6E-409C-BE32-E72D297353CC}">
              <c16:uniqueId val="{00000000-AF26-4F2B-BA8F-1335C1DAFDC9}"/>
            </c:ext>
          </c:extLst>
        </c:ser>
        <c:dLbls>
          <c:showLegendKey val="0"/>
          <c:showVal val="0"/>
          <c:showCatName val="0"/>
          <c:showSerName val="0"/>
          <c:showPercent val="0"/>
          <c:showBubbleSize val="0"/>
        </c:dLbls>
        <c:axId val="262381952"/>
        <c:axId val="262383872"/>
      </c:scatterChart>
      <c:valAx>
        <c:axId val="262381952"/>
        <c:scaling>
          <c:orientation val="minMax"/>
        </c:scaling>
        <c:delete val="0"/>
        <c:axPos val="b"/>
        <c:title>
          <c:tx>
            <c:rich>
              <a:bodyPr/>
              <a:lstStyle/>
              <a:p>
                <a:pPr>
                  <a:defRPr b="0"/>
                </a:pPr>
                <a:r>
                  <a:rPr lang="it-IT" b="0"/>
                  <a:t>concentration (M)</a:t>
                </a:r>
              </a:p>
            </c:rich>
          </c:tx>
          <c:layout>
            <c:manualLayout>
              <c:xMode val="edge"/>
              <c:yMode val="edge"/>
              <c:x val="0.62349550412662291"/>
              <c:y val="0.90557374148456149"/>
            </c:manualLayout>
          </c:layout>
          <c:overlay val="0"/>
        </c:title>
        <c:numFmt formatCode="0E+00" sourceLinked="0"/>
        <c:majorTickMark val="in"/>
        <c:minorTickMark val="none"/>
        <c:tickLblPos val="nextTo"/>
        <c:crossAx val="262383872"/>
        <c:crosses val="autoZero"/>
        <c:crossBetween val="midCat"/>
      </c:valAx>
      <c:valAx>
        <c:axId val="262383872"/>
        <c:scaling>
          <c:orientation val="minMax"/>
        </c:scaling>
        <c:delete val="0"/>
        <c:axPos val="l"/>
        <c:title>
          <c:tx>
            <c:rich>
              <a:bodyPr rot="-5400000" vert="horz"/>
              <a:lstStyle/>
              <a:p>
                <a:pPr>
                  <a:defRPr b="0"/>
                </a:pPr>
                <a:r>
                  <a:rPr lang="it-IT" b="0"/>
                  <a:t>I0/I-1</a:t>
                </a:r>
              </a:p>
            </c:rich>
          </c:tx>
          <c:layout>
            <c:manualLayout>
              <c:xMode val="edge"/>
              <c:yMode val="edge"/>
              <c:x val="1.6666666666666701E-2"/>
              <c:y val="0.3333864165855695"/>
            </c:manualLayout>
          </c:layout>
          <c:overlay val="0"/>
        </c:title>
        <c:numFmt formatCode="General" sourceLinked="1"/>
        <c:majorTickMark val="in"/>
        <c:minorTickMark val="none"/>
        <c:tickLblPos val="nextTo"/>
        <c:crossAx val="262381952"/>
        <c:crosses val="autoZero"/>
        <c:crossBetween val="midCat"/>
        <c:majorUnit val="0.2"/>
      </c:valAx>
      <c:spPr>
        <a:ln w="19050">
          <a:solidFill>
            <a:schemeClr val="tx1"/>
          </a:solidFill>
        </a:ln>
      </c:spPr>
    </c:plotArea>
    <c:plotVisOnly val="1"/>
    <c:dispBlanksAs val="gap"/>
    <c:showDLblsOverMax val="0"/>
  </c:chart>
  <c:spPr>
    <a:ln>
      <a:noFill/>
    </a:ln>
  </c:spPr>
  <c:txPr>
    <a:bodyPr/>
    <a:lstStyle/>
    <a:p>
      <a:pPr>
        <a:defRPr sz="1400">
          <a:latin typeface="Arial" pitchFamily="34" charset="0"/>
          <a:cs typeface="Arial" pitchFamily="34" charset="0"/>
        </a:defRPr>
      </a:pPr>
      <a:endParaRPr lang="it-I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marker>
            <c:symbol val="none"/>
          </c:marker>
          <c:xVal>
            <c:numRef>
              <c:f>Foglio1!$A$3:$A$603</c:f>
              <c:numCache>
                <c:formatCode>General</c:formatCode>
                <c:ptCount val="601"/>
                <c:pt idx="0">
                  <c:v>800.00378420000266</c:v>
                </c:pt>
                <c:pt idx="1">
                  <c:v>799.02923579999947</c:v>
                </c:pt>
                <c:pt idx="2">
                  <c:v>798.05432129999997</c:v>
                </c:pt>
                <c:pt idx="3">
                  <c:v>796.9396362</c:v>
                </c:pt>
                <c:pt idx="4">
                  <c:v>795.96386719999748</c:v>
                </c:pt>
                <c:pt idx="5">
                  <c:v>794.98773189999997</c:v>
                </c:pt>
                <c:pt idx="6">
                  <c:v>794.01123050000001</c:v>
                </c:pt>
                <c:pt idx="7">
                  <c:v>793.03436279999949</c:v>
                </c:pt>
                <c:pt idx="8">
                  <c:v>792.0571288999954</c:v>
                </c:pt>
                <c:pt idx="9">
                  <c:v>790.93981929999939</c:v>
                </c:pt>
                <c:pt idx="10">
                  <c:v>789.96173099999999</c:v>
                </c:pt>
                <c:pt idx="11">
                  <c:v>788.98333740000055</c:v>
                </c:pt>
                <c:pt idx="12">
                  <c:v>788.00451659999999</c:v>
                </c:pt>
                <c:pt idx="13">
                  <c:v>787.02539060000004</c:v>
                </c:pt>
                <c:pt idx="14">
                  <c:v>786.04583739999998</c:v>
                </c:pt>
                <c:pt idx="15">
                  <c:v>785.06591799999796</c:v>
                </c:pt>
                <c:pt idx="16">
                  <c:v>783.94561769999746</c:v>
                </c:pt>
                <c:pt idx="17">
                  <c:v>782.96490479999773</c:v>
                </c:pt>
                <c:pt idx="18">
                  <c:v>781.98382570000001</c:v>
                </c:pt>
                <c:pt idx="19">
                  <c:v>781.00238039999999</c:v>
                </c:pt>
                <c:pt idx="20">
                  <c:v>780.02056879999748</c:v>
                </c:pt>
                <c:pt idx="21">
                  <c:v>779.03839110000001</c:v>
                </c:pt>
                <c:pt idx="22">
                  <c:v>778.05584720000002</c:v>
                </c:pt>
                <c:pt idx="23">
                  <c:v>776.9324950999976</c:v>
                </c:pt>
                <c:pt idx="24">
                  <c:v>775.94915769999773</c:v>
                </c:pt>
                <c:pt idx="25">
                  <c:v>774.96545409999771</c:v>
                </c:pt>
                <c:pt idx="26">
                  <c:v>773.98138429999995</c:v>
                </c:pt>
                <c:pt idx="27">
                  <c:v>772.99700929999949</c:v>
                </c:pt>
                <c:pt idx="28">
                  <c:v>772.01220699999772</c:v>
                </c:pt>
                <c:pt idx="29">
                  <c:v>771.02703859999997</c:v>
                </c:pt>
                <c:pt idx="30">
                  <c:v>770.04150389999711</c:v>
                </c:pt>
                <c:pt idx="31">
                  <c:v>769.05566409999722</c:v>
                </c:pt>
                <c:pt idx="32">
                  <c:v>768.06939699999998</c:v>
                </c:pt>
                <c:pt idx="33">
                  <c:v>766.94183350000003</c:v>
                </c:pt>
                <c:pt idx="34">
                  <c:v>765.95477289999997</c:v>
                </c:pt>
                <c:pt idx="35">
                  <c:v>764.96740719999696</c:v>
                </c:pt>
                <c:pt idx="36">
                  <c:v>763.97967530000005</c:v>
                </c:pt>
                <c:pt idx="37">
                  <c:v>762.99157709999997</c:v>
                </c:pt>
                <c:pt idx="38">
                  <c:v>762.00311279999949</c:v>
                </c:pt>
                <c:pt idx="39">
                  <c:v>761.01428220000003</c:v>
                </c:pt>
                <c:pt idx="40">
                  <c:v>760.02508539999997</c:v>
                </c:pt>
                <c:pt idx="41">
                  <c:v>759.03552249999746</c:v>
                </c:pt>
                <c:pt idx="42">
                  <c:v>758.04565429999946</c:v>
                </c:pt>
                <c:pt idx="43">
                  <c:v>757.0553588999976</c:v>
                </c:pt>
                <c:pt idx="44">
                  <c:v>756.06475829999999</c:v>
                </c:pt>
                <c:pt idx="45">
                  <c:v>754.93218989999696</c:v>
                </c:pt>
                <c:pt idx="46">
                  <c:v>753.94079590000001</c:v>
                </c:pt>
                <c:pt idx="47">
                  <c:v>752.94909669999947</c:v>
                </c:pt>
                <c:pt idx="48">
                  <c:v>751.9569702</c:v>
                </c:pt>
                <c:pt idx="49">
                  <c:v>750.96453859999997</c:v>
                </c:pt>
                <c:pt idx="50">
                  <c:v>749.97174070000005</c:v>
                </c:pt>
                <c:pt idx="51">
                  <c:v>748.97857670000053</c:v>
                </c:pt>
                <c:pt idx="52">
                  <c:v>747.98510739999949</c:v>
                </c:pt>
                <c:pt idx="53">
                  <c:v>746.99121090000006</c:v>
                </c:pt>
                <c:pt idx="54">
                  <c:v>745.99700929999949</c:v>
                </c:pt>
                <c:pt idx="55">
                  <c:v>745.00244139999938</c:v>
                </c:pt>
                <c:pt idx="56">
                  <c:v>744.00756839999747</c:v>
                </c:pt>
                <c:pt idx="57">
                  <c:v>743.01226809999685</c:v>
                </c:pt>
                <c:pt idx="58">
                  <c:v>742.01666259999797</c:v>
                </c:pt>
                <c:pt idx="59">
                  <c:v>741.02069089999748</c:v>
                </c:pt>
                <c:pt idx="60">
                  <c:v>740.02435300000002</c:v>
                </c:pt>
                <c:pt idx="61">
                  <c:v>739.02770999999996</c:v>
                </c:pt>
                <c:pt idx="62">
                  <c:v>738.03070070000001</c:v>
                </c:pt>
                <c:pt idx="63">
                  <c:v>737.03332520000004</c:v>
                </c:pt>
                <c:pt idx="64">
                  <c:v>736.03564449999772</c:v>
                </c:pt>
                <c:pt idx="65">
                  <c:v>735.03753659999938</c:v>
                </c:pt>
                <c:pt idx="66">
                  <c:v>734.0391846</c:v>
                </c:pt>
                <c:pt idx="67">
                  <c:v>733.04040529999997</c:v>
                </c:pt>
                <c:pt idx="68">
                  <c:v>732.04132079999772</c:v>
                </c:pt>
                <c:pt idx="69">
                  <c:v>731.04187009999998</c:v>
                </c:pt>
                <c:pt idx="70">
                  <c:v>730.04205319999721</c:v>
                </c:pt>
                <c:pt idx="71">
                  <c:v>729.04193120000002</c:v>
                </c:pt>
                <c:pt idx="72">
                  <c:v>728.04144289999772</c:v>
                </c:pt>
                <c:pt idx="73">
                  <c:v>727.04064939999796</c:v>
                </c:pt>
                <c:pt idx="74">
                  <c:v>726.03948969999999</c:v>
                </c:pt>
                <c:pt idx="75">
                  <c:v>725.03796389999673</c:v>
                </c:pt>
                <c:pt idx="76">
                  <c:v>724.03613279999797</c:v>
                </c:pt>
                <c:pt idx="77">
                  <c:v>723.03393549999998</c:v>
                </c:pt>
                <c:pt idx="78">
                  <c:v>722.03143309999996</c:v>
                </c:pt>
                <c:pt idx="79">
                  <c:v>721.02856450000002</c:v>
                </c:pt>
                <c:pt idx="80">
                  <c:v>720.02532959999996</c:v>
                </c:pt>
                <c:pt idx="81">
                  <c:v>719.02178960000003</c:v>
                </c:pt>
                <c:pt idx="82">
                  <c:v>718.01788329999999</c:v>
                </c:pt>
                <c:pt idx="83">
                  <c:v>717.01367189999996</c:v>
                </c:pt>
                <c:pt idx="84">
                  <c:v>716.00909420000005</c:v>
                </c:pt>
                <c:pt idx="85">
                  <c:v>715.00421139999946</c:v>
                </c:pt>
                <c:pt idx="86">
                  <c:v>713.99896239999998</c:v>
                </c:pt>
                <c:pt idx="87">
                  <c:v>712.99334720000252</c:v>
                </c:pt>
                <c:pt idx="88">
                  <c:v>711.98748779999949</c:v>
                </c:pt>
                <c:pt idx="89">
                  <c:v>710.9812011999976</c:v>
                </c:pt>
                <c:pt idx="90">
                  <c:v>709.97460939999996</c:v>
                </c:pt>
                <c:pt idx="91">
                  <c:v>708.96771239999748</c:v>
                </c:pt>
                <c:pt idx="92">
                  <c:v>707.96044919999747</c:v>
                </c:pt>
                <c:pt idx="93">
                  <c:v>706.95288089999747</c:v>
                </c:pt>
                <c:pt idx="94">
                  <c:v>705.94494629999997</c:v>
                </c:pt>
                <c:pt idx="95">
                  <c:v>704.93664549999721</c:v>
                </c:pt>
                <c:pt idx="96">
                  <c:v>703.92810059999999</c:v>
                </c:pt>
                <c:pt idx="97">
                  <c:v>703.0632934999976</c:v>
                </c:pt>
                <c:pt idx="98">
                  <c:v>702.05407709999997</c:v>
                </c:pt>
                <c:pt idx="99">
                  <c:v>701.04455569999948</c:v>
                </c:pt>
                <c:pt idx="100">
                  <c:v>700.03472899999997</c:v>
                </c:pt>
                <c:pt idx="101">
                  <c:v>699.02447510000002</c:v>
                </c:pt>
                <c:pt idx="102">
                  <c:v>698.01397710000003</c:v>
                </c:pt>
                <c:pt idx="103">
                  <c:v>697.00311279999949</c:v>
                </c:pt>
                <c:pt idx="104">
                  <c:v>695.99194339999997</c:v>
                </c:pt>
                <c:pt idx="105">
                  <c:v>694.9804077</c:v>
                </c:pt>
                <c:pt idx="106">
                  <c:v>693.96856689999709</c:v>
                </c:pt>
                <c:pt idx="107">
                  <c:v>692.95642089999671</c:v>
                </c:pt>
                <c:pt idx="108">
                  <c:v>691.94390869999938</c:v>
                </c:pt>
                <c:pt idx="109">
                  <c:v>690.93109129999948</c:v>
                </c:pt>
                <c:pt idx="110">
                  <c:v>690.06268309999746</c:v>
                </c:pt>
                <c:pt idx="111">
                  <c:v>689.04925539999772</c:v>
                </c:pt>
                <c:pt idx="112">
                  <c:v>688.03552249999746</c:v>
                </c:pt>
                <c:pt idx="113">
                  <c:v>687.02142329999947</c:v>
                </c:pt>
                <c:pt idx="114">
                  <c:v>686.00701899999797</c:v>
                </c:pt>
                <c:pt idx="115">
                  <c:v>684.9923096</c:v>
                </c:pt>
                <c:pt idx="116">
                  <c:v>683.9772338999976</c:v>
                </c:pt>
                <c:pt idx="117">
                  <c:v>682.96185299999797</c:v>
                </c:pt>
                <c:pt idx="118">
                  <c:v>681.94616699999722</c:v>
                </c:pt>
                <c:pt idx="119">
                  <c:v>680.93017579999946</c:v>
                </c:pt>
                <c:pt idx="120">
                  <c:v>680.05902099999946</c:v>
                </c:pt>
                <c:pt idx="121">
                  <c:v>679.04241939999747</c:v>
                </c:pt>
                <c:pt idx="122">
                  <c:v>678.02551269999947</c:v>
                </c:pt>
                <c:pt idx="123">
                  <c:v>677.00823969999999</c:v>
                </c:pt>
                <c:pt idx="124">
                  <c:v>675.99066159999938</c:v>
                </c:pt>
                <c:pt idx="125">
                  <c:v>674.97277830000053</c:v>
                </c:pt>
                <c:pt idx="126">
                  <c:v>673.95458979999796</c:v>
                </c:pt>
                <c:pt idx="127">
                  <c:v>672.93603519999772</c:v>
                </c:pt>
                <c:pt idx="128">
                  <c:v>672.06274409999946</c:v>
                </c:pt>
                <c:pt idx="129">
                  <c:v>671.04364009999949</c:v>
                </c:pt>
                <c:pt idx="130">
                  <c:v>670.02423099999999</c:v>
                </c:pt>
                <c:pt idx="131">
                  <c:v>669.00445560000003</c:v>
                </c:pt>
                <c:pt idx="132">
                  <c:v>667.98437500000205</c:v>
                </c:pt>
                <c:pt idx="133">
                  <c:v>666.96398929999998</c:v>
                </c:pt>
                <c:pt idx="134">
                  <c:v>665.94329829999947</c:v>
                </c:pt>
                <c:pt idx="135">
                  <c:v>665.0681763</c:v>
                </c:pt>
                <c:pt idx="136">
                  <c:v>664.04693599999996</c:v>
                </c:pt>
                <c:pt idx="137">
                  <c:v>663.02532959999996</c:v>
                </c:pt>
                <c:pt idx="138">
                  <c:v>662.00341800000001</c:v>
                </c:pt>
                <c:pt idx="139">
                  <c:v>660.9812011999976</c:v>
                </c:pt>
                <c:pt idx="140">
                  <c:v>659.95867920000001</c:v>
                </c:pt>
                <c:pt idx="141">
                  <c:v>658.93585209999947</c:v>
                </c:pt>
                <c:pt idx="142">
                  <c:v>658.05883789999996</c:v>
                </c:pt>
                <c:pt idx="143">
                  <c:v>657.03546139999946</c:v>
                </c:pt>
                <c:pt idx="144">
                  <c:v>656.01171879999947</c:v>
                </c:pt>
                <c:pt idx="145">
                  <c:v>654.98767090000001</c:v>
                </c:pt>
                <c:pt idx="146">
                  <c:v>653.96331789999772</c:v>
                </c:pt>
                <c:pt idx="147">
                  <c:v>652.93865969999797</c:v>
                </c:pt>
                <c:pt idx="148">
                  <c:v>652.06018069999948</c:v>
                </c:pt>
                <c:pt idx="149">
                  <c:v>651.03491209999947</c:v>
                </c:pt>
                <c:pt idx="150">
                  <c:v>650.00939940000001</c:v>
                </c:pt>
                <c:pt idx="151">
                  <c:v>648.98358150000251</c:v>
                </c:pt>
                <c:pt idx="152">
                  <c:v>647.95739749999746</c:v>
                </c:pt>
                <c:pt idx="153">
                  <c:v>646.93096919999709</c:v>
                </c:pt>
                <c:pt idx="154">
                  <c:v>646.05090329999996</c:v>
                </c:pt>
                <c:pt idx="155">
                  <c:v>645.02392579999946</c:v>
                </c:pt>
                <c:pt idx="156">
                  <c:v>643.99658199999999</c:v>
                </c:pt>
                <c:pt idx="157">
                  <c:v>642.96893309999996</c:v>
                </c:pt>
                <c:pt idx="158">
                  <c:v>641.94103999999948</c:v>
                </c:pt>
                <c:pt idx="159">
                  <c:v>641.05969239999797</c:v>
                </c:pt>
                <c:pt idx="160">
                  <c:v>640.03118899999947</c:v>
                </c:pt>
                <c:pt idx="161">
                  <c:v>639.00244139999938</c:v>
                </c:pt>
                <c:pt idx="162">
                  <c:v>637.97332759999995</c:v>
                </c:pt>
                <c:pt idx="163">
                  <c:v>636.94390869999938</c:v>
                </c:pt>
                <c:pt idx="164">
                  <c:v>636.06134029999998</c:v>
                </c:pt>
                <c:pt idx="165">
                  <c:v>635.0313721</c:v>
                </c:pt>
                <c:pt idx="166">
                  <c:v>634.00115969999797</c:v>
                </c:pt>
                <c:pt idx="167">
                  <c:v>632.9705811</c:v>
                </c:pt>
                <c:pt idx="168">
                  <c:v>631.93975829999999</c:v>
                </c:pt>
                <c:pt idx="169">
                  <c:v>631.05590819999748</c:v>
                </c:pt>
                <c:pt idx="170">
                  <c:v>630.02453609999998</c:v>
                </c:pt>
                <c:pt idx="171">
                  <c:v>628.99279790000003</c:v>
                </c:pt>
                <c:pt idx="172">
                  <c:v>627.96081539999773</c:v>
                </c:pt>
                <c:pt idx="173">
                  <c:v>626.9285277999976</c:v>
                </c:pt>
                <c:pt idx="174">
                  <c:v>626.04345699999999</c:v>
                </c:pt>
                <c:pt idx="175">
                  <c:v>625.0106200999976</c:v>
                </c:pt>
                <c:pt idx="176">
                  <c:v>623.97747800000002</c:v>
                </c:pt>
                <c:pt idx="177">
                  <c:v>622.94403079999938</c:v>
                </c:pt>
                <c:pt idx="178">
                  <c:v>622.05798339999797</c:v>
                </c:pt>
                <c:pt idx="179">
                  <c:v>621.02404790000003</c:v>
                </c:pt>
                <c:pt idx="180">
                  <c:v>619.98974610000005</c:v>
                </c:pt>
                <c:pt idx="181">
                  <c:v>618.95520019999708</c:v>
                </c:pt>
                <c:pt idx="182">
                  <c:v>618.0681763</c:v>
                </c:pt>
                <c:pt idx="183">
                  <c:v>617.0330811</c:v>
                </c:pt>
                <c:pt idx="184">
                  <c:v>615.99768069999948</c:v>
                </c:pt>
                <c:pt idx="185">
                  <c:v>614.96197509999797</c:v>
                </c:pt>
                <c:pt idx="186">
                  <c:v>613.92602539999746</c:v>
                </c:pt>
                <c:pt idx="187">
                  <c:v>613.03784179999946</c:v>
                </c:pt>
                <c:pt idx="188">
                  <c:v>612.00128169999948</c:v>
                </c:pt>
                <c:pt idx="189">
                  <c:v>610.96447750000004</c:v>
                </c:pt>
                <c:pt idx="190">
                  <c:v>609.9274291999966</c:v>
                </c:pt>
                <c:pt idx="191">
                  <c:v>609.03826899999797</c:v>
                </c:pt>
                <c:pt idx="192">
                  <c:v>608.00061039999946</c:v>
                </c:pt>
                <c:pt idx="193">
                  <c:v>606.96270749999746</c:v>
                </c:pt>
                <c:pt idx="194">
                  <c:v>606.07281490000003</c:v>
                </c:pt>
                <c:pt idx="195">
                  <c:v>605.03442379999797</c:v>
                </c:pt>
                <c:pt idx="196">
                  <c:v>603.99566649999747</c:v>
                </c:pt>
                <c:pt idx="197">
                  <c:v>602.95666499999697</c:v>
                </c:pt>
                <c:pt idx="198">
                  <c:v>602.06585689999747</c:v>
                </c:pt>
                <c:pt idx="199">
                  <c:v>601.02630620000002</c:v>
                </c:pt>
                <c:pt idx="200">
                  <c:v>599.98645020000004</c:v>
                </c:pt>
                <c:pt idx="201">
                  <c:v>598.94635009999797</c:v>
                </c:pt>
                <c:pt idx="202">
                  <c:v>598.05462649999708</c:v>
                </c:pt>
                <c:pt idx="203">
                  <c:v>597.01397710000003</c:v>
                </c:pt>
                <c:pt idx="204">
                  <c:v>595.97308350000276</c:v>
                </c:pt>
                <c:pt idx="205">
                  <c:v>594.93188479999947</c:v>
                </c:pt>
                <c:pt idx="206">
                  <c:v>594.0391846</c:v>
                </c:pt>
                <c:pt idx="207">
                  <c:v>592.99749759999997</c:v>
                </c:pt>
                <c:pt idx="208">
                  <c:v>591.95550539999772</c:v>
                </c:pt>
                <c:pt idx="209">
                  <c:v>591.06213379999747</c:v>
                </c:pt>
                <c:pt idx="210">
                  <c:v>590.0195923</c:v>
                </c:pt>
                <c:pt idx="211">
                  <c:v>588.97680660000003</c:v>
                </c:pt>
                <c:pt idx="212">
                  <c:v>587.93377690000204</c:v>
                </c:pt>
                <c:pt idx="213">
                  <c:v>587.03948969999999</c:v>
                </c:pt>
                <c:pt idx="214">
                  <c:v>585.9959106</c:v>
                </c:pt>
                <c:pt idx="215">
                  <c:v>584.95202639999673</c:v>
                </c:pt>
                <c:pt idx="216">
                  <c:v>584.05706789999635</c:v>
                </c:pt>
                <c:pt idx="217">
                  <c:v>583.01269529999797</c:v>
                </c:pt>
                <c:pt idx="218">
                  <c:v>581.96801759999948</c:v>
                </c:pt>
                <c:pt idx="219">
                  <c:v>581.07238770000004</c:v>
                </c:pt>
                <c:pt idx="220">
                  <c:v>580.02722169999697</c:v>
                </c:pt>
                <c:pt idx="221">
                  <c:v>578.98181150000005</c:v>
                </c:pt>
                <c:pt idx="222">
                  <c:v>577.93609619999711</c:v>
                </c:pt>
                <c:pt idx="223">
                  <c:v>577.03955079999946</c:v>
                </c:pt>
                <c:pt idx="224">
                  <c:v>575.99334720000252</c:v>
                </c:pt>
                <c:pt idx="225">
                  <c:v>574.94689939999796</c:v>
                </c:pt>
                <c:pt idx="226">
                  <c:v>574.04968259999998</c:v>
                </c:pt>
                <c:pt idx="227">
                  <c:v>573.0026854999976</c:v>
                </c:pt>
                <c:pt idx="228">
                  <c:v>571.95544429999939</c:v>
                </c:pt>
                <c:pt idx="229">
                  <c:v>571.05755619999672</c:v>
                </c:pt>
                <c:pt idx="230">
                  <c:v>570.00982669999996</c:v>
                </c:pt>
                <c:pt idx="231">
                  <c:v>568.96179199999949</c:v>
                </c:pt>
                <c:pt idx="232">
                  <c:v>568.0632934999976</c:v>
                </c:pt>
                <c:pt idx="233">
                  <c:v>567.01477050000324</c:v>
                </c:pt>
                <c:pt idx="234">
                  <c:v>565.96594239999797</c:v>
                </c:pt>
                <c:pt idx="235">
                  <c:v>565.06677249999996</c:v>
                </c:pt>
                <c:pt idx="236">
                  <c:v>564.01751709999746</c:v>
                </c:pt>
                <c:pt idx="237">
                  <c:v>562.96795649999672</c:v>
                </c:pt>
                <c:pt idx="238">
                  <c:v>562.06811519999746</c:v>
                </c:pt>
                <c:pt idx="239">
                  <c:v>561.01806639999938</c:v>
                </c:pt>
                <c:pt idx="240">
                  <c:v>559.96777340000006</c:v>
                </c:pt>
                <c:pt idx="241">
                  <c:v>559.06726069999672</c:v>
                </c:pt>
                <c:pt idx="242">
                  <c:v>558.01647949999949</c:v>
                </c:pt>
                <c:pt idx="243">
                  <c:v>556.96539309999946</c:v>
                </c:pt>
                <c:pt idx="244">
                  <c:v>556.06426999999746</c:v>
                </c:pt>
                <c:pt idx="245">
                  <c:v>555.01275629999998</c:v>
                </c:pt>
                <c:pt idx="246">
                  <c:v>553.9609375</c:v>
                </c:pt>
                <c:pt idx="247">
                  <c:v>553.05914309999946</c:v>
                </c:pt>
                <c:pt idx="248">
                  <c:v>552.00689699999998</c:v>
                </c:pt>
                <c:pt idx="249">
                  <c:v>550.95428469999797</c:v>
                </c:pt>
                <c:pt idx="250">
                  <c:v>550.05194089999748</c:v>
                </c:pt>
                <c:pt idx="251">
                  <c:v>548.99890140000002</c:v>
                </c:pt>
                <c:pt idx="252">
                  <c:v>547.94555659999946</c:v>
                </c:pt>
                <c:pt idx="253">
                  <c:v>547.04254149999747</c:v>
                </c:pt>
                <c:pt idx="254">
                  <c:v>545.98876949999999</c:v>
                </c:pt>
                <c:pt idx="255">
                  <c:v>544.93469239999797</c:v>
                </c:pt>
                <c:pt idx="256">
                  <c:v>544.03106689999709</c:v>
                </c:pt>
                <c:pt idx="257">
                  <c:v>542.9765625</c:v>
                </c:pt>
                <c:pt idx="258">
                  <c:v>542.0724487</c:v>
                </c:pt>
                <c:pt idx="259">
                  <c:v>541.01745609999796</c:v>
                </c:pt>
                <c:pt idx="260">
                  <c:v>539.96221919999539</c:v>
                </c:pt>
                <c:pt idx="261">
                  <c:v>539.05755619999672</c:v>
                </c:pt>
                <c:pt idx="262">
                  <c:v>538.0018311</c:v>
                </c:pt>
                <c:pt idx="263">
                  <c:v>536.94586179999772</c:v>
                </c:pt>
                <c:pt idx="264">
                  <c:v>536.04052729999796</c:v>
                </c:pt>
                <c:pt idx="265">
                  <c:v>534.98406979999947</c:v>
                </c:pt>
                <c:pt idx="266">
                  <c:v>533.9274291999966</c:v>
                </c:pt>
                <c:pt idx="267">
                  <c:v>533.02148439999996</c:v>
                </c:pt>
                <c:pt idx="268">
                  <c:v>531.96429439999747</c:v>
                </c:pt>
                <c:pt idx="269">
                  <c:v>531.05798339999797</c:v>
                </c:pt>
                <c:pt idx="270">
                  <c:v>530.00036620000003</c:v>
                </c:pt>
                <c:pt idx="271">
                  <c:v>528.94244379999748</c:v>
                </c:pt>
                <c:pt idx="272">
                  <c:v>528.03552249999746</c:v>
                </c:pt>
                <c:pt idx="273">
                  <c:v>526.97717290000003</c:v>
                </c:pt>
                <c:pt idx="274">
                  <c:v>526.06982419999747</c:v>
                </c:pt>
                <c:pt idx="275">
                  <c:v>525.01104739999948</c:v>
                </c:pt>
                <c:pt idx="276">
                  <c:v>523.9519652999976</c:v>
                </c:pt>
                <c:pt idx="277">
                  <c:v>523.04400629999998</c:v>
                </c:pt>
                <c:pt idx="278">
                  <c:v>521.9844971</c:v>
                </c:pt>
                <c:pt idx="279">
                  <c:v>520.92474370000002</c:v>
                </c:pt>
                <c:pt idx="280">
                  <c:v>520.01623539999946</c:v>
                </c:pt>
                <c:pt idx="281">
                  <c:v>518.95599369999798</c:v>
                </c:pt>
                <c:pt idx="282">
                  <c:v>518.04705809999746</c:v>
                </c:pt>
                <c:pt idx="283">
                  <c:v>516.98638919999996</c:v>
                </c:pt>
                <c:pt idx="284">
                  <c:v>515.92547609999997</c:v>
                </c:pt>
                <c:pt idx="285">
                  <c:v>515.01593019999996</c:v>
                </c:pt>
                <c:pt idx="286">
                  <c:v>513.95458979999796</c:v>
                </c:pt>
                <c:pt idx="287">
                  <c:v>513.04467769999997</c:v>
                </c:pt>
                <c:pt idx="288">
                  <c:v>511.98284910000001</c:v>
                </c:pt>
                <c:pt idx="289">
                  <c:v>511.07254030000001</c:v>
                </c:pt>
                <c:pt idx="290">
                  <c:v>510.01028440000005</c:v>
                </c:pt>
                <c:pt idx="291">
                  <c:v>508.94778440000005</c:v>
                </c:pt>
                <c:pt idx="292">
                  <c:v>508.03689579999963</c:v>
                </c:pt>
                <c:pt idx="293">
                  <c:v>506.9739379999985</c:v>
                </c:pt>
                <c:pt idx="294">
                  <c:v>506.06265259999998</c:v>
                </c:pt>
                <c:pt idx="295">
                  <c:v>504.9992676</c:v>
                </c:pt>
                <c:pt idx="296">
                  <c:v>503.93566889999994</c:v>
                </c:pt>
                <c:pt idx="297">
                  <c:v>503.02380369999997</c:v>
                </c:pt>
                <c:pt idx="298">
                  <c:v>501.95971679999963</c:v>
                </c:pt>
                <c:pt idx="299">
                  <c:v>501.04748540000008</c:v>
                </c:pt>
                <c:pt idx="300">
                  <c:v>499.98297119999995</c:v>
                </c:pt>
                <c:pt idx="301">
                  <c:v>499.07037349999905</c:v>
                </c:pt>
                <c:pt idx="302">
                  <c:v>498.00543210000001</c:v>
                </c:pt>
                <c:pt idx="303">
                  <c:v>496.94024660000002</c:v>
                </c:pt>
                <c:pt idx="304">
                  <c:v>496.02703860000003</c:v>
                </c:pt>
                <c:pt idx="305">
                  <c:v>494.96142579999969</c:v>
                </c:pt>
                <c:pt idx="306">
                  <c:v>494.04788210000186</c:v>
                </c:pt>
                <c:pt idx="307">
                  <c:v>492.98181149999874</c:v>
                </c:pt>
                <c:pt idx="308">
                  <c:v>492.06790160000008</c:v>
                </c:pt>
                <c:pt idx="309">
                  <c:v>491.00140379999999</c:v>
                </c:pt>
                <c:pt idx="310">
                  <c:v>489.93469239999996</c:v>
                </c:pt>
                <c:pt idx="311">
                  <c:v>489.0202026</c:v>
                </c:pt>
                <c:pt idx="312">
                  <c:v>487.95306399999993</c:v>
                </c:pt>
                <c:pt idx="313">
                  <c:v>487.03820799999886</c:v>
                </c:pt>
                <c:pt idx="314">
                  <c:v>485.97064210000002</c:v>
                </c:pt>
                <c:pt idx="315">
                  <c:v>485.05538939999997</c:v>
                </c:pt>
                <c:pt idx="316">
                  <c:v>483.98739619999969</c:v>
                </c:pt>
                <c:pt idx="317">
                  <c:v>483.07180789999995</c:v>
                </c:pt>
                <c:pt idx="318">
                  <c:v>482.00338749999969</c:v>
                </c:pt>
                <c:pt idx="319">
                  <c:v>480.93475339999969</c:v>
                </c:pt>
                <c:pt idx="320">
                  <c:v>480.01858519999996</c:v>
                </c:pt>
                <c:pt idx="321">
                  <c:v>478.94952389999997</c:v>
                </c:pt>
                <c:pt idx="322">
                  <c:v>478.03301999999843</c:v>
                </c:pt>
                <c:pt idx="323">
                  <c:v>476.96353149999874</c:v>
                </c:pt>
                <c:pt idx="324">
                  <c:v>476.0466614</c:v>
                </c:pt>
                <c:pt idx="325">
                  <c:v>474.9767760999988</c:v>
                </c:pt>
                <c:pt idx="326">
                  <c:v>474.05953979999964</c:v>
                </c:pt>
                <c:pt idx="327">
                  <c:v>472.98922729999964</c:v>
                </c:pt>
                <c:pt idx="328">
                  <c:v>472.0716248</c:v>
                </c:pt>
                <c:pt idx="329">
                  <c:v>471.00091549999905</c:v>
                </c:pt>
                <c:pt idx="330">
                  <c:v>469.92996219999998</c:v>
                </c:pt>
                <c:pt idx="331">
                  <c:v>469.01184080000002</c:v>
                </c:pt>
                <c:pt idx="332">
                  <c:v>467.94046020000002</c:v>
                </c:pt>
                <c:pt idx="333">
                  <c:v>467.02200319999997</c:v>
                </c:pt>
                <c:pt idx="334">
                  <c:v>465.9502258</c:v>
                </c:pt>
                <c:pt idx="335">
                  <c:v>465.03137209999886</c:v>
                </c:pt>
                <c:pt idx="336">
                  <c:v>463.95919799999905</c:v>
                </c:pt>
                <c:pt idx="337">
                  <c:v>463.0400391</c:v>
                </c:pt>
                <c:pt idx="338">
                  <c:v>461.96743769999995</c:v>
                </c:pt>
                <c:pt idx="339">
                  <c:v>461.04791260000002</c:v>
                </c:pt>
                <c:pt idx="340">
                  <c:v>459.97491459999969</c:v>
                </c:pt>
                <c:pt idx="341">
                  <c:v>459.05505369999997</c:v>
                </c:pt>
                <c:pt idx="342">
                  <c:v>457.98165889999899</c:v>
                </c:pt>
                <c:pt idx="343">
                  <c:v>457.06143189999995</c:v>
                </c:pt>
                <c:pt idx="344">
                  <c:v>455.98767089999996</c:v>
                </c:pt>
                <c:pt idx="345">
                  <c:v>455.06710819999995</c:v>
                </c:pt>
                <c:pt idx="346">
                  <c:v>453.99291989999887</c:v>
                </c:pt>
                <c:pt idx="347">
                  <c:v>453.07199100000003</c:v>
                </c:pt>
                <c:pt idx="348">
                  <c:v>451.99740599999899</c:v>
                </c:pt>
                <c:pt idx="349">
                  <c:v>451.076171899999</c:v>
                </c:pt>
                <c:pt idx="350">
                  <c:v>450.00119019999994</c:v>
                </c:pt>
                <c:pt idx="351">
                  <c:v>448.92599489999969</c:v>
                </c:pt>
                <c:pt idx="352">
                  <c:v>448.00424190000001</c:v>
                </c:pt>
                <c:pt idx="353">
                  <c:v>446.92864989999993</c:v>
                </c:pt>
                <c:pt idx="354">
                  <c:v>446.00656129999999</c:v>
                </c:pt>
                <c:pt idx="355">
                  <c:v>444.93057249999862</c:v>
                </c:pt>
                <c:pt idx="356">
                  <c:v>444.00814819999999</c:v>
                </c:pt>
                <c:pt idx="357">
                  <c:v>442.93176269999969</c:v>
                </c:pt>
                <c:pt idx="358">
                  <c:v>442.0090027</c:v>
                </c:pt>
                <c:pt idx="359">
                  <c:v>440.93225099999893</c:v>
                </c:pt>
                <c:pt idx="360">
                  <c:v>440.00915529999969</c:v>
                </c:pt>
                <c:pt idx="361">
                  <c:v>438.93200679999899</c:v>
                </c:pt>
                <c:pt idx="362">
                  <c:v>438.00857539999993</c:v>
                </c:pt>
                <c:pt idx="363">
                  <c:v>436.93106079999899</c:v>
                </c:pt>
                <c:pt idx="364">
                  <c:v>436.00729370000005</c:v>
                </c:pt>
                <c:pt idx="365">
                  <c:v>434.92941279999923</c:v>
                </c:pt>
                <c:pt idx="366">
                  <c:v>434.00531009999969</c:v>
                </c:pt>
                <c:pt idx="367">
                  <c:v>432.9270324999988</c:v>
                </c:pt>
                <c:pt idx="368">
                  <c:v>432.00262450000002</c:v>
                </c:pt>
                <c:pt idx="369">
                  <c:v>430.92395019999969</c:v>
                </c:pt>
                <c:pt idx="370">
                  <c:v>429.99923709999905</c:v>
                </c:pt>
                <c:pt idx="371">
                  <c:v>429.07434080000002</c:v>
                </c:pt>
                <c:pt idx="372">
                  <c:v>427.99511719999862</c:v>
                </c:pt>
                <c:pt idx="373">
                  <c:v>427.06991579999999</c:v>
                </c:pt>
                <c:pt idx="374">
                  <c:v>425.99032589999899</c:v>
                </c:pt>
                <c:pt idx="375">
                  <c:v>425.06481930000001</c:v>
                </c:pt>
                <c:pt idx="376">
                  <c:v>423.98486329999997</c:v>
                </c:pt>
                <c:pt idx="377">
                  <c:v>423.05902099999997</c:v>
                </c:pt>
                <c:pt idx="378">
                  <c:v>421.97866819999996</c:v>
                </c:pt>
                <c:pt idx="379">
                  <c:v>421.05252080000002</c:v>
                </c:pt>
                <c:pt idx="380">
                  <c:v>419.97183229999905</c:v>
                </c:pt>
                <c:pt idx="381">
                  <c:v>419.04534910000001</c:v>
                </c:pt>
                <c:pt idx="382">
                  <c:v>417.96426390000005</c:v>
                </c:pt>
                <c:pt idx="383">
                  <c:v>417.03747559999999</c:v>
                </c:pt>
                <c:pt idx="384">
                  <c:v>415.95605469999964</c:v>
                </c:pt>
                <c:pt idx="385">
                  <c:v>415.02896120000003</c:v>
                </c:pt>
                <c:pt idx="386">
                  <c:v>413.9471436</c:v>
                </c:pt>
                <c:pt idx="387">
                  <c:v>413.01974489999998</c:v>
                </c:pt>
                <c:pt idx="388">
                  <c:v>411.93756099999905</c:v>
                </c:pt>
                <c:pt idx="389">
                  <c:v>411.0098572</c:v>
                </c:pt>
                <c:pt idx="390">
                  <c:v>409.92733759999874</c:v>
                </c:pt>
                <c:pt idx="391">
                  <c:v>408.99929809999969</c:v>
                </c:pt>
                <c:pt idx="392">
                  <c:v>408.07113649999849</c:v>
                </c:pt>
                <c:pt idx="393">
                  <c:v>406.98809809999892</c:v>
                </c:pt>
                <c:pt idx="394">
                  <c:v>406.05960080000102</c:v>
                </c:pt>
                <c:pt idx="395">
                  <c:v>404.97619629999855</c:v>
                </c:pt>
                <c:pt idx="396">
                  <c:v>404.04742430000078</c:v>
                </c:pt>
                <c:pt idx="397">
                  <c:v>402.96368410000002</c:v>
                </c:pt>
                <c:pt idx="398">
                  <c:v>402.03457639999999</c:v>
                </c:pt>
                <c:pt idx="399">
                  <c:v>400.95047</c:v>
                </c:pt>
                <c:pt idx="400">
                  <c:v>400.02108759999999</c:v>
                </c:pt>
                <c:pt idx="401">
                  <c:v>398.93664549999886</c:v>
                </c:pt>
                <c:pt idx="402">
                  <c:v>398.00695799999886</c:v>
                </c:pt>
                <c:pt idx="403">
                  <c:v>397.077117899999</c:v>
                </c:pt>
                <c:pt idx="404">
                  <c:v>395.99215699999837</c:v>
                </c:pt>
                <c:pt idx="405">
                  <c:v>395.06204220000001</c:v>
                </c:pt>
                <c:pt idx="406">
                  <c:v>393.9767150999985</c:v>
                </c:pt>
                <c:pt idx="407">
                  <c:v>393.04629519999997</c:v>
                </c:pt>
                <c:pt idx="408">
                  <c:v>391.96063229999999</c:v>
                </c:pt>
                <c:pt idx="409">
                  <c:v>391.02993769999995</c:v>
                </c:pt>
                <c:pt idx="410">
                  <c:v>389.94393919999999</c:v>
                </c:pt>
                <c:pt idx="411">
                  <c:v>389.01293949999905</c:v>
                </c:pt>
                <c:pt idx="412">
                  <c:v>387.92657469999887</c:v>
                </c:pt>
                <c:pt idx="413">
                  <c:v>386.99530029999886</c:v>
                </c:pt>
                <c:pt idx="414">
                  <c:v>386.06384279999997</c:v>
                </c:pt>
                <c:pt idx="415">
                  <c:v>384.97702029999999</c:v>
                </c:pt>
                <c:pt idx="416">
                  <c:v>384.04528810000096</c:v>
                </c:pt>
                <c:pt idx="417">
                  <c:v>382.95812989999899</c:v>
                </c:pt>
                <c:pt idx="418">
                  <c:v>382.02612299999868</c:v>
                </c:pt>
                <c:pt idx="419">
                  <c:v>380.9385985999985</c:v>
                </c:pt>
                <c:pt idx="420">
                  <c:v>380.00631709999874</c:v>
                </c:pt>
                <c:pt idx="421">
                  <c:v>379.07388310000078</c:v>
                </c:pt>
                <c:pt idx="422">
                  <c:v>377.98590089999999</c:v>
                </c:pt>
                <c:pt idx="423">
                  <c:v>377.05319209999999</c:v>
                </c:pt>
                <c:pt idx="424">
                  <c:v>375.96484379999998</c:v>
                </c:pt>
                <c:pt idx="425">
                  <c:v>375.03186040000003</c:v>
                </c:pt>
                <c:pt idx="426">
                  <c:v>373.94320679999993</c:v>
                </c:pt>
                <c:pt idx="427">
                  <c:v>373.0099487</c:v>
                </c:pt>
                <c:pt idx="428">
                  <c:v>372.07653809999874</c:v>
                </c:pt>
                <c:pt idx="429">
                  <c:v>370.98739619999969</c:v>
                </c:pt>
                <c:pt idx="430">
                  <c:v>370.05371089999994</c:v>
                </c:pt>
                <c:pt idx="431">
                  <c:v>368.96426390000005</c:v>
                </c:pt>
                <c:pt idx="432">
                  <c:v>368.03030399999892</c:v>
                </c:pt>
                <c:pt idx="433">
                  <c:v>366.94052119999998</c:v>
                </c:pt>
                <c:pt idx="434">
                  <c:v>366.00628660000001</c:v>
                </c:pt>
                <c:pt idx="435">
                  <c:v>365.07192989999999</c:v>
                </c:pt>
                <c:pt idx="436">
                  <c:v>363.98168949999905</c:v>
                </c:pt>
                <c:pt idx="437">
                  <c:v>363.04705810000002</c:v>
                </c:pt>
                <c:pt idx="438">
                  <c:v>361.95648189999997</c:v>
                </c:pt>
                <c:pt idx="439">
                  <c:v>361.02157589999899</c:v>
                </c:pt>
                <c:pt idx="440">
                  <c:v>359.93069459999964</c:v>
                </c:pt>
                <c:pt idx="441">
                  <c:v>358.99551389999874</c:v>
                </c:pt>
                <c:pt idx="442">
                  <c:v>358.06021120000003</c:v>
                </c:pt>
                <c:pt idx="443">
                  <c:v>356.9688721</c:v>
                </c:pt>
                <c:pt idx="444">
                  <c:v>356.03329469999994</c:v>
                </c:pt>
                <c:pt idx="445">
                  <c:v>354.94165039999996</c:v>
                </c:pt>
                <c:pt idx="446">
                  <c:v>354.00579829999964</c:v>
                </c:pt>
                <c:pt idx="447">
                  <c:v>353.06985470000001</c:v>
                </c:pt>
                <c:pt idx="448">
                  <c:v>351.97775269999994</c:v>
                </c:pt>
                <c:pt idx="449">
                  <c:v>351.04153439999999</c:v>
                </c:pt>
                <c:pt idx="450">
                  <c:v>349.94909669999998</c:v>
                </c:pt>
                <c:pt idx="451">
                  <c:v>349.0126343</c:v>
                </c:pt>
                <c:pt idx="452">
                  <c:v>348.07601929999868</c:v>
                </c:pt>
                <c:pt idx="453">
                  <c:v>346.98315429999849</c:v>
                </c:pt>
                <c:pt idx="454">
                  <c:v>346.04629519999997</c:v>
                </c:pt>
                <c:pt idx="455">
                  <c:v>344.95312499999892</c:v>
                </c:pt>
                <c:pt idx="456">
                  <c:v>344.01599119999997</c:v>
                </c:pt>
                <c:pt idx="457">
                  <c:v>342.92251589999893</c:v>
                </c:pt>
                <c:pt idx="458">
                  <c:v>341.98513789999868</c:v>
                </c:pt>
                <c:pt idx="459">
                  <c:v>341.04763789999998</c:v>
                </c:pt>
                <c:pt idx="460">
                  <c:v>339.95373539999969</c:v>
                </c:pt>
                <c:pt idx="461">
                  <c:v>339.01596070000005</c:v>
                </c:pt>
                <c:pt idx="462">
                  <c:v>338.07809449999905</c:v>
                </c:pt>
                <c:pt idx="463">
                  <c:v>336.98376459999969</c:v>
                </c:pt>
                <c:pt idx="464">
                  <c:v>336.04562380000078</c:v>
                </c:pt>
                <c:pt idx="465">
                  <c:v>334.9509888</c:v>
                </c:pt>
                <c:pt idx="466">
                  <c:v>334.01260380000002</c:v>
                </c:pt>
                <c:pt idx="467">
                  <c:v>333.07412719999996</c:v>
                </c:pt>
                <c:pt idx="468">
                  <c:v>331.97906490000003</c:v>
                </c:pt>
                <c:pt idx="469">
                  <c:v>331.04031369999996</c:v>
                </c:pt>
                <c:pt idx="470">
                  <c:v>329.94497680000001</c:v>
                </c:pt>
                <c:pt idx="471">
                  <c:v>329.0059814</c:v>
                </c:pt>
                <c:pt idx="472">
                  <c:v>328.06686400000001</c:v>
                </c:pt>
                <c:pt idx="473">
                  <c:v>326.97109989999899</c:v>
                </c:pt>
                <c:pt idx="474">
                  <c:v>326.03173829999849</c:v>
                </c:pt>
                <c:pt idx="475">
                  <c:v>324.93566889999994</c:v>
                </c:pt>
                <c:pt idx="476">
                  <c:v>323.99609379999862</c:v>
                </c:pt>
                <c:pt idx="477">
                  <c:v>323.05636600000003</c:v>
                </c:pt>
                <c:pt idx="478">
                  <c:v>321.95989989999998</c:v>
                </c:pt>
                <c:pt idx="479">
                  <c:v>321.01995849999969</c:v>
                </c:pt>
                <c:pt idx="480">
                  <c:v>319.9231872999988</c:v>
                </c:pt>
                <c:pt idx="481">
                  <c:v>318.98300169999999</c:v>
                </c:pt>
                <c:pt idx="482">
                  <c:v>318.04269410000114</c:v>
                </c:pt>
                <c:pt idx="483">
                  <c:v>316.9455261</c:v>
                </c:pt>
                <c:pt idx="484">
                  <c:v>316.00500489999996</c:v>
                </c:pt>
                <c:pt idx="485">
                  <c:v>315.06436159999998</c:v>
                </c:pt>
                <c:pt idx="486">
                  <c:v>313.966796899999</c:v>
                </c:pt>
                <c:pt idx="487">
                  <c:v>313.02590939999999</c:v>
                </c:pt>
                <c:pt idx="488">
                  <c:v>311.92807009999905</c:v>
                </c:pt>
                <c:pt idx="489">
                  <c:v>310.98693849999819</c:v>
                </c:pt>
                <c:pt idx="490">
                  <c:v>310.04571529999993</c:v>
                </c:pt>
                <c:pt idx="491">
                  <c:v>308.94747919999998</c:v>
                </c:pt>
                <c:pt idx="492">
                  <c:v>308.00601199999886</c:v>
                </c:pt>
                <c:pt idx="493">
                  <c:v>307.06445309999998</c:v>
                </c:pt>
                <c:pt idx="494">
                  <c:v>305.96582030000002</c:v>
                </c:pt>
                <c:pt idx="495">
                  <c:v>305.02401730000003</c:v>
                </c:pt>
                <c:pt idx="496">
                  <c:v>303.92510989999874</c:v>
                </c:pt>
                <c:pt idx="497">
                  <c:v>302.98309329999893</c:v>
                </c:pt>
                <c:pt idx="498">
                  <c:v>302.04095460000002</c:v>
                </c:pt>
                <c:pt idx="499">
                  <c:v>300.94168090000005</c:v>
                </c:pt>
                <c:pt idx="500">
                  <c:v>299.99932859999905</c:v>
                </c:pt>
                <c:pt idx="501">
                  <c:v>299.05685419999998</c:v>
                </c:pt>
                <c:pt idx="502">
                  <c:v>297.9571838</c:v>
                </c:pt>
                <c:pt idx="503">
                  <c:v>297.01449580000002</c:v>
                </c:pt>
                <c:pt idx="504">
                  <c:v>296.07171629999874</c:v>
                </c:pt>
                <c:pt idx="505">
                  <c:v>294.97164919999994</c:v>
                </c:pt>
                <c:pt idx="506">
                  <c:v>294.02865599999899</c:v>
                </c:pt>
                <c:pt idx="507">
                  <c:v>292.92834469999963</c:v>
                </c:pt>
                <c:pt idx="508">
                  <c:v>291.98510739999887</c:v>
                </c:pt>
                <c:pt idx="509">
                  <c:v>291.04177859999999</c:v>
                </c:pt>
                <c:pt idx="510">
                  <c:v>289.94110110000003</c:v>
                </c:pt>
                <c:pt idx="511">
                  <c:v>288.99755859999874</c:v>
                </c:pt>
                <c:pt idx="512">
                  <c:v>288.05389400000001</c:v>
                </c:pt>
                <c:pt idx="513">
                  <c:v>286.95285030000002</c:v>
                </c:pt>
                <c:pt idx="514">
                  <c:v>286.0090027</c:v>
                </c:pt>
                <c:pt idx="515">
                  <c:v>285.06503300000003</c:v>
                </c:pt>
                <c:pt idx="516">
                  <c:v>283.96362299999993</c:v>
                </c:pt>
                <c:pt idx="517">
                  <c:v>283.01943969999996</c:v>
                </c:pt>
                <c:pt idx="518">
                  <c:v>282.07516479999964</c:v>
                </c:pt>
                <c:pt idx="519">
                  <c:v>280.97338869999999</c:v>
                </c:pt>
                <c:pt idx="520">
                  <c:v>280.02890009999999</c:v>
                </c:pt>
                <c:pt idx="521">
                  <c:v>278.92687989999899</c:v>
                </c:pt>
                <c:pt idx="522">
                  <c:v>277.98217769999923</c:v>
                </c:pt>
                <c:pt idx="523">
                  <c:v>277.03738399999969</c:v>
                </c:pt>
                <c:pt idx="524">
                  <c:v>275.93499759999969</c:v>
                </c:pt>
                <c:pt idx="525">
                  <c:v>274.99002079999963</c:v>
                </c:pt>
                <c:pt idx="526">
                  <c:v>274.04492190000002</c:v>
                </c:pt>
                <c:pt idx="527">
                  <c:v>272.94219969999995</c:v>
                </c:pt>
                <c:pt idx="528">
                  <c:v>271.99688719999995</c:v>
                </c:pt>
                <c:pt idx="529">
                  <c:v>271.05148320000001</c:v>
                </c:pt>
                <c:pt idx="530">
                  <c:v>269.9484253</c:v>
                </c:pt>
                <c:pt idx="531">
                  <c:v>269.00280759999998</c:v>
                </c:pt>
                <c:pt idx="532">
                  <c:v>268.05712889999995</c:v>
                </c:pt>
                <c:pt idx="533">
                  <c:v>266.95370480000003</c:v>
                </c:pt>
                <c:pt idx="534">
                  <c:v>266.0078125</c:v>
                </c:pt>
                <c:pt idx="535">
                  <c:v>265.06182860000001</c:v>
                </c:pt>
                <c:pt idx="536">
                  <c:v>263.95806879999969</c:v>
                </c:pt>
                <c:pt idx="537">
                  <c:v>263.01190189999994</c:v>
                </c:pt>
                <c:pt idx="538">
                  <c:v>262.0656128</c:v>
                </c:pt>
                <c:pt idx="539">
                  <c:v>260.96151729999855</c:v>
                </c:pt>
                <c:pt idx="540">
                  <c:v>260.01504519999997</c:v>
                </c:pt>
                <c:pt idx="541">
                  <c:v>259.06851199999886</c:v>
                </c:pt>
                <c:pt idx="542">
                  <c:v>257.96408079999998</c:v>
                </c:pt>
                <c:pt idx="543">
                  <c:v>257.01730350000003</c:v>
                </c:pt>
                <c:pt idx="544">
                  <c:v>256.07046509999998</c:v>
                </c:pt>
                <c:pt idx="545">
                  <c:v>254.96571349999999</c:v>
                </c:pt>
                <c:pt idx="546">
                  <c:v>254.01867680000001</c:v>
                </c:pt>
                <c:pt idx="547">
                  <c:v>253.07156369999936</c:v>
                </c:pt>
                <c:pt idx="548">
                  <c:v>251.9664764000006</c:v>
                </c:pt>
                <c:pt idx="549">
                  <c:v>251.01916499999945</c:v>
                </c:pt>
                <c:pt idx="550">
                  <c:v>250.07177730000001</c:v>
                </c:pt>
                <c:pt idx="551">
                  <c:v>248.97253419999998</c:v>
                </c:pt>
                <c:pt idx="552">
                  <c:v>248.03060909999999</c:v>
                </c:pt>
                <c:pt idx="553">
                  <c:v>246.93157959999999</c:v>
                </c:pt>
                <c:pt idx="554">
                  <c:v>245.98945620000001</c:v>
                </c:pt>
                <c:pt idx="555">
                  <c:v>245.0472565</c:v>
                </c:pt>
                <c:pt idx="556">
                  <c:v>243.94792179999999</c:v>
                </c:pt>
                <c:pt idx="557">
                  <c:v>243.0055389</c:v>
                </c:pt>
                <c:pt idx="558">
                  <c:v>242.06306459999951</c:v>
                </c:pt>
                <c:pt idx="559">
                  <c:v>240.96340940000007</c:v>
                </c:pt>
                <c:pt idx="560">
                  <c:v>240.02076719999999</c:v>
                </c:pt>
                <c:pt idx="561">
                  <c:v>239.07803340000001</c:v>
                </c:pt>
                <c:pt idx="562">
                  <c:v>237.97808840000027</c:v>
                </c:pt>
                <c:pt idx="563">
                  <c:v>237.03518679999999</c:v>
                </c:pt>
                <c:pt idx="564">
                  <c:v>235.93501280000001</c:v>
                </c:pt>
                <c:pt idx="565">
                  <c:v>234.99192810000048</c:v>
                </c:pt>
                <c:pt idx="566">
                  <c:v>234.04876709999999</c:v>
                </c:pt>
                <c:pt idx="567">
                  <c:v>232.94831850000048</c:v>
                </c:pt>
                <c:pt idx="568">
                  <c:v>232.00497439999998</c:v>
                </c:pt>
                <c:pt idx="569">
                  <c:v>231.06155399999992</c:v>
                </c:pt>
                <c:pt idx="570">
                  <c:v>229.96080019999999</c:v>
                </c:pt>
                <c:pt idx="571">
                  <c:v>229.01721190000001</c:v>
                </c:pt>
                <c:pt idx="572">
                  <c:v>228.0735474</c:v>
                </c:pt>
                <c:pt idx="573">
                  <c:v>226.97250369999998</c:v>
                </c:pt>
                <c:pt idx="574">
                  <c:v>226.02867130000001</c:v>
                </c:pt>
                <c:pt idx="575">
                  <c:v>224.92742920000063</c:v>
                </c:pt>
                <c:pt idx="576">
                  <c:v>223.9834137</c:v>
                </c:pt>
                <c:pt idx="577">
                  <c:v>223.03933720000001</c:v>
                </c:pt>
                <c:pt idx="578">
                  <c:v>221.93780519999999</c:v>
                </c:pt>
                <c:pt idx="579">
                  <c:v>220.99356079999936</c:v>
                </c:pt>
                <c:pt idx="580">
                  <c:v>220.04924009999999</c:v>
                </c:pt>
                <c:pt idx="581">
                  <c:v>218.94743350000007</c:v>
                </c:pt>
                <c:pt idx="582">
                  <c:v>218.00294490000007</c:v>
                </c:pt>
                <c:pt idx="583">
                  <c:v>217.05838010000048</c:v>
                </c:pt>
                <c:pt idx="584">
                  <c:v>215.95629880000067</c:v>
                </c:pt>
                <c:pt idx="585">
                  <c:v>215.01158139999998</c:v>
                </c:pt>
                <c:pt idx="586">
                  <c:v>214.06677249999998</c:v>
                </c:pt>
                <c:pt idx="587">
                  <c:v>212.96441650000048</c:v>
                </c:pt>
                <c:pt idx="588">
                  <c:v>212.01947019999992</c:v>
                </c:pt>
                <c:pt idx="589">
                  <c:v>211.07443240000001</c:v>
                </c:pt>
                <c:pt idx="590">
                  <c:v>209.97181700000004</c:v>
                </c:pt>
                <c:pt idx="591">
                  <c:v>209.02662660000001</c:v>
                </c:pt>
                <c:pt idx="592">
                  <c:v>207.9238129</c:v>
                </c:pt>
                <c:pt idx="593">
                  <c:v>206.9784851</c:v>
                </c:pt>
                <c:pt idx="594">
                  <c:v>206.03306579999932</c:v>
                </c:pt>
                <c:pt idx="595">
                  <c:v>204.92999269999999</c:v>
                </c:pt>
                <c:pt idx="596">
                  <c:v>203.9844360000007</c:v>
                </c:pt>
                <c:pt idx="597">
                  <c:v>203.0388031</c:v>
                </c:pt>
                <c:pt idx="598">
                  <c:v>201.9354706</c:v>
                </c:pt>
                <c:pt idx="599">
                  <c:v>200.98968509999995</c:v>
                </c:pt>
                <c:pt idx="600">
                  <c:v>200.04383849999999</c:v>
                </c:pt>
              </c:numCache>
            </c:numRef>
          </c:xVal>
          <c:yVal>
            <c:numRef>
              <c:f>Foglio1!$B$3:$B$603</c:f>
              <c:numCache>
                <c:formatCode>General</c:formatCode>
                <c:ptCount val="601"/>
                <c:pt idx="0">
                  <c:v>-5.4429954620000139E-4</c:v>
                </c:pt>
                <c:pt idx="1">
                  <c:v>-7.3634891310000192E-4</c:v>
                </c:pt>
                <c:pt idx="2">
                  <c:v>-2.5019346500000162E-4</c:v>
                </c:pt>
                <c:pt idx="3" formatCode="0.00E+00">
                  <c:v>2.5032451960000011E-5</c:v>
                </c:pt>
                <c:pt idx="4" formatCode="0.00E+00">
                  <c:v>-6.6987719040000326E-5</c:v>
                </c:pt>
                <c:pt idx="5" formatCode="0.00E+00">
                  <c:v>-9.442174633000055E-5</c:v>
                </c:pt>
                <c:pt idx="6">
                  <c:v>1.5394524960000064E-4</c:v>
                </c:pt>
                <c:pt idx="7" formatCode="0.00E+00">
                  <c:v>6.9121037090000373E-5</c:v>
                </c:pt>
                <c:pt idx="8" formatCode="0.00E+00">
                  <c:v>9.0196081150000539E-5</c:v>
                </c:pt>
                <c:pt idx="9">
                  <c:v>-3.0162208710000042E-4</c:v>
                </c:pt>
                <c:pt idx="10">
                  <c:v>2.72949750100002E-4</c:v>
                </c:pt>
                <c:pt idx="11">
                  <c:v>5.7370116700000012E-4</c:v>
                </c:pt>
                <c:pt idx="12">
                  <c:v>1.843213104000011E-4</c:v>
                </c:pt>
                <c:pt idx="13">
                  <c:v>4.2326055700000022E-4</c:v>
                </c:pt>
                <c:pt idx="14">
                  <c:v>4.8441533000000023E-4</c:v>
                </c:pt>
                <c:pt idx="15">
                  <c:v>7.2447914860000371E-4</c:v>
                </c:pt>
                <c:pt idx="16">
                  <c:v>1.0109874420000042E-3</c:v>
                </c:pt>
                <c:pt idx="17">
                  <c:v>7.696501561000002E-4</c:v>
                </c:pt>
                <c:pt idx="18">
                  <c:v>3.3786561110000005E-4</c:v>
                </c:pt>
                <c:pt idx="19">
                  <c:v>6.6614238310000104E-4</c:v>
                </c:pt>
                <c:pt idx="20">
                  <c:v>9.2254549960000588E-4</c:v>
                </c:pt>
                <c:pt idx="21">
                  <c:v>4.5793113530000283E-4</c:v>
                </c:pt>
                <c:pt idx="22">
                  <c:v>5.0133804330000122E-4</c:v>
                </c:pt>
                <c:pt idx="23">
                  <c:v>7.7322876310000294E-4</c:v>
                </c:pt>
                <c:pt idx="24">
                  <c:v>1.1155895190000039E-3</c:v>
                </c:pt>
                <c:pt idx="25">
                  <c:v>6.5875361910000194E-4</c:v>
                </c:pt>
                <c:pt idx="26">
                  <c:v>9.340634570000081E-4</c:v>
                </c:pt>
                <c:pt idx="27">
                  <c:v>4.6630122229999966E-4</c:v>
                </c:pt>
                <c:pt idx="28">
                  <c:v>5.1634362900000003E-4</c:v>
                </c:pt>
                <c:pt idx="29">
                  <c:v>9.809685871000084E-4</c:v>
                </c:pt>
                <c:pt idx="30">
                  <c:v>6.1722338430000162E-4</c:v>
                </c:pt>
                <c:pt idx="31">
                  <c:v>7.7125790990000302E-4</c:v>
                </c:pt>
                <c:pt idx="32">
                  <c:v>7.2735728460000132E-4</c:v>
                </c:pt>
                <c:pt idx="33">
                  <c:v>4.3468756480000012E-4</c:v>
                </c:pt>
                <c:pt idx="34">
                  <c:v>2.2907357200000142E-4</c:v>
                </c:pt>
                <c:pt idx="35">
                  <c:v>1.037374604E-4</c:v>
                </c:pt>
                <c:pt idx="36">
                  <c:v>2.4409560140000019E-4</c:v>
                </c:pt>
                <c:pt idx="37">
                  <c:v>1.2302755200000086E-4</c:v>
                </c:pt>
                <c:pt idx="38">
                  <c:v>1.5814027570000005E-4</c:v>
                </c:pt>
                <c:pt idx="39">
                  <c:v>2.292548597000001E-4</c:v>
                </c:pt>
                <c:pt idx="40" formatCode="0.00E+00">
                  <c:v>-7.7858014270000436E-5</c:v>
                </c:pt>
                <c:pt idx="41">
                  <c:v>-3.375253873000001E-4</c:v>
                </c:pt>
                <c:pt idx="42">
                  <c:v>-4.5219945599999945E-4</c:v>
                </c:pt>
                <c:pt idx="43">
                  <c:v>-4.8793514720000311E-4</c:v>
                </c:pt>
                <c:pt idx="44">
                  <c:v>-5.7077279779999999E-4</c:v>
                </c:pt>
                <c:pt idx="45">
                  <c:v>-1.0612178590000058E-3</c:v>
                </c:pt>
                <c:pt idx="46">
                  <c:v>-9.3730242220000607E-4</c:v>
                </c:pt>
                <c:pt idx="47">
                  <c:v>-1.2422495060000049E-3</c:v>
                </c:pt>
                <c:pt idx="48">
                  <c:v>-1.1048561430000055E-3</c:v>
                </c:pt>
                <c:pt idx="49">
                  <c:v>-1.3003742789999999E-3</c:v>
                </c:pt>
                <c:pt idx="50">
                  <c:v>-1.5873740190000003E-3</c:v>
                </c:pt>
                <c:pt idx="51">
                  <c:v>-2.0058203950000003E-3</c:v>
                </c:pt>
                <c:pt idx="52">
                  <c:v>-2.1132542750000051E-3</c:v>
                </c:pt>
                <c:pt idx="53">
                  <c:v>-1.8761947290000065E-3</c:v>
                </c:pt>
                <c:pt idx="54">
                  <c:v>-2.2961655630000001E-3</c:v>
                </c:pt>
                <c:pt idx="55">
                  <c:v>-2.6781195770000151E-3</c:v>
                </c:pt>
                <c:pt idx="56">
                  <c:v>-2.9558804820000004E-3</c:v>
                </c:pt>
                <c:pt idx="57">
                  <c:v>-3.0824600250000012E-3</c:v>
                </c:pt>
                <c:pt idx="58">
                  <c:v>-3.3055550880000052E-3</c:v>
                </c:pt>
                <c:pt idx="59">
                  <c:v>-3.5812722050000052E-3</c:v>
                </c:pt>
                <c:pt idx="60">
                  <c:v>-3.8503485270000005E-3</c:v>
                </c:pt>
                <c:pt idx="61">
                  <c:v>-3.9220293980000015E-3</c:v>
                </c:pt>
                <c:pt idx="62">
                  <c:v>-4.6911509709999955E-3</c:v>
                </c:pt>
                <c:pt idx="63">
                  <c:v>-5.0379475579999866E-3</c:v>
                </c:pt>
                <c:pt idx="64">
                  <c:v>-5.6332657110000298E-3</c:v>
                </c:pt>
                <c:pt idx="65">
                  <c:v>-6.3373777080000188E-3</c:v>
                </c:pt>
                <c:pt idx="66">
                  <c:v>-7.1197068320000114E-3</c:v>
                </c:pt>
                <c:pt idx="67">
                  <c:v>-7.768173702000029E-3</c:v>
                </c:pt>
                <c:pt idx="68">
                  <c:v>-8.5627036170000583E-3</c:v>
                </c:pt>
                <c:pt idx="69">
                  <c:v>-9.1973124070000006E-3</c:v>
                </c:pt>
                <c:pt idx="70">
                  <c:v>-9.8879830910000247E-3</c:v>
                </c:pt>
                <c:pt idx="71">
                  <c:v>-1.0478109120000001E-2</c:v>
                </c:pt>
                <c:pt idx="72">
                  <c:v>-1.1034173890000042E-2</c:v>
                </c:pt>
                <c:pt idx="73">
                  <c:v>-1.1811017060000005E-2</c:v>
                </c:pt>
                <c:pt idx="74">
                  <c:v>-1.221404504E-2</c:v>
                </c:pt>
                <c:pt idx="75">
                  <c:v>-1.265934202999993E-2</c:v>
                </c:pt>
                <c:pt idx="76">
                  <c:v>-1.2879381890000001E-2</c:v>
                </c:pt>
                <c:pt idx="77">
                  <c:v>-1.3246922750000001E-2</c:v>
                </c:pt>
                <c:pt idx="78">
                  <c:v>-1.3332081030000035E-2</c:v>
                </c:pt>
                <c:pt idx="79">
                  <c:v>-1.3497230600000002E-2</c:v>
                </c:pt>
                <c:pt idx="80">
                  <c:v>-1.3592175210000097E-2</c:v>
                </c:pt>
                <c:pt idx="81">
                  <c:v>-1.353446767E-2</c:v>
                </c:pt>
                <c:pt idx="82">
                  <c:v>-1.3574512679999999E-2</c:v>
                </c:pt>
                <c:pt idx="83">
                  <c:v>-1.3281770980000033E-2</c:v>
                </c:pt>
                <c:pt idx="84">
                  <c:v>-1.3165513980000003E-2</c:v>
                </c:pt>
                <c:pt idx="85">
                  <c:v>-1.2831532400000002E-2</c:v>
                </c:pt>
                <c:pt idx="86">
                  <c:v>-1.254965737E-2</c:v>
                </c:pt>
                <c:pt idx="87">
                  <c:v>-1.2016883119999999E-2</c:v>
                </c:pt>
                <c:pt idx="88">
                  <c:v>-1.1432829310000085E-2</c:v>
                </c:pt>
                <c:pt idx="89">
                  <c:v>-1.0750927029999998E-2</c:v>
                </c:pt>
                <c:pt idx="90">
                  <c:v>-1.005950477E-2</c:v>
                </c:pt>
                <c:pt idx="91">
                  <c:v>-9.349498898000061E-3</c:v>
                </c:pt>
                <c:pt idx="92">
                  <c:v>-8.4752328690000725E-3</c:v>
                </c:pt>
                <c:pt idx="93">
                  <c:v>-7.4459444730000188E-3</c:v>
                </c:pt>
                <c:pt idx="94">
                  <c:v>-6.6355499440000189E-3</c:v>
                </c:pt>
                <c:pt idx="95">
                  <c:v>-5.9746643530000252E-3</c:v>
                </c:pt>
                <c:pt idx="96">
                  <c:v>-5.0773504190000113E-3</c:v>
                </c:pt>
                <c:pt idx="97">
                  <c:v>-4.0058563459999998E-3</c:v>
                </c:pt>
                <c:pt idx="98">
                  <c:v>-3.1778072010000134E-3</c:v>
                </c:pt>
                <c:pt idx="99">
                  <c:v>-2.2379162260000116E-3</c:v>
                </c:pt>
                <c:pt idx="100">
                  <c:v>-1.8716583730000065E-3</c:v>
                </c:pt>
                <c:pt idx="101">
                  <c:v>-1.3160656670000003E-3</c:v>
                </c:pt>
                <c:pt idx="102">
                  <c:v>-4.0275417269999966E-4</c:v>
                </c:pt>
                <c:pt idx="103">
                  <c:v>4.9452221720000403E-4</c:v>
                </c:pt>
                <c:pt idx="104">
                  <c:v>1.2240068750000003E-3</c:v>
                </c:pt>
                <c:pt idx="105">
                  <c:v>1.3891896230000052E-3</c:v>
                </c:pt>
                <c:pt idx="106">
                  <c:v>1.9984056710000081E-3</c:v>
                </c:pt>
                <c:pt idx="107">
                  <c:v>2.7725466060000005E-3</c:v>
                </c:pt>
                <c:pt idx="108">
                  <c:v>2.923125867000019E-3</c:v>
                </c:pt>
                <c:pt idx="109">
                  <c:v>3.3861338160000106E-3</c:v>
                </c:pt>
                <c:pt idx="110">
                  <c:v>3.5358560270000003E-3</c:v>
                </c:pt>
                <c:pt idx="111">
                  <c:v>4.1453228329999996E-3</c:v>
                </c:pt>
                <c:pt idx="112">
                  <c:v>4.6261451209999955E-3</c:v>
                </c:pt>
                <c:pt idx="113">
                  <c:v>4.9986853260000014E-3</c:v>
                </c:pt>
                <c:pt idx="114">
                  <c:v>5.1517933610000033E-3</c:v>
                </c:pt>
                <c:pt idx="115">
                  <c:v>5.9257289390000113E-3</c:v>
                </c:pt>
                <c:pt idx="116">
                  <c:v>6.2763793390000332E-3</c:v>
                </c:pt>
                <c:pt idx="117">
                  <c:v>6.5328064369999999E-3</c:v>
                </c:pt>
                <c:pt idx="118">
                  <c:v>6.5548019479999865E-3</c:v>
                </c:pt>
                <c:pt idx="119">
                  <c:v>7.0528234360000032E-3</c:v>
                </c:pt>
                <c:pt idx="120">
                  <c:v>7.0675308819999946E-3</c:v>
                </c:pt>
                <c:pt idx="121">
                  <c:v>7.1858922020000124E-3</c:v>
                </c:pt>
                <c:pt idx="122">
                  <c:v>7.19949882500002E-3</c:v>
                </c:pt>
                <c:pt idx="123">
                  <c:v>7.2269239460000011E-3</c:v>
                </c:pt>
                <c:pt idx="124">
                  <c:v>7.4715348890000179E-3</c:v>
                </c:pt>
                <c:pt idx="125">
                  <c:v>7.9564517360000194E-3</c:v>
                </c:pt>
                <c:pt idx="126">
                  <c:v>7.7727553430000235E-3</c:v>
                </c:pt>
                <c:pt idx="127">
                  <c:v>8.0481832849999997E-3</c:v>
                </c:pt>
                <c:pt idx="128">
                  <c:v>8.0201793460000018E-3</c:v>
                </c:pt>
                <c:pt idx="129">
                  <c:v>8.0514010040000361E-3</c:v>
                </c:pt>
                <c:pt idx="130">
                  <c:v>8.2787461580000228E-3</c:v>
                </c:pt>
                <c:pt idx="131">
                  <c:v>8.2441046830000007E-3</c:v>
                </c:pt>
                <c:pt idx="132">
                  <c:v>8.2585895430000392E-3</c:v>
                </c:pt>
                <c:pt idx="133">
                  <c:v>8.1928744910000021E-3</c:v>
                </c:pt>
                <c:pt idx="134">
                  <c:v>7.8045390550000012E-3</c:v>
                </c:pt>
                <c:pt idx="135">
                  <c:v>7.6187471860000222E-3</c:v>
                </c:pt>
                <c:pt idx="136">
                  <c:v>7.3554385449999997E-3</c:v>
                </c:pt>
                <c:pt idx="137">
                  <c:v>7.2490596210000313E-3</c:v>
                </c:pt>
                <c:pt idx="138">
                  <c:v>7.0677674380000104E-3</c:v>
                </c:pt>
                <c:pt idx="139">
                  <c:v>6.7626968960000124E-3</c:v>
                </c:pt>
                <c:pt idx="140">
                  <c:v>6.7444243469999875E-3</c:v>
                </c:pt>
                <c:pt idx="141">
                  <c:v>6.6144079899999996E-3</c:v>
                </c:pt>
                <c:pt idx="142">
                  <c:v>6.6287852819999996E-3</c:v>
                </c:pt>
                <c:pt idx="143">
                  <c:v>6.5469443800000218E-3</c:v>
                </c:pt>
                <c:pt idx="144">
                  <c:v>6.5226890150000124E-3</c:v>
                </c:pt>
                <c:pt idx="145">
                  <c:v>6.6223717290000012E-3</c:v>
                </c:pt>
                <c:pt idx="146">
                  <c:v>6.4475154500000008E-3</c:v>
                </c:pt>
                <c:pt idx="147">
                  <c:v>6.1371829359999986E-3</c:v>
                </c:pt>
                <c:pt idx="148">
                  <c:v>6.2192352490000012E-3</c:v>
                </c:pt>
                <c:pt idx="149">
                  <c:v>6.2185525890000124E-3</c:v>
                </c:pt>
                <c:pt idx="150">
                  <c:v>6.3018812800000124E-3</c:v>
                </c:pt>
                <c:pt idx="151">
                  <c:v>6.2767732890000403E-3</c:v>
                </c:pt>
                <c:pt idx="152">
                  <c:v>6.1658271590000003E-3</c:v>
                </c:pt>
                <c:pt idx="153">
                  <c:v>6.3507095910000201E-3</c:v>
                </c:pt>
                <c:pt idx="154">
                  <c:v>6.1884345489999814E-3</c:v>
                </c:pt>
                <c:pt idx="155">
                  <c:v>6.0224402700000002E-3</c:v>
                </c:pt>
                <c:pt idx="156">
                  <c:v>6.0141198340000002E-3</c:v>
                </c:pt>
                <c:pt idx="157">
                  <c:v>6.3193738460000032E-3</c:v>
                </c:pt>
                <c:pt idx="158">
                  <c:v>6.2444978389999996E-3</c:v>
                </c:pt>
                <c:pt idx="159">
                  <c:v>6.1726802960000004E-3</c:v>
                </c:pt>
                <c:pt idx="160">
                  <c:v>6.0074268840000179E-3</c:v>
                </c:pt>
                <c:pt idx="161">
                  <c:v>6.0542006980000024E-3</c:v>
                </c:pt>
                <c:pt idx="162">
                  <c:v>6.0457224030000317E-3</c:v>
                </c:pt>
                <c:pt idx="163">
                  <c:v>6.0357479380000034E-3</c:v>
                </c:pt>
                <c:pt idx="164">
                  <c:v>6.1339274980000179E-3</c:v>
                </c:pt>
                <c:pt idx="165">
                  <c:v>6.0812123120000307E-3</c:v>
                </c:pt>
                <c:pt idx="166">
                  <c:v>6.1434837990000189E-3</c:v>
                </c:pt>
                <c:pt idx="167">
                  <c:v>6.1594997530000188E-3</c:v>
                </c:pt>
                <c:pt idx="168">
                  <c:v>6.0525205919999998E-3</c:v>
                </c:pt>
                <c:pt idx="169">
                  <c:v>6.3206609340000124E-3</c:v>
                </c:pt>
                <c:pt idx="170">
                  <c:v>6.2110950240000205E-3</c:v>
                </c:pt>
                <c:pt idx="171">
                  <c:v>6.1646457759999985E-3</c:v>
                </c:pt>
                <c:pt idx="172">
                  <c:v>5.9521552179999946E-3</c:v>
                </c:pt>
                <c:pt idx="173">
                  <c:v>5.9868237000000411E-3</c:v>
                </c:pt>
                <c:pt idx="174">
                  <c:v>5.9699220580000014E-3</c:v>
                </c:pt>
                <c:pt idx="175">
                  <c:v>6.0286605730000024E-3</c:v>
                </c:pt>
                <c:pt idx="176">
                  <c:v>6.1707370910000225E-3</c:v>
                </c:pt>
                <c:pt idx="177">
                  <c:v>6.2280851419999998E-3</c:v>
                </c:pt>
                <c:pt idx="178">
                  <c:v>6.0648317449999998E-3</c:v>
                </c:pt>
                <c:pt idx="179">
                  <c:v>6.0432022440000234E-3</c:v>
                </c:pt>
                <c:pt idx="180">
                  <c:v>6.1665624380000013E-3</c:v>
                </c:pt>
                <c:pt idx="181">
                  <c:v>6.2878825700000002E-3</c:v>
                </c:pt>
                <c:pt idx="182">
                  <c:v>6.1357389200000024E-3</c:v>
                </c:pt>
                <c:pt idx="183">
                  <c:v>6.1935284169999999E-3</c:v>
                </c:pt>
                <c:pt idx="184">
                  <c:v>5.9888707470000134E-3</c:v>
                </c:pt>
                <c:pt idx="185">
                  <c:v>6.1021344739999855E-3</c:v>
                </c:pt>
                <c:pt idx="186">
                  <c:v>5.9782415630000351E-3</c:v>
                </c:pt>
                <c:pt idx="187">
                  <c:v>6.11455226299998E-3</c:v>
                </c:pt>
                <c:pt idx="188">
                  <c:v>6.0229911470000008E-3</c:v>
                </c:pt>
                <c:pt idx="189">
                  <c:v>6.0826558620000011E-3</c:v>
                </c:pt>
                <c:pt idx="190">
                  <c:v>6.0511557390000104E-3</c:v>
                </c:pt>
                <c:pt idx="191">
                  <c:v>5.9367767540000381E-3</c:v>
                </c:pt>
                <c:pt idx="192">
                  <c:v>6.0121510180000002E-3</c:v>
                </c:pt>
                <c:pt idx="193">
                  <c:v>6.0699242169999865E-3</c:v>
                </c:pt>
                <c:pt idx="194">
                  <c:v>6.0463519770000114E-3</c:v>
                </c:pt>
                <c:pt idx="195">
                  <c:v>5.8901468290000003E-3</c:v>
                </c:pt>
                <c:pt idx="196">
                  <c:v>5.9858262540000134E-3</c:v>
                </c:pt>
                <c:pt idx="197">
                  <c:v>5.7769645940000279E-3</c:v>
                </c:pt>
                <c:pt idx="198">
                  <c:v>5.751834717000001E-3</c:v>
                </c:pt>
                <c:pt idx="199">
                  <c:v>5.7382998060000199E-3</c:v>
                </c:pt>
                <c:pt idx="200">
                  <c:v>5.6820395400000003E-3</c:v>
                </c:pt>
                <c:pt idx="201">
                  <c:v>5.6454543959999996E-3</c:v>
                </c:pt>
                <c:pt idx="202">
                  <c:v>5.5207479750000133E-3</c:v>
                </c:pt>
                <c:pt idx="203">
                  <c:v>5.5255978369999808E-3</c:v>
                </c:pt>
                <c:pt idx="204">
                  <c:v>5.4164160970000133E-3</c:v>
                </c:pt>
                <c:pt idx="205">
                  <c:v>5.2655725739999965E-3</c:v>
                </c:pt>
                <c:pt idx="206">
                  <c:v>5.0918636840000435E-3</c:v>
                </c:pt>
                <c:pt idx="207">
                  <c:v>5.1918472160000003E-3</c:v>
                </c:pt>
                <c:pt idx="208">
                  <c:v>4.9847811460000009E-3</c:v>
                </c:pt>
                <c:pt idx="209">
                  <c:v>4.8715467560000022E-3</c:v>
                </c:pt>
                <c:pt idx="210">
                  <c:v>4.9339593390000033E-3</c:v>
                </c:pt>
                <c:pt idx="211">
                  <c:v>4.9041132439999998E-3</c:v>
                </c:pt>
                <c:pt idx="212">
                  <c:v>4.8933532090000113E-3</c:v>
                </c:pt>
                <c:pt idx="213">
                  <c:v>4.7585507850000253E-3</c:v>
                </c:pt>
                <c:pt idx="214">
                  <c:v>4.7874972219999999E-3</c:v>
                </c:pt>
                <c:pt idx="215">
                  <c:v>4.7325375490000002E-3</c:v>
                </c:pt>
                <c:pt idx="216">
                  <c:v>4.5701595950000196E-3</c:v>
                </c:pt>
                <c:pt idx="217">
                  <c:v>4.6946457589999956E-3</c:v>
                </c:pt>
                <c:pt idx="218">
                  <c:v>4.4161840339999965E-3</c:v>
                </c:pt>
                <c:pt idx="219">
                  <c:v>4.5544640159999985E-3</c:v>
                </c:pt>
                <c:pt idx="220">
                  <c:v>4.6383109880000113E-3</c:v>
                </c:pt>
                <c:pt idx="221">
                  <c:v>4.5977588740000004E-3</c:v>
                </c:pt>
                <c:pt idx="222">
                  <c:v>4.7124135310000004E-3</c:v>
                </c:pt>
                <c:pt idx="223">
                  <c:v>4.6949335369999741E-3</c:v>
                </c:pt>
                <c:pt idx="224">
                  <c:v>4.728926346E-3</c:v>
                </c:pt>
                <c:pt idx="225">
                  <c:v>4.7789388340000113E-3</c:v>
                </c:pt>
                <c:pt idx="226">
                  <c:v>4.78553446E-3</c:v>
                </c:pt>
                <c:pt idx="227">
                  <c:v>4.7098491340000388E-3</c:v>
                </c:pt>
                <c:pt idx="228">
                  <c:v>4.8651332039999955E-3</c:v>
                </c:pt>
                <c:pt idx="229">
                  <c:v>5.0252382640000011E-3</c:v>
                </c:pt>
                <c:pt idx="230">
                  <c:v>5.16441976699998E-3</c:v>
                </c:pt>
                <c:pt idx="231">
                  <c:v>5.1629529329999865E-3</c:v>
                </c:pt>
                <c:pt idx="232">
                  <c:v>5.3366902280000024E-3</c:v>
                </c:pt>
                <c:pt idx="233">
                  <c:v>5.5411453360000012E-3</c:v>
                </c:pt>
                <c:pt idx="234">
                  <c:v>5.8356774970000271E-3</c:v>
                </c:pt>
                <c:pt idx="235">
                  <c:v>6.1420924030000188E-3</c:v>
                </c:pt>
                <c:pt idx="236">
                  <c:v>6.3376021570000114E-3</c:v>
                </c:pt>
                <c:pt idx="237">
                  <c:v>6.8967556580000009E-3</c:v>
                </c:pt>
                <c:pt idx="238">
                  <c:v>7.0992889810000343E-3</c:v>
                </c:pt>
                <c:pt idx="239">
                  <c:v>7.6166656800000249E-3</c:v>
                </c:pt>
                <c:pt idx="240">
                  <c:v>8.0707566810000065E-3</c:v>
                </c:pt>
                <c:pt idx="241">
                  <c:v>8.4138540550000463E-3</c:v>
                </c:pt>
                <c:pt idx="242">
                  <c:v>9.0888878330000374E-3</c:v>
                </c:pt>
                <c:pt idx="243">
                  <c:v>9.6004381780000411E-3</c:v>
                </c:pt>
                <c:pt idx="244">
                  <c:v>1.0338764639999999E-2</c:v>
                </c:pt>
                <c:pt idx="245">
                  <c:v>1.1007560420000001E-2</c:v>
                </c:pt>
                <c:pt idx="246">
                  <c:v>1.1915419250000047E-2</c:v>
                </c:pt>
                <c:pt idx="247">
                  <c:v>1.2521874160000054E-2</c:v>
                </c:pt>
                <c:pt idx="248">
                  <c:v>1.3527725820000044E-2</c:v>
                </c:pt>
                <c:pt idx="249">
                  <c:v>1.4655016359999957E-2</c:v>
                </c:pt>
                <c:pt idx="250">
                  <c:v>1.5514869240000072E-2</c:v>
                </c:pt>
                <c:pt idx="251">
                  <c:v>1.6544921320000065E-2</c:v>
                </c:pt>
                <c:pt idx="252">
                  <c:v>1.7796866600000003E-2</c:v>
                </c:pt>
                <c:pt idx="253">
                  <c:v>1.8791049720000001E-2</c:v>
                </c:pt>
                <c:pt idx="254">
                  <c:v>2.0221671090000001E-2</c:v>
                </c:pt>
                <c:pt idx="255">
                  <c:v>2.1773604680000093E-2</c:v>
                </c:pt>
                <c:pt idx="256">
                  <c:v>2.3131342600000122E-2</c:v>
                </c:pt>
                <c:pt idx="257">
                  <c:v>2.4554252620000005E-2</c:v>
                </c:pt>
                <c:pt idx="258">
                  <c:v>2.5653995570000161E-2</c:v>
                </c:pt>
                <c:pt idx="259">
                  <c:v>2.736428753000001E-2</c:v>
                </c:pt>
                <c:pt idx="260">
                  <c:v>2.9585497450000015E-2</c:v>
                </c:pt>
                <c:pt idx="261">
                  <c:v>3.1231923030000098E-2</c:v>
                </c:pt>
                <c:pt idx="262">
                  <c:v>3.3289533110000005E-2</c:v>
                </c:pt>
                <c:pt idx="263">
                  <c:v>3.491359204000001E-2</c:v>
                </c:pt>
                <c:pt idx="264">
                  <c:v>3.6474365740000146E-2</c:v>
                </c:pt>
                <c:pt idx="265">
                  <c:v>3.8949124520000017E-2</c:v>
                </c:pt>
                <c:pt idx="266">
                  <c:v>4.0818464010000201E-2</c:v>
                </c:pt>
                <c:pt idx="267">
                  <c:v>4.2507257310000032E-2</c:v>
                </c:pt>
                <c:pt idx="268">
                  <c:v>4.4826317580000004E-2</c:v>
                </c:pt>
                <c:pt idx="269">
                  <c:v>4.6395886689999867E-2</c:v>
                </c:pt>
                <c:pt idx="270">
                  <c:v>4.8363626000000284E-2</c:v>
                </c:pt>
                <c:pt idx="271">
                  <c:v>5.0856772810000124E-2</c:v>
                </c:pt>
                <c:pt idx="272">
                  <c:v>5.1965046669999751E-2</c:v>
                </c:pt>
                <c:pt idx="273">
                  <c:v>5.4257892070000001E-2</c:v>
                </c:pt>
                <c:pt idx="274">
                  <c:v>5.583855137000001E-2</c:v>
                </c:pt>
                <c:pt idx="275">
                  <c:v>5.7482130830000346E-2</c:v>
                </c:pt>
                <c:pt idx="276">
                  <c:v>5.9441313150000084E-2</c:v>
                </c:pt>
                <c:pt idx="277">
                  <c:v>6.1248034239999985E-2</c:v>
                </c:pt>
                <c:pt idx="278">
                  <c:v>6.3144139949999997E-2</c:v>
                </c:pt>
                <c:pt idx="279">
                  <c:v>6.4723886550000123E-2</c:v>
                </c:pt>
                <c:pt idx="280">
                  <c:v>6.6081747410000002E-2</c:v>
                </c:pt>
                <c:pt idx="281">
                  <c:v>6.7334793510000268E-2</c:v>
                </c:pt>
                <c:pt idx="282">
                  <c:v>6.8743944170000015E-2</c:v>
                </c:pt>
                <c:pt idx="283">
                  <c:v>7.0541501049999997E-2</c:v>
                </c:pt>
                <c:pt idx="284">
                  <c:v>7.1866452689999999E-2</c:v>
                </c:pt>
                <c:pt idx="285">
                  <c:v>7.2901427750000122E-2</c:v>
                </c:pt>
                <c:pt idx="286">
                  <c:v>7.3931261900000114E-2</c:v>
                </c:pt>
                <c:pt idx="287">
                  <c:v>7.4857085940000317E-2</c:v>
                </c:pt>
                <c:pt idx="288">
                  <c:v>7.6199971140000114E-2</c:v>
                </c:pt>
                <c:pt idx="289">
                  <c:v>7.7104747299999998E-2</c:v>
                </c:pt>
                <c:pt idx="290">
                  <c:v>7.8108698130000084E-2</c:v>
                </c:pt>
                <c:pt idx="291">
                  <c:v>7.9250283539999994E-2</c:v>
                </c:pt>
                <c:pt idx="292">
                  <c:v>7.9905100170000021E-2</c:v>
                </c:pt>
                <c:pt idx="293">
                  <c:v>8.0843731759999982E-2</c:v>
                </c:pt>
                <c:pt idx="294">
                  <c:v>8.1407628950000047E-2</c:v>
                </c:pt>
                <c:pt idx="295">
                  <c:v>8.2231283190000004E-2</c:v>
                </c:pt>
                <c:pt idx="296">
                  <c:v>8.2910232249999993E-2</c:v>
                </c:pt>
                <c:pt idx="297">
                  <c:v>8.3254821600000431E-2</c:v>
                </c:pt>
                <c:pt idx="298">
                  <c:v>8.3660438660000502E-2</c:v>
                </c:pt>
                <c:pt idx="299">
                  <c:v>8.4197081630000004E-2</c:v>
                </c:pt>
                <c:pt idx="300">
                  <c:v>8.4587290880000041E-2</c:v>
                </c:pt>
                <c:pt idx="301">
                  <c:v>8.4709689020000006E-2</c:v>
                </c:pt>
                <c:pt idx="302">
                  <c:v>8.4985785190000204E-2</c:v>
                </c:pt>
                <c:pt idx="303">
                  <c:v>8.5179500280000028E-2</c:v>
                </c:pt>
                <c:pt idx="304">
                  <c:v>8.5403241219999981E-2</c:v>
                </c:pt>
                <c:pt idx="305">
                  <c:v>8.5669465360000696E-2</c:v>
                </c:pt>
                <c:pt idx="306">
                  <c:v>8.5765205320000454E-2</c:v>
                </c:pt>
                <c:pt idx="307">
                  <c:v>8.5621260110000486E-2</c:v>
                </c:pt>
                <c:pt idx="308">
                  <c:v>8.5532993080000452E-2</c:v>
                </c:pt>
                <c:pt idx="309">
                  <c:v>8.5687816140000206E-2</c:v>
                </c:pt>
                <c:pt idx="310">
                  <c:v>8.5688635710000044E-2</c:v>
                </c:pt>
                <c:pt idx="311">
                  <c:v>8.5369363430000206E-2</c:v>
                </c:pt>
                <c:pt idx="312">
                  <c:v>8.6188741029999988E-2</c:v>
                </c:pt>
                <c:pt idx="313">
                  <c:v>8.5400499400000024E-2</c:v>
                </c:pt>
                <c:pt idx="314">
                  <c:v>8.5241302850000047E-2</c:v>
                </c:pt>
                <c:pt idx="315">
                  <c:v>8.5960745810000044E-2</c:v>
                </c:pt>
                <c:pt idx="316">
                  <c:v>8.4326036270000224E-2</c:v>
                </c:pt>
                <c:pt idx="317">
                  <c:v>8.5546039040000063E-2</c:v>
                </c:pt>
                <c:pt idx="318">
                  <c:v>8.5774064060000418E-2</c:v>
                </c:pt>
                <c:pt idx="319">
                  <c:v>8.6130373180000525E-2</c:v>
                </c:pt>
                <c:pt idx="320">
                  <c:v>8.6268834770000066E-2</c:v>
                </c:pt>
                <c:pt idx="321">
                  <c:v>8.6605392400000522E-2</c:v>
                </c:pt>
                <c:pt idx="322">
                  <c:v>8.6991474030000043E-2</c:v>
                </c:pt>
                <c:pt idx="323">
                  <c:v>8.7191693480000027E-2</c:v>
                </c:pt>
                <c:pt idx="324">
                  <c:v>8.7872415780000018E-2</c:v>
                </c:pt>
                <c:pt idx="325">
                  <c:v>8.824856579000058E-2</c:v>
                </c:pt>
                <c:pt idx="326">
                  <c:v>8.8803991680000097E-2</c:v>
                </c:pt>
                <c:pt idx="327">
                  <c:v>8.9507013560000431E-2</c:v>
                </c:pt>
                <c:pt idx="328">
                  <c:v>8.9888997380000224E-2</c:v>
                </c:pt>
                <c:pt idx="329">
                  <c:v>9.0582489970000027E-2</c:v>
                </c:pt>
                <c:pt idx="330">
                  <c:v>9.1343432659999987E-2</c:v>
                </c:pt>
                <c:pt idx="331">
                  <c:v>9.1872483490000004E-2</c:v>
                </c:pt>
                <c:pt idx="332">
                  <c:v>9.2392027380000047E-2</c:v>
                </c:pt>
                <c:pt idx="333">
                  <c:v>9.2988923190000058E-2</c:v>
                </c:pt>
                <c:pt idx="334">
                  <c:v>9.3518182640000225E-2</c:v>
                </c:pt>
                <c:pt idx="335">
                  <c:v>9.3772470950000436E-2</c:v>
                </c:pt>
                <c:pt idx="336">
                  <c:v>9.418205917000004E-2</c:v>
                </c:pt>
                <c:pt idx="337">
                  <c:v>9.4480976460000005E-2</c:v>
                </c:pt>
                <c:pt idx="338">
                  <c:v>9.4811782240000003E-2</c:v>
                </c:pt>
                <c:pt idx="339">
                  <c:v>9.4992406670000223E-2</c:v>
                </c:pt>
                <c:pt idx="340">
                  <c:v>9.5383897419999988E-2</c:v>
                </c:pt>
                <c:pt idx="341">
                  <c:v>9.5641024410000025E-2</c:v>
                </c:pt>
                <c:pt idx="342">
                  <c:v>9.6065260470000247E-2</c:v>
                </c:pt>
                <c:pt idx="343">
                  <c:v>9.6344023940000204E-2</c:v>
                </c:pt>
                <c:pt idx="344">
                  <c:v>9.6607506280000227E-2</c:v>
                </c:pt>
                <c:pt idx="345">
                  <c:v>9.6722275020000067E-2</c:v>
                </c:pt>
                <c:pt idx="346">
                  <c:v>9.6868976950000227E-2</c:v>
                </c:pt>
                <c:pt idx="347">
                  <c:v>9.7124621270000225E-2</c:v>
                </c:pt>
                <c:pt idx="348">
                  <c:v>9.7243450580000015E-2</c:v>
                </c:pt>
                <c:pt idx="349">
                  <c:v>9.7424082460000047E-2</c:v>
                </c:pt>
                <c:pt idx="350">
                  <c:v>9.761911630999999E-2</c:v>
                </c:pt>
                <c:pt idx="351">
                  <c:v>9.7626864910000541E-2</c:v>
                </c:pt>
                <c:pt idx="352">
                  <c:v>9.7768455740000357E-2</c:v>
                </c:pt>
                <c:pt idx="353">
                  <c:v>9.7881652409999992E-2</c:v>
                </c:pt>
                <c:pt idx="354">
                  <c:v>9.8050519820000098E-2</c:v>
                </c:pt>
                <c:pt idx="355">
                  <c:v>9.8194718360000474E-2</c:v>
                </c:pt>
                <c:pt idx="356">
                  <c:v>9.8364673550000559E-2</c:v>
                </c:pt>
                <c:pt idx="357">
                  <c:v>9.846640378000053E-2</c:v>
                </c:pt>
                <c:pt idx="358">
                  <c:v>9.8440229890000008E-2</c:v>
                </c:pt>
                <c:pt idx="359">
                  <c:v>9.8637796940000411E-2</c:v>
                </c:pt>
                <c:pt idx="360">
                  <c:v>9.8677471280000428E-2</c:v>
                </c:pt>
                <c:pt idx="361">
                  <c:v>9.8567761480000474E-2</c:v>
                </c:pt>
                <c:pt idx="362">
                  <c:v>9.854321181999999E-2</c:v>
                </c:pt>
                <c:pt idx="363">
                  <c:v>9.8681591450000064E-2</c:v>
                </c:pt>
                <c:pt idx="364">
                  <c:v>9.8627440630000646E-2</c:v>
                </c:pt>
                <c:pt idx="365">
                  <c:v>9.8722763360000562E-2</c:v>
                </c:pt>
                <c:pt idx="366">
                  <c:v>9.8698720340000559E-2</c:v>
                </c:pt>
                <c:pt idx="367">
                  <c:v>9.8906971510000455E-2</c:v>
                </c:pt>
                <c:pt idx="368">
                  <c:v>9.8910123110000248E-2</c:v>
                </c:pt>
                <c:pt idx="369">
                  <c:v>9.9083840850000021E-2</c:v>
                </c:pt>
                <c:pt idx="370">
                  <c:v>9.9177181720000007E-2</c:v>
                </c:pt>
                <c:pt idx="371">
                  <c:v>9.9331356590000267E-2</c:v>
                </c:pt>
                <c:pt idx="372">
                  <c:v>9.9275946620000208E-2</c:v>
                </c:pt>
                <c:pt idx="373">
                  <c:v>9.9427841600000205E-2</c:v>
                </c:pt>
                <c:pt idx="374">
                  <c:v>9.9523276090000265E-2</c:v>
                </c:pt>
                <c:pt idx="375">
                  <c:v>9.9615246060000384E-2</c:v>
                </c:pt>
                <c:pt idx="376">
                  <c:v>9.9952824410000224E-2</c:v>
                </c:pt>
                <c:pt idx="377">
                  <c:v>0.10021638870000002</c:v>
                </c:pt>
                <c:pt idx="378">
                  <c:v>0.1004529371999997</c:v>
                </c:pt>
                <c:pt idx="379">
                  <c:v>0.10074160990000022</c:v>
                </c:pt>
                <c:pt idx="380">
                  <c:v>0.10126394030000029</c:v>
                </c:pt>
                <c:pt idx="381">
                  <c:v>0.1018468142</c:v>
                </c:pt>
                <c:pt idx="382">
                  <c:v>0.10242962090000025</c:v>
                </c:pt>
                <c:pt idx="383">
                  <c:v>0.10282357780000002</c:v>
                </c:pt>
                <c:pt idx="384">
                  <c:v>0.1035900936</c:v>
                </c:pt>
                <c:pt idx="385">
                  <c:v>0.1042170003</c:v>
                </c:pt>
                <c:pt idx="386">
                  <c:v>0.104804486</c:v>
                </c:pt>
                <c:pt idx="387">
                  <c:v>0.10590400550000002</c:v>
                </c:pt>
                <c:pt idx="388">
                  <c:v>0.10706986490000002</c:v>
                </c:pt>
                <c:pt idx="389">
                  <c:v>0.10799376669999999</c:v>
                </c:pt>
                <c:pt idx="390">
                  <c:v>0.1090597361</c:v>
                </c:pt>
                <c:pt idx="391">
                  <c:v>0.11059180650000001</c:v>
                </c:pt>
                <c:pt idx="392">
                  <c:v>0.11204707620000001</c:v>
                </c:pt>
                <c:pt idx="393">
                  <c:v>0.11447486279999998</c:v>
                </c:pt>
                <c:pt idx="394">
                  <c:v>0.11604052780000002</c:v>
                </c:pt>
                <c:pt idx="395">
                  <c:v>0.11818414930000012</c:v>
                </c:pt>
                <c:pt idx="396">
                  <c:v>0.1203618273</c:v>
                </c:pt>
                <c:pt idx="397">
                  <c:v>0.12376513330000036</c:v>
                </c:pt>
                <c:pt idx="398">
                  <c:v>0.12627775969999988</c:v>
                </c:pt>
                <c:pt idx="399">
                  <c:v>0.13040417430000001</c:v>
                </c:pt>
                <c:pt idx="400">
                  <c:v>0.13357792789999998</c:v>
                </c:pt>
                <c:pt idx="401">
                  <c:v>0.13775354619999999</c:v>
                </c:pt>
                <c:pt idx="402">
                  <c:v>0.14287549260000001</c:v>
                </c:pt>
                <c:pt idx="403">
                  <c:v>0.14795890450000077</c:v>
                </c:pt>
                <c:pt idx="404">
                  <c:v>0.15434341130000068</c:v>
                </c:pt>
                <c:pt idx="405">
                  <c:v>0.15913961830000001</c:v>
                </c:pt>
                <c:pt idx="406">
                  <c:v>0.16663627330000003</c:v>
                </c:pt>
                <c:pt idx="407">
                  <c:v>0.17455756659999999</c:v>
                </c:pt>
                <c:pt idx="408">
                  <c:v>0.18244285880000091</c:v>
                </c:pt>
                <c:pt idx="409">
                  <c:v>0.19169643520000004</c:v>
                </c:pt>
                <c:pt idx="410">
                  <c:v>0.20068936050000041</c:v>
                </c:pt>
                <c:pt idx="411">
                  <c:v>0.20968706910000001</c:v>
                </c:pt>
                <c:pt idx="412">
                  <c:v>0.22155283390000002</c:v>
                </c:pt>
                <c:pt idx="413">
                  <c:v>0.23283959930000001</c:v>
                </c:pt>
                <c:pt idx="414">
                  <c:v>0.24531804030000068</c:v>
                </c:pt>
                <c:pt idx="415">
                  <c:v>0.25878733399999998</c:v>
                </c:pt>
                <c:pt idx="416">
                  <c:v>0.26919758319999998</c:v>
                </c:pt>
                <c:pt idx="417">
                  <c:v>0.28675809500000032</c:v>
                </c:pt>
                <c:pt idx="418">
                  <c:v>0.30138769750000177</c:v>
                </c:pt>
                <c:pt idx="419">
                  <c:v>0.31788367030000242</c:v>
                </c:pt>
                <c:pt idx="420">
                  <c:v>0.33260679240000124</c:v>
                </c:pt>
                <c:pt idx="421">
                  <c:v>0.346112817500001</c:v>
                </c:pt>
                <c:pt idx="422">
                  <c:v>0.36302354930000141</c:v>
                </c:pt>
                <c:pt idx="423">
                  <c:v>0.37925100330000094</c:v>
                </c:pt>
                <c:pt idx="424">
                  <c:v>0.39811438320000242</c:v>
                </c:pt>
                <c:pt idx="425">
                  <c:v>0.41341316700000147</c:v>
                </c:pt>
                <c:pt idx="426">
                  <c:v>0.43074581029999998</c:v>
                </c:pt>
                <c:pt idx="427">
                  <c:v>0.44679325819999899</c:v>
                </c:pt>
                <c:pt idx="428">
                  <c:v>0.46197766070000118</c:v>
                </c:pt>
                <c:pt idx="429">
                  <c:v>0.48058411480000124</c:v>
                </c:pt>
                <c:pt idx="430">
                  <c:v>0.49503913519999998</c:v>
                </c:pt>
                <c:pt idx="431">
                  <c:v>0.51208448409999996</c:v>
                </c:pt>
                <c:pt idx="432">
                  <c:v>0.52578139310000005</c:v>
                </c:pt>
                <c:pt idx="433">
                  <c:v>0.54187691210000188</c:v>
                </c:pt>
                <c:pt idx="434">
                  <c:v>0.55534970760000213</c:v>
                </c:pt>
                <c:pt idx="435">
                  <c:v>0.56873697040000004</c:v>
                </c:pt>
                <c:pt idx="436">
                  <c:v>0.58378082510000007</c:v>
                </c:pt>
                <c:pt idx="437">
                  <c:v>0.59567993880000014</c:v>
                </c:pt>
                <c:pt idx="438">
                  <c:v>0.60705029960000212</c:v>
                </c:pt>
                <c:pt idx="439">
                  <c:v>0.61885976790000063</c:v>
                </c:pt>
                <c:pt idx="440">
                  <c:v>0.63278830050000212</c:v>
                </c:pt>
                <c:pt idx="441">
                  <c:v>0.64183473589999995</c:v>
                </c:pt>
                <c:pt idx="442">
                  <c:v>0.64853936430000003</c:v>
                </c:pt>
                <c:pt idx="443">
                  <c:v>0.6608597040000026</c:v>
                </c:pt>
                <c:pt idx="444">
                  <c:v>0.66919809580000211</c:v>
                </c:pt>
                <c:pt idx="445">
                  <c:v>0.67823827270000236</c:v>
                </c:pt>
                <c:pt idx="446">
                  <c:v>0.68397939210000236</c:v>
                </c:pt>
                <c:pt idx="447">
                  <c:v>0.68991166350000199</c:v>
                </c:pt>
                <c:pt idx="448">
                  <c:v>0.6953554749000006</c:v>
                </c:pt>
                <c:pt idx="449">
                  <c:v>0.69928312299999951</c:v>
                </c:pt>
                <c:pt idx="450">
                  <c:v>0.70269477370000188</c:v>
                </c:pt>
                <c:pt idx="451">
                  <c:v>0.70444470640000212</c:v>
                </c:pt>
                <c:pt idx="452">
                  <c:v>0.70529145000000248</c:v>
                </c:pt>
                <c:pt idx="453">
                  <c:v>0.70551723240000064</c:v>
                </c:pt>
                <c:pt idx="454">
                  <c:v>0.70468395950000062</c:v>
                </c:pt>
                <c:pt idx="455">
                  <c:v>0.70233887430000064</c:v>
                </c:pt>
                <c:pt idx="456">
                  <c:v>0.70057463650000285</c:v>
                </c:pt>
                <c:pt idx="457">
                  <c:v>0.6968290806000027</c:v>
                </c:pt>
                <c:pt idx="458">
                  <c:v>0.69245171550000062</c:v>
                </c:pt>
                <c:pt idx="459">
                  <c:v>0.68756771089999957</c:v>
                </c:pt>
                <c:pt idx="460">
                  <c:v>0.6808815002000006</c:v>
                </c:pt>
                <c:pt idx="461">
                  <c:v>0.67625403400000283</c:v>
                </c:pt>
                <c:pt idx="462">
                  <c:v>0.6695486903000033</c:v>
                </c:pt>
                <c:pt idx="463">
                  <c:v>0.66137319800000005</c:v>
                </c:pt>
                <c:pt idx="464">
                  <c:v>0.65359503030000377</c:v>
                </c:pt>
                <c:pt idx="465">
                  <c:v>0.64276349540000188</c:v>
                </c:pt>
                <c:pt idx="466">
                  <c:v>0.63538897040000064</c:v>
                </c:pt>
                <c:pt idx="467">
                  <c:v>0.62602472310000212</c:v>
                </c:pt>
                <c:pt idx="468">
                  <c:v>0.61375409360000377</c:v>
                </c:pt>
                <c:pt idx="469">
                  <c:v>0.60288131240000342</c:v>
                </c:pt>
                <c:pt idx="470">
                  <c:v>0.5894191264999995</c:v>
                </c:pt>
                <c:pt idx="471">
                  <c:v>0.58054417369999989</c:v>
                </c:pt>
                <c:pt idx="472">
                  <c:v>0.56713771820000003</c:v>
                </c:pt>
                <c:pt idx="473">
                  <c:v>0.55326062440000001</c:v>
                </c:pt>
                <c:pt idx="474">
                  <c:v>0.54098576310000002</c:v>
                </c:pt>
                <c:pt idx="475">
                  <c:v>0.52627366779999996</c:v>
                </c:pt>
                <c:pt idx="476">
                  <c:v>0.51649099589999958</c:v>
                </c:pt>
                <c:pt idx="477">
                  <c:v>0.50426977869999989</c:v>
                </c:pt>
                <c:pt idx="478">
                  <c:v>0.48834523559999998</c:v>
                </c:pt>
                <c:pt idx="479">
                  <c:v>0.47500619290000107</c:v>
                </c:pt>
                <c:pt idx="480">
                  <c:v>0.46162003280000002</c:v>
                </c:pt>
                <c:pt idx="481">
                  <c:v>0.45049440860000001</c:v>
                </c:pt>
                <c:pt idx="482">
                  <c:v>0.43698808550000212</c:v>
                </c:pt>
                <c:pt idx="483">
                  <c:v>0.42192390560000165</c:v>
                </c:pt>
                <c:pt idx="484">
                  <c:v>0.40950676800000124</c:v>
                </c:pt>
                <c:pt idx="485">
                  <c:v>0.39997640250000177</c:v>
                </c:pt>
                <c:pt idx="486">
                  <c:v>0.38677012920000142</c:v>
                </c:pt>
                <c:pt idx="487">
                  <c:v>0.37437301870000106</c:v>
                </c:pt>
                <c:pt idx="488">
                  <c:v>0.36119872330000125</c:v>
                </c:pt>
                <c:pt idx="489">
                  <c:v>0.34956192970000038</c:v>
                </c:pt>
                <c:pt idx="490">
                  <c:v>0.33969581130000165</c:v>
                </c:pt>
                <c:pt idx="491">
                  <c:v>0.32931149010000177</c:v>
                </c:pt>
                <c:pt idx="492">
                  <c:v>0.31922581790000165</c:v>
                </c:pt>
                <c:pt idx="493">
                  <c:v>0.30948773030000165</c:v>
                </c:pt>
                <c:pt idx="494">
                  <c:v>0.2998628616000022</c:v>
                </c:pt>
                <c:pt idx="495">
                  <c:v>0.29239401220000094</c:v>
                </c:pt>
                <c:pt idx="496">
                  <c:v>0.28397321700000094</c:v>
                </c:pt>
                <c:pt idx="497">
                  <c:v>0.27634489540000107</c:v>
                </c:pt>
                <c:pt idx="498">
                  <c:v>0.27134525780000002</c:v>
                </c:pt>
                <c:pt idx="499">
                  <c:v>0.26721054319999998</c:v>
                </c:pt>
                <c:pt idx="500">
                  <c:v>0.26328286530000189</c:v>
                </c:pt>
                <c:pt idx="501">
                  <c:v>0.26081368330000165</c:v>
                </c:pt>
                <c:pt idx="502">
                  <c:v>0.25791633130000124</c:v>
                </c:pt>
                <c:pt idx="503">
                  <c:v>0.25699970130000038</c:v>
                </c:pt>
                <c:pt idx="504">
                  <c:v>0.2563474476</c:v>
                </c:pt>
                <c:pt idx="505">
                  <c:v>0.25674769279999993</c:v>
                </c:pt>
                <c:pt idx="506">
                  <c:v>0.25794216990000124</c:v>
                </c:pt>
                <c:pt idx="507">
                  <c:v>0.25990730520000038</c:v>
                </c:pt>
                <c:pt idx="508">
                  <c:v>0.25966775419999999</c:v>
                </c:pt>
                <c:pt idx="509">
                  <c:v>0.25700384380000002</c:v>
                </c:pt>
                <c:pt idx="510">
                  <c:v>0.25025346879999999</c:v>
                </c:pt>
                <c:pt idx="511">
                  <c:v>0.24691368640000094</c:v>
                </c:pt>
                <c:pt idx="512">
                  <c:v>0.24605771900000001</c:v>
                </c:pt>
                <c:pt idx="513">
                  <c:v>0.24479930100000091</c:v>
                </c:pt>
                <c:pt idx="514">
                  <c:v>0.24406684940000056</c:v>
                </c:pt>
                <c:pt idx="515">
                  <c:v>0.24327872689999999</c:v>
                </c:pt>
                <c:pt idx="516">
                  <c:v>0.2413045764</c:v>
                </c:pt>
                <c:pt idx="517">
                  <c:v>0.23864430190000024</c:v>
                </c:pt>
                <c:pt idx="518">
                  <c:v>0.23622560500000001</c:v>
                </c:pt>
                <c:pt idx="519">
                  <c:v>0.23059326410000044</c:v>
                </c:pt>
                <c:pt idx="520">
                  <c:v>0.22825305160000003</c:v>
                </c:pt>
                <c:pt idx="521">
                  <c:v>0.22572989760000003</c:v>
                </c:pt>
                <c:pt idx="522">
                  <c:v>0.22189033030000024</c:v>
                </c:pt>
                <c:pt idx="523">
                  <c:v>0.21718910340000044</c:v>
                </c:pt>
                <c:pt idx="524">
                  <c:v>0.21543425320000056</c:v>
                </c:pt>
                <c:pt idx="525">
                  <c:v>0.21499800680000097</c:v>
                </c:pt>
                <c:pt idx="526">
                  <c:v>0.21259684860000044</c:v>
                </c:pt>
                <c:pt idx="527">
                  <c:v>0.2094858289</c:v>
                </c:pt>
                <c:pt idx="528">
                  <c:v>0.20729269090000021</c:v>
                </c:pt>
                <c:pt idx="529">
                  <c:v>0.20415261389999997</c:v>
                </c:pt>
                <c:pt idx="530">
                  <c:v>0.2023234069</c:v>
                </c:pt>
                <c:pt idx="531">
                  <c:v>0.20114979150000056</c:v>
                </c:pt>
                <c:pt idx="532">
                  <c:v>0.20071554180000056</c:v>
                </c:pt>
                <c:pt idx="533">
                  <c:v>0.20147398110000056</c:v>
                </c:pt>
                <c:pt idx="534">
                  <c:v>0.20425552129999988</c:v>
                </c:pt>
                <c:pt idx="535">
                  <c:v>0.20720496769999999</c:v>
                </c:pt>
                <c:pt idx="536">
                  <c:v>0.21274401250000091</c:v>
                </c:pt>
                <c:pt idx="537">
                  <c:v>0.22079640630000041</c:v>
                </c:pt>
                <c:pt idx="538">
                  <c:v>0.23143130540000056</c:v>
                </c:pt>
                <c:pt idx="539">
                  <c:v>0.24086226520000001</c:v>
                </c:pt>
                <c:pt idx="540">
                  <c:v>0.25043642519999998</c:v>
                </c:pt>
                <c:pt idx="541">
                  <c:v>0.26751965280000001</c:v>
                </c:pt>
                <c:pt idx="542">
                  <c:v>0.28471100330000032</c:v>
                </c:pt>
                <c:pt idx="543">
                  <c:v>0.29976868630000142</c:v>
                </c:pt>
                <c:pt idx="544">
                  <c:v>0.31376898290000177</c:v>
                </c:pt>
                <c:pt idx="545">
                  <c:v>0.33321115369999998</c:v>
                </c:pt>
                <c:pt idx="546">
                  <c:v>0.35529953239999995</c:v>
                </c:pt>
                <c:pt idx="547">
                  <c:v>0.36960852150000106</c:v>
                </c:pt>
                <c:pt idx="548">
                  <c:v>0.38774704929999998</c:v>
                </c:pt>
                <c:pt idx="549">
                  <c:v>0.40088859200000176</c:v>
                </c:pt>
                <c:pt idx="550">
                  <c:v>0.41758000850000032</c:v>
                </c:pt>
                <c:pt idx="551">
                  <c:v>0.43320074679999998</c:v>
                </c:pt>
                <c:pt idx="552">
                  <c:v>0.44670131799999996</c:v>
                </c:pt>
                <c:pt idx="553">
                  <c:v>0.45631524920000038</c:v>
                </c:pt>
                <c:pt idx="554">
                  <c:v>0.46731734279999998</c:v>
                </c:pt>
                <c:pt idx="555">
                  <c:v>0.47936135530000107</c:v>
                </c:pt>
                <c:pt idx="556">
                  <c:v>0.49254152180000038</c:v>
                </c:pt>
                <c:pt idx="557">
                  <c:v>0.49886468050000166</c:v>
                </c:pt>
                <c:pt idx="558">
                  <c:v>0.5084033011999981</c:v>
                </c:pt>
                <c:pt idx="559">
                  <c:v>0.51817798609999999</c:v>
                </c:pt>
                <c:pt idx="560">
                  <c:v>0.53272229429999995</c:v>
                </c:pt>
                <c:pt idx="561">
                  <c:v>0.54793965820000212</c:v>
                </c:pt>
                <c:pt idx="562">
                  <c:v>0.56657099720000004</c:v>
                </c:pt>
                <c:pt idx="563">
                  <c:v>0.58560884000000013</c:v>
                </c:pt>
                <c:pt idx="564">
                  <c:v>0.61285489800000248</c:v>
                </c:pt>
                <c:pt idx="565">
                  <c:v>0.6439252496000033</c:v>
                </c:pt>
                <c:pt idx="566">
                  <c:v>0.68028694389999822</c:v>
                </c:pt>
                <c:pt idx="567">
                  <c:v>0.73280155660000423</c:v>
                </c:pt>
                <c:pt idx="568">
                  <c:v>0.76901900770000065</c:v>
                </c:pt>
                <c:pt idx="569">
                  <c:v>0.80713808539999998</c:v>
                </c:pt>
                <c:pt idx="570">
                  <c:v>0.86544978620000212</c:v>
                </c:pt>
                <c:pt idx="571">
                  <c:v>0.90748363730000003</c:v>
                </c:pt>
                <c:pt idx="572">
                  <c:v>0.96363347770000063</c:v>
                </c:pt>
                <c:pt idx="573">
                  <c:v>1.018630981</c:v>
                </c:pt>
                <c:pt idx="574">
                  <c:v>1.0567153690000037</c:v>
                </c:pt>
                <c:pt idx="575">
                  <c:v>1.1299721</c:v>
                </c:pt>
                <c:pt idx="576">
                  <c:v>1.1944838760000047</c:v>
                </c:pt>
                <c:pt idx="577">
                  <c:v>1.2606356139999957</c:v>
                </c:pt>
                <c:pt idx="578">
                  <c:v>1.3416771890000001</c:v>
                </c:pt>
                <c:pt idx="579">
                  <c:v>1.4063991309999957</c:v>
                </c:pt>
                <c:pt idx="580">
                  <c:v>1.5049973729999957</c:v>
                </c:pt>
                <c:pt idx="581">
                  <c:v>1.6300197839999999</c:v>
                </c:pt>
                <c:pt idx="582">
                  <c:v>1.755634188999994</c:v>
                </c:pt>
                <c:pt idx="583">
                  <c:v>1.874092817</c:v>
                </c:pt>
                <c:pt idx="584">
                  <c:v>2.0347502229999996</c:v>
                </c:pt>
                <c:pt idx="585">
                  <c:v>2.249644279</c:v>
                </c:pt>
                <c:pt idx="586">
                  <c:v>2.4407348630000012</c:v>
                </c:pt>
                <c:pt idx="587">
                  <c:v>2.7025351520000012</c:v>
                </c:pt>
                <c:pt idx="588">
                  <c:v>2.8539876939999997</c:v>
                </c:pt>
                <c:pt idx="589">
                  <c:v>3.0393075939999998</c:v>
                </c:pt>
                <c:pt idx="590">
                  <c:v>3.2107346060000075</c:v>
                </c:pt>
                <c:pt idx="591">
                  <c:v>3.2585313320000084</c:v>
                </c:pt>
                <c:pt idx="592">
                  <c:v>3.4352405069999987</c:v>
                </c:pt>
                <c:pt idx="593">
                  <c:v>3.4516198639999978</c:v>
                </c:pt>
                <c:pt idx="594">
                  <c:v>3.4495952130000003</c:v>
                </c:pt>
                <c:pt idx="595">
                  <c:v>3.5895547870000075</c:v>
                </c:pt>
                <c:pt idx="596">
                  <c:v>3.5653407570000075</c:v>
                </c:pt>
                <c:pt idx="597">
                  <c:v>3.5106503959999977</c:v>
                </c:pt>
                <c:pt idx="598">
                  <c:v>3.4121828079999998</c:v>
                </c:pt>
                <c:pt idx="599">
                  <c:v>3.4585056299999977</c:v>
                </c:pt>
                <c:pt idx="600">
                  <c:v>3.4522919649999997</c:v>
                </c:pt>
              </c:numCache>
            </c:numRef>
          </c:yVal>
          <c:smooth val="1"/>
          <c:extLst>
            <c:ext xmlns:c16="http://schemas.microsoft.com/office/drawing/2014/chart" uri="{C3380CC4-5D6E-409C-BE32-E72D297353CC}">
              <c16:uniqueId val="{00000000-88BE-477C-B356-39ABD889CD29}"/>
            </c:ext>
          </c:extLst>
        </c:ser>
        <c:ser>
          <c:idx val="1"/>
          <c:order val="1"/>
          <c:spPr>
            <a:ln w="19050"/>
          </c:spPr>
          <c:marker>
            <c:symbol val="none"/>
          </c:marker>
          <c:xVal>
            <c:numRef>
              <c:f>Foglio1!$A$3:$A$603</c:f>
              <c:numCache>
                <c:formatCode>General</c:formatCode>
                <c:ptCount val="601"/>
                <c:pt idx="0">
                  <c:v>800.00378420000266</c:v>
                </c:pt>
                <c:pt idx="1">
                  <c:v>799.02923579999947</c:v>
                </c:pt>
                <c:pt idx="2">
                  <c:v>798.05432129999997</c:v>
                </c:pt>
                <c:pt idx="3">
                  <c:v>796.9396362</c:v>
                </c:pt>
                <c:pt idx="4">
                  <c:v>795.96386719999748</c:v>
                </c:pt>
                <c:pt idx="5">
                  <c:v>794.98773189999997</c:v>
                </c:pt>
                <c:pt idx="6">
                  <c:v>794.01123050000001</c:v>
                </c:pt>
                <c:pt idx="7">
                  <c:v>793.03436279999949</c:v>
                </c:pt>
                <c:pt idx="8">
                  <c:v>792.0571288999954</c:v>
                </c:pt>
                <c:pt idx="9">
                  <c:v>790.93981929999939</c:v>
                </c:pt>
                <c:pt idx="10">
                  <c:v>789.96173099999999</c:v>
                </c:pt>
                <c:pt idx="11">
                  <c:v>788.98333740000055</c:v>
                </c:pt>
                <c:pt idx="12">
                  <c:v>788.00451659999999</c:v>
                </c:pt>
                <c:pt idx="13">
                  <c:v>787.02539060000004</c:v>
                </c:pt>
                <c:pt idx="14">
                  <c:v>786.04583739999998</c:v>
                </c:pt>
                <c:pt idx="15">
                  <c:v>785.06591799999796</c:v>
                </c:pt>
                <c:pt idx="16">
                  <c:v>783.94561769999746</c:v>
                </c:pt>
                <c:pt idx="17">
                  <c:v>782.96490479999773</c:v>
                </c:pt>
                <c:pt idx="18">
                  <c:v>781.98382570000001</c:v>
                </c:pt>
                <c:pt idx="19">
                  <c:v>781.00238039999999</c:v>
                </c:pt>
                <c:pt idx="20">
                  <c:v>780.02056879999748</c:v>
                </c:pt>
                <c:pt idx="21">
                  <c:v>779.03839110000001</c:v>
                </c:pt>
                <c:pt idx="22">
                  <c:v>778.05584720000002</c:v>
                </c:pt>
                <c:pt idx="23">
                  <c:v>776.9324950999976</c:v>
                </c:pt>
                <c:pt idx="24">
                  <c:v>775.94915769999773</c:v>
                </c:pt>
                <c:pt idx="25">
                  <c:v>774.96545409999771</c:v>
                </c:pt>
                <c:pt idx="26">
                  <c:v>773.98138429999995</c:v>
                </c:pt>
                <c:pt idx="27">
                  <c:v>772.99700929999949</c:v>
                </c:pt>
                <c:pt idx="28">
                  <c:v>772.01220699999772</c:v>
                </c:pt>
                <c:pt idx="29">
                  <c:v>771.02703859999997</c:v>
                </c:pt>
                <c:pt idx="30">
                  <c:v>770.04150389999711</c:v>
                </c:pt>
                <c:pt idx="31">
                  <c:v>769.05566409999722</c:v>
                </c:pt>
                <c:pt idx="32">
                  <c:v>768.06939699999998</c:v>
                </c:pt>
                <c:pt idx="33">
                  <c:v>766.94183350000003</c:v>
                </c:pt>
                <c:pt idx="34">
                  <c:v>765.95477289999997</c:v>
                </c:pt>
                <c:pt idx="35">
                  <c:v>764.96740719999696</c:v>
                </c:pt>
                <c:pt idx="36">
                  <c:v>763.97967530000005</c:v>
                </c:pt>
                <c:pt idx="37">
                  <c:v>762.99157709999997</c:v>
                </c:pt>
                <c:pt idx="38">
                  <c:v>762.00311279999949</c:v>
                </c:pt>
                <c:pt idx="39">
                  <c:v>761.01428220000003</c:v>
                </c:pt>
                <c:pt idx="40">
                  <c:v>760.02508539999997</c:v>
                </c:pt>
                <c:pt idx="41">
                  <c:v>759.03552249999746</c:v>
                </c:pt>
                <c:pt idx="42">
                  <c:v>758.04565429999946</c:v>
                </c:pt>
                <c:pt idx="43">
                  <c:v>757.0553588999976</c:v>
                </c:pt>
                <c:pt idx="44">
                  <c:v>756.06475829999999</c:v>
                </c:pt>
                <c:pt idx="45">
                  <c:v>754.93218989999696</c:v>
                </c:pt>
                <c:pt idx="46">
                  <c:v>753.94079590000001</c:v>
                </c:pt>
                <c:pt idx="47">
                  <c:v>752.94909669999947</c:v>
                </c:pt>
                <c:pt idx="48">
                  <c:v>751.9569702</c:v>
                </c:pt>
                <c:pt idx="49">
                  <c:v>750.96453859999997</c:v>
                </c:pt>
                <c:pt idx="50">
                  <c:v>749.97174070000005</c:v>
                </c:pt>
                <c:pt idx="51">
                  <c:v>748.97857670000053</c:v>
                </c:pt>
                <c:pt idx="52">
                  <c:v>747.98510739999949</c:v>
                </c:pt>
                <c:pt idx="53">
                  <c:v>746.99121090000006</c:v>
                </c:pt>
                <c:pt idx="54">
                  <c:v>745.99700929999949</c:v>
                </c:pt>
                <c:pt idx="55">
                  <c:v>745.00244139999938</c:v>
                </c:pt>
                <c:pt idx="56">
                  <c:v>744.00756839999747</c:v>
                </c:pt>
                <c:pt idx="57">
                  <c:v>743.01226809999685</c:v>
                </c:pt>
                <c:pt idx="58">
                  <c:v>742.01666259999797</c:v>
                </c:pt>
                <c:pt idx="59">
                  <c:v>741.02069089999748</c:v>
                </c:pt>
                <c:pt idx="60">
                  <c:v>740.02435300000002</c:v>
                </c:pt>
                <c:pt idx="61">
                  <c:v>739.02770999999996</c:v>
                </c:pt>
                <c:pt idx="62">
                  <c:v>738.03070070000001</c:v>
                </c:pt>
                <c:pt idx="63">
                  <c:v>737.03332520000004</c:v>
                </c:pt>
                <c:pt idx="64">
                  <c:v>736.03564449999772</c:v>
                </c:pt>
                <c:pt idx="65">
                  <c:v>735.03753659999938</c:v>
                </c:pt>
                <c:pt idx="66">
                  <c:v>734.0391846</c:v>
                </c:pt>
                <c:pt idx="67">
                  <c:v>733.04040529999997</c:v>
                </c:pt>
                <c:pt idx="68">
                  <c:v>732.04132079999772</c:v>
                </c:pt>
                <c:pt idx="69">
                  <c:v>731.04187009999998</c:v>
                </c:pt>
                <c:pt idx="70">
                  <c:v>730.04205319999721</c:v>
                </c:pt>
                <c:pt idx="71">
                  <c:v>729.04193120000002</c:v>
                </c:pt>
                <c:pt idx="72">
                  <c:v>728.04144289999772</c:v>
                </c:pt>
                <c:pt idx="73">
                  <c:v>727.04064939999796</c:v>
                </c:pt>
                <c:pt idx="74">
                  <c:v>726.03948969999999</c:v>
                </c:pt>
                <c:pt idx="75">
                  <c:v>725.03796389999673</c:v>
                </c:pt>
                <c:pt idx="76">
                  <c:v>724.03613279999797</c:v>
                </c:pt>
                <c:pt idx="77">
                  <c:v>723.03393549999998</c:v>
                </c:pt>
                <c:pt idx="78">
                  <c:v>722.03143309999996</c:v>
                </c:pt>
                <c:pt idx="79">
                  <c:v>721.02856450000002</c:v>
                </c:pt>
                <c:pt idx="80">
                  <c:v>720.02532959999996</c:v>
                </c:pt>
                <c:pt idx="81">
                  <c:v>719.02178960000003</c:v>
                </c:pt>
                <c:pt idx="82">
                  <c:v>718.01788329999999</c:v>
                </c:pt>
                <c:pt idx="83">
                  <c:v>717.01367189999996</c:v>
                </c:pt>
                <c:pt idx="84">
                  <c:v>716.00909420000005</c:v>
                </c:pt>
                <c:pt idx="85">
                  <c:v>715.00421139999946</c:v>
                </c:pt>
                <c:pt idx="86">
                  <c:v>713.99896239999998</c:v>
                </c:pt>
                <c:pt idx="87">
                  <c:v>712.99334720000252</c:v>
                </c:pt>
                <c:pt idx="88">
                  <c:v>711.98748779999949</c:v>
                </c:pt>
                <c:pt idx="89">
                  <c:v>710.9812011999976</c:v>
                </c:pt>
                <c:pt idx="90">
                  <c:v>709.97460939999996</c:v>
                </c:pt>
                <c:pt idx="91">
                  <c:v>708.96771239999748</c:v>
                </c:pt>
                <c:pt idx="92">
                  <c:v>707.96044919999747</c:v>
                </c:pt>
                <c:pt idx="93">
                  <c:v>706.95288089999747</c:v>
                </c:pt>
                <c:pt idx="94">
                  <c:v>705.94494629999997</c:v>
                </c:pt>
                <c:pt idx="95">
                  <c:v>704.93664549999721</c:v>
                </c:pt>
                <c:pt idx="96">
                  <c:v>703.92810059999999</c:v>
                </c:pt>
                <c:pt idx="97">
                  <c:v>703.0632934999976</c:v>
                </c:pt>
                <c:pt idx="98">
                  <c:v>702.05407709999997</c:v>
                </c:pt>
                <c:pt idx="99">
                  <c:v>701.04455569999948</c:v>
                </c:pt>
                <c:pt idx="100">
                  <c:v>700.03472899999997</c:v>
                </c:pt>
                <c:pt idx="101">
                  <c:v>699.02447510000002</c:v>
                </c:pt>
                <c:pt idx="102">
                  <c:v>698.01397710000003</c:v>
                </c:pt>
                <c:pt idx="103">
                  <c:v>697.00311279999949</c:v>
                </c:pt>
                <c:pt idx="104">
                  <c:v>695.99194339999997</c:v>
                </c:pt>
                <c:pt idx="105">
                  <c:v>694.9804077</c:v>
                </c:pt>
                <c:pt idx="106">
                  <c:v>693.96856689999709</c:v>
                </c:pt>
                <c:pt idx="107">
                  <c:v>692.95642089999671</c:v>
                </c:pt>
                <c:pt idx="108">
                  <c:v>691.94390869999938</c:v>
                </c:pt>
                <c:pt idx="109">
                  <c:v>690.93109129999948</c:v>
                </c:pt>
                <c:pt idx="110">
                  <c:v>690.06268309999746</c:v>
                </c:pt>
                <c:pt idx="111">
                  <c:v>689.04925539999772</c:v>
                </c:pt>
                <c:pt idx="112">
                  <c:v>688.03552249999746</c:v>
                </c:pt>
                <c:pt idx="113">
                  <c:v>687.02142329999947</c:v>
                </c:pt>
                <c:pt idx="114">
                  <c:v>686.00701899999797</c:v>
                </c:pt>
                <c:pt idx="115">
                  <c:v>684.9923096</c:v>
                </c:pt>
                <c:pt idx="116">
                  <c:v>683.9772338999976</c:v>
                </c:pt>
                <c:pt idx="117">
                  <c:v>682.96185299999797</c:v>
                </c:pt>
                <c:pt idx="118">
                  <c:v>681.94616699999722</c:v>
                </c:pt>
                <c:pt idx="119">
                  <c:v>680.93017579999946</c:v>
                </c:pt>
                <c:pt idx="120">
                  <c:v>680.05902099999946</c:v>
                </c:pt>
                <c:pt idx="121">
                  <c:v>679.04241939999747</c:v>
                </c:pt>
                <c:pt idx="122">
                  <c:v>678.02551269999947</c:v>
                </c:pt>
                <c:pt idx="123">
                  <c:v>677.00823969999999</c:v>
                </c:pt>
                <c:pt idx="124">
                  <c:v>675.99066159999938</c:v>
                </c:pt>
                <c:pt idx="125">
                  <c:v>674.97277830000053</c:v>
                </c:pt>
                <c:pt idx="126">
                  <c:v>673.95458979999796</c:v>
                </c:pt>
                <c:pt idx="127">
                  <c:v>672.93603519999772</c:v>
                </c:pt>
                <c:pt idx="128">
                  <c:v>672.06274409999946</c:v>
                </c:pt>
                <c:pt idx="129">
                  <c:v>671.04364009999949</c:v>
                </c:pt>
                <c:pt idx="130">
                  <c:v>670.02423099999999</c:v>
                </c:pt>
                <c:pt idx="131">
                  <c:v>669.00445560000003</c:v>
                </c:pt>
                <c:pt idx="132">
                  <c:v>667.98437500000205</c:v>
                </c:pt>
                <c:pt idx="133">
                  <c:v>666.96398929999998</c:v>
                </c:pt>
                <c:pt idx="134">
                  <c:v>665.94329829999947</c:v>
                </c:pt>
                <c:pt idx="135">
                  <c:v>665.0681763</c:v>
                </c:pt>
                <c:pt idx="136">
                  <c:v>664.04693599999996</c:v>
                </c:pt>
                <c:pt idx="137">
                  <c:v>663.02532959999996</c:v>
                </c:pt>
                <c:pt idx="138">
                  <c:v>662.00341800000001</c:v>
                </c:pt>
                <c:pt idx="139">
                  <c:v>660.9812011999976</c:v>
                </c:pt>
                <c:pt idx="140">
                  <c:v>659.95867920000001</c:v>
                </c:pt>
                <c:pt idx="141">
                  <c:v>658.93585209999947</c:v>
                </c:pt>
                <c:pt idx="142">
                  <c:v>658.05883789999996</c:v>
                </c:pt>
                <c:pt idx="143">
                  <c:v>657.03546139999946</c:v>
                </c:pt>
                <c:pt idx="144">
                  <c:v>656.01171879999947</c:v>
                </c:pt>
                <c:pt idx="145">
                  <c:v>654.98767090000001</c:v>
                </c:pt>
                <c:pt idx="146">
                  <c:v>653.96331789999772</c:v>
                </c:pt>
                <c:pt idx="147">
                  <c:v>652.93865969999797</c:v>
                </c:pt>
                <c:pt idx="148">
                  <c:v>652.06018069999948</c:v>
                </c:pt>
                <c:pt idx="149">
                  <c:v>651.03491209999947</c:v>
                </c:pt>
                <c:pt idx="150">
                  <c:v>650.00939940000001</c:v>
                </c:pt>
                <c:pt idx="151">
                  <c:v>648.98358150000251</c:v>
                </c:pt>
                <c:pt idx="152">
                  <c:v>647.95739749999746</c:v>
                </c:pt>
                <c:pt idx="153">
                  <c:v>646.93096919999709</c:v>
                </c:pt>
                <c:pt idx="154">
                  <c:v>646.05090329999996</c:v>
                </c:pt>
                <c:pt idx="155">
                  <c:v>645.02392579999946</c:v>
                </c:pt>
                <c:pt idx="156">
                  <c:v>643.99658199999999</c:v>
                </c:pt>
                <c:pt idx="157">
                  <c:v>642.96893309999996</c:v>
                </c:pt>
                <c:pt idx="158">
                  <c:v>641.94103999999948</c:v>
                </c:pt>
                <c:pt idx="159">
                  <c:v>641.05969239999797</c:v>
                </c:pt>
                <c:pt idx="160">
                  <c:v>640.03118899999947</c:v>
                </c:pt>
                <c:pt idx="161">
                  <c:v>639.00244139999938</c:v>
                </c:pt>
                <c:pt idx="162">
                  <c:v>637.97332759999995</c:v>
                </c:pt>
                <c:pt idx="163">
                  <c:v>636.94390869999938</c:v>
                </c:pt>
                <c:pt idx="164">
                  <c:v>636.06134029999998</c:v>
                </c:pt>
                <c:pt idx="165">
                  <c:v>635.0313721</c:v>
                </c:pt>
                <c:pt idx="166">
                  <c:v>634.00115969999797</c:v>
                </c:pt>
                <c:pt idx="167">
                  <c:v>632.9705811</c:v>
                </c:pt>
                <c:pt idx="168">
                  <c:v>631.93975829999999</c:v>
                </c:pt>
                <c:pt idx="169">
                  <c:v>631.05590819999748</c:v>
                </c:pt>
                <c:pt idx="170">
                  <c:v>630.02453609999998</c:v>
                </c:pt>
                <c:pt idx="171">
                  <c:v>628.99279790000003</c:v>
                </c:pt>
                <c:pt idx="172">
                  <c:v>627.96081539999773</c:v>
                </c:pt>
                <c:pt idx="173">
                  <c:v>626.9285277999976</c:v>
                </c:pt>
                <c:pt idx="174">
                  <c:v>626.04345699999999</c:v>
                </c:pt>
                <c:pt idx="175">
                  <c:v>625.0106200999976</c:v>
                </c:pt>
                <c:pt idx="176">
                  <c:v>623.97747800000002</c:v>
                </c:pt>
                <c:pt idx="177">
                  <c:v>622.94403079999938</c:v>
                </c:pt>
                <c:pt idx="178">
                  <c:v>622.05798339999797</c:v>
                </c:pt>
                <c:pt idx="179">
                  <c:v>621.02404790000003</c:v>
                </c:pt>
                <c:pt idx="180">
                  <c:v>619.98974610000005</c:v>
                </c:pt>
                <c:pt idx="181">
                  <c:v>618.95520019999708</c:v>
                </c:pt>
                <c:pt idx="182">
                  <c:v>618.0681763</c:v>
                </c:pt>
                <c:pt idx="183">
                  <c:v>617.0330811</c:v>
                </c:pt>
                <c:pt idx="184">
                  <c:v>615.99768069999948</c:v>
                </c:pt>
                <c:pt idx="185">
                  <c:v>614.96197509999797</c:v>
                </c:pt>
                <c:pt idx="186">
                  <c:v>613.92602539999746</c:v>
                </c:pt>
                <c:pt idx="187">
                  <c:v>613.03784179999946</c:v>
                </c:pt>
                <c:pt idx="188">
                  <c:v>612.00128169999948</c:v>
                </c:pt>
                <c:pt idx="189">
                  <c:v>610.96447750000004</c:v>
                </c:pt>
                <c:pt idx="190">
                  <c:v>609.9274291999966</c:v>
                </c:pt>
                <c:pt idx="191">
                  <c:v>609.03826899999797</c:v>
                </c:pt>
                <c:pt idx="192">
                  <c:v>608.00061039999946</c:v>
                </c:pt>
                <c:pt idx="193">
                  <c:v>606.96270749999746</c:v>
                </c:pt>
                <c:pt idx="194">
                  <c:v>606.07281490000003</c:v>
                </c:pt>
                <c:pt idx="195">
                  <c:v>605.03442379999797</c:v>
                </c:pt>
                <c:pt idx="196">
                  <c:v>603.99566649999747</c:v>
                </c:pt>
                <c:pt idx="197">
                  <c:v>602.95666499999697</c:v>
                </c:pt>
                <c:pt idx="198">
                  <c:v>602.06585689999747</c:v>
                </c:pt>
                <c:pt idx="199">
                  <c:v>601.02630620000002</c:v>
                </c:pt>
                <c:pt idx="200">
                  <c:v>599.98645020000004</c:v>
                </c:pt>
                <c:pt idx="201">
                  <c:v>598.94635009999797</c:v>
                </c:pt>
                <c:pt idx="202">
                  <c:v>598.05462649999708</c:v>
                </c:pt>
                <c:pt idx="203">
                  <c:v>597.01397710000003</c:v>
                </c:pt>
                <c:pt idx="204">
                  <c:v>595.97308350000276</c:v>
                </c:pt>
                <c:pt idx="205">
                  <c:v>594.93188479999947</c:v>
                </c:pt>
                <c:pt idx="206">
                  <c:v>594.0391846</c:v>
                </c:pt>
                <c:pt idx="207">
                  <c:v>592.99749759999997</c:v>
                </c:pt>
                <c:pt idx="208">
                  <c:v>591.95550539999772</c:v>
                </c:pt>
                <c:pt idx="209">
                  <c:v>591.06213379999747</c:v>
                </c:pt>
                <c:pt idx="210">
                  <c:v>590.0195923</c:v>
                </c:pt>
                <c:pt idx="211">
                  <c:v>588.97680660000003</c:v>
                </c:pt>
                <c:pt idx="212">
                  <c:v>587.93377690000204</c:v>
                </c:pt>
                <c:pt idx="213">
                  <c:v>587.03948969999999</c:v>
                </c:pt>
                <c:pt idx="214">
                  <c:v>585.9959106</c:v>
                </c:pt>
                <c:pt idx="215">
                  <c:v>584.95202639999673</c:v>
                </c:pt>
                <c:pt idx="216">
                  <c:v>584.05706789999635</c:v>
                </c:pt>
                <c:pt idx="217">
                  <c:v>583.01269529999797</c:v>
                </c:pt>
                <c:pt idx="218">
                  <c:v>581.96801759999948</c:v>
                </c:pt>
                <c:pt idx="219">
                  <c:v>581.07238770000004</c:v>
                </c:pt>
                <c:pt idx="220">
                  <c:v>580.02722169999697</c:v>
                </c:pt>
                <c:pt idx="221">
                  <c:v>578.98181150000005</c:v>
                </c:pt>
                <c:pt idx="222">
                  <c:v>577.93609619999711</c:v>
                </c:pt>
                <c:pt idx="223">
                  <c:v>577.03955079999946</c:v>
                </c:pt>
                <c:pt idx="224">
                  <c:v>575.99334720000252</c:v>
                </c:pt>
                <c:pt idx="225">
                  <c:v>574.94689939999796</c:v>
                </c:pt>
                <c:pt idx="226">
                  <c:v>574.04968259999998</c:v>
                </c:pt>
                <c:pt idx="227">
                  <c:v>573.0026854999976</c:v>
                </c:pt>
                <c:pt idx="228">
                  <c:v>571.95544429999939</c:v>
                </c:pt>
                <c:pt idx="229">
                  <c:v>571.05755619999672</c:v>
                </c:pt>
                <c:pt idx="230">
                  <c:v>570.00982669999996</c:v>
                </c:pt>
                <c:pt idx="231">
                  <c:v>568.96179199999949</c:v>
                </c:pt>
                <c:pt idx="232">
                  <c:v>568.0632934999976</c:v>
                </c:pt>
                <c:pt idx="233">
                  <c:v>567.01477050000324</c:v>
                </c:pt>
                <c:pt idx="234">
                  <c:v>565.96594239999797</c:v>
                </c:pt>
                <c:pt idx="235">
                  <c:v>565.06677249999996</c:v>
                </c:pt>
                <c:pt idx="236">
                  <c:v>564.01751709999746</c:v>
                </c:pt>
                <c:pt idx="237">
                  <c:v>562.96795649999672</c:v>
                </c:pt>
                <c:pt idx="238">
                  <c:v>562.06811519999746</c:v>
                </c:pt>
                <c:pt idx="239">
                  <c:v>561.01806639999938</c:v>
                </c:pt>
                <c:pt idx="240">
                  <c:v>559.96777340000006</c:v>
                </c:pt>
                <c:pt idx="241">
                  <c:v>559.06726069999672</c:v>
                </c:pt>
                <c:pt idx="242">
                  <c:v>558.01647949999949</c:v>
                </c:pt>
                <c:pt idx="243">
                  <c:v>556.96539309999946</c:v>
                </c:pt>
                <c:pt idx="244">
                  <c:v>556.06426999999746</c:v>
                </c:pt>
                <c:pt idx="245">
                  <c:v>555.01275629999998</c:v>
                </c:pt>
                <c:pt idx="246">
                  <c:v>553.9609375</c:v>
                </c:pt>
                <c:pt idx="247">
                  <c:v>553.05914309999946</c:v>
                </c:pt>
                <c:pt idx="248">
                  <c:v>552.00689699999998</c:v>
                </c:pt>
                <c:pt idx="249">
                  <c:v>550.95428469999797</c:v>
                </c:pt>
                <c:pt idx="250">
                  <c:v>550.05194089999748</c:v>
                </c:pt>
                <c:pt idx="251">
                  <c:v>548.99890140000002</c:v>
                </c:pt>
                <c:pt idx="252">
                  <c:v>547.94555659999946</c:v>
                </c:pt>
                <c:pt idx="253">
                  <c:v>547.04254149999747</c:v>
                </c:pt>
                <c:pt idx="254">
                  <c:v>545.98876949999999</c:v>
                </c:pt>
                <c:pt idx="255">
                  <c:v>544.93469239999797</c:v>
                </c:pt>
                <c:pt idx="256">
                  <c:v>544.03106689999709</c:v>
                </c:pt>
                <c:pt idx="257">
                  <c:v>542.9765625</c:v>
                </c:pt>
                <c:pt idx="258">
                  <c:v>542.0724487</c:v>
                </c:pt>
                <c:pt idx="259">
                  <c:v>541.01745609999796</c:v>
                </c:pt>
                <c:pt idx="260">
                  <c:v>539.96221919999539</c:v>
                </c:pt>
                <c:pt idx="261">
                  <c:v>539.05755619999672</c:v>
                </c:pt>
                <c:pt idx="262">
                  <c:v>538.0018311</c:v>
                </c:pt>
                <c:pt idx="263">
                  <c:v>536.94586179999772</c:v>
                </c:pt>
                <c:pt idx="264">
                  <c:v>536.04052729999796</c:v>
                </c:pt>
                <c:pt idx="265">
                  <c:v>534.98406979999947</c:v>
                </c:pt>
                <c:pt idx="266">
                  <c:v>533.9274291999966</c:v>
                </c:pt>
                <c:pt idx="267">
                  <c:v>533.02148439999996</c:v>
                </c:pt>
                <c:pt idx="268">
                  <c:v>531.96429439999747</c:v>
                </c:pt>
                <c:pt idx="269">
                  <c:v>531.05798339999797</c:v>
                </c:pt>
                <c:pt idx="270">
                  <c:v>530.00036620000003</c:v>
                </c:pt>
                <c:pt idx="271">
                  <c:v>528.94244379999748</c:v>
                </c:pt>
                <c:pt idx="272">
                  <c:v>528.03552249999746</c:v>
                </c:pt>
                <c:pt idx="273">
                  <c:v>526.97717290000003</c:v>
                </c:pt>
                <c:pt idx="274">
                  <c:v>526.06982419999747</c:v>
                </c:pt>
                <c:pt idx="275">
                  <c:v>525.01104739999948</c:v>
                </c:pt>
                <c:pt idx="276">
                  <c:v>523.9519652999976</c:v>
                </c:pt>
                <c:pt idx="277">
                  <c:v>523.04400629999998</c:v>
                </c:pt>
                <c:pt idx="278">
                  <c:v>521.9844971</c:v>
                </c:pt>
                <c:pt idx="279">
                  <c:v>520.92474370000002</c:v>
                </c:pt>
                <c:pt idx="280">
                  <c:v>520.01623539999946</c:v>
                </c:pt>
                <c:pt idx="281">
                  <c:v>518.95599369999798</c:v>
                </c:pt>
                <c:pt idx="282">
                  <c:v>518.04705809999746</c:v>
                </c:pt>
                <c:pt idx="283">
                  <c:v>516.98638919999996</c:v>
                </c:pt>
                <c:pt idx="284">
                  <c:v>515.92547609999997</c:v>
                </c:pt>
                <c:pt idx="285">
                  <c:v>515.01593019999996</c:v>
                </c:pt>
                <c:pt idx="286">
                  <c:v>513.95458979999796</c:v>
                </c:pt>
                <c:pt idx="287">
                  <c:v>513.04467769999997</c:v>
                </c:pt>
                <c:pt idx="288">
                  <c:v>511.98284910000001</c:v>
                </c:pt>
                <c:pt idx="289">
                  <c:v>511.07254030000001</c:v>
                </c:pt>
                <c:pt idx="290">
                  <c:v>510.01028440000005</c:v>
                </c:pt>
                <c:pt idx="291">
                  <c:v>508.94778440000005</c:v>
                </c:pt>
                <c:pt idx="292">
                  <c:v>508.03689579999963</c:v>
                </c:pt>
                <c:pt idx="293">
                  <c:v>506.9739379999985</c:v>
                </c:pt>
                <c:pt idx="294">
                  <c:v>506.06265259999998</c:v>
                </c:pt>
                <c:pt idx="295">
                  <c:v>504.9992676</c:v>
                </c:pt>
                <c:pt idx="296">
                  <c:v>503.93566889999994</c:v>
                </c:pt>
                <c:pt idx="297">
                  <c:v>503.02380369999997</c:v>
                </c:pt>
                <c:pt idx="298">
                  <c:v>501.95971679999963</c:v>
                </c:pt>
                <c:pt idx="299">
                  <c:v>501.04748540000008</c:v>
                </c:pt>
                <c:pt idx="300">
                  <c:v>499.98297119999995</c:v>
                </c:pt>
                <c:pt idx="301">
                  <c:v>499.07037349999905</c:v>
                </c:pt>
                <c:pt idx="302">
                  <c:v>498.00543210000001</c:v>
                </c:pt>
                <c:pt idx="303">
                  <c:v>496.94024660000002</c:v>
                </c:pt>
                <c:pt idx="304">
                  <c:v>496.02703860000003</c:v>
                </c:pt>
                <c:pt idx="305">
                  <c:v>494.96142579999969</c:v>
                </c:pt>
                <c:pt idx="306">
                  <c:v>494.04788210000186</c:v>
                </c:pt>
                <c:pt idx="307">
                  <c:v>492.98181149999874</c:v>
                </c:pt>
                <c:pt idx="308">
                  <c:v>492.06790160000008</c:v>
                </c:pt>
                <c:pt idx="309">
                  <c:v>491.00140379999999</c:v>
                </c:pt>
                <c:pt idx="310">
                  <c:v>489.93469239999996</c:v>
                </c:pt>
                <c:pt idx="311">
                  <c:v>489.0202026</c:v>
                </c:pt>
                <c:pt idx="312">
                  <c:v>487.95306399999993</c:v>
                </c:pt>
                <c:pt idx="313">
                  <c:v>487.03820799999886</c:v>
                </c:pt>
                <c:pt idx="314">
                  <c:v>485.97064210000002</c:v>
                </c:pt>
                <c:pt idx="315">
                  <c:v>485.05538939999997</c:v>
                </c:pt>
                <c:pt idx="316">
                  <c:v>483.98739619999969</c:v>
                </c:pt>
                <c:pt idx="317">
                  <c:v>483.07180789999995</c:v>
                </c:pt>
                <c:pt idx="318">
                  <c:v>482.00338749999969</c:v>
                </c:pt>
                <c:pt idx="319">
                  <c:v>480.93475339999969</c:v>
                </c:pt>
                <c:pt idx="320">
                  <c:v>480.01858519999996</c:v>
                </c:pt>
                <c:pt idx="321">
                  <c:v>478.94952389999997</c:v>
                </c:pt>
                <c:pt idx="322">
                  <c:v>478.03301999999843</c:v>
                </c:pt>
                <c:pt idx="323">
                  <c:v>476.96353149999874</c:v>
                </c:pt>
                <c:pt idx="324">
                  <c:v>476.0466614</c:v>
                </c:pt>
                <c:pt idx="325">
                  <c:v>474.9767760999988</c:v>
                </c:pt>
                <c:pt idx="326">
                  <c:v>474.05953979999964</c:v>
                </c:pt>
                <c:pt idx="327">
                  <c:v>472.98922729999964</c:v>
                </c:pt>
                <c:pt idx="328">
                  <c:v>472.0716248</c:v>
                </c:pt>
                <c:pt idx="329">
                  <c:v>471.00091549999905</c:v>
                </c:pt>
                <c:pt idx="330">
                  <c:v>469.92996219999998</c:v>
                </c:pt>
                <c:pt idx="331">
                  <c:v>469.01184080000002</c:v>
                </c:pt>
                <c:pt idx="332">
                  <c:v>467.94046020000002</c:v>
                </c:pt>
                <c:pt idx="333">
                  <c:v>467.02200319999997</c:v>
                </c:pt>
                <c:pt idx="334">
                  <c:v>465.9502258</c:v>
                </c:pt>
                <c:pt idx="335">
                  <c:v>465.03137209999886</c:v>
                </c:pt>
                <c:pt idx="336">
                  <c:v>463.95919799999905</c:v>
                </c:pt>
                <c:pt idx="337">
                  <c:v>463.0400391</c:v>
                </c:pt>
                <c:pt idx="338">
                  <c:v>461.96743769999995</c:v>
                </c:pt>
                <c:pt idx="339">
                  <c:v>461.04791260000002</c:v>
                </c:pt>
                <c:pt idx="340">
                  <c:v>459.97491459999969</c:v>
                </c:pt>
                <c:pt idx="341">
                  <c:v>459.05505369999997</c:v>
                </c:pt>
                <c:pt idx="342">
                  <c:v>457.98165889999899</c:v>
                </c:pt>
                <c:pt idx="343">
                  <c:v>457.06143189999995</c:v>
                </c:pt>
                <c:pt idx="344">
                  <c:v>455.98767089999996</c:v>
                </c:pt>
                <c:pt idx="345">
                  <c:v>455.06710819999995</c:v>
                </c:pt>
                <c:pt idx="346">
                  <c:v>453.99291989999887</c:v>
                </c:pt>
                <c:pt idx="347">
                  <c:v>453.07199100000003</c:v>
                </c:pt>
                <c:pt idx="348">
                  <c:v>451.99740599999899</c:v>
                </c:pt>
                <c:pt idx="349">
                  <c:v>451.076171899999</c:v>
                </c:pt>
                <c:pt idx="350">
                  <c:v>450.00119019999994</c:v>
                </c:pt>
                <c:pt idx="351">
                  <c:v>448.92599489999969</c:v>
                </c:pt>
                <c:pt idx="352">
                  <c:v>448.00424190000001</c:v>
                </c:pt>
                <c:pt idx="353">
                  <c:v>446.92864989999993</c:v>
                </c:pt>
                <c:pt idx="354">
                  <c:v>446.00656129999999</c:v>
                </c:pt>
                <c:pt idx="355">
                  <c:v>444.93057249999862</c:v>
                </c:pt>
                <c:pt idx="356">
                  <c:v>444.00814819999999</c:v>
                </c:pt>
                <c:pt idx="357">
                  <c:v>442.93176269999969</c:v>
                </c:pt>
                <c:pt idx="358">
                  <c:v>442.0090027</c:v>
                </c:pt>
                <c:pt idx="359">
                  <c:v>440.93225099999893</c:v>
                </c:pt>
                <c:pt idx="360">
                  <c:v>440.00915529999969</c:v>
                </c:pt>
                <c:pt idx="361">
                  <c:v>438.93200679999899</c:v>
                </c:pt>
                <c:pt idx="362">
                  <c:v>438.00857539999993</c:v>
                </c:pt>
                <c:pt idx="363">
                  <c:v>436.93106079999899</c:v>
                </c:pt>
                <c:pt idx="364">
                  <c:v>436.00729370000005</c:v>
                </c:pt>
                <c:pt idx="365">
                  <c:v>434.92941279999923</c:v>
                </c:pt>
                <c:pt idx="366">
                  <c:v>434.00531009999969</c:v>
                </c:pt>
                <c:pt idx="367">
                  <c:v>432.9270324999988</c:v>
                </c:pt>
                <c:pt idx="368">
                  <c:v>432.00262450000002</c:v>
                </c:pt>
                <c:pt idx="369">
                  <c:v>430.92395019999969</c:v>
                </c:pt>
                <c:pt idx="370">
                  <c:v>429.99923709999905</c:v>
                </c:pt>
                <c:pt idx="371">
                  <c:v>429.07434080000002</c:v>
                </c:pt>
                <c:pt idx="372">
                  <c:v>427.99511719999862</c:v>
                </c:pt>
                <c:pt idx="373">
                  <c:v>427.06991579999999</c:v>
                </c:pt>
                <c:pt idx="374">
                  <c:v>425.99032589999899</c:v>
                </c:pt>
                <c:pt idx="375">
                  <c:v>425.06481930000001</c:v>
                </c:pt>
                <c:pt idx="376">
                  <c:v>423.98486329999997</c:v>
                </c:pt>
                <c:pt idx="377">
                  <c:v>423.05902099999997</c:v>
                </c:pt>
                <c:pt idx="378">
                  <c:v>421.97866819999996</c:v>
                </c:pt>
                <c:pt idx="379">
                  <c:v>421.05252080000002</c:v>
                </c:pt>
                <c:pt idx="380">
                  <c:v>419.97183229999905</c:v>
                </c:pt>
                <c:pt idx="381">
                  <c:v>419.04534910000001</c:v>
                </c:pt>
                <c:pt idx="382">
                  <c:v>417.96426390000005</c:v>
                </c:pt>
                <c:pt idx="383">
                  <c:v>417.03747559999999</c:v>
                </c:pt>
                <c:pt idx="384">
                  <c:v>415.95605469999964</c:v>
                </c:pt>
                <c:pt idx="385">
                  <c:v>415.02896120000003</c:v>
                </c:pt>
                <c:pt idx="386">
                  <c:v>413.9471436</c:v>
                </c:pt>
                <c:pt idx="387">
                  <c:v>413.01974489999998</c:v>
                </c:pt>
                <c:pt idx="388">
                  <c:v>411.93756099999905</c:v>
                </c:pt>
                <c:pt idx="389">
                  <c:v>411.0098572</c:v>
                </c:pt>
                <c:pt idx="390">
                  <c:v>409.92733759999874</c:v>
                </c:pt>
                <c:pt idx="391">
                  <c:v>408.99929809999969</c:v>
                </c:pt>
                <c:pt idx="392">
                  <c:v>408.07113649999849</c:v>
                </c:pt>
                <c:pt idx="393">
                  <c:v>406.98809809999892</c:v>
                </c:pt>
                <c:pt idx="394">
                  <c:v>406.05960080000102</c:v>
                </c:pt>
                <c:pt idx="395">
                  <c:v>404.97619629999855</c:v>
                </c:pt>
                <c:pt idx="396">
                  <c:v>404.04742430000078</c:v>
                </c:pt>
                <c:pt idx="397">
                  <c:v>402.96368410000002</c:v>
                </c:pt>
                <c:pt idx="398">
                  <c:v>402.03457639999999</c:v>
                </c:pt>
                <c:pt idx="399">
                  <c:v>400.95047</c:v>
                </c:pt>
                <c:pt idx="400">
                  <c:v>400.02108759999999</c:v>
                </c:pt>
                <c:pt idx="401">
                  <c:v>398.93664549999886</c:v>
                </c:pt>
                <c:pt idx="402">
                  <c:v>398.00695799999886</c:v>
                </c:pt>
                <c:pt idx="403">
                  <c:v>397.077117899999</c:v>
                </c:pt>
                <c:pt idx="404">
                  <c:v>395.99215699999837</c:v>
                </c:pt>
                <c:pt idx="405">
                  <c:v>395.06204220000001</c:v>
                </c:pt>
                <c:pt idx="406">
                  <c:v>393.9767150999985</c:v>
                </c:pt>
                <c:pt idx="407">
                  <c:v>393.04629519999997</c:v>
                </c:pt>
                <c:pt idx="408">
                  <c:v>391.96063229999999</c:v>
                </c:pt>
                <c:pt idx="409">
                  <c:v>391.02993769999995</c:v>
                </c:pt>
                <c:pt idx="410">
                  <c:v>389.94393919999999</c:v>
                </c:pt>
                <c:pt idx="411">
                  <c:v>389.01293949999905</c:v>
                </c:pt>
                <c:pt idx="412">
                  <c:v>387.92657469999887</c:v>
                </c:pt>
                <c:pt idx="413">
                  <c:v>386.99530029999886</c:v>
                </c:pt>
                <c:pt idx="414">
                  <c:v>386.06384279999997</c:v>
                </c:pt>
                <c:pt idx="415">
                  <c:v>384.97702029999999</c:v>
                </c:pt>
                <c:pt idx="416">
                  <c:v>384.04528810000096</c:v>
                </c:pt>
                <c:pt idx="417">
                  <c:v>382.95812989999899</c:v>
                </c:pt>
                <c:pt idx="418">
                  <c:v>382.02612299999868</c:v>
                </c:pt>
                <c:pt idx="419">
                  <c:v>380.9385985999985</c:v>
                </c:pt>
                <c:pt idx="420">
                  <c:v>380.00631709999874</c:v>
                </c:pt>
                <c:pt idx="421">
                  <c:v>379.07388310000078</c:v>
                </c:pt>
                <c:pt idx="422">
                  <c:v>377.98590089999999</c:v>
                </c:pt>
                <c:pt idx="423">
                  <c:v>377.05319209999999</c:v>
                </c:pt>
                <c:pt idx="424">
                  <c:v>375.96484379999998</c:v>
                </c:pt>
                <c:pt idx="425">
                  <c:v>375.03186040000003</c:v>
                </c:pt>
                <c:pt idx="426">
                  <c:v>373.94320679999993</c:v>
                </c:pt>
                <c:pt idx="427">
                  <c:v>373.0099487</c:v>
                </c:pt>
                <c:pt idx="428">
                  <c:v>372.07653809999874</c:v>
                </c:pt>
                <c:pt idx="429">
                  <c:v>370.98739619999969</c:v>
                </c:pt>
                <c:pt idx="430">
                  <c:v>370.05371089999994</c:v>
                </c:pt>
                <c:pt idx="431">
                  <c:v>368.96426390000005</c:v>
                </c:pt>
                <c:pt idx="432">
                  <c:v>368.03030399999892</c:v>
                </c:pt>
                <c:pt idx="433">
                  <c:v>366.94052119999998</c:v>
                </c:pt>
                <c:pt idx="434">
                  <c:v>366.00628660000001</c:v>
                </c:pt>
                <c:pt idx="435">
                  <c:v>365.07192989999999</c:v>
                </c:pt>
                <c:pt idx="436">
                  <c:v>363.98168949999905</c:v>
                </c:pt>
                <c:pt idx="437">
                  <c:v>363.04705810000002</c:v>
                </c:pt>
                <c:pt idx="438">
                  <c:v>361.95648189999997</c:v>
                </c:pt>
                <c:pt idx="439">
                  <c:v>361.02157589999899</c:v>
                </c:pt>
                <c:pt idx="440">
                  <c:v>359.93069459999964</c:v>
                </c:pt>
                <c:pt idx="441">
                  <c:v>358.99551389999874</c:v>
                </c:pt>
                <c:pt idx="442">
                  <c:v>358.06021120000003</c:v>
                </c:pt>
                <c:pt idx="443">
                  <c:v>356.9688721</c:v>
                </c:pt>
                <c:pt idx="444">
                  <c:v>356.03329469999994</c:v>
                </c:pt>
                <c:pt idx="445">
                  <c:v>354.94165039999996</c:v>
                </c:pt>
                <c:pt idx="446">
                  <c:v>354.00579829999964</c:v>
                </c:pt>
                <c:pt idx="447">
                  <c:v>353.06985470000001</c:v>
                </c:pt>
                <c:pt idx="448">
                  <c:v>351.97775269999994</c:v>
                </c:pt>
                <c:pt idx="449">
                  <c:v>351.04153439999999</c:v>
                </c:pt>
                <c:pt idx="450">
                  <c:v>349.94909669999998</c:v>
                </c:pt>
                <c:pt idx="451">
                  <c:v>349.0126343</c:v>
                </c:pt>
                <c:pt idx="452">
                  <c:v>348.07601929999868</c:v>
                </c:pt>
                <c:pt idx="453">
                  <c:v>346.98315429999849</c:v>
                </c:pt>
                <c:pt idx="454">
                  <c:v>346.04629519999997</c:v>
                </c:pt>
                <c:pt idx="455">
                  <c:v>344.95312499999892</c:v>
                </c:pt>
                <c:pt idx="456">
                  <c:v>344.01599119999997</c:v>
                </c:pt>
                <c:pt idx="457">
                  <c:v>342.92251589999893</c:v>
                </c:pt>
                <c:pt idx="458">
                  <c:v>341.98513789999868</c:v>
                </c:pt>
                <c:pt idx="459">
                  <c:v>341.04763789999998</c:v>
                </c:pt>
                <c:pt idx="460">
                  <c:v>339.95373539999969</c:v>
                </c:pt>
                <c:pt idx="461">
                  <c:v>339.01596070000005</c:v>
                </c:pt>
                <c:pt idx="462">
                  <c:v>338.07809449999905</c:v>
                </c:pt>
                <c:pt idx="463">
                  <c:v>336.98376459999969</c:v>
                </c:pt>
                <c:pt idx="464">
                  <c:v>336.04562380000078</c:v>
                </c:pt>
                <c:pt idx="465">
                  <c:v>334.9509888</c:v>
                </c:pt>
                <c:pt idx="466">
                  <c:v>334.01260380000002</c:v>
                </c:pt>
                <c:pt idx="467">
                  <c:v>333.07412719999996</c:v>
                </c:pt>
                <c:pt idx="468">
                  <c:v>331.97906490000003</c:v>
                </c:pt>
                <c:pt idx="469">
                  <c:v>331.04031369999996</c:v>
                </c:pt>
                <c:pt idx="470">
                  <c:v>329.94497680000001</c:v>
                </c:pt>
                <c:pt idx="471">
                  <c:v>329.0059814</c:v>
                </c:pt>
                <c:pt idx="472">
                  <c:v>328.06686400000001</c:v>
                </c:pt>
                <c:pt idx="473">
                  <c:v>326.97109989999899</c:v>
                </c:pt>
                <c:pt idx="474">
                  <c:v>326.03173829999849</c:v>
                </c:pt>
                <c:pt idx="475">
                  <c:v>324.93566889999994</c:v>
                </c:pt>
                <c:pt idx="476">
                  <c:v>323.99609379999862</c:v>
                </c:pt>
                <c:pt idx="477">
                  <c:v>323.05636600000003</c:v>
                </c:pt>
                <c:pt idx="478">
                  <c:v>321.95989989999998</c:v>
                </c:pt>
                <c:pt idx="479">
                  <c:v>321.01995849999969</c:v>
                </c:pt>
                <c:pt idx="480">
                  <c:v>319.9231872999988</c:v>
                </c:pt>
                <c:pt idx="481">
                  <c:v>318.98300169999999</c:v>
                </c:pt>
                <c:pt idx="482">
                  <c:v>318.04269410000114</c:v>
                </c:pt>
                <c:pt idx="483">
                  <c:v>316.9455261</c:v>
                </c:pt>
                <c:pt idx="484">
                  <c:v>316.00500489999996</c:v>
                </c:pt>
                <c:pt idx="485">
                  <c:v>315.06436159999998</c:v>
                </c:pt>
                <c:pt idx="486">
                  <c:v>313.966796899999</c:v>
                </c:pt>
                <c:pt idx="487">
                  <c:v>313.02590939999999</c:v>
                </c:pt>
                <c:pt idx="488">
                  <c:v>311.92807009999905</c:v>
                </c:pt>
                <c:pt idx="489">
                  <c:v>310.98693849999819</c:v>
                </c:pt>
                <c:pt idx="490">
                  <c:v>310.04571529999993</c:v>
                </c:pt>
                <c:pt idx="491">
                  <c:v>308.94747919999998</c:v>
                </c:pt>
                <c:pt idx="492">
                  <c:v>308.00601199999886</c:v>
                </c:pt>
                <c:pt idx="493">
                  <c:v>307.06445309999998</c:v>
                </c:pt>
                <c:pt idx="494">
                  <c:v>305.96582030000002</c:v>
                </c:pt>
                <c:pt idx="495">
                  <c:v>305.02401730000003</c:v>
                </c:pt>
                <c:pt idx="496">
                  <c:v>303.92510989999874</c:v>
                </c:pt>
                <c:pt idx="497">
                  <c:v>302.98309329999893</c:v>
                </c:pt>
                <c:pt idx="498">
                  <c:v>302.04095460000002</c:v>
                </c:pt>
                <c:pt idx="499">
                  <c:v>300.94168090000005</c:v>
                </c:pt>
                <c:pt idx="500">
                  <c:v>299.99932859999905</c:v>
                </c:pt>
                <c:pt idx="501">
                  <c:v>299.05685419999998</c:v>
                </c:pt>
                <c:pt idx="502">
                  <c:v>297.9571838</c:v>
                </c:pt>
                <c:pt idx="503">
                  <c:v>297.01449580000002</c:v>
                </c:pt>
                <c:pt idx="504">
                  <c:v>296.07171629999874</c:v>
                </c:pt>
                <c:pt idx="505">
                  <c:v>294.97164919999994</c:v>
                </c:pt>
                <c:pt idx="506">
                  <c:v>294.02865599999899</c:v>
                </c:pt>
                <c:pt idx="507">
                  <c:v>292.92834469999963</c:v>
                </c:pt>
                <c:pt idx="508">
                  <c:v>291.98510739999887</c:v>
                </c:pt>
                <c:pt idx="509">
                  <c:v>291.04177859999999</c:v>
                </c:pt>
                <c:pt idx="510">
                  <c:v>289.94110110000003</c:v>
                </c:pt>
                <c:pt idx="511">
                  <c:v>288.99755859999874</c:v>
                </c:pt>
                <c:pt idx="512">
                  <c:v>288.05389400000001</c:v>
                </c:pt>
                <c:pt idx="513">
                  <c:v>286.95285030000002</c:v>
                </c:pt>
                <c:pt idx="514">
                  <c:v>286.0090027</c:v>
                </c:pt>
                <c:pt idx="515">
                  <c:v>285.06503300000003</c:v>
                </c:pt>
                <c:pt idx="516">
                  <c:v>283.96362299999993</c:v>
                </c:pt>
                <c:pt idx="517">
                  <c:v>283.01943969999996</c:v>
                </c:pt>
                <c:pt idx="518">
                  <c:v>282.07516479999964</c:v>
                </c:pt>
                <c:pt idx="519">
                  <c:v>280.97338869999999</c:v>
                </c:pt>
                <c:pt idx="520">
                  <c:v>280.02890009999999</c:v>
                </c:pt>
                <c:pt idx="521">
                  <c:v>278.92687989999899</c:v>
                </c:pt>
                <c:pt idx="522">
                  <c:v>277.98217769999923</c:v>
                </c:pt>
                <c:pt idx="523">
                  <c:v>277.03738399999969</c:v>
                </c:pt>
                <c:pt idx="524">
                  <c:v>275.93499759999969</c:v>
                </c:pt>
                <c:pt idx="525">
                  <c:v>274.99002079999963</c:v>
                </c:pt>
                <c:pt idx="526">
                  <c:v>274.04492190000002</c:v>
                </c:pt>
                <c:pt idx="527">
                  <c:v>272.94219969999995</c:v>
                </c:pt>
                <c:pt idx="528">
                  <c:v>271.99688719999995</c:v>
                </c:pt>
                <c:pt idx="529">
                  <c:v>271.05148320000001</c:v>
                </c:pt>
                <c:pt idx="530">
                  <c:v>269.9484253</c:v>
                </c:pt>
                <c:pt idx="531">
                  <c:v>269.00280759999998</c:v>
                </c:pt>
                <c:pt idx="532">
                  <c:v>268.05712889999995</c:v>
                </c:pt>
                <c:pt idx="533">
                  <c:v>266.95370480000003</c:v>
                </c:pt>
                <c:pt idx="534">
                  <c:v>266.0078125</c:v>
                </c:pt>
                <c:pt idx="535">
                  <c:v>265.06182860000001</c:v>
                </c:pt>
                <c:pt idx="536">
                  <c:v>263.95806879999969</c:v>
                </c:pt>
                <c:pt idx="537">
                  <c:v>263.01190189999994</c:v>
                </c:pt>
                <c:pt idx="538">
                  <c:v>262.0656128</c:v>
                </c:pt>
                <c:pt idx="539">
                  <c:v>260.96151729999855</c:v>
                </c:pt>
                <c:pt idx="540">
                  <c:v>260.01504519999997</c:v>
                </c:pt>
                <c:pt idx="541">
                  <c:v>259.06851199999886</c:v>
                </c:pt>
                <c:pt idx="542">
                  <c:v>257.96408079999998</c:v>
                </c:pt>
                <c:pt idx="543">
                  <c:v>257.01730350000003</c:v>
                </c:pt>
                <c:pt idx="544">
                  <c:v>256.07046509999998</c:v>
                </c:pt>
                <c:pt idx="545">
                  <c:v>254.96571349999999</c:v>
                </c:pt>
                <c:pt idx="546">
                  <c:v>254.01867680000001</c:v>
                </c:pt>
                <c:pt idx="547">
                  <c:v>253.07156369999936</c:v>
                </c:pt>
                <c:pt idx="548">
                  <c:v>251.9664764000006</c:v>
                </c:pt>
                <c:pt idx="549">
                  <c:v>251.01916499999945</c:v>
                </c:pt>
                <c:pt idx="550">
                  <c:v>250.07177730000001</c:v>
                </c:pt>
                <c:pt idx="551">
                  <c:v>248.97253419999998</c:v>
                </c:pt>
                <c:pt idx="552">
                  <c:v>248.03060909999999</c:v>
                </c:pt>
                <c:pt idx="553">
                  <c:v>246.93157959999999</c:v>
                </c:pt>
                <c:pt idx="554">
                  <c:v>245.98945620000001</c:v>
                </c:pt>
                <c:pt idx="555">
                  <c:v>245.0472565</c:v>
                </c:pt>
                <c:pt idx="556">
                  <c:v>243.94792179999999</c:v>
                </c:pt>
                <c:pt idx="557">
                  <c:v>243.0055389</c:v>
                </c:pt>
                <c:pt idx="558">
                  <c:v>242.06306459999951</c:v>
                </c:pt>
                <c:pt idx="559">
                  <c:v>240.96340940000007</c:v>
                </c:pt>
                <c:pt idx="560">
                  <c:v>240.02076719999999</c:v>
                </c:pt>
                <c:pt idx="561">
                  <c:v>239.07803340000001</c:v>
                </c:pt>
                <c:pt idx="562">
                  <c:v>237.97808840000027</c:v>
                </c:pt>
                <c:pt idx="563">
                  <c:v>237.03518679999999</c:v>
                </c:pt>
                <c:pt idx="564">
                  <c:v>235.93501280000001</c:v>
                </c:pt>
                <c:pt idx="565">
                  <c:v>234.99192810000048</c:v>
                </c:pt>
                <c:pt idx="566">
                  <c:v>234.04876709999999</c:v>
                </c:pt>
                <c:pt idx="567">
                  <c:v>232.94831850000048</c:v>
                </c:pt>
                <c:pt idx="568">
                  <c:v>232.00497439999998</c:v>
                </c:pt>
                <c:pt idx="569">
                  <c:v>231.06155399999992</c:v>
                </c:pt>
                <c:pt idx="570">
                  <c:v>229.96080019999999</c:v>
                </c:pt>
                <c:pt idx="571">
                  <c:v>229.01721190000001</c:v>
                </c:pt>
                <c:pt idx="572">
                  <c:v>228.0735474</c:v>
                </c:pt>
                <c:pt idx="573">
                  <c:v>226.97250369999998</c:v>
                </c:pt>
                <c:pt idx="574">
                  <c:v>226.02867130000001</c:v>
                </c:pt>
                <c:pt idx="575">
                  <c:v>224.92742920000063</c:v>
                </c:pt>
                <c:pt idx="576">
                  <c:v>223.9834137</c:v>
                </c:pt>
                <c:pt idx="577">
                  <c:v>223.03933720000001</c:v>
                </c:pt>
                <c:pt idx="578">
                  <c:v>221.93780519999999</c:v>
                </c:pt>
                <c:pt idx="579">
                  <c:v>220.99356079999936</c:v>
                </c:pt>
                <c:pt idx="580">
                  <c:v>220.04924009999999</c:v>
                </c:pt>
                <c:pt idx="581">
                  <c:v>218.94743350000007</c:v>
                </c:pt>
                <c:pt idx="582">
                  <c:v>218.00294490000007</c:v>
                </c:pt>
                <c:pt idx="583">
                  <c:v>217.05838010000048</c:v>
                </c:pt>
                <c:pt idx="584">
                  <c:v>215.95629880000067</c:v>
                </c:pt>
                <c:pt idx="585">
                  <c:v>215.01158139999998</c:v>
                </c:pt>
                <c:pt idx="586">
                  <c:v>214.06677249999998</c:v>
                </c:pt>
                <c:pt idx="587">
                  <c:v>212.96441650000048</c:v>
                </c:pt>
                <c:pt idx="588">
                  <c:v>212.01947019999992</c:v>
                </c:pt>
                <c:pt idx="589">
                  <c:v>211.07443240000001</c:v>
                </c:pt>
                <c:pt idx="590">
                  <c:v>209.97181700000004</c:v>
                </c:pt>
                <c:pt idx="591">
                  <c:v>209.02662660000001</c:v>
                </c:pt>
                <c:pt idx="592">
                  <c:v>207.9238129</c:v>
                </c:pt>
                <c:pt idx="593">
                  <c:v>206.9784851</c:v>
                </c:pt>
                <c:pt idx="594">
                  <c:v>206.03306579999932</c:v>
                </c:pt>
                <c:pt idx="595">
                  <c:v>204.92999269999999</c:v>
                </c:pt>
                <c:pt idx="596">
                  <c:v>203.9844360000007</c:v>
                </c:pt>
                <c:pt idx="597">
                  <c:v>203.0388031</c:v>
                </c:pt>
                <c:pt idx="598">
                  <c:v>201.9354706</c:v>
                </c:pt>
                <c:pt idx="599">
                  <c:v>200.98968509999995</c:v>
                </c:pt>
                <c:pt idx="600">
                  <c:v>200.04383849999999</c:v>
                </c:pt>
              </c:numCache>
            </c:numRef>
          </c:xVal>
          <c:yVal>
            <c:numRef>
              <c:f>Foglio1!$C$3:$C$603</c:f>
              <c:numCache>
                <c:formatCode>General</c:formatCode>
                <c:ptCount val="601"/>
                <c:pt idx="0">
                  <c:v>5.1390370350000124E-3</c:v>
                </c:pt>
                <c:pt idx="1">
                  <c:v>5.5894423280000204E-3</c:v>
                </c:pt>
                <c:pt idx="2">
                  <c:v>5.5054374970000134E-3</c:v>
                </c:pt>
                <c:pt idx="3">
                  <c:v>5.6864190850000208E-3</c:v>
                </c:pt>
                <c:pt idx="4">
                  <c:v>5.7193357500000134E-3</c:v>
                </c:pt>
                <c:pt idx="5">
                  <c:v>5.9414482680000217E-3</c:v>
                </c:pt>
                <c:pt idx="6">
                  <c:v>5.6451661509999999E-3</c:v>
                </c:pt>
                <c:pt idx="7">
                  <c:v>6.3801822250000011E-3</c:v>
                </c:pt>
                <c:pt idx="8">
                  <c:v>6.0205501499999946E-3</c:v>
                </c:pt>
                <c:pt idx="9">
                  <c:v>6.2993601900000439E-3</c:v>
                </c:pt>
                <c:pt idx="10">
                  <c:v>6.2785856430000011E-3</c:v>
                </c:pt>
                <c:pt idx="11">
                  <c:v>6.3408068380000002E-3</c:v>
                </c:pt>
                <c:pt idx="12">
                  <c:v>6.6379583439999997E-3</c:v>
                </c:pt>
                <c:pt idx="13">
                  <c:v>6.0804770330000124E-3</c:v>
                </c:pt>
                <c:pt idx="14">
                  <c:v>6.9334460420000339E-3</c:v>
                </c:pt>
                <c:pt idx="15">
                  <c:v>6.5212966870000231E-3</c:v>
                </c:pt>
                <c:pt idx="16">
                  <c:v>7.0437467660000169E-3</c:v>
                </c:pt>
                <c:pt idx="17">
                  <c:v>7.0188851100000012E-3</c:v>
                </c:pt>
                <c:pt idx="18">
                  <c:v>6.7344866690000008E-3</c:v>
                </c:pt>
                <c:pt idx="19">
                  <c:v>6.7738979120000311E-3</c:v>
                </c:pt>
                <c:pt idx="20">
                  <c:v>7.3570446109999998E-3</c:v>
                </c:pt>
                <c:pt idx="21">
                  <c:v>7.0394054060000134E-3</c:v>
                </c:pt>
                <c:pt idx="22">
                  <c:v>7.1937087920000333E-3</c:v>
                </c:pt>
                <c:pt idx="23">
                  <c:v>7.4042011980000374E-3</c:v>
                </c:pt>
                <c:pt idx="24">
                  <c:v>7.5782579370000198E-3</c:v>
                </c:pt>
                <c:pt idx="25">
                  <c:v>7.7225025740000012E-3</c:v>
                </c:pt>
                <c:pt idx="26">
                  <c:v>7.2387154210000254E-3</c:v>
                </c:pt>
                <c:pt idx="27">
                  <c:v>7.7423974870000373E-3</c:v>
                </c:pt>
                <c:pt idx="28">
                  <c:v>7.6316557820000379E-3</c:v>
                </c:pt>
                <c:pt idx="29">
                  <c:v>7.5911656020000197E-3</c:v>
                </c:pt>
                <c:pt idx="30">
                  <c:v>7.6636658050000198E-3</c:v>
                </c:pt>
                <c:pt idx="31">
                  <c:v>7.5307665390000134E-3</c:v>
                </c:pt>
                <c:pt idx="32">
                  <c:v>7.4260826220000188E-3</c:v>
                </c:pt>
                <c:pt idx="33">
                  <c:v>7.8601790589999995E-3</c:v>
                </c:pt>
                <c:pt idx="34">
                  <c:v>7.6390323230000291E-3</c:v>
                </c:pt>
                <c:pt idx="35">
                  <c:v>7.5495992790000034E-3</c:v>
                </c:pt>
                <c:pt idx="36">
                  <c:v>7.5637702830000254E-3</c:v>
                </c:pt>
                <c:pt idx="37">
                  <c:v>7.8639481220000133E-3</c:v>
                </c:pt>
                <c:pt idx="38">
                  <c:v>7.7690924520000338E-3</c:v>
                </c:pt>
                <c:pt idx="39">
                  <c:v>7.5681167649999997E-3</c:v>
                </c:pt>
                <c:pt idx="40">
                  <c:v>7.7749430200000271E-3</c:v>
                </c:pt>
                <c:pt idx="41">
                  <c:v>7.4133118610000114E-3</c:v>
                </c:pt>
                <c:pt idx="42">
                  <c:v>7.5254198159999995E-3</c:v>
                </c:pt>
                <c:pt idx="43">
                  <c:v>7.3412479830000507E-3</c:v>
                </c:pt>
                <c:pt idx="44">
                  <c:v>7.5603462760000014E-3</c:v>
                </c:pt>
                <c:pt idx="45">
                  <c:v>7.4394335970000332E-3</c:v>
                </c:pt>
                <c:pt idx="46">
                  <c:v>6.9179278799999955E-3</c:v>
                </c:pt>
                <c:pt idx="47">
                  <c:v>7.1082878860000013E-3</c:v>
                </c:pt>
                <c:pt idx="48">
                  <c:v>7.0035741660000013E-3</c:v>
                </c:pt>
                <c:pt idx="49">
                  <c:v>6.9374176669999956E-3</c:v>
                </c:pt>
                <c:pt idx="50">
                  <c:v>6.774660200000027E-3</c:v>
                </c:pt>
                <c:pt idx="51">
                  <c:v>6.7438459960000134E-3</c:v>
                </c:pt>
                <c:pt idx="52">
                  <c:v>6.6114119250000013E-3</c:v>
                </c:pt>
                <c:pt idx="53">
                  <c:v>6.2320763250000221E-3</c:v>
                </c:pt>
                <c:pt idx="54">
                  <c:v>6.3294335269999955E-3</c:v>
                </c:pt>
                <c:pt idx="55">
                  <c:v>5.8394288640000189E-3</c:v>
                </c:pt>
                <c:pt idx="56">
                  <c:v>5.8136130680000011E-3</c:v>
                </c:pt>
                <c:pt idx="57">
                  <c:v>6.1300941740000114E-3</c:v>
                </c:pt>
                <c:pt idx="58">
                  <c:v>5.6901434440000198E-3</c:v>
                </c:pt>
                <c:pt idx="59">
                  <c:v>5.6435661389999999E-3</c:v>
                </c:pt>
                <c:pt idx="60">
                  <c:v>5.063918885000001E-3</c:v>
                </c:pt>
                <c:pt idx="61">
                  <c:v>4.8470185140000004E-3</c:v>
                </c:pt>
                <c:pt idx="62">
                  <c:v>4.5720166530000004E-3</c:v>
                </c:pt>
                <c:pt idx="63">
                  <c:v>4.0582520890000253E-3</c:v>
                </c:pt>
                <c:pt idx="64">
                  <c:v>3.4931625710000126E-3</c:v>
                </c:pt>
                <c:pt idx="65">
                  <c:v>2.9199202540000084E-3</c:v>
                </c:pt>
                <c:pt idx="66">
                  <c:v>2.112688264E-3</c:v>
                </c:pt>
                <c:pt idx="67">
                  <c:v>1.5614235310000021E-3</c:v>
                </c:pt>
                <c:pt idx="68">
                  <c:v>8.5928000040000449E-4</c:v>
                </c:pt>
                <c:pt idx="69">
                  <c:v>1.7502441190000073E-4</c:v>
                </c:pt>
                <c:pt idx="70">
                  <c:v>-5.6368927470000193E-4</c:v>
                </c:pt>
                <c:pt idx="71">
                  <c:v>-1.3109040449999999E-3</c:v>
                </c:pt>
                <c:pt idx="72">
                  <c:v>-1.7721052280000051E-3</c:v>
                </c:pt>
                <c:pt idx="73">
                  <c:v>-2.4139275770000135E-3</c:v>
                </c:pt>
                <c:pt idx="74">
                  <c:v>-2.6531638580000196E-3</c:v>
                </c:pt>
                <c:pt idx="75">
                  <c:v>-2.9876059850000012E-3</c:v>
                </c:pt>
                <c:pt idx="76">
                  <c:v>-3.4376827530000079E-3</c:v>
                </c:pt>
                <c:pt idx="77">
                  <c:v>-3.7445754280000135E-3</c:v>
                </c:pt>
                <c:pt idx="78">
                  <c:v>-3.8928864520000011E-3</c:v>
                </c:pt>
                <c:pt idx="79">
                  <c:v>-4.0488406079999999E-3</c:v>
                </c:pt>
                <c:pt idx="80">
                  <c:v>-4.0397108529999998E-3</c:v>
                </c:pt>
                <c:pt idx="81">
                  <c:v>-4.1370019320000001E-3</c:v>
                </c:pt>
                <c:pt idx="82">
                  <c:v>-4.3045561759999995E-3</c:v>
                </c:pt>
                <c:pt idx="83">
                  <c:v>-4.062535240999976E-3</c:v>
                </c:pt>
                <c:pt idx="84">
                  <c:v>-3.6837996450000219E-3</c:v>
                </c:pt>
                <c:pt idx="85">
                  <c:v>-3.5528764129999996E-3</c:v>
                </c:pt>
                <c:pt idx="86">
                  <c:v>-3.2353138090000116E-3</c:v>
                </c:pt>
                <c:pt idx="87">
                  <c:v>-2.6784797660000101E-3</c:v>
                </c:pt>
                <c:pt idx="88">
                  <c:v>-2.3428210990000002E-3</c:v>
                </c:pt>
                <c:pt idx="89">
                  <c:v>-1.638128771000006E-3</c:v>
                </c:pt>
                <c:pt idx="90">
                  <c:v>-5.8530131350000285E-4</c:v>
                </c:pt>
                <c:pt idx="91">
                  <c:v>-1.1403860120000052E-4</c:v>
                </c:pt>
                <c:pt idx="92">
                  <c:v>3.8703822070000182E-4</c:v>
                </c:pt>
                <c:pt idx="93">
                  <c:v>1.1246211360000039E-3</c:v>
                </c:pt>
                <c:pt idx="94">
                  <c:v>1.8235809400000058E-3</c:v>
                </c:pt>
                <c:pt idx="95">
                  <c:v>2.5176007770000126E-3</c:v>
                </c:pt>
                <c:pt idx="96">
                  <c:v>3.3632810230000052E-3</c:v>
                </c:pt>
                <c:pt idx="97">
                  <c:v>4.0249652229999945E-3</c:v>
                </c:pt>
                <c:pt idx="98">
                  <c:v>4.656338599000001E-3</c:v>
                </c:pt>
                <c:pt idx="99">
                  <c:v>5.595420487000017E-3</c:v>
                </c:pt>
                <c:pt idx="100">
                  <c:v>6.0959393160000003E-3</c:v>
                </c:pt>
                <c:pt idx="101">
                  <c:v>6.6361185160000004E-3</c:v>
                </c:pt>
                <c:pt idx="102">
                  <c:v>7.5484667900000361E-3</c:v>
                </c:pt>
                <c:pt idx="103">
                  <c:v>8.3793345840000606E-3</c:v>
                </c:pt>
                <c:pt idx="104">
                  <c:v>8.9208306740000375E-3</c:v>
                </c:pt>
                <c:pt idx="105">
                  <c:v>9.0640941630000266E-3</c:v>
                </c:pt>
                <c:pt idx="106">
                  <c:v>9.3453675510000393E-3</c:v>
                </c:pt>
                <c:pt idx="107">
                  <c:v>9.7723854710000044E-3</c:v>
                </c:pt>
                <c:pt idx="108">
                  <c:v>1.0164525360000076E-2</c:v>
                </c:pt>
                <c:pt idx="109">
                  <c:v>1.077419147E-2</c:v>
                </c:pt>
                <c:pt idx="110">
                  <c:v>1.0931659490000021E-2</c:v>
                </c:pt>
                <c:pt idx="111">
                  <c:v>1.1428987610000045E-2</c:v>
                </c:pt>
                <c:pt idx="112">
                  <c:v>1.143244281E-2</c:v>
                </c:pt>
                <c:pt idx="113">
                  <c:v>1.1859177610000066E-2</c:v>
                </c:pt>
                <c:pt idx="114">
                  <c:v>1.2212336989999942E-2</c:v>
                </c:pt>
                <c:pt idx="115">
                  <c:v>1.2777403929999957E-2</c:v>
                </c:pt>
                <c:pt idx="116">
                  <c:v>1.2996515260000051E-2</c:v>
                </c:pt>
                <c:pt idx="117">
                  <c:v>1.3042207809999999E-2</c:v>
                </c:pt>
                <c:pt idx="118">
                  <c:v>1.3257129120000009E-2</c:v>
                </c:pt>
                <c:pt idx="119">
                  <c:v>1.3681253420000001E-2</c:v>
                </c:pt>
                <c:pt idx="120">
                  <c:v>1.3747616669999999E-2</c:v>
                </c:pt>
                <c:pt idx="121">
                  <c:v>1.3999992979999924E-2</c:v>
                </c:pt>
                <c:pt idx="122">
                  <c:v>1.3721673750000041E-2</c:v>
                </c:pt>
                <c:pt idx="123">
                  <c:v>1.4224723910000002E-2</c:v>
                </c:pt>
                <c:pt idx="124">
                  <c:v>1.4002854000000021E-2</c:v>
                </c:pt>
                <c:pt idx="125">
                  <c:v>1.4172568919999998E-2</c:v>
                </c:pt>
                <c:pt idx="126">
                  <c:v>1.4281406069999999E-2</c:v>
                </c:pt>
                <c:pt idx="127">
                  <c:v>1.4162031929999996E-2</c:v>
                </c:pt>
                <c:pt idx="128">
                  <c:v>1.4645404180000005E-2</c:v>
                </c:pt>
                <c:pt idx="129">
                  <c:v>1.441743132E-2</c:v>
                </c:pt>
                <c:pt idx="130">
                  <c:v>1.4125313610000002E-2</c:v>
                </c:pt>
                <c:pt idx="131">
                  <c:v>1.4216030949999998E-2</c:v>
                </c:pt>
                <c:pt idx="132">
                  <c:v>1.4223253349999999E-2</c:v>
                </c:pt>
                <c:pt idx="133">
                  <c:v>1.423411257999993E-2</c:v>
                </c:pt>
                <c:pt idx="134">
                  <c:v>1.400237251E-2</c:v>
                </c:pt>
                <c:pt idx="135">
                  <c:v>1.3449941760000007E-2</c:v>
                </c:pt>
                <c:pt idx="136">
                  <c:v>1.330970787E-2</c:v>
                </c:pt>
                <c:pt idx="137">
                  <c:v>1.2871893119999998E-2</c:v>
                </c:pt>
                <c:pt idx="138">
                  <c:v>1.2696608899999998E-2</c:v>
                </c:pt>
                <c:pt idx="139">
                  <c:v>1.2594535949999999E-2</c:v>
                </c:pt>
                <c:pt idx="140">
                  <c:v>1.2550462969999994E-2</c:v>
                </c:pt>
                <c:pt idx="141">
                  <c:v>1.2835310769999999E-2</c:v>
                </c:pt>
                <c:pt idx="142">
                  <c:v>1.246643253E-2</c:v>
                </c:pt>
                <c:pt idx="143">
                  <c:v>1.2292429800000009E-2</c:v>
                </c:pt>
                <c:pt idx="144">
                  <c:v>1.2209168640000049E-2</c:v>
                </c:pt>
                <c:pt idx="145">
                  <c:v>1.2270142319999998E-2</c:v>
                </c:pt>
                <c:pt idx="146">
                  <c:v>1.1893415820000001E-2</c:v>
                </c:pt>
                <c:pt idx="147">
                  <c:v>1.1897406540000002E-2</c:v>
                </c:pt>
                <c:pt idx="148">
                  <c:v>1.1674275620000021E-2</c:v>
                </c:pt>
                <c:pt idx="149">
                  <c:v>1.1477917429999955E-2</c:v>
                </c:pt>
                <c:pt idx="150">
                  <c:v>1.1492509390000084E-2</c:v>
                </c:pt>
                <c:pt idx="151">
                  <c:v>1.1447937230000021E-2</c:v>
                </c:pt>
                <c:pt idx="152">
                  <c:v>1.1628647330000005E-2</c:v>
                </c:pt>
                <c:pt idx="153">
                  <c:v>1.145771705E-2</c:v>
                </c:pt>
                <c:pt idx="154">
                  <c:v>1.1583316139999999E-2</c:v>
                </c:pt>
                <c:pt idx="155">
                  <c:v>1.1306143370000001E-2</c:v>
                </c:pt>
                <c:pt idx="156">
                  <c:v>1.1232208460000002E-2</c:v>
                </c:pt>
                <c:pt idx="157">
                  <c:v>1.115629449E-2</c:v>
                </c:pt>
                <c:pt idx="158">
                  <c:v>1.1130266819999998E-2</c:v>
                </c:pt>
                <c:pt idx="159">
                  <c:v>1.1233935130000001E-2</c:v>
                </c:pt>
                <c:pt idx="160">
                  <c:v>1.1184767820000002E-2</c:v>
                </c:pt>
                <c:pt idx="161">
                  <c:v>1.089866366E-2</c:v>
                </c:pt>
                <c:pt idx="162">
                  <c:v>1.0709792379999998E-2</c:v>
                </c:pt>
                <c:pt idx="163">
                  <c:v>1.0867237110000001E-2</c:v>
                </c:pt>
                <c:pt idx="164">
                  <c:v>1.0634872130000002E-2</c:v>
                </c:pt>
                <c:pt idx="165">
                  <c:v>1.062394306E-2</c:v>
                </c:pt>
                <c:pt idx="166">
                  <c:v>1.0537552650000002E-2</c:v>
                </c:pt>
                <c:pt idx="167">
                  <c:v>1.0738846849999996E-2</c:v>
                </c:pt>
                <c:pt idx="168">
                  <c:v>1.0396957399999998E-2</c:v>
                </c:pt>
                <c:pt idx="169">
                  <c:v>1.0277002119999976E-2</c:v>
                </c:pt>
                <c:pt idx="170">
                  <c:v>1.0297597390000001E-2</c:v>
                </c:pt>
                <c:pt idx="171">
                  <c:v>1.0231228549999999E-2</c:v>
                </c:pt>
                <c:pt idx="172">
                  <c:v>1.0099661539999961E-2</c:v>
                </c:pt>
                <c:pt idx="173">
                  <c:v>1.0097859430000005E-2</c:v>
                </c:pt>
                <c:pt idx="174">
                  <c:v>1.0307034479999998E-2</c:v>
                </c:pt>
                <c:pt idx="175">
                  <c:v>9.8891295490000485E-3</c:v>
                </c:pt>
                <c:pt idx="176">
                  <c:v>9.8437946290000529E-3</c:v>
                </c:pt>
                <c:pt idx="177">
                  <c:v>9.8164156080000533E-3</c:v>
                </c:pt>
                <c:pt idx="178">
                  <c:v>9.7475266080000022E-3</c:v>
                </c:pt>
                <c:pt idx="179">
                  <c:v>9.577176534000054E-3</c:v>
                </c:pt>
                <c:pt idx="180">
                  <c:v>9.6206571910000208E-3</c:v>
                </c:pt>
                <c:pt idx="181">
                  <c:v>9.4001470130000465E-3</c:v>
                </c:pt>
                <c:pt idx="182">
                  <c:v>9.5239356160000486E-3</c:v>
                </c:pt>
                <c:pt idx="183">
                  <c:v>9.1794319450000522E-3</c:v>
                </c:pt>
                <c:pt idx="184">
                  <c:v>9.3680350110000483E-3</c:v>
                </c:pt>
                <c:pt idx="185">
                  <c:v>9.2468298970000227E-3</c:v>
                </c:pt>
                <c:pt idx="186">
                  <c:v>9.1911712659999995E-3</c:v>
                </c:pt>
                <c:pt idx="187">
                  <c:v>8.9220460500000626E-3</c:v>
                </c:pt>
                <c:pt idx="188">
                  <c:v>8.8355448100000851E-3</c:v>
                </c:pt>
                <c:pt idx="189">
                  <c:v>8.9227594440000248E-3</c:v>
                </c:pt>
                <c:pt idx="190">
                  <c:v>8.6406236510000005E-3</c:v>
                </c:pt>
                <c:pt idx="191">
                  <c:v>8.7031312290000266E-3</c:v>
                </c:pt>
                <c:pt idx="192">
                  <c:v>8.5843820120000414E-3</c:v>
                </c:pt>
                <c:pt idx="193">
                  <c:v>8.6504993960000599E-3</c:v>
                </c:pt>
                <c:pt idx="194">
                  <c:v>8.503385819000054E-3</c:v>
                </c:pt>
                <c:pt idx="195">
                  <c:v>8.6088320240000227E-3</c:v>
                </c:pt>
                <c:pt idx="196">
                  <c:v>8.5458625110000248E-3</c:v>
                </c:pt>
                <c:pt idx="197">
                  <c:v>8.2186209039999993E-3</c:v>
                </c:pt>
                <c:pt idx="198">
                  <c:v>8.2822022960000411E-3</c:v>
                </c:pt>
                <c:pt idx="199">
                  <c:v>8.1714810800000027E-3</c:v>
                </c:pt>
                <c:pt idx="200">
                  <c:v>7.9556079580000039E-3</c:v>
                </c:pt>
                <c:pt idx="201">
                  <c:v>7.8862216320000379E-3</c:v>
                </c:pt>
                <c:pt idx="202">
                  <c:v>7.6845595609999866E-3</c:v>
                </c:pt>
                <c:pt idx="203">
                  <c:v>7.8577538950000032E-3</c:v>
                </c:pt>
                <c:pt idx="204">
                  <c:v>7.6505453329999999E-3</c:v>
                </c:pt>
                <c:pt idx="205">
                  <c:v>7.4140750799999997E-3</c:v>
                </c:pt>
                <c:pt idx="206">
                  <c:v>7.3760538360000032E-3</c:v>
                </c:pt>
                <c:pt idx="207">
                  <c:v>7.2547979650000134E-3</c:v>
                </c:pt>
                <c:pt idx="208">
                  <c:v>7.0611899720000012E-3</c:v>
                </c:pt>
                <c:pt idx="209">
                  <c:v>6.9505167190000014E-3</c:v>
                </c:pt>
                <c:pt idx="210">
                  <c:v>7.0391162300000023E-3</c:v>
                </c:pt>
                <c:pt idx="211">
                  <c:v>6.8567018020000104E-3</c:v>
                </c:pt>
                <c:pt idx="212">
                  <c:v>6.8334550600000123E-3</c:v>
                </c:pt>
                <c:pt idx="213">
                  <c:v>6.7248642440000004E-3</c:v>
                </c:pt>
                <c:pt idx="214">
                  <c:v>6.6312821580000198E-3</c:v>
                </c:pt>
                <c:pt idx="215">
                  <c:v>6.7132967520000288E-3</c:v>
                </c:pt>
                <c:pt idx="216">
                  <c:v>6.4022489820000431E-3</c:v>
                </c:pt>
                <c:pt idx="217">
                  <c:v>6.334949285000023E-3</c:v>
                </c:pt>
                <c:pt idx="218">
                  <c:v>6.4206123350000225E-3</c:v>
                </c:pt>
                <c:pt idx="219">
                  <c:v>6.3897180370000124E-3</c:v>
                </c:pt>
                <c:pt idx="220">
                  <c:v>6.4397123640000317E-3</c:v>
                </c:pt>
                <c:pt idx="221">
                  <c:v>6.5441322509999945E-3</c:v>
                </c:pt>
                <c:pt idx="222">
                  <c:v>6.4103142360000002E-3</c:v>
                </c:pt>
                <c:pt idx="223">
                  <c:v>6.3567510810000234E-3</c:v>
                </c:pt>
                <c:pt idx="224">
                  <c:v>6.5004327330000179E-3</c:v>
                </c:pt>
                <c:pt idx="225">
                  <c:v>6.4578931780000124E-3</c:v>
                </c:pt>
                <c:pt idx="226">
                  <c:v>6.4956764690000217E-3</c:v>
                </c:pt>
                <c:pt idx="227">
                  <c:v>6.3954712820000134E-3</c:v>
                </c:pt>
                <c:pt idx="228">
                  <c:v>6.6339895130000034E-3</c:v>
                </c:pt>
                <c:pt idx="229">
                  <c:v>6.6790431740000392E-3</c:v>
                </c:pt>
                <c:pt idx="230">
                  <c:v>6.9017787460000308E-3</c:v>
                </c:pt>
                <c:pt idx="231">
                  <c:v>6.9472286850000477E-3</c:v>
                </c:pt>
                <c:pt idx="232">
                  <c:v>7.0151230320000188E-3</c:v>
                </c:pt>
                <c:pt idx="233">
                  <c:v>7.2111580520000124E-3</c:v>
                </c:pt>
                <c:pt idx="234">
                  <c:v>7.5484928670000034E-3</c:v>
                </c:pt>
                <c:pt idx="235">
                  <c:v>7.9354923220000349E-3</c:v>
                </c:pt>
                <c:pt idx="236">
                  <c:v>8.2412818449999984E-3</c:v>
                </c:pt>
                <c:pt idx="237">
                  <c:v>8.4811337290000028E-3</c:v>
                </c:pt>
                <c:pt idx="238">
                  <c:v>8.7421145290000248E-3</c:v>
                </c:pt>
                <c:pt idx="239">
                  <c:v>9.3244202440000267E-3</c:v>
                </c:pt>
                <c:pt idx="240">
                  <c:v>9.6160257239999991E-3</c:v>
                </c:pt>
                <c:pt idx="241">
                  <c:v>1.016704366E-2</c:v>
                </c:pt>
                <c:pt idx="242">
                  <c:v>1.0747921650000021E-2</c:v>
                </c:pt>
                <c:pt idx="243">
                  <c:v>1.1381524610000108E-2</c:v>
                </c:pt>
                <c:pt idx="244">
                  <c:v>1.1992184450000044E-2</c:v>
                </c:pt>
                <c:pt idx="245">
                  <c:v>1.2625341300000002E-2</c:v>
                </c:pt>
                <c:pt idx="246">
                  <c:v>1.3377696279999978E-2</c:v>
                </c:pt>
                <c:pt idx="247">
                  <c:v>1.3979702260000009E-2</c:v>
                </c:pt>
                <c:pt idx="248">
                  <c:v>1.5180164950000003E-2</c:v>
                </c:pt>
                <c:pt idx="249">
                  <c:v>1.6097577290000074E-2</c:v>
                </c:pt>
                <c:pt idx="250">
                  <c:v>1.7023822290000067E-2</c:v>
                </c:pt>
                <c:pt idx="251">
                  <c:v>1.8109386790000005E-2</c:v>
                </c:pt>
                <c:pt idx="252">
                  <c:v>1.9071554770000058E-2</c:v>
                </c:pt>
                <c:pt idx="253">
                  <c:v>2.0350482309999987E-2</c:v>
                </c:pt>
                <c:pt idx="254">
                  <c:v>2.1803842860000172E-2</c:v>
                </c:pt>
                <c:pt idx="255">
                  <c:v>2.3201486099999998E-2</c:v>
                </c:pt>
                <c:pt idx="256">
                  <c:v>2.4401213970000113E-2</c:v>
                </c:pt>
                <c:pt idx="257">
                  <c:v>2.5960432369999998E-2</c:v>
                </c:pt>
                <c:pt idx="258">
                  <c:v>2.6990495620000006E-2</c:v>
                </c:pt>
                <c:pt idx="259">
                  <c:v>2.8886167330000004E-2</c:v>
                </c:pt>
                <c:pt idx="260">
                  <c:v>3.0874688180000016E-2</c:v>
                </c:pt>
                <c:pt idx="261">
                  <c:v>3.2567784190000004E-2</c:v>
                </c:pt>
                <c:pt idx="262">
                  <c:v>3.4435749050000096E-2</c:v>
                </c:pt>
                <c:pt idx="263">
                  <c:v>3.6163404580000016E-2</c:v>
                </c:pt>
                <c:pt idx="264">
                  <c:v>3.7793014200000009E-2</c:v>
                </c:pt>
                <c:pt idx="265">
                  <c:v>3.9923310280000096E-2</c:v>
                </c:pt>
                <c:pt idx="266">
                  <c:v>4.1925072669999709E-2</c:v>
                </c:pt>
                <c:pt idx="267">
                  <c:v>4.3897844850000201E-2</c:v>
                </c:pt>
                <c:pt idx="268">
                  <c:v>4.6000178900000001E-2</c:v>
                </c:pt>
                <c:pt idx="269">
                  <c:v>4.748488218E-2</c:v>
                </c:pt>
                <c:pt idx="270">
                  <c:v>4.9364753070000114E-2</c:v>
                </c:pt>
                <c:pt idx="271">
                  <c:v>5.1815982910000113E-2</c:v>
                </c:pt>
                <c:pt idx="272">
                  <c:v>5.3165964779999957E-2</c:v>
                </c:pt>
                <c:pt idx="273">
                  <c:v>5.5361129340000113E-2</c:v>
                </c:pt>
                <c:pt idx="274">
                  <c:v>5.6903086600000007E-2</c:v>
                </c:pt>
                <c:pt idx="275">
                  <c:v>5.8593627070000237E-2</c:v>
                </c:pt>
                <c:pt idx="276">
                  <c:v>6.0553289950000276E-2</c:v>
                </c:pt>
                <c:pt idx="277">
                  <c:v>6.2230765820000013E-2</c:v>
                </c:pt>
                <c:pt idx="278">
                  <c:v>6.4128324390000033E-2</c:v>
                </c:pt>
                <c:pt idx="279">
                  <c:v>6.5664321179999999E-2</c:v>
                </c:pt>
                <c:pt idx="280">
                  <c:v>6.6778540610000006E-2</c:v>
                </c:pt>
                <c:pt idx="281">
                  <c:v>6.8159870799999855E-2</c:v>
                </c:pt>
                <c:pt idx="282">
                  <c:v>6.9702222940000447E-2</c:v>
                </c:pt>
                <c:pt idx="283">
                  <c:v>7.1347139779999985E-2</c:v>
                </c:pt>
                <c:pt idx="284">
                  <c:v>7.2721123700000015E-2</c:v>
                </c:pt>
                <c:pt idx="285">
                  <c:v>7.3841102419999846E-2</c:v>
                </c:pt>
                <c:pt idx="286">
                  <c:v>7.4887909000000238E-2</c:v>
                </c:pt>
                <c:pt idx="287">
                  <c:v>7.5696937740000303E-2</c:v>
                </c:pt>
                <c:pt idx="288">
                  <c:v>7.6938271520000032E-2</c:v>
                </c:pt>
                <c:pt idx="289">
                  <c:v>7.8048154709999956E-2</c:v>
                </c:pt>
                <c:pt idx="290">
                  <c:v>7.9151779409999998E-2</c:v>
                </c:pt>
                <c:pt idx="291">
                  <c:v>8.0022670330000226E-2</c:v>
                </c:pt>
                <c:pt idx="292">
                  <c:v>8.0744802950000555E-2</c:v>
                </c:pt>
                <c:pt idx="293">
                  <c:v>8.1571079790000264E-2</c:v>
                </c:pt>
                <c:pt idx="294">
                  <c:v>8.2298390570000268E-2</c:v>
                </c:pt>
                <c:pt idx="295">
                  <c:v>8.2918345930000206E-2</c:v>
                </c:pt>
                <c:pt idx="296">
                  <c:v>8.3580225710000247E-2</c:v>
                </c:pt>
                <c:pt idx="297">
                  <c:v>8.3954997360000699E-2</c:v>
                </c:pt>
                <c:pt idx="298">
                  <c:v>8.4457039830000025E-2</c:v>
                </c:pt>
                <c:pt idx="299">
                  <c:v>8.48403051500006E-2</c:v>
                </c:pt>
                <c:pt idx="300">
                  <c:v>8.5194900630000264E-2</c:v>
                </c:pt>
                <c:pt idx="301">
                  <c:v>8.5542760790000227E-2</c:v>
                </c:pt>
                <c:pt idx="302">
                  <c:v>8.5752055050000248E-2</c:v>
                </c:pt>
                <c:pt idx="303">
                  <c:v>8.6022816600000024E-2</c:v>
                </c:pt>
                <c:pt idx="304">
                  <c:v>8.6274206640000003E-2</c:v>
                </c:pt>
                <c:pt idx="305">
                  <c:v>8.6325168610000266E-2</c:v>
                </c:pt>
                <c:pt idx="306">
                  <c:v>8.644843847E-2</c:v>
                </c:pt>
                <c:pt idx="307">
                  <c:v>8.6227126420000008E-2</c:v>
                </c:pt>
                <c:pt idx="308">
                  <c:v>8.6366951470000008E-2</c:v>
                </c:pt>
                <c:pt idx="309">
                  <c:v>8.6616985500000243E-2</c:v>
                </c:pt>
                <c:pt idx="310">
                  <c:v>8.6481980979999998E-2</c:v>
                </c:pt>
                <c:pt idx="311">
                  <c:v>8.6068764330000047E-2</c:v>
                </c:pt>
                <c:pt idx="312">
                  <c:v>8.689496666000053E-2</c:v>
                </c:pt>
                <c:pt idx="313">
                  <c:v>8.6233630780000001E-2</c:v>
                </c:pt>
                <c:pt idx="314">
                  <c:v>8.6002781990000013E-2</c:v>
                </c:pt>
                <c:pt idx="315">
                  <c:v>8.660677820000004E-2</c:v>
                </c:pt>
                <c:pt idx="316">
                  <c:v>8.5141643880000006E-2</c:v>
                </c:pt>
                <c:pt idx="317">
                  <c:v>8.6492598060000064E-2</c:v>
                </c:pt>
                <c:pt idx="318">
                  <c:v>8.6713664230000001E-2</c:v>
                </c:pt>
                <c:pt idx="319">
                  <c:v>8.6922280490000003E-2</c:v>
                </c:pt>
                <c:pt idx="320">
                  <c:v>8.7076656520000004E-2</c:v>
                </c:pt>
                <c:pt idx="321">
                  <c:v>8.7520249190000496E-2</c:v>
                </c:pt>
                <c:pt idx="322">
                  <c:v>8.7924271820000025E-2</c:v>
                </c:pt>
                <c:pt idx="323">
                  <c:v>8.8048659270000038E-2</c:v>
                </c:pt>
                <c:pt idx="324">
                  <c:v>8.8676817720000245E-2</c:v>
                </c:pt>
                <c:pt idx="325">
                  <c:v>8.9264176790000496E-2</c:v>
                </c:pt>
                <c:pt idx="326">
                  <c:v>8.958756179000045E-2</c:v>
                </c:pt>
                <c:pt idx="327">
                  <c:v>9.0392664070000017E-2</c:v>
                </c:pt>
                <c:pt idx="328">
                  <c:v>9.0885192160000502E-2</c:v>
                </c:pt>
                <c:pt idx="329">
                  <c:v>9.1579668220000243E-2</c:v>
                </c:pt>
                <c:pt idx="330">
                  <c:v>9.2351451520000016E-2</c:v>
                </c:pt>
                <c:pt idx="331">
                  <c:v>9.2742428180000266E-2</c:v>
                </c:pt>
                <c:pt idx="332">
                  <c:v>9.3260452150000561E-2</c:v>
                </c:pt>
                <c:pt idx="333">
                  <c:v>9.3878686430000025E-2</c:v>
                </c:pt>
                <c:pt idx="334">
                  <c:v>9.4417206940000012E-2</c:v>
                </c:pt>
                <c:pt idx="335">
                  <c:v>9.4740271570000048E-2</c:v>
                </c:pt>
                <c:pt idx="336">
                  <c:v>9.5163472000000068E-2</c:v>
                </c:pt>
                <c:pt idx="337">
                  <c:v>9.5448039469999996E-2</c:v>
                </c:pt>
                <c:pt idx="338">
                  <c:v>9.5922350880000243E-2</c:v>
                </c:pt>
                <c:pt idx="339">
                  <c:v>9.5955155790000565E-2</c:v>
                </c:pt>
                <c:pt idx="340">
                  <c:v>9.6420973540000246E-2</c:v>
                </c:pt>
                <c:pt idx="341">
                  <c:v>9.6916638310000067E-2</c:v>
                </c:pt>
                <c:pt idx="342">
                  <c:v>9.7230851649999991E-2</c:v>
                </c:pt>
                <c:pt idx="343">
                  <c:v>9.7376137969999985E-2</c:v>
                </c:pt>
                <c:pt idx="344">
                  <c:v>9.7627446060000511E-2</c:v>
                </c:pt>
                <c:pt idx="345">
                  <c:v>9.7805097700000065E-2</c:v>
                </c:pt>
                <c:pt idx="346">
                  <c:v>9.7957126800000016E-2</c:v>
                </c:pt>
                <c:pt idx="347">
                  <c:v>9.8224833610000423E-2</c:v>
                </c:pt>
                <c:pt idx="348">
                  <c:v>9.8343312740000063E-2</c:v>
                </c:pt>
                <c:pt idx="349">
                  <c:v>9.8518170420000245E-2</c:v>
                </c:pt>
                <c:pt idx="350">
                  <c:v>9.8614312710000623E-2</c:v>
                </c:pt>
                <c:pt idx="351">
                  <c:v>9.8717205230000243E-2</c:v>
                </c:pt>
                <c:pt idx="352">
                  <c:v>9.8865754900000061E-2</c:v>
                </c:pt>
                <c:pt idx="353">
                  <c:v>9.9124297500000402E-2</c:v>
                </c:pt>
                <c:pt idx="354">
                  <c:v>9.9181212480000003E-2</c:v>
                </c:pt>
                <c:pt idx="355">
                  <c:v>9.9529489870000265E-2</c:v>
                </c:pt>
                <c:pt idx="356">
                  <c:v>9.9429205060000067E-2</c:v>
                </c:pt>
                <c:pt idx="357">
                  <c:v>9.9629670380000562E-2</c:v>
                </c:pt>
                <c:pt idx="358">
                  <c:v>9.9553488190000691E-2</c:v>
                </c:pt>
                <c:pt idx="359">
                  <c:v>9.9777199330000385E-2</c:v>
                </c:pt>
                <c:pt idx="360">
                  <c:v>9.9908903240000208E-2</c:v>
                </c:pt>
                <c:pt idx="361">
                  <c:v>9.9812865260000425E-2</c:v>
                </c:pt>
                <c:pt idx="362">
                  <c:v>9.9849775430000037E-2</c:v>
                </c:pt>
                <c:pt idx="363">
                  <c:v>9.9880494180000265E-2</c:v>
                </c:pt>
                <c:pt idx="364">
                  <c:v>9.9929302930000574E-2</c:v>
                </c:pt>
                <c:pt idx="365">
                  <c:v>0.1000299975</c:v>
                </c:pt>
                <c:pt idx="366">
                  <c:v>0.10011669250000002</c:v>
                </c:pt>
                <c:pt idx="367">
                  <c:v>0.10014397650000002</c:v>
                </c:pt>
                <c:pt idx="368">
                  <c:v>0.10017234090000025</c:v>
                </c:pt>
                <c:pt idx="369">
                  <c:v>0.10036055739999998</c:v>
                </c:pt>
                <c:pt idx="370">
                  <c:v>0.1004790664</c:v>
                </c:pt>
                <c:pt idx="371">
                  <c:v>0.10060798379999998</c:v>
                </c:pt>
                <c:pt idx="372">
                  <c:v>0.10061065850000002</c:v>
                </c:pt>
                <c:pt idx="373">
                  <c:v>0.1007107943</c:v>
                </c:pt>
                <c:pt idx="374">
                  <c:v>0.10076422990000049</c:v>
                </c:pt>
                <c:pt idx="375">
                  <c:v>0.10100372140000036</c:v>
                </c:pt>
                <c:pt idx="376">
                  <c:v>0.1011745259000003</c:v>
                </c:pt>
                <c:pt idx="377">
                  <c:v>0.10147812959999998</c:v>
                </c:pt>
                <c:pt idx="378">
                  <c:v>0.10163266210000002</c:v>
                </c:pt>
                <c:pt idx="379">
                  <c:v>0.1020799577</c:v>
                </c:pt>
                <c:pt idx="380">
                  <c:v>0.10282341389999998</c:v>
                </c:pt>
                <c:pt idx="381">
                  <c:v>0.10319173340000044</c:v>
                </c:pt>
                <c:pt idx="382">
                  <c:v>0.10391686859999998</c:v>
                </c:pt>
                <c:pt idx="383">
                  <c:v>0.10438261930000001</c:v>
                </c:pt>
                <c:pt idx="384">
                  <c:v>0.10508479179999999</c:v>
                </c:pt>
                <c:pt idx="385">
                  <c:v>0.10553463550000022</c:v>
                </c:pt>
                <c:pt idx="386">
                  <c:v>0.10611204060000012</c:v>
                </c:pt>
                <c:pt idx="387">
                  <c:v>0.1073323488</c:v>
                </c:pt>
                <c:pt idx="388">
                  <c:v>0.1084897667</c:v>
                </c:pt>
                <c:pt idx="389">
                  <c:v>0.10939641300000012</c:v>
                </c:pt>
                <c:pt idx="390">
                  <c:v>0.11054786289999954</c:v>
                </c:pt>
                <c:pt idx="391">
                  <c:v>0.11206081509999995</c:v>
                </c:pt>
                <c:pt idx="392">
                  <c:v>0.11347835509999976</c:v>
                </c:pt>
                <c:pt idx="393">
                  <c:v>0.11559450630000009</c:v>
                </c:pt>
                <c:pt idx="394">
                  <c:v>0.11747253689999998</c:v>
                </c:pt>
                <c:pt idx="395">
                  <c:v>0.11960780620000001</c:v>
                </c:pt>
                <c:pt idx="396">
                  <c:v>0.122078456</c:v>
                </c:pt>
                <c:pt idx="397">
                  <c:v>0.125319913</c:v>
                </c:pt>
                <c:pt idx="398">
                  <c:v>0.12782183289999999</c:v>
                </c:pt>
                <c:pt idx="399">
                  <c:v>0.13174411650000056</c:v>
                </c:pt>
                <c:pt idx="400">
                  <c:v>0.13500064610000001</c:v>
                </c:pt>
                <c:pt idx="401">
                  <c:v>0.13950936500000041</c:v>
                </c:pt>
                <c:pt idx="402">
                  <c:v>0.14431469140000044</c:v>
                </c:pt>
                <c:pt idx="403">
                  <c:v>0.1495543718000005</c:v>
                </c:pt>
                <c:pt idx="404">
                  <c:v>0.15619638560000068</c:v>
                </c:pt>
                <c:pt idx="405">
                  <c:v>0.16082872449999988</c:v>
                </c:pt>
                <c:pt idx="406">
                  <c:v>0.16780476270000003</c:v>
                </c:pt>
                <c:pt idx="407">
                  <c:v>0.17646843190000097</c:v>
                </c:pt>
                <c:pt idx="408">
                  <c:v>0.18423701820000021</c:v>
                </c:pt>
                <c:pt idx="409">
                  <c:v>0.19283711910000004</c:v>
                </c:pt>
                <c:pt idx="410">
                  <c:v>0.20244860650000077</c:v>
                </c:pt>
                <c:pt idx="411">
                  <c:v>0.21043285730000041</c:v>
                </c:pt>
                <c:pt idx="412">
                  <c:v>0.22293427590000003</c:v>
                </c:pt>
                <c:pt idx="413">
                  <c:v>0.23428952689999999</c:v>
                </c:pt>
                <c:pt idx="414">
                  <c:v>0.24616384510000044</c:v>
                </c:pt>
                <c:pt idx="415">
                  <c:v>0.26013761759999993</c:v>
                </c:pt>
                <c:pt idx="416">
                  <c:v>0.27028450370000107</c:v>
                </c:pt>
                <c:pt idx="417">
                  <c:v>0.28707230090000124</c:v>
                </c:pt>
                <c:pt idx="418">
                  <c:v>0.30250716210000106</c:v>
                </c:pt>
                <c:pt idx="419">
                  <c:v>0.31799909469999998</c:v>
                </c:pt>
                <c:pt idx="420">
                  <c:v>0.33370241520000166</c:v>
                </c:pt>
                <c:pt idx="421">
                  <c:v>0.347196787600001</c:v>
                </c:pt>
                <c:pt idx="422">
                  <c:v>0.36444798110000165</c:v>
                </c:pt>
                <c:pt idx="423">
                  <c:v>0.37903851270000088</c:v>
                </c:pt>
                <c:pt idx="424">
                  <c:v>0.39810189600000107</c:v>
                </c:pt>
                <c:pt idx="425">
                  <c:v>0.41368076210000165</c:v>
                </c:pt>
                <c:pt idx="426">
                  <c:v>0.43179789190000106</c:v>
                </c:pt>
                <c:pt idx="427">
                  <c:v>0.44803449510000032</c:v>
                </c:pt>
                <c:pt idx="428">
                  <c:v>0.46410706640000005</c:v>
                </c:pt>
                <c:pt idx="429">
                  <c:v>0.48162102699999998</c:v>
                </c:pt>
                <c:pt idx="430">
                  <c:v>0.49571385980000032</c:v>
                </c:pt>
                <c:pt idx="431">
                  <c:v>0.51208460330000005</c:v>
                </c:pt>
                <c:pt idx="432">
                  <c:v>0.52649122479999999</c:v>
                </c:pt>
                <c:pt idx="433">
                  <c:v>0.54318678379999741</c:v>
                </c:pt>
                <c:pt idx="434">
                  <c:v>0.55639463660000377</c:v>
                </c:pt>
                <c:pt idx="435">
                  <c:v>0.56897759439999995</c:v>
                </c:pt>
                <c:pt idx="436">
                  <c:v>0.58272802830000014</c:v>
                </c:pt>
                <c:pt idx="437">
                  <c:v>0.59545105700000012</c:v>
                </c:pt>
                <c:pt idx="438">
                  <c:v>0.60847920180000004</c:v>
                </c:pt>
                <c:pt idx="439">
                  <c:v>0.62040275339999995</c:v>
                </c:pt>
                <c:pt idx="440">
                  <c:v>0.63395017390000064</c:v>
                </c:pt>
                <c:pt idx="441">
                  <c:v>0.64280593400000319</c:v>
                </c:pt>
                <c:pt idx="442">
                  <c:v>0.65005308390000005</c:v>
                </c:pt>
                <c:pt idx="443">
                  <c:v>0.66195541620000553</c:v>
                </c:pt>
                <c:pt idx="444">
                  <c:v>0.67077970500000283</c:v>
                </c:pt>
                <c:pt idx="445">
                  <c:v>0.67908000950000236</c:v>
                </c:pt>
                <c:pt idx="446">
                  <c:v>0.68496310710000008</c:v>
                </c:pt>
                <c:pt idx="447">
                  <c:v>0.69115889070000014</c:v>
                </c:pt>
                <c:pt idx="448">
                  <c:v>0.69657754899999957</c:v>
                </c:pt>
                <c:pt idx="449">
                  <c:v>0.70034468170000008</c:v>
                </c:pt>
                <c:pt idx="450">
                  <c:v>0.70404404400000065</c:v>
                </c:pt>
                <c:pt idx="451">
                  <c:v>0.7055178285</c:v>
                </c:pt>
                <c:pt idx="452">
                  <c:v>0.70644897220000236</c:v>
                </c:pt>
                <c:pt idx="453">
                  <c:v>0.70644372700000002</c:v>
                </c:pt>
                <c:pt idx="454">
                  <c:v>0.70568495990000002</c:v>
                </c:pt>
                <c:pt idx="455">
                  <c:v>0.70365548130000188</c:v>
                </c:pt>
                <c:pt idx="456">
                  <c:v>0.70205736159999999</c:v>
                </c:pt>
                <c:pt idx="457">
                  <c:v>0.69799149040000352</c:v>
                </c:pt>
                <c:pt idx="458">
                  <c:v>0.69342821840000224</c:v>
                </c:pt>
                <c:pt idx="459">
                  <c:v>0.68874132630000295</c:v>
                </c:pt>
                <c:pt idx="460">
                  <c:v>0.68239337210000062</c:v>
                </c:pt>
                <c:pt idx="461">
                  <c:v>0.67759674790000002</c:v>
                </c:pt>
                <c:pt idx="462">
                  <c:v>0.67075473070000236</c:v>
                </c:pt>
                <c:pt idx="463">
                  <c:v>0.66210037470000005</c:v>
                </c:pt>
                <c:pt idx="464">
                  <c:v>0.65497380500000213</c:v>
                </c:pt>
                <c:pt idx="465">
                  <c:v>0.64437359570000008</c:v>
                </c:pt>
                <c:pt idx="466">
                  <c:v>0.63674336670000065</c:v>
                </c:pt>
                <c:pt idx="467">
                  <c:v>0.62725967170000063</c:v>
                </c:pt>
                <c:pt idx="468">
                  <c:v>0.61526221039999995</c:v>
                </c:pt>
                <c:pt idx="469">
                  <c:v>0.60438430310000002</c:v>
                </c:pt>
                <c:pt idx="470">
                  <c:v>0.5906801819999975</c:v>
                </c:pt>
                <c:pt idx="471">
                  <c:v>0.58095204829999958</c:v>
                </c:pt>
                <c:pt idx="472">
                  <c:v>0.56842362879999997</c:v>
                </c:pt>
                <c:pt idx="473">
                  <c:v>0.55564123390000331</c:v>
                </c:pt>
                <c:pt idx="474">
                  <c:v>0.54271703959999995</c:v>
                </c:pt>
                <c:pt idx="475">
                  <c:v>0.5283760427999995</c:v>
                </c:pt>
                <c:pt idx="476">
                  <c:v>0.51820820569999992</c:v>
                </c:pt>
                <c:pt idx="477">
                  <c:v>0.50587570670000004</c:v>
                </c:pt>
                <c:pt idx="478">
                  <c:v>0.49060767890000107</c:v>
                </c:pt>
                <c:pt idx="479">
                  <c:v>0.47715559600000002</c:v>
                </c:pt>
                <c:pt idx="480">
                  <c:v>0.46306845549999998</c:v>
                </c:pt>
                <c:pt idx="481">
                  <c:v>0.45259872080000002</c:v>
                </c:pt>
                <c:pt idx="482">
                  <c:v>0.44014775749999979</c:v>
                </c:pt>
                <c:pt idx="483">
                  <c:v>0.42488157750000177</c:v>
                </c:pt>
                <c:pt idx="484">
                  <c:v>0.41204860810000032</c:v>
                </c:pt>
                <c:pt idx="485">
                  <c:v>0.40248906610000118</c:v>
                </c:pt>
                <c:pt idx="486">
                  <c:v>0.38864868880000142</c:v>
                </c:pt>
                <c:pt idx="487">
                  <c:v>0.37645468120000219</c:v>
                </c:pt>
                <c:pt idx="488">
                  <c:v>0.36273399000000001</c:v>
                </c:pt>
                <c:pt idx="489">
                  <c:v>0.35249027610000094</c:v>
                </c:pt>
                <c:pt idx="490">
                  <c:v>0.34268566970000147</c:v>
                </c:pt>
                <c:pt idx="491">
                  <c:v>0.33261188860000124</c:v>
                </c:pt>
                <c:pt idx="492">
                  <c:v>0.32279247049999998</c:v>
                </c:pt>
                <c:pt idx="493">
                  <c:v>0.31266817450000106</c:v>
                </c:pt>
                <c:pt idx="494">
                  <c:v>0.30237373710000165</c:v>
                </c:pt>
                <c:pt idx="495">
                  <c:v>0.29510614280000008</c:v>
                </c:pt>
                <c:pt idx="496">
                  <c:v>0.28723752499999999</c:v>
                </c:pt>
                <c:pt idx="497">
                  <c:v>0.27976623180000032</c:v>
                </c:pt>
                <c:pt idx="498">
                  <c:v>0.27437490220000177</c:v>
                </c:pt>
                <c:pt idx="499">
                  <c:v>0.2702943981</c:v>
                </c:pt>
                <c:pt idx="500">
                  <c:v>0.26688456540000177</c:v>
                </c:pt>
                <c:pt idx="501">
                  <c:v>0.26435053349999998</c:v>
                </c:pt>
                <c:pt idx="502">
                  <c:v>0.26145473120000107</c:v>
                </c:pt>
                <c:pt idx="503">
                  <c:v>0.26058539749999998</c:v>
                </c:pt>
                <c:pt idx="504">
                  <c:v>0.25998920200000031</c:v>
                </c:pt>
                <c:pt idx="505">
                  <c:v>0.26058331130000106</c:v>
                </c:pt>
                <c:pt idx="506">
                  <c:v>0.26190063360000032</c:v>
                </c:pt>
                <c:pt idx="507">
                  <c:v>0.26372769470000001</c:v>
                </c:pt>
                <c:pt idx="508">
                  <c:v>0.26347878580000206</c:v>
                </c:pt>
                <c:pt idx="509">
                  <c:v>0.26104915139999996</c:v>
                </c:pt>
                <c:pt idx="510">
                  <c:v>0.25421732659999979</c:v>
                </c:pt>
                <c:pt idx="511">
                  <c:v>0.25103235239999999</c:v>
                </c:pt>
                <c:pt idx="512">
                  <c:v>0.25005292890000008</c:v>
                </c:pt>
                <c:pt idx="513">
                  <c:v>0.24906525020000056</c:v>
                </c:pt>
                <c:pt idx="514">
                  <c:v>0.24843852220000001</c:v>
                </c:pt>
                <c:pt idx="515">
                  <c:v>0.24767802659999999</c:v>
                </c:pt>
                <c:pt idx="516">
                  <c:v>0.24585153160000001</c:v>
                </c:pt>
                <c:pt idx="517">
                  <c:v>0.24341237550000097</c:v>
                </c:pt>
                <c:pt idx="518">
                  <c:v>0.24105639760000044</c:v>
                </c:pt>
                <c:pt idx="519">
                  <c:v>0.23564589020000001</c:v>
                </c:pt>
                <c:pt idx="520">
                  <c:v>0.23300449550000077</c:v>
                </c:pt>
                <c:pt idx="521">
                  <c:v>0.23065948490000004</c:v>
                </c:pt>
                <c:pt idx="522">
                  <c:v>0.22691594060000056</c:v>
                </c:pt>
                <c:pt idx="523">
                  <c:v>0.22263395789999998</c:v>
                </c:pt>
                <c:pt idx="524">
                  <c:v>0.22087341550000003</c:v>
                </c:pt>
                <c:pt idx="525">
                  <c:v>0.22034932670000001</c:v>
                </c:pt>
                <c:pt idx="526">
                  <c:v>0.21784494820000044</c:v>
                </c:pt>
                <c:pt idx="527">
                  <c:v>0.21487194300000001</c:v>
                </c:pt>
                <c:pt idx="528">
                  <c:v>0.21325674650000068</c:v>
                </c:pt>
                <c:pt idx="529">
                  <c:v>0.20998091999999999</c:v>
                </c:pt>
                <c:pt idx="530">
                  <c:v>0.20798778530000056</c:v>
                </c:pt>
                <c:pt idx="531">
                  <c:v>0.20687396819999998</c:v>
                </c:pt>
                <c:pt idx="532">
                  <c:v>0.20638363060000001</c:v>
                </c:pt>
                <c:pt idx="533">
                  <c:v>0.20763026179999999</c:v>
                </c:pt>
                <c:pt idx="534">
                  <c:v>0.21035474539999999</c:v>
                </c:pt>
                <c:pt idx="535">
                  <c:v>0.21393366160000021</c:v>
                </c:pt>
                <c:pt idx="536">
                  <c:v>0.21944291890000056</c:v>
                </c:pt>
                <c:pt idx="537">
                  <c:v>0.22773386540000004</c:v>
                </c:pt>
                <c:pt idx="538">
                  <c:v>0.23808375000000001</c:v>
                </c:pt>
                <c:pt idx="539">
                  <c:v>0.24707730110000056</c:v>
                </c:pt>
                <c:pt idx="540">
                  <c:v>0.25664019580000008</c:v>
                </c:pt>
                <c:pt idx="541">
                  <c:v>0.27531886100000219</c:v>
                </c:pt>
                <c:pt idx="542">
                  <c:v>0.29088950160000165</c:v>
                </c:pt>
                <c:pt idx="543">
                  <c:v>0.30746108290000124</c:v>
                </c:pt>
                <c:pt idx="544">
                  <c:v>0.32154074310000147</c:v>
                </c:pt>
                <c:pt idx="545">
                  <c:v>0.34092074630000135</c:v>
                </c:pt>
                <c:pt idx="546">
                  <c:v>0.36064797640000001</c:v>
                </c:pt>
                <c:pt idx="547">
                  <c:v>0.37761664390000177</c:v>
                </c:pt>
                <c:pt idx="548">
                  <c:v>0.39604982730000166</c:v>
                </c:pt>
                <c:pt idx="549">
                  <c:v>0.40916791560000032</c:v>
                </c:pt>
                <c:pt idx="550">
                  <c:v>0.42545694110000165</c:v>
                </c:pt>
                <c:pt idx="551">
                  <c:v>0.44089311360000005</c:v>
                </c:pt>
                <c:pt idx="552">
                  <c:v>0.45380252600000032</c:v>
                </c:pt>
                <c:pt idx="553">
                  <c:v>0.46547728780000142</c:v>
                </c:pt>
                <c:pt idx="554">
                  <c:v>0.47552767400000107</c:v>
                </c:pt>
                <c:pt idx="555">
                  <c:v>0.48677229880000095</c:v>
                </c:pt>
                <c:pt idx="556">
                  <c:v>0.50060534479999996</c:v>
                </c:pt>
                <c:pt idx="557">
                  <c:v>0.5080501436999999</c:v>
                </c:pt>
                <c:pt idx="558">
                  <c:v>0.51789689060000188</c:v>
                </c:pt>
                <c:pt idx="559">
                  <c:v>0.52737891670000003</c:v>
                </c:pt>
                <c:pt idx="560">
                  <c:v>0.54165065290000236</c:v>
                </c:pt>
                <c:pt idx="561">
                  <c:v>0.5572920442</c:v>
                </c:pt>
                <c:pt idx="562">
                  <c:v>0.5796862841</c:v>
                </c:pt>
                <c:pt idx="563">
                  <c:v>0.60032325980000001</c:v>
                </c:pt>
                <c:pt idx="564">
                  <c:v>0.62736451630000212</c:v>
                </c:pt>
                <c:pt idx="565">
                  <c:v>0.66168177130000261</c:v>
                </c:pt>
                <c:pt idx="566">
                  <c:v>0.69969409700000296</c:v>
                </c:pt>
                <c:pt idx="567">
                  <c:v>0.75782459970000005</c:v>
                </c:pt>
                <c:pt idx="568">
                  <c:v>0.80052912240000063</c:v>
                </c:pt>
                <c:pt idx="569">
                  <c:v>0.84064191580000236</c:v>
                </c:pt>
                <c:pt idx="570">
                  <c:v>0.9092648029</c:v>
                </c:pt>
                <c:pt idx="571">
                  <c:v>0.96333700420000001</c:v>
                </c:pt>
                <c:pt idx="572">
                  <c:v>1.0296322109999947</c:v>
                </c:pt>
                <c:pt idx="573">
                  <c:v>1.1026675700000037</c:v>
                </c:pt>
                <c:pt idx="574">
                  <c:v>1.1664729120000001</c:v>
                </c:pt>
                <c:pt idx="575">
                  <c:v>1.278933764</c:v>
                </c:pt>
                <c:pt idx="576">
                  <c:v>1.400784969</c:v>
                </c:pt>
                <c:pt idx="577">
                  <c:v>1.5165854690000047</c:v>
                </c:pt>
                <c:pt idx="578">
                  <c:v>1.6630717519999998</c:v>
                </c:pt>
                <c:pt idx="579">
                  <c:v>1.7820565700000039</c:v>
                </c:pt>
                <c:pt idx="580">
                  <c:v>1.9807370900000001</c:v>
                </c:pt>
                <c:pt idx="581">
                  <c:v>2.2068576809999998</c:v>
                </c:pt>
                <c:pt idx="582">
                  <c:v>2.4144477839999987</c:v>
                </c:pt>
                <c:pt idx="583">
                  <c:v>2.5979354379999999</c:v>
                </c:pt>
                <c:pt idx="584">
                  <c:v>2.7563021179999998</c:v>
                </c:pt>
                <c:pt idx="585">
                  <c:v>2.9970109460000001</c:v>
                </c:pt>
                <c:pt idx="586">
                  <c:v>3.1377904420000085</c:v>
                </c:pt>
                <c:pt idx="587">
                  <c:v>3.2731752400000085</c:v>
                </c:pt>
                <c:pt idx="588">
                  <c:v>3.3312253949999922</c:v>
                </c:pt>
                <c:pt idx="589">
                  <c:v>3.2433812620000211</c:v>
                </c:pt>
                <c:pt idx="590">
                  <c:v>3.3909213540000001</c:v>
                </c:pt>
                <c:pt idx="591">
                  <c:v>3.3443191049999998</c:v>
                </c:pt>
                <c:pt idx="592">
                  <c:v>3.4760477539999997</c:v>
                </c:pt>
                <c:pt idx="593">
                  <c:v>3.4515435699999997</c:v>
                </c:pt>
                <c:pt idx="594">
                  <c:v>3.536993265</c:v>
                </c:pt>
                <c:pt idx="595">
                  <c:v>3.5174956319999997</c:v>
                </c:pt>
                <c:pt idx="596">
                  <c:v>3.5104293819999999</c:v>
                </c:pt>
                <c:pt idx="597">
                  <c:v>3.4903342720000095</c:v>
                </c:pt>
                <c:pt idx="598">
                  <c:v>3.3359682559999997</c:v>
                </c:pt>
                <c:pt idx="599">
                  <c:v>3.4366278649999997</c:v>
                </c:pt>
                <c:pt idx="600">
                  <c:v>3.4722764489999993</c:v>
                </c:pt>
              </c:numCache>
            </c:numRef>
          </c:yVal>
          <c:smooth val="1"/>
          <c:extLst>
            <c:ext xmlns:c16="http://schemas.microsoft.com/office/drawing/2014/chart" uri="{C3380CC4-5D6E-409C-BE32-E72D297353CC}">
              <c16:uniqueId val="{00000001-88BE-477C-B356-39ABD889CD29}"/>
            </c:ext>
          </c:extLst>
        </c:ser>
        <c:ser>
          <c:idx val="2"/>
          <c:order val="2"/>
          <c:marker>
            <c:symbol val="none"/>
          </c:marker>
          <c:xVal>
            <c:numRef>
              <c:f>Foglio1!$A$3:$A$603</c:f>
              <c:numCache>
                <c:formatCode>General</c:formatCode>
                <c:ptCount val="601"/>
                <c:pt idx="0">
                  <c:v>800.00378420000266</c:v>
                </c:pt>
                <c:pt idx="1">
                  <c:v>799.02923579999947</c:v>
                </c:pt>
                <c:pt idx="2">
                  <c:v>798.05432129999997</c:v>
                </c:pt>
                <c:pt idx="3">
                  <c:v>796.9396362</c:v>
                </c:pt>
                <c:pt idx="4">
                  <c:v>795.96386719999748</c:v>
                </c:pt>
                <c:pt idx="5">
                  <c:v>794.98773189999997</c:v>
                </c:pt>
                <c:pt idx="6">
                  <c:v>794.01123050000001</c:v>
                </c:pt>
                <c:pt idx="7">
                  <c:v>793.03436279999949</c:v>
                </c:pt>
                <c:pt idx="8">
                  <c:v>792.0571288999954</c:v>
                </c:pt>
                <c:pt idx="9">
                  <c:v>790.93981929999939</c:v>
                </c:pt>
                <c:pt idx="10">
                  <c:v>789.96173099999999</c:v>
                </c:pt>
                <c:pt idx="11">
                  <c:v>788.98333740000055</c:v>
                </c:pt>
                <c:pt idx="12">
                  <c:v>788.00451659999999</c:v>
                </c:pt>
                <c:pt idx="13">
                  <c:v>787.02539060000004</c:v>
                </c:pt>
                <c:pt idx="14">
                  <c:v>786.04583739999998</c:v>
                </c:pt>
                <c:pt idx="15">
                  <c:v>785.06591799999796</c:v>
                </c:pt>
                <c:pt idx="16">
                  <c:v>783.94561769999746</c:v>
                </c:pt>
                <c:pt idx="17">
                  <c:v>782.96490479999773</c:v>
                </c:pt>
                <c:pt idx="18">
                  <c:v>781.98382570000001</c:v>
                </c:pt>
                <c:pt idx="19">
                  <c:v>781.00238039999999</c:v>
                </c:pt>
                <c:pt idx="20">
                  <c:v>780.02056879999748</c:v>
                </c:pt>
                <c:pt idx="21">
                  <c:v>779.03839110000001</c:v>
                </c:pt>
                <c:pt idx="22">
                  <c:v>778.05584720000002</c:v>
                </c:pt>
                <c:pt idx="23">
                  <c:v>776.9324950999976</c:v>
                </c:pt>
                <c:pt idx="24">
                  <c:v>775.94915769999773</c:v>
                </c:pt>
                <c:pt idx="25">
                  <c:v>774.96545409999771</c:v>
                </c:pt>
                <c:pt idx="26">
                  <c:v>773.98138429999995</c:v>
                </c:pt>
                <c:pt idx="27">
                  <c:v>772.99700929999949</c:v>
                </c:pt>
                <c:pt idx="28">
                  <c:v>772.01220699999772</c:v>
                </c:pt>
                <c:pt idx="29">
                  <c:v>771.02703859999997</c:v>
                </c:pt>
                <c:pt idx="30">
                  <c:v>770.04150389999711</c:v>
                </c:pt>
                <c:pt idx="31">
                  <c:v>769.05566409999722</c:v>
                </c:pt>
                <c:pt idx="32">
                  <c:v>768.06939699999998</c:v>
                </c:pt>
                <c:pt idx="33">
                  <c:v>766.94183350000003</c:v>
                </c:pt>
                <c:pt idx="34">
                  <c:v>765.95477289999997</c:v>
                </c:pt>
                <c:pt idx="35">
                  <c:v>764.96740719999696</c:v>
                </c:pt>
                <c:pt idx="36">
                  <c:v>763.97967530000005</c:v>
                </c:pt>
                <c:pt idx="37">
                  <c:v>762.99157709999997</c:v>
                </c:pt>
                <c:pt idx="38">
                  <c:v>762.00311279999949</c:v>
                </c:pt>
                <c:pt idx="39">
                  <c:v>761.01428220000003</c:v>
                </c:pt>
                <c:pt idx="40">
                  <c:v>760.02508539999997</c:v>
                </c:pt>
                <c:pt idx="41">
                  <c:v>759.03552249999746</c:v>
                </c:pt>
                <c:pt idx="42">
                  <c:v>758.04565429999946</c:v>
                </c:pt>
                <c:pt idx="43">
                  <c:v>757.0553588999976</c:v>
                </c:pt>
                <c:pt idx="44">
                  <c:v>756.06475829999999</c:v>
                </c:pt>
                <c:pt idx="45">
                  <c:v>754.93218989999696</c:v>
                </c:pt>
                <c:pt idx="46">
                  <c:v>753.94079590000001</c:v>
                </c:pt>
                <c:pt idx="47">
                  <c:v>752.94909669999947</c:v>
                </c:pt>
                <c:pt idx="48">
                  <c:v>751.9569702</c:v>
                </c:pt>
                <c:pt idx="49">
                  <c:v>750.96453859999997</c:v>
                </c:pt>
                <c:pt idx="50">
                  <c:v>749.97174070000005</c:v>
                </c:pt>
                <c:pt idx="51">
                  <c:v>748.97857670000053</c:v>
                </c:pt>
                <c:pt idx="52">
                  <c:v>747.98510739999949</c:v>
                </c:pt>
                <c:pt idx="53">
                  <c:v>746.99121090000006</c:v>
                </c:pt>
                <c:pt idx="54">
                  <c:v>745.99700929999949</c:v>
                </c:pt>
                <c:pt idx="55">
                  <c:v>745.00244139999938</c:v>
                </c:pt>
                <c:pt idx="56">
                  <c:v>744.00756839999747</c:v>
                </c:pt>
                <c:pt idx="57">
                  <c:v>743.01226809999685</c:v>
                </c:pt>
                <c:pt idx="58">
                  <c:v>742.01666259999797</c:v>
                </c:pt>
                <c:pt idx="59">
                  <c:v>741.02069089999748</c:v>
                </c:pt>
                <c:pt idx="60">
                  <c:v>740.02435300000002</c:v>
                </c:pt>
                <c:pt idx="61">
                  <c:v>739.02770999999996</c:v>
                </c:pt>
                <c:pt idx="62">
                  <c:v>738.03070070000001</c:v>
                </c:pt>
                <c:pt idx="63">
                  <c:v>737.03332520000004</c:v>
                </c:pt>
                <c:pt idx="64">
                  <c:v>736.03564449999772</c:v>
                </c:pt>
                <c:pt idx="65">
                  <c:v>735.03753659999938</c:v>
                </c:pt>
                <c:pt idx="66">
                  <c:v>734.0391846</c:v>
                </c:pt>
                <c:pt idx="67">
                  <c:v>733.04040529999997</c:v>
                </c:pt>
                <c:pt idx="68">
                  <c:v>732.04132079999772</c:v>
                </c:pt>
                <c:pt idx="69">
                  <c:v>731.04187009999998</c:v>
                </c:pt>
                <c:pt idx="70">
                  <c:v>730.04205319999721</c:v>
                </c:pt>
                <c:pt idx="71">
                  <c:v>729.04193120000002</c:v>
                </c:pt>
                <c:pt idx="72">
                  <c:v>728.04144289999772</c:v>
                </c:pt>
                <c:pt idx="73">
                  <c:v>727.04064939999796</c:v>
                </c:pt>
                <c:pt idx="74">
                  <c:v>726.03948969999999</c:v>
                </c:pt>
                <c:pt idx="75">
                  <c:v>725.03796389999673</c:v>
                </c:pt>
                <c:pt idx="76">
                  <c:v>724.03613279999797</c:v>
                </c:pt>
                <c:pt idx="77">
                  <c:v>723.03393549999998</c:v>
                </c:pt>
                <c:pt idx="78">
                  <c:v>722.03143309999996</c:v>
                </c:pt>
                <c:pt idx="79">
                  <c:v>721.02856450000002</c:v>
                </c:pt>
                <c:pt idx="80">
                  <c:v>720.02532959999996</c:v>
                </c:pt>
                <c:pt idx="81">
                  <c:v>719.02178960000003</c:v>
                </c:pt>
                <c:pt idx="82">
                  <c:v>718.01788329999999</c:v>
                </c:pt>
                <c:pt idx="83">
                  <c:v>717.01367189999996</c:v>
                </c:pt>
                <c:pt idx="84">
                  <c:v>716.00909420000005</c:v>
                </c:pt>
                <c:pt idx="85">
                  <c:v>715.00421139999946</c:v>
                </c:pt>
                <c:pt idx="86">
                  <c:v>713.99896239999998</c:v>
                </c:pt>
                <c:pt idx="87">
                  <c:v>712.99334720000252</c:v>
                </c:pt>
                <c:pt idx="88">
                  <c:v>711.98748779999949</c:v>
                </c:pt>
                <c:pt idx="89">
                  <c:v>710.9812011999976</c:v>
                </c:pt>
                <c:pt idx="90">
                  <c:v>709.97460939999996</c:v>
                </c:pt>
                <c:pt idx="91">
                  <c:v>708.96771239999748</c:v>
                </c:pt>
                <c:pt idx="92">
                  <c:v>707.96044919999747</c:v>
                </c:pt>
                <c:pt idx="93">
                  <c:v>706.95288089999747</c:v>
                </c:pt>
                <c:pt idx="94">
                  <c:v>705.94494629999997</c:v>
                </c:pt>
                <c:pt idx="95">
                  <c:v>704.93664549999721</c:v>
                </c:pt>
                <c:pt idx="96">
                  <c:v>703.92810059999999</c:v>
                </c:pt>
                <c:pt idx="97">
                  <c:v>703.0632934999976</c:v>
                </c:pt>
                <c:pt idx="98">
                  <c:v>702.05407709999997</c:v>
                </c:pt>
                <c:pt idx="99">
                  <c:v>701.04455569999948</c:v>
                </c:pt>
                <c:pt idx="100">
                  <c:v>700.03472899999997</c:v>
                </c:pt>
                <c:pt idx="101">
                  <c:v>699.02447510000002</c:v>
                </c:pt>
                <c:pt idx="102">
                  <c:v>698.01397710000003</c:v>
                </c:pt>
                <c:pt idx="103">
                  <c:v>697.00311279999949</c:v>
                </c:pt>
                <c:pt idx="104">
                  <c:v>695.99194339999997</c:v>
                </c:pt>
                <c:pt idx="105">
                  <c:v>694.9804077</c:v>
                </c:pt>
                <c:pt idx="106">
                  <c:v>693.96856689999709</c:v>
                </c:pt>
                <c:pt idx="107">
                  <c:v>692.95642089999671</c:v>
                </c:pt>
                <c:pt idx="108">
                  <c:v>691.94390869999938</c:v>
                </c:pt>
                <c:pt idx="109">
                  <c:v>690.93109129999948</c:v>
                </c:pt>
                <c:pt idx="110">
                  <c:v>690.06268309999746</c:v>
                </c:pt>
                <c:pt idx="111">
                  <c:v>689.04925539999772</c:v>
                </c:pt>
                <c:pt idx="112">
                  <c:v>688.03552249999746</c:v>
                </c:pt>
                <c:pt idx="113">
                  <c:v>687.02142329999947</c:v>
                </c:pt>
                <c:pt idx="114">
                  <c:v>686.00701899999797</c:v>
                </c:pt>
                <c:pt idx="115">
                  <c:v>684.9923096</c:v>
                </c:pt>
                <c:pt idx="116">
                  <c:v>683.9772338999976</c:v>
                </c:pt>
                <c:pt idx="117">
                  <c:v>682.96185299999797</c:v>
                </c:pt>
                <c:pt idx="118">
                  <c:v>681.94616699999722</c:v>
                </c:pt>
                <c:pt idx="119">
                  <c:v>680.93017579999946</c:v>
                </c:pt>
                <c:pt idx="120">
                  <c:v>680.05902099999946</c:v>
                </c:pt>
                <c:pt idx="121">
                  <c:v>679.04241939999747</c:v>
                </c:pt>
                <c:pt idx="122">
                  <c:v>678.02551269999947</c:v>
                </c:pt>
                <c:pt idx="123">
                  <c:v>677.00823969999999</c:v>
                </c:pt>
                <c:pt idx="124">
                  <c:v>675.99066159999938</c:v>
                </c:pt>
                <c:pt idx="125">
                  <c:v>674.97277830000053</c:v>
                </c:pt>
                <c:pt idx="126">
                  <c:v>673.95458979999796</c:v>
                </c:pt>
                <c:pt idx="127">
                  <c:v>672.93603519999772</c:v>
                </c:pt>
                <c:pt idx="128">
                  <c:v>672.06274409999946</c:v>
                </c:pt>
                <c:pt idx="129">
                  <c:v>671.04364009999949</c:v>
                </c:pt>
                <c:pt idx="130">
                  <c:v>670.02423099999999</c:v>
                </c:pt>
                <c:pt idx="131">
                  <c:v>669.00445560000003</c:v>
                </c:pt>
                <c:pt idx="132">
                  <c:v>667.98437500000205</c:v>
                </c:pt>
                <c:pt idx="133">
                  <c:v>666.96398929999998</c:v>
                </c:pt>
                <c:pt idx="134">
                  <c:v>665.94329829999947</c:v>
                </c:pt>
                <c:pt idx="135">
                  <c:v>665.0681763</c:v>
                </c:pt>
                <c:pt idx="136">
                  <c:v>664.04693599999996</c:v>
                </c:pt>
                <c:pt idx="137">
                  <c:v>663.02532959999996</c:v>
                </c:pt>
                <c:pt idx="138">
                  <c:v>662.00341800000001</c:v>
                </c:pt>
                <c:pt idx="139">
                  <c:v>660.9812011999976</c:v>
                </c:pt>
                <c:pt idx="140">
                  <c:v>659.95867920000001</c:v>
                </c:pt>
                <c:pt idx="141">
                  <c:v>658.93585209999947</c:v>
                </c:pt>
                <c:pt idx="142">
                  <c:v>658.05883789999996</c:v>
                </c:pt>
                <c:pt idx="143">
                  <c:v>657.03546139999946</c:v>
                </c:pt>
                <c:pt idx="144">
                  <c:v>656.01171879999947</c:v>
                </c:pt>
                <c:pt idx="145">
                  <c:v>654.98767090000001</c:v>
                </c:pt>
                <c:pt idx="146">
                  <c:v>653.96331789999772</c:v>
                </c:pt>
                <c:pt idx="147">
                  <c:v>652.93865969999797</c:v>
                </c:pt>
                <c:pt idx="148">
                  <c:v>652.06018069999948</c:v>
                </c:pt>
                <c:pt idx="149">
                  <c:v>651.03491209999947</c:v>
                </c:pt>
                <c:pt idx="150">
                  <c:v>650.00939940000001</c:v>
                </c:pt>
                <c:pt idx="151">
                  <c:v>648.98358150000251</c:v>
                </c:pt>
                <c:pt idx="152">
                  <c:v>647.95739749999746</c:v>
                </c:pt>
                <c:pt idx="153">
                  <c:v>646.93096919999709</c:v>
                </c:pt>
                <c:pt idx="154">
                  <c:v>646.05090329999996</c:v>
                </c:pt>
                <c:pt idx="155">
                  <c:v>645.02392579999946</c:v>
                </c:pt>
                <c:pt idx="156">
                  <c:v>643.99658199999999</c:v>
                </c:pt>
                <c:pt idx="157">
                  <c:v>642.96893309999996</c:v>
                </c:pt>
                <c:pt idx="158">
                  <c:v>641.94103999999948</c:v>
                </c:pt>
                <c:pt idx="159">
                  <c:v>641.05969239999797</c:v>
                </c:pt>
                <c:pt idx="160">
                  <c:v>640.03118899999947</c:v>
                </c:pt>
                <c:pt idx="161">
                  <c:v>639.00244139999938</c:v>
                </c:pt>
                <c:pt idx="162">
                  <c:v>637.97332759999995</c:v>
                </c:pt>
                <c:pt idx="163">
                  <c:v>636.94390869999938</c:v>
                </c:pt>
                <c:pt idx="164">
                  <c:v>636.06134029999998</c:v>
                </c:pt>
                <c:pt idx="165">
                  <c:v>635.0313721</c:v>
                </c:pt>
                <c:pt idx="166">
                  <c:v>634.00115969999797</c:v>
                </c:pt>
                <c:pt idx="167">
                  <c:v>632.9705811</c:v>
                </c:pt>
                <c:pt idx="168">
                  <c:v>631.93975829999999</c:v>
                </c:pt>
                <c:pt idx="169">
                  <c:v>631.05590819999748</c:v>
                </c:pt>
                <c:pt idx="170">
                  <c:v>630.02453609999998</c:v>
                </c:pt>
                <c:pt idx="171">
                  <c:v>628.99279790000003</c:v>
                </c:pt>
                <c:pt idx="172">
                  <c:v>627.96081539999773</c:v>
                </c:pt>
                <c:pt idx="173">
                  <c:v>626.9285277999976</c:v>
                </c:pt>
                <c:pt idx="174">
                  <c:v>626.04345699999999</c:v>
                </c:pt>
                <c:pt idx="175">
                  <c:v>625.0106200999976</c:v>
                </c:pt>
                <c:pt idx="176">
                  <c:v>623.97747800000002</c:v>
                </c:pt>
                <c:pt idx="177">
                  <c:v>622.94403079999938</c:v>
                </c:pt>
                <c:pt idx="178">
                  <c:v>622.05798339999797</c:v>
                </c:pt>
                <c:pt idx="179">
                  <c:v>621.02404790000003</c:v>
                </c:pt>
                <c:pt idx="180">
                  <c:v>619.98974610000005</c:v>
                </c:pt>
                <c:pt idx="181">
                  <c:v>618.95520019999708</c:v>
                </c:pt>
                <c:pt idx="182">
                  <c:v>618.0681763</c:v>
                </c:pt>
                <c:pt idx="183">
                  <c:v>617.0330811</c:v>
                </c:pt>
                <c:pt idx="184">
                  <c:v>615.99768069999948</c:v>
                </c:pt>
                <c:pt idx="185">
                  <c:v>614.96197509999797</c:v>
                </c:pt>
                <c:pt idx="186">
                  <c:v>613.92602539999746</c:v>
                </c:pt>
                <c:pt idx="187">
                  <c:v>613.03784179999946</c:v>
                </c:pt>
                <c:pt idx="188">
                  <c:v>612.00128169999948</c:v>
                </c:pt>
                <c:pt idx="189">
                  <c:v>610.96447750000004</c:v>
                </c:pt>
                <c:pt idx="190">
                  <c:v>609.9274291999966</c:v>
                </c:pt>
                <c:pt idx="191">
                  <c:v>609.03826899999797</c:v>
                </c:pt>
                <c:pt idx="192">
                  <c:v>608.00061039999946</c:v>
                </c:pt>
                <c:pt idx="193">
                  <c:v>606.96270749999746</c:v>
                </c:pt>
                <c:pt idx="194">
                  <c:v>606.07281490000003</c:v>
                </c:pt>
                <c:pt idx="195">
                  <c:v>605.03442379999797</c:v>
                </c:pt>
                <c:pt idx="196">
                  <c:v>603.99566649999747</c:v>
                </c:pt>
                <c:pt idx="197">
                  <c:v>602.95666499999697</c:v>
                </c:pt>
                <c:pt idx="198">
                  <c:v>602.06585689999747</c:v>
                </c:pt>
                <c:pt idx="199">
                  <c:v>601.02630620000002</c:v>
                </c:pt>
                <c:pt idx="200">
                  <c:v>599.98645020000004</c:v>
                </c:pt>
                <c:pt idx="201">
                  <c:v>598.94635009999797</c:v>
                </c:pt>
                <c:pt idx="202">
                  <c:v>598.05462649999708</c:v>
                </c:pt>
                <c:pt idx="203">
                  <c:v>597.01397710000003</c:v>
                </c:pt>
                <c:pt idx="204">
                  <c:v>595.97308350000276</c:v>
                </c:pt>
                <c:pt idx="205">
                  <c:v>594.93188479999947</c:v>
                </c:pt>
                <c:pt idx="206">
                  <c:v>594.0391846</c:v>
                </c:pt>
                <c:pt idx="207">
                  <c:v>592.99749759999997</c:v>
                </c:pt>
                <c:pt idx="208">
                  <c:v>591.95550539999772</c:v>
                </c:pt>
                <c:pt idx="209">
                  <c:v>591.06213379999747</c:v>
                </c:pt>
                <c:pt idx="210">
                  <c:v>590.0195923</c:v>
                </c:pt>
                <c:pt idx="211">
                  <c:v>588.97680660000003</c:v>
                </c:pt>
                <c:pt idx="212">
                  <c:v>587.93377690000204</c:v>
                </c:pt>
                <c:pt idx="213">
                  <c:v>587.03948969999999</c:v>
                </c:pt>
                <c:pt idx="214">
                  <c:v>585.9959106</c:v>
                </c:pt>
                <c:pt idx="215">
                  <c:v>584.95202639999673</c:v>
                </c:pt>
                <c:pt idx="216">
                  <c:v>584.05706789999635</c:v>
                </c:pt>
                <c:pt idx="217">
                  <c:v>583.01269529999797</c:v>
                </c:pt>
                <c:pt idx="218">
                  <c:v>581.96801759999948</c:v>
                </c:pt>
                <c:pt idx="219">
                  <c:v>581.07238770000004</c:v>
                </c:pt>
                <c:pt idx="220">
                  <c:v>580.02722169999697</c:v>
                </c:pt>
                <c:pt idx="221">
                  <c:v>578.98181150000005</c:v>
                </c:pt>
                <c:pt idx="222">
                  <c:v>577.93609619999711</c:v>
                </c:pt>
                <c:pt idx="223">
                  <c:v>577.03955079999946</c:v>
                </c:pt>
                <c:pt idx="224">
                  <c:v>575.99334720000252</c:v>
                </c:pt>
                <c:pt idx="225">
                  <c:v>574.94689939999796</c:v>
                </c:pt>
                <c:pt idx="226">
                  <c:v>574.04968259999998</c:v>
                </c:pt>
                <c:pt idx="227">
                  <c:v>573.0026854999976</c:v>
                </c:pt>
                <c:pt idx="228">
                  <c:v>571.95544429999939</c:v>
                </c:pt>
                <c:pt idx="229">
                  <c:v>571.05755619999672</c:v>
                </c:pt>
                <c:pt idx="230">
                  <c:v>570.00982669999996</c:v>
                </c:pt>
                <c:pt idx="231">
                  <c:v>568.96179199999949</c:v>
                </c:pt>
                <c:pt idx="232">
                  <c:v>568.0632934999976</c:v>
                </c:pt>
                <c:pt idx="233">
                  <c:v>567.01477050000324</c:v>
                </c:pt>
                <c:pt idx="234">
                  <c:v>565.96594239999797</c:v>
                </c:pt>
                <c:pt idx="235">
                  <c:v>565.06677249999996</c:v>
                </c:pt>
                <c:pt idx="236">
                  <c:v>564.01751709999746</c:v>
                </c:pt>
                <c:pt idx="237">
                  <c:v>562.96795649999672</c:v>
                </c:pt>
                <c:pt idx="238">
                  <c:v>562.06811519999746</c:v>
                </c:pt>
                <c:pt idx="239">
                  <c:v>561.01806639999938</c:v>
                </c:pt>
                <c:pt idx="240">
                  <c:v>559.96777340000006</c:v>
                </c:pt>
                <c:pt idx="241">
                  <c:v>559.06726069999672</c:v>
                </c:pt>
                <c:pt idx="242">
                  <c:v>558.01647949999949</c:v>
                </c:pt>
                <c:pt idx="243">
                  <c:v>556.96539309999946</c:v>
                </c:pt>
                <c:pt idx="244">
                  <c:v>556.06426999999746</c:v>
                </c:pt>
                <c:pt idx="245">
                  <c:v>555.01275629999998</c:v>
                </c:pt>
                <c:pt idx="246">
                  <c:v>553.9609375</c:v>
                </c:pt>
                <c:pt idx="247">
                  <c:v>553.05914309999946</c:v>
                </c:pt>
                <c:pt idx="248">
                  <c:v>552.00689699999998</c:v>
                </c:pt>
                <c:pt idx="249">
                  <c:v>550.95428469999797</c:v>
                </c:pt>
                <c:pt idx="250">
                  <c:v>550.05194089999748</c:v>
                </c:pt>
                <c:pt idx="251">
                  <c:v>548.99890140000002</c:v>
                </c:pt>
                <c:pt idx="252">
                  <c:v>547.94555659999946</c:v>
                </c:pt>
                <c:pt idx="253">
                  <c:v>547.04254149999747</c:v>
                </c:pt>
                <c:pt idx="254">
                  <c:v>545.98876949999999</c:v>
                </c:pt>
                <c:pt idx="255">
                  <c:v>544.93469239999797</c:v>
                </c:pt>
                <c:pt idx="256">
                  <c:v>544.03106689999709</c:v>
                </c:pt>
                <c:pt idx="257">
                  <c:v>542.9765625</c:v>
                </c:pt>
                <c:pt idx="258">
                  <c:v>542.0724487</c:v>
                </c:pt>
                <c:pt idx="259">
                  <c:v>541.01745609999796</c:v>
                </c:pt>
                <c:pt idx="260">
                  <c:v>539.96221919999539</c:v>
                </c:pt>
                <c:pt idx="261">
                  <c:v>539.05755619999672</c:v>
                </c:pt>
                <c:pt idx="262">
                  <c:v>538.0018311</c:v>
                </c:pt>
                <c:pt idx="263">
                  <c:v>536.94586179999772</c:v>
                </c:pt>
                <c:pt idx="264">
                  <c:v>536.04052729999796</c:v>
                </c:pt>
                <c:pt idx="265">
                  <c:v>534.98406979999947</c:v>
                </c:pt>
                <c:pt idx="266">
                  <c:v>533.9274291999966</c:v>
                </c:pt>
                <c:pt idx="267">
                  <c:v>533.02148439999996</c:v>
                </c:pt>
                <c:pt idx="268">
                  <c:v>531.96429439999747</c:v>
                </c:pt>
                <c:pt idx="269">
                  <c:v>531.05798339999797</c:v>
                </c:pt>
                <c:pt idx="270">
                  <c:v>530.00036620000003</c:v>
                </c:pt>
                <c:pt idx="271">
                  <c:v>528.94244379999748</c:v>
                </c:pt>
                <c:pt idx="272">
                  <c:v>528.03552249999746</c:v>
                </c:pt>
                <c:pt idx="273">
                  <c:v>526.97717290000003</c:v>
                </c:pt>
                <c:pt idx="274">
                  <c:v>526.06982419999747</c:v>
                </c:pt>
                <c:pt idx="275">
                  <c:v>525.01104739999948</c:v>
                </c:pt>
                <c:pt idx="276">
                  <c:v>523.9519652999976</c:v>
                </c:pt>
                <c:pt idx="277">
                  <c:v>523.04400629999998</c:v>
                </c:pt>
                <c:pt idx="278">
                  <c:v>521.9844971</c:v>
                </c:pt>
                <c:pt idx="279">
                  <c:v>520.92474370000002</c:v>
                </c:pt>
                <c:pt idx="280">
                  <c:v>520.01623539999946</c:v>
                </c:pt>
                <c:pt idx="281">
                  <c:v>518.95599369999798</c:v>
                </c:pt>
                <c:pt idx="282">
                  <c:v>518.04705809999746</c:v>
                </c:pt>
                <c:pt idx="283">
                  <c:v>516.98638919999996</c:v>
                </c:pt>
                <c:pt idx="284">
                  <c:v>515.92547609999997</c:v>
                </c:pt>
                <c:pt idx="285">
                  <c:v>515.01593019999996</c:v>
                </c:pt>
                <c:pt idx="286">
                  <c:v>513.95458979999796</c:v>
                </c:pt>
                <c:pt idx="287">
                  <c:v>513.04467769999997</c:v>
                </c:pt>
                <c:pt idx="288">
                  <c:v>511.98284910000001</c:v>
                </c:pt>
                <c:pt idx="289">
                  <c:v>511.07254030000001</c:v>
                </c:pt>
                <c:pt idx="290">
                  <c:v>510.01028440000005</c:v>
                </c:pt>
                <c:pt idx="291">
                  <c:v>508.94778440000005</c:v>
                </c:pt>
                <c:pt idx="292">
                  <c:v>508.03689579999963</c:v>
                </c:pt>
                <c:pt idx="293">
                  <c:v>506.9739379999985</c:v>
                </c:pt>
                <c:pt idx="294">
                  <c:v>506.06265259999998</c:v>
                </c:pt>
                <c:pt idx="295">
                  <c:v>504.9992676</c:v>
                </c:pt>
                <c:pt idx="296">
                  <c:v>503.93566889999994</c:v>
                </c:pt>
                <c:pt idx="297">
                  <c:v>503.02380369999997</c:v>
                </c:pt>
                <c:pt idx="298">
                  <c:v>501.95971679999963</c:v>
                </c:pt>
                <c:pt idx="299">
                  <c:v>501.04748540000008</c:v>
                </c:pt>
                <c:pt idx="300">
                  <c:v>499.98297119999995</c:v>
                </c:pt>
                <c:pt idx="301">
                  <c:v>499.07037349999905</c:v>
                </c:pt>
                <c:pt idx="302">
                  <c:v>498.00543210000001</c:v>
                </c:pt>
                <c:pt idx="303">
                  <c:v>496.94024660000002</c:v>
                </c:pt>
                <c:pt idx="304">
                  <c:v>496.02703860000003</c:v>
                </c:pt>
                <c:pt idx="305">
                  <c:v>494.96142579999969</c:v>
                </c:pt>
                <c:pt idx="306">
                  <c:v>494.04788210000186</c:v>
                </c:pt>
                <c:pt idx="307">
                  <c:v>492.98181149999874</c:v>
                </c:pt>
                <c:pt idx="308">
                  <c:v>492.06790160000008</c:v>
                </c:pt>
                <c:pt idx="309">
                  <c:v>491.00140379999999</c:v>
                </c:pt>
                <c:pt idx="310">
                  <c:v>489.93469239999996</c:v>
                </c:pt>
                <c:pt idx="311">
                  <c:v>489.0202026</c:v>
                </c:pt>
                <c:pt idx="312">
                  <c:v>487.95306399999993</c:v>
                </c:pt>
                <c:pt idx="313">
                  <c:v>487.03820799999886</c:v>
                </c:pt>
                <c:pt idx="314">
                  <c:v>485.97064210000002</c:v>
                </c:pt>
                <c:pt idx="315">
                  <c:v>485.05538939999997</c:v>
                </c:pt>
                <c:pt idx="316">
                  <c:v>483.98739619999969</c:v>
                </c:pt>
                <c:pt idx="317">
                  <c:v>483.07180789999995</c:v>
                </c:pt>
                <c:pt idx="318">
                  <c:v>482.00338749999969</c:v>
                </c:pt>
                <c:pt idx="319">
                  <c:v>480.93475339999969</c:v>
                </c:pt>
                <c:pt idx="320">
                  <c:v>480.01858519999996</c:v>
                </c:pt>
                <c:pt idx="321">
                  <c:v>478.94952389999997</c:v>
                </c:pt>
                <c:pt idx="322">
                  <c:v>478.03301999999843</c:v>
                </c:pt>
                <c:pt idx="323">
                  <c:v>476.96353149999874</c:v>
                </c:pt>
                <c:pt idx="324">
                  <c:v>476.0466614</c:v>
                </c:pt>
                <c:pt idx="325">
                  <c:v>474.9767760999988</c:v>
                </c:pt>
                <c:pt idx="326">
                  <c:v>474.05953979999964</c:v>
                </c:pt>
                <c:pt idx="327">
                  <c:v>472.98922729999964</c:v>
                </c:pt>
                <c:pt idx="328">
                  <c:v>472.0716248</c:v>
                </c:pt>
                <c:pt idx="329">
                  <c:v>471.00091549999905</c:v>
                </c:pt>
                <c:pt idx="330">
                  <c:v>469.92996219999998</c:v>
                </c:pt>
                <c:pt idx="331">
                  <c:v>469.01184080000002</c:v>
                </c:pt>
                <c:pt idx="332">
                  <c:v>467.94046020000002</c:v>
                </c:pt>
                <c:pt idx="333">
                  <c:v>467.02200319999997</c:v>
                </c:pt>
                <c:pt idx="334">
                  <c:v>465.9502258</c:v>
                </c:pt>
                <c:pt idx="335">
                  <c:v>465.03137209999886</c:v>
                </c:pt>
                <c:pt idx="336">
                  <c:v>463.95919799999905</c:v>
                </c:pt>
                <c:pt idx="337">
                  <c:v>463.0400391</c:v>
                </c:pt>
                <c:pt idx="338">
                  <c:v>461.96743769999995</c:v>
                </c:pt>
                <c:pt idx="339">
                  <c:v>461.04791260000002</c:v>
                </c:pt>
                <c:pt idx="340">
                  <c:v>459.97491459999969</c:v>
                </c:pt>
                <c:pt idx="341">
                  <c:v>459.05505369999997</c:v>
                </c:pt>
                <c:pt idx="342">
                  <c:v>457.98165889999899</c:v>
                </c:pt>
                <c:pt idx="343">
                  <c:v>457.06143189999995</c:v>
                </c:pt>
                <c:pt idx="344">
                  <c:v>455.98767089999996</c:v>
                </c:pt>
                <c:pt idx="345">
                  <c:v>455.06710819999995</c:v>
                </c:pt>
                <c:pt idx="346">
                  <c:v>453.99291989999887</c:v>
                </c:pt>
                <c:pt idx="347">
                  <c:v>453.07199100000003</c:v>
                </c:pt>
                <c:pt idx="348">
                  <c:v>451.99740599999899</c:v>
                </c:pt>
                <c:pt idx="349">
                  <c:v>451.076171899999</c:v>
                </c:pt>
                <c:pt idx="350">
                  <c:v>450.00119019999994</c:v>
                </c:pt>
                <c:pt idx="351">
                  <c:v>448.92599489999969</c:v>
                </c:pt>
                <c:pt idx="352">
                  <c:v>448.00424190000001</c:v>
                </c:pt>
                <c:pt idx="353">
                  <c:v>446.92864989999993</c:v>
                </c:pt>
                <c:pt idx="354">
                  <c:v>446.00656129999999</c:v>
                </c:pt>
                <c:pt idx="355">
                  <c:v>444.93057249999862</c:v>
                </c:pt>
                <c:pt idx="356">
                  <c:v>444.00814819999999</c:v>
                </c:pt>
                <c:pt idx="357">
                  <c:v>442.93176269999969</c:v>
                </c:pt>
                <c:pt idx="358">
                  <c:v>442.0090027</c:v>
                </c:pt>
                <c:pt idx="359">
                  <c:v>440.93225099999893</c:v>
                </c:pt>
                <c:pt idx="360">
                  <c:v>440.00915529999969</c:v>
                </c:pt>
                <c:pt idx="361">
                  <c:v>438.93200679999899</c:v>
                </c:pt>
                <c:pt idx="362">
                  <c:v>438.00857539999993</c:v>
                </c:pt>
                <c:pt idx="363">
                  <c:v>436.93106079999899</c:v>
                </c:pt>
                <c:pt idx="364">
                  <c:v>436.00729370000005</c:v>
                </c:pt>
                <c:pt idx="365">
                  <c:v>434.92941279999923</c:v>
                </c:pt>
                <c:pt idx="366">
                  <c:v>434.00531009999969</c:v>
                </c:pt>
                <c:pt idx="367">
                  <c:v>432.9270324999988</c:v>
                </c:pt>
                <c:pt idx="368">
                  <c:v>432.00262450000002</c:v>
                </c:pt>
                <c:pt idx="369">
                  <c:v>430.92395019999969</c:v>
                </c:pt>
                <c:pt idx="370">
                  <c:v>429.99923709999905</c:v>
                </c:pt>
                <c:pt idx="371">
                  <c:v>429.07434080000002</c:v>
                </c:pt>
                <c:pt idx="372">
                  <c:v>427.99511719999862</c:v>
                </c:pt>
                <c:pt idx="373">
                  <c:v>427.06991579999999</c:v>
                </c:pt>
                <c:pt idx="374">
                  <c:v>425.99032589999899</c:v>
                </c:pt>
                <c:pt idx="375">
                  <c:v>425.06481930000001</c:v>
                </c:pt>
                <c:pt idx="376">
                  <c:v>423.98486329999997</c:v>
                </c:pt>
                <c:pt idx="377">
                  <c:v>423.05902099999997</c:v>
                </c:pt>
                <c:pt idx="378">
                  <c:v>421.97866819999996</c:v>
                </c:pt>
                <c:pt idx="379">
                  <c:v>421.05252080000002</c:v>
                </c:pt>
                <c:pt idx="380">
                  <c:v>419.97183229999905</c:v>
                </c:pt>
                <c:pt idx="381">
                  <c:v>419.04534910000001</c:v>
                </c:pt>
                <c:pt idx="382">
                  <c:v>417.96426390000005</c:v>
                </c:pt>
                <c:pt idx="383">
                  <c:v>417.03747559999999</c:v>
                </c:pt>
                <c:pt idx="384">
                  <c:v>415.95605469999964</c:v>
                </c:pt>
                <c:pt idx="385">
                  <c:v>415.02896120000003</c:v>
                </c:pt>
                <c:pt idx="386">
                  <c:v>413.9471436</c:v>
                </c:pt>
                <c:pt idx="387">
                  <c:v>413.01974489999998</c:v>
                </c:pt>
                <c:pt idx="388">
                  <c:v>411.93756099999905</c:v>
                </c:pt>
                <c:pt idx="389">
                  <c:v>411.0098572</c:v>
                </c:pt>
                <c:pt idx="390">
                  <c:v>409.92733759999874</c:v>
                </c:pt>
                <c:pt idx="391">
                  <c:v>408.99929809999969</c:v>
                </c:pt>
                <c:pt idx="392">
                  <c:v>408.07113649999849</c:v>
                </c:pt>
                <c:pt idx="393">
                  <c:v>406.98809809999892</c:v>
                </c:pt>
                <c:pt idx="394">
                  <c:v>406.05960080000102</c:v>
                </c:pt>
                <c:pt idx="395">
                  <c:v>404.97619629999855</c:v>
                </c:pt>
                <c:pt idx="396">
                  <c:v>404.04742430000078</c:v>
                </c:pt>
                <c:pt idx="397">
                  <c:v>402.96368410000002</c:v>
                </c:pt>
                <c:pt idx="398">
                  <c:v>402.03457639999999</c:v>
                </c:pt>
                <c:pt idx="399">
                  <c:v>400.95047</c:v>
                </c:pt>
                <c:pt idx="400">
                  <c:v>400.02108759999999</c:v>
                </c:pt>
                <c:pt idx="401">
                  <c:v>398.93664549999886</c:v>
                </c:pt>
                <c:pt idx="402">
                  <c:v>398.00695799999886</c:v>
                </c:pt>
                <c:pt idx="403">
                  <c:v>397.077117899999</c:v>
                </c:pt>
                <c:pt idx="404">
                  <c:v>395.99215699999837</c:v>
                </c:pt>
                <c:pt idx="405">
                  <c:v>395.06204220000001</c:v>
                </c:pt>
                <c:pt idx="406">
                  <c:v>393.9767150999985</c:v>
                </c:pt>
                <c:pt idx="407">
                  <c:v>393.04629519999997</c:v>
                </c:pt>
                <c:pt idx="408">
                  <c:v>391.96063229999999</c:v>
                </c:pt>
                <c:pt idx="409">
                  <c:v>391.02993769999995</c:v>
                </c:pt>
                <c:pt idx="410">
                  <c:v>389.94393919999999</c:v>
                </c:pt>
                <c:pt idx="411">
                  <c:v>389.01293949999905</c:v>
                </c:pt>
                <c:pt idx="412">
                  <c:v>387.92657469999887</c:v>
                </c:pt>
                <c:pt idx="413">
                  <c:v>386.99530029999886</c:v>
                </c:pt>
                <c:pt idx="414">
                  <c:v>386.06384279999997</c:v>
                </c:pt>
                <c:pt idx="415">
                  <c:v>384.97702029999999</c:v>
                </c:pt>
                <c:pt idx="416">
                  <c:v>384.04528810000096</c:v>
                </c:pt>
                <c:pt idx="417">
                  <c:v>382.95812989999899</c:v>
                </c:pt>
                <c:pt idx="418">
                  <c:v>382.02612299999868</c:v>
                </c:pt>
                <c:pt idx="419">
                  <c:v>380.9385985999985</c:v>
                </c:pt>
                <c:pt idx="420">
                  <c:v>380.00631709999874</c:v>
                </c:pt>
                <c:pt idx="421">
                  <c:v>379.07388310000078</c:v>
                </c:pt>
                <c:pt idx="422">
                  <c:v>377.98590089999999</c:v>
                </c:pt>
                <c:pt idx="423">
                  <c:v>377.05319209999999</c:v>
                </c:pt>
                <c:pt idx="424">
                  <c:v>375.96484379999998</c:v>
                </c:pt>
                <c:pt idx="425">
                  <c:v>375.03186040000003</c:v>
                </c:pt>
                <c:pt idx="426">
                  <c:v>373.94320679999993</c:v>
                </c:pt>
                <c:pt idx="427">
                  <c:v>373.0099487</c:v>
                </c:pt>
                <c:pt idx="428">
                  <c:v>372.07653809999874</c:v>
                </c:pt>
                <c:pt idx="429">
                  <c:v>370.98739619999969</c:v>
                </c:pt>
                <c:pt idx="430">
                  <c:v>370.05371089999994</c:v>
                </c:pt>
                <c:pt idx="431">
                  <c:v>368.96426390000005</c:v>
                </c:pt>
                <c:pt idx="432">
                  <c:v>368.03030399999892</c:v>
                </c:pt>
                <c:pt idx="433">
                  <c:v>366.94052119999998</c:v>
                </c:pt>
                <c:pt idx="434">
                  <c:v>366.00628660000001</c:v>
                </c:pt>
                <c:pt idx="435">
                  <c:v>365.07192989999999</c:v>
                </c:pt>
                <c:pt idx="436">
                  <c:v>363.98168949999905</c:v>
                </c:pt>
                <c:pt idx="437">
                  <c:v>363.04705810000002</c:v>
                </c:pt>
                <c:pt idx="438">
                  <c:v>361.95648189999997</c:v>
                </c:pt>
                <c:pt idx="439">
                  <c:v>361.02157589999899</c:v>
                </c:pt>
                <c:pt idx="440">
                  <c:v>359.93069459999964</c:v>
                </c:pt>
                <c:pt idx="441">
                  <c:v>358.99551389999874</c:v>
                </c:pt>
                <c:pt idx="442">
                  <c:v>358.06021120000003</c:v>
                </c:pt>
                <c:pt idx="443">
                  <c:v>356.9688721</c:v>
                </c:pt>
                <c:pt idx="444">
                  <c:v>356.03329469999994</c:v>
                </c:pt>
                <c:pt idx="445">
                  <c:v>354.94165039999996</c:v>
                </c:pt>
                <c:pt idx="446">
                  <c:v>354.00579829999964</c:v>
                </c:pt>
                <c:pt idx="447">
                  <c:v>353.06985470000001</c:v>
                </c:pt>
                <c:pt idx="448">
                  <c:v>351.97775269999994</c:v>
                </c:pt>
                <c:pt idx="449">
                  <c:v>351.04153439999999</c:v>
                </c:pt>
                <c:pt idx="450">
                  <c:v>349.94909669999998</c:v>
                </c:pt>
                <c:pt idx="451">
                  <c:v>349.0126343</c:v>
                </c:pt>
                <c:pt idx="452">
                  <c:v>348.07601929999868</c:v>
                </c:pt>
                <c:pt idx="453">
                  <c:v>346.98315429999849</c:v>
                </c:pt>
                <c:pt idx="454">
                  <c:v>346.04629519999997</c:v>
                </c:pt>
                <c:pt idx="455">
                  <c:v>344.95312499999892</c:v>
                </c:pt>
                <c:pt idx="456">
                  <c:v>344.01599119999997</c:v>
                </c:pt>
                <c:pt idx="457">
                  <c:v>342.92251589999893</c:v>
                </c:pt>
                <c:pt idx="458">
                  <c:v>341.98513789999868</c:v>
                </c:pt>
                <c:pt idx="459">
                  <c:v>341.04763789999998</c:v>
                </c:pt>
                <c:pt idx="460">
                  <c:v>339.95373539999969</c:v>
                </c:pt>
                <c:pt idx="461">
                  <c:v>339.01596070000005</c:v>
                </c:pt>
                <c:pt idx="462">
                  <c:v>338.07809449999905</c:v>
                </c:pt>
                <c:pt idx="463">
                  <c:v>336.98376459999969</c:v>
                </c:pt>
                <c:pt idx="464">
                  <c:v>336.04562380000078</c:v>
                </c:pt>
                <c:pt idx="465">
                  <c:v>334.9509888</c:v>
                </c:pt>
                <c:pt idx="466">
                  <c:v>334.01260380000002</c:v>
                </c:pt>
                <c:pt idx="467">
                  <c:v>333.07412719999996</c:v>
                </c:pt>
                <c:pt idx="468">
                  <c:v>331.97906490000003</c:v>
                </c:pt>
                <c:pt idx="469">
                  <c:v>331.04031369999996</c:v>
                </c:pt>
                <c:pt idx="470">
                  <c:v>329.94497680000001</c:v>
                </c:pt>
                <c:pt idx="471">
                  <c:v>329.0059814</c:v>
                </c:pt>
                <c:pt idx="472">
                  <c:v>328.06686400000001</c:v>
                </c:pt>
                <c:pt idx="473">
                  <c:v>326.97109989999899</c:v>
                </c:pt>
                <c:pt idx="474">
                  <c:v>326.03173829999849</c:v>
                </c:pt>
                <c:pt idx="475">
                  <c:v>324.93566889999994</c:v>
                </c:pt>
                <c:pt idx="476">
                  <c:v>323.99609379999862</c:v>
                </c:pt>
                <c:pt idx="477">
                  <c:v>323.05636600000003</c:v>
                </c:pt>
                <c:pt idx="478">
                  <c:v>321.95989989999998</c:v>
                </c:pt>
                <c:pt idx="479">
                  <c:v>321.01995849999969</c:v>
                </c:pt>
                <c:pt idx="480">
                  <c:v>319.9231872999988</c:v>
                </c:pt>
                <c:pt idx="481">
                  <c:v>318.98300169999999</c:v>
                </c:pt>
                <c:pt idx="482">
                  <c:v>318.04269410000114</c:v>
                </c:pt>
                <c:pt idx="483">
                  <c:v>316.9455261</c:v>
                </c:pt>
                <c:pt idx="484">
                  <c:v>316.00500489999996</c:v>
                </c:pt>
                <c:pt idx="485">
                  <c:v>315.06436159999998</c:v>
                </c:pt>
                <c:pt idx="486">
                  <c:v>313.966796899999</c:v>
                </c:pt>
                <c:pt idx="487">
                  <c:v>313.02590939999999</c:v>
                </c:pt>
                <c:pt idx="488">
                  <c:v>311.92807009999905</c:v>
                </c:pt>
                <c:pt idx="489">
                  <c:v>310.98693849999819</c:v>
                </c:pt>
                <c:pt idx="490">
                  <c:v>310.04571529999993</c:v>
                </c:pt>
                <c:pt idx="491">
                  <c:v>308.94747919999998</c:v>
                </c:pt>
                <c:pt idx="492">
                  <c:v>308.00601199999886</c:v>
                </c:pt>
                <c:pt idx="493">
                  <c:v>307.06445309999998</c:v>
                </c:pt>
                <c:pt idx="494">
                  <c:v>305.96582030000002</c:v>
                </c:pt>
                <c:pt idx="495">
                  <c:v>305.02401730000003</c:v>
                </c:pt>
                <c:pt idx="496">
                  <c:v>303.92510989999874</c:v>
                </c:pt>
                <c:pt idx="497">
                  <c:v>302.98309329999893</c:v>
                </c:pt>
                <c:pt idx="498">
                  <c:v>302.04095460000002</c:v>
                </c:pt>
                <c:pt idx="499">
                  <c:v>300.94168090000005</c:v>
                </c:pt>
                <c:pt idx="500">
                  <c:v>299.99932859999905</c:v>
                </c:pt>
                <c:pt idx="501">
                  <c:v>299.05685419999998</c:v>
                </c:pt>
                <c:pt idx="502">
                  <c:v>297.9571838</c:v>
                </c:pt>
                <c:pt idx="503">
                  <c:v>297.01449580000002</c:v>
                </c:pt>
                <c:pt idx="504">
                  <c:v>296.07171629999874</c:v>
                </c:pt>
                <c:pt idx="505">
                  <c:v>294.97164919999994</c:v>
                </c:pt>
                <c:pt idx="506">
                  <c:v>294.02865599999899</c:v>
                </c:pt>
                <c:pt idx="507">
                  <c:v>292.92834469999963</c:v>
                </c:pt>
                <c:pt idx="508">
                  <c:v>291.98510739999887</c:v>
                </c:pt>
                <c:pt idx="509">
                  <c:v>291.04177859999999</c:v>
                </c:pt>
                <c:pt idx="510">
                  <c:v>289.94110110000003</c:v>
                </c:pt>
                <c:pt idx="511">
                  <c:v>288.99755859999874</c:v>
                </c:pt>
                <c:pt idx="512">
                  <c:v>288.05389400000001</c:v>
                </c:pt>
                <c:pt idx="513">
                  <c:v>286.95285030000002</c:v>
                </c:pt>
                <c:pt idx="514">
                  <c:v>286.0090027</c:v>
                </c:pt>
                <c:pt idx="515">
                  <c:v>285.06503300000003</c:v>
                </c:pt>
                <c:pt idx="516">
                  <c:v>283.96362299999993</c:v>
                </c:pt>
                <c:pt idx="517">
                  <c:v>283.01943969999996</c:v>
                </c:pt>
                <c:pt idx="518">
                  <c:v>282.07516479999964</c:v>
                </c:pt>
                <c:pt idx="519">
                  <c:v>280.97338869999999</c:v>
                </c:pt>
                <c:pt idx="520">
                  <c:v>280.02890009999999</c:v>
                </c:pt>
                <c:pt idx="521">
                  <c:v>278.92687989999899</c:v>
                </c:pt>
                <c:pt idx="522">
                  <c:v>277.98217769999923</c:v>
                </c:pt>
                <c:pt idx="523">
                  <c:v>277.03738399999969</c:v>
                </c:pt>
                <c:pt idx="524">
                  <c:v>275.93499759999969</c:v>
                </c:pt>
                <c:pt idx="525">
                  <c:v>274.99002079999963</c:v>
                </c:pt>
                <c:pt idx="526">
                  <c:v>274.04492190000002</c:v>
                </c:pt>
                <c:pt idx="527">
                  <c:v>272.94219969999995</c:v>
                </c:pt>
                <c:pt idx="528">
                  <c:v>271.99688719999995</c:v>
                </c:pt>
                <c:pt idx="529">
                  <c:v>271.05148320000001</c:v>
                </c:pt>
                <c:pt idx="530">
                  <c:v>269.9484253</c:v>
                </c:pt>
                <c:pt idx="531">
                  <c:v>269.00280759999998</c:v>
                </c:pt>
                <c:pt idx="532">
                  <c:v>268.05712889999995</c:v>
                </c:pt>
                <c:pt idx="533">
                  <c:v>266.95370480000003</c:v>
                </c:pt>
                <c:pt idx="534">
                  <c:v>266.0078125</c:v>
                </c:pt>
                <c:pt idx="535">
                  <c:v>265.06182860000001</c:v>
                </c:pt>
                <c:pt idx="536">
                  <c:v>263.95806879999969</c:v>
                </c:pt>
                <c:pt idx="537">
                  <c:v>263.01190189999994</c:v>
                </c:pt>
                <c:pt idx="538">
                  <c:v>262.0656128</c:v>
                </c:pt>
                <c:pt idx="539">
                  <c:v>260.96151729999855</c:v>
                </c:pt>
                <c:pt idx="540">
                  <c:v>260.01504519999997</c:v>
                </c:pt>
                <c:pt idx="541">
                  <c:v>259.06851199999886</c:v>
                </c:pt>
                <c:pt idx="542">
                  <c:v>257.96408079999998</c:v>
                </c:pt>
                <c:pt idx="543">
                  <c:v>257.01730350000003</c:v>
                </c:pt>
                <c:pt idx="544">
                  <c:v>256.07046509999998</c:v>
                </c:pt>
                <c:pt idx="545">
                  <c:v>254.96571349999999</c:v>
                </c:pt>
                <c:pt idx="546">
                  <c:v>254.01867680000001</c:v>
                </c:pt>
                <c:pt idx="547">
                  <c:v>253.07156369999936</c:v>
                </c:pt>
                <c:pt idx="548">
                  <c:v>251.9664764000006</c:v>
                </c:pt>
                <c:pt idx="549">
                  <c:v>251.01916499999945</c:v>
                </c:pt>
                <c:pt idx="550">
                  <c:v>250.07177730000001</c:v>
                </c:pt>
                <c:pt idx="551">
                  <c:v>248.97253419999998</c:v>
                </c:pt>
                <c:pt idx="552">
                  <c:v>248.03060909999999</c:v>
                </c:pt>
                <c:pt idx="553">
                  <c:v>246.93157959999999</c:v>
                </c:pt>
                <c:pt idx="554">
                  <c:v>245.98945620000001</c:v>
                </c:pt>
                <c:pt idx="555">
                  <c:v>245.0472565</c:v>
                </c:pt>
                <c:pt idx="556">
                  <c:v>243.94792179999999</c:v>
                </c:pt>
                <c:pt idx="557">
                  <c:v>243.0055389</c:v>
                </c:pt>
                <c:pt idx="558">
                  <c:v>242.06306459999951</c:v>
                </c:pt>
                <c:pt idx="559">
                  <c:v>240.96340940000007</c:v>
                </c:pt>
                <c:pt idx="560">
                  <c:v>240.02076719999999</c:v>
                </c:pt>
                <c:pt idx="561">
                  <c:v>239.07803340000001</c:v>
                </c:pt>
                <c:pt idx="562">
                  <c:v>237.97808840000027</c:v>
                </c:pt>
                <c:pt idx="563">
                  <c:v>237.03518679999999</c:v>
                </c:pt>
                <c:pt idx="564">
                  <c:v>235.93501280000001</c:v>
                </c:pt>
                <c:pt idx="565">
                  <c:v>234.99192810000048</c:v>
                </c:pt>
                <c:pt idx="566">
                  <c:v>234.04876709999999</c:v>
                </c:pt>
                <c:pt idx="567">
                  <c:v>232.94831850000048</c:v>
                </c:pt>
                <c:pt idx="568">
                  <c:v>232.00497439999998</c:v>
                </c:pt>
                <c:pt idx="569">
                  <c:v>231.06155399999992</c:v>
                </c:pt>
                <c:pt idx="570">
                  <c:v>229.96080019999999</c:v>
                </c:pt>
                <c:pt idx="571">
                  <c:v>229.01721190000001</c:v>
                </c:pt>
                <c:pt idx="572">
                  <c:v>228.0735474</c:v>
                </c:pt>
                <c:pt idx="573">
                  <c:v>226.97250369999998</c:v>
                </c:pt>
                <c:pt idx="574">
                  <c:v>226.02867130000001</c:v>
                </c:pt>
                <c:pt idx="575">
                  <c:v>224.92742920000063</c:v>
                </c:pt>
                <c:pt idx="576">
                  <c:v>223.9834137</c:v>
                </c:pt>
                <c:pt idx="577">
                  <c:v>223.03933720000001</c:v>
                </c:pt>
                <c:pt idx="578">
                  <c:v>221.93780519999999</c:v>
                </c:pt>
                <c:pt idx="579">
                  <c:v>220.99356079999936</c:v>
                </c:pt>
                <c:pt idx="580">
                  <c:v>220.04924009999999</c:v>
                </c:pt>
                <c:pt idx="581">
                  <c:v>218.94743350000007</c:v>
                </c:pt>
                <c:pt idx="582">
                  <c:v>218.00294490000007</c:v>
                </c:pt>
                <c:pt idx="583">
                  <c:v>217.05838010000048</c:v>
                </c:pt>
                <c:pt idx="584">
                  <c:v>215.95629880000067</c:v>
                </c:pt>
                <c:pt idx="585">
                  <c:v>215.01158139999998</c:v>
                </c:pt>
                <c:pt idx="586">
                  <c:v>214.06677249999998</c:v>
                </c:pt>
                <c:pt idx="587">
                  <c:v>212.96441650000048</c:v>
                </c:pt>
                <c:pt idx="588">
                  <c:v>212.01947019999992</c:v>
                </c:pt>
                <c:pt idx="589">
                  <c:v>211.07443240000001</c:v>
                </c:pt>
                <c:pt idx="590">
                  <c:v>209.97181700000004</c:v>
                </c:pt>
                <c:pt idx="591">
                  <c:v>209.02662660000001</c:v>
                </c:pt>
                <c:pt idx="592">
                  <c:v>207.9238129</c:v>
                </c:pt>
                <c:pt idx="593">
                  <c:v>206.9784851</c:v>
                </c:pt>
                <c:pt idx="594">
                  <c:v>206.03306579999932</c:v>
                </c:pt>
                <c:pt idx="595">
                  <c:v>204.92999269999999</c:v>
                </c:pt>
                <c:pt idx="596">
                  <c:v>203.9844360000007</c:v>
                </c:pt>
                <c:pt idx="597">
                  <c:v>203.0388031</c:v>
                </c:pt>
                <c:pt idx="598">
                  <c:v>201.9354706</c:v>
                </c:pt>
                <c:pt idx="599">
                  <c:v>200.98968509999995</c:v>
                </c:pt>
                <c:pt idx="600">
                  <c:v>200.04383849999999</c:v>
                </c:pt>
              </c:numCache>
            </c:numRef>
          </c:xVal>
          <c:yVal>
            <c:numRef>
              <c:f>Foglio1!$D$3:$D$603</c:f>
              <c:numCache>
                <c:formatCode>General</c:formatCode>
                <c:ptCount val="601"/>
                <c:pt idx="0">
                  <c:v>4.7962390820000377E-3</c:v>
                </c:pt>
                <c:pt idx="1">
                  <c:v>4.894295707000001E-3</c:v>
                </c:pt>
                <c:pt idx="2">
                  <c:v>4.5543070880000114E-3</c:v>
                </c:pt>
                <c:pt idx="3">
                  <c:v>4.9099512400000104E-3</c:v>
                </c:pt>
                <c:pt idx="4">
                  <c:v>4.5037972740000114E-3</c:v>
                </c:pt>
                <c:pt idx="5">
                  <c:v>4.5530772769999846E-3</c:v>
                </c:pt>
                <c:pt idx="6">
                  <c:v>4.6528847889999855E-3</c:v>
                </c:pt>
                <c:pt idx="7">
                  <c:v>4.8318626360000123E-3</c:v>
                </c:pt>
                <c:pt idx="8">
                  <c:v>5.1089935000000024E-3</c:v>
                </c:pt>
                <c:pt idx="9">
                  <c:v>5.1291356789999768E-3</c:v>
                </c:pt>
                <c:pt idx="10">
                  <c:v>5.0312089730000318E-3</c:v>
                </c:pt>
                <c:pt idx="11">
                  <c:v>5.3614815699999955E-3</c:v>
                </c:pt>
                <c:pt idx="12">
                  <c:v>5.8327387090000024E-3</c:v>
                </c:pt>
                <c:pt idx="13">
                  <c:v>6.0005765409999997E-3</c:v>
                </c:pt>
                <c:pt idx="14">
                  <c:v>6.0308654790000114E-3</c:v>
                </c:pt>
                <c:pt idx="15">
                  <c:v>6.1025284230000034E-3</c:v>
                </c:pt>
                <c:pt idx="16">
                  <c:v>6.5058195030000014E-3</c:v>
                </c:pt>
                <c:pt idx="17">
                  <c:v>6.2046092930000277E-3</c:v>
                </c:pt>
                <c:pt idx="18">
                  <c:v>6.0944692230000133E-3</c:v>
                </c:pt>
                <c:pt idx="19">
                  <c:v>5.3174551579999955E-3</c:v>
                </c:pt>
                <c:pt idx="20">
                  <c:v>5.2462886090000188E-3</c:v>
                </c:pt>
                <c:pt idx="21">
                  <c:v>5.2497996950000491E-3</c:v>
                </c:pt>
                <c:pt idx="22">
                  <c:v>5.1071336489999855E-3</c:v>
                </c:pt>
                <c:pt idx="23">
                  <c:v>4.8999246209999996E-3</c:v>
                </c:pt>
                <c:pt idx="24">
                  <c:v>5.0065936520000114E-3</c:v>
                </c:pt>
                <c:pt idx="25">
                  <c:v>5.1203086039999998E-3</c:v>
                </c:pt>
                <c:pt idx="26">
                  <c:v>5.0815446300000013E-3</c:v>
                </c:pt>
                <c:pt idx="27">
                  <c:v>5.3723054010000179E-3</c:v>
                </c:pt>
                <c:pt idx="28">
                  <c:v>5.469653755000037E-3</c:v>
                </c:pt>
                <c:pt idx="29">
                  <c:v>5.4429159500000001E-3</c:v>
                </c:pt>
                <c:pt idx="30">
                  <c:v>5.7735545560000006E-3</c:v>
                </c:pt>
                <c:pt idx="31">
                  <c:v>5.4470840840000114E-3</c:v>
                </c:pt>
                <c:pt idx="32">
                  <c:v>5.1944670269999955E-3</c:v>
                </c:pt>
                <c:pt idx="33">
                  <c:v>5.3997202780000008E-3</c:v>
                </c:pt>
                <c:pt idx="34">
                  <c:v>5.3244782609999817E-3</c:v>
                </c:pt>
                <c:pt idx="35">
                  <c:v>5.1874723290000002E-3</c:v>
                </c:pt>
                <c:pt idx="36">
                  <c:v>5.4920674300000189E-3</c:v>
                </c:pt>
                <c:pt idx="37">
                  <c:v>5.5864267050000308E-3</c:v>
                </c:pt>
                <c:pt idx="38">
                  <c:v>5.8393501680000124E-3</c:v>
                </c:pt>
                <c:pt idx="39">
                  <c:v>5.4920148099999845E-3</c:v>
                </c:pt>
                <c:pt idx="40">
                  <c:v>5.7770698330000189E-3</c:v>
                </c:pt>
                <c:pt idx="41">
                  <c:v>5.3172195329999998E-3</c:v>
                </c:pt>
                <c:pt idx="42">
                  <c:v>5.0804968920000124E-3</c:v>
                </c:pt>
                <c:pt idx="43">
                  <c:v>4.6010292140000134E-3</c:v>
                </c:pt>
                <c:pt idx="44">
                  <c:v>4.2280978520000002E-3</c:v>
                </c:pt>
                <c:pt idx="45">
                  <c:v>4.1450615970000104E-3</c:v>
                </c:pt>
                <c:pt idx="46">
                  <c:v>4.0536797610000236E-3</c:v>
                </c:pt>
                <c:pt idx="47">
                  <c:v>3.5007561090000016E-3</c:v>
                </c:pt>
                <c:pt idx="48">
                  <c:v>3.239149693E-3</c:v>
                </c:pt>
                <c:pt idx="49">
                  <c:v>2.5745723400000084E-3</c:v>
                </c:pt>
                <c:pt idx="50">
                  <c:v>2.3163335860000005E-3</c:v>
                </c:pt>
                <c:pt idx="51">
                  <c:v>2.2190653249999997E-3</c:v>
                </c:pt>
                <c:pt idx="52">
                  <c:v>2.0262843460000079E-3</c:v>
                </c:pt>
                <c:pt idx="53">
                  <c:v>1.7246296630000005E-3</c:v>
                </c:pt>
                <c:pt idx="54">
                  <c:v>1.3826715290000085E-3</c:v>
                </c:pt>
                <c:pt idx="55">
                  <c:v>1.3300105930000063E-3</c:v>
                </c:pt>
                <c:pt idx="56">
                  <c:v>1.0356371060000044E-3</c:v>
                </c:pt>
                <c:pt idx="57">
                  <c:v>1.3500303030000056E-3</c:v>
                </c:pt>
                <c:pt idx="58">
                  <c:v>9.6760742600000447E-4</c:v>
                </c:pt>
                <c:pt idx="59">
                  <c:v>4.9903156470000013E-4</c:v>
                </c:pt>
                <c:pt idx="60">
                  <c:v>4.3105991790000022E-4</c:v>
                </c:pt>
                <c:pt idx="61" formatCode="0.00E+00">
                  <c:v>4.066876136000002E-5</c:v>
                </c:pt>
                <c:pt idx="62">
                  <c:v>-3.5718298750000098E-4</c:v>
                </c:pt>
                <c:pt idx="63">
                  <c:v>-6.4046407350000435E-4</c:v>
                </c:pt>
                <c:pt idx="64">
                  <c:v>-1.2830306080000001E-3</c:v>
                </c:pt>
                <c:pt idx="65">
                  <c:v>-2.0828561389999996E-3</c:v>
                </c:pt>
                <c:pt idx="66">
                  <c:v>-2.782918047000016E-3</c:v>
                </c:pt>
                <c:pt idx="67">
                  <c:v>-3.4082503990000004E-3</c:v>
                </c:pt>
                <c:pt idx="68">
                  <c:v>-4.0420703589999956E-3</c:v>
                </c:pt>
                <c:pt idx="69">
                  <c:v>-4.4866497630000422E-3</c:v>
                </c:pt>
                <c:pt idx="70">
                  <c:v>-5.6247822939999945E-3</c:v>
                </c:pt>
                <c:pt idx="71">
                  <c:v>-6.0621290469999945E-3</c:v>
                </c:pt>
                <c:pt idx="72">
                  <c:v>-6.8767527120000343E-3</c:v>
                </c:pt>
                <c:pt idx="73">
                  <c:v>-7.4772923250000468E-3</c:v>
                </c:pt>
                <c:pt idx="74">
                  <c:v>-7.8313807030000338E-3</c:v>
                </c:pt>
                <c:pt idx="75">
                  <c:v>-8.2890652120000356E-3</c:v>
                </c:pt>
                <c:pt idx="76">
                  <c:v>-8.6305662990000497E-3</c:v>
                </c:pt>
                <c:pt idx="77">
                  <c:v>-8.8844103740000485E-3</c:v>
                </c:pt>
                <c:pt idx="78">
                  <c:v>-9.2315757649999979E-3</c:v>
                </c:pt>
                <c:pt idx="79">
                  <c:v>-9.2457160350000248E-3</c:v>
                </c:pt>
                <c:pt idx="80">
                  <c:v>-9.3671828510000707E-3</c:v>
                </c:pt>
                <c:pt idx="81">
                  <c:v>-9.3048578130000559E-3</c:v>
                </c:pt>
                <c:pt idx="82">
                  <c:v>-9.3767074870000338E-3</c:v>
                </c:pt>
                <c:pt idx="83">
                  <c:v>-9.3680946160000691E-3</c:v>
                </c:pt>
                <c:pt idx="84">
                  <c:v>-9.059269913000054E-3</c:v>
                </c:pt>
                <c:pt idx="85">
                  <c:v>-8.8176019490000205E-3</c:v>
                </c:pt>
                <c:pt idx="86">
                  <c:v>-8.512446657000081E-3</c:v>
                </c:pt>
                <c:pt idx="87">
                  <c:v>-8.1714633850000027E-3</c:v>
                </c:pt>
                <c:pt idx="88">
                  <c:v>-7.5500058010000114E-3</c:v>
                </c:pt>
                <c:pt idx="89">
                  <c:v>-7.0106517520000253E-3</c:v>
                </c:pt>
                <c:pt idx="90">
                  <c:v>-6.0961809940000104E-3</c:v>
                </c:pt>
                <c:pt idx="91">
                  <c:v>-5.4303323850000453E-3</c:v>
                </c:pt>
                <c:pt idx="92">
                  <c:v>-4.6068415979999998E-3</c:v>
                </c:pt>
                <c:pt idx="93">
                  <c:v>-3.5975486970000006E-3</c:v>
                </c:pt>
                <c:pt idx="94">
                  <c:v>-2.6370061100000012E-3</c:v>
                </c:pt>
                <c:pt idx="95">
                  <c:v>-1.8881022700000067E-3</c:v>
                </c:pt>
                <c:pt idx="96">
                  <c:v>-9.557447629000074E-4</c:v>
                </c:pt>
                <c:pt idx="97">
                  <c:v>-1.0611950710000049E-4</c:v>
                </c:pt>
                <c:pt idx="98">
                  <c:v>5.4938875840000235E-4</c:v>
                </c:pt>
                <c:pt idx="99">
                  <c:v>1.5726987040000052E-3</c:v>
                </c:pt>
                <c:pt idx="100">
                  <c:v>1.9993158060000104E-3</c:v>
                </c:pt>
                <c:pt idx="101">
                  <c:v>2.5613182220000116E-3</c:v>
                </c:pt>
                <c:pt idx="102">
                  <c:v>3.3897079990000052E-3</c:v>
                </c:pt>
                <c:pt idx="103">
                  <c:v>4.1187712919999999E-3</c:v>
                </c:pt>
                <c:pt idx="104">
                  <c:v>4.9904892219999998E-3</c:v>
                </c:pt>
                <c:pt idx="105">
                  <c:v>5.0340634770000134E-3</c:v>
                </c:pt>
                <c:pt idx="106">
                  <c:v>5.4251705299999875E-3</c:v>
                </c:pt>
                <c:pt idx="107">
                  <c:v>5.9664053840000298E-3</c:v>
                </c:pt>
                <c:pt idx="108">
                  <c:v>6.6550439220000104E-3</c:v>
                </c:pt>
                <c:pt idx="109">
                  <c:v>6.7650373089999999E-3</c:v>
                </c:pt>
                <c:pt idx="110">
                  <c:v>7.2182118890000172E-3</c:v>
                </c:pt>
                <c:pt idx="111">
                  <c:v>7.8952368350000014E-3</c:v>
                </c:pt>
                <c:pt idx="112">
                  <c:v>7.9489639030000409E-3</c:v>
                </c:pt>
                <c:pt idx="113">
                  <c:v>8.6411256339999996E-3</c:v>
                </c:pt>
                <c:pt idx="114">
                  <c:v>8.7681310250000005E-3</c:v>
                </c:pt>
                <c:pt idx="115">
                  <c:v>9.6172168850000208E-3</c:v>
                </c:pt>
                <c:pt idx="116">
                  <c:v>9.5236441120000459E-3</c:v>
                </c:pt>
                <c:pt idx="117">
                  <c:v>9.8763387650000044E-3</c:v>
                </c:pt>
                <c:pt idx="118">
                  <c:v>1.0086758060000001E-2</c:v>
                </c:pt>
                <c:pt idx="119">
                  <c:v>1.0344517419999999E-2</c:v>
                </c:pt>
                <c:pt idx="120">
                  <c:v>1.0448581540000054E-2</c:v>
                </c:pt>
                <c:pt idx="121">
                  <c:v>1.0692918669999999E-2</c:v>
                </c:pt>
                <c:pt idx="122">
                  <c:v>1.0582509450000051E-2</c:v>
                </c:pt>
                <c:pt idx="123">
                  <c:v>1.0857337149999998E-2</c:v>
                </c:pt>
                <c:pt idx="124">
                  <c:v>1.0957515800000001E-2</c:v>
                </c:pt>
                <c:pt idx="125">
                  <c:v>1.0794465430000007E-2</c:v>
                </c:pt>
                <c:pt idx="126">
                  <c:v>1.1217545720000001E-2</c:v>
                </c:pt>
                <c:pt idx="127">
                  <c:v>1.1191434230000047E-2</c:v>
                </c:pt>
                <c:pt idx="128">
                  <c:v>1.1287120170000003E-2</c:v>
                </c:pt>
                <c:pt idx="129">
                  <c:v>1.139117125000008E-2</c:v>
                </c:pt>
                <c:pt idx="130">
                  <c:v>1.1225541120000005E-2</c:v>
                </c:pt>
                <c:pt idx="131">
                  <c:v>1.1714776050000007E-2</c:v>
                </c:pt>
                <c:pt idx="132">
                  <c:v>1.1479910459999998E-2</c:v>
                </c:pt>
                <c:pt idx="133">
                  <c:v>1.1427978050000023E-2</c:v>
                </c:pt>
                <c:pt idx="134">
                  <c:v>1.1148513290000052E-2</c:v>
                </c:pt>
                <c:pt idx="135">
                  <c:v>1.065537892E-2</c:v>
                </c:pt>
                <c:pt idx="136">
                  <c:v>1.0331183670000001E-2</c:v>
                </c:pt>
                <c:pt idx="137">
                  <c:v>1.0018620640000003E-2</c:v>
                </c:pt>
                <c:pt idx="138">
                  <c:v>9.9062379450000522E-3</c:v>
                </c:pt>
                <c:pt idx="139">
                  <c:v>9.9594984200000267E-3</c:v>
                </c:pt>
                <c:pt idx="140">
                  <c:v>1.0045985690000047E-2</c:v>
                </c:pt>
                <c:pt idx="141">
                  <c:v>9.9056819450000447E-3</c:v>
                </c:pt>
                <c:pt idx="142">
                  <c:v>9.7582479940000067E-3</c:v>
                </c:pt>
                <c:pt idx="143">
                  <c:v>9.6920682120000268E-3</c:v>
                </c:pt>
                <c:pt idx="144">
                  <c:v>9.8307933660000228E-3</c:v>
                </c:pt>
                <c:pt idx="145">
                  <c:v>9.5240408550000266E-3</c:v>
                </c:pt>
                <c:pt idx="146">
                  <c:v>9.5344670120000065E-3</c:v>
                </c:pt>
                <c:pt idx="147">
                  <c:v>9.6701774750000066E-3</c:v>
                </c:pt>
                <c:pt idx="148">
                  <c:v>9.6045397220000227E-3</c:v>
                </c:pt>
                <c:pt idx="149">
                  <c:v>9.4757014890000362E-3</c:v>
                </c:pt>
                <c:pt idx="150">
                  <c:v>9.4980318100000363E-3</c:v>
                </c:pt>
                <c:pt idx="151">
                  <c:v>9.3865776430000266E-3</c:v>
                </c:pt>
                <c:pt idx="152">
                  <c:v>9.5847444610000047E-3</c:v>
                </c:pt>
                <c:pt idx="153">
                  <c:v>9.6292588860000007E-3</c:v>
                </c:pt>
                <c:pt idx="154">
                  <c:v>9.5517989250000247E-3</c:v>
                </c:pt>
                <c:pt idx="155">
                  <c:v>9.7974585370000228E-3</c:v>
                </c:pt>
                <c:pt idx="156">
                  <c:v>9.6748890360000527E-3</c:v>
                </c:pt>
                <c:pt idx="157">
                  <c:v>1.0109384540000002E-2</c:v>
                </c:pt>
                <c:pt idx="158">
                  <c:v>9.6795214340000026E-3</c:v>
                </c:pt>
                <c:pt idx="159">
                  <c:v>9.8572727290000065E-3</c:v>
                </c:pt>
                <c:pt idx="160">
                  <c:v>9.6127176660000205E-3</c:v>
                </c:pt>
                <c:pt idx="161">
                  <c:v>9.7027886660000246E-3</c:v>
                </c:pt>
                <c:pt idx="162">
                  <c:v>9.6782241019999996E-3</c:v>
                </c:pt>
                <c:pt idx="163">
                  <c:v>9.6149938180000224E-3</c:v>
                </c:pt>
                <c:pt idx="164">
                  <c:v>1.0051999240000001E-2</c:v>
                </c:pt>
                <c:pt idx="165">
                  <c:v>9.6472827720000005E-3</c:v>
                </c:pt>
                <c:pt idx="166">
                  <c:v>9.6697276460000064E-3</c:v>
                </c:pt>
                <c:pt idx="167">
                  <c:v>9.8384721200000004E-3</c:v>
                </c:pt>
                <c:pt idx="168">
                  <c:v>9.7061237320000011E-3</c:v>
                </c:pt>
                <c:pt idx="169">
                  <c:v>9.6364580090000044E-3</c:v>
                </c:pt>
                <c:pt idx="170">
                  <c:v>9.7417812790000068E-3</c:v>
                </c:pt>
                <c:pt idx="171">
                  <c:v>9.8994849250000783E-3</c:v>
                </c:pt>
                <c:pt idx="172">
                  <c:v>9.6253417430000009E-3</c:v>
                </c:pt>
                <c:pt idx="173">
                  <c:v>9.6407448870000374E-3</c:v>
                </c:pt>
                <c:pt idx="174">
                  <c:v>9.6136173230000066E-3</c:v>
                </c:pt>
                <c:pt idx="175">
                  <c:v>9.5633622260000248E-3</c:v>
                </c:pt>
                <c:pt idx="176">
                  <c:v>9.5130605620000024E-3</c:v>
                </c:pt>
                <c:pt idx="177">
                  <c:v>9.5861209560000205E-3</c:v>
                </c:pt>
                <c:pt idx="178">
                  <c:v>9.4701191410000024E-3</c:v>
                </c:pt>
                <c:pt idx="179">
                  <c:v>9.4991959630000063E-3</c:v>
                </c:pt>
                <c:pt idx="180">
                  <c:v>9.3437284230000004E-3</c:v>
                </c:pt>
                <c:pt idx="181">
                  <c:v>9.4766011460000205E-3</c:v>
                </c:pt>
                <c:pt idx="182">
                  <c:v>9.3394694850000379E-3</c:v>
                </c:pt>
                <c:pt idx="183">
                  <c:v>9.4230286780000068E-3</c:v>
                </c:pt>
                <c:pt idx="184">
                  <c:v>9.3848053370000541E-3</c:v>
                </c:pt>
                <c:pt idx="185">
                  <c:v>9.3821864580000795E-3</c:v>
                </c:pt>
                <c:pt idx="186">
                  <c:v>9.4889299940000022E-3</c:v>
                </c:pt>
                <c:pt idx="187">
                  <c:v>9.2751774940000066E-3</c:v>
                </c:pt>
                <c:pt idx="188">
                  <c:v>9.2238783839999981E-3</c:v>
                </c:pt>
                <c:pt idx="189">
                  <c:v>9.5596844330000791E-3</c:v>
                </c:pt>
                <c:pt idx="190">
                  <c:v>8.9649856090000448E-3</c:v>
                </c:pt>
                <c:pt idx="191">
                  <c:v>9.1139478610000046E-3</c:v>
                </c:pt>
                <c:pt idx="192">
                  <c:v>9.4297220930000362E-3</c:v>
                </c:pt>
                <c:pt idx="193">
                  <c:v>9.4435838980000564E-3</c:v>
                </c:pt>
                <c:pt idx="194">
                  <c:v>9.2481523750000006E-3</c:v>
                </c:pt>
                <c:pt idx="195">
                  <c:v>9.3072829770000486E-3</c:v>
                </c:pt>
                <c:pt idx="196">
                  <c:v>9.2077227310000034E-3</c:v>
                </c:pt>
                <c:pt idx="197">
                  <c:v>9.1463839640000023E-3</c:v>
                </c:pt>
                <c:pt idx="198">
                  <c:v>9.0172328050000267E-3</c:v>
                </c:pt>
                <c:pt idx="199">
                  <c:v>9.0722087770000268E-3</c:v>
                </c:pt>
                <c:pt idx="200">
                  <c:v>9.1290418060000246E-3</c:v>
                </c:pt>
                <c:pt idx="201">
                  <c:v>8.9367898180000727E-3</c:v>
                </c:pt>
                <c:pt idx="202">
                  <c:v>8.7262932210000008E-3</c:v>
                </c:pt>
                <c:pt idx="203">
                  <c:v>8.8201956820000028E-3</c:v>
                </c:pt>
                <c:pt idx="204">
                  <c:v>8.6781745780000266E-3</c:v>
                </c:pt>
                <c:pt idx="205">
                  <c:v>8.5658738390000533E-3</c:v>
                </c:pt>
                <c:pt idx="206">
                  <c:v>8.4136957300000228E-3</c:v>
                </c:pt>
                <c:pt idx="207">
                  <c:v>8.6071416740000021E-3</c:v>
                </c:pt>
                <c:pt idx="208">
                  <c:v>8.342151530000036E-3</c:v>
                </c:pt>
                <c:pt idx="209">
                  <c:v>8.4135634820000013E-3</c:v>
                </c:pt>
                <c:pt idx="210">
                  <c:v>8.3848498760000639E-3</c:v>
                </c:pt>
                <c:pt idx="211">
                  <c:v>8.3172423770000448E-3</c:v>
                </c:pt>
                <c:pt idx="212">
                  <c:v>8.3031523970000486E-3</c:v>
                </c:pt>
                <c:pt idx="213">
                  <c:v>8.2028983160000266E-3</c:v>
                </c:pt>
                <c:pt idx="214">
                  <c:v>8.1590572370000662E-3</c:v>
                </c:pt>
                <c:pt idx="215">
                  <c:v>8.1278812140000208E-3</c:v>
                </c:pt>
                <c:pt idx="216">
                  <c:v>8.2150595260000268E-3</c:v>
                </c:pt>
                <c:pt idx="217">
                  <c:v>8.2121044400000048E-3</c:v>
                </c:pt>
                <c:pt idx="218">
                  <c:v>7.9369684680000389E-3</c:v>
                </c:pt>
                <c:pt idx="219">
                  <c:v>8.1335781140000011E-3</c:v>
                </c:pt>
                <c:pt idx="220">
                  <c:v>8.2821231340000027E-3</c:v>
                </c:pt>
                <c:pt idx="221">
                  <c:v>8.3144186060000267E-3</c:v>
                </c:pt>
                <c:pt idx="222">
                  <c:v>8.1762028860000065E-3</c:v>
                </c:pt>
                <c:pt idx="223">
                  <c:v>8.288508281000001E-3</c:v>
                </c:pt>
                <c:pt idx="224">
                  <c:v>8.1964880230000065E-3</c:v>
                </c:pt>
                <c:pt idx="225">
                  <c:v>8.2948934289999998E-3</c:v>
                </c:pt>
                <c:pt idx="226">
                  <c:v>8.2310987639999979E-3</c:v>
                </c:pt>
                <c:pt idx="227">
                  <c:v>8.3810491490000413E-3</c:v>
                </c:pt>
                <c:pt idx="228">
                  <c:v>8.3711799230000022E-3</c:v>
                </c:pt>
                <c:pt idx="229">
                  <c:v>8.4034558390000767E-3</c:v>
                </c:pt>
                <c:pt idx="230">
                  <c:v>8.6758509280000246E-3</c:v>
                </c:pt>
                <c:pt idx="231">
                  <c:v>8.9147267860000007E-3</c:v>
                </c:pt>
                <c:pt idx="232">
                  <c:v>9.0033840390000616E-3</c:v>
                </c:pt>
                <c:pt idx="233">
                  <c:v>9.1195786370000045E-3</c:v>
                </c:pt>
                <c:pt idx="234">
                  <c:v>9.4200130550000268E-3</c:v>
                </c:pt>
                <c:pt idx="235">
                  <c:v>9.6061276270000048E-3</c:v>
                </c:pt>
                <c:pt idx="236">
                  <c:v>9.8746446890000655E-3</c:v>
                </c:pt>
                <c:pt idx="237">
                  <c:v>1.0392158290000054E-2</c:v>
                </c:pt>
                <c:pt idx="238">
                  <c:v>1.0805558410000068E-2</c:v>
                </c:pt>
                <c:pt idx="239">
                  <c:v>1.1063319630000049E-2</c:v>
                </c:pt>
                <c:pt idx="240">
                  <c:v>1.1399117300000001E-2</c:v>
                </c:pt>
                <c:pt idx="241">
                  <c:v>1.1969884860000063E-2</c:v>
                </c:pt>
                <c:pt idx="242">
                  <c:v>1.2576895769999999E-2</c:v>
                </c:pt>
                <c:pt idx="243">
                  <c:v>1.3084435840000056E-2</c:v>
                </c:pt>
                <c:pt idx="244">
                  <c:v>1.3589525600000082E-2</c:v>
                </c:pt>
                <c:pt idx="245">
                  <c:v>1.4428617429999954E-2</c:v>
                </c:pt>
                <c:pt idx="246">
                  <c:v>1.5121971260000077E-2</c:v>
                </c:pt>
                <c:pt idx="247">
                  <c:v>1.5671864150000003E-2</c:v>
                </c:pt>
                <c:pt idx="248">
                  <c:v>1.6712028530000009E-2</c:v>
                </c:pt>
                <c:pt idx="249">
                  <c:v>1.7878590150000002E-2</c:v>
                </c:pt>
                <c:pt idx="250">
                  <c:v>1.8836840989999999E-2</c:v>
                </c:pt>
                <c:pt idx="251">
                  <c:v>1.9756166259999999E-2</c:v>
                </c:pt>
                <c:pt idx="252">
                  <c:v>2.0881699400000012E-2</c:v>
                </c:pt>
                <c:pt idx="253">
                  <c:v>2.18461155900001E-2</c:v>
                </c:pt>
                <c:pt idx="254">
                  <c:v>2.3321323099999999E-2</c:v>
                </c:pt>
                <c:pt idx="255">
                  <c:v>2.4915151299999997E-2</c:v>
                </c:pt>
                <c:pt idx="256">
                  <c:v>2.6221603160000006E-2</c:v>
                </c:pt>
                <c:pt idx="257">
                  <c:v>2.7458420020000002E-2</c:v>
                </c:pt>
                <c:pt idx="258">
                  <c:v>2.858376876000001E-2</c:v>
                </c:pt>
                <c:pt idx="259">
                  <c:v>3.009867296000001E-2</c:v>
                </c:pt>
                <c:pt idx="260">
                  <c:v>3.2242015000000138E-2</c:v>
                </c:pt>
                <c:pt idx="261">
                  <c:v>3.389405459E-2</c:v>
                </c:pt>
                <c:pt idx="262">
                  <c:v>3.5900969060000031E-2</c:v>
                </c:pt>
                <c:pt idx="263">
                  <c:v>3.7677217270000243E-2</c:v>
                </c:pt>
                <c:pt idx="264">
                  <c:v>3.9042007180000123E-2</c:v>
                </c:pt>
                <c:pt idx="265">
                  <c:v>4.1446577759999985E-2</c:v>
                </c:pt>
                <c:pt idx="266">
                  <c:v>4.3240897359999975E-2</c:v>
                </c:pt>
                <c:pt idx="267">
                  <c:v>4.4817965479999999E-2</c:v>
                </c:pt>
                <c:pt idx="268">
                  <c:v>4.7187581660000012E-2</c:v>
                </c:pt>
                <c:pt idx="269">
                  <c:v>4.9040976910000034E-2</c:v>
                </c:pt>
                <c:pt idx="270">
                  <c:v>5.0831746310000002E-2</c:v>
                </c:pt>
                <c:pt idx="271">
                  <c:v>5.314203352000002E-2</c:v>
                </c:pt>
                <c:pt idx="272">
                  <c:v>5.4238680750000171E-2</c:v>
                </c:pt>
                <c:pt idx="273">
                  <c:v>5.6746385990000009E-2</c:v>
                </c:pt>
                <c:pt idx="274">
                  <c:v>5.8106631040000377E-2</c:v>
                </c:pt>
                <c:pt idx="275">
                  <c:v>5.9804786000000179E-2</c:v>
                </c:pt>
                <c:pt idx="276">
                  <c:v>6.1723321679999985E-2</c:v>
                </c:pt>
                <c:pt idx="277">
                  <c:v>6.3486456870000013E-2</c:v>
                </c:pt>
                <c:pt idx="278">
                  <c:v>6.5244533120000003E-2</c:v>
                </c:pt>
                <c:pt idx="279">
                  <c:v>6.7016281190000374E-2</c:v>
                </c:pt>
                <c:pt idx="280">
                  <c:v>6.8234108390000006E-2</c:v>
                </c:pt>
                <c:pt idx="281">
                  <c:v>6.9391697650000445E-2</c:v>
                </c:pt>
                <c:pt idx="282">
                  <c:v>7.0758402350000013E-2</c:v>
                </c:pt>
                <c:pt idx="283">
                  <c:v>7.2274714709999979E-2</c:v>
                </c:pt>
                <c:pt idx="284">
                  <c:v>7.3692373930000124E-2</c:v>
                </c:pt>
                <c:pt idx="285">
                  <c:v>7.4734732510000124E-2</c:v>
                </c:pt>
                <c:pt idx="286">
                  <c:v>7.5722977520000276E-2</c:v>
                </c:pt>
                <c:pt idx="287">
                  <c:v>7.6691299680000019E-2</c:v>
                </c:pt>
                <c:pt idx="288">
                  <c:v>7.785081118000009E-2</c:v>
                </c:pt>
                <c:pt idx="289">
                  <c:v>7.8734144569999998E-2</c:v>
                </c:pt>
                <c:pt idx="290">
                  <c:v>7.9729244110000111E-2</c:v>
                </c:pt>
                <c:pt idx="291">
                  <c:v>8.0726504330000268E-2</c:v>
                </c:pt>
                <c:pt idx="292">
                  <c:v>8.1310875710000022E-2</c:v>
                </c:pt>
                <c:pt idx="293">
                  <c:v>8.2098074260000015E-2</c:v>
                </c:pt>
                <c:pt idx="294">
                  <c:v>8.2873135809999984E-2</c:v>
                </c:pt>
                <c:pt idx="295">
                  <c:v>8.3447858690000223E-2</c:v>
                </c:pt>
                <c:pt idx="296">
                  <c:v>8.4156356750000591E-2</c:v>
                </c:pt>
                <c:pt idx="297">
                  <c:v>8.4705695510000553E-2</c:v>
                </c:pt>
                <c:pt idx="298">
                  <c:v>8.5132829840000021E-2</c:v>
                </c:pt>
                <c:pt idx="299">
                  <c:v>8.5653766990000268E-2</c:v>
                </c:pt>
                <c:pt idx="300">
                  <c:v>8.5986368360000578E-2</c:v>
                </c:pt>
                <c:pt idx="301">
                  <c:v>8.6189657449999985E-2</c:v>
                </c:pt>
                <c:pt idx="302">
                  <c:v>8.6550503970000511E-2</c:v>
                </c:pt>
                <c:pt idx="303">
                  <c:v>8.6655259130000412E-2</c:v>
                </c:pt>
                <c:pt idx="304">
                  <c:v>8.6838558320000245E-2</c:v>
                </c:pt>
                <c:pt idx="305">
                  <c:v>8.7120153010000007E-2</c:v>
                </c:pt>
                <c:pt idx="306">
                  <c:v>8.7255582210000057E-2</c:v>
                </c:pt>
                <c:pt idx="307">
                  <c:v>8.7181784209999919E-2</c:v>
                </c:pt>
                <c:pt idx="308">
                  <c:v>8.707399666E-2</c:v>
                </c:pt>
                <c:pt idx="309">
                  <c:v>8.7184004489999994E-2</c:v>
                </c:pt>
                <c:pt idx="310">
                  <c:v>8.7203584609999607E-2</c:v>
                </c:pt>
                <c:pt idx="311">
                  <c:v>8.697117120000003E-2</c:v>
                </c:pt>
                <c:pt idx="312">
                  <c:v>8.7606579070000246E-2</c:v>
                </c:pt>
                <c:pt idx="313">
                  <c:v>8.6929939690000027E-2</c:v>
                </c:pt>
                <c:pt idx="314">
                  <c:v>8.6915835740000266E-2</c:v>
                </c:pt>
                <c:pt idx="315">
                  <c:v>8.7694510820000043E-2</c:v>
                </c:pt>
                <c:pt idx="316">
                  <c:v>8.5996121170000342E-2</c:v>
                </c:pt>
                <c:pt idx="317">
                  <c:v>8.7030254299999998E-2</c:v>
                </c:pt>
                <c:pt idx="318">
                  <c:v>8.7432011959999986E-2</c:v>
                </c:pt>
                <c:pt idx="319">
                  <c:v>8.7828531860000003E-2</c:v>
                </c:pt>
                <c:pt idx="320">
                  <c:v>8.7930575010000067E-2</c:v>
                </c:pt>
                <c:pt idx="321">
                  <c:v>8.8396623730000248E-2</c:v>
                </c:pt>
                <c:pt idx="322">
                  <c:v>8.8721081610000044E-2</c:v>
                </c:pt>
                <c:pt idx="323">
                  <c:v>8.9083820580000264E-2</c:v>
                </c:pt>
                <c:pt idx="324">
                  <c:v>8.9578464630000298E-2</c:v>
                </c:pt>
                <c:pt idx="325">
                  <c:v>9.0164616700000047E-2</c:v>
                </c:pt>
                <c:pt idx="326">
                  <c:v>9.0730063620000245E-2</c:v>
                </c:pt>
                <c:pt idx="327">
                  <c:v>9.1374389830000013E-2</c:v>
                </c:pt>
                <c:pt idx="328">
                  <c:v>9.2015311120000026E-2</c:v>
                </c:pt>
                <c:pt idx="329">
                  <c:v>9.270371496999999E-2</c:v>
                </c:pt>
                <c:pt idx="330">
                  <c:v>9.3315452340000493E-2</c:v>
                </c:pt>
                <c:pt idx="331">
                  <c:v>9.3883894380000207E-2</c:v>
                </c:pt>
                <c:pt idx="332">
                  <c:v>9.4509452580000625E-2</c:v>
                </c:pt>
                <c:pt idx="333">
                  <c:v>9.5112428070000227E-2</c:v>
                </c:pt>
                <c:pt idx="334">
                  <c:v>9.5564082260000557E-2</c:v>
                </c:pt>
                <c:pt idx="335">
                  <c:v>9.6029289070000023E-2</c:v>
                </c:pt>
                <c:pt idx="336">
                  <c:v>9.6435546880000042E-2</c:v>
                </c:pt>
                <c:pt idx="337">
                  <c:v>9.6717551350000028E-2</c:v>
                </c:pt>
                <c:pt idx="338">
                  <c:v>9.7129344940000265E-2</c:v>
                </c:pt>
                <c:pt idx="339">
                  <c:v>9.7356416290000067E-2</c:v>
                </c:pt>
                <c:pt idx="340">
                  <c:v>9.7709484400000005E-2</c:v>
                </c:pt>
                <c:pt idx="341">
                  <c:v>9.8179787399999996E-2</c:v>
                </c:pt>
                <c:pt idx="342">
                  <c:v>9.8522618410000207E-2</c:v>
                </c:pt>
                <c:pt idx="343">
                  <c:v>9.8912723360000065E-2</c:v>
                </c:pt>
                <c:pt idx="344">
                  <c:v>9.9081240590000064E-2</c:v>
                </c:pt>
                <c:pt idx="345">
                  <c:v>9.9305324260000327E-2</c:v>
                </c:pt>
                <c:pt idx="346">
                  <c:v>9.9541865290000697E-2</c:v>
                </c:pt>
                <c:pt idx="347">
                  <c:v>9.9660277370000327E-2</c:v>
                </c:pt>
                <c:pt idx="348">
                  <c:v>9.985195845000043E-2</c:v>
                </c:pt>
                <c:pt idx="349">
                  <c:v>0.10004603120000002</c:v>
                </c:pt>
                <c:pt idx="350">
                  <c:v>0.10026787220000002</c:v>
                </c:pt>
                <c:pt idx="351">
                  <c:v>0.10039483759999998</c:v>
                </c:pt>
                <c:pt idx="352">
                  <c:v>0.10038997979999995</c:v>
                </c:pt>
                <c:pt idx="353">
                  <c:v>0.10072532300000027</c:v>
                </c:pt>
                <c:pt idx="354">
                  <c:v>0.100808762</c:v>
                </c:pt>
                <c:pt idx="355">
                  <c:v>0.10110675540000044</c:v>
                </c:pt>
                <c:pt idx="356">
                  <c:v>0.10103165359999999</c:v>
                </c:pt>
                <c:pt idx="357">
                  <c:v>0.10123184320000025</c:v>
                </c:pt>
                <c:pt idx="358">
                  <c:v>0.10116455700000022</c:v>
                </c:pt>
                <c:pt idx="359">
                  <c:v>0.10142669830000002</c:v>
                </c:pt>
                <c:pt idx="360">
                  <c:v>0.10146387670000002</c:v>
                </c:pt>
                <c:pt idx="361">
                  <c:v>0.10123334830000009</c:v>
                </c:pt>
                <c:pt idx="362">
                  <c:v>0.10140175370000012</c:v>
                </c:pt>
                <c:pt idx="363">
                  <c:v>0.10147499290000002</c:v>
                </c:pt>
                <c:pt idx="364">
                  <c:v>0.10158164050000019</c:v>
                </c:pt>
                <c:pt idx="365">
                  <c:v>0.10161124169999999</c:v>
                </c:pt>
                <c:pt idx="366">
                  <c:v>0.10158851000000001</c:v>
                </c:pt>
                <c:pt idx="367">
                  <c:v>0.10183797780000001</c:v>
                </c:pt>
                <c:pt idx="368">
                  <c:v>0.10197459909999998</c:v>
                </c:pt>
                <c:pt idx="369">
                  <c:v>0.1021504328</c:v>
                </c:pt>
                <c:pt idx="370">
                  <c:v>0.1021483019</c:v>
                </c:pt>
                <c:pt idx="371">
                  <c:v>0.10232024640000033</c:v>
                </c:pt>
                <c:pt idx="372">
                  <c:v>0.10251906509999995</c:v>
                </c:pt>
                <c:pt idx="373">
                  <c:v>0.10250503570000002</c:v>
                </c:pt>
                <c:pt idx="374">
                  <c:v>0.1026496068</c:v>
                </c:pt>
                <c:pt idx="375">
                  <c:v>0.10267311329999999</c:v>
                </c:pt>
                <c:pt idx="376">
                  <c:v>0.1030775011</c:v>
                </c:pt>
                <c:pt idx="377">
                  <c:v>0.10329876840000025</c:v>
                </c:pt>
                <c:pt idx="378">
                  <c:v>0.10346192870000002</c:v>
                </c:pt>
                <c:pt idx="379">
                  <c:v>0.10391893979999985</c:v>
                </c:pt>
                <c:pt idx="380">
                  <c:v>0.10447589309999998</c:v>
                </c:pt>
                <c:pt idx="381">
                  <c:v>0.10497774180000002</c:v>
                </c:pt>
                <c:pt idx="382">
                  <c:v>0.10559487340000039</c:v>
                </c:pt>
                <c:pt idx="383">
                  <c:v>0.10620653630000022</c:v>
                </c:pt>
                <c:pt idx="384">
                  <c:v>0.10690355300000012</c:v>
                </c:pt>
                <c:pt idx="385">
                  <c:v>0.10754256700000002</c:v>
                </c:pt>
                <c:pt idx="386">
                  <c:v>0.10815784339999998</c:v>
                </c:pt>
                <c:pt idx="387">
                  <c:v>0.10943168400000022</c:v>
                </c:pt>
                <c:pt idx="388">
                  <c:v>0.11051397770000002</c:v>
                </c:pt>
                <c:pt idx="389">
                  <c:v>0.11144798249999995</c:v>
                </c:pt>
                <c:pt idx="390">
                  <c:v>0.11248319599999998</c:v>
                </c:pt>
                <c:pt idx="391">
                  <c:v>0.11387493460000001</c:v>
                </c:pt>
                <c:pt idx="392">
                  <c:v>0.11547923089999998</c:v>
                </c:pt>
                <c:pt idx="393">
                  <c:v>0.11771385370000009</c:v>
                </c:pt>
                <c:pt idx="394">
                  <c:v>0.11940608920000009</c:v>
                </c:pt>
                <c:pt idx="395">
                  <c:v>0.1216149926</c:v>
                </c:pt>
                <c:pt idx="396">
                  <c:v>0.12404672800000033</c:v>
                </c:pt>
                <c:pt idx="397">
                  <c:v>0.1272843629</c:v>
                </c:pt>
                <c:pt idx="398">
                  <c:v>0.12989085910000001</c:v>
                </c:pt>
                <c:pt idx="399">
                  <c:v>0.13373917339999999</c:v>
                </c:pt>
                <c:pt idx="400">
                  <c:v>0.13704329730000056</c:v>
                </c:pt>
                <c:pt idx="401">
                  <c:v>0.14134807880000044</c:v>
                </c:pt>
                <c:pt idx="402">
                  <c:v>0.14646790920000041</c:v>
                </c:pt>
                <c:pt idx="403">
                  <c:v>0.15159174800000041</c:v>
                </c:pt>
                <c:pt idx="404">
                  <c:v>0.1578551829000005</c:v>
                </c:pt>
                <c:pt idx="405">
                  <c:v>0.16296106580000044</c:v>
                </c:pt>
                <c:pt idx="406">
                  <c:v>0.16968007389999998</c:v>
                </c:pt>
                <c:pt idx="407">
                  <c:v>0.17840878670000077</c:v>
                </c:pt>
                <c:pt idx="408">
                  <c:v>0.18600846830000056</c:v>
                </c:pt>
                <c:pt idx="409">
                  <c:v>0.19489550590000002</c:v>
                </c:pt>
                <c:pt idx="410">
                  <c:v>0.20489011700000001</c:v>
                </c:pt>
                <c:pt idx="411">
                  <c:v>0.21318781379999999</c:v>
                </c:pt>
                <c:pt idx="412">
                  <c:v>0.22474977370000004</c:v>
                </c:pt>
                <c:pt idx="413">
                  <c:v>0.2367306203</c:v>
                </c:pt>
                <c:pt idx="414">
                  <c:v>0.24844774600000091</c:v>
                </c:pt>
                <c:pt idx="415">
                  <c:v>0.26244667170000124</c:v>
                </c:pt>
                <c:pt idx="416">
                  <c:v>0.27270713449999973</c:v>
                </c:pt>
                <c:pt idx="417">
                  <c:v>0.28991219400000107</c:v>
                </c:pt>
                <c:pt idx="418">
                  <c:v>0.30396184330000142</c:v>
                </c:pt>
                <c:pt idx="419">
                  <c:v>0.32034438850000124</c:v>
                </c:pt>
                <c:pt idx="420">
                  <c:v>0.33495885130000219</c:v>
                </c:pt>
                <c:pt idx="421">
                  <c:v>0.34872600440000007</c:v>
                </c:pt>
                <c:pt idx="422">
                  <c:v>0.36637741330000212</c:v>
                </c:pt>
                <c:pt idx="423">
                  <c:v>0.38027286530000276</c:v>
                </c:pt>
                <c:pt idx="424">
                  <c:v>0.40022468570000147</c:v>
                </c:pt>
                <c:pt idx="425">
                  <c:v>0.4154461324</c:v>
                </c:pt>
                <c:pt idx="426">
                  <c:v>0.43308937550000165</c:v>
                </c:pt>
                <c:pt idx="427">
                  <c:v>0.45048433540000032</c:v>
                </c:pt>
                <c:pt idx="428">
                  <c:v>0.46539494400000031</c:v>
                </c:pt>
                <c:pt idx="429">
                  <c:v>0.48387324810000032</c:v>
                </c:pt>
                <c:pt idx="430">
                  <c:v>0.49854961040000001</c:v>
                </c:pt>
                <c:pt idx="431">
                  <c:v>0.51535385850000004</c:v>
                </c:pt>
                <c:pt idx="432">
                  <c:v>0.5294076204</c:v>
                </c:pt>
                <c:pt idx="433">
                  <c:v>0.54584074019999995</c:v>
                </c:pt>
                <c:pt idx="434">
                  <c:v>0.55913388730000002</c:v>
                </c:pt>
                <c:pt idx="435">
                  <c:v>0.57066959139999995</c:v>
                </c:pt>
                <c:pt idx="436">
                  <c:v>0.58559548850000009</c:v>
                </c:pt>
                <c:pt idx="437">
                  <c:v>0.59762752060000013</c:v>
                </c:pt>
                <c:pt idx="438">
                  <c:v>0.60939496760000211</c:v>
                </c:pt>
                <c:pt idx="439">
                  <c:v>0.62172353270000236</c:v>
                </c:pt>
                <c:pt idx="440">
                  <c:v>0.63545733689999995</c:v>
                </c:pt>
                <c:pt idx="441">
                  <c:v>0.64413988590000004</c:v>
                </c:pt>
                <c:pt idx="442">
                  <c:v>0.65147775410000064</c:v>
                </c:pt>
                <c:pt idx="443">
                  <c:v>0.66409528260000483</c:v>
                </c:pt>
                <c:pt idx="444">
                  <c:v>0.67191529270000272</c:v>
                </c:pt>
                <c:pt idx="445">
                  <c:v>0.68096947670000063</c:v>
                </c:pt>
                <c:pt idx="446">
                  <c:v>0.68638592960000011</c:v>
                </c:pt>
                <c:pt idx="447">
                  <c:v>0.69273722170000018</c:v>
                </c:pt>
                <c:pt idx="448">
                  <c:v>0.69845044610000062</c:v>
                </c:pt>
                <c:pt idx="449">
                  <c:v>0.7021107674</c:v>
                </c:pt>
                <c:pt idx="450">
                  <c:v>0.70609748360000213</c:v>
                </c:pt>
                <c:pt idx="451">
                  <c:v>0.70772707460000284</c:v>
                </c:pt>
                <c:pt idx="452">
                  <c:v>0.70912450549999995</c:v>
                </c:pt>
                <c:pt idx="453">
                  <c:v>0.70942360159999995</c:v>
                </c:pt>
                <c:pt idx="454">
                  <c:v>0.708338201</c:v>
                </c:pt>
                <c:pt idx="455">
                  <c:v>0.70653402809999999</c:v>
                </c:pt>
                <c:pt idx="456">
                  <c:v>0.70481622219999995</c:v>
                </c:pt>
                <c:pt idx="457">
                  <c:v>0.70117586850000213</c:v>
                </c:pt>
                <c:pt idx="458">
                  <c:v>0.69701582190000011</c:v>
                </c:pt>
                <c:pt idx="459">
                  <c:v>0.69203978780000008</c:v>
                </c:pt>
                <c:pt idx="460">
                  <c:v>0.68588221070000022</c:v>
                </c:pt>
                <c:pt idx="461">
                  <c:v>0.68069434170000021</c:v>
                </c:pt>
                <c:pt idx="462">
                  <c:v>0.67398297789999995</c:v>
                </c:pt>
                <c:pt idx="463">
                  <c:v>0.66556924579999999</c:v>
                </c:pt>
                <c:pt idx="464">
                  <c:v>0.65801078079999997</c:v>
                </c:pt>
                <c:pt idx="465">
                  <c:v>0.64714401960000412</c:v>
                </c:pt>
                <c:pt idx="466">
                  <c:v>0.64037483930000261</c:v>
                </c:pt>
                <c:pt idx="467">
                  <c:v>0.6307872534000033</c:v>
                </c:pt>
                <c:pt idx="468">
                  <c:v>0.61884826420000261</c:v>
                </c:pt>
                <c:pt idx="469">
                  <c:v>0.60897761580000065</c:v>
                </c:pt>
                <c:pt idx="470">
                  <c:v>0.5949983001000001</c:v>
                </c:pt>
                <c:pt idx="471">
                  <c:v>0.5855448841999995</c:v>
                </c:pt>
                <c:pt idx="472">
                  <c:v>0.57255065440000064</c:v>
                </c:pt>
                <c:pt idx="473">
                  <c:v>0.55951744319999996</c:v>
                </c:pt>
                <c:pt idx="474">
                  <c:v>0.54682403800000212</c:v>
                </c:pt>
                <c:pt idx="475">
                  <c:v>0.53271383050000065</c:v>
                </c:pt>
                <c:pt idx="476">
                  <c:v>0.52310562130000005</c:v>
                </c:pt>
                <c:pt idx="477">
                  <c:v>0.51025742289999998</c:v>
                </c:pt>
                <c:pt idx="478">
                  <c:v>0.49541172390000165</c:v>
                </c:pt>
                <c:pt idx="479">
                  <c:v>0.48168897630000218</c:v>
                </c:pt>
                <c:pt idx="480">
                  <c:v>0.46829131249999906</c:v>
                </c:pt>
                <c:pt idx="481">
                  <c:v>0.45820894839999998</c:v>
                </c:pt>
                <c:pt idx="482">
                  <c:v>0.44491338730000135</c:v>
                </c:pt>
                <c:pt idx="483">
                  <c:v>0.43012103440000005</c:v>
                </c:pt>
                <c:pt idx="484">
                  <c:v>0.41789543629999998</c:v>
                </c:pt>
                <c:pt idx="485">
                  <c:v>0.40794807670000038</c:v>
                </c:pt>
                <c:pt idx="486">
                  <c:v>0.39407768850000124</c:v>
                </c:pt>
                <c:pt idx="487">
                  <c:v>0.38165017960000142</c:v>
                </c:pt>
                <c:pt idx="488">
                  <c:v>0.3689288199000027</c:v>
                </c:pt>
                <c:pt idx="489">
                  <c:v>0.35833942889999998</c:v>
                </c:pt>
                <c:pt idx="490">
                  <c:v>0.347929418100001</c:v>
                </c:pt>
                <c:pt idx="491">
                  <c:v>0.33759546280000124</c:v>
                </c:pt>
                <c:pt idx="492">
                  <c:v>0.32689306140000124</c:v>
                </c:pt>
                <c:pt idx="493">
                  <c:v>0.31773889060000032</c:v>
                </c:pt>
                <c:pt idx="494">
                  <c:v>0.30777868630000177</c:v>
                </c:pt>
                <c:pt idx="495">
                  <c:v>0.30039045209999998</c:v>
                </c:pt>
                <c:pt idx="496">
                  <c:v>0.29242846370000219</c:v>
                </c:pt>
                <c:pt idx="497">
                  <c:v>0.28548651930000213</c:v>
                </c:pt>
                <c:pt idx="498">
                  <c:v>0.28022480010000106</c:v>
                </c:pt>
                <c:pt idx="499">
                  <c:v>0.27673497800000002</c:v>
                </c:pt>
                <c:pt idx="500">
                  <c:v>0.27311605220000001</c:v>
                </c:pt>
                <c:pt idx="501">
                  <c:v>0.27050673960000032</c:v>
                </c:pt>
                <c:pt idx="502">
                  <c:v>0.26785662770000124</c:v>
                </c:pt>
                <c:pt idx="503">
                  <c:v>0.26681080460000106</c:v>
                </c:pt>
                <c:pt idx="504">
                  <c:v>0.2663340569</c:v>
                </c:pt>
                <c:pt idx="505">
                  <c:v>0.26695677640000032</c:v>
                </c:pt>
                <c:pt idx="506">
                  <c:v>0.26846024390000106</c:v>
                </c:pt>
                <c:pt idx="507">
                  <c:v>0.27026337390000038</c:v>
                </c:pt>
                <c:pt idx="508">
                  <c:v>0.27016302939999998</c:v>
                </c:pt>
                <c:pt idx="509">
                  <c:v>0.26813676949999998</c:v>
                </c:pt>
                <c:pt idx="510">
                  <c:v>0.26113277670000001</c:v>
                </c:pt>
                <c:pt idx="511">
                  <c:v>0.25864925979999975</c:v>
                </c:pt>
                <c:pt idx="512">
                  <c:v>0.25730445980000038</c:v>
                </c:pt>
                <c:pt idx="513">
                  <c:v>0.25654175879999974</c:v>
                </c:pt>
                <c:pt idx="514">
                  <c:v>0.25598976020000147</c:v>
                </c:pt>
                <c:pt idx="515">
                  <c:v>0.25540277360000124</c:v>
                </c:pt>
                <c:pt idx="516">
                  <c:v>0.2537210882</c:v>
                </c:pt>
                <c:pt idx="517">
                  <c:v>0.25147220490000038</c:v>
                </c:pt>
                <c:pt idx="518">
                  <c:v>0.24942152200000001</c:v>
                </c:pt>
                <c:pt idx="519">
                  <c:v>0.24413196740000001</c:v>
                </c:pt>
                <c:pt idx="520">
                  <c:v>0.24165441100000001</c:v>
                </c:pt>
                <c:pt idx="521">
                  <c:v>0.23908436299999999</c:v>
                </c:pt>
                <c:pt idx="522">
                  <c:v>0.2356853485000005</c:v>
                </c:pt>
                <c:pt idx="523">
                  <c:v>0.23158067459999998</c:v>
                </c:pt>
                <c:pt idx="524">
                  <c:v>0.22990444300000068</c:v>
                </c:pt>
                <c:pt idx="525">
                  <c:v>0.22937120499999997</c:v>
                </c:pt>
                <c:pt idx="526">
                  <c:v>0.22760868070000004</c:v>
                </c:pt>
                <c:pt idx="527">
                  <c:v>0.22433276469999988</c:v>
                </c:pt>
                <c:pt idx="528">
                  <c:v>0.22268721460000002</c:v>
                </c:pt>
                <c:pt idx="529">
                  <c:v>0.21956920620000056</c:v>
                </c:pt>
                <c:pt idx="530">
                  <c:v>0.21787218750000056</c:v>
                </c:pt>
                <c:pt idx="531">
                  <c:v>0.21673595910000062</c:v>
                </c:pt>
                <c:pt idx="532">
                  <c:v>0.21649861340000068</c:v>
                </c:pt>
                <c:pt idx="533">
                  <c:v>0.21762584150000044</c:v>
                </c:pt>
                <c:pt idx="534">
                  <c:v>0.22065323590000002</c:v>
                </c:pt>
                <c:pt idx="535">
                  <c:v>0.22348158060000003</c:v>
                </c:pt>
                <c:pt idx="536">
                  <c:v>0.22891549770000091</c:v>
                </c:pt>
                <c:pt idx="537">
                  <c:v>0.23797534410000068</c:v>
                </c:pt>
                <c:pt idx="538">
                  <c:v>0.24787206949999999</c:v>
                </c:pt>
                <c:pt idx="539">
                  <c:v>0.25783979889999997</c:v>
                </c:pt>
                <c:pt idx="540">
                  <c:v>0.26725336910000008</c:v>
                </c:pt>
                <c:pt idx="541">
                  <c:v>0.28505161400000001</c:v>
                </c:pt>
                <c:pt idx="542">
                  <c:v>0.30104279520000166</c:v>
                </c:pt>
                <c:pt idx="543">
                  <c:v>0.31818950180000177</c:v>
                </c:pt>
                <c:pt idx="544">
                  <c:v>0.33195412160000165</c:v>
                </c:pt>
                <c:pt idx="545">
                  <c:v>0.35206857320000212</c:v>
                </c:pt>
                <c:pt idx="546">
                  <c:v>0.37267333270000008</c:v>
                </c:pt>
                <c:pt idx="547">
                  <c:v>0.38796347380000212</c:v>
                </c:pt>
                <c:pt idx="548">
                  <c:v>0.40581321720000124</c:v>
                </c:pt>
                <c:pt idx="549">
                  <c:v>0.41987752910000142</c:v>
                </c:pt>
                <c:pt idx="550">
                  <c:v>0.43695804480000094</c:v>
                </c:pt>
                <c:pt idx="551">
                  <c:v>0.45255199070000002</c:v>
                </c:pt>
                <c:pt idx="552">
                  <c:v>0.46629616619999997</c:v>
                </c:pt>
                <c:pt idx="553">
                  <c:v>0.47664964199999998</c:v>
                </c:pt>
                <c:pt idx="554">
                  <c:v>0.48747563360000107</c:v>
                </c:pt>
                <c:pt idx="555">
                  <c:v>0.49999910590000124</c:v>
                </c:pt>
                <c:pt idx="556">
                  <c:v>0.51379436250000188</c:v>
                </c:pt>
                <c:pt idx="557">
                  <c:v>0.52022629979999957</c:v>
                </c:pt>
                <c:pt idx="558">
                  <c:v>0.53031390909999787</c:v>
                </c:pt>
                <c:pt idx="559">
                  <c:v>0.53973507880000005</c:v>
                </c:pt>
                <c:pt idx="560">
                  <c:v>0.55626058579999715</c:v>
                </c:pt>
                <c:pt idx="561">
                  <c:v>0.57371282579999949</c:v>
                </c:pt>
                <c:pt idx="562">
                  <c:v>0.59592956300000011</c:v>
                </c:pt>
                <c:pt idx="563">
                  <c:v>0.61528038979999811</c:v>
                </c:pt>
                <c:pt idx="564">
                  <c:v>0.64383000140000213</c:v>
                </c:pt>
                <c:pt idx="565">
                  <c:v>0.67911708350000188</c:v>
                </c:pt>
                <c:pt idx="566">
                  <c:v>0.71911185980000003</c:v>
                </c:pt>
                <c:pt idx="567">
                  <c:v>0.78117764000000001</c:v>
                </c:pt>
                <c:pt idx="568">
                  <c:v>0.82909041640000425</c:v>
                </c:pt>
                <c:pt idx="569">
                  <c:v>0.8745358586000026</c:v>
                </c:pt>
                <c:pt idx="570">
                  <c:v>0.95575612779999997</c:v>
                </c:pt>
                <c:pt idx="571">
                  <c:v>1.0183703899999998</c:v>
                </c:pt>
                <c:pt idx="572">
                  <c:v>1.1068074700000001</c:v>
                </c:pt>
                <c:pt idx="573">
                  <c:v>1.199914932</c:v>
                </c:pt>
                <c:pt idx="574">
                  <c:v>1.2840523720000001</c:v>
                </c:pt>
                <c:pt idx="575">
                  <c:v>1.4443241359999954</c:v>
                </c:pt>
                <c:pt idx="576">
                  <c:v>1.594901562</c:v>
                </c:pt>
                <c:pt idx="577">
                  <c:v>1.7754123210000001</c:v>
                </c:pt>
                <c:pt idx="578">
                  <c:v>1.9608902929999952</c:v>
                </c:pt>
                <c:pt idx="579">
                  <c:v>2.1444289680000002</c:v>
                </c:pt>
                <c:pt idx="580">
                  <c:v>2.3924455639999889</c:v>
                </c:pt>
                <c:pt idx="581">
                  <c:v>2.6679153440000012</c:v>
                </c:pt>
                <c:pt idx="582">
                  <c:v>2.8728682989999967</c:v>
                </c:pt>
                <c:pt idx="583">
                  <c:v>3.0103590490000003</c:v>
                </c:pt>
                <c:pt idx="584">
                  <c:v>3.0759932990000003</c:v>
                </c:pt>
                <c:pt idx="585">
                  <c:v>3.2024731639999997</c:v>
                </c:pt>
                <c:pt idx="586">
                  <c:v>3.2957851889999996</c:v>
                </c:pt>
                <c:pt idx="587">
                  <c:v>3.3061189649999987</c:v>
                </c:pt>
                <c:pt idx="588">
                  <c:v>3.3358597759999977</c:v>
                </c:pt>
                <c:pt idx="589">
                  <c:v>3.3129706379999977</c:v>
                </c:pt>
                <c:pt idx="590">
                  <c:v>3.4251275060000075</c:v>
                </c:pt>
                <c:pt idx="591">
                  <c:v>3.3628420829999977</c:v>
                </c:pt>
                <c:pt idx="592">
                  <c:v>3.4042344090000003</c:v>
                </c:pt>
                <c:pt idx="593">
                  <c:v>3.4919824599999987</c:v>
                </c:pt>
                <c:pt idx="594">
                  <c:v>3.5029499529999999</c:v>
                </c:pt>
                <c:pt idx="595">
                  <c:v>3.536364555</c:v>
                </c:pt>
                <c:pt idx="596">
                  <c:v>3.5125708580000001</c:v>
                </c:pt>
                <c:pt idx="597">
                  <c:v>3.5610160829999997</c:v>
                </c:pt>
                <c:pt idx="598">
                  <c:v>3.5768737789999996</c:v>
                </c:pt>
                <c:pt idx="599">
                  <c:v>3.423449755</c:v>
                </c:pt>
                <c:pt idx="600">
                  <c:v>3.4311709399999977</c:v>
                </c:pt>
              </c:numCache>
            </c:numRef>
          </c:yVal>
          <c:smooth val="1"/>
          <c:extLst>
            <c:ext xmlns:c16="http://schemas.microsoft.com/office/drawing/2014/chart" uri="{C3380CC4-5D6E-409C-BE32-E72D297353CC}">
              <c16:uniqueId val="{00000002-88BE-477C-B356-39ABD889CD29}"/>
            </c:ext>
          </c:extLst>
        </c:ser>
        <c:ser>
          <c:idx val="4"/>
          <c:order val="3"/>
          <c:spPr>
            <a:ln w="19050"/>
          </c:spPr>
          <c:marker>
            <c:symbol val="none"/>
          </c:marker>
          <c:xVal>
            <c:numRef>
              <c:f>Foglio1!$A$3:$A$603</c:f>
              <c:numCache>
                <c:formatCode>General</c:formatCode>
                <c:ptCount val="601"/>
                <c:pt idx="0">
                  <c:v>800.00378420000266</c:v>
                </c:pt>
                <c:pt idx="1">
                  <c:v>799.02923579999947</c:v>
                </c:pt>
                <c:pt idx="2">
                  <c:v>798.05432129999997</c:v>
                </c:pt>
                <c:pt idx="3">
                  <c:v>796.9396362</c:v>
                </c:pt>
                <c:pt idx="4">
                  <c:v>795.96386719999748</c:v>
                </c:pt>
                <c:pt idx="5">
                  <c:v>794.98773189999997</c:v>
                </c:pt>
                <c:pt idx="6">
                  <c:v>794.01123050000001</c:v>
                </c:pt>
                <c:pt idx="7">
                  <c:v>793.03436279999949</c:v>
                </c:pt>
                <c:pt idx="8">
                  <c:v>792.0571288999954</c:v>
                </c:pt>
                <c:pt idx="9">
                  <c:v>790.93981929999939</c:v>
                </c:pt>
                <c:pt idx="10">
                  <c:v>789.96173099999999</c:v>
                </c:pt>
                <c:pt idx="11">
                  <c:v>788.98333740000055</c:v>
                </c:pt>
                <c:pt idx="12">
                  <c:v>788.00451659999999</c:v>
                </c:pt>
                <c:pt idx="13">
                  <c:v>787.02539060000004</c:v>
                </c:pt>
                <c:pt idx="14">
                  <c:v>786.04583739999998</c:v>
                </c:pt>
                <c:pt idx="15">
                  <c:v>785.06591799999796</c:v>
                </c:pt>
                <c:pt idx="16">
                  <c:v>783.94561769999746</c:v>
                </c:pt>
                <c:pt idx="17">
                  <c:v>782.96490479999773</c:v>
                </c:pt>
                <c:pt idx="18">
                  <c:v>781.98382570000001</c:v>
                </c:pt>
                <c:pt idx="19">
                  <c:v>781.00238039999999</c:v>
                </c:pt>
                <c:pt idx="20">
                  <c:v>780.02056879999748</c:v>
                </c:pt>
                <c:pt idx="21">
                  <c:v>779.03839110000001</c:v>
                </c:pt>
                <c:pt idx="22">
                  <c:v>778.05584720000002</c:v>
                </c:pt>
                <c:pt idx="23">
                  <c:v>776.9324950999976</c:v>
                </c:pt>
                <c:pt idx="24">
                  <c:v>775.94915769999773</c:v>
                </c:pt>
                <c:pt idx="25">
                  <c:v>774.96545409999771</c:v>
                </c:pt>
                <c:pt idx="26">
                  <c:v>773.98138429999995</c:v>
                </c:pt>
                <c:pt idx="27">
                  <c:v>772.99700929999949</c:v>
                </c:pt>
                <c:pt idx="28">
                  <c:v>772.01220699999772</c:v>
                </c:pt>
                <c:pt idx="29">
                  <c:v>771.02703859999997</c:v>
                </c:pt>
                <c:pt idx="30">
                  <c:v>770.04150389999711</c:v>
                </c:pt>
                <c:pt idx="31">
                  <c:v>769.05566409999722</c:v>
                </c:pt>
                <c:pt idx="32">
                  <c:v>768.06939699999998</c:v>
                </c:pt>
                <c:pt idx="33">
                  <c:v>766.94183350000003</c:v>
                </c:pt>
                <c:pt idx="34">
                  <c:v>765.95477289999997</c:v>
                </c:pt>
                <c:pt idx="35">
                  <c:v>764.96740719999696</c:v>
                </c:pt>
                <c:pt idx="36">
                  <c:v>763.97967530000005</c:v>
                </c:pt>
                <c:pt idx="37">
                  <c:v>762.99157709999997</c:v>
                </c:pt>
                <c:pt idx="38">
                  <c:v>762.00311279999949</c:v>
                </c:pt>
                <c:pt idx="39">
                  <c:v>761.01428220000003</c:v>
                </c:pt>
                <c:pt idx="40">
                  <c:v>760.02508539999997</c:v>
                </c:pt>
                <c:pt idx="41">
                  <c:v>759.03552249999746</c:v>
                </c:pt>
                <c:pt idx="42">
                  <c:v>758.04565429999946</c:v>
                </c:pt>
                <c:pt idx="43">
                  <c:v>757.0553588999976</c:v>
                </c:pt>
                <c:pt idx="44">
                  <c:v>756.06475829999999</c:v>
                </c:pt>
                <c:pt idx="45">
                  <c:v>754.93218989999696</c:v>
                </c:pt>
                <c:pt idx="46">
                  <c:v>753.94079590000001</c:v>
                </c:pt>
                <c:pt idx="47">
                  <c:v>752.94909669999947</c:v>
                </c:pt>
                <c:pt idx="48">
                  <c:v>751.9569702</c:v>
                </c:pt>
                <c:pt idx="49">
                  <c:v>750.96453859999997</c:v>
                </c:pt>
                <c:pt idx="50">
                  <c:v>749.97174070000005</c:v>
                </c:pt>
                <c:pt idx="51">
                  <c:v>748.97857670000053</c:v>
                </c:pt>
                <c:pt idx="52">
                  <c:v>747.98510739999949</c:v>
                </c:pt>
                <c:pt idx="53">
                  <c:v>746.99121090000006</c:v>
                </c:pt>
                <c:pt idx="54">
                  <c:v>745.99700929999949</c:v>
                </c:pt>
                <c:pt idx="55">
                  <c:v>745.00244139999938</c:v>
                </c:pt>
                <c:pt idx="56">
                  <c:v>744.00756839999747</c:v>
                </c:pt>
                <c:pt idx="57">
                  <c:v>743.01226809999685</c:v>
                </c:pt>
                <c:pt idx="58">
                  <c:v>742.01666259999797</c:v>
                </c:pt>
                <c:pt idx="59">
                  <c:v>741.02069089999748</c:v>
                </c:pt>
                <c:pt idx="60">
                  <c:v>740.02435300000002</c:v>
                </c:pt>
                <c:pt idx="61">
                  <c:v>739.02770999999996</c:v>
                </c:pt>
                <c:pt idx="62">
                  <c:v>738.03070070000001</c:v>
                </c:pt>
                <c:pt idx="63">
                  <c:v>737.03332520000004</c:v>
                </c:pt>
                <c:pt idx="64">
                  <c:v>736.03564449999772</c:v>
                </c:pt>
                <c:pt idx="65">
                  <c:v>735.03753659999938</c:v>
                </c:pt>
                <c:pt idx="66">
                  <c:v>734.0391846</c:v>
                </c:pt>
                <c:pt idx="67">
                  <c:v>733.04040529999997</c:v>
                </c:pt>
                <c:pt idx="68">
                  <c:v>732.04132079999772</c:v>
                </c:pt>
                <c:pt idx="69">
                  <c:v>731.04187009999998</c:v>
                </c:pt>
                <c:pt idx="70">
                  <c:v>730.04205319999721</c:v>
                </c:pt>
                <c:pt idx="71">
                  <c:v>729.04193120000002</c:v>
                </c:pt>
                <c:pt idx="72">
                  <c:v>728.04144289999772</c:v>
                </c:pt>
                <c:pt idx="73">
                  <c:v>727.04064939999796</c:v>
                </c:pt>
                <c:pt idx="74">
                  <c:v>726.03948969999999</c:v>
                </c:pt>
                <c:pt idx="75">
                  <c:v>725.03796389999673</c:v>
                </c:pt>
                <c:pt idx="76">
                  <c:v>724.03613279999797</c:v>
                </c:pt>
                <c:pt idx="77">
                  <c:v>723.03393549999998</c:v>
                </c:pt>
                <c:pt idx="78">
                  <c:v>722.03143309999996</c:v>
                </c:pt>
                <c:pt idx="79">
                  <c:v>721.02856450000002</c:v>
                </c:pt>
                <c:pt idx="80">
                  <c:v>720.02532959999996</c:v>
                </c:pt>
                <c:pt idx="81">
                  <c:v>719.02178960000003</c:v>
                </c:pt>
                <c:pt idx="82">
                  <c:v>718.01788329999999</c:v>
                </c:pt>
                <c:pt idx="83">
                  <c:v>717.01367189999996</c:v>
                </c:pt>
                <c:pt idx="84">
                  <c:v>716.00909420000005</c:v>
                </c:pt>
                <c:pt idx="85">
                  <c:v>715.00421139999946</c:v>
                </c:pt>
                <c:pt idx="86">
                  <c:v>713.99896239999998</c:v>
                </c:pt>
                <c:pt idx="87">
                  <c:v>712.99334720000252</c:v>
                </c:pt>
                <c:pt idx="88">
                  <c:v>711.98748779999949</c:v>
                </c:pt>
                <c:pt idx="89">
                  <c:v>710.9812011999976</c:v>
                </c:pt>
                <c:pt idx="90">
                  <c:v>709.97460939999996</c:v>
                </c:pt>
                <c:pt idx="91">
                  <c:v>708.96771239999748</c:v>
                </c:pt>
                <c:pt idx="92">
                  <c:v>707.96044919999747</c:v>
                </c:pt>
                <c:pt idx="93">
                  <c:v>706.95288089999747</c:v>
                </c:pt>
                <c:pt idx="94">
                  <c:v>705.94494629999997</c:v>
                </c:pt>
                <c:pt idx="95">
                  <c:v>704.93664549999721</c:v>
                </c:pt>
                <c:pt idx="96">
                  <c:v>703.92810059999999</c:v>
                </c:pt>
                <c:pt idx="97">
                  <c:v>703.0632934999976</c:v>
                </c:pt>
                <c:pt idx="98">
                  <c:v>702.05407709999997</c:v>
                </c:pt>
                <c:pt idx="99">
                  <c:v>701.04455569999948</c:v>
                </c:pt>
                <c:pt idx="100">
                  <c:v>700.03472899999997</c:v>
                </c:pt>
                <c:pt idx="101">
                  <c:v>699.02447510000002</c:v>
                </c:pt>
                <c:pt idx="102">
                  <c:v>698.01397710000003</c:v>
                </c:pt>
                <c:pt idx="103">
                  <c:v>697.00311279999949</c:v>
                </c:pt>
                <c:pt idx="104">
                  <c:v>695.99194339999997</c:v>
                </c:pt>
                <c:pt idx="105">
                  <c:v>694.9804077</c:v>
                </c:pt>
                <c:pt idx="106">
                  <c:v>693.96856689999709</c:v>
                </c:pt>
                <c:pt idx="107">
                  <c:v>692.95642089999671</c:v>
                </c:pt>
                <c:pt idx="108">
                  <c:v>691.94390869999938</c:v>
                </c:pt>
                <c:pt idx="109">
                  <c:v>690.93109129999948</c:v>
                </c:pt>
                <c:pt idx="110">
                  <c:v>690.06268309999746</c:v>
                </c:pt>
                <c:pt idx="111">
                  <c:v>689.04925539999772</c:v>
                </c:pt>
                <c:pt idx="112">
                  <c:v>688.03552249999746</c:v>
                </c:pt>
                <c:pt idx="113">
                  <c:v>687.02142329999947</c:v>
                </c:pt>
                <c:pt idx="114">
                  <c:v>686.00701899999797</c:v>
                </c:pt>
                <c:pt idx="115">
                  <c:v>684.9923096</c:v>
                </c:pt>
                <c:pt idx="116">
                  <c:v>683.9772338999976</c:v>
                </c:pt>
                <c:pt idx="117">
                  <c:v>682.96185299999797</c:v>
                </c:pt>
                <c:pt idx="118">
                  <c:v>681.94616699999722</c:v>
                </c:pt>
                <c:pt idx="119">
                  <c:v>680.93017579999946</c:v>
                </c:pt>
                <c:pt idx="120">
                  <c:v>680.05902099999946</c:v>
                </c:pt>
                <c:pt idx="121">
                  <c:v>679.04241939999747</c:v>
                </c:pt>
                <c:pt idx="122">
                  <c:v>678.02551269999947</c:v>
                </c:pt>
                <c:pt idx="123">
                  <c:v>677.00823969999999</c:v>
                </c:pt>
                <c:pt idx="124">
                  <c:v>675.99066159999938</c:v>
                </c:pt>
                <c:pt idx="125">
                  <c:v>674.97277830000053</c:v>
                </c:pt>
                <c:pt idx="126">
                  <c:v>673.95458979999796</c:v>
                </c:pt>
                <c:pt idx="127">
                  <c:v>672.93603519999772</c:v>
                </c:pt>
                <c:pt idx="128">
                  <c:v>672.06274409999946</c:v>
                </c:pt>
                <c:pt idx="129">
                  <c:v>671.04364009999949</c:v>
                </c:pt>
                <c:pt idx="130">
                  <c:v>670.02423099999999</c:v>
                </c:pt>
                <c:pt idx="131">
                  <c:v>669.00445560000003</c:v>
                </c:pt>
                <c:pt idx="132">
                  <c:v>667.98437500000205</c:v>
                </c:pt>
                <c:pt idx="133">
                  <c:v>666.96398929999998</c:v>
                </c:pt>
                <c:pt idx="134">
                  <c:v>665.94329829999947</c:v>
                </c:pt>
                <c:pt idx="135">
                  <c:v>665.0681763</c:v>
                </c:pt>
                <c:pt idx="136">
                  <c:v>664.04693599999996</c:v>
                </c:pt>
                <c:pt idx="137">
                  <c:v>663.02532959999996</c:v>
                </c:pt>
                <c:pt idx="138">
                  <c:v>662.00341800000001</c:v>
                </c:pt>
                <c:pt idx="139">
                  <c:v>660.9812011999976</c:v>
                </c:pt>
                <c:pt idx="140">
                  <c:v>659.95867920000001</c:v>
                </c:pt>
                <c:pt idx="141">
                  <c:v>658.93585209999947</c:v>
                </c:pt>
                <c:pt idx="142">
                  <c:v>658.05883789999996</c:v>
                </c:pt>
                <c:pt idx="143">
                  <c:v>657.03546139999946</c:v>
                </c:pt>
                <c:pt idx="144">
                  <c:v>656.01171879999947</c:v>
                </c:pt>
                <c:pt idx="145">
                  <c:v>654.98767090000001</c:v>
                </c:pt>
                <c:pt idx="146">
                  <c:v>653.96331789999772</c:v>
                </c:pt>
                <c:pt idx="147">
                  <c:v>652.93865969999797</c:v>
                </c:pt>
                <c:pt idx="148">
                  <c:v>652.06018069999948</c:v>
                </c:pt>
                <c:pt idx="149">
                  <c:v>651.03491209999947</c:v>
                </c:pt>
                <c:pt idx="150">
                  <c:v>650.00939940000001</c:v>
                </c:pt>
                <c:pt idx="151">
                  <c:v>648.98358150000251</c:v>
                </c:pt>
                <c:pt idx="152">
                  <c:v>647.95739749999746</c:v>
                </c:pt>
                <c:pt idx="153">
                  <c:v>646.93096919999709</c:v>
                </c:pt>
                <c:pt idx="154">
                  <c:v>646.05090329999996</c:v>
                </c:pt>
                <c:pt idx="155">
                  <c:v>645.02392579999946</c:v>
                </c:pt>
                <c:pt idx="156">
                  <c:v>643.99658199999999</c:v>
                </c:pt>
                <c:pt idx="157">
                  <c:v>642.96893309999996</c:v>
                </c:pt>
                <c:pt idx="158">
                  <c:v>641.94103999999948</c:v>
                </c:pt>
                <c:pt idx="159">
                  <c:v>641.05969239999797</c:v>
                </c:pt>
                <c:pt idx="160">
                  <c:v>640.03118899999947</c:v>
                </c:pt>
                <c:pt idx="161">
                  <c:v>639.00244139999938</c:v>
                </c:pt>
                <c:pt idx="162">
                  <c:v>637.97332759999995</c:v>
                </c:pt>
                <c:pt idx="163">
                  <c:v>636.94390869999938</c:v>
                </c:pt>
                <c:pt idx="164">
                  <c:v>636.06134029999998</c:v>
                </c:pt>
                <c:pt idx="165">
                  <c:v>635.0313721</c:v>
                </c:pt>
                <c:pt idx="166">
                  <c:v>634.00115969999797</c:v>
                </c:pt>
                <c:pt idx="167">
                  <c:v>632.9705811</c:v>
                </c:pt>
                <c:pt idx="168">
                  <c:v>631.93975829999999</c:v>
                </c:pt>
                <c:pt idx="169">
                  <c:v>631.05590819999748</c:v>
                </c:pt>
                <c:pt idx="170">
                  <c:v>630.02453609999998</c:v>
                </c:pt>
                <c:pt idx="171">
                  <c:v>628.99279790000003</c:v>
                </c:pt>
                <c:pt idx="172">
                  <c:v>627.96081539999773</c:v>
                </c:pt>
                <c:pt idx="173">
                  <c:v>626.9285277999976</c:v>
                </c:pt>
                <c:pt idx="174">
                  <c:v>626.04345699999999</c:v>
                </c:pt>
                <c:pt idx="175">
                  <c:v>625.0106200999976</c:v>
                </c:pt>
                <c:pt idx="176">
                  <c:v>623.97747800000002</c:v>
                </c:pt>
                <c:pt idx="177">
                  <c:v>622.94403079999938</c:v>
                </c:pt>
                <c:pt idx="178">
                  <c:v>622.05798339999797</c:v>
                </c:pt>
                <c:pt idx="179">
                  <c:v>621.02404790000003</c:v>
                </c:pt>
                <c:pt idx="180">
                  <c:v>619.98974610000005</c:v>
                </c:pt>
                <c:pt idx="181">
                  <c:v>618.95520019999708</c:v>
                </c:pt>
                <c:pt idx="182">
                  <c:v>618.0681763</c:v>
                </c:pt>
                <c:pt idx="183">
                  <c:v>617.0330811</c:v>
                </c:pt>
                <c:pt idx="184">
                  <c:v>615.99768069999948</c:v>
                </c:pt>
                <c:pt idx="185">
                  <c:v>614.96197509999797</c:v>
                </c:pt>
                <c:pt idx="186">
                  <c:v>613.92602539999746</c:v>
                </c:pt>
                <c:pt idx="187">
                  <c:v>613.03784179999946</c:v>
                </c:pt>
                <c:pt idx="188">
                  <c:v>612.00128169999948</c:v>
                </c:pt>
                <c:pt idx="189">
                  <c:v>610.96447750000004</c:v>
                </c:pt>
                <c:pt idx="190">
                  <c:v>609.9274291999966</c:v>
                </c:pt>
                <c:pt idx="191">
                  <c:v>609.03826899999797</c:v>
                </c:pt>
                <c:pt idx="192">
                  <c:v>608.00061039999946</c:v>
                </c:pt>
                <c:pt idx="193">
                  <c:v>606.96270749999746</c:v>
                </c:pt>
                <c:pt idx="194">
                  <c:v>606.07281490000003</c:v>
                </c:pt>
                <c:pt idx="195">
                  <c:v>605.03442379999797</c:v>
                </c:pt>
                <c:pt idx="196">
                  <c:v>603.99566649999747</c:v>
                </c:pt>
                <c:pt idx="197">
                  <c:v>602.95666499999697</c:v>
                </c:pt>
                <c:pt idx="198">
                  <c:v>602.06585689999747</c:v>
                </c:pt>
                <c:pt idx="199">
                  <c:v>601.02630620000002</c:v>
                </c:pt>
                <c:pt idx="200">
                  <c:v>599.98645020000004</c:v>
                </c:pt>
                <c:pt idx="201">
                  <c:v>598.94635009999797</c:v>
                </c:pt>
                <c:pt idx="202">
                  <c:v>598.05462649999708</c:v>
                </c:pt>
                <c:pt idx="203">
                  <c:v>597.01397710000003</c:v>
                </c:pt>
                <c:pt idx="204">
                  <c:v>595.97308350000276</c:v>
                </c:pt>
                <c:pt idx="205">
                  <c:v>594.93188479999947</c:v>
                </c:pt>
                <c:pt idx="206">
                  <c:v>594.0391846</c:v>
                </c:pt>
                <c:pt idx="207">
                  <c:v>592.99749759999997</c:v>
                </c:pt>
                <c:pt idx="208">
                  <c:v>591.95550539999772</c:v>
                </c:pt>
                <c:pt idx="209">
                  <c:v>591.06213379999747</c:v>
                </c:pt>
                <c:pt idx="210">
                  <c:v>590.0195923</c:v>
                </c:pt>
                <c:pt idx="211">
                  <c:v>588.97680660000003</c:v>
                </c:pt>
                <c:pt idx="212">
                  <c:v>587.93377690000204</c:v>
                </c:pt>
                <c:pt idx="213">
                  <c:v>587.03948969999999</c:v>
                </c:pt>
                <c:pt idx="214">
                  <c:v>585.9959106</c:v>
                </c:pt>
                <c:pt idx="215">
                  <c:v>584.95202639999673</c:v>
                </c:pt>
                <c:pt idx="216">
                  <c:v>584.05706789999635</c:v>
                </c:pt>
                <c:pt idx="217">
                  <c:v>583.01269529999797</c:v>
                </c:pt>
                <c:pt idx="218">
                  <c:v>581.96801759999948</c:v>
                </c:pt>
                <c:pt idx="219">
                  <c:v>581.07238770000004</c:v>
                </c:pt>
                <c:pt idx="220">
                  <c:v>580.02722169999697</c:v>
                </c:pt>
                <c:pt idx="221">
                  <c:v>578.98181150000005</c:v>
                </c:pt>
                <c:pt idx="222">
                  <c:v>577.93609619999711</c:v>
                </c:pt>
                <c:pt idx="223">
                  <c:v>577.03955079999946</c:v>
                </c:pt>
                <c:pt idx="224">
                  <c:v>575.99334720000252</c:v>
                </c:pt>
                <c:pt idx="225">
                  <c:v>574.94689939999796</c:v>
                </c:pt>
                <c:pt idx="226">
                  <c:v>574.04968259999998</c:v>
                </c:pt>
                <c:pt idx="227">
                  <c:v>573.0026854999976</c:v>
                </c:pt>
                <c:pt idx="228">
                  <c:v>571.95544429999939</c:v>
                </c:pt>
                <c:pt idx="229">
                  <c:v>571.05755619999672</c:v>
                </c:pt>
                <c:pt idx="230">
                  <c:v>570.00982669999996</c:v>
                </c:pt>
                <c:pt idx="231">
                  <c:v>568.96179199999949</c:v>
                </c:pt>
                <c:pt idx="232">
                  <c:v>568.0632934999976</c:v>
                </c:pt>
                <c:pt idx="233">
                  <c:v>567.01477050000324</c:v>
                </c:pt>
                <c:pt idx="234">
                  <c:v>565.96594239999797</c:v>
                </c:pt>
                <c:pt idx="235">
                  <c:v>565.06677249999996</c:v>
                </c:pt>
                <c:pt idx="236">
                  <c:v>564.01751709999746</c:v>
                </c:pt>
                <c:pt idx="237">
                  <c:v>562.96795649999672</c:v>
                </c:pt>
                <c:pt idx="238">
                  <c:v>562.06811519999746</c:v>
                </c:pt>
                <c:pt idx="239">
                  <c:v>561.01806639999938</c:v>
                </c:pt>
                <c:pt idx="240">
                  <c:v>559.96777340000006</c:v>
                </c:pt>
                <c:pt idx="241">
                  <c:v>559.06726069999672</c:v>
                </c:pt>
                <c:pt idx="242">
                  <c:v>558.01647949999949</c:v>
                </c:pt>
                <c:pt idx="243">
                  <c:v>556.96539309999946</c:v>
                </c:pt>
                <c:pt idx="244">
                  <c:v>556.06426999999746</c:v>
                </c:pt>
                <c:pt idx="245">
                  <c:v>555.01275629999998</c:v>
                </c:pt>
                <c:pt idx="246">
                  <c:v>553.9609375</c:v>
                </c:pt>
                <c:pt idx="247">
                  <c:v>553.05914309999946</c:v>
                </c:pt>
                <c:pt idx="248">
                  <c:v>552.00689699999998</c:v>
                </c:pt>
                <c:pt idx="249">
                  <c:v>550.95428469999797</c:v>
                </c:pt>
                <c:pt idx="250">
                  <c:v>550.05194089999748</c:v>
                </c:pt>
                <c:pt idx="251">
                  <c:v>548.99890140000002</c:v>
                </c:pt>
                <c:pt idx="252">
                  <c:v>547.94555659999946</c:v>
                </c:pt>
                <c:pt idx="253">
                  <c:v>547.04254149999747</c:v>
                </c:pt>
                <c:pt idx="254">
                  <c:v>545.98876949999999</c:v>
                </c:pt>
                <c:pt idx="255">
                  <c:v>544.93469239999797</c:v>
                </c:pt>
                <c:pt idx="256">
                  <c:v>544.03106689999709</c:v>
                </c:pt>
                <c:pt idx="257">
                  <c:v>542.9765625</c:v>
                </c:pt>
                <c:pt idx="258">
                  <c:v>542.0724487</c:v>
                </c:pt>
                <c:pt idx="259">
                  <c:v>541.01745609999796</c:v>
                </c:pt>
                <c:pt idx="260">
                  <c:v>539.96221919999539</c:v>
                </c:pt>
                <c:pt idx="261">
                  <c:v>539.05755619999672</c:v>
                </c:pt>
                <c:pt idx="262">
                  <c:v>538.0018311</c:v>
                </c:pt>
                <c:pt idx="263">
                  <c:v>536.94586179999772</c:v>
                </c:pt>
                <c:pt idx="264">
                  <c:v>536.04052729999796</c:v>
                </c:pt>
                <c:pt idx="265">
                  <c:v>534.98406979999947</c:v>
                </c:pt>
                <c:pt idx="266">
                  <c:v>533.9274291999966</c:v>
                </c:pt>
                <c:pt idx="267">
                  <c:v>533.02148439999996</c:v>
                </c:pt>
                <c:pt idx="268">
                  <c:v>531.96429439999747</c:v>
                </c:pt>
                <c:pt idx="269">
                  <c:v>531.05798339999797</c:v>
                </c:pt>
                <c:pt idx="270">
                  <c:v>530.00036620000003</c:v>
                </c:pt>
                <c:pt idx="271">
                  <c:v>528.94244379999748</c:v>
                </c:pt>
                <c:pt idx="272">
                  <c:v>528.03552249999746</c:v>
                </c:pt>
                <c:pt idx="273">
                  <c:v>526.97717290000003</c:v>
                </c:pt>
                <c:pt idx="274">
                  <c:v>526.06982419999747</c:v>
                </c:pt>
                <c:pt idx="275">
                  <c:v>525.01104739999948</c:v>
                </c:pt>
                <c:pt idx="276">
                  <c:v>523.9519652999976</c:v>
                </c:pt>
                <c:pt idx="277">
                  <c:v>523.04400629999998</c:v>
                </c:pt>
                <c:pt idx="278">
                  <c:v>521.9844971</c:v>
                </c:pt>
                <c:pt idx="279">
                  <c:v>520.92474370000002</c:v>
                </c:pt>
                <c:pt idx="280">
                  <c:v>520.01623539999946</c:v>
                </c:pt>
                <c:pt idx="281">
                  <c:v>518.95599369999798</c:v>
                </c:pt>
                <c:pt idx="282">
                  <c:v>518.04705809999746</c:v>
                </c:pt>
                <c:pt idx="283">
                  <c:v>516.98638919999996</c:v>
                </c:pt>
                <c:pt idx="284">
                  <c:v>515.92547609999997</c:v>
                </c:pt>
                <c:pt idx="285">
                  <c:v>515.01593019999996</c:v>
                </c:pt>
                <c:pt idx="286">
                  <c:v>513.95458979999796</c:v>
                </c:pt>
                <c:pt idx="287">
                  <c:v>513.04467769999997</c:v>
                </c:pt>
                <c:pt idx="288">
                  <c:v>511.98284910000001</c:v>
                </c:pt>
                <c:pt idx="289">
                  <c:v>511.07254030000001</c:v>
                </c:pt>
                <c:pt idx="290">
                  <c:v>510.01028440000005</c:v>
                </c:pt>
                <c:pt idx="291">
                  <c:v>508.94778440000005</c:v>
                </c:pt>
                <c:pt idx="292">
                  <c:v>508.03689579999963</c:v>
                </c:pt>
                <c:pt idx="293">
                  <c:v>506.9739379999985</c:v>
                </c:pt>
                <c:pt idx="294">
                  <c:v>506.06265259999998</c:v>
                </c:pt>
                <c:pt idx="295">
                  <c:v>504.9992676</c:v>
                </c:pt>
                <c:pt idx="296">
                  <c:v>503.93566889999994</c:v>
                </c:pt>
                <c:pt idx="297">
                  <c:v>503.02380369999997</c:v>
                </c:pt>
                <c:pt idx="298">
                  <c:v>501.95971679999963</c:v>
                </c:pt>
                <c:pt idx="299">
                  <c:v>501.04748540000008</c:v>
                </c:pt>
                <c:pt idx="300">
                  <c:v>499.98297119999995</c:v>
                </c:pt>
                <c:pt idx="301">
                  <c:v>499.07037349999905</c:v>
                </c:pt>
                <c:pt idx="302">
                  <c:v>498.00543210000001</c:v>
                </c:pt>
                <c:pt idx="303">
                  <c:v>496.94024660000002</c:v>
                </c:pt>
                <c:pt idx="304">
                  <c:v>496.02703860000003</c:v>
                </c:pt>
                <c:pt idx="305">
                  <c:v>494.96142579999969</c:v>
                </c:pt>
                <c:pt idx="306">
                  <c:v>494.04788210000186</c:v>
                </c:pt>
                <c:pt idx="307">
                  <c:v>492.98181149999874</c:v>
                </c:pt>
                <c:pt idx="308">
                  <c:v>492.06790160000008</c:v>
                </c:pt>
                <c:pt idx="309">
                  <c:v>491.00140379999999</c:v>
                </c:pt>
                <c:pt idx="310">
                  <c:v>489.93469239999996</c:v>
                </c:pt>
                <c:pt idx="311">
                  <c:v>489.0202026</c:v>
                </c:pt>
                <c:pt idx="312">
                  <c:v>487.95306399999993</c:v>
                </c:pt>
                <c:pt idx="313">
                  <c:v>487.03820799999886</c:v>
                </c:pt>
                <c:pt idx="314">
                  <c:v>485.97064210000002</c:v>
                </c:pt>
                <c:pt idx="315">
                  <c:v>485.05538939999997</c:v>
                </c:pt>
                <c:pt idx="316">
                  <c:v>483.98739619999969</c:v>
                </c:pt>
                <c:pt idx="317">
                  <c:v>483.07180789999995</c:v>
                </c:pt>
                <c:pt idx="318">
                  <c:v>482.00338749999969</c:v>
                </c:pt>
                <c:pt idx="319">
                  <c:v>480.93475339999969</c:v>
                </c:pt>
                <c:pt idx="320">
                  <c:v>480.01858519999996</c:v>
                </c:pt>
                <c:pt idx="321">
                  <c:v>478.94952389999997</c:v>
                </c:pt>
                <c:pt idx="322">
                  <c:v>478.03301999999843</c:v>
                </c:pt>
                <c:pt idx="323">
                  <c:v>476.96353149999874</c:v>
                </c:pt>
                <c:pt idx="324">
                  <c:v>476.0466614</c:v>
                </c:pt>
                <c:pt idx="325">
                  <c:v>474.9767760999988</c:v>
                </c:pt>
                <c:pt idx="326">
                  <c:v>474.05953979999964</c:v>
                </c:pt>
                <c:pt idx="327">
                  <c:v>472.98922729999964</c:v>
                </c:pt>
                <c:pt idx="328">
                  <c:v>472.0716248</c:v>
                </c:pt>
                <c:pt idx="329">
                  <c:v>471.00091549999905</c:v>
                </c:pt>
                <c:pt idx="330">
                  <c:v>469.92996219999998</c:v>
                </c:pt>
                <c:pt idx="331">
                  <c:v>469.01184080000002</c:v>
                </c:pt>
                <c:pt idx="332">
                  <c:v>467.94046020000002</c:v>
                </c:pt>
                <c:pt idx="333">
                  <c:v>467.02200319999997</c:v>
                </c:pt>
                <c:pt idx="334">
                  <c:v>465.9502258</c:v>
                </c:pt>
                <c:pt idx="335">
                  <c:v>465.03137209999886</c:v>
                </c:pt>
                <c:pt idx="336">
                  <c:v>463.95919799999905</c:v>
                </c:pt>
                <c:pt idx="337">
                  <c:v>463.0400391</c:v>
                </c:pt>
                <c:pt idx="338">
                  <c:v>461.96743769999995</c:v>
                </c:pt>
                <c:pt idx="339">
                  <c:v>461.04791260000002</c:v>
                </c:pt>
                <c:pt idx="340">
                  <c:v>459.97491459999969</c:v>
                </c:pt>
                <c:pt idx="341">
                  <c:v>459.05505369999997</c:v>
                </c:pt>
                <c:pt idx="342">
                  <c:v>457.98165889999899</c:v>
                </c:pt>
                <c:pt idx="343">
                  <c:v>457.06143189999995</c:v>
                </c:pt>
                <c:pt idx="344">
                  <c:v>455.98767089999996</c:v>
                </c:pt>
                <c:pt idx="345">
                  <c:v>455.06710819999995</c:v>
                </c:pt>
                <c:pt idx="346">
                  <c:v>453.99291989999887</c:v>
                </c:pt>
                <c:pt idx="347">
                  <c:v>453.07199100000003</c:v>
                </c:pt>
                <c:pt idx="348">
                  <c:v>451.99740599999899</c:v>
                </c:pt>
                <c:pt idx="349">
                  <c:v>451.076171899999</c:v>
                </c:pt>
                <c:pt idx="350">
                  <c:v>450.00119019999994</c:v>
                </c:pt>
                <c:pt idx="351">
                  <c:v>448.92599489999969</c:v>
                </c:pt>
                <c:pt idx="352">
                  <c:v>448.00424190000001</c:v>
                </c:pt>
                <c:pt idx="353">
                  <c:v>446.92864989999993</c:v>
                </c:pt>
                <c:pt idx="354">
                  <c:v>446.00656129999999</c:v>
                </c:pt>
                <c:pt idx="355">
                  <c:v>444.93057249999862</c:v>
                </c:pt>
                <c:pt idx="356">
                  <c:v>444.00814819999999</c:v>
                </c:pt>
                <c:pt idx="357">
                  <c:v>442.93176269999969</c:v>
                </c:pt>
                <c:pt idx="358">
                  <c:v>442.0090027</c:v>
                </c:pt>
                <c:pt idx="359">
                  <c:v>440.93225099999893</c:v>
                </c:pt>
                <c:pt idx="360">
                  <c:v>440.00915529999969</c:v>
                </c:pt>
                <c:pt idx="361">
                  <c:v>438.93200679999899</c:v>
                </c:pt>
                <c:pt idx="362">
                  <c:v>438.00857539999993</c:v>
                </c:pt>
                <c:pt idx="363">
                  <c:v>436.93106079999899</c:v>
                </c:pt>
                <c:pt idx="364">
                  <c:v>436.00729370000005</c:v>
                </c:pt>
                <c:pt idx="365">
                  <c:v>434.92941279999923</c:v>
                </c:pt>
                <c:pt idx="366">
                  <c:v>434.00531009999969</c:v>
                </c:pt>
                <c:pt idx="367">
                  <c:v>432.9270324999988</c:v>
                </c:pt>
                <c:pt idx="368">
                  <c:v>432.00262450000002</c:v>
                </c:pt>
                <c:pt idx="369">
                  <c:v>430.92395019999969</c:v>
                </c:pt>
                <c:pt idx="370">
                  <c:v>429.99923709999905</c:v>
                </c:pt>
                <c:pt idx="371">
                  <c:v>429.07434080000002</c:v>
                </c:pt>
                <c:pt idx="372">
                  <c:v>427.99511719999862</c:v>
                </c:pt>
                <c:pt idx="373">
                  <c:v>427.06991579999999</c:v>
                </c:pt>
                <c:pt idx="374">
                  <c:v>425.99032589999899</c:v>
                </c:pt>
                <c:pt idx="375">
                  <c:v>425.06481930000001</c:v>
                </c:pt>
                <c:pt idx="376">
                  <c:v>423.98486329999997</c:v>
                </c:pt>
                <c:pt idx="377">
                  <c:v>423.05902099999997</c:v>
                </c:pt>
                <c:pt idx="378">
                  <c:v>421.97866819999996</c:v>
                </c:pt>
                <c:pt idx="379">
                  <c:v>421.05252080000002</c:v>
                </c:pt>
                <c:pt idx="380">
                  <c:v>419.97183229999905</c:v>
                </c:pt>
                <c:pt idx="381">
                  <c:v>419.04534910000001</c:v>
                </c:pt>
                <c:pt idx="382">
                  <c:v>417.96426390000005</c:v>
                </c:pt>
                <c:pt idx="383">
                  <c:v>417.03747559999999</c:v>
                </c:pt>
                <c:pt idx="384">
                  <c:v>415.95605469999964</c:v>
                </c:pt>
                <c:pt idx="385">
                  <c:v>415.02896120000003</c:v>
                </c:pt>
                <c:pt idx="386">
                  <c:v>413.9471436</c:v>
                </c:pt>
                <c:pt idx="387">
                  <c:v>413.01974489999998</c:v>
                </c:pt>
                <c:pt idx="388">
                  <c:v>411.93756099999905</c:v>
                </c:pt>
                <c:pt idx="389">
                  <c:v>411.0098572</c:v>
                </c:pt>
                <c:pt idx="390">
                  <c:v>409.92733759999874</c:v>
                </c:pt>
                <c:pt idx="391">
                  <c:v>408.99929809999969</c:v>
                </c:pt>
                <c:pt idx="392">
                  <c:v>408.07113649999849</c:v>
                </c:pt>
                <c:pt idx="393">
                  <c:v>406.98809809999892</c:v>
                </c:pt>
                <c:pt idx="394">
                  <c:v>406.05960080000102</c:v>
                </c:pt>
                <c:pt idx="395">
                  <c:v>404.97619629999855</c:v>
                </c:pt>
                <c:pt idx="396">
                  <c:v>404.04742430000078</c:v>
                </c:pt>
                <c:pt idx="397">
                  <c:v>402.96368410000002</c:v>
                </c:pt>
                <c:pt idx="398">
                  <c:v>402.03457639999999</c:v>
                </c:pt>
                <c:pt idx="399">
                  <c:v>400.95047</c:v>
                </c:pt>
                <c:pt idx="400">
                  <c:v>400.02108759999999</c:v>
                </c:pt>
                <c:pt idx="401">
                  <c:v>398.93664549999886</c:v>
                </c:pt>
                <c:pt idx="402">
                  <c:v>398.00695799999886</c:v>
                </c:pt>
                <c:pt idx="403">
                  <c:v>397.077117899999</c:v>
                </c:pt>
                <c:pt idx="404">
                  <c:v>395.99215699999837</c:v>
                </c:pt>
                <c:pt idx="405">
                  <c:v>395.06204220000001</c:v>
                </c:pt>
                <c:pt idx="406">
                  <c:v>393.9767150999985</c:v>
                </c:pt>
                <c:pt idx="407">
                  <c:v>393.04629519999997</c:v>
                </c:pt>
                <c:pt idx="408">
                  <c:v>391.96063229999999</c:v>
                </c:pt>
                <c:pt idx="409">
                  <c:v>391.02993769999995</c:v>
                </c:pt>
                <c:pt idx="410">
                  <c:v>389.94393919999999</c:v>
                </c:pt>
                <c:pt idx="411">
                  <c:v>389.01293949999905</c:v>
                </c:pt>
                <c:pt idx="412">
                  <c:v>387.92657469999887</c:v>
                </c:pt>
                <c:pt idx="413">
                  <c:v>386.99530029999886</c:v>
                </c:pt>
                <c:pt idx="414">
                  <c:v>386.06384279999997</c:v>
                </c:pt>
                <c:pt idx="415">
                  <c:v>384.97702029999999</c:v>
                </c:pt>
                <c:pt idx="416">
                  <c:v>384.04528810000096</c:v>
                </c:pt>
                <c:pt idx="417">
                  <c:v>382.95812989999899</c:v>
                </c:pt>
                <c:pt idx="418">
                  <c:v>382.02612299999868</c:v>
                </c:pt>
                <c:pt idx="419">
                  <c:v>380.9385985999985</c:v>
                </c:pt>
                <c:pt idx="420">
                  <c:v>380.00631709999874</c:v>
                </c:pt>
                <c:pt idx="421">
                  <c:v>379.07388310000078</c:v>
                </c:pt>
                <c:pt idx="422">
                  <c:v>377.98590089999999</c:v>
                </c:pt>
                <c:pt idx="423">
                  <c:v>377.05319209999999</c:v>
                </c:pt>
                <c:pt idx="424">
                  <c:v>375.96484379999998</c:v>
                </c:pt>
                <c:pt idx="425">
                  <c:v>375.03186040000003</c:v>
                </c:pt>
                <c:pt idx="426">
                  <c:v>373.94320679999993</c:v>
                </c:pt>
                <c:pt idx="427">
                  <c:v>373.0099487</c:v>
                </c:pt>
                <c:pt idx="428">
                  <c:v>372.07653809999874</c:v>
                </c:pt>
                <c:pt idx="429">
                  <c:v>370.98739619999969</c:v>
                </c:pt>
                <c:pt idx="430">
                  <c:v>370.05371089999994</c:v>
                </c:pt>
                <c:pt idx="431">
                  <c:v>368.96426390000005</c:v>
                </c:pt>
                <c:pt idx="432">
                  <c:v>368.03030399999892</c:v>
                </c:pt>
                <c:pt idx="433">
                  <c:v>366.94052119999998</c:v>
                </c:pt>
                <c:pt idx="434">
                  <c:v>366.00628660000001</c:v>
                </c:pt>
                <c:pt idx="435">
                  <c:v>365.07192989999999</c:v>
                </c:pt>
                <c:pt idx="436">
                  <c:v>363.98168949999905</c:v>
                </c:pt>
                <c:pt idx="437">
                  <c:v>363.04705810000002</c:v>
                </c:pt>
                <c:pt idx="438">
                  <c:v>361.95648189999997</c:v>
                </c:pt>
                <c:pt idx="439">
                  <c:v>361.02157589999899</c:v>
                </c:pt>
                <c:pt idx="440">
                  <c:v>359.93069459999964</c:v>
                </c:pt>
                <c:pt idx="441">
                  <c:v>358.99551389999874</c:v>
                </c:pt>
                <c:pt idx="442">
                  <c:v>358.06021120000003</c:v>
                </c:pt>
                <c:pt idx="443">
                  <c:v>356.9688721</c:v>
                </c:pt>
                <c:pt idx="444">
                  <c:v>356.03329469999994</c:v>
                </c:pt>
                <c:pt idx="445">
                  <c:v>354.94165039999996</c:v>
                </c:pt>
                <c:pt idx="446">
                  <c:v>354.00579829999964</c:v>
                </c:pt>
                <c:pt idx="447">
                  <c:v>353.06985470000001</c:v>
                </c:pt>
                <c:pt idx="448">
                  <c:v>351.97775269999994</c:v>
                </c:pt>
                <c:pt idx="449">
                  <c:v>351.04153439999999</c:v>
                </c:pt>
                <c:pt idx="450">
                  <c:v>349.94909669999998</c:v>
                </c:pt>
                <c:pt idx="451">
                  <c:v>349.0126343</c:v>
                </c:pt>
                <c:pt idx="452">
                  <c:v>348.07601929999868</c:v>
                </c:pt>
                <c:pt idx="453">
                  <c:v>346.98315429999849</c:v>
                </c:pt>
                <c:pt idx="454">
                  <c:v>346.04629519999997</c:v>
                </c:pt>
                <c:pt idx="455">
                  <c:v>344.95312499999892</c:v>
                </c:pt>
                <c:pt idx="456">
                  <c:v>344.01599119999997</c:v>
                </c:pt>
                <c:pt idx="457">
                  <c:v>342.92251589999893</c:v>
                </c:pt>
                <c:pt idx="458">
                  <c:v>341.98513789999868</c:v>
                </c:pt>
                <c:pt idx="459">
                  <c:v>341.04763789999998</c:v>
                </c:pt>
                <c:pt idx="460">
                  <c:v>339.95373539999969</c:v>
                </c:pt>
                <c:pt idx="461">
                  <c:v>339.01596070000005</c:v>
                </c:pt>
                <c:pt idx="462">
                  <c:v>338.07809449999905</c:v>
                </c:pt>
                <c:pt idx="463">
                  <c:v>336.98376459999969</c:v>
                </c:pt>
                <c:pt idx="464">
                  <c:v>336.04562380000078</c:v>
                </c:pt>
                <c:pt idx="465">
                  <c:v>334.9509888</c:v>
                </c:pt>
                <c:pt idx="466">
                  <c:v>334.01260380000002</c:v>
                </c:pt>
                <c:pt idx="467">
                  <c:v>333.07412719999996</c:v>
                </c:pt>
                <c:pt idx="468">
                  <c:v>331.97906490000003</c:v>
                </c:pt>
                <c:pt idx="469">
                  <c:v>331.04031369999996</c:v>
                </c:pt>
                <c:pt idx="470">
                  <c:v>329.94497680000001</c:v>
                </c:pt>
                <c:pt idx="471">
                  <c:v>329.0059814</c:v>
                </c:pt>
                <c:pt idx="472">
                  <c:v>328.06686400000001</c:v>
                </c:pt>
                <c:pt idx="473">
                  <c:v>326.97109989999899</c:v>
                </c:pt>
                <c:pt idx="474">
                  <c:v>326.03173829999849</c:v>
                </c:pt>
                <c:pt idx="475">
                  <c:v>324.93566889999994</c:v>
                </c:pt>
                <c:pt idx="476">
                  <c:v>323.99609379999862</c:v>
                </c:pt>
                <c:pt idx="477">
                  <c:v>323.05636600000003</c:v>
                </c:pt>
                <c:pt idx="478">
                  <c:v>321.95989989999998</c:v>
                </c:pt>
                <c:pt idx="479">
                  <c:v>321.01995849999969</c:v>
                </c:pt>
                <c:pt idx="480">
                  <c:v>319.9231872999988</c:v>
                </c:pt>
                <c:pt idx="481">
                  <c:v>318.98300169999999</c:v>
                </c:pt>
                <c:pt idx="482">
                  <c:v>318.04269410000114</c:v>
                </c:pt>
                <c:pt idx="483">
                  <c:v>316.9455261</c:v>
                </c:pt>
                <c:pt idx="484">
                  <c:v>316.00500489999996</c:v>
                </c:pt>
                <c:pt idx="485">
                  <c:v>315.06436159999998</c:v>
                </c:pt>
                <c:pt idx="486">
                  <c:v>313.966796899999</c:v>
                </c:pt>
                <c:pt idx="487">
                  <c:v>313.02590939999999</c:v>
                </c:pt>
                <c:pt idx="488">
                  <c:v>311.92807009999905</c:v>
                </c:pt>
                <c:pt idx="489">
                  <c:v>310.98693849999819</c:v>
                </c:pt>
                <c:pt idx="490">
                  <c:v>310.04571529999993</c:v>
                </c:pt>
                <c:pt idx="491">
                  <c:v>308.94747919999998</c:v>
                </c:pt>
                <c:pt idx="492">
                  <c:v>308.00601199999886</c:v>
                </c:pt>
                <c:pt idx="493">
                  <c:v>307.06445309999998</c:v>
                </c:pt>
                <c:pt idx="494">
                  <c:v>305.96582030000002</c:v>
                </c:pt>
                <c:pt idx="495">
                  <c:v>305.02401730000003</c:v>
                </c:pt>
                <c:pt idx="496">
                  <c:v>303.92510989999874</c:v>
                </c:pt>
                <c:pt idx="497">
                  <c:v>302.98309329999893</c:v>
                </c:pt>
                <c:pt idx="498">
                  <c:v>302.04095460000002</c:v>
                </c:pt>
                <c:pt idx="499">
                  <c:v>300.94168090000005</c:v>
                </c:pt>
                <c:pt idx="500">
                  <c:v>299.99932859999905</c:v>
                </c:pt>
                <c:pt idx="501">
                  <c:v>299.05685419999998</c:v>
                </c:pt>
                <c:pt idx="502">
                  <c:v>297.9571838</c:v>
                </c:pt>
                <c:pt idx="503">
                  <c:v>297.01449580000002</c:v>
                </c:pt>
                <c:pt idx="504">
                  <c:v>296.07171629999874</c:v>
                </c:pt>
                <c:pt idx="505">
                  <c:v>294.97164919999994</c:v>
                </c:pt>
                <c:pt idx="506">
                  <c:v>294.02865599999899</c:v>
                </c:pt>
                <c:pt idx="507">
                  <c:v>292.92834469999963</c:v>
                </c:pt>
                <c:pt idx="508">
                  <c:v>291.98510739999887</c:v>
                </c:pt>
                <c:pt idx="509">
                  <c:v>291.04177859999999</c:v>
                </c:pt>
                <c:pt idx="510">
                  <c:v>289.94110110000003</c:v>
                </c:pt>
                <c:pt idx="511">
                  <c:v>288.99755859999874</c:v>
                </c:pt>
                <c:pt idx="512">
                  <c:v>288.05389400000001</c:v>
                </c:pt>
                <c:pt idx="513">
                  <c:v>286.95285030000002</c:v>
                </c:pt>
                <c:pt idx="514">
                  <c:v>286.0090027</c:v>
                </c:pt>
                <c:pt idx="515">
                  <c:v>285.06503300000003</c:v>
                </c:pt>
                <c:pt idx="516">
                  <c:v>283.96362299999993</c:v>
                </c:pt>
                <c:pt idx="517">
                  <c:v>283.01943969999996</c:v>
                </c:pt>
                <c:pt idx="518">
                  <c:v>282.07516479999964</c:v>
                </c:pt>
                <c:pt idx="519">
                  <c:v>280.97338869999999</c:v>
                </c:pt>
                <c:pt idx="520">
                  <c:v>280.02890009999999</c:v>
                </c:pt>
                <c:pt idx="521">
                  <c:v>278.92687989999899</c:v>
                </c:pt>
                <c:pt idx="522">
                  <c:v>277.98217769999923</c:v>
                </c:pt>
                <c:pt idx="523">
                  <c:v>277.03738399999969</c:v>
                </c:pt>
                <c:pt idx="524">
                  <c:v>275.93499759999969</c:v>
                </c:pt>
                <c:pt idx="525">
                  <c:v>274.99002079999963</c:v>
                </c:pt>
                <c:pt idx="526">
                  <c:v>274.04492190000002</c:v>
                </c:pt>
                <c:pt idx="527">
                  <c:v>272.94219969999995</c:v>
                </c:pt>
                <c:pt idx="528">
                  <c:v>271.99688719999995</c:v>
                </c:pt>
                <c:pt idx="529">
                  <c:v>271.05148320000001</c:v>
                </c:pt>
                <c:pt idx="530">
                  <c:v>269.9484253</c:v>
                </c:pt>
                <c:pt idx="531">
                  <c:v>269.00280759999998</c:v>
                </c:pt>
                <c:pt idx="532">
                  <c:v>268.05712889999995</c:v>
                </c:pt>
                <c:pt idx="533">
                  <c:v>266.95370480000003</c:v>
                </c:pt>
                <c:pt idx="534">
                  <c:v>266.0078125</c:v>
                </c:pt>
                <c:pt idx="535">
                  <c:v>265.06182860000001</c:v>
                </c:pt>
                <c:pt idx="536">
                  <c:v>263.95806879999969</c:v>
                </c:pt>
                <c:pt idx="537">
                  <c:v>263.01190189999994</c:v>
                </c:pt>
                <c:pt idx="538">
                  <c:v>262.0656128</c:v>
                </c:pt>
                <c:pt idx="539">
                  <c:v>260.96151729999855</c:v>
                </c:pt>
                <c:pt idx="540">
                  <c:v>260.01504519999997</c:v>
                </c:pt>
                <c:pt idx="541">
                  <c:v>259.06851199999886</c:v>
                </c:pt>
                <c:pt idx="542">
                  <c:v>257.96408079999998</c:v>
                </c:pt>
                <c:pt idx="543">
                  <c:v>257.01730350000003</c:v>
                </c:pt>
                <c:pt idx="544">
                  <c:v>256.07046509999998</c:v>
                </c:pt>
                <c:pt idx="545">
                  <c:v>254.96571349999999</c:v>
                </c:pt>
                <c:pt idx="546">
                  <c:v>254.01867680000001</c:v>
                </c:pt>
                <c:pt idx="547">
                  <c:v>253.07156369999936</c:v>
                </c:pt>
                <c:pt idx="548">
                  <c:v>251.9664764000006</c:v>
                </c:pt>
                <c:pt idx="549">
                  <c:v>251.01916499999945</c:v>
                </c:pt>
                <c:pt idx="550">
                  <c:v>250.07177730000001</c:v>
                </c:pt>
                <c:pt idx="551">
                  <c:v>248.97253419999998</c:v>
                </c:pt>
                <c:pt idx="552">
                  <c:v>248.03060909999999</c:v>
                </c:pt>
                <c:pt idx="553">
                  <c:v>246.93157959999999</c:v>
                </c:pt>
                <c:pt idx="554">
                  <c:v>245.98945620000001</c:v>
                </c:pt>
                <c:pt idx="555">
                  <c:v>245.0472565</c:v>
                </c:pt>
                <c:pt idx="556">
                  <c:v>243.94792179999999</c:v>
                </c:pt>
                <c:pt idx="557">
                  <c:v>243.0055389</c:v>
                </c:pt>
                <c:pt idx="558">
                  <c:v>242.06306459999951</c:v>
                </c:pt>
                <c:pt idx="559">
                  <c:v>240.96340940000007</c:v>
                </c:pt>
                <c:pt idx="560">
                  <c:v>240.02076719999999</c:v>
                </c:pt>
                <c:pt idx="561">
                  <c:v>239.07803340000001</c:v>
                </c:pt>
                <c:pt idx="562">
                  <c:v>237.97808840000027</c:v>
                </c:pt>
                <c:pt idx="563">
                  <c:v>237.03518679999999</c:v>
                </c:pt>
                <c:pt idx="564">
                  <c:v>235.93501280000001</c:v>
                </c:pt>
                <c:pt idx="565">
                  <c:v>234.99192810000048</c:v>
                </c:pt>
                <c:pt idx="566">
                  <c:v>234.04876709999999</c:v>
                </c:pt>
                <c:pt idx="567">
                  <c:v>232.94831850000048</c:v>
                </c:pt>
                <c:pt idx="568">
                  <c:v>232.00497439999998</c:v>
                </c:pt>
                <c:pt idx="569">
                  <c:v>231.06155399999992</c:v>
                </c:pt>
                <c:pt idx="570">
                  <c:v>229.96080019999999</c:v>
                </c:pt>
                <c:pt idx="571">
                  <c:v>229.01721190000001</c:v>
                </c:pt>
                <c:pt idx="572">
                  <c:v>228.0735474</c:v>
                </c:pt>
                <c:pt idx="573">
                  <c:v>226.97250369999998</c:v>
                </c:pt>
                <c:pt idx="574">
                  <c:v>226.02867130000001</c:v>
                </c:pt>
                <c:pt idx="575">
                  <c:v>224.92742920000063</c:v>
                </c:pt>
                <c:pt idx="576">
                  <c:v>223.9834137</c:v>
                </c:pt>
                <c:pt idx="577">
                  <c:v>223.03933720000001</c:v>
                </c:pt>
                <c:pt idx="578">
                  <c:v>221.93780519999999</c:v>
                </c:pt>
                <c:pt idx="579">
                  <c:v>220.99356079999936</c:v>
                </c:pt>
                <c:pt idx="580">
                  <c:v>220.04924009999999</c:v>
                </c:pt>
                <c:pt idx="581">
                  <c:v>218.94743350000007</c:v>
                </c:pt>
                <c:pt idx="582">
                  <c:v>218.00294490000007</c:v>
                </c:pt>
                <c:pt idx="583">
                  <c:v>217.05838010000048</c:v>
                </c:pt>
                <c:pt idx="584">
                  <c:v>215.95629880000067</c:v>
                </c:pt>
                <c:pt idx="585">
                  <c:v>215.01158139999998</c:v>
                </c:pt>
                <c:pt idx="586">
                  <c:v>214.06677249999998</c:v>
                </c:pt>
                <c:pt idx="587">
                  <c:v>212.96441650000048</c:v>
                </c:pt>
                <c:pt idx="588">
                  <c:v>212.01947019999992</c:v>
                </c:pt>
                <c:pt idx="589">
                  <c:v>211.07443240000001</c:v>
                </c:pt>
                <c:pt idx="590">
                  <c:v>209.97181700000004</c:v>
                </c:pt>
                <c:pt idx="591">
                  <c:v>209.02662660000001</c:v>
                </c:pt>
                <c:pt idx="592">
                  <c:v>207.9238129</c:v>
                </c:pt>
                <c:pt idx="593">
                  <c:v>206.9784851</c:v>
                </c:pt>
                <c:pt idx="594">
                  <c:v>206.03306579999932</c:v>
                </c:pt>
                <c:pt idx="595">
                  <c:v>204.92999269999999</c:v>
                </c:pt>
                <c:pt idx="596">
                  <c:v>203.9844360000007</c:v>
                </c:pt>
                <c:pt idx="597">
                  <c:v>203.0388031</c:v>
                </c:pt>
                <c:pt idx="598">
                  <c:v>201.9354706</c:v>
                </c:pt>
                <c:pt idx="599">
                  <c:v>200.98968509999995</c:v>
                </c:pt>
                <c:pt idx="600">
                  <c:v>200.04383849999999</c:v>
                </c:pt>
              </c:numCache>
            </c:numRef>
          </c:xVal>
          <c:yVal>
            <c:numRef>
              <c:f>Foglio1!$E$3:$E$603</c:f>
              <c:numCache>
                <c:formatCode>General</c:formatCode>
                <c:ptCount val="601"/>
                <c:pt idx="0">
                  <c:v>-9.0821663620000467E-4</c:v>
                </c:pt>
                <c:pt idx="1">
                  <c:v>-9.9221384150000513E-4</c:v>
                </c:pt>
                <c:pt idx="2">
                  <c:v>-9.7723398360000731E-4</c:v>
                </c:pt>
                <c:pt idx="3">
                  <c:v>-8.7008712580000048E-4</c:v>
                </c:pt>
                <c:pt idx="4">
                  <c:v>-4.0249555599999729E-4</c:v>
                </c:pt>
                <c:pt idx="5">
                  <c:v>-4.6843860759999978E-4</c:v>
                </c:pt>
                <c:pt idx="6">
                  <c:v>-3.7140832860000191E-4</c:v>
                </c:pt>
                <c:pt idx="7">
                  <c:v>-3.4357793630000006E-4</c:v>
                </c:pt>
                <c:pt idx="8" formatCode="0.00E+00">
                  <c:v>6.4564403150000471E-5</c:v>
                </c:pt>
                <c:pt idx="9">
                  <c:v>-2.4884816960000052E-4</c:v>
                </c:pt>
                <c:pt idx="10" formatCode="0.00E+00">
                  <c:v>-7.9980280130000498E-5</c:v>
                </c:pt>
                <c:pt idx="11" formatCode="0.00E+00">
                  <c:v>-1.4754751650000076E-5</c:v>
                </c:pt>
                <c:pt idx="12">
                  <c:v>-4.4164885180000032E-4</c:v>
                </c:pt>
                <c:pt idx="13" formatCode="0.00E+00">
                  <c:v>1.7266283980000011E-5</c:v>
                </c:pt>
                <c:pt idx="14">
                  <c:v>2.4495032270000107E-4</c:v>
                </c:pt>
                <c:pt idx="15">
                  <c:v>4.1416581370000134E-4</c:v>
                </c:pt>
                <c:pt idx="16">
                  <c:v>-1.3546603440000064E-4</c:v>
                </c:pt>
                <c:pt idx="17" formatCode="0.00E+00">
                  <c:v>-9.2403075540000243E-5</c:v>
                </c:pt>
                <c:pt idx="18" formatCode="0.00E+00">
                  <c:v>-3.4737578970000187E-5</c:v>
                </c:pt>
                <c:pt idx="19">
                  <c:v>8.2532945090000589E-4</c:v>
                </c:pt>
                <c:pt idx="20">
                  <c:v>4.9711379690000094E-4</c:v>
                </c:pt>
                <c:pt idx="21">
                  <c:v>6.969691603000048E-4</c:v>
                </c:pt>
                <c:pt idx="22">
                  <c:v>6.2640011310000131E-4</c:v>
                </c:pt>
                <c:pt idx="23">
                  <c:v>5.2549230170000029E-4</c:v>
                </c:pt>
                <c:pt idx="24">
                  <c:v>8.5362570830000025E-4</c:v>
                </c:pt>
                <c:pt idx="25">
                  <c:v>1.6733324450000074E-4</c:v>
                </c:pt>
                <c:pt idx="26">
                  <c:v>6.4781331460000296E-4</c:v>
                </c:pt>
                <c:pt idx="27">
                  <c:v>2.7914042580000207E-4</c:v>
                </c:pt>
                <c:pt idx="28">
                  <c:v>3.0108049400000086E-4</c:v>
                </c:pt>
                <c:pt idx="29" formatCode="0.00E+00">
                  <c:v>2.2469601390000012E-5</c:v>
                </c:pt>
                <c:pt idx="30">
                  <c:v>3.4296914240000042E-4</c:v>
                </c:pt>
                <c:pt idx="31">
                  <c:v>1.0925252720000005E-4</c:v>
                </c:pt>
                <c:pt idx="32">
                  <c:v>-4.5095820679999998E-4</c:v>
                </c:pt>
                <c:pt idx="33">
                  <c:v>-4.5457846139999999E-4</c:v>
                </c:pt>
                <c:pt idx="34">
                  <c:v>-6.8021623880000319E-4</c:v>
                </c:pt>
                <c:pt idx="35">
                  <c:v>-1.1986766480000003E-3</c:v>
                </c:pt>
                <c:pt idx="36">
                  <c:v>-9.4303663350000415E-4</c:v>
                </c:pt>
                <c:pt idx="37">
                  <c:v>-6.3146895260000012E-4</c:v>
                </c:pt>
                <c:pt idx="38">
                  <c:v>-8.1417837649999994E-4</c:v>
                </c:pt>
                <c:pt idx="39">
                  <c:v>-5.3313066020000289E-4</c:v>
                </c:pt>
                <c:pt idx="40">
                  <c:v>-8.508660831000038E-4</c:v>
                </c:pt>
                <c:pt idx="41">
                  <c:v>-3.7937430900000156E-4</c:v>
                </c:pt>
                <c:pt idx="42">
                  <c:v>-3.4430218510000254E-4</c:v>
                </c:pt>
                <c:pt idx="43">
                  <c:v>-7.0538895669999997E-4</c:v>
                </c:pt>
                <c:pt idx="44">
                  <c:v>-6.5974611790000162E-4</c:v>
                </c:pt>
                <c:pt idx="45">
                  <c:v>-4.2783955000000188E-4</c:v>
                </c:pt>
                <c:pt idx="46">
                  <c:v>-9.4272667770000263E-4</c:v>
                </c:pt>
                <c:pt idx="47">
                  <c:v>-9.5280021200000052E-4</c:v>
                </c:pt>
                <c:pt idx="48">
                  <c:v>-1.5696807530000021E-3</c:v>
                </c:pt>
                <c:pt idx="49">
                  <c:v>-1.8345413260000072E-3</c:v>
                </c:pt>
                <c:pt idx="50">
                  <c:v>-1.4224316690000021E-3</c:v>
                </c:pt>
                <c:pt idx="51">
                  <c:v>-1.3382596660000067E-3</c:v>
                </c:pt>
                <c:pt idx="52">
                  <c:v>-1.3209690810000003E-3</c:v>
                </c:pt>
                <c:pt idx="53">
                  <c:v>-1.2090540260000042E-3</c:v>
                </c:pt>
                <c:pt idx="54">
                  <c:v>-9.2872668760000379E-4</c:v>
                </c:pt>
                <c:pt idx="55">
                  <c:v>-7.5588515030000191E-4</c:v>
                </c:pt>
                <c:pt idx="56">
                  <c:v>-6.5917748730000031E-4</c:v>
                </c:pt>
                <c:pt idx="57">
                  <c:v>-3.8004675300000099E-4</c:v>
                </c:pt>
                <c:pt idx="58">
                  <c:v>-5.304418155000003E-4</c:v>
                </c:pt>
                <c:pt idx="59">
                  <c:v>-1.1897446819999998E-3</c:v>
                </c:pt>
                <c:pt idx="60">
                  <c:v>-1.6095541650000059E-3</c:v>
                </c:pt>
                <c:pt idx="61">
                  <c:v>-1.8811948830000003E-3</c:v>
                </c:pt>
                <c:pt idx="62">
                  <c:v>-2.0147357140000012E-3</c:v>
                </c:pt>
                <c:pt idx="63">
                  <c:v>-2.4266440889999996E-3</c:v>
                </c:pt>
                <c:pt idx="64">
                  <c:v>-3.4386587790000002E-3</c:v>
                </c:pt>
                <c:pt idx="65">
                  <c:v>-3.9364979600000002E-3</c:v>
                </c:pt>
                <c:pt idx="66">
                  <c:v>-4.9006752670000004E-3</c:v>
                </c:pt>
                <c:pt idx="67">
                  <c:v>-6.0311383570000104E-3</c:v>
                </c:pt>
                <c:pt idx="68">
                  <c:v>-7.3352404870000382E-3</c:v>
                </c:pt>
                <c:pt idx="69">
                  <c:v>-8.5902148860000048E-3</c:v>
                </c:pt>
                <c:pt idx="70">
                  <c:v>-9.9386367950000248E-3</c:v>
                </c:pt>
                <c:pt idx="71">
                  <c:v>-1.1222852390000064E-2</c:v>
                </c:pt>
                <c:pt idx="72">
                  <c:v>-1.2482404710000051E-2</c:v>
                </c:pt>
                <c:pt idx="73">
                  <c:v>-1.3122567910000021E-2</c:v>
                </c:pt>
                <c:pt idx="74">
                  <c:v>-1.3774127700000043E-2</c:v>
                </c:pt>
                <c:pt idx="75">
                  <c:v>-1.4407233340000001E-2</c:v>
                </c:pt>
                <c:pt idx="76">
                  <c:v>-1.4608669090000005E-2</c:v>
                </c:pt>
                <c:pt idx="77">
                  <c:v>-1.4877704899999998E-2</c:v>
                </c:pt>
                <c:pt idx="78">
                  <c:v>-1.461948175E-2</c:v>
                </c:pt>
                <c:pt idx="79">
                  <c:v>-1.475676894E-2</c:v>
                </c:pt>
                <c:pt idx="80">
                  <c:v>-1.4858743179999937E-2</c:v>
                </c:pt>
                <c:pt idx="81">
                  <c:v>-1.4865848240000054E-2</c:v>
                </c:pt>
                <c:pt idx="82">
                  <c:v>-1.4649615620000001E-2</c:v>
                </c:pt>
                <c:pt idx="83">
                  <c:v>-1.4288320210000049E-2</c:v>
                </c:pt>
                <c:pt idx="84">
                  <c:v>-1.401165035E-2</c:v>
                </c:pt>
                <c:pt idx="85">
                  <c:v>-1.3649773780000042E-2</c:v>
                </c:pt>
                <c:pt idx="86">
                  <c:v>-1.3203934770000002E-2</c:v>
                </c:pt>
                <c:pt idx="87">
                  <c:v>-1.2504689400000003E-2</c:v>
                </c:pt>
                <c:pt idx="88">
                  <c:v>-1.2028164230000023E-2</c:v>
                </c:pt>
                <c:pt idx="89">
                  <c:v>-1.1100288480000003E-2</c:v>
                </c:pt>
                <c:pt idx="90">
                  <c:v>-1.041720621E-2</c:v>
                </c:pt>
                <c:pt idx="91">
                  <c:v>-9.6721425650000449E-3</c:v>
                </c:pt>
                <c:pt idx="92">
                  <c:v>-8.6871525270000045E-3</c:v>
                </c:pt>
                <c:pt idx="93">
                  <c:v>-8.0502210180000248E-3</c:v>
                </c:pt>
                <c:pt idx="94">
                  <c:v>-7.0935785770000004E-3</c:v>
                </c:pt>
                <c:pt idx="95">
                  <c:v>-6.5103587690000034E-3</c:v>
                </c:pt>
                <c:pt idx="96">
                  <c:v>-5.784458481000029E-3</c:v>
                </c:pt>
                <c:pt idx="97">
                  <c:v>-5.0969482400000012E-3</c:v>
                </c:pt>
                <c:pt idx="98">
                  <c:v>-4.3441792950000124E-3</c:v>
                </c:pt>
                <c:pt idx="99">
                  <c:v>-3.4021891190000012E-3</c:v>
                </c:pt>
                <c:pt idx="100">
                  <c:v>-2.6576404930000004E-3</c:v>
                </c:pt>
                <c:pt idx="101">
                  <c:v>-2.0717782900000004E-3</c:v>
                </c:pt>
                <c:pt idx="102">
                  <c:v>-1.2890184300000044E-3</c:v>
                </c:pt>
                <c:pt idx="103">
                  <c:v>-3.8832295100000165E-4</c:v>
                </c:pt>
                <c:pt idx="104" formatCode="0.00E+00">
                  <c:v>6.6402586530000314E-5</c:v>
                </c:pt>
                <c:pt idx="105">
                  <c:v>7.3233578590000011E-4</c:v>
                </c:pt>
                <c:pt idx="106">
                  <c:v>1.211858238E-3</c:v>
                </c:pt>
                <c:pt idx="107">
                  <c:v>1.6090461290000089E-3</c:v>
                </c:pt>
                <c:pt idx="108">
                  <c:v>2.1034539680000099E-3</c:v>
                </c:pt>
                <c:pt idx="109">
                  <c:v>3.0283459930000004E-3</c:v>
                </c:pt>
                <c:pt idx="110">
                  <c:v>2.9643299060000093E-3</c:v>
                </c:pt>
                <c:pt idx="111">
                  <c:v>3.4711910410000196E-3</c:v>
                </c:pt>
                <c:pt idx="112">
                  <c:v>3.8742907350000052E-3</c:v>
                </c:pt>
                <c:pt idx="113">
                  <c:v>4.2567732740000034E-3</c:v>
                </c:pt>
                <c:pt idx="114">
                  <c:v>4.4552544130000201E-3</c:v>
                </c:pt>
                <c:pt idx="115">
                  <c:v>5.1615382540000001E-3</c:v>
                </c:pt>
                <c:pt idx="116">
                  <c:v>5.2168141119999997E-3</c:v>
                </c:pt>
                <c:pt idx="117">
                  <c:v>5.3213075729999998E-3</c:v>
                </c:pt>
                <c:pt idx="118">
                  <c:v>5.5320737880000309E-3</c:v>
                </c:pt>
                <c:pt idx="119">
                  <c:v>5.8337622320000252E-3</c:v>
                </c:pt>
                <c:pt idx="120">
                  <c:v>5.9013776480000254E-3</c:v>
                </c:pt>
                <c:pt idx="121">
                  <c:v>6.3396776100000298E-3</c:v>
                </c:pt>
                <c:pt idx="122">
                  <c:v>6.2761432490000208E-3</c:v>
                </c:pt>
                <c:pt idx="123">
                  <c:v>6.3829408030000034E-3</c:v>
                </c:pt>
                <c:pt idx="124">
                  <c:v>6.7968522200000034E-3</c:v>
                </c:pt>
                <c:pt idx="125">
                  <c:v>6.5616872160000009E-3</c:v>
                </c:pt>
                <c:pt idx="126">
                  <c:v>6.8374522960000022E-3</c:v>
                </c:pt>
                <c:pt idx="127">
                  <c:v>6.8635921930000291E-3</c:v>
                </c:pt>
                <c:pt idx="128">
                  <c:v>7.2223441680000014E-3</c:v>
                </c:pt>
                <c:pt idx="129">
                  <c:v>7.3485933240000252E-3</c:v>
                </c:pt>
                <c:pt idx="130">
                  <c:v>7.2646951300000123E-3</c:v>
                </c:pt>
                <c:pt idx="131">
                  <c:v>7.2360835040000326E-3</c:v>
                </c:pt>
                <c:pt idx="132">
                  <c:v>7.1248128079999789E-3</c:v>
                </c:pt>
                <c:pt idx="133">
                  <c:v>7.2603519070000124E-3</c:v>
                </c:pt>
                <c:pt idx="134">
                  <c:v>6.8237781520000124E-3</c:v>
                </c:pt>
                <c:pt idx="135">
                  <c:v>6.2800035810000304E-3</c:v>
                </c:pt>
                <c:pt idx="136">
                  <c:v>5.8245533149999997E-3</c:v>
                </c:pt>
                <c:pt idx="137">
                  <c:v>5.7122535070000023E-3</c:v>
                </c:pt>
                <c:pt idx="138">
                  <c:v>5.6187845769999703E-3</c:v>
                </c:pt>
                <c:pt idx="139">
                  <c:v>5.5204592650000012E-3</c:v>
                </c:pt>
                <c:pt idx="140">
                  <c:v>5.1610143859999996E-3</c:v>
                </c:pt>
                <c:pt idx="141">
                  <c:v>5.1706018860000124E-3</c:v>
                </c:pt>
                <c:pt idx="142">
                  <c:v>5.2591534330000281E-3</c:v>
                </c:pt>
                <c:pt idx="143">
                  <c:v>4.9202926460000032E-3</c:v>
                </c:pt>
                <c:pt idx="144">
                  <c:v>4.9076736900000315E-3</c:v>
                </c:pt>
                <c:pt idx="145">
                  <c:v>4.9728145820000114E-3</c:v>
                </c:pt>
                <c:pt idx="146">
                  <c:v>4.8012905750000169E-3</c:v>
                </c:pt>
                <c:pt idx="147">
                  <c:v>4.5812511820000432E-3</c:v>
                </c:pt>
                <c:pt idx="148">
                  <c:v>4.6989372930000004E-3</c:v>
                </c:pt>
                <c:pt idx="149">
                  <c:v>4.8666512589999955E-3</c:v>
                </c:pt>
                <c:pt idx="150">
                  <c:v>4.6473899860000004E-3</c:v>
                </c:pt>
                <c:pt idx="151">
                  <c:v>4.6807774340000179E-3</c:v>
                </c:pt>
                <c:pt idx="152">
                  <c:v>4.6574636360000006E-3</c:v>
                </c:pt>
                <c:pt idx="153">
                  <c:v>4.2930324560000004E-3</c:v>
                </c:pt>
                <c:pt idx="154">
                  <c:v>4.1843950749999945E-3</c:v>
                </c:pt>
                <c:pt idx="155">
                  <c:v>4.4498411010000377E-3</c:v>
                </c:pt>
                <c:pt idx="156">
                  <c:v>4.4939364310000104E-3</c:v>
                </c:pt>
                <c:pt idx="157">
                  <c:v>4.5215049759999865E-3</c:v>
                </c:pt>
                <c:pt idx="158">
                  <c:v>4.5392918400000235E-3</c:v>
                </c:pt>
                <c:pt idx="159">
                  <c:v>4.8075723459999999E-3</c:v>
                </c:pt>
                <c:pt idx="160">
                  <c:v>4.7370386310000012E-3</c:v>
                </c:pt>
                <c:pt idx="161">
                  <c:v>4.7352854160000032E-3</c:v>
                </c:pt>
                <c:pt idx="162">
                  <c:v>4.6538002789999798E-3</c:v>
                </c:pt>
                <c:pt idx="163">
                  <c:v>4.9136430030000417E-3</c:v>
                </c:pt>
                <c:pt idx="164">
                  <c:v>4.7034379089999998E-3</c:v>
                </c:pt>
                <c:pt idx="165">
                  <c:v>4.9488306980000124E-3</c:v>
                </c:pt>
                <c:pt idx="166">
                  <c:v>5.0560617820000374E-3</c:v>
                </c:pt>
                <c:pt idx="167">
                  <c:v>5.2147181700000003E-3</c:v>
                </c:pt>
                <c:pt idx="168">
                  <c:v>5.2691362800000013E-3</c:v>
                </c:pt>
                <c:pt idx="169">
                  <c:v>5.4524838920000113E-3</c:v>
                </c:pt>
                <c:pt idx="170">
                  <c:v>5.750890356000001E-3</c:v>
                </c:pt>
                <c:pt idx="171">
                  <c:v>5.8774999340000201E-3</c:v>
                </c:pt>
                <c:pt idx="172">
                  <c:v>6.2286891040000307E-3</c:v>
                </c:pt>
                <c:pt idx="173">
                  <c:v>6.4353509810000332E-3</c:v>
                </c:pt>
                <c:pt idx="174">
                  <c:v>6.7587797530000307E-3</c:v>
                </c:pt>
                <c:pt idx="175">
                  <c:v>6.6794902090000123E-3</c:v>
                </c:pt>
                <c:pt idx="176">
                  <c:v>6.9356029850000519E-3</c:v>
                </c:pt>
                <c:pt idx="177">
                  <c:v>7.0753451440000335E-3</c:v>
                </c:pt>
                <c:pt idx="178">
                  <c:v>7.324109320000001E-3</c:v>
                </c:pt>
                <c:pt idx="179">
                  <c:v>7.5610047210000024E-3</c:v>
                </c:pt>
                <c:pt idx="180">
                  <c:v>7.6725711110000134E-3</c:v>
                </c:pt>
                <c:pt idx="181">
                  <c:v>7.8177163380000001E-3</c:v>
                </c:pt>
                <c:pt idx="182">
                  <c:v>7.9804966230000336E-3</c:v>
                </c:pt>
                <c:pt idx="183">
                  <c:v>8.2635227590000266E-3</c:v>
                </c:pt>
                <c:pt idx="184">
                  <c:v>8.4223523740000247E-3</c:v>
                </c:pt>
                <c:pt idx="185">
                  <c:v>8.7518338110000246E-3</c:v>
                </c:pt>
                <c:pt idx="186">
                  <c:v>8.8971555230000065E-3</c:v>
                </c:pt>
                <c:pt idx="187">
                  <c:v>9.0375309810000228E-3</c:v>
                </c:pt>
                <c:pt idx="188">
                  <c:v>8.9243184779999995E-3</c:v>
                </c:pt>
                <c:pt idx="189">
                  <c:v>9.2302765700000046E-3</c:v>
                </c:pt>
                <c:pt idx="190">
                  <c:v>9.0586487200000048E-3</c:v>
                </c:pt>
                <c:pt idx="191">
                  <c:v>9.1401720420000009E-3</c:v>
                </c:pt>
                <c:pt idx="192">
                  <c:v>8.8552795350000726E-3</c:v>
                </c:pt>
                <c:pt idx="193">
                  <c:v>8.4901871160000374E-3</c:v>
                </c:pt>
                <c:pt idx="194">
                  <c:v>7.9554757100000033E-3</c:v>
                </c:pt>
                <c:pt idx="195">
                  <c:v>7.8362980860000406E-3</c:v>
                </c:pt>
                <c:pt idx="196">
                  <c:v>7.5543932620000124E-3</c:v>
                </c:pt>
                <c:pt idx="197">
                  <c:v>7.3190019470000004E-3</c:v>
                </c:pt>
                <c:pt idx="198">
                  <c:v>6.8327714690000034E-3</c:v>
                </c:pt>
                <c:pt idx="199">
                  <c:v>6.8038990720000218E-3</c:v>
                </c:pt>
                <c:pt idx="200">
                  <c:v>6.5803462640000188E-3</c:v>
                </c:pt>
                <c:pt idx="201">
                  <c:v>6.5188263540000013E-3</c:v>
                </c:pt>
                <c:pt idx="202">
                  <c:v>6.2073664740000273E-3</c:v>
                </c:pt>
                <c:pt idx="203">
                  <c:v>6.025510839999978E-3</c:v>
                </c:pt>
                <c:pt idx="204">
                  <c:v>6.29011495E-3</c:v>
                </c:pt>
                <c:pt idx="205">
                  <c:v>5.9352023530000369E-3</c:v>
                </c:pt>
                <c:pt idx="206">
                  <c:v>5.8015193790000004E-3</c:v>
                </c:pt>
                <c:pt idx="207">
                  <c:v>5.7116765530000179E-3</c:v>
                </c:pt>
                <c:pt idx="208">
                  <c:v>5.6562591340000301E-3</c:v>
                </c:pt>
                <c:pt idx="209">
                  <c:v>5.6974086910000004E-3</c:v>
                </c:pt>
                <c:pt idx="210">
                  <c:v>5.6358040309999946E-3</c:v>
                </c:pt>
                <c:pt idx="211">
                  <c:v>5.5344593710000113E-3</c:v>
                </c:pt>
                <c:pt idx="212">
                  <c:v>5.6012682620000254E-3</c:v>
                </c:pt>
                <c:pt idx="213">
                  <c:v>5.556063727000027E-3</c:v>
                </c:pt>
                <c:pt idx="214">
                  <c:v>5.6669330219999998E-3</c:v>
                </c:pt>
                <c:pt idx="215">
                  <c:v>5.4331389260000012E-3</c:v>
                </c:pt>
                <c:pt idx="216">
                  <c:v>5.4570711220000134E-3</c:v>
                </c:pt>
                <c:pt idx="217">
                  <c:v>5.3255003879999945E-3</c:v>
                </c:pt>
                <c:pt idx="218">
                  <c:v>5.4932208730000169E-3</c:v>
                </c:pt>
                <c:pt idx="219">
                  <c:v>5.1900660619999999E-3</c:v>
                </c:pt>
                <c:pt idx="220">
                  <c:v>5.3437920290000124E-3</c:v>
                </c:pt>
                <c:pt idx="221">
                  <c:v>5.2891811360000034E-3</c:v>
                </c:pt>
                <c:pt idx="222">
                  <c:v>5.1762340590000011E-3</c:v>
                </c:pt>
                <c:pt idx="223">
                  <c:v>5.0485194660000003E-3</c:v>
                </c:pt>
                <c:pt idx="224">
                  <c:v>5.1640793679999832E-3</c:v>
                </c:pt>
                <c:pt idx="225">
                  <c:v>5.2174953740000011E-3</c:v>
                </c:pt>
                <c:pt idx="226">
                  <c:v>5.2106310610000013E-3</c:v>
                </c:pt>
                <c:pt idx="227">
                  <c:v>5.2043437030000316E-3</c:v>
                </c:pt>
                <c:pt idx="228">
                  <c:v>5.2689006550000004E-3</c:v>
                </c:pt>
                <c:pt idx="229">
                  <c:v>5.4816859770000104E-3</c:v>
                </c:pt>
                <c:pt idx="230">
                  <c:v>5.564506631E-3</c:v>
                </c:pt>
                <c:pt idx="231">
                  <c:v>5.6658051910000104E-3</c:v>
                </c:pt>
                <c:pt idx="232">
                  <c:v>5.733761936000027E-3</c:v>
                </c:pt>
                <c:pt idx="233">
                  <c:v>5.8735376220000034E-3</c:v>
                </c:pt>
                <c:pt idx="234">
                  <c:v>6.1136856679999945E-3</c:v>
                </c:pt>
                <c:pt idx="235">
                  <c:v>6.4176176670000008E-3</c:v>
                </c:pt>
                <c:pt idx="236">
                  <c:v>6.6082314590000133E-3</c:v>
                </c:pt>
                <c:pt idx="237">
                  <c:v>6.8096313630000198E-3</c:v>
                </c:pt>
                <c:pt idx="238">
                  <c:v>7.1252076890000104E-3</c:v>
                </c:pt>
                <c:pt idx="239">
                  <c:v>7.3917731640000374E-3</c:v>
                </c:pt>
                <c:pt idx="240">
                  <c:v>7.9630687830000539E-3</c:v>
                </c:pt>
                <c:pt idx="241">
                  <c:v>8.4900027140000448E-3</c:v>
                </c:pt>
                <c:pt idx="242">
                  <c:v>9.005418979000054E-3</c:v>
                </c:pt>
                <c:pt idx="243">
                  <c:v>9.5872320230000248E-3</c:v>
                </c:pt>
                <c:pt idx="244">
                  <c:v>1.0071788910000001E-2</c:v>
                </c:pt>
                <c:pt idx="245">
                  <c:v>1.072979812E-2</c:v>
                </c:pt>
                <c:pt idx="246">
                  <c:v>1.1356945149999999E-2</c:v>
                </c:pt>
                <c:pt idx="247">
                  <c:v>1.1912705380000048E-2</c:v>
                </c:pt>
                <c:pt idx="248">
                  <c:v>1.2865760360000023E-2</c:v>
                </c:pt>
                <c:pt idx="249">
                  <c:v>1.3752667230000003E-2</c:v>
                </c:pt>
                <c:pt idx="250">
                  <c:v>1.4554543419999998E-2</c:v>
                </c:pt>
                <c:pt idx="251">
                  <c:v>1.5559243969999942E-2</c:v>
                </c:pt>
                <c:pt idx="252">
                  <c:v>1.6439951960000001E-2</c:v>
                </c:pt>
                <c:pt idx="253">
                  <c:v>1.7438815910000002E-2</c:v>
                </c:pt>
                <c:pt idx="254">
                  <c:v>1.888631471000005E-2</c:v>
                </c:pt>
                <c:pt idx="255">
                  <c:v>2.0290398970000012E-2</c:v>
                </c:pt>
                <c:pt idx="256">
                  <c:v>2.1500106900000003E-2</c:v>
                </c:pt>
                <c:pt idx="257">
                  <c:v>2.2827003150000042E-2</c:v>
                </c:pt>
                <c:pt idx="258">
                  <c:v>2.3842187600000005E-2</c:v>
                </c:pt>
                <c:pt idx="259">
                  <c:v>2.5585291910000002E-2</c:v>
                </c:pt>
                <c:pt idx="260">
                  <c:v>2.7627628300000002E-2</c:v>
                </c:pt>
                <c:pt idx="261">
                  <c:v>2.909401804000001E-2</c:v>
                </c:pt>
                <c:pt idx="262">
                  <c:v>3.1131295490000148E-2</c:v>
                </c:pt>
                <c:pt idx="263">
                  <c:v>3.2721105960000052E-2</c:v>
                </c:pt>
                <c:pt idx="264">
                  <c:v>3.4183539450000001E-2</c:v>
                </c:pt>
                <c:pt idx="265">
                  <c:v>3.6369673910000011E-2</c:v>
                </c:pt>
                <c:pt idx="266">
                  <c:v>3.8185212760000052E-2</c:v>
                </c:pt>
                <c:pt idx="267">
                  <c:v>3.9779625830000005E-2</c:v>
                </c:pt>
                <c:pt idx="268">
                  <c:v>4.2061399669999965E-2</c:v>
                </c:pt>
                <c:pt idx="269">
                  <c:v>4.3495818969999947E-2</c:v>
                </c:pt>
                <c:pt idx="270">
                  <c:v>4.5196253810000211E-2</c:v>
                </c:pt>
                <c:pt idx="271">
                  <c:v>4.7738783060000123E-2</c:v>
                </c:pt>
                <c:pt idx="272">
                  <c:v>4.8867564650000132E-2</c:v>
                </c:pt>
                <c:pt idx="273">
                  <c:v>5.0938963890000084E-2</c:v>
                </c:pt>
                <c:pt idx="274">
                  <c:v>5.2469152959999987E-2</c:v>
                </c:pt>
                <c:pt idx="275">
                  <c:v>5.4274115709999779E-2</c:v>
                </c:pt>
                <c:pt idx="276">
                  <c:v>5.6106548759999875E-2</c:v>
                </c:pt>
                <c:pt idx="277">
                  <c:v>5.8020852509999769E-2</c:v>
                </c:pt>
                <c:pt idx="278">
                  <c:v>5.9769939630000227E-2</c:v>
                </c:pt>
                <c:pt idx="279">
                  <c:v>6.1493083830000295E-2</c:v>
                </c:pt>
                <c:pt idx="280">
                  <c:v>6.2884636220000303E-2</c:v>
                </c:pt>
                <c:pt idx="281">
                  <c:v>6.4295910300000023E-2</c:v>
                </c:pt>
                <c:pt idx="282">
                  <c:v>6.575891376000001E-2</c:v>
                </c:pt>
                <c:pt idx="283">
                  <c:v>6.7443288860000034E-2</c:v>
                </c:pt>
                <c:pt idx="284">
                  <c:v>6.9203495980000113E-2</c:v>
                </c:pt>
                <c:pt idx="285">
                  <c:v>7.026436179999998E-2</c:v>
                </c:pt>
                <c:pt idx="286">
                  <c:v>7.1698337789999997E-2</c:v>
                </c:pt>
                <c:pt idx="287">
                  <c:v>7.2546437380000134E-2</c:v>
                </c:pt>
                <c:pt idx="288">
                  <c:v>7.4141845109999785E-2</c:v>
                </c:pt>
                <c:pt idx="289">
                  <c:v>7.557153702000001E-2</c:v>
                </c:pt>
                <c:pt idx="290">
                  <c:v>7.6731979850000298E-2</c:v>
                </c:pt>
                <c:pt idx="291">
                  <c:v>7.778014988000001E-2</c:v>
                </c:pt>
                <c:pt idx="292">
                  <c:v>7.8596174720000023E-2</c:v>
                </c:pt>
                <c:pt idx="293">
                  <c:v>7.9472973940000413E-2</c:v>
                </c:pt>
                <c:pt idx="294">
                  <c:v>8.0283783379999987E-2</c:v>
                </c:pt>
                <c:pt idx="295">
                  <c:v>8.0873139199999999E-2</c:v>
                </c:pt>
                <c:pt idx="296">
                  <c:v>8.1650890410000412E-2</c:v>
                </c:pt>
                <c:pt idx="297">
                  <c:v>8.2362316550000023E-2</c:v>
                </c:pt>
                <c:pt idx="298">
                  <c:v>8.2791440190000523E-2</c:v>
                </c:pt>
                <c:pt idx="299">
                  <c:v>8.3411030469999994E-2</c:v>
                </c:pt>
                <c:pt idx="300">
                  <c:v>8.3844050770000511E-2</c:v>
                </c:pt>
                <c:pt idx="301">
                  <c:v>8.4230959420000043E-2</c:v>
                </c:pt>
                <c:pt idx="302">
                  <c:v>8.4542095660000247E-2</c:v>
                </c:pt>
                <c:pt idx="303">
                  <c:v>8.4720954300000248E-2</c:v>
                </c:pt>
                <c:pt idx="304">
                  <c:v>8.4873385730000098E-2</c:v>
                </c:pt>
                <c:pt idx="305">
                  <c:v>8.5190333430000098E-2</c:v>
                </c:pt>
                <c:pt idx="306">
                  <c:v>8.5360638800000013E-2</c:v>
                </c:pt>
                <c:pt idx="307">
                  <c:v>8.5328564050000097E-2</c:v>
                </c:pt>
                <c:pt idx="308">
                  <c:v>8.5294976830000244E-2</c:v>
                </c:pt>
                <c:pt idx="309">
                  <c:v>8.5349895060000097E-2</c:v>
                </c:pt>
                <c:pt idx="310">
                  <c:v>8.5098192100000525E-2</c:v>
                </c:pt>
                <c:pt idx="311">
                  <c:v>8.4620065990000798E-2</c:v>
                </c:pt>
                <c:pt idx="312">
                  <c:v>8.5273936390000027E-2</c:v>
                </c:pt>
                <c:pt idx="313">
                  <c:v>8.4374196830000067E-2</c:v>
                </c:pt>
                <c:pt idx="314">
                  <c:v>8.3851590750000565E-2</c:v>
                </c:pt>
                <c:pt idx="315">
                  <c:v>8.4358885880000248E-2</c:v>
                </c:pt>
                <c:pt idx="316">
                  <c:v>8.3173051480000024E-2</c:v>
                </c:pt>
                <c:pt idx="317">
                  <c:v>8.4246926010000042E-2</c:v>
                </c:pt>
                <c:pt idx="318">
                  <c:v>8.4495149550000412E-2</c:v>
                </c:pt>
                <c:pt idx="319">
                  <c:v>8.4887512030000042E-2</c:v>
                </c:pt>
                <c:pt idx="320">
                  <c:v>8.5017554459999992E-2</c:v>
                </c:pt>
                <c:pt idx="321">
                  <c:v>8.5618890820000168E-2</c:v>
                </c:pt>
                <c:pt idx="322">
                  <c:v>8.6087383330000045E-2</c:v>
                </c:pt>
                <c:pt idx="323">
                  <c:v>8.6481258269999986E-2</c:v>
                </c:pt>
                <c:pt idx="324">
                  <c:v>8.7129965420000247E-2</c:v>
                </c:pt>
                <c:pt idx="325">
                  <c:v>8.7711967530000046E-2</c:v>
                </c:pt>
                <c:pt idx="326">
                  <c:v>8.8324218990000411E-2</c:v>
                </c:pt>
                <c:pt idx="327">
                  <c:v>8.9104890820000268E-2</c:v>
                </c:pt>
                <c:pt idx="328">
                  <c:v>8.9820712800000035E-2</c:v>
                </c:pt>
                <c:pt idx="329">
                  <c:v>9.0390525760000381E-2</c:v>
                </c:pt>
                <c:pt idx="330">
                  <c:v>9.1193348170000563E-2</c:v>
                </c:pt>
                <c:pt idx="331">
                  <c:v>9.1749548910000062E-2</c:v>
                </c:pt>
                <c:pt idx="332">
                  <c:v>9.2298589650000012E-2</c:v>
                </c:pt>
                <c:pt idx="333">
                  <c:v>9.2957787219999991E-2</c:v>
                </c:pt>
                <c:pt idx="334">
                  <c:v>9.3524411320000653E-2</c:v>
                </c:pt>
                <c:pt idx="335">
                  <c:v>9.3821041290000531E-2</c:v>
                </c:pt>
                <c:pt idx="336">
                  <c:v>9.4278566540000247E-2</c:v>
                </c:pt>
                <c:pt idx="337">
                  <c:v>9.4663679600000036E-2</c:v>
                </c:pt>
                <c:pt idx="338">
                  <c:v>9.5012731849999879E-2</c:v>
                </c:pt>
                <c:pt idx="339">
                  <c:v>9.521938860000001E-2</c:v>
                </c:pt>
                <c:pt idx="340">
                  <c:v>9.5534406600000454E-2</c:v>
                </c:pt>
                <c:pt idx="341">
                  <c:v>9.5946110790000066E-2</c:v>
                </c:pt>
                <c:pt idx="342">
                  <c:v>9.637618064999999E-2</c:v>
                </c:pt>
                <c:pt idx="343">
                  <c:v>9.6558198330000664E-2</c:v>
                </c:pt>
                <c:pt idx="344">
                  <c:v>9.6939258280000024E-2</c:v>
                </c:pt>
                <c:pt idx="345">
                  <c:v>9.7078621390000008E-2</c:v>
                </c:pt>
                <c:pt idx="346">
                  <c:v>9.7177132960000037E-2</c:v>
                </c:pt>
                <c:pt idx="347">
                  <c:v>9.7205206750000037E-2</c:v>
                </c:pt>
                <c:pt idx="348">
                  <c:v>9.7353659570000015E-2</c:v>
                </c:pt>
                <c:pt idx="349">
                  <c:v>9.7616232930000046E-2</c:v>
                </c:pt>
                <c:pt idx="350">
                  <c:v>9.7725436090000409E-2</c:v>
                </c:pt>
                <c:pt idx="351">
                  <c:v>9.7829803820000047E-2</c:v>
                </c:pt>
                <c:pt idx="352">
                  <c:v>9.7753837700000026E-2</c:v>
                </c:pt>
                <c:pt idx="353">
                  <c:v>9.7940392790000524E-2</c:v>
                </c:pt>
                <c:pt idx="354">
                  <c:v>9.8026253280000267E-2</c:v>
                </c:pt>
                <c:pt idx="355">
                  <c:v>9.8156064750000604E-2</c:v>
                </c:pt>
                <c:pt idx="356">
                  <c:v>9.8301015790000265E-2</c:v>
                </c:pt>
                <c:pt idx="357">
                  <c:v>9.8277121780000226E-2</c:v>
                </c:pt>
                <c:pt idx="358">
                  <c:v>9.8287932570000264E-2</c:v>
                </c:pt>
                <c:pt idx="359">
                  <c:v>9.8389804360000041E-2</c:v>
                </c:pt>
                <c:pt idx="360">
                  <c:v>9.8601743580000512E-2</c:v>
                </c:pt>
                <c:pt idx="361">
                  <c:v>9.8634257910000245E-2</c:v>
                </c:pt>
                <c:pt idx="362">
                  <c:v>9.8627373580000871E-2</c:v>
                </c:pt>
                <c:pt idx="363">
                  <c:v>9.8821550610000225E-2</c:v>
                </c:pt>
                <c:pt idx="364">
                  <c:v>9.8832473160000586E-2</c:v>
                </c:pt>
                <c:pt idx="365">
                  <c:v>9.8996959630000228E-2</c:v>
                </c:pt>
                <c:pt idx="366">
                  <c:v>9.9039159720000047E-2</c:v>
                </c:pt>
                <c:pt idx="367">
                  <c:v>9.9462956190000243E-2</c:v>
                </c:pt>
                <c:pt idx="368">
                  <c:v>9.962531179000067E-2</c:v>
                </c:pt>
                <c:pt idx="369">
                  <c:v>9.9876880650000208E-2</c:v>
                </c:pt>
                <c:pt idx="370">
                  <c:v>9.9958948790000779E-2</c:v>
                </c:pt>
                <c:pt idx="371">
                  <c:v>0.10019356760000002</c:v>
                </c:pt>
                <c:pt idx="372">
                  <c:v>0.10028894250000002</c:v>
                </c:pt>
                <c:pt idx="373">
                  <c:v>0.1004385129</c:v>
                </c:pt>
                <c:pt idx="374">
                  <c:v>0.10056288540000002</c:v>
                </c:pt>
                <c:pt idx="375">
                  <c:v>0.1008152962</c:v>
                </c:pt>
                <c:pt idx="376">
                  <c:v>0.101048544</c:v>
                </c:pt>
                <c:pt idx="377">
                  <c:v>0.10133431109999998</c:v>
                </c:pt>
                <c:pt idx="378">
                  <c:v>0.10167993610000001</c:v>
                </c:pt>
                <c:pt idx="379">
                  <c:v>0.10217659920000002</c:v>
                </c:pt>
                <c:pt idx="380">
                  <c:v>0.1027550995</c:v>
                </c:pt>
                <c:pt idx="381">
                  <c:v>0.10332914440000024</c:v>
                </c:pt>
                <c:pt idx="382">
                  <c:v>0.1040552631</c:v>
                </c:pt>
                <c:pt idx="383">
                  <c:v>0.10452041030000002</c:v>
                </c:pt>
                <c:pt idx="384">
                  <c:v>0.10530091079999998</c:v>
                </c:pt>
                <c:pt idx="385">
                  <c:v>0.1059786305</c:v>
                </c:pt>
                <c:pt idx="386">
                  <c:v>0.10673628000000049</c:v>
                </c:pt>
                <c:pt idx="387">
                  <c:v>0.10781668129999999</c:v>
                </c:pt>
                <c:pt idx="388">
                  <c:v>0.1089828387</c:v>
                </c:pt>
                <c:pt idx="389">
                  <c:v>0.10995350030000002</c:v>
                </c:pt>
                <c:pt idx="390">
                  <c:v>0.11108677090000033</c:v>
                </c:pt>
                <c:pt idx="391">
                  <c:v>0.11244959379999976</c:v>
                </c:pt>
                <c:pt idx="392">
                  <c:v>0.11401243509999998</c:v>
                </c:pt>
                <c:pt idx="393">
                  <c:v>0.11634665730000002</c:v>
                </c:pt>
                <c:pt idx="394">
                  <c:v>0.11816862230000012</c:v>
                </c:pt>
                <c:pt idx="395">
                  <c:v>0.1202433333</c:v>
                </c:pt>
                <c:pt idx="396">
                  <c:v>0.12282764910000002</c:v>
                </c:pt>
                <c:pt idx="397">
                  <c:v>0.12592992189999999</c:v>
                </c:pt>
                <c:pt idx="398">
                  <c:v>0.12861153480000001</c:v>
                </c:pt>
                <c:pt idx="399">
                  <c:v>0.13276238740000063</c:v>
                </c:pt>
                <c:pt idx="400">
                  <c:v>0.13574339450000097</c:v>
                </c:pt>
                <c:pt idx="401">
                  <c:v>0.14017571509999988</c:v>
                </c:pt>
                <c:pt idx="402">
                  <c:v>0.14544463160000068</c:v>
                </c:pt>
                <c:pt idx="403">
                  <c:v>0.1508241296</c:v>
                </c:pt>
                <c:pt idx="404">
                  <c:v>0.15674035250000115</c:v>
                </c:pt>
                <c:pt idx="405">
                  <c:v>0.16124868390000024</c:v>
                </c:pt>
                <c:pt idx="406">
                  <c:v>0.16837321219999998</c:v>
                </c:pt>
                <c:pt idx="407">
                  <c:v>0.1773730963</c:v>
                </c:pt>
                <c:pt idx="408">
                  <c:v>0.18509101870000041</c:v>
                </c:pt>
                <c:pt idx="409">
                  <c:v>0.19323685770000001</c:v>
                </c:pt>
                <c:pt idx="410">
                  <c:v>0.20349204540000077</c:v>
                </c:pt>
                <c:pt idx="411">
                  <c:v>0.21178261940000001</c:v>
                </c:pt>
                <c:pt idx="412">
                  <c:v>0.22322455050000004</c:v>
                </c:pt>
                <c:pt idx="413">
                  <c:v>0.23514230550000059</c:v>
                </c:pt>
                <c:pt idx="414">
                  <c:v>0.2468384653000005</c:v>
                </c:pt>
                <c:pt idx="415">
                  <c:v>0.25982809070000107</c:v>
                </c:pt>
                <c:pt idx="416">
                  <c:v>0.27096188070000032</c:v>
                </c:pt>
                <c:pt idx="417">
                  <c:v>0.28816443679999998</c:v>
                </c:pt>
                <c:pt idx="418">
                  <c:v>0.30207338930000177</c:v>
                </c:pt>
                <c:pt idx="419">
                  <c:v>0.31810450550000124</c:v>
                </c:pt>
                <c:pt idx="420">
                  <c:v>0.33324456210000142</c:v>
                </c:pt>
                <c:pt idx="421">
                  <c:v>0.34587210420000147</c:v>
                </c:pt>
                <c:pt idx="422">
                  <c:v>0.36284589770000142</c:v>
                </c:pt>
                <c:pt idx="423">
                  <c:v>0.37939840560000165</c:v>
                </c:pt>
                <c:pt idx="424">
                  <c:v>0.39877587560000177</c:v>
                </c:pt>
                <c:pt idx="425">
                  <c:v>0.41384118800000008</c:v>
                </c:pt>
                <c:pt idx="426">
                  <c:v>0.43071520330000124</c:v>
                </c:pt>
                <c:pt idx="427">
                  <c:v>0.44732651110000177</c:v>
                </c:pt>
                <c:pt idx="428">
                  <c:v>0.4622792006</c:v>
                </c:pt>
                <c:pt idx="429">
                  <c:v>0.48096361760000106</c:v>
                </c:pt>
                <c:pt idx="430">
                  <c:v>0.49452617760000211</c:v>
                </c:pt>
                <c:pt idx="431">
                  <c:v>0.51055914159999949</c:v>
                </c:pt>
                <c:pt idx="432">
                  <c:v>0.52515012029999997</c:v>
                </c:pt>
                <c:pt idx="433">
                  <c:v>0.54152280089999949</c:v>
                </c:pt>
                <c:pt idx="434">
                  <c:v>0.55565935370000064</c:v>
                </c:pt>
                <c:pt idx="435">
                  <c:v>0.56732946630000236</c:v>
                </c:pt>
                <c:pt idx="436">
                  <c:v>0.58153527979999797</c:v>
                </c:pt>
                <c:pt idx="437">
                  <c:v>0.59454470869999998</c:v>
                </c:pt>
                <c:pt idx="438">
                  <c:v>0.60660988090000212</c:v>
                </c:pt>
                <c:pt idx="439">
                  <c:v>0.61807429790000212</c:v>
                </c:pt>
                <c:pt idx="440">
                  <c:v>0.6326891184000033</c:v>
                </c:pt>
                <c:pt idx="441">
                  <c:v>0.64082944390000285</c:v>
                </c:pt>
                <c:pt idx="442">
                  <c:v>0.64796161650000483</c:v>
                </c:pt>
                <c:pt idx="443">
                  <c:v>0.66106873750000283</c:v>
                </c:pt>
                <c:pt idx="444">
                  <c:v>0.66881573200000377</c:v>
                </c:pt>
                <c:pt idx="445">
                  <c:v>0.67838919160000188</c:v>
                </c:pt>
                <c:pt idx="446">
                  <c:v>0.68355435130000008</c:v>
                </c:pt>
                <c:pt idx="447">
                  <c:v>0.68975543980000065</c:v>
                </c:pt>
                <c:pt idx="448">
                  <c:v>0.69506019350000015</c:v>
                </c:pt>
                <c:pt idx="449">
                  <c:v>0.69923144580000007</c:v>
                </c:pt>
                <c:pt idx="450">
                  <c:v>0.70259475710000063</c:v>
                </c:pt>
                <c:pt idx="451">
                  <c:v>0.70449125770000065</c:v>
                </c:pt>
                <c:pt idx="452">
                  <c:v>0.70547997950000063</c:v>
                </c:pt>
                <c:pt idx="453">
                  <c:v>0.70578992370000004</c:v>
                </c:pt>
                <c:pt idx="454">
                  <c:v>0.70449984070000005</c:v>
                </c:pt>
                <c:pt idx="455">
                  <c:v>0.70333933829999995</c:v>
                </c:pt>
                <c:pt idx="456">
                  <c:v>0.70155400040000004</c:v>
                </c:pt>
                <c:pt idx="457">
                  <c:v>0.69788998370000022</c:v>
                </c:pt>
                <c:pt idx="458">
                  <c:v>0.69354349370000012</c:v>
                </c:pt>
                <c:pt idx="459">
                  <c:v>0.68889951710000352</c:v>
                </c:pt>
                <c:pt idx="460">
                  <c:v>0.68252694610000009</c:v>
                </c:pt>
                <c:pt idx="461">
                  <c:v>0.67791914940000064</c:v>
                </c:pt>
                <c:pt idx="462">
                  <c:v>0.67113274339999995</c:v>
                </c:pt>
                <c:pt idx="463">
                  <c:v>0.66287833450000377</c:v>
                </c:pt>
                <c:pt idx="464">
                  <c:v>0.65501713750000212</c:v>
                </c:pt>
                <c:pt idx="465">
                  <c:v>0.64497470860000283</c:v>
                </c:pt>
                <c:pt idx="466">
                  <c:v>0.63755708929999999</c:v>
                </c:pt>
                <c:pt idx="467">
                  <c:v>0.62824457879999995</c:v>
                </c:pt>
                <c:pt idx="468">
                  <c:v>0.61628836389999997</c:v>
                </c:pt>
                <c:pt idx="469">
                  <c:v>0.60607093570000004</c:v>
                </c:pt>
                <c:pt idx="470">
                  <c:v>0.59261220689999949</c:v>
                </c:pt>
                <c:pt idx="471">
                  <c:v>0.58348071579999727</c:v>
                </c:pt>
                <c:pt idx="472">
                  <c:v>0.56954300400000002</c:v>
                </c:pt>
                <c:pt idx="473">
                  <c:v>0.55708879230000063</c:v>
                </c:pt>
                <c:pt idx="474">
                  <c:v>0.54474842550000224</c:v>
                </c:pt>
                <c:pt idx="475">
                  <c:v>0.53118312359999997</c:v>
                </c:pt>
                <c:pt idx="476">
                  <c:v>0.52105903630000261</c:v>
                </c:pt>
                <c:pt idx="477">
                  <c:v>0.50829529760000236</c:v>
                </c:pt>
                <c:pt idx="478">
                  <c:v>0.49338430170000219</c:v>
                </c:pt>
                <c:pt idx="479">
                  <c:v>0.48078161479999998</c:v>
                </c:pt>
                <c:pt idx="480">
                  <c:v>0.46706917879999998</c:v>
                </c:pt>
                <c:pt idx="481">
                  <c:v>0.45657810570000112</c:v>
                </c:pt>
                <c:pt idx="482">
                  <c:v>0.44408822060000031</c:v>
                </c:pt>
                <c:pt idx="483">
                  <c:v>0.42858830090000177</c:v>
                </c:pt>
                <c:pt idx="484">
                  <c:v>0.41688036920000276</c:v>
                </c:pt>
                <c:pt idx="485">
                  <c:v>0.40763446690000038</c:v>
                </c:pt>
                <c:pt idx="486">
                  <c:v>0.39413490890000125</c:v>
                </c:pt>
                <c:pt idx="487">
                  <c:v>0.38204583530000136</c:v>
                </c:pt>
                <c:pt idx="488">
                  <c:v>0.36884200570000142</c:v>
                </c:pt>
                <c:pt idx="489">
                  <c:v>0.35876247290000124</c:v>
                </c:pt>
                <c:pt idx="490">
                  <c:v>0.34912529590000135</c:v>
                </c:pt>
                <c:pt idx="491">
                  <c:v>0.33833456040000165</c:v>
                </c:pt>
                <c:pt idx="492">
                  <c:v>0.32869353890000008</c:v>
                </c:pt>
                <c:pt idx="493">
                  <c:v>0.31932851670000212</c:v>
                </c:pt>
                <c:pt idx="494">
                  <c:v>0.31018480660000142</c:v>
                </c:pt>
                <c:pt idx="495">
                  <c:v>0.30306571720000142</c:v>
                </c:pt>
                <c:pt idx="496">
                  <c:v>0.29517439010000124</c:v>
                </c:pt>
                <c:pt idx="497">
                  <c:v>0.28843382000000001</c:v>
                </c:pt>
                <c:pt idx="498">
                  <c:v>0.28317433600000008</c:v>
                </c:pt>
                <c:pt idx="499">
                  <c:v>0.27931642530000206</c:v>
                </c:pt>
                <c:pt idx="500">
                  <c:v>0.276265651</c:v>
                </c:pt>
                <c:pt idx="501">
                  <c:v>0.27361339330000106</c:v>
                </c:pt>
                <c:pt idx="502">
                  <c:v>0.27130672340000106</c:v>
                </c:pt>
                <c:pt idx="503">
                  <c:v>0.27047353980000038</c:v>
                </c:pt>
                <c:pt idx="504">
                  <c:v>0.27018949390000124</c:v>
                </c:pt>
                <c:pt idx="505">
                  <c:v>0.27092412110000147</c:v>
                </c:pt>
                <c:pt idx="506">
                  <c:v>0.27242031690000118</c:v>
                </c:pt>
                <c:pt idx="507">
                  <c:v>0.27448260780000189</c:v>
                </c:pt>
                <c:pt idx="508">
                  <c:v>0.27448236940000154</c:v>
                </c:pt>
                <c:pt idx="509">
                  <c:v>0.27211719750000002</c:v>
                </c:pt>
                <c:pt idx="510">
                  <c:v>0.26576671000000002</c:v>
                </c:pt>
                <c:pt idx="511">
                  <c:v>0.26326343419999976</c:v>
                </c:pt>
                <c:pt idx="512">
                  <c:v>0.26220253110000002</c:v>
                </c:pt>
                <c:pt idx="513">
                  <c:v>0.26152402160000032</c:v>
                </c:pt>
                <c:pt idx="514">
                  <c:v>0.26114925739999995</c:v>
                </c:pt>
                <c:pt idx="515">
                  <c:v>0.26048088070000142</c:v>
                </c:pt>
                <c:pt idx="516">
                  <c:v>0.25903904439999975</c:v>
                </c:pt>
                <c:pt idx="517">
                  <c:v>0.25683316590000038</c:v>
                </c:pt>
                <c:pt idx="518">
                  <c:v>0.25490468740000038</c:v>
                </c:pt>
                <c:pt idx="519">
                  <c:v>0.25032928590000142</c:v>
                </c:pt>
                <c:pt idx="520">
                  <c:v>0.24779218440000098</c:v>
                </c:pt>
                <c:pt idx="521">
                  <c:v>0.24539332090000004</c:v>
                </c:pt>
                <c:pt idx="522">
                  <c:v>0.24223142860000021</c:v>
                </c:pt>
                <c:pt idx="523">
                  <c:v>0.23847873510000056</c:v>
                </c:pt>
                <c:pt idx="524">
                  <c:v>0.23693975810000056</c:v>
                </c:pt>
                <c:pt idx="525">
                  <c:v>0.23665799200000001</c:v>
                </c:pt>
                <c:pt idx="526">
                  <c:v>0.23480927939999999</c:v>
                </c:pt>
                <c:pt idx="527">
                  <c:v>0.2321700901</c:v>
                </c:pt>
                <c:pt idx="528">
                  <c:v>0.23079158370000041</c:v>
                </c:pt>
                <c:pt idx="529">
                  <c:v>0.22817105050000003</c:v>
                </c:pt>
                <c:pt idx="530">
                  <c:v>0.22631250319999999</c:v>
                </c:pt>
                <c:pt idx="531">
                  <c:v>0.22559963170000041</c:v>
                </c:pt>
                <c:pt idx="532">
                  <c:v>0.22554998100000068</c:v>
                </c:pt>
                <c:pt idx="533">
                  <c:v>0.22680808600000021</c:v>
                </c:pt>
                <c:pt idx="534">
                  <c:v>0.22981272640000003</c:v>
                </c:pt>
                <c:pt idx="535">
                  <c:v>0.23335286969999997</c:v>
                </c:pt>
                <c:pt idx="536">
                  <c:v>0.23910829420000004</c:v>
                </c:pt>
                <c:pt idx="537">
                  <c:v>0.24777024980000056</c:v>
                </c:pt>
                <c:pt idx="538">
                  <c:v>0.25774538520000001</c:v>
                </c:pt>
                <c:pt idx="539">
                  <c:v>0.26783782239999998</c:v>
                </c:pt>
                <c:pt idx="540">
                  <c:v>0.27800595760000002</c:v>
                </c:pt>
                <c:pt idx="541">
                  <c:v>0.29503506419999997</c:v>
                </c:pt>
                <c:pt idx="542">
                  <c:v>0.31101453300000165</c:v>
                </c:pt>
                <c:pt idx="543">
                  <c:v>0.328211605500001</c:v>
                </c:pt>
                <c:pt idx="544">
                  <c:v>0.34203472730000112</c:v>
                </c:pt>
                <c:pt idx="545">
                  <c:v>0.36244124170000008</c:v>
                </c:pt>
                <c:pt idx="546">
                  <c:v>0.38386353850000032</c:v>
                </c:pt>
                <c:pt idx="547">
                  <c:v>0.39920485020000124</c:v>
                </c:pt>
                <c:pt idx="548">
                  <c:v>0.41676902770000002</c:v>
                </c:pt>
                <c:pt idx="549">
                  <c:v>0.43042373660000038</c:v>
                </c:pt>
                <c:pt idx="550">
                  <c:v>0.44771012659999976</c:v>
                </c:pt>
                <c:pt idx="551">
                  <c:v>0.46363639829999997</c:v>
                </c:pt>
                <c:pt idx="552">
                  <c:v>0.47805058960000124</c:v>
                </c:pt>
                <c:pt idx="553">
                  <c:v>0.48923382160000001</c:v>
                </c:pt>
                <c:pt idx="554">
                  <c:v>0.50094252819999996</c:v>
                </c:pt>
                <c:pt idx="555">
                  <c:v>0.51344525810000063</c:v>
                </c:pt>
                <c:pt idx="556">
                  <c:v>0.52723765370000009</c:v>
                </c:pt>
                <c:pt idx="557">
                  <c:v>0.53538453579999956</c:v>
                </c:pt>
                <c:pt idx="558">
                  <c:v>0.54646217819999787</c:v>
                </c:pt>
                <c:pt idx="559">
                  <c:v>0.55607962610000283</c:v>
                </c:pt>
                <c:pt idx="560">
                  <c:v>0.57185482980000002</c:v>
                </c:pt>
                <c:pt idx="561">
                  <c:v>0.59114825730000065</c:v>
                </c:pt>
                <c:pt idx="562">
                  <c:v>0.61529636379999997</c:v>
                </c:pt>
                <c:pt idx="563">
                  <c:v>0.63608711960000064</c:v>
                </c:pt>
                <c:pt idx="564">
                  <c:v>0.66722369190000064</c:v>
                </c:pt>
                <c:pt idx="565">
                  <c:v>0.70763790610000188</c:v>
                </c:pt>
                <c:pt idx="566">
                  <c:v>0.75078958270000062</c:v>
                </c:pt>
                <c:pt idx="567">
                  <c:v>0.82368969920000212</c:v>
                </c:pt>
                <c:pt idx="568">
                  <c:v>0.87703865770000211</c:v>
                </c:pt>
                <c:pt idx="569">
                  <c:v>0.93385046720000064</c:v>
                </c:pt>
                <c:pt idx="570">
                  <c:v>1.0380892749999999</c:v>
                </c:pt>
                <c:pt idx="571">
                  <c:v>1.114716053</c:v>
                </c:pt>
                <c:pt idx="572">
                  <c:v>1.2420214409999957</c:v>
                </c:pt>
                <c:pt idx="573">
                  <c:v>1.37964201</c:v>
                </c:pt>
                <c:pt idx="574">
                  <c:v>1.500148177</c:v>
                </c:pt>
                <c:pt idx="575">
                  <c:v>1.7399160859999951</c:v>
                </c:pt>
                <c:pt idx="576">
                  <c:v>1.9525312189999959</c:v>
                </c:pt>
                <c:pt idx="577">
                  <c:v>2.2164764399999917</c:v>
                </c:pt>
                <c:pt idx="578">
                  <c:v>2.509881735</c:v>
                </c:pt>
                <c:pt idx="579">
                  <c:v>2.7294352050000001</c:v>
                </c:pt>
                <c:pt idx="580">
                  <c:v>2.9726850989999987</c:v>
                </c:pt>
                <c:pt idx="581">
                  <c:v>3.1425042150000002</c:v>
                </c:pt>
                <c:pt idx="582">
                  <c:v>3.2177858349999999</c:v>
                </c:pt>
                <c:pt idx="583">
                  <c:v>3.2309587</c:v>
                </c:pt>
                <c:pt idx="584">
                  <c:v>3.2196216580000012</c:v>
                </c:pt>
                <c:pt idx="585">
                  <c:v>3.3331825729999998</c:v>
                </c:pt>
                <c:pt idx="586">
                  <c:v>3.3665590289999998</c:v>
                </c:pt>
                <c:pt idx="587">
                  <c:v>3.4169428349999889</c:v>
                </c:pt>
                <c:pt idx="588">
                  <c:v>3.3916654589999977</c:v>
                </c:pt>
                <c:pt idx="589">
                  <c:v>3.4184367660000001</c:v>
                </c:pt>
                <c:pt idx="590">
                  <c:v>3.5010139939999987</c:v>
                </c:pt>
                <c:pt idx="591">
                  <c:v>3.5214767460000012</c:v>
                </c:pt>
                <c:pt idx="592">
                  <c:v>3.7215828900000001</c:v>
                </c:pt>
                <c:pt idx="593">
                  <c:v>3.6778185369999998</c:v>
                </c:pt>
                <c:pt idx="594">
                  <c:v>3.638906956</c:v>
                </c:pt>
                <c:pt idx="595">
                  <c:v>3.6798458099999967</c:v>
                </c:pt>
                <c:pt idx="596">
                  <c:v>3.5034914020000012</c:v>
                </c:pt>
                <c:pt idx="597">
                  <c:v>3.5397186279999997</c:v>
                </c:pt>
                <c:pt idx="598">
                  <c:v>3.7579154969999999</c:v>
                </c:pt>
                <c:pt idx="599">
                  <c:v>3.4206383229999999</c:v>
                </c:pt>
                <c:pt idx="600">
                  <c:v>3.5694341660000002</c:v>
                </c:pt>
              </c:numCache>
            </c:numRef>
          </c:yVal>
          <c:smooth val="1"/>
          <c:extLst>
            <c:ext xmlns:c16="http://schemas.microsoft.com/office/drawing/2014/chart" uri="{C3380CC4-5D6E-409C-BE32-E72D297353CC}">
              <c16:uniqueId val="{00000003-88BE-477C-B356-39ABD889CD29}"/>
            </c:ext>
          </c:extLst>
        </c:ser>
        <c:ser>
          <c:idx val="5"/>
          <c:order val="4"/>
          <c:spPr>
            <a:ln w="19050"/>
          </c:spPr>
          <c:marker>
            <c:symbol val="none"/>
          </c:marker>
          <c:xVal>
            <c:numRef>
              <c:f>Foglio1!$A$3:$A$603</c:f>
              <c:numCache>
                <c:formatCode>General</c:formatCode>
                <c:ptCount val="601"/>
                <c:pt idx="0">
                  <c:v>800.00378420000266</c:v>
                </c:pt>
                <c:pt idx="1">
                  <c:v>799.02923579999947</c:v>
                </c:pt>
                <c:pt idx="2">
                  <c:v>798.05432129999997</c:v>
                </c:pt>
                <c:pt idx="3">
                  <c:v>796.9396362</c:v>
                </c:pt>
                <c:pt idx="4">
                  <c:v>795.96386719999748</c:v>
                </c:pt>
                <c:pt idx="5">
                  <c:v>794.98773189999997</c:v>
                </c:pt>
                <c:pt idx="6">
                  <c:v>794.01123050000001</c:v>
                </c:pt>
                <c:pt idx="7">
                  <c:v>793.03436279999949</c:v>
                </c:pt>
                <c:pt idx="8">
                  <c:v>792.0571288999954</c:v>
                </c:pt>
                <c:pt idx="9">
                  <c:v>790.93981929999939</c:v>
                </c:pt>
                <c:pt idx="10">
                  <c:v>789.96173099999999</c:v>
                </c:pt>
                <c:pt idx="11">
                  <c:v>788.98333740000055</c:v>
                </c:pt>
                <c:pt idx="12">
                  <c:v>788.00451659999999</c:v>
                </c:pt>
                <c:pt idx="13">
                  <c:v>787.02539060000004</c:v>
                </c:pt>
                <c:pt idx="14">
                  <c:v>786.04583739999998</c:v>
                </c:pt>
                <c:pt idx="15">
                  <c:v>785.06591799999796</c:v>
                </c:pt>
                <c:pt idx="16">
                  <c:v>783.94561769999746</c:v>
                </c:pt>
                <c:pt idx="17">
                  <c:v>782.96490479999773</c:v>
                </c:pt>
                <c:pt idx="18">
                  <c:v>781.98382570000001</c:v>
                </c:pt>
                <c:pt idx="19">
                  <c:v>781.00238039999999</c:v>
                </c:pt>
                <c:pt idx="20">
                  <c:v>780.02056879999748</c:v>
                </c:pt>
                <c:pt idx="21">
                  <c:v>779.03839110000001</c:v>
                </c:pt>
                <c:pt idx="22">
                  <c:v>778.05584720000002</c:v>
                </c:pt>
                <c:pt idx="23">
                  <c:v>776.9324950999976</c:v>
                </c:pt>
                <c:pt idx="24">
                  <c:v>775.94915769999773</c:v>
                </c:pt>
                <c:pt idx="25">
                  <c:v>774.96545409999771</c:v>
                </c:pt>
                <c:pt idx="26">
                  <c:v>773.98138429999995</c:v>
                </c:pt>
                <c:pt idx="27">
                  <c:v>772.99700929999949</c:v>
                </c:pt>
                <c:pt idx="28">
                  <c:v>772.01220699999772</c:v>
                </c:pt>
                <c:pt idx="29">
                  <c:v>771.02703859999997</c:v>
                </c:pt>
                <c:pt idx="30">
                  <c:v>770.04150389999711</c:v>
                </c:pt>
                <c:pt idx="31">
                  <c:v>769.05566409999722</c:v>
                </c:pt>
                <c:pt idx="32">
                  <c:v>768.06939699999998</c:v>
                </c:pt>
                <c:pt idx="33">
                  <c:v>766.94183350000003</c:v>
                </c:pt>
                <c:pt idx="34">
                  <c:v>765.95477289999997</c:v>
                </c:pt>
                <c:pt idx="35">
                  <c:v>764.96740719999696</c:v>
                </c:pt>
                <c:pt idx="36">
                  <c:v>763.97967530000005</c:v>
                </c:pt>
                <c:pt idx="37">
                  <c:v>762.99157709999997</c:v>
                </c:pt>
                <c:pt idx="38">
                  <c:v>762.00311279999949</c:v>
                </c:pt>
                <c:pt idx="39">
                  <c:v>761.01428220000003</c:v>
                </c:pt>
                <c:pt idx="40">
                  <c:v>760.02508539999997</c:v>
                </c:pt>
                <c:pt idx="41">
                  <c:v>759.03552249999746</c:v>
                </c:pt>
                <c:pt idx="42">
                  <c:v>758.04565429999946</c:v>
                </c:pt>
                <c:pt idx="43">
                  <c:v>757.0553588999976</c:v>
                </c:pt>
                <c:pt idx="44">
                  <c:v>756.06475829999999</c:v>
                </c:pt>
                <c:pt idx="45">
                  <c:v>754.93218989999696</c:v>
                </c:pt>
                <c:pt idx="46">
                  <c:v>753.94079590000001</c:v>
                </c:pt>
                <c:pt idx="47">
                  <c:v>752.94909669999947</c:v>
                </c:pt>
                <c:pt idx="48">
                  <c:v>751.9569702</c:v>
                </c:pt>
                <c:pt idx="49">
                  <c:v>750.96453859999997</c:v>
                </c:pt>
                <c:pt idx="50">
                  <c:v>749.97174070000005</c:v>
                </c:pt>
                <c:pt idx="51">
                  <c:v>748.97857670000053</c:v>
                </c:pt>
                <c:pt idx="52">
                  <c:v>747.98510739999949</c:v>
                </c:pt>
                <c:pt idx="53">
                  <c:v>746.99121090000006</c:v>
                </c:pt>
                <c:pt idx="54">
                  <c:v>745.99700929999949</c:v>
                </c:pt>
                <c:pt idx="55">
                  <c:v>745.00244139999938</c:v>
                </c:pt>
                <c:pt idx="56">
                  <c:v>744.00756839999747</c:v>
                </c:pt>
                <c:pt idx="57">
                  <c:v>743.01226809999685</c:v>
                </c:pt>
                <c:pt idx="58">
                  <c:v>742.01666259999797</c:v>
                </c:pt>
                <c:pt idx="59">
                  <c:v>741.02069089999748</c:v>
                </c:pt>
                <c:pt idx="60">
                  <c:v>740.02435300000002</c:v>
                </c:pt>
                <c:pt idx="61">
                  <c:v>739.02770999999996</c:v>
                </c:pt>
                <c:pt idx="62">
                  <c:v>738.03070070000001</c:v>
                </c:pt>
                <c:pt idx="63">
                  <c:v>737.03332520000004</c:v>
                </c:pt>
                <c:pt idx="64">
                  <c:v>736.03564449999772</c:v>
                </c:pt>
                <c:pt idx="65">
                  <c:v>735.03753659999938</c:v>
                </c:pt>
                <c:pt idx="66">
                  <c:v>734.0391846</c:v>
                </c:pt>
                <c:pt idx="67">
                  <c:v>733.04040529999997</c:v>
                </c:pt>
                <c:pt idx="68">
                  <c:v>732.04132079999772</c:v>
                </c:pt>
                <c:pt idx="69">
                  <c:v>731.04187009999998</c:v>
                </c:pt>
                <c:pt idx="70">
                  <c:v>730.04205319999721</c:v>
                </c:pt>
                <c:pt idx="71">
                  <c:v>729.04193120000002</c:v>
                </c:pt>
                <c:pt idx="72">
                  <c:v>728.04144289999772</c:v>
                </c:pt>
                <c:pt idx="73">
                  <c:v>727.04064939999796</c:v>
                </c:pt>
                <c:pt idx="74">
                  <c:v>726.03948969999999</c:v>
                </c:pt>
                <c:pt idx="75">
                  <c:v>725.03796389999673</c:v>
                </c:pt>
                <c:pt idx="76">
                  <c:v>724.03613279999797</c:v>
                </c:pt>
                <c:pt idx="77">
                  <c:v>723.03393549999998</c:v>
                </c:pt>
                <c:pt idx="78">
                  <c:v>722.03143309999996</c:v>
                </c:pt>
                <c:pt idx="79">
                  <c:v>721.02856450000002</c:v>
                </c:pt>
                <c:pt idx="80">
                  <c:v>720.02532959999996</c:v>
                </c:pt>
                <c:pt idx="81">
                  <c:v>719.02178960000003</c:v>
                </c:pt>
                <c:pt idx="82">
                  <c:v>718.01788329999999</c:v>
                </c:pt>
                <c:pt idx="83">
                  <c:v>717.01367189999996</c:v>
                </c:pt>
                <c:pt idx="84">
                  <c:v>716.00909420000005</c:v>
                </c:pt>
                <c:pt idx="85">
                  <c:v>715.00421139999946</c:v>
                </c:pt>
                <c:pt idx="86">
                  <c:v>713.99896239999998</c:v>
                </c:pt>
                <c:pt idx="87">
                  <c:v>712.99334720000252</c:v>
                </c:pt>
                <c:pt idx="88">
                  <c:v>711.98748779999949</c:v>
                </c:pt>
                <c:pt idx="89">
                  <c:v>710.9812011999976</c:v>
                </c:pt>
                <c:pt idx="90">
                  <c:v>709.97460939999996</c:v>
                </c:pt>
                <c:pt idx="91">
                  <c:v>708.96771239999748</c:v>
                </c:pt>
                <c:pt idx="92">
                  <c:v>707.96044919999747</c:v>
                </c:pt>
                <c:pt idx="93">
                  <c:v>706.95288089999747</c:v>
                </c:pt>
                <c:pt idx="94">
                  <c:v>705.94494629999997</c:v>
                </c:pt>
                <c:pt idx="95">
                  <c:v>704.93664549999721</c:v>
                </c:pt>
                <c:pt idx="96">
                  <c:v>703.92810059999999</c:v>
                </c:pt>
                <c:pt idx="97">
                  <c:v>703.0632934999976</c:v>
                </c:pt>
                <c:pt idx="98">
                  <c:v>702.05407709999997</c:v>
                </c:pt>
                <c:pt idx="99">
                  <c:v>701.04455569999948</c:v>
                </c:pt>
                <c:pt idx="100">
                  <c:v>700.03472899999997</c:v>
                </c:pt>
                <c:pt idx="101">
                  <c:v>699.02447510000002</c:v>
                </c:pt>
                <c:pt idx="102">
                  <c:v>698.01397710000003</c:v>
                </c:pt>
                <c:pt idx="103">
                  <c:v>697.00311279999949</c:v>
                </c:pt>
                <c:pt idx="104">
                  <c:v>695.99194339999997</c:v>
                </c:pt>
                <c:pt idx="105">
                  <c:v>694.9804077</c:v>
                </c:pt>
                <c:pt idx="106">
                  <c:v>693.96856689999709</c:v>
                </c:pt>
                <c:pt idx="107">
                  <c:v>692.95642089999671</c:v>
                </c:pt>
                <c:pt idx="108">
                  <c:v>691.94390869999938</c:v>
                </c:pt>
                <c:pt idx="109">
                  <c:v>690.93109129999948</c:v>
                </c:pt>
                <c:pt idx="110">
                  <c:v>690.06268309999746</c:v>
                </c:pt>
                <c:pt idx="111">
                  <c:v>689.04925539999772</c:v>
                </c:pt>
                <c:pt idx="112">
                  <c:v>688.03552249999746</c:v>
                </c:pt>
                <c:pt idx="113">
                  <c:v>687.02142329999947</c:v>
                </c:pt>
                <c:pt idx="114">
                  <c:v>686.00701899999797</c:v>
                </c:pt>
                <c:pt idx="115">
                  <c:v>684.9923096</c:v>
                </c:pt>
                <c:pt idx="116">
                  <c:v>683.9772338999976</c:v>
                </c:pt>
                <c:pt idx="117">
                  <c:v>682.96185299999797</c:v>
                </c:pt>
                <c:pt idx="118">
                  <c:v>681.94616699999722</c:v>
                </c:pt>
                <c:pt idx="119">
                  <c:v>680.93017579999946</c:v>
                </c:pt>
                <c:pt idx="120">
                  <c:v>680.05902099999946</c:v>
                </c:pt>
                <c:pt idx="121">
                  <c:v>679.04241939999747</c:v>
                </c:pt>
                <c:pt idx="122">
                  <c:v>678.02551269999947</c:v>
                </c:pt>
                <c:pt idx="123">
                  <c:v>677.00823969999999</c:v>
                </c:pt>
                <c:pt idx="124">
                  <c:v>675.99066159999938</c:v>
                </c:pt>
                <c:pt idx="125">
                  <c:v>674.97277830000053</c:v>
                </c:pt>
                <c:pt idx="126">
                  <c:v>673.95458979999796</c:v>
                </c:pt>
                <c:pt idx="127">
                  <c:v>672.93603519999772</c:v>
                </c:pt>
                <c:pt idx="128">
                  <c:v>672.06274409999946</c:v>
                </c:pt>
                <c:pt idx="129">
                  <c:v>671.04364009999949</c:v>
                </c:pt>
                <c:pt idx="130">
                  <c:v>670.02423099999999</c:v>
                </c:pt>
                <c:pt idx="131">
                  <c:v>669.00445560000003</c:v>
                </c:pt>
                <c:pt idx="132">
                  <c:v>667.98437500000205</c:v>
                </c:pt>
                <c:pt idx="133">
                  <c:v>666.96398929999998</c:v>
                </c:pt>
                <c:pt idx="134">
                  <c:v>665.94329829999947</c:v>
                </c:pt>
                <c:pt idx="135">
                  <c:v>665.0681763</c:v>
                </c:pt>
                <c:pt idx="136">
                  <c:v>664.04693599999996</c:v>
                </c:pt>
                <c:pt idx="137">
                  <c:v>663.02532959999996</c:v>
                </c:pt>
                <c:pt idx="138">
                  <c:v>662.00341800000001</c:v>
                </c:pt>
                <c:pt idx="139">
                  <c:v>660.9812011999976</c:v>
                </c:pt>
                <c:pt idx="140">
                  <c:v>659.95867920000001</c:v>
                </c:pt>
                <c:pt idx="141">
                  <c:v>658.93585209999947</c:v>
                </c:pt>
                <c:pt idx="142">
                  <c:v>658.05883789999996</c:v>
                </c:pt>
                <c:pt idx="143">
                  <c:v>657.03546139999946</c:v>
                </c:pt>
                <c:pt idx="144">
                  <c:v>656.01171879999947</c:v>
                </c:pt>
                <c:pt idx="145">
                  <c:v>654.98767090000001</c:v>
                </c:pt>
                <c:pt idx="146">
                  <c:v>653.96331789999772</c:v>
                </c:pt>
                <c:pt idx="147">
                  <c:v>652.93865969999797</c:v>
                </c:pt>
                <c:pt idx="148">
                  <c:v>652.06018069999948</c:v>
                </c:pt>
                <c:pt idx="149">
                  <c:v>651.03491209999947</c:v>
                </c:pt>
                <c:pt idx="150">
                  <c:v>650.00939940000001</c:v>
                </c:pt>
                <c:pt idx="151">
                  <c:v>648.98358150000251</c:v>
                </c:pt>
                <c:pt idx="152">
                  <c:v>647.95739749999746</c:v>
                </c:pt>
                <c:pt idx="153">
                  <c:v>646.93096919999709</c:v>
                </c:pt>
                <c:pt idx="154">
                  <c:v>646.05090329999996</c:v>
                </c:pt>
                <c:pt idx="155">
                  <c:v>645.02392579999946</c:v>
                </c:pt>
                <c:pt idx="156">
                  <c:v>643.99658199999999</c:v>
                </c:pt>
                <c:pt idx="157">
                  <c:v>642.96893309999996</c:v>
                </c:pt>
                <c:pt idx="158">
                  <c:v>641.94103999999948</c:v>
                </c:pt>
                <c:pt idx="159">
                  <c:v>641.05969239999797</c:v>
                </c:pt>
                <c:pt idx="160">
                  <c:v>640.03118899999947</c:v>
                </c:pt>
                <c:pt idx="161">
                  <c:v>639.00244139999938</c:v>
                </c:pt>
                <c:pt idx="162">
                  <c:v>637.97332759999995</c:v>
                </c:pt>
                <c:pt idx="163">
                  <c:v>636.94390869999938</c:v>
                </c:pt>
                <c:pt idx="164">
                  <c:v>636.06134029999998</c:v>
                </c:pt>
                <c:pt idx="165">
                  <c:v>635.0313721</c:v>
                </c:pt>
                <c:pt idx="166">
                  <c:v>634.00115969999797</c:v>
                </c:pt>
                <c:pt idx="167">
                  <c:v>632.9705811</c:v>
                </c:pt>
                <c:pt idx="168">
                  <c:v>631.93975829999999</c:v>
                </c:pt>
                <c:pt idx="169">
                  <c:v>631.05590819999748</c:v>
                </c:pt>
                <c:pt idx="170">
                  <c:v>630.02453609999998</c:v>
                </c:pt>
                <c:pt idx="171">
                  <c:v>628.99279790000003</c:v>
                </c:pt>
                <c:pt idx="172">
                  <c:v>627.96081539999773</c:v>
                </c:pt>
                <c:pt idx="173">
                  <c:v>626.9285277999976</c:v>
                </c:pt>
                <c:pt idx="174">
                  <c:v>626.04345699999999</c:v>
                </c:pt>
                <c:pt idx="175">
                  <c:v>625.0106200999976</c:v>
                </c:pt>
                <c:pt idx="176">
                  <c:v>623.97747800000002</c:v>
                </c:pt>
                <c:pt idx="177">
                  <c:v>622.94403079999938</c:v>
                </c:pt>
                <c:pt idx="178">
                  <c:v>622.05798339999797</c:v>
                </c:pt>
                <c:pt idx="179">
                  <c:v>621.02404790000003</c:v>
                </c:pt>
                <c:pt idx="180">
                  <c:v>619.98974610000005</c:v>
                </c:pt>
                <c:pt idx="181">
                  <c:v>618.95520019999708</c:v>
                </c:pt>
                <c:pt idx="182">
                  <c:v>618.0681763</c:v>
                </c:pt>
                <c:pt idx="183">
                  <c:v>617.0330811</c:v>
                </c:pt>
                <c:pt idx="184">
                  <c:v>615.99768069999948</c:v>
                </c:pt>
                <c:pt idx="185">
                  <c:v>614.96197509999797</c:v>
                </c:pt>
                <c:pt idx="186">
                  <c:v>613.92602539999746</c:v>
                </c:pt>
                <c:pt idx="187">
                  <c:v>613.03784179999946</c:v>
                </c:pt>
                <c:pt idx="188">
                  <c:v>612.00128169999948</c:v>
                </c:pt>
                <c:pt idx="189">
                  <c:v>610.96447750000004</c:v>
                </c:pt>
                <c:pt idx="190">
                  <c:v>609.9274291999966</c:v>
                </c:pt>
                <c:pt idx="191">
                  <c:v>609.03826899999797</c:v>
                </c:pt>
                <c:pt idx="192">
                  <c:v>608.00061039999946</c:v>
                </c:pt>
                <c:pt idx="193">
                  <c:v>606.96270749999746</c:v>
                </c:pt>
                <c:pt idx="194">
                  <c:v>606.07281490000003</c:v>
                </c:pt>
                <c:pt idx="195">
                  <c:v>605.03442379999797</c:v>
                </c:pt>
                <c:pt idx="196">
                  <c:v>603.99566649999747</c:v>
                </c:pt>
                <c:pt idx="197">
                  <c:v>602.95666499999697</c:v>
                </c:pt>
                <c:pt idx="198">
                  <c:v>602.06585689999747</c:v>
                </c:pt>
                <c:pt idx="199">
                  <c:v>601.02630620000002</c:v>
                </c:pt>
                <c:pt idx="200">
                  <c:v>599.98645020000004</c:v>
                </c:pt>
                <c:pt idx="201">
                  <c:v>598.94635009999797</c:v>
                </c:pt>
                <c:pt idx="202">
                  <c:v>598.05462649999708</c:v>
                </c:pt>
                <c:pt idx="203">
                  <c:v>597.01397710000003</c:v>
                </c:pt>
                <c:pt idx="204">
                  <c:v>595.97308350000276</c:v>
                </c:pt>
                <c:pt idx="205">
                  <c:v>594.93188479999947</c:v>
                </c:pt>
                <c:pt idx="206">
                  <c:v>594.0391846</c:v>
                </c:pt>
                <c:pt idx="207">
                  <c:v>592.99749759999997</c:v>
                </c:pt>
                <c:pt idx="208">
                  <c:v>591.95550539999772</c:v>
                </c:pt>
                <c:pt idx="209">
                  <c:v>591.06213379999747</c:v>
                </c:pt>
                <c:pt idx="210">
                  <c:v>590.0195923</c:v>
                </c:pt>
                <c:pt idx="211">
                  <c:v>588.97680660000003</c:v>
                </c:pt>
                <c:pt idx="212">
                  <c:v>587.93377690000204</c:v>
                </c:pt>
                <c:pt idx="213">
                  <c:v>587.03948969999999</c:v>
                </c:pt>
                <c:pt idx="214">
                  <c:v>585.9959106</c:v>
                </c:pt>
                <c:pt idx="215">
                  <c:v>584.95202639999673</c:v>
                </c:pt>
                <c:pt idx="216">
                  <c:v>584.05706789999635</c:v>
                </c:pt>
                <c:pt idx="217">
                  <c:v>583.01269529999797</c:v>
                </c:pt>
                <c:pt idx="218">
                  <c:v>581.96801759999948</c:v>
                </c:pt>
                <c:pt idx="219">
                  <c:v>581.07238770000004</c:v>
                </c:pt>
                <c:pt idx="220">
                  <c:v>580.02722169999697</c:v>
                </c:pt>
                <c:pt idx="221">
                  <c:v>578.98181150000005</c:v>
                </c:pt>
                <c:pt idx="222">
                  <c:v>577.93609619999711</c:v>
                </c:pt>
                <c:pt idx="223">
                  <c:v>577.03955079999946</c:v>
                </c:pt>
                <c:pt idx="224">
                  <c:v>575.99334720000252</c:v>
                </c:pt>
                <c:pt idx="225">
                  <c:v>574.94689939999796</c:v>
                </c:pt>
                <c:pt idx="226">
                  <c:v>574.04968259999998</c:v>
                </c:pt>
                <c:pt idx="227">
                  <c:v>573.0026854999976</c:v>
                </c:pt>
                <c:pt idx="228">
                  <c:v>571.95544429999939</c:v>
                </c:pt>
                <c:pt idx="229">
                  <c:v>571.05755619999672</c:v>
                </c:pt>
                <c:pt idx="230">
                  <c:v>570.00982669999996</c:v>
                </c:pt>
                <c:pt idx="231">
                  <c:v>568.96179199999949</c:v>
                </c:pt>
                <c:pt idx="232">
                  <c:v>568.0632934999976</c:v>
                </c:pt>
                <c:pt idx="233">
                  <c:v>567.01477050000324</c:v>
                </c:pt>
                <c:pt idx="234">
                  <c:v>565.96594239999797</c:v>
                </c:pt>
                <c:pt idx="235">
                  <c:v>565.06677249999996</c:v>
                </c:pt>
                <c:pt idx="236">
                  <c:v>564.01751709999746</c:v>
                </c:pt>
                <c:pt idx="237">
                  <c:v>562.96795649999672</c:v>
                </c:pt>
                <c:pt idx="238">
                  <c:v>562.06811519999746</c:v>
                </c:pt>
                <c:pt idx="239">
                  <c:v>561.01806639999938</c:v>
                </c:pt>
                <c:pt idx="240">
                  <c:v>559.96777340000006</c:v>
                </c:pt>
                <c:pt idx="241">
                  <c:v>559.06726069999672</c:v>
                </c:pt>
                <c:pt idx="242">
                  <c:v>558.01647949999949</c:v>
                </c:pt>
                <c:pt idx="243">
                  <c:v>556.96539309999946</c:v>
                </c:pt>
                <c:pt idx="244">
                  <c:v>556.06426999999746</c:v>
                </c:pt>
                <c:pt idx="245">
                  <c:v>555.01275629999998</c:v>
                </c:pt>
                <c:pt idx="246">
                  <c:v>553.9609375</c:v>
                </c:pt>
                <c:pt idx="247">
                  <c:v>553.05914309999946</c:v>
                </c:pt>
                <c:pt idx="248">
                  <c:v>552.00689699999998</c:v>
                </c:pt>
                <c:pt idx="249">
                  <c:v>550.95428469999797</c:v>
                </c:pt>
                <c:pt idx="250">
                  <c:v>550.05194089999748</c:v>
                </c:pt>
                <c:pt idx="251">
                  <c:v>548.99890140000002</c:v>
                </c:pt>
                <c:pt idx="252">
                  <c:v>547.94555659999946</c:v>
                </c:pt>
                <c:pt idx="253">
                  <c:v>547.04254149999747</c:v>
                </c:pt>
                <c:pt idx="254">
                  <c:v>545.98876949999999</c:v>
                </c:pt>
                <c:pt idx="255">
                  <c:v>544.93469239999797</c:v>
                </c:pt>
                <c:pt idx="256">
                  <c:v>544.03106689999709</c:v>
                </c:pt>
                <c:pt idx="257">
                  <c:v>542.9765625</c:v>
                </c:pt>
                <c:pt idx="258">
                  <c:v>542.0724487</c:v>
                </c:pt>
                <c:pt idx="259">
                  <c:v>541.01745609999796</c:v>
                </c:pt>
                <c:pt idx="260">
                  <c:v>539.96221919999539</c:v>
                </c:pt>
                <c:pt idx="261">
                  <c:v>539.05755619999672</c:v>
                </c:pt>
                <c:pt idx="262">
                  <c:v>538.0018311</c:v>
                </c:pt>
                <c:pt idx="263">
                  <c:v>536.94586179999772</c:v>
                </c:pt>
                <c:pt idx="264">
                  <c:v>536.04052729999796</c:v>
                </c:pt>
                <c:pt idx="265">
                  <c:v>534.98406979999947</c:v>
                </c:pt>
                <c:pt idx="266">
                  <c:v>533.9274291999966</c:v>
                </c:pt>
                <c:pt idx="267">
                  <c:v>533.02148439999996</c:v>
                </c:pt>
                <c:pt idx="268">
                  <c:v>531.96429439999747</c:v>
                </c:pt>
                <c:pt idx="269">
                  <c:v>531.05798339999797</c:v>
                </c:pt>
                <c:pt idx="270">
                  <c:v>530.00036620000003</c:v>
                </c:pt>
                <c:pt idx="271">
                  <c:v>528.94244379999748</c:v>
                </c:pt>
                <c:pt idx="272">
                  <c:v>528.03552249999746</c:v>
                </c:pt>
                <c:pt idx="273">
                  <c:v>526.97717290000003</c:v>
                </c:pt>
                <c:pt idx="274">
                  <c:v>526.06982419999747</c:v>
                </c:pt>
                <c:pt idx="275">
                  <c:v>525.01104739999948</c:v>
                </c:pt>
                <c:pt idx="276">
                  <c:v>523.9519652999976</c:v>
                </c:pt>
                <c:pt idx="277">
                  <c:v>523.04400629999998</c:v>
                </c:pt>
                <c:pt idx="278">
                  <c:v>521.9844971</c:v>
                </c:pt>
                <c:pt idx="279">
                  <c:v>520.92474370000002</c:v>
                </c:pt>
                <c:pt idx="280">
                  <c:v>520.01623539999946</c:v>
                </c:pt>
                <c:pt idx="281">
                  <c:v>518.95599369999798</c:v>
                </c:pt>
                <c:pt idx="282">
                  <c:v>518.04705809999746</c:v>
                </c:pt>
                <c:pt idx="283">
                  <c:v>516.98638919999996</c:v>
                </c:pt>
                <c:pt idx="284">
                  <c:v>515.92547609999997</c:v>
                </c:pt>
                <c:pt idx="285">
                  <c:v>515.01593019999996</c:v>
                </c:pt>
                <c:pt idx="286">
                  <c:v>513.95458979999796</c:v>
                </c:pt>
                <c:pt idx="287">
                  <c:v>513.04467769999997</c:v>
                </c:pt>
                <c:pt idx="288">
                  <c:v>511.98284910000001</c:v>
                </c:pt>
                <c:pt idx="289">
                  <c:v>511.07254030000001</c:v>
                </c:pt>
                <c:pt idx="290">
                  <c:v>510.01028440000005</c:v>
                </c:pt>
                <c:pt idx="291">
                  <c:v>508.94778440000005</c:v>
                </c:pt>
                <c:pt idx="292">
                  <c:v>508.03689579999963</c:v>
                </c:pt>
                <c:pt idx="293">
                  <c:v>506.9739379999985</c:v>
                </c:pt>
                <c:pt idx="294">
                  <c:v>506.06265259999998</c:v>
                </c:pt>
                <c:pt idx="295">
                  <c:v>504.9992676</c:v>
                </c:pt>
                <c:pt idx="296">
                  <c:v>503.93566889999994</c:v>
                </c:pt>
                <c:pt idx="297">
                  <c:v>503.02380369999997</c:v>
                </c:pt>
                <c:pt idx="298">
                  <c:v>501.95971679999963</c:v>
                </c:pt>
                <c:pt idx="299">
                  <c:v>501.04748540000008</c:v>
                </c:pt>
                <c:pt idx="300">
                  <c:v>499.98297119999995</c:v>
                </c:pt>
                <c:pt idx="301">
                  <c:v>499.07037349999905</c:v>
                </c:pt>
                <c:pt idx="302">
                  <c:v>498.00543210000001</c:v>
                </c:pt>
                <c:pt idx="303">
                  <c:v>496.94024660000002</c:v>
                </c:pt>
                <c:pt idx="304">
                  <c:v>496.02703860000003</c:v>
                </c:pt>
                <c:pt idx="305">
                  <c:v>494.96142579999969</c:v>
                </c:pt>
                <c:pt idx="306">
                  <c:v>494.04788210000186</c:v>
                </c:pt>
                <c:pt idx="307">
                  <c:v>492.98181149999874</c:v>
                </c:pt>
                <c:pt idx="308">
                  <c:v>492.06790160000008</c:v>
                </c:pt>
                <c:pt idx="309">
                  <c:v>491.00140379999999</c:v>
                </c:pt>
                <c:pt idx="310">
                  <c:v>489.93469239999996</c:v>
                </c:pt>
                <c:pt idx="311">
                  <c:v>489.0202026</c:v>
                </c:pt>
                <c:pt idx="312">
                  <c:v>487.95306399999993</c:v>
                </c:pt>
                <c:pt idx="313">
                  <c:v>487.03820799999886</c:v>
                </c:pt>
                <c:pt idx="314">
                  <c:v>485.97064210000002</c:v>
                </c:pt>
                <c:pt idx="315">
                  <c:v>485.05538939999997</c:v>
                </c:pt>
                <c:pt idx="316">
                  <c:v>483.98739619999969</c:v>
                </c:pt>
                <c:pt idx="317">
                  <c:v>483.07180789999995</c:v>
                </c:pt>
                <c:pt idx="318">
                  <c:v>482.00338749999969</c:v>
                </c:pt>
                <c:pt idx="319">
                  <c:v>480.93475339999969</c:v>
                </c:pt>
                <c:pt idx="320">
                  <c:v>480.01858519999996</c:v>
                </c:pt>
                <c:pt idx="321">
                  <c:v>478.94952389999997</c:v>
                </c:pt>
                <c:pt idx="322">
                  <c:v>478.03301999999843</c:v>
                </c:pt>
                <c:pt idx="323">
                  <c:v>476.96353149999874</c:v>
                </c:pt>
                <c:pt idx="324">
                  <c:v>476.0466614</c:v>
                </c:pt>
                <c:pt idx="325">
                  <c:v>474.9767760999988</c:v>
                </c:pt>
                <c:pt idx="326">
                  <c:v>474.05953979999964</c:v>
                </c:pt>
                <c:pt idx="327">
                  <c:v>472.98922729999964</c:v>
                </c:pt>
                <c:pt idx="328">
                  <c:v>472.0716248</c:v>
                </c:pt>
                <c:pt idx="329">
                  <c:v>471.00091549999905</c:v>
                </c:pt>
                <c:pt idx="330">
                  <c:v>469.92996219999998</c:v>
                </c:pt>
                <c:pt idx="331">
                  <c:v>469.01184080000002</c:v>
                </c:pt>
                <c:pt idx="332">
                  <c:v>467.94046020000002</c:v>
                </c:pt>
                <c:pt idx="333">
                  <c:v>467.02200319999997</c:v>
                </c:pt>
                <c:pt idx="334">
                  <c:v>465.9502258</c:v>
                </c:pt>
                <c:pt idx="335">
                  <c:v>465.03137209999886</c:v>
                </c:pt>
                <c:pt idx="336">
                  <c:v>463.95919799999905</c:v>
                </c:pt>
                <c:pt idx="337">
                  <c:v>463.0400391</c:v>
                </c:pt>
                <c:pt idx="338">
                  <c:v>461.96743769999995</c:v>
                </c:pt>
                <c:pt idx="339">
                  <c:v>461.04791260000002</c:v>
                </c:pt>
                <c:pt idx="340">
                  <c:v>459.97491459999969</c:v>
                </c:pt>
                <c:pt idx="341">
                  <c:v>459.05505369999997</c:v>
                </c:pt>
                <c:pt idx="342">
                  <c:v>457.98165889999899</c:v>
                </c:pt>
                <c:pt idx="343">
                  <c:v>457.06143189999995</c:v>
                </c:pt>
                <c:pt idx="344">
                  <c:v>455.98767089999996</c:v>
                </c:pt>
                <c:pt idx="345">
                  <c:v>455.06710819999995</c:v>
                </c:pt>
                <c:pt idx="346">
                  <c:v>453.99291989999887</c:v>
                </c:pt>
                <c:pt idx="347">
                  <c:v>453.07199100000003</c:v>
                </c:pt>
                <c:pt idx="348">
                  <c:v>451.99740599999899</c:v>
                </c:pt>
                <c:pt idx="349">
                  <c:v>451.076171899999</c:v>
                </c:pt>
                <c:pt idx="350">
                  <c:v>450.00119019999994</c:v>
                </c:pt>
                <c:pt idx="351">
                  <c:v>448.92599489999969</c:v>
                </c:pt>
                <c:pt idx="352">
                  <c:v>448.00424190000001</c:v>
                </c:pt>
                <c:pt idx="353">
                  <c:v>446.92864989999993</c:v>
                </c:pt>
                <c:pt idx="354">
                  <c:v>446.00656129999999</c:v>
                </c:pt>
                <c:pt idx="355">
                  <c:v>444.93057249999862</c:v>
                </c:pt>
                <c:pt idx="356">
                  <c:v>444.00814819999999</c:v>
                </c:pt>
                <c:pt idx="357">
                  <c:v>442.93176269999969</c:v>
                </c:pt>
                <c:pt idx="358">
                  <c:v>442.0090027</c:v>
                </c:pt>
                <c:pt idx="359">
                  <c:v>440.93225099999893</c:v>
                </c:pt>
                <c:pt idx="360">
                  <c:v>440.00915529999969</c:v>
                </c:pt>
                <c:pt idx="361">
                  <c:v>438.93200679999899</c:v>
                </c:pt>
                <c:pt idx="362">
                  <c:v>438.00857539999993</c:v>
                </c:pt>
                <c:pt idx="363">
                  <c:v>436.93106079999899</c:v>
                </c:pt>
                <c:pt idx="364">
                  <c:v>436.00729370000005</c:v>
                </c:pt>
                <c:pt idx="365">
                  <c:v>434.92941279999923</c:v>
                </c:pt>
                <c:pt idx="366">
                  <c:v>434.00531009999969</c:v>
                </c:pt>
                <c:pt idx="367">
                  <c:v>432.9270324999988</c:v>
                </c:pt>
                <c:pt idx="368">
                  <c:v>432.00262450000002</c:v>
                </c:pt>
                <c:pt idx="369">
                  <c:v>430.92395019999969</c:v>
                </c:pt>
                <c:pt idx="370">
                  <c:v>429.99923709999905</c:v>
                </c:pt>
                <c:pt idx="371">
                  <c:v>429.07434080000002</c:v>
                </c:pt>
                <c:pt idx="372">
                  <c:v>427.99511719999862</c:v>
                </c:pt>
                <c:pt idx="373">
                  <c:v>427.06991579999999</c:v>
                </c:pt>
                <c:pt idx="374">
                  <c:v>425.99032589999899</c:v>
                </c:pt>
                <c:pt idx="375">
                  <c:v>425.06481930000001</c:v>
                </c:pt>
                <c:pt idx="376">
                  <c:v>423.98486329999997</c:v>
                </c:pt>
                <c:pt idx="377">
                  <c:v>423.05902099999997</c:v>
                </c:pt>
                <c:pt idx="378">
                  <c:v>421.97866819999996</c:v>
                </c:pt>
                <c:pt idx="379">
                  <c:v>421.05252080000002</c:v>
                </c:pt>
                <c:pt idx="380">
                  <c:v>419.97183229999905</c:v>
                </c:pt>
                <c:pt idx="381">
                  <c:v>419.04534910000001</c:v>
                </c:pt>
                <c:pt idx="382">
                  <c:v>417.96426390000005</c:v>
                </c:pt>
                <c:pt idx="383">
                  <c:v>417.03747559999999</c:v>
                </c:pt>
                <c:pt idx="384">
                  <c:v>415.95605469999964</c:v>
                </c:pt>
                <c:pt idx="385">
                  <c:v>415.02896120000003</c:v>
                </c:pt>
                <c:pt idx="386">
                  <c:v>413.9471436</c:v>
                </c:pt>
                <c:pt idx="387">
                  <c:v>413.01974489999998</c:v>
                </c:pt>
                <c:pt idx="388">
                  <c:v>411.93756099999905</c:v>
                </c:pt>
                <c:pt idx="389">
                  <c:v>411.0098572</c:v>
                </c:pt>
                <c:pt idx="390">
                  <c:v>409.92733759999874</c:v>
                </c:pt>
                <c:pt idx="391">
                  <c:v>408.99929809999969</c:v>
                </c:pt>
                <c:pt idx="392">
                  <c:v>408.07113649999849</c:v>
                </c:pt>
                <c:pt idx="393">
                  <c:v>406.98809809999892</c:v>
                </c:pt>
                <c:pt idx="394">
                  <c:v>406.05960080000102</c:v>
                </c:pt>
                <c:pt idx="395">
                  <c:v>404.97619629999855</c:v>
                </c:pt>
                <c:pt idx="396">
                  <c:v>404.04742430000078</c:v>
                </c:pt>
                <c:pt idx="397">
                  <c:v>402.96368410000002</c:v>
                </c:pt>
                <c:pt idx="398">
                  <c:v>402.03457639999999</c:v>
                </c:pt>
                <c:pt idx="399">
                  <c:v>400.95047</c:v>
                </c:pt>
                <c:pt idx="400">
                  <c:v>400.02108759999999</c:v>
                </c:pt>
                <c:pt idx="401">
                  <c:v>398.93664549999886</c:v>
                </c:pt>
                <c:pt idx="402">
                  <c:v>398.00695799999886</c:v>
                </c:pt>
                <c:pt idx="403">
                  <c:v>397.077117899999</c:v>
                </c:pt>
                <c:pt idx="404">
                  <c:v>395.99215699999837</c:v>
                </c:pt>
                <c:pt idx="405">
                  <c:v>395.06204220000001</c:v>
                </c:pt>
                <c:pt idx="406">
                  <c:v>393.9767150999985</c:v>
                </c:pt>
                <c:pt idx="407">
                  <c:v>393.04629519999997</c:v>
                </c:pt>
                <c:pt idx="408">
                  <c:v>391.96063229999999</c:v>
                </c:pt>
                <c:pt idx="409">
                  <c:v>391.02993769999995</c:v>
                </c:pt>
                <c:pt idx="410">
                  <c:v>389.94393919999999</c:v>
                </c:pt>
                <c:pt idx="411">
                  <c:v>389.01293949999905</c:v>
                </c:pt>
                <c:pt idx="412">
                  <c:v>387.92657469999887</c:v>
                </c:pt>
                <c:pt idx="413">
                  <c:v>386.99530029999886</c:v>
                </c:pt>
                <c:pt idx="414">
                  <c:v>386.06384279999997</c:v>
                </c:pt>
                <c:pt idx="415">
                  <c:v>384.97702029999999</c:v>
                </c:pt>
                <c:pt idx="416">
                  <c:v>384.04528810000096</c:v>
                </c:pt>
                <c:pt idx="417">
                  <c:v>382.95812989999899</c:v>
                </c:pt>
                <c:pt idx="418">
                  <c:v>382.02612299999868</c:v>
                </c:pt>
                <c:pt idx="419">
                  <c:v>380.9385985999985</c:v>
                </c:pt>
                <c:pt idx="420">
                  <c:v>380.00631709999874</c:v>
                </c:pt>
                <c:pt idx="421">
                  <c:v>379.07388310000078</c:v>
                </c:pt>
                <c:pt idx="422">
                  <c:v>377.98590089999999</c:v>
                </c:pt>
                <c:pt idx="423">
                  <c:v>377.05319209999999</c:v>
                </c:pt>
                <c:pt idx="424">
                  <c:v>375.96484379999998</c:v>
                </c:pt>
                <c:pt idx="425">
                  <c:v>375.03186040000003</c:v>
                </c:pt>
                <c:pt idx="426">
                  <c:v>373.94320679999993</c:v>
                </c:pt>
                <c:pt idx="427">
                  <c:v>373.0099487</c:v>
                </c:pt>
                <c:pt idx="428">
                  <c:v>372.07653809999874</c:v>
                </c:pt>
                <c:pt idx="429">
                  <c:v>370.98739619999969</c:v>
                </c:pt>
                <c:pt idx="430">
                  <c:v>370.05371089999994</c:v>
                </c:pt>
                <c:pt idx="431">
                  <c:v>368.96426390000005</c:v>
                </c:pt>
                <c:pt idx="432">
                  <c:v>368.03030399999892</c:v>
                </c:pt>
                <c:pt idx="433">
                  <c:v>366.94052119999998</c:v>
                </c:pt>
                <c:pt idx="434">
                  <c:v>366.00628660000001</c:v>
                </c:pt>
                <c:pt idx="435">
                  <c:v>365.07192989999999</c:v>
                </c:pt>
                <c:pt idx="436">
                  <c:v>363.98168949999905</c:v>
                </c:pt>
                <c:pt idx="437">
                  <c:v>363.04705810000002</c:v>
                </c:pt>
                <c:pt idx="438">
                  <c:v>361.95648189999997</c:v>
                </c:pt>
                <c:pt idx="439">
                  <c:v>361.02157589999899</c:v>
                </c:pt>
                <c:pt idx="440">
                  <c:v>359.93069459999964</c:v>
                </c:pt>
                <c:pt idx="441">
                  <c:v>358.99551389999874</c:v>
                </c:pt>
                <c:pt idx="442">
                  <c:v>358.06021120000003</c:v>
                </c:pt>
                <c:pt idx="443">
                  <c:v>356.9688721</c:v>
                </c:pt>
                <c:pt idx="444">
                  <c:v>356.03329469999994</c:v>
                </c:pt>
                <c:pt idx="445">
                  <c:v>354.94165039999996</c:v>
                </c:pt>
                <c:pt idx="446">
                  <c:v>354.00579829999964</c:v>
                </c:pt>
                <c:pt idx="447">
                  <c:v>353.06985470000001</c:v>
                </c:pt>
                <c:pt idx="448">
                  <c:v>351.97775269999994</c:v>
                </c:pt>
                <c:pt idx="449">
                  <c:v>351.04153439999999</c:v>
                </c:pt>
                <c:pt idx="450">
                  <c:v>349.94909669999998</c:v>
                </c:pt>
                <c:pt idx="451">
                  <c:v>349.0126343</c:v>
                </c:pt>
                <c:pt idx="452">
                  <c:v>348.07601929999868</c:v>
                </c:pt>
                <c:pt idx="453">
                  <c:v>346.98315429999849</c:v>
                </c:pt>
                <c:pt idx="454">
                  <c:v>346.04629519999997</c:v>
                </c:pt>
                <c:pt idx="455">
                  <c:v>344.95312499999892</c:v>
                </c:pt>
                <c:pt idx="456">
                  <c:v>344.01599119999997</c:v>
                </c:pt>
                <c:pt idx="457">
                  <c:v>342.92251589999893</c:v>
                </c:pt>
                <c:pt idx="458">
                  <c:v>341.98513789999868</c:v>
                </c:pt>
                <c:pt idx="459">
                  <c:v>341.04763789999998</c:v>
                </c:pt>
                <c:pt idx="460">
                  <c:v>339.95373539999969</c:v>
                </c:pt>
                <c:pt idx="461">
                  <c:v>339.01596070000005</c:v>
                </c:pt>
                <c:pt idx="462">
                  <c:v>338.07809449999905</c:v>
                </c:pt>
                <c:pt idx="463">
                  <c:v>336.98376459999969</c:v>
                </c:pt>
                <c:pt idx="464">
                  <c:v>336.04562380000078</c:v>
                </c:pt>
                <c:pt idx="465">
                  <c:v>334.9509888</c:v>
                </c:pt>
                <c:pt idx="466">
                  <c:v>334.01260380000002</c:v>
                </c:pt>
                <c:pt idx="467">
                  <c:v>333.07412719999996</c:v>
                </c:pt>
                <c:pt idx="468">
                  <c:v>331.97906490000003</c:v>
                </c:pt>
                <c:pt idx="469">
                  <c:v>331.04031369999996</c:v>
                </c:pt>
                <c:pt idx="470">
                  <c:v>329.94497680000001</c:v>
                </c:pt>
                <c:pt idx="471">
                  <c:v>329.0059814</c:v>
                </c:pt>
                <c:pt idx="472">
                  <c:v>328.06686400000001</c:v>
                </c:pt>
                <c:pt idx="473">
                  <c:v>326.97109989999899</c:v>
                </c:pt>
                <c:pt idx="474">
                  <c:v>326.03173829999849</c:v>
                </c:pt>
                <c:pt idx="475">
                  <c:v>324.93566889999994</c:v>
                </c:pt>
                <c:pt idx="476">
                  <c:v>323.99609379999862</c:v>
                </c:pt>
                <c:pt idx="477">
                  <c:v>323.05636600000003</c:v>
                </c:pt>
                <c:pt idx="478">
                  <c:v>321.95989989999998</c:v>
                </c:pt>
                <c:pt idx="479">
                  <c:v>321.01995849999969</c:v>
                </c:pt>
                <c:pt idx="480">
                  <c:v>319.9231872999988</c:v>
                </c:pt>
                <c:pt idx="481">
                  <c:v>318.98300169999999</c:v>
                </c:pt>
                <c:pt idx="482">
                  <c:v>318.04269410000114</c:v>
                </c:pt>
                <c:pt idx="483">
                  <c:v>316.9455261</c:v>
                </c:pt>
                <c:pt idx="484">
                  <c:v>316.00500489999996</c:v>
                </c:pt>
                <c:pt idx="485">
                  <c:v>315.06436159999998</c:v>
                </c:pt>
                <c:pt idx="486">
                  <c:v>313.966796899999</c:v>
                </c:pt>
                <c:pt idx="487">
                  <c:v>313.02590939999999</c:v>
                </c:pt>
                <c:pt idx="488">
                  <c:v>311.92807009999905</c:v>
                </c:pt>
                <c:pt idx="489">
                  <c:v>310.98693849999819</c:v>
                </c:pt>
                <c:pt idx="490">
                  <c:v>310.04571529999993</c:v>
                </c:pt>
                <c:pt idx="491">
                  <c:v>308.94747919999998</c:v>
                </c:pt>
                <c:pt idx="492">
                  <c:v>308.00601199999886</c:v>
                </c:pt>
                <c:pt idx="493">
                  <c:v>307.06445309999998</c:v>
                </c:pt>
                <c:pt idx="494">
                  <c:v>305.96582030000002</c:v>
                </c:pt>
                <c:pt idx="495">
                  <c:v>305.02401730000003</c:v>
                </c:pt>
                <c:pt idx="496">
                  <c:v>303.92510989999874</c:v>
                </c:pt>
                <c:pt idx="497">
                  <c:v>302.98309329999893</c:v>
                </c:pt>
                <c:pt idx="498">
                  <c:v>302.04095460000002</c:v>
                </c:pt>
                <c:pt idx="499">
                  <c:v>300.94168090000005</c:v>
                </c:pt>
                <c:pt idx="500">
                  <c:v>299.99932859999905</c:v>
                </c:pt>
                <c:pt idx="501">
                  <c:v>299.05685419999998</c:v>
                </c:pt>
                <c:pt idx="502">
                  <c:v>297.9571838</c:v>
                </c:pt>
                <c:pt idx="503">
                  <c:v>297.01449580000002</c:v>
                </c:pt>
                <c:pt idx="504">
                  <c:v>296.07171629999874</c:v>
                </c:pt>
                <c:pt idx="505">
                  <c:v>294.97164919999994</c:v>
                </c:pt>
                <c:pt idx="506">
                  <c:v>294.02865599999899</c:v>
                </c:pt>
                <c:pt idx="507">
                  <c:v>292.92834469999963</c:v>
                </c:pt>
                <c:pt idx="508">
                  <c:v>291.98510739999887</c:v>
                </c:pt>
                <c:pt idx="509">
                  <c:v>291.04177859999999</c:v>
                </c:pt>
                <c:pt idx="510">
                  <c:v>289.94110110000003</c:v>
                </c:pt>
                <c:pt idx="511">
                  <c:v>288.99755859999874</c:v>
                </c:pt>
                <c:pt idx="512">
                  <c:v>288.05389400000001</c:v>
                </c:pt>
                <c:pt idx="513">
                  <c:v>286.95285030000002</c:v>
                </c:pt>
                <c:pt idx="514">
                  <c:v>286.0090027</c:v>
                </c:pt>
                <c:pt idx="515">
                  <c:v>285.06503300000003</c:v>
                </c:pt>
                <c:pt idx="516">
                  <c:v>283.96362299999993</c:v>
                </c:pt>
                <c:pt idx="517">
                  <c:v>283.01943969999996</c:v>
                </c:pt>
                <c:pt idx="518">
                  <c:v>282.07516479999964</c:v>
                </c:pt>
                <c:pt idx="519">
                  <c:v>280.97338869999999</c:v>
                </c:pt>
                <c:pt idx="520">
                  <c:v>280.02890009999999</c:v>
                </c:pt>
                <c:pt idx="521">
                  <c:v>278.92687989999899</c:v>
                </c:pt>
                <c:pt idx="522">
                  <c:v>277.98217769999923</c:v>
                </c:pt>
                <c:pt idx="523">
                  <c:v>277.03738399999969</c:v>
                </c:pt>
                <c:pt idx="524">
                  <c:v>275.93499759999969</c:v>
                </c:pt>
                <c:pt idx="525">
                  <c:v>274.99002079999963</c:v>
                </c:pt>
                <c:pt idx="526">
                  <c:v>274.04492190000002</c:v>
                </c:pt>
                <c:pt idx="527">
                  <c:v>272.94219969999995</c:v>
                </c:pt>
                <c:pt idx="528">
                  <c:v>271.99688719999995</c:v>
                </c:pt>
                <c:pt idx="529">
                  <c:v>271.05148320000001</c:v>
                </c:pt>
                <c:pt idx="530">
                  <c:v>269.9484253</c:v>
                </c:pt>
                <c:pt idx="531">
                  <c:v>269.00280759999998</c:v>
                </c:pt>
                <c:pt idx="532">
                  <c:v>268.05712889999995</c:v>
                </c:pt>
                <c:pt idx="533">
                  <c:v>266.95370480000003</c:v>
                </c:pt>
                <c:pt idx="534">
                  <c:v>266.0078125</c:v>
                </c:pt>
                <c:pt idx="535">
                  <c:v>265.06182860000001</c:v>
                </c:pt>
                <c:pt idx="536">
                  <c:v>263.95806879999969</c:v>
                </c:pt>
                <c:pt idx="537">
                  <c:v>263.01190189999994</c:v>
                </c:pt>
                <c:pt idx="538">
                  <c:v>262.0656128</c:v>
                </c:pt>
                <c:pt idx="539">
                  <c:v>260.96151729999855</c:v>
                </c:pt>
                <c:pt idx="540">
                  <c:v>260.01504519999997</c:v>
                </c:pt>
                <c:pt idx="541">
                  <c:v>259.06851199999886</c:v>
                </c:pt>
                <c:pt idx="542">
                  <c:v>257.96408079999998</c:v>
                </c:pt>
                <c:pt idx="543">
                  <c:v>257.01730350000003</c:v>
                </c:pt>
                <c:pt idx="544">
                  <c:v>256.07046509999998</c:v>
                </c:pt>
                <c:pt idx="545">
                  <c:v>254.96571349999999</c:v>
                </c:pt>
                <c:pt idx="546">
                  <c:v>254.01867680000001</c:v>
                </c:pt>
                <c:pt idx="547">
                  <c:v>253.07156369999936</c:v>
                </c:pt>
                <c:pt idx="548">
                  <c:v>251.9664764000006</c:v>
                </c:pt>
                <c:pt idx="549">
                  <c:v>251.01916499999945</c:v>
                </c:pt>
                <c:pt idx="550">
                  <c:v>250.07177730000001</c:v>
                </c:pt>
                <c:pt idx="551">
                  <c:v>248.97253419999998</c:v>
                </c:pt>
                <c:pt idx="552">
                  <c:v>248.03060909999999</c:v>
                </c:pt>
                <c:pt idx="553">
                  <c:v>246.93157959999999</c:v>
                </c:pt>
                <c:pt idx="554">
                  <c:v>245.98945620000001</c:v>
                </c:pt>
                <c:pt idx="555">
                  <c:v>245.0472565</c:v>
                </c:pt>
                <c:pt idx="556">
                  <c:v>243.94792179999999</c:v>
                </c:pt>
                <c:pt idx="557">
                  <c:v>243.0055389</c:v>
                </c:pt>
                <c:pt idx="558">
                  <c:v>242.06306459999951</c:v>
                </c:pt>
                <c:pt idx="559">
                  <c:v>240.96340940000007</c:v>
                </c:pt>
                <c:pt idx="560">
                  <c:v>240.02076719999999</c:v>
                </c:pt>
                <c:pt idx="561">
                  <c:v>239.07803340000001</c:v>
                </c:pt>
                <c:pt idx="562">
                  <c:v>237.97808840000027</c:v>
                </c:pt>
                <c:pt idx="563">
                  <c:v>237.03518679999999</c:v>
                </c:pt>
                <c:pt idx="564">
                  <c:v>235.93501280000001</c:v>
                </c:pt>
                <c:pt idx="565">
                  <c:v>234.99192810000048</c:v>
                </c:pt>
                <c:pt idx="566">
                  <c:v>234.04876709999999</c:v>
                </c:pt>
                <c:pt idx="567">
                  <c:v>232.94831850000048</c:v>
                </c:pt>
                <c:pt idx="568">
                  <c:v>232.00497439999998</c:v>
                </c:pt>
                <c:pt idx="569">
                  <c:v>231.06155399999992</c:v>
                </c:pt>
                <c:pt idx="570">
                  <c:v>229.96080019999999</c:v>
                </c:pt>
                <c:pt idx="571">
                  <c:v>229.01721190000001</c:v>
                </c:pt>
                <c:pt idx="572">
                  <c:v>228.0735474</c:v>
                </c:pt>
                <c:pt idx="573">
                  <c:v>226.97250369999998</c:v>
                </c:pt>
                <c:pt idx="574">
                  <c:v>226.02867130000001</c:v>
                </c:pt>
                <c:pt idx="575">
                  <c:v>224.92742920000063</c:v>
                </c:pt>
                <c:pt idx="576">
                  <c:v>223.9834137</c:v>
                </c:pt>
                <c:pt idx="577">
                  <c:v>223.03933720000001</c:v>
                </c:pt>
                <c:pt idx="578">
                  <c:v>221.93780519999999</c:v>
                </c:pt>
                <c:pt idx="579">
                  <c:v>220.99356079999936</c:v>
                </c:pt>
                <c:pt idx="580">
                  <c:v>220.04924009999999</c:v>
                </c:pt>
                <c:pt idx="581">
                  <c:v>218.94743350000007</c:v>
                </c:pt>
                <c:pt idx="582">
                  <c:v>218.00294490000007</c:v>
                </c:pt>
                <c:pt idx="583">
                  <c:v>217.05838010000048</c:v>
                </c:pt>
                <c:pt idx="584">
                  <c:v>215.95629880000067</c:v>
                </c:pt>
                <c:pt idx="585">
                  <c:v>215.01158139999998</c:v>
                </c:pt>
                <c:pt idx="586">
                  <c:v>214.06677249999998</c:v>
                </c:pt>
                <c:pt idx="587">
                  <c:v>212.96441650000048</c:v>
                </c:pt>
                <c:pt idx="588">
                  <c:v>212.01947019999992</c:v>
                </c:pt>
                <c:pt idx="589">
                  <c:v>211.07443240000001</c:v>
                </c:pt>
                <c:pt idx="590">
                  <c:v>209.97181700000004</c:v>
                </c:pt>
                <c:pt idx="591">
                  <c:v>209.02662660000001</c:v>
                </c:pt>
                <c:pt idx="592">
                  <c:v>207.9238129</c:v>
                </c:pt>
                <c:pt idx="593">
                  <c:v>206.9784851</c:v>
                </c:pt>
                <c:pt idx="594">
                  <c:v>206.03306579999932</c:v>
                </c:pt>
                <c:pt idx="595">
                  <c:v>204.92999269999999</c:v>
                </c:pt>
                <c:pt idx="596">
                  <c:v>203.9844360000007</c:v>
                </c:pt>
                <c:pt idx="597">
                  <c:v>203.0388031</c:v>
                </c:pt>
                <c:pt idx="598">
                  <c:v>201.9354706</c:v>
                </c:pt>
                <c:pt idx="599">
                  <c:v>200.98968509999995</c:v>
                </c:pt>
                <c:pt idx="600">
                  <c:v>200.04383849999999</c:v>
                </c:pt>
              </c:numCache>
            </c:numRef>
          </c:xVal>
          <c:yVal>
            <c:numRef>
              <c:f>Foglio1!$F$3:$F$603</c:f>
              <c:numCache>
                <c:formatCode>General</c:formatCode>
                <c:ptCount val="601"/>
                <c:pt idx="0">
                  <c:v>-2.4398436649999999E-4</c:v>
                </c:pt>
                <c:pt idx="1">
                  <c:v>-2.484859724000001E-4</c:v>
                </c:pt>
                <c:pt idx="2" formatCode="0.00E+00">
                  <c:v>4.3801268480000008E-5</c:v>
                </c:pt>
                <c:pt idx="3">
                  <c:v>6.362251588000003E-4</c:v>
                </c:pt>
                <c:pt idx="4">
                  <c:v>9.2884921470000206E-4</c:v>
                </c:pt>
                <c:pt idx="5">
                  <c:v>1.4067189770000021E-3</c:v>
                </c:pt>
                <c:pt idx="6">
                  <c:v>1.460064552E-3</c:v>
                </c:pt>
                <c:pt idx="7">
                  <c:v>1.1320956980000001E-3</c:v>
                </c:pt>
                <c:pt idx="8">
                  <c:v>1.7188860800000005E-3</c:v>
                </c:pt>
                <c:pt idx="9">
                  <c:v>1.7499435930000001E-3</c:v>
                </c:pt>
                <c:pt idx="10">
                  <c:v>2.0793159490000001E-3</c:v>
                </c:pt>
                <c:pt idx="11">
                  <c:v>2.2900498010000052E-3</c:v>
                </c:pt>
                <c:pt idx="12">
                  <c:v>2.8116782199999997E-3</c:v>
                </c:pt>
                <c:pt idx="13">
                  <c:v>2.7545453050000011E-3</c:v>
                </c:pt>
                <c:pt idx="14">
                  <c:v>2.2954884919999998E-3</c:v>
                </c:pt>
                <c:pt idx="15">
                  <c:v>1.8708942230000003E-3</c:v>
                </c:pt>
                <c:pt idx="16">
                  <c:v>1.7295934959999978E-3</c:v>
                </c:pt>
                <c:pt idx="17">
                  <c:v>1.4638307040000021E-3</c:v>
                </c:pt>
                <c:pt idx="18">
                  <c:v>1.7660580340000105E-3</c:v>
                </c:pt>
                <c:pt idx="19">
                  <c:v>1.0419165479999999E-3</c:v>
                </c:pt>
                <c:pt idx="20">
                  <c:v>1.0580306410000037E-3</c:v>
                </c:pt>
                <c:pt idx="21">
                  <c:v>1.1127607430000002E-3</c:v>
                </c:pt>
                <c:pt idx="22">
                  <c:v>8.1067631250000024E-4</c:v>
                </c:pt>
                <c:pt idx="23">
                  <c:v>4.6700087840000347E-4</c:v>
                </c:pt>
                <c:pt idx="24">
                  <c:v>2.4676337490000199E-4</c:v>
                </c:pt>
                <c:pt idx="25">
                  <c:v>1.6018602760000007E-4</c:v>
                </c:pt>
                <c:pt idx="26">
                  <c:v>-1.0648182070000005E-4</c:v>
                </c:pt>
                <c:pt idx="27">
                  <c:v>-2.9608630580000152E-4</c:v>
                </c:pt>
                <c:pt idx="28">
                  <c:v>-4.5137197590000122E-4</c:v>
                </c:pt>
                <c:pt idx="29">
                  <c:v>-4.6947292870000022E-4</c:v>
                </c:pt>
                <c:pt idx="30">
                  <c:v>-3.9266789100000004E-4</c:v>
                </c:pt>
                <c:pt idx="31">
                  <c:v>-1.1601079020000084E-3</c:v>
                </c:pt>
                <c:pt idx="32">
                  <c:v>-1.1823615060000063E-3</c:v>
                </c:pt>
                <c:pt idx="33">
                  <c:v>-1.8983600890000074E-3</c:v>
                </c:pt>
                <c:pt idx="34">
                  <c:v>-2.3790192790000002E-3</c:v>
                </c:pt>
                <c:pt idx="35">
                  <c:v>-2.2853505800000109E-3</c:v>
                </c:pt>
                <c:pt idx="36">
                  <c:v>-2.2652135230000012E-3</c:v>
                </c:pt>
                <c:pt idx="37">
                  <c:v>-2.7395510110000089E-3</c:v>
                </c:pt>
                <c:pt idx="38">
                  <c:v>-2.7826093140000002E-3</c:v>
                </c:pt>
                <c:pt idx="39">
                  <c:v>-3.3916071990000001E-3</c:v>
                </c:pt>
                <c:pt idx="40">
                  <c:v>-3.8177622480000152E-3</c:v>
                </c:pt>
                <c:pt idx="41">
                  <c:v>-4.4997669760000114E-3</c:v>
                </c:pt>
                <c:pt idx="42">
                  <c:v>-4.6558617609999998E-3</c:v>
                </c:pt>
                <c:pt idx="43">
                  <c:v>-5.2043362520000002E-3</c:v>
                </c:pt>
                <c:pt idx="44">
                  <c:v>-5.4898932580000198E-3</c:v>
                </c:pt>
                <c:pt idx="45">
                  <c:v>-5.8126063089999997E-3</c:v>
                </c:pt>
                <c:pt idx="46">
                  <c:v>-6.2957420010000291E-3</c:v>
                </c:pt>
                <c:pt idx="47">
                  <c:v>-6.2697683460000179E-3</c:v>
                </c:pt>
                <c:pt idx="48">
                  <c:v>-6.9280141030000023E-3</c:v>
                </c:pt>
                <c:pt idx="49">
                  <c:v>-6.9479872469999865E-3</c:v>
                </c:pt>
                <c:pt idx="50">
                  <c:v>-7.3687853290000001E-3</c:v>
                </c:pt>
                <c:pt idx="51">
                  <c:v>-7.5868917630000305E-3</c:v>
                </c:pt>
                <c:pt idx="52">
                  <c:v>-7.9305209220000335E-3</c:v>
                </c:pt>
                <c:pt idx="53">
                  <c:v>-7.6947342599999798E-3</c:v>
                </c:pt>
                <c:pt idx="54">
                  <c:v>-8.2027595490000525E-3</c:v>
                </c:pt>
                <c:pt idx="55">
                  <c:v>-8.1994058560000537E-3</c:v>
                </c:pt>
                <c:pt idx="56">
                  <c:v>-8.8178562000000554E-3</c:v>
                </c:pt>
                <c:pt idx="57">
                  <c:v>-8.7227243930000208E-3</c:v>
                </c:pt>
                <c:pt idx="58">
                  <c:v>-8.7568219750000023E-3</c:v>
                </c:pt>
                <c:pt idx="59">
                  <c:v>-8.9965453370000632E-3</c:v>
                </c:pt>
                <c:pt idx="60">
                  <c:v>-9.5869721840000002E-3</c:v>
                </c:pt>
                <c:pt idx="61">
                  <c:v>-9.7334533930000227E-3</c:v>
                </c:pt>
                <c:pt idx="62">
                  <c:v>-9.8763937130000364E-3</c:v>
                </c:pt>
                <c:pt idx="63">
                  <c:v>-1.0730572980000002E-2</c:v>
                </c:pt>
                <c:pt idx="64">
                  <c:v>-1.131299883E-2</c:v>
                </c:pt>
                <c:pt idx="65">
                  <c:v>-1.2168085200000031E-2</c:v>
                </c:pt>
                <c:pt idx="66">
                  <c:v>-1.2702534910000021E-2</c:v>
                </c:pt>
                <c:pt idx="67">
                  <c:v>-1.3404523950000021E-2</c:v>
                </c:pt>
                <c:pt idx="68">
                  <c:v>-1.4297738669999999E-2</c:v>
                </c:pt>
                <c:pt idx="69">
                  <c:v>-1.4724991280000007E-2</c:v>
                </c:pt>
                <c:pt idx="70">
                  <c:v>-1.5508804470000005E-2</c:v>
                </c:pt>
                <c:pt idx="71">
                  <c:v>-1.5959221870000002E-2</c:v>
                </c:pt>
                <c:pt idx="72">
                  <c:v>-1.6641670840000074E-2</c:v>
                </c:pt>
                <c:pt idx="73">
                  <c:v>-1.7196871340000069E-2</c:v>
                </c:pt>
                <c:pt idx="74">
                  <c:v>-1.7266234380000002E-2</c:v>
                </c:pt>
                <c:pt idx="75">
                  <c:v>-1.7522592100000005E-2</c:v>
                </c:pt>
                <c:pt idx="76">
                  <c:v>-1.8121261150000005E-2</c:v>
                </c:pt>
                <c:pt idx="77">
                  <c:v>-1.8131341790000022E-2</c:v>
                </c:pt>
                <c:pt idx="78">
                  <c:v>-1.7962679270000073E-2</c:v>
                </c:pt>
                <c:pt idx="79">
                  <c:v>-1.8093153830000003E-2</c:v>
                </c:pt>
                <c:pt idx="80">
                  <c:v>-1.8109392369999998E-2</c:v>
                </c:pt>
                <c:pt idx="81">
                  <c:v>-1.7901228740000066E-2</c:v>
                </c:pt>
                <c:pt idx="82">
                  <c:v>-1.7715727910000003E-2</c:v>
                </c:pt>
                <c:pt idx="83">
                  <c:v>-1.7392342909999942E-2</c:v>
                </c:pt>
                <c:pt idx="84">
                  <c:v>-1.7078222710000004E-2</c:v>
                </c:pt>
                <c:pt idx="85">
                  <c:v>-1.6569368540000021E-2</c:v>
                </c:pt>
                <c:pt idx="86">
                  <c:v>-1.6071541230000066E-2</c:v>
                </c:pt>
                <c:pt idx="87">
                  <c:v>-1.5551464630000031E-2</c:v>
                </c:pt>
                <c:pt idx="88">
                  <c:v>-1.508117281000005E-2</c:v>
                </c:pt>
                <c:pt idx="89">
                  <c:v>-1.4218831430000002E-2</c:v>
                </c:pt>
                <c:pt idx="90">
                  <c:v>-1.3618466439999996E-2</c:v>
                </c:pt>
                <c:pt idx="91">
                  <c:v>-1.2654213229999958E-2</c:v>
                </c:pt>
                <c:pt idx="92">
                  <c:v>-1.2104952710000002E-2</c:v>
                </c:pt>
                <c:pt idx="93">
                  <c:v>-1.1269920510000005E-2</c:v>
                </c:pt>
                <c:pt idx="94">
                  <c:v>-1.035392005E-2</c:v>
                </c:pt>
                <c:pt idx="95">
                  <c:v>-9.6003916110000021E-3</c:v>
                </c:pt>
                <c:pt idx="96">
                  <c:v>-8.8227260860000486E-3</c:v>
                </c:pt>
                <c:pt idx="97">
                  <c:v>-7.9805394630000134E-3</c:v>
                </c:pt>
                <c:pt idx="98">
                  <c:v>-7.2005251420000178E-3</c:v>
                </c:pt>
                <c:pt idx="99">
                  <c:v>-6.4113531260000306E-3</c:v>
                </c:pt>
                <c:pt idx="100">
                  <c:v>-5.9009208340000023E-3</c:v>
                </c:pt>
                <c:pt idx="101">
                  <c:v>-5.1568103950000114E-3</c:v>
                </c:pt>
                <c:pt idx="102">
                  <c:v>-4.6035633420000114E-3</c:v>
                </c:pt>
                <c:pt idx="103">
                  <c:v>-4.0344791490000012E-3</c:v>
                </c:pt>
                <c:pt idx="104">
                  <c:v>-3.3443449070000098E-3</c:v>
                </c:pt>
                <c:pt idx="105">
                  <c:v>-3.283204511000021E-3</c:v>
                </c:pt>
                <c:pt idx="106">
                  <c:v>-2.9555719810000006E-3</c:v>
                </c:pt>
                <c:pt idx="107">
                  <c:v>-2.4489874490000079E-3</c:v>
                </c:pt>
                <c:pt idx="108">
                  <c:v>-2.1285039840000012E-3</c:v>
                </c:pt>
                <c:pt idx="109">
                  <c:v>-1.9781461450000086E-3</c:v>
                </c:pt>
                <c:pt idx="110">
                  <c:v>-1.6310627110000047E-3</c:v>
                </c:pt>
                <c:pt idx="111">
                  <c:v>-9.4272667770000263E-4</c:v>
                </c:pt>
                <c:pt idx="112">
                  <c:v>-1.0616825890000061E-3</c:v>
                </c:pt>
                <c:pt idx="113">
                  <c:v>-5.5138336030000133E-4</c:v>
                </c:pt>
                <c:pt idx="114">
                  <c:v>-3.5201001450000204E-4</c:v>
                </c:pt>
                <c:pt idx="115">
                  <c:v>1.6419985330000069E-4</c:v>
                </c:pt>
                <c:pt idx="116">
                  <c:v>3.9641739570000221E-4</c:v>
                </c:pt>
                <c:pt idx="117">
                  <c:v>7.0710695580000348E-4</c:v>
                </c:pt>
                <c:pt idx="118">
                  <c:v>8.3279889080000228E-4</c:v>
                </c:pt>
                <c:pt idx="119">
                  <c:v>9.4825384440000568E-4</c:v>
                </c:pt>
                <c:pt idx="120">
                  <c:v>1.5109749510000003E-3</c:v>
                </c:pt>
                <c:pt idx="121">
                  <c:v>1.6236482190000003E-3</c:v>
                </c:pt>
                <c:pt idx="122">
                  <c:v>2.0327081439999997E-3</c:v>
                </c:pt>
                <c:pt idx="123">
                  <c:v>1.9550828730000103E-3</c:v>
                </c:pt>
                <c:pt idx="124">
                  <c:v>2.1970539820000052E-3</c:v>
                </c:pt>
                <c:pt idx="125">
                  <c:v>2.4753718170000098E-3</c:v>
                </c:pt>
                <c:pt idx="126">
                  <c:v>2.2421963510000148E-3</c:v>
                </c:pt>
                <c:pt idx="127">
                  <c:v>2.6740301400000098E-3</c:v>
                </c:pt>
                <c:pt idx="128">
                  <c:v>2.4159403979999998E-3</c:v>
                </c:pt>
                <c:pt idx="129">
                  <c:v>2.8132153670000011E-3</c:v>
                </c:pt>
                <c:pt idx="130">
                  <c:v>3.1255348590000192E-3</c:v>
                </c:pt>
                <c:pt idx="131">
                  <c:v>2.9588826000000001E-3</c:v>
                </c:pt>
                <c:pt idx="132">
                  <c:v>3.4387577330000012E-3</c:v>
                </c:pt>
                <c:pt idx="133">
                  <c:v>3.2529199960000012E-3</c:v>
                </c:pt>
                <c:pt idx="134">
                  <c:v>3.0936489349999998E-3</c:v>
                </c:pt>
                <c:pt idx="135">
                  <c:v>2.7160439639999988E-3</c:v>
                </c:pt>
                <c:pt idx="136">
                  <c:v>2.5945194070000079E-3</c:v>
                </c:pt>
                <c:pt idx="137">
                  <c:v>2.5730100460000117E-3</c:v>
                </c:pt>
                <c:pt idx="138">
                  <c:v>2.6391299910000052E-3</c:v>
                </c:pt>
                <c:pt idx="139">
                  <c:v>2.6059516240000006E-3</c:v>
                </c:pt>
                <c:pt idx="140">
                  <c:v>2.5305410380000084E-3</c:v>
                </c:pt>
                <c:pt idx="141">
                  <c:v>2.5184601550000004E-3</c:v>
                </c:pt>
                <c:pt idx="142">
                  <c:v>2.7152625839999998E-3</c:v>
                </c:pt>
                <c:pt idx="143">
                  <c:v>2.6628565970000006E-3</c:v>
                </c:pt>
                <c:pt idx="144">
                  <c:v>2.6305876670000153E-3</c:v>
                </c:pt>
                <c:pt idx="145">
                  <c:v>2.4470477360000052E-3</c:v>
                </c:pt>
                <c:pt idx="146">
                  <c:v>2.6179570700000112E-3</c:v>
                </c:pt>
                <c:pt idx="147">
                  <c:v>2.5601724630000002E-3</c:v>
                </c:pt>
                <c:pt idx="148">
                  <c:v>2.5305151939999998E-3</c:v>
                </c:pt>
                <c:pt idx="149">
                  <c:v>2.4628755640000001E-3</c:v>
                </c:pt>
                <c:pt idx="150">
                  <c:v>2.6696282440000084E-3</c:v>
                </c:pt>
                <c:pt idx="151">
                  <c:v>2.2400626910000052E-3</c:v>
                </c:pt>
                <c:pt idx="152">
                  <c:v>2.3218768180000011E-3</c:v>
                </c:pt>
                <c:pt idx="153">
                  <c:v>2.2547121630000005E-3</c:v>
                </c:pt>
                <c:pt idx="154">
                  <c:v>1.8055408730000061E-3</c:v>
                </c:pt>
                <c:pt idx="155">
                  <c:v>1.8090759400000063E-3</c:v>
                </c:pt>
                <c:pt idx="156">
                  <c:v>1.907994505E-3</c:v>
                </c:pt>
                <c:pt idx="157">
                  <c:v>1.6533737070000003E-3</c:v>
                </c:pt>
                <c:pt idx="158">
                  <c:v>1.7064637500000003E-3</c:v>
                </c:pt>
                <c:pt idx="159">
                  <c:v>1.6199586680000044E-3</c:v>
                </c:pt>
                <c:pt idx="160">
                  <c:v>1.453675213E-3</c:v>
                </c:pt>
                <c:pt idx="161">
                  <c:v>1.4142763100000002E-3</c:v>
                </c:pt>
                <c:pt idx="162">
                  <c:v>1.500636456000003E-3</c:v>
                </c:pt>
                <c:pt idx="163">
                  <c:v>1.5108450320000049E-3</c:v>
                </c:pt>
                <c:pt idx="164">
                  <c:v>1.1424253460000037E-3</c:v>
                </c:pt>
                <c:pt idx="165">
                  <c:v>1.2587674430000037E-3</c:v>
                </c:pt>
                <c:pt idx="166">
                  <c:v>1.1406085690000086E-3</c:v>
                </c:pt>
                <c:pt idx="167">
                  <c:v>1.2447485930000021E-3</c:v>
                </c:pt>
                <c:pt idx="168">
                  <c:v>1.0304735040000065E-3</c:v>
                </c:pt>
                <c:pt idx="169">
                  <c:v>7.3026138120000207E-4</c:v>
                </c:pt>
                <c:pt idx="170">
                  <c:v>6.8060919880000325E-4</c:v>
                </c:pt>
                <c:pt idx="171">
                  <c:v>5.7613768150000227E-4</c:v>
                </c:pt>
                <c:pt idx="172">
                  <c:v>3.9253095750000147E-4</c:v>
                </c:pt>
                <c:pt idx="173">
                  <c:v>6.5577222270000101E-4</c:v>
                </c:pt>
                <c:pt idx="174">
                  <c:v>6.6113879440000034E-4</c:v>
                </c:pt>
                <c:pt idx="175">
                  <c:v>7.3350261660000123E-4</c:v>
                </c:pt>
                <c:pt idx="176">
                  <c:v>5.0691002979999999E-4</c:v>
                </c:pt>
                <c:pt idx="177">
                  <c:v>5.5633502779999996E-4</c:v>
                </c:pt>
                <c:pt idx="178">
                  <c:v>7.4986455730000274E-4</c:v>
                </c:pt>
                <c:pt idx="179">
                  <c:v>7.6804240230000194E-4</c:v>
                </c:pt>
                <c:pt idx="180">
                  <c:v>7.3591410180000229E-4</c:v>
                </c:pt>
                <c:pt idx="181">
                  <c:v>6.6663499460000103E-4</c:v>
                </c:pt>
                <c:pt idx="182">
                  <c:v>6.593499565000023E-4</c:v>
                </c:pt>
                <c:pt idx="183">
                  <c:v>4.8871722540000037E-4</c:v>
                </c:pt>
                <c:pt idx="184">
                  <c:v>6.5312790680000388E-4</c:v>
                </c:pt>
                <c:pt idx="185">
                  <c:v>6.7897583360000289E-4</c:v>
                </c:pt>
                <c:pt idx="186">
                  <c:v>7.5836991890000573E-4</c:v>
                </c:pt>
                <c:pt idx="187">
                  <c:v>6.8322778680000103E-4</c:v>
                </c:pt>
                <c:pt idx="188">
                  <c:v>8.3687080770000419E-4</c:v>
                </c:pt>
                <c:pt idx="189">
                  <c:v>8.4893114400000022E-4</c:v>
                </c:pt>
                <c:pt idx="190">
                  <c:v>7.5626949550000122E-4</c:v>
                </c:pt>
                <c:pt idx="191">
                  <c:v>9.8991952840000574E-4</c:v>
                </c:pt>
                <c:pt idx="192">
                  <c:v>1.0040597989999999E-3</c:v>
                </c:pt>
                <c:pt idx="193">
                  <c:v>1.0596654610000001E-3</c:v>
                </c:pt>
                <c:pt idx="194">
                  <c:v>9.6906023100000547E-4</c:v>
                </c:pt>
                <c:pt idx="195">
                  <c:v>1.0256733510000001E-3</c:v>
                </c:pt>
                <c:pt idx="196">
                  <c:v>9.8351121410000276E-4</c:v>
                </c:pt>
                <c:pt idx="197">
                  <c:v>9.7624672340000771E-4</c:v>
                </c:pt>
                <c:pt idx="198">
                  <c:v>9.6711446530000473E-4</c:v>
                </c:pt>
                <c:pt idx="199">
                  <c:v>1.0793353430000002E-3</c:v>
                </c:pt>
                <c:pt idx="200">
                  <c:v>8.9115800800000362E-4</c:v>
                </c:pt>
                <c:pt idx="201">
                  <c:v>9.2145596860000224E-4</c:v>
                </c:pt>
                <c:pt idx="202">
                  <c:v>8.7616546080000475E-4</c:v>
                </c:pt>
                <c:pt idx="203">
                  <c:v>8.0032867850000358E-4</c:v>
                </c:pt>
                <c:pt idx="204">
                  <c:v>8.1806769590000528E-4</c:v>
                </c:pt>
                <c:pt idx="205">
                  <c:v>5.9863709610000302E-4</c:v>
                </c:pt>
                <c:pt idx="206">
                  <c:v>7.1555963950000227E-4</c:v>
                </c:pt>
                <c:pt idx="207">
                  <c:v>8.2330656010000012E-4</c:v>
                </c:pt>
                <c:pt idx="208">
                  <c:v>5.7180901060000194E-4</c:v>
                </c:pt>
                <c:pt idx="209">
                  <c:v>7.6926115430000022E-4</c:v>
                </c:pt>
                <c:pt idx="210">
                  <c:v>6.6987570610000031E-4</c:v>
                </c:pt>
                <c:pt idx="211">
                  <c:v>7.8354985450000301E-4</c:v>
                </c:pt>
                <c:pt idx="212">
                  <c:v>4.8405252159999996E-4</c:v>
                </c:pt>
                <c:pt idx="213">
                  <c:v>5.5571296250000123E-4</c:v>
                </c:pt>
                <c:pt idx="214">
                  <c:v>5.7297543390000022E-4</c:v>
                </c:pt>
                <c:pt idx="215">
                  <c:v>6.731683388000049E-4</c:v>
                </c:pt>
                <c:pt idx="216">
                  <c:v>6.5113167510000161E-4</c:v>
                </c:pt>
                <c:pt idx="217">
                  <c:v>9.243354434000004E-4</c:v>
                </c:pt>
                <c:pt idx="218">
                  <c:v>7.2445324620000104E-4</c:v>
                </c:pt>
                <c:pt idx="219">
                  <c:v>1.0007647799999998E-3</c:v>
                </c:pt>
                <c:pt idx="220">
                  <c:v>1.239971956E-3</c:v>
                </c:pt>
                <c:pt idx="221">
                  <c:v>1.3716609680000042E-3</c:v>
                </c:pt>
                <c:pt idx="222">
                  <c:v>1.4399099159999964E-3</c:v>
                </c:pt>
                <c:pt idx="223">
                  <c:v>1.6488523690000106E-3</c:v>
                </c:pt>
                <c:pt idx="224">
                  <c:v>1.7398854250000048E-3</c:v>
                </c:pt>
                <c:pt idx="225">
                  <c:v>1.8954627450000021E-3</c:v>
                </c:pt>
                <c:pt idx="226">
                  <c:v>2.1518643480000089E-3</c:v>
                </c:pt>
                <c:pt idx="227">
                  <c:v>2.2789381910000052E-3</c:v>
                </c:pt>
                <c:pt idx="228">
                  <c:v>2.4077929560000098E-3</c:v>
                </c:pt>
                <c:pt idx="229">
                  <c:v>3.1410225200000016E-3</c:v>
                </c:pt>
                <c:pt idx="230">
                  <c:v>3.46685946E-3</c:v>
                </c:pt>
                <c:pt idx="231">
                  <c:v>3.8821785710000016E-3</c:v>
                </c:pt>
                <c:pt idx="232">
                  <c:v>4.3468903750000024E-3</c:v>
                </c:pt>
                <c:pt idx="233">
                  <c:v>4.5482381250000307E-3</c:v>
                </c:pt>
                <c:pt idx="234">
                  <c:v>4.735704046000001E-3</c:v>
                </c:pt>
                <c:pt idx="235">
                  <c:v>5.2840453570000001E-3</c:v>
                </c:pt>
                <c:pt idx="236">
                  <c:v>5.9490059500000034E-3</c:v>
                </c:pt>
                <c:pt idx="237">
                  <c:v>6.3857254570000013E-3</c:v>
                </c:pt>
                <c:pt idx="238">
                  <c:v>6.8225683640000014E-3</c:v>
                </c:pt>
                <c:pt idx="239">
                  <c:v>7.1769705970000123E-3</c:v>
                </c:pt>
                <c:pt idx="240">
                  <c:v>7.8723300250000267E-3</c:v>
                </c:pt>
                <c:pt idx="241">
                  <c:v>8.2634435970000541E-3</c:v>
                </c:pt>
                <c:pt idx="242">
                  <c:v>9.1179916639999997E-3</c:v>
                </c:pt>
                <c:pt idx="243">
                  <c:v>9.6742799510000036E-3</c:v>
                </c:pt>
                <c:pt idx="244">
                  <c:v>1.0262900960000002E-2</c:v>
                </c:pt>
                <c:pt idx="245">
                  <c:v>1.0833556760000033E-2</c:v>
                </c:pt>
                <c:pt idx="246">
                  <c:v>1.1628036390000021E-2</c:v>
                </c:pt>
                <c:pt idx="247">
                  <c:v>1.2124379170000001E-2</c:v>
                </c:pt>
                <c:pt idx="248">
                  <c:v>1.3011158440000049E-2</c:v>
                </c:pt>
                <c:pt idx="249">
                  <c:v>1.40123982E-2</c:v>
                </c:pt>
                <c:pt idx="250">
                  <c:v>1.4616007919999998E-2</c:v>
                </c:pt>
                <c:pt idx="251">
                  <c:v>1.5274534930000003E-2</c:v>
                </c:pt>
                <c:pt idx="252">
                  <c:v>1.6256878150000025E-2</c:v>
                </c:pt>
                <c:pt idx="253">
                  <c:v>1.6842547800000027E-2</c:v>
                </c:pt>
                <c:pt idx="254">
                  <c:v>1.7952775580000021E-2</c:v>
                </c:pt>
                <c:pt idx="255">
                  <c:v>1.9206274300000062E-2</c:v>
                </c:pt>
                <c:pt idx="256">
                  <c:v>2.0186092700000002E-2</c:v>
                </c:pt>
                <c:pt idx="257">
                  <c:v>2.1291017530000136E-2</c:v>
                </c:pt>
                <c:pt idx="258">
                  <c:v>2.2233922030000134E-2</c:v>
                </c:pt>
                <c:pt idx="259">
                  <c:v>2.3318892339999987E-2</c:v>
                </c:pt>
                <c:pt idx="260">
                  <c:v>2.5052627550000012E-2</c:v>
                </c:pt>
                <c:pt idx="261">
                  <c:v>2.6530008760000074E-2</c:v>
                </c:pt>
                <c:pt idx="262">
                  <c:v>2.8226606549999998E-2</c:v>
                </c:pt>
                <c:pt idx="263">
                  <c:v>2.9565934090000003E-2</c:v>
                </c:pt>
                <c:pt idx="264">
                  <c:v>3.0774783339999997E-2</c:v>
                </c:pt>
                <c:pt idx="265">
                  <c:v>3.3029556270000003E-2</c:v>
                </c:pt>
                <c:pt idx="266">
                  <c:v>3.4546535460000014E-2</c:v>
                </c:pt>
                <c:pt idx="267">
                  <c:v>3.612466902E-2</c:v>
                </c:pt>
                <c:pt idx="268">
                  <c:v>3.8429152220000012E-2</c:v>
                </c:pt>
                <c:pt idx="269">
                  <c:v>3.9932847020000162E-2</c:v>
                </c:pt>
                <c:pt idx="270">
                  <c:v>4.1857399050000084E-2</c:v>
                </c:pt>
                <c:pt idx="271">
                  <c:v>4.4168196620000023E-2</c:v>
                </c:pt>
                <c:pt idx="272">
                  <c:v>4.5271579179999757E-2</c:v>
                </c:pt>
                <c:pt idx="273">
                  <c:v>4.7505903990000084E-2</c:v>
                </c:pt>
                <c:pt idx="274">
                  <c:v>4.8976849759999865E-2</c:v>
                </c:pt>
                <c:pt idx="275">
                  <c:v>5.0659216940000029E-2</c:v>
                </c:pt>
                <c:pt idx="276">
                  <c:v>5.2574731410000033E-2</c:v>
                </c:pt>
                <c:pt idx="277">
                  <c:v>5.4429542269999777E-2</c:v>
                </c:pt>
                <c:pt idx="278">
                  <c:v>5.6192211810000323E-2</c:v>
                </c:pt>
                <c:pt idx="279">
                  <c:v>5.7873569430000021E-2</c:v>
                </c:pt>
                <c:pt idx="280">
                  <c:v>5.9134621170000248E-2</c:v>
                </c:pt>
                <c:pt idx="281">
                  <c:v>6.0365553950000199E-2</c:v>
                </c:pt>
                <c:pt idx="282">
                  <c:v>6.1654098329999955E-2</c:v>
                </c:pt>
                <c:pt idx="283">
                  <c:v>6.3188746569999857E-2</c:v>
                </c:pt>
                <c:pt idx="284">
                  <c:v>6.4484149219999995E-2</c:v>
                </c:pt>
                <c:pt idx="285">
                  <c:v>6.5630301830000112E-2</c:v>
                </c:pt>
                <c:pt idx="286">
                  <c:v>6.6648572679999699E-2</c:v>
                </c:pt>
                <c:pt idx="287">
                  <c:v>6.7488856609999995E-2</c:v>
                </c:pt>
                <c:pt idx="288">
                  <c:v>6.8654492499999997E-2</c:v>
                </c:pt>
                <c:pt idx="289">
                  <c:v>6.9646611810000342E-2</c:v>
                </c:pt>
                <c:pt idx="290">
                  <c:v>7.0591785010000033E-2</c:v>
                </c:pt>
                <c:pt idx="291">
                  <c:v>7.1569047869999985E-2</c:v>
                </c:pt>
                <c:pt idx="292">
                  <c:v>7.2310090070000277E-2</c:v>
                </c:pt>
                <c:pt idx="293">
                  <c:v>7.3028899729999985E-2</c:v>
                </c:pt>
                <c:pt idx="294">
                  <c:v>7.3775477710000009E-2</c:v>
                </c:pt>
                <c:pt idx="295">
                  <c:v>7.4369117619999994E-2</c:v>
                </c:pt>
                <c:pt idx="296">
                  <c:v>7.5207009910000011E-2</c:v>
                </c:pt>
                <c:pt idx="297">
                  <c:v>7.5623728330000015E-2</c:v>
                </c:pt>
                <c:pt idx="298">
                  <c:v>7.6117515560000001E-2</c:v>
                </c:pt>
                <c:pt idx="299">
                  <c:v>7.6539374889999998E-2</c:v>
                </c:pt>
                <c:pt idx="300">
                  <c:v>7.6908297840000278E-2</c:v>
                </c:pt>
                <c:pt idx="301">
                  <c:v>7.7370606360000024E-2</c:v>
                </c:pt>
                <c:pt idx="302">
                  <c:v>7.7658265830000031E-2</c:v>
                </c:pt>
                <c:pt idx="303">
                  <c:v>7.7917523680000031E-2</c:v>
                </c:pt>
                <c:pt idx="304">
                  <c:v>7.8221194450000003E-2</c:v>
                </c:pt>
                <c:pt idx="305">
                  <c:v>7.8382521870000332E-2</c:v>
                </c:pt>
                <c:pt idx="306">
                  <c:v>7.8620336949999994E-2</c:v>
                </c:pt>
                <c:pt idx="307">
                  <c:v>7.8501783310000003E-2</c:v>
                </c:pt>
                <c:pt idx="308">
                  <c:v>7.8404441480000017E-2</c:v>
                </c:pt>
                <c:pt idx="309">
                  <c:v>7.8612118960000033E-2</c:v>
                </c:pt>
                <c:pt idx="310">
                  <c:v>7.8627690670000014E-2</c:v>
                </c:pt>
                <c:pt idx="311">
                  <c:v>7.8439049420000004E-2</c:v>
                </c:pt>
                <c:pt idx="312">
                  <c:v>7.9216264190000274E-2</c:v>
                </c:pt>
                <c:pt idx="313">
                  <c:v>7.854154705999998E-2</c:v>
                </c:pt>
                <c:pt idx="314">
                  <c:v>7.8631602230000014E-2</c:v>
                </c:pt>
                <c:pt idx="315">
                  <c:v>7.9175606369999998E-2</c:v>
                </c:pt>
                <c:pt idx="316">
                  <c:v>7.7664792540000013E-2</c:v>
                </c:pt>
                <c:pt idx="317">
                  <c:v>7.8793913130000337E-2</c:v>
                </c:pt>
                <c:pt idx="318">
                  <c:v>7.9163081940000463E-2</c:v>
                </c:pt>
                <c:pt idx="319">
                  <c:v>7.9533316200000023E-2</c:v>
                </c:pt>
                <c:pt idx="320">
                  <c:v>7.9818643630000269E-2</c:v>
                </c:pt>
                <c:pt idx="321">
                  <c:v>8.009419590000047E-2</c:v>
                </c:pt>
                <c:pt idx="322">
                  <c:v>8.0679930750000226E-2</c:v>
                </c:pt>
                <c:pt idx="323">
                  <c:v>8.0955535170000592E-2</c:v>
                </c:pt>
                <c:pt idx="324">
                  <c:v>8.1575825810000419E-2</c:v>
                </c:pt>
                <c:pt idx="325">
                  <c:v>8.2224249840000027E-2</c:v>
                </c:pt>
                <c:pt idx="326">
                  <c:v>8.2763627170000006E-2</c:v>
                </c:pt>
                <c:pt idx="327">
                  <c:v>8.3533443510000568E-2</c:v>
                </c:pt>
                <c:pt idx="328">
                  <c:v>8.4255158900000474E-2</c:v>
                </c:pt>
                <c:pt idx="329">
                  <c:v>8.5014149550000265E-2</c:v>
                </c:pt>
                <c:pt idx="330">
                  <c:v>8.5915409030000042E-2</c:v>
                </c:pt>
                <c:pt idx="331">
                  <c:v>8.640149980999999E-2</c:v>
                </c:pt>
                <c:pt idx="332">
                  <c:v>8.7094657120000057E-2</c:v>
                </c:pt>
                <c:pt idx="333">
                  <c:v>8.7795794010000025E-2</c:v>
                </c:pt>
                <c:pt idx="334">
                  <c:v>8.8456690310000474E-2</c:v>
                </c:pt>
                <c:pt idx="335">
                  <c:v>8.9059002700000472E-2</c:v>
                </c:pt>
                <c:pt idx="336">
                  <c:v>8.9693844320000493E-2</c:v>
                </c:pt>
                <c:pt idx="337">
                  <c:v>9.0308099990000223E-2</c:v>
                </c:pt>
                <c:pt idx="338">
                  <c:v>9.1222442690000266E-2</c:v>
                </c:pt>
                <c:pt idx="339">
                  <c:v>9.1660507020000045E-2</c:v>
                </c:pt>
                <c:pt idx="340">
                  <c:v>9.2297695580000227E-2</c:v>
                </c:pt>
                <c:pt idx="341">
                  <c:v>9.2802271250000012E-2</c:v>
                </c:pt>
                <c:pt idx="342">
                  <c:v>9.3481071290000023E-2</c:v>
                </c:pt>
                <c:pt idx="343">
                  <c:v>9.3971170490000061E-2</c:v>
                </c:pt>
                <c:pt idx="344">
                  <c:v>9.4645336270000491E-2</c:v>
                </c:pt>
                <c:pt idx="345">
                  <c:v>9.5113843680000046E-2</c:v>
                </c:pt>
                <c:pt idx="346">
                  <c:v>9.5649801190000383E-2</c:v>
                </c:pt>
                <c:pt idx="347">
                  <c:v>9.5937915150000455E-2</c:v>
                </c:pt>
                <c:pt idx="348">
                  <c:v>9.6233099700000033E-2</c:v>
                </c:pt>
                <c:pt idx="349">
                  <c:v>9.6733145420000041E-2</c:v>
                </c:pt>
                <c:pt idx="350">
                  <c:v>9.6936121580000228E-2</c:v>
                </c:pt>
                <c:pt idx="351">
                  <c:v>9.7207471730000036E-2</c:v>
                </c:pt>
                <c:pt idx="352">
                  <c:v>9.7458228470000047E-2</c:v>
                </c:pt>
                <c:pt idx="353">
                  <c:v>9.7746931020000011E-2</c:v>
                </c:pt>
                <c:pt idx="354">
                  <c:v>9.7851723430000023E-2</c:v>
                </c:pt>
                <c:pt idx="355">
                  <c:v>9.8239406940000246E-2</c:v>
                </c:pt>
                <c:pt idx="356">
                  <c:v>9.8396949470000425E-2</c:v>
                </c:pt>
                <c:pt idx="357">
                  <c:v>9.8683089020000003E-2</c:v>
                </c:pt>
                <c:pt idx="358">
                  <c:v>9.8849244420000024E-2</c:v>
                </c:pt>
                <c:pt idx="359">
                  <c:v>9.9087581040000011E-2</c:v>
                </c:pt>
                <c:pt idx="360">
                  <c:v>9.9250927570000425E-2</c:v>
                </c:pt>
                <c:pt idx="361">
                  <c:v>9.9410429600000003E-2</c:v>
                </c:pt>
                <c:pt idx="362">
                  <c:v>9.9285639819999993E-2</c:v>
                </c:pt>
                <c:pt idx="363">
                  <c:v>9.9645659330000247E-2</c:v>
                </c:pt>
                <c:pt idx="364">
                  <c:v>9.9726647140000582E-2</c:v>
                </c:pt>
                <c:pt idx="365">
                  <c:v>9.9885508420000227E-2</c:v>
                </c:pt>
                <c:pt idx="366">
                  <c:v>0.1000184864</c:v>
                </c:pt>
                <c:pt idx="367">
                  <c:v>0.1003400087</c:v>
                </c:pt>
                <c:pt idx="368">
                  <c:v>0.1004407331</c:v>
                </c:pt>
                <c:pt idx="369">
                  <c:v>0.10055048759999995</c:v>
                </c:pt>
                <c:pt idx="370">
                  <c:v>0.10067521779999999</c:v>
                </c:pt>
                <c:pt idx="371">
                  <c:v>0.10084640979999998</c:v>
                </c:pt>
                <c:pt idx="372">
                  <c:v>0.101053834</c:v>
                </c:pt>
                <c:pt idx="373">
                  <c:v>0.10116524250000049</c:v>
                </c:pt>
                <c:pt idx="374">
                  <c:v>0.1012503058</c:v>
                </c:pt>
                <c:pt idx="375">
                  <c:v>0.10139544310000002</c:v>
                </c:pt>
                <c:pt idx="376">
                  <c:v>0.10164244470000022</c:v>
                </c:pt>
                <c:pt idx="377">
                  <c:v>0.1019250676</c:v>
                </c:pt>
                <c:pt idx="378">
                  <c:v>0.10219530020000027</c:v>
                </c:pt>
                <c:pt idx="379">
                  <c:v>0.10245420040000019</c:v>
                </c:pt>
                <c:pt idx="380">
                  <c:v>0.10303178430000012</c:v>
                </c:pt>
                <c:pt idx="381">
                  <c:v>0.10348801309999985</c:v>
                </c:pt>
                <c:pt idx="382">
                  <c:v>0.10402214530000028</c:v>
                </c:pt>
                <c:pt idx="383">
                  <c:v>0.10458531980000001</c:v>
                </c:pt>
                <c:pt idx="384">
                  <c:v>0.10498070720000002</c:v>
                </c:pt>
                <c:pt idx="385">
                  <c:v>0.10562805090000028</c:v>
                </c:pt>
                <c:pt idx="386">
                  <c:v>0.1062278301</c:v>
                </c:pt>
                <c:pt idx="387">
                  <c:v>0.10721579940000028</c:v>
                </c:pt>
                <c:pt idx="388">
                  <c:v>0.1081403121</c:v>
                </c:pt>
                <c:pt idx="389">
                  <c:v>0.10906162860000022</c:v>
                </c:pt>
                <c:pt idx="390">
                  <c:v>0.10997260360000002</c:v>
                </c:pt>
                <c:pt idx="391">
                  <c:v>0.11123523120000033</c:v>
                </c:pt>
                <c:pt idx="392">
                  <c:v>0.11270631850000001</c:v>
                </c:pt>
                <c:pt idx="393">
                  <c:v>0.11469843980000001</c:v>
                </c:pt>
                <c:pt idx="394">
                  <c:v>0.11651043590000001</c:v>
                </c:pt>
                <c:pt idx="395">
                  <c:v>0.11842555550000022</c:v>
                </c:pt>
                <c:pt idx="396">
                  <c:v>0.12055080379999998</c:v>
                </c:pt>
                <c:pt idx="397">
                  <c:v>0.12378775330000009</c:v>
                </c:pt>
                <c:pt idx="398">
                  <c:v>0.12668633460000001</c:v>
                </c:pt>
                <c:pt idx="399">
                  <c:v>0.13047425450000041</c:v>
                </c:pt>
                <c:pt idx="400">
                  <c:v>0.13342641290000001</c:v>
                </c:pt>
                <c:pt idx="401">
                  <c:v>0.13758045429999999</c:v>
                </c:pt>
                <c:pt idx="402">
                  <c:v>0.1429425329000005</c:v>
                </c:pt>
                <c:pt idx="403">
                  <c:v>0.14782091980000001</c:v>
                </c:pt>
                <c:pt idx="404">
                  <c:v>0.15440523620000077</c:v>
                </c:pt>
                <c:pt idx="405">
                  <c:v>0.15920834240000106</c:v>
                </c:pt>
                <c:pt idx="406">
                  <c:v>0.16635853050000021</c:v>
                </c:pt>
                <c:pt idx="407">
                  <c:v>0.17479942740000068</c:v>
                </c:pt>
                <c:pt idx="408">
                  <c:v>0.1818633080000005</c:v>
                </c:pt>
                <c:pt idx="409">
                  <c:v>0.19059303400000024</c:v>
                </c:pt>
                <c:pt idx="410">
                  <c:v>0.20095223190000044</c:v>
                </c:pt>
                <c:pt idx="411">
                  <c:v>0.20982855559999999</c:v>
                </c:pt>
                <c:pt idx="412">
                  <c:v>0.22080320120000002</c:v>
                </c:pt>
                <c:pt idx="413">
                  <c:v>0.23298014700000041</c:v>
                </c:pt>
                <c:pt idx="414">
                  <c:v>0.24550688270000068</c:v>
                </c:pt>
                <c:pt idx="415">
                  <c:v>0.25957632060000002</c:v>
                </c:pt>
                <c:pt idx="416">
                  <c:v>0.26863959430000001</c:v>
                </c:pt>
                <c:pt idx="417">
                  <c:v>0.28513085839999996</c:v>
                </c:pt>
                <c:pt idx="418">
                  <c:v>0.30025741459999999</c:v>
                </c:pt>
                <c:pt idx="419">
                  <c:v>0.31622886660000166</c:v>
                </c:pt>
                <c:pt idx="420">
                  <c:v>0.33103531600000002</c:v>
                </c:pt>
                <c:pt idx="421">
                  <c:v>0.34524300689999993</c:v>
                </c:pt>
                <c:pt idx="422">
                  <c:v>0.36202239990000212</c:v>
                </c:pt>
                <c:pt idx="423">
                  <c:v>0.37760001420000094</c:v>
                </c:pt>
                <c:pt idx="424">
                  <c:v>0.39621472360000165</c:v>
                </c:pt>
                <c:pt idx="425">
                  <c:v>0.41153728960000002</c:v>
                </c:pt>
                <c:pt idx="426">
                  <c:v>0.42921653390000142</c:v>
                </c:pt>
                <c:pt idx="427">
                  <c:v>0.44546133280000005</c:v>
                </c:pt>
                <c:pt idx="428">
                  <c:v>0.46066355710000001</c:v>
                </c:pt>
                <c:pt idx="429">
                  <c:v>0.47884044050000002</c:v>
                </c:pt>
                <c:pt idx="430">
                  <c:v>0.49328657980000212</c:v>
                </c:pt>
                <c:pt idx="431">
                  <c:v>0.50980305670000003</c:v>
                </c:pt>
                <c:pt idx="432">
                  <c:v>0.5241393446999999</c:v>
                </c:pt>
                <c:pt idx="433">
                  <c:v>0.53935438389999957</c:v>
                </c:pt>
                <c:pt idx="434">
                  <c:v>0.55299168830000212</c:v>
                </c:pt>
                <c:pt idx="435">
                  <c:v>0.56622666119999998</c:v>
                </c:pt>
                <c:pt idx="436">
                  <c:v>0.58175027370000021</c:v>
                </c:pt>
                <c:pt idx="437">
                  <c:v>0.59336048359999949</c:v>
                </c:pt>
                <c:pt idx="438">
                  <c:v>0.60515987870000065</c:v>
                </c:pt>
                <c:pt idx="439">
                  <c:v>0.61682260040000236</c:v>
                </c:pt>
                <c:pt idx="440">
                  <c:v>0.63020157810000188</c:v>
                </c:pt>
                <c:pt idx="441">
                  <c:v>0.63968384270000211</c:v>
                </c:pt>
                <c:pt idx="442">
                  <c:v>0.64692312480000003</c:v>
                </c:pt>
                <c:pt idx="443">
                  <c:v>0.65912830830000213</c:v>
                </c:pt>
                <c:pt idx="444">
                  <c:v>0.66664832830000342</c:v>
                </c:pt>
                <c:pt idx="445">
                  <c:v>0.67583811280000283</c:v>
                </c:pt>
                <c:pt idx="446">
                  <c:v>0.68077129130000236</c:v>
                </c:pt>
                <c:pt idx="447">
                  <c:v>0.6871441007000002</c:v>
                </c:pt>
                <c:pt idx="448">
                  <c:v>0.69303905960000223</c:v>
                </c:pt>
                <c:pt idx="449">
                  <c:v>0.6971315742000006</c:v>
                </c:pt>
                <c:pt idx="450">
                  <c:v>0.70059710740000003</c:v>
                </c:pt>
                <c:pt idx="451">
                  <c:v>0.70240682359999995</c:v>
                </c:pt>
                <c:pt idx="452">
                  <c:v>0.70367449520000236</c:v>
                </c:pt>
                <c:pt idx="453">
                  <c:v>0.70359212159999951</c:v>
                </c:pt>
                <c:pt idx="454">
                  <c:v>0.7026600838</c:v>
                </c:pt>
                <c:pt idx="455">
                  <c:v>0.70108610389999959</c:v>
                </c:pt>
                <c:pt idx="456">
                  <c:v>0.69912594560000063</c:v>
                </c:pt>
                <c:pt idx="457">
                  <c:v>0.69515782590000008</c:v>
                </c:pt>
                <c:pt idx="458">
                  <c:v>0.69128400090000008</c:v>
                </c:pt>
                <c:pt idx="459">
                  <c:v>0.68717861180000062</c:v>
                </c:pt>
                <c:pt idx="460">
                  <c:v>0.67976552250000377</c:v>
                </c:pt>
                <c:pt idx="461">
                  <c:v>0.67547678950000001</c:v>
                </c:pt>
                <c:pt idx="462">
                  <c:v>0.66872256990000001</c:v>
                </c:pt>
                <c:pt idx="463">
                  <c:v>0.66014415030000284</c:v>
                </c:pt>
                <c:pt idx="464">
                  <c:v>0.65274184940000424</c:v>
                </c:pt>
                <c:pt idx="465">
                  <c:v>0.64236396549999997</c:v>
                </c:pt>
                <c:pt idx="466">
                  <c:v>0.63624590640000411</c:v>
                </c:pt>
                <c:pt idx="467">
                  <c:v>0.62669765950000411</c:v>
                </c:pt>
                <c:pt idx="468">
                  <c:v>0.61458033320000005</c:v>
                </c:pt>
                <c:pt idx="469">
                  <c:v>0.60406929250000285</c:v>
                </c:pt>
                <c:pt idx="470">
                  <c:v>0.59128850699999957</c:v>
                </c:pt>
                <c:pt idx="471">
                  <c:v>0.58134537940000008</c:v>
                </c:pt>
                <c:pt idx="472">
                  <c:v>0.5686766505000026</c:v>
                </c:pt>
                <c:pt idx="473">
                  <c:v>0.55636817220000001</c:v>
                </c:pt>
                <c:pt idx="474">
                  <c:v>0.54404050110000002</c:v>
                </c:pt>
                <c:pt idx="475">
                  <c:v>0.52962136270000004</c:v>
                </c:pt>
                <c:pt idx="476">
                  <c:v>0.51996815200000002</c:v>
                </c:pt>
                <c:pt idx="477">
                  <c:v>0.50665730239999995</c:v>
                </c:pt>
                <c:pt idx="478">
                  <c:v>0.4930493534</c:v>
                </c:pt>
                <c:pt idx="479">
                  <c:v>0.48086816070000166</c:v>
                </c:pt>
                <c:pt idx="480">
                  <c:v>0.4659514427</c:v>
                </c:pt>
                <c:pt idx="481">
                  <c:v>0.45515570039999997</c:v>
                </c:pt>
                <c:pt idx="482">
                  <c:v>0.44267600770000032</c:v>
                </c:pt>
                <c:pt idx="483">
                  <c:v>0.42843088510000166</c:v>
                </c:pt>
                <c:pt idx="484">
                  <c:v>0.41624832150000002</c:v>
                </c:pt>
                <c:pt idx="485">
                  <c:v>0.40765374900000001</c:v>
                </c:pt>
                <c:pt idx="486">
                  <c:v>0.39393058420000165</c:v>
                </c:pt>
                <c:pt idx="487">
                  <c:v>0.38180351260000106</c:v>
                </c:pt>
                <c:pt idx="488">
                  <c:v>0.36969810720000118</c:v>
                </c:pt>
                <c:pt idx="489">
                  <c:v>0.3587156534</c:v>
                </c:pt>
                <c:pt idx="490">
                  <c:v>0.34868356590000177</c:v>
                </c:pt>
                <c:pt idx="491">
                  <c:v>0.33882108330000277</c:v>
                </c:pt>
                <c:pt idx="492">
                  <c:v>0.32935234900000165</c:v>
                </c:pt>
                <c:pt idx="493">
                  <c:v>0.32047289610000218</c:v>
                </c:pt>
                <c:pt idx="494">
                  <c:v>0.31101310250000008</c:v>
                </c:pt>
                <c:pt idx="495">
                  <c:v>0.30417999630000142</c:v>
                </c:pt>
                <c:pt idx="496">
                  <c:v>0.29663491250000001</c:v>
                </c:pt>
                <c:pt idx="497">
                  <c:v>0.28977683190000142</c:v>
                </c:pt>
                <c:pt idx="498">
                  <c:v>0.28498843310000177</c:v>
                </c:pt>
                <c:pt idx="499">
                  <c:v>0.28139913080000001</c:v>
                </c:pt>
                <c:pt idx="500">
                  <c:v>0.27835547920000142</c:v>
                </c:pt>
                <c:pt idx="501">
                  <c:v>0.27593946460000002</c:v>
                </c:pt>
                <c:pt idx="502">
                  <c:v>0.27380809190000177</c:v>
                </c:pt>
                <c:pt idx="503">
                  <c:v>0.27312207220000106</c:v>
                </c:pt>
                <c:pt idx="504">
                  <c:v>0.27298042180000165</c:v>
                </c:pt>
                <c:pt idx="505">
                  <c:v>0.27379000190000002</c:v>
                </c:pt>
                <c:pt idx="506">
                  <c:v>0.27520841359999998</c:v>
                </c:pt>
                <c:pt idx="507">
                  <c:v>0.27756369110000106</c:v>
                </c:pt>
                <c:pt idx="508">
                  <c:v>0.277758956</c:v>
                </c:pt>
                <c:pt idx="509">
                  <c:v>0.27584511039999998</c:v>
                </c:pt>
                <c:pt idx="510">
                  <c:v>0.26972064380000038</c:v>
                </c:pt>
                <c:pt idx="511">
                  <c:v>0.26719585059999973</c:v>
                </c:pt>
                <c:pt idx="512">
                  <c:v>0.26638501879999998</c:v>
                </c:pt>
                <c:pt idx="513">
                  <c:v>0.26612910629999997</c:v>
                </c:pt>
                <c:pt idx="514">
                  <c:v>0.26599422099999998</c:v>
                </c:pt>
                <c:pt idx="515">
                  <c:v>0.26564124229999975</c:v>
                </c:pt>
                <c:pt idx="516">
                  <c:v>0.2641743124</c:v>
                </c:pt>
                <c:pt idx="517">
                  <c:v>0.26241302490000001</c:v>
                </c:pt>
                <c:pt idx="518">
                  <c:v>0.26070964339999997</c:v>
                </c:pt>
                <c:pt idx="519">
                  <c:v>0.25620982049999974</c:v>
                </c:pt>
                <c:pt idx="520">
                  <c:v>0.25370016690000002</c:v>
                </c:pt>
                <c:pt idx="521">
                  <c:v>0.25158423190000107</c:v>
                </c:pt>
                <c:pt idx="522">
                  <c:v>0.24891719220000091</c:v>
                </c:pt>
                <c:pt idx="523">
                  <c:v>0.24510487910000001</c:v>
                </c:pt>
                <c:pt idx="524">
                  <c:v>0.24441312250000091</c:v>
                </c:pt>
                <c:pt idx="525">
                  <c:v>0.24436341230000044</c:v>
                </c:pt>
                <c:pt idx="526">
                  <c:v>0.24289354680000041</c:v>
                </c:pt>
                <c:pt idx="527">
                  <c:v>0.2404526025000005</c:v>
                </c:pt>
                <c:pt idx="528">
                  <c:v>0.23918107150000001</c:v>
                </c:pt>
                <c:pt idx="529">
                  <c:v>0.23646567760000001</c:v>
                </c:pt>
                <c:pt idx="530">
                  <c:v>0.2350881249</c:v>
                </c:pt>
                <c:pt idx="531">
                  <c:v>0.23442447190000001</c:v>
                </c:pt>
                <c:pt idx="532">
                  <c:v>0.23466414210000044</c:v>
                </c:pt>
                <c:pt idx="533">
                  <c:v>0.23632603880000044</c:v>
                </c:pt>
                <c:pt idx="534">
                  <c:v>0.23925228420000041</c:v>
                </c:pt>
                <c:pt idx="535">
                  <c:v>0.24284206329999999</c:v>
                </c:pt>
                <c:pt idx="536">
                  <c:v>0.24895180760000021</c:v>
                </c:pt>
                <c:pt idx="537">
                  <c:v>0.25741097330000212</c:v>
                </c:pt>
                <c:pt idx="538">
                  <c:v>0.26787292960000142</c:v>
                </c:pt>
                <c:pt idx="539">
                  <c:v>0.27828374509999998</c:v>
                </c:pt>
                <c:pt idx="540">
                  <c:v>0.28824174399999997</c:v>
                </c:pt>
                <c:pt idx="541">
                  <c:v>0.30587208270000177</c:v>
                </c:pt>
                <c:pt idx="542">
                  <c:v>0.32156699900000213</c:v>
                </c:pt>
                <c:pt idx="543">
                  <c:v>0.33976522090000094</c:v>
                </c:pt>
                <c:pt idx="544">
                  <c:v>0.35312181710000107</c:v>
                </c:pt>
                <c:pt idx="545">
                  <c:v>0.37331792710000189</c:v>
                </c:pt>
                <c:pt idx="546">
                  <c:v>0.39450073240000094</c:v>
                </c:pt>
                <c:pt idx="547">
                  <c:v>0.41078335049999976</c:v>
                </c:pt>
                <c:pt idx="548">
                  <c:v>0.42941069600000142</c:v>
                </c:pt>
                <c:pt idx="549">
                  <c:v>0.44302812220000032</c:v>
                </c:pt>
                <c:pt idx="550">
                  <c:v>0.45968985559999997</c:v>
                </c:pt>
                <c:pt idx="551">
                  <c:v>0.47697603700000124</c:v>
                </c:pt>
                <c:pt idx="552">
                  <c:v>0.49102857710000219</c:v>
                </c:pt>
                <c:pt idx="553">
                  <c:v>0.50293242929999959</c:v>
                </c:pt>
                <c:pt idx="554">
                  <c:v>0.51423394679999956</c:v>
                </c:pt>
                <c:pt idx="555">
                  <c:v>0.5269168614999995</c:v>
                </c:pt>
                <c:pt idx="556">
                  <c:v>0.54167109730000285</c:v>
                </c:pt>
                <c:pt idx="557">
                  <c:v>0.54988586900000003</c:v>
                </c:pt>
                <c:pt idx="558">
                  <c:v>0.56184130910000063</c:v>
                </c:pt>
                <c:pt idx="559">
                  <c:v>0.57227939370000003</c:v>
                </c:pt>
                <c:pt idx="560">
                  <c:v>0.59063297509999957</c:v>
                </c:pt>
                <c:pt idx="561">
                  <c:v>0.6086460352000026</c:v>
                </c:pt>
                <c:pt idx="562">
                  <c:v>0.63533443210000284</c:v>
                </c:pt>
                <c:pt idx="563">
                  <c:v>0.6579036713000026</c:v>
                </c:pt>
                <c:pt idx="564">
                  <c:v>0.69153511520000011</c:v>
                </c:pt>
                <c:pt idx="565">
                  <c:v>0.73598152400000005</c:v>
                </c:pt>
                <c:pt idx="566">
                  <c:v>0.78770673270000002</c:v>
                </c:pt>
                <c:pt idx="567">
                  <c:v>0.86159086230000248</c:v>
                </c:pt>
                <c:pt idx="568">
                  <c:v>0.92710512879999996</c:v>
                </c:pt>
                <c:pt idx="569">
                  <c:v>0.99836838249999948</c:v>
                </c:pt>
                <c:pt idx="570">
                  <c:v>1.114946604</c:v>
                </c:pt>
                <c:pt idx="571">
                  <c:v>1.2154675719999999</c:v>
                </c:pt>
                <c:pt idx="572">
                  <c:v>1.3688994649999999</c:v>
                </c:pt>
                <c:pt idx="573">
                  <c:v>1.5563308</c:v>
                </c:pt>
                <c:pt idx="574">
                  <c:v>1.7070636749999959</c:v>
                </c:pt>
                <c:pt idx="575">
                  <c:v>1.9950693849999996</c:v>
                </c:pt>
                <c:pt idx="576">
                  <c:v>2.2938444609999999</c:v>
                </c:pt>
                <c:pt idx="577">
                  <c:v>2.6215488909999998</c:v>
                </c:pt>
                <c:pt idx="578">
                  <c:v>2.9048812390000003</c:v>
                </c:pt>
                <c:pt idx="579">
                  <c:v>3.0791501999999977</c:v>
                </c:pt>
                <c:pt idx="580">
                  <c:v>3.1593122480000084</c:v>
                </c:pt>
                <c:pt idx="581">
                  <c:v>3.2149314880000075</c:v>
                </c:pt>
                <c:pt idx="582">
                  <c:v>3.2034418580000095</c:v>
                </c:pt>
                <c:pt idx="583">
                  <c:v>3.2764661309999967</c:v>
                </c:pt>
                <c:pt idx="584">
                  <c:v>3.2503247260000094</c:v>
                </c:pt>
                <c:pt idx="585">
                  <c:v>3.3484721179999997</c:v>
                </c:pt>
                <c:pt idx="586">
                  <c:v>3.3690948490000001</c:v>
                </c:pt>
                <c:pt idx="587">
                  <c:v>3.4259328839999998</c:v>
                </c:pt>
                <c:pt idx="588">
                  <c:v>3.4509510989999996</c:v>
                </c:pt>
                <c:pt idx="589">
                  <c:v>3.4653639789999997</c:v>
                </c:pt>
                <c:pt idx="590">
                  <c:v>3.483303547000014</c:v>
                </c:pt>
                <c:pt idx="591">
                  <c:v>3.5774207120000012</c:v>
                </c:pt>
                <c:pt idx="592">
                  <c:v>3.6235446930000004</c:v>
                </c:pt>
                <c:pt idx="593">
                  <c:v>3.611089706</c:v>
                </c:pt>
                <c:pt idx="594">
                  <c:v>3.6092376710000011</c:v>
                </c:pt>
                <c:pt idx="595">
                  <c:v>3.591311932</c:v>
                </c:pt>
                <c:pt idx="596">
                  <c:v>3.662918806</c:v>
                </c:pt>
                <c:pt idx="597">
                  <c:v>3.5622308249999999</c:v>
                </c:pt>
                <c:pt idx="598">
                  <c:v>3.5092053409999999</c:v>
                </c:pt>
                <c:pt idx="599">
                  <c:v>3.434629202</c:v>
                </c:pt>
                <c:pt idx="600">
                  <c:v>3.5872366430000011</c:v>
                </c:pt>
              </c:numCache>
            </c:numRef>
          </c:yVal>
          <c:smooth val="1"/>
          <c:extLst>
            <c:ext xmlns:c16="http://schemas.microsoft.com/office/drawing/2014/chart" uri="{C3380CC4-5D6E-409C-BE32-E72D297353CC}">
              <c16:uniqueId val="{00000004-88BE-477C-B356-39ABD889CD29}"/>
            </c:ext>
          </c:extLst>
        </c:ser>
        <c:ser>
          <c:idx val="6"/>
          <c:order val="5"/>
          <c:spPr>
            <a:ln w="19050"/>
          </c:spPr>
          <c:marker>
            <c:symbol val="none"/>
          </c:marker>
          <c:xVal>
            <c:numRef>
              <c:f>Foglio1!$A$3:$A$603</c:f>
              <c:numCache>
                <c:formatCode>General</c:formatCode>
                <c:ptCount val="601"/>
                <c:pt idx="0">
                  <c:v>800.00378420000266</c:v>
                </c:pt>
                <c:pt idx="1">
                  <c:v>799.02923579999947</c:v>
                </c:pt>
                <c:pt idx="2">
                  <c:v>798.05432129999997</c:v>
                </c:pt>
                <c:pt idx="3">
                  <c:v>796.9396362</c:v>
                </c:pt>
                <c:pt idx="4">
                  <c:v>795.96386719999748</c:v>
                </c:pt>
                <c:pt idx="5">
                  <c:v>794.98773189999997</c:v>
                </c:pt>
                <c:pt idx="6">
                  <c:v>794.01123050000001</c:v>
                </c:pt>
                <c:pt idx="7">
                  <c:v>793.03436279999949</c:v>
                </c:pt>
                <c:pt idx="8">
                  <c:v>792.0571288999954</c:v>
                </c:pt>
                <c:pt idx="9">
                  <c:v>790.93981929999939</c:v>
                </c:pt>
                <c:pt idx="10">
                  <c:v>789.96173099999999</c:v>
                </c:pt>
                <c:pt idx="11">
                  <c:v>788.98333740000055</c:v>
                </c:pt>
                <c:pt idx="12">
                  <c:v>788.00451659999999</c:v>
                </c:pt>
                <c:pt idx="13">
                  <c:v>787.02539060000004</c:v>
                </c:pt>
                <c:pt idx="14">
                  <c:v>786.04583739999998</c:v>
                </c:pt>
                <c:pt idx="15">
                  <c:v>785.06591799999796</c:v>
                </c:pt>
                <c:pt idx="16">
                  <c:v>783.94561769999746</c:v>
                </c:pt>
                <c:pt idx="17">
                  <c:v>782.96490479999773</c:v>
                </c:pt>
                <c:pt idx="18">
                  <c:v>781.98382570000001</c:v>
                </c:pt>
                <c:pt idx="19">
                  <c:v>781.00238039999999</c:v>
                </c:pt>
                <c:pt idx="20">
                  <c:v>780.02056879999748</c:v>
                </c:pt>
                <c:pt idx="21">
                  <c:v>779.03839110000001</c:v>
                </c:pt>
                <c:pt idx="22">
                  <c:v>778.05584720000002</c:v>
                </c:pt>
                <c:pt idx="23">
                  <c:v>776.9324950999976</c:v>
                </c:pt>
                <c:pt idx="24">
                  <c:v>775.94915769999773</c:v>
                </c:pt>
                <c:pt idx="25">
                  <c:v>774.96545409999771</c:v>
                </c:pt>
                <c:pt idx="26">
                  <c:v>773.98138429999995</c:v>
                </c:pt>
                <c:pt idx="27">
                  <c:v>772.99700929999949</c:v>
                </c:pt>
                <c:pt idx="28">
                  <c:v>772.01220699999772</c:v>
                </c:pt>
                <c:pt idx="29">
                  <c:v>771.02703859999997</c:v>
                </c:pt>
                <c:pt idx="30">
                  <c:v>770.04150389999711</c:v>
                </c:pt>
                <c:pt idx="31">
                  <c:v>769.05566409999722</c:v>
                </c:pt>
                <c:pt idx="32">
                  <c:v>768.06939699999998</c:v>
                </c:pt>
                <c:pt idx="33">
                  <c:v>766.94183350000003</c:v>
                </c:pt>
                <c:pt idx="34">
                  <c:v>765.95477289999997</c:v>
                </c:pt>
                <c:pt idx="35">
                  <c:v>764.96740719999696</c:v>
                </c:pt>
                <c:pt idx="36">
                  <c:v>763.97967530000005</c:v>
                </c:pt>
                <c:pt idx="37">
                  <c:v>762.99157709999997</c:v>
                </c:pt>
                <c:pt idx="38">
                  <c:v>762.00311279999949</c:v>
                </c:pt>
                <c:pt idx="39">
                  <c:v>761.01428220000003</c:v>
                </c:pt>
                <c:pt idx="40">
                  <c:v>760.02508539999997</c:v>
                </c:pt>
                <c:pt idx="41">
                  <c:v>759.03552249999746</c:v>
                </c:pt>
                <c:pt idx="42">
                  <c:v>758.04565429999946</c:v>
                </c:pt>
                <c:pt idx="43">
                  <c:v>757.0553588999976</c:v>
                </c:pt>
                <c:pt idx="44">
                  <c:v>756.06475829999999</c:v>
                </c:pt>
                <c:pt idx="45">
                  <c:v>754.93218989999696</c:v>
                </c:pt>
                <c:pt idx="46">
                  <c:v>753.94079590000001</c:v>
                </c:pt>
                <c:pt idx="47">
                  <c:v>752.94909669999947</c:v>
                </c:pt>
                <c:pt idx="48">
                  <c:v>751.9569702</c:v>
                </c:pt>
                <c:pt idx="49">
                  <c:v>750.96453859999997</c:v>
                </c:pt>
                <c:pt idx="50">
                  <c:v>749.97174070000005</c:v>
                </c:pt>
                <c:pt idx="51">
                  <c:v>748.97857670000053</c:v>
                </c:pt>
                <c:pt idx="52">
                  <c:v>747.98510739999949</c:v>
                </c:pt>
                <c:pt idx="53">
                  <c:v>746.99121090000006</c:v>
                </c:pt>
                <c:pt idx="54">
                  <c:v>745.99700929999949</c:v>
                </c:pt>
                <c:pt idx="55">
                  <c:v>745.00244139999938</c:v>
                </c:pt>
                <c:pt idx="56">
                  <c:v>744.00756839999747</c:v>
                </c:pt>
                <c:pt idx="57">
                  <c:v>743.01226809999685</c:v>
                </c:pt>
                <c:pt idx="58">
                  <c:v>742.01666259999797</c:v>
                </c:pt>
                <c:pt idx="59">
                  <c:v>741.02069089999748</c:v>
                </c:pt>
                <c:pt idx="60">
                  <c:v>740.02435300000002</c:v>
                </c:pt>
                <c:pt idx="61">
                  <c:v>739.02770999999996</c:v>
                </c:pt>
                <c:pt idx="62">
                  <c:v>738.03070070000001</c:v>
                </c:pt>
                <c:pt idx="63">
                  <c:v>737.03332520000004</c:v>
                </c:pt>
                <c:pt idx="64">
                  <c:v>736.03564449999772</c:v>
                </c:pt>
                <c:pt idx="65">
                  <c:v>735.03753659999938</c:v>
                </c:pt>
                <c:pt idx="66">
                  <c:v>734.0391846</c:v>
                </c:pt>
                <c:pt idx="67">
                  <c:v>733.04040529999997</c:v>
                </c:pt>
                <c:pt idx="68">
                  <c:v>732.04132079999772</c:v>
                </c:pt>
                <c:pt idx="69">
                  <c:v>731.04187009999998</c:v>
                </c:pt>
                <c:pt idx="70">
                  <c:v>730.04205319999721</c:v>
                </c:pt>
                <c:pt idx="71">
                  <c:v>729.04193120000002</c:v>
                </c:pt>
                <c:pt idx="72">
                  <c:v>728.04144289999772</c:v>
                </c:pt>
                <c:pt idx="73">
                  <c:v>727.04064939999796</c:v>
                </c:pt>
                <c:pt idx="74">
                  <c:v>726.03948969999999</c:v>
                </c:pt>
                <c:pt idx="75">
                  <c:v>725.03796389999673</c:v>
                </c:pt>
                <c:pt idx="76">
                  <c:v>724.03613279999797</c:v>
                </c:pt>
                <c:pt idx="77">
                  <c:v>723.03393549999998</c:v>
                </c:pt>
                <c:pt idx="78">
                  <c:v>722.03143309999996</c:v>
                </c:pt>
                <c:pt idx="79">
                  <c:v>721.02856450000002</c:v>
                </c:pt>
                <c:pt idx="80">
                  <c:v>720.02532959999996</c:v>
                </c:pt>
                <c:pt idx="81">
                  <c:v>719.02178960000003</c:v>
                </c:pt>
                <c:pt idx="82">
                  <c:v>718.01788329999999</c:v>
                </c:pt>
                <c:pt idx="83">
                  <c:v>717.01367189999996</c:v>
                </c:pt>
                <c:pt idx="84">
                  <c:v>716.00909420000005</c:v>
                </c:pt>
                <c:pt idx="85">
                  <c:v>715.00421139999946</c:v>
                </c:pt>
                <c:pt idx="86">
                  <c:v>713.99896239999998</c:v>
                </c:pt>
                <c:pt idx="87">
                  <c:v>712.99334720000252</c:v>
                </c:pt>
                <c:pt idx="88">
                  <c:v>711.98748779999949</c:v>
                </c:pt>
                <c:pt idx="89">
                  <c:v>710.9812011999976</c:v>
                </c:pt>
                <c:pt idx="90">
                  <c:v>709.97460939999996</c:v>
                </c:pt>
                <c:pt idx="91">
                  <c:v>708.96771239999748</c:v>
                </c:pt>
                <c:pt idx="92">
                  <c:v>707.96044919999747</c:v>
                </c:pt>
                <c:pt idx="93">
                  <c:v>706.95288089999747</c:v>
                </c:pt>
                <c:pt idx="94">
                  <c:v>705.94494629999997</c:v>
                </c:pt>
                <c:pt idx="95">
                  <c:v>704.93664549999721</c:v>
                </c:pt>
                <c:pt idx="96">
                  <c:v>703.92810059999999</c:v>
                </c:pt>
                <c:pt idx="97">
                  <c:v>703.0632934999976</c:v>
                </c:pt>
                <c:pt idx="98">
                  <c:v>702.05407709999997</c:v>
                </c:pt>
                <c:pt idx="99">
                  <c:v>701.04455569999948</c:v>
                </c:pt>
                <c:pt idx="100">
                  <c:v>700.03472899999997</c:v>
                </c:pt>
                <c:pt idx="101">
                  <c:v>699.02447510000002</c:v>
                </c:pt>
                <c:pt idx="102">
                  <c:v>698.01397710000003</c:v>
                </c:pt>
                <c:pt idx="103">
                  <c:v>697.00311279999949</c:v>
                </c:pt>
                <c:pt idx="104">
                  <c:v>695.99194339999997</c:v>
                </c:pt>
                <c:pt idx="105">
                  <c:v>694.9804077</c:v>
                </c:pt>
                <c:pt idx="106">
                  <c:v>693.96856689999709</c:v>
                </c:pt>
                <c:pt idx="107">
                  <c:v>692.95642089999671</c:v>
                </c:pt>
                <c:pt idx="108">
                  <c:v>691.94390869999938</c:v>
                </c:pt>
                <c:pt idx="109">
                  <c:v>690.93109129999948</c:v>
                </c:pt>
                <c:pt idx="110">
                  <c:v>690.06268309999746</c:v>
                </c:pt>
                <c:pt idx="111">
                  <c:v>689.04925539999772</c:v>
                </c:pt>
                <c:pt idx="112">
                  <c:v>688.03552249999746</c:v>
                </c:pt>
                <c:pt idx="113">
                  <c:v>687.02142329999947</c:v>
                </c:pt>
                <c:pt idx="114">
                  <c:v>686.00701899999797</c:v>
                </c:pt>
                <c:pt idx="115">
                  <c:v>684.9923096</c:v>
                </c:pt>
                <c:pt idx="116">
                  <c:v>683.9772338999976</c:v>
                </c:pt>
                <c:pt idx="117">
                  <c:v>682.96185299999797</c:v>
                </c:pt>
                <c:pt idx="118">
                  <c:v>681.94616699999722</c:v>
                </c:pt>
                <c:pt idx="119">
                  <c:v>680.93017579999946</c:v>
                </c:pt>
                <c:pt idx="120">
                  <c:v>680.05902099999946</c:v>
                </c:pt>
                <c:pt idx="121">
                  <c:v>679.04241939999747</c:v>
                </c:pt>
                <c:pt idx="122">
                  <c:v>678.02551269999947</c:v>
                </c:pt>
                <c:pt idx="123">
                  <c:v>677.00823969999999</c:v>
                </c:pt>
                <c:pt idx="124">
                  <c:v>675.99066159999938</c:v>
                </c:pt>
                <c:pt idx="125">
                  <c:v>674.97277830000053</c:v>
                </c:pt>
                <c:pt idx="126">
                  <c:v>673.95458979999796</c:v>
                </c:pt>
                <c:pt idx="127">
                  <c:v>672.93603519999772</c:v>
                </c:pt>
                <c:pt idx="128">
                  <c:v>672.06274409999946</c:v>
                </c:pt>
                <c:pt idx="129">
                  <c:v>671.04364009999949</c:v>
                </c:pt>
                <c:pt idx="130">
                  <c:v>670.02423099999999</c:v>
                </c:pt>
                <c:pt idx="131">
                  <c:v>669.00445560000003</c:v>
                </c:pt>
                <c:pt idx="132">
                  <c:v>667.98437500000205</c:v>
                </c:pt>
                <c:pt idx="133">
                  <c:v>666.96398929999998</c:v>
                </c:pt>
                <c:pt idx="134">
                  <c:v>665.94329829999947</c:v>
                </c:pt>
                <c:pt idx="135">
                  <c:v>665.0681763</c:v>
                </c:pt>
                <c:pt idx="136">
                  <c:v>664.04693599999996</c:v>
                </c:pt>
                <c:pt idx="137">
                  <c:v>663.02532959999996</c:v>
                </c:pt>
                <c:pt idx="138">
                  <c:v>662.00341800000001</c:v>
                </c:pt>
                <c:pt idx="139">
                  <c:v>660.9812011999976</c:v>
                </c:pt>
                <c:pt idx="140">
                  <c:v>659.95867920000001</c:v>
                </c:pt>
                <c:pt idx="141">
                  <c:v>658.93585209999947</c:v>
                </c:pt>
                <c:pt idx="142">
                  <c:v>658.05883789999996</c:v>
                </c:pt>
                <c:pt idx="143">
                  <c:v>657.03546139999946</c:v>
                </c:pt>
                <c:pt idx="144">
                  <c:v>656.01171879999947</c:v>
                </c:pt>
                <c:pt idx="145">
                  <c:v>654.98767090000001</c:v>
                </c:pt>
                <c:pt idx="146">
                  <c:v>653.96331789999772</c:v>
                </c:pt>
                <c:pt idx="147">
                  <c:v>652.93865969999797</c:v>
                </c:pt>
                <c:pt idx="148">
                  <c:v>652.06018069999948</c:v>
                </c:pt>
                <c:pt idx="149">
                  <c:v>651.03491209999947</c:v>
                </c:pt>
                <c:pt idx="150">
                  <c:v>650.00939940000001</c:v>
                </c:pt>
                <c:pt idx="151">
                  <c:v>648.98358150000251</c:v>
                </c:pt>
                <c:pt idx="152">
                  <c:v>647.95739749999746</c:v>
                </c:pt>
                <c:pt idx="153">
                  <c:v>646.93096919999709</c:v>
                </c:pt>
                <c:pt idx="154">
                  <c:v>646.05090329999996</c:v>
                </c:pt>
                <c:pt idx="155">
                  <c:v>645.02392579999946</c:v>
                </c:pt>
                <c:pt idx="156">
                  <c:v>643.99658199999999</c:v>
                </c:pt>
                <c:pt idx="157">
                  <c:v>642.96893309999996</c:v>
                </c:pt>
                <c:pt idx="158">
                  <c:v>641.94103999999948</c:v>
                </c:pt>
                <c:pt idx="159">
                  <c:v>641.05969239999797</c:v>
                </c:pt>
                <c:pt idx="160">
                  <c:v>640.03118899999947</c:v>
                </c:pt>
                <c:pt idx="161">
                  <c:v>639.00244139999938</c:v>
                </c:pt>
                <c:pt idx="162">
                  <c:v>637.97332759999995</c:v>
                </c:pt>
                <c:pt idx="163">
                  <c:v>636.94390869999938</c:v>
                </c:pt>
                <c:pt idx="164">
                  <c:v>636.06134029999998</c:v>
                </c:pt>
                <c:pt idx="165">
                  <c:v>635.0313721</c:v>
                </c:pt>
                <c:pt idx="166">
                  <c:v>634.00115969999797</c:v>
                </c:pt>
                <c:pt idx="167">
                  <c:v>632.9705811</c:v>
                </c:pt>
                <c:pt idx="168">
                  <c:v>631.93975829999999</c:v>
                </c:pt>
                <c:pt idx="169">
                  <c:v>631.05590819999748</c:v>
                </c:pt>
                <c:pt idx="170">
                  <c:v>630.02453609999998</c:v>
                </c:pt>
                <c:pt idx="171">
                  <c:v>628.99279790000003</c:v>
                </c:pt>
                <c:pt idx="172">
                  <c:v>627.96081539999773</c:v>
                </c:pt>
                <c:pt idx="173">
                  <c:v>626.9285277999976</c:v>
                </c:pt>
                <c:pt idx="174">
                  <c:v>626.04345699999999</c:v>
                </c:pt>
                <c:pt idx="175">
                  <c:v>625.0106200999976</c:v>
                </c:pt>
                <c:pt idx="176">
                  <c:v>623.97747800000002</c:v>
                </c:pt>
                <c:pt idx="177">
                  <c:v>622.94403079999938</c:v>
                </c:pt>
                <c:pt idx="178">
                  <c:v>622.05798339999797</c:v>
                </c:pt>
                <c:pt idx="179">
                  <c:v>621.02404790000003</c:v>
                </c:pt>
                <c:pt idx="180">
                  <c:v>619.98974610000005</c:v>
                </c:pt>
                <c:pt idx="181">
                  <c:v>618.95520019999708</c:v>
                </c:pt>
                <c:pt idx="182">
                  <c:v>618.0681763</c:v>
                </c:pt>
                <c:pt idx="183">
                  <c:v>617.0330811</c:v>
                </c:pt>
                <c:pt idx="184">
                  <c:v>615.99768069999948</c:v>
                </c:pt>
                <c:pt idx="185">
                  <c:v>614.96197509999797</c:v>
                </c:pt>
                <c:pt idx="186">
                  <c:v>613.92602539999746</c:v>
                </c:pt>
                <c:pt idx="187">
                  <c:v>613.03784179999946</c:v>
                </c:pt>
                <c:pt idx="188">
                  <c:v>612.00128169999948</c:v>
                </c:pt>
                <c:pt idx="189">
                  <c:v>610.96447750000004</c:v>
                </c:pt>
                <c:pt idx="190">
                  <c:v>609.9274291999966</c:v>
                </c:pt>
                <c:pt idx="191">
                  <c:v>609.03826899999797</c:v>
                </c:pt>
                <c:pt idx="192">
                  <c:v>608.00061039999946</c:v>
                </c:pt>
                <c:pt idx="193">
                  <c:v>606.96270749999746</c:v>
                </c:pt>
                <c:pt idx="194">
                  <c:v>606.07281490000003</c:v>
                </c:pt>
                <c:pt idx="195">
                  <c:v>605.03442379999797</c:v>
                </c:pt>
                <c:pt idx="196">
                  <c:v>603.99566649999747</c:v>
                </c:pt>
                <c:pt idx="197">
                  <c:v>602.95666499999697</c:v>
                </c:pt>
                <c:pt idx="198">
                  <c:v>602.06585689999747</c:v>
                </c:pt>
                <c:pt idx="199">
                  <c:v>601.02630620000002</c:v>
                </c:pt>
                <c:pt idx="200">
                  <c:v>599.98645020000004</c:v>
                </c:pt>
                <c:pt idx="201">
                  <c:v>598.94635009999797</c:v>
                </c:pt>
                <c:pt idx="202">
                  <c:v>598.05462649999708</c:v>
                </c:pt>
                <c:pt idx="203">
                  <c:v>597.01397710000003</c:v>
                </c:pt>
                <c:pt idx="204">
                  <c:v>595.97308350000276</c:v>
                </c:pt>
                <c:pt idx="205">
                  <c:v>594.93188479999947</c:v>
                </c:pt>
                <c:pt idx="206">
                  <c:v>594.0391846</c:v>
                </c:pt>
                <c:pt idx="207">
                  <c:v>592.99749759999997</c:v>
                </c:pt>
                <c:pt idx="208">
                  <c:v>591.95550539999772</c:v>
                </c:pt>
                <c:pt idx="209">
                  <c:v>591.06213379999747</c:v>
                </c:pt>
                <c:pt idx="210">
                  <c:v>590.0195923</c:v>
                </c:pt>
                <c:pt idx="211">
                  <c:v>588.97680660000003</c:v>
                </c:pt>
                <c:pt idx="212">
                  <c:v>587.93377690000204</c:v>
                </c:pt>
                <c:pt idx="213">
                  <c:v>587.03948969999999</c:v>
                </c:pt>
                <c:pt idx="214">
                  <c:v>585.9959106</c:v>
                </c:pt>
                <c:pt idx="215">
                  <c:v>584.95202639999673</c:v>
                </c:pt>
                <c:pt idx="216">
                  <c:v>584.05706789999635</c:v>
                </c:pt>
                <c:pt idx="217">
                  <c:v>583.01269529999797</c:v>
                </c:pt>
                <c:pt idx="218">
                  <c:v>581.96801759999948</c:v>
                </c:pt>
                <c:pt idx="219">
                  <c:v>581.07238770000004</c:v>
                </c:pt>
                <c:pt idx="220">
                  <c:v>580.02722169999697</c:v>
                </c:pt>
                <c:pt idx="221">
                  <c:v>578.98181150000005</c:v>
                </c:pt>
                <c:pt idx="222">
                  <c:v>577.93609619999711</c:v>
                </c:pt>
                <c:pt idx="223">
                  <c:v>577.03955079999946</c:v>
                </c:pt>
                <c:pt idx="224">
                  <c:v>575.99334720000252</c:v>
                </c:pt>
                <c:pt idx="225">
                  <c:v>574.94689939999796</c:v>
                </c:pt>
                <c:pt idx="226">
                  <c:v>574.04968259999998</c:v>
                </c:pt>
                <c:pt idx="227">
                  <c:v>573.0026854999976</c:v>
                </c:pt>
                <c:pt idx="228">
                  <c:v>571.95544429999939</c:v>
                </c:pt>
                <c:pt idx="229">
                  <c:v>571.05755619999672</c:v>
                </c:pt>
                <c:pt idx="230">
                  <c:v>570.00982669999996</c:v>
                </c:pt>
                <c:pt idx="231">
                  <c:v>568.96179199999949</c:v>
                </c:pt>
                <c:pt idx="232">
                  <c:v>568.0632934999976</c:v>
                </c:pt>
                <c:pt idx="233">
                  <c:v>567.01477050000324</c:v>
                </c:pt>
                <c:pt idx="234">
                  <c:v>565.96594239999797</c:v>
                </c:pt>
                <c:pt idx="235">
                  <c:v>565.06677249999996</c:v>
                </c:pt>
                <c:pt idx="236">
                  <c:v>564.01751709999746</c:v>
                </c:pt>
                <c:pt idx="237">
                  <c:v>562.96795649999672</c:v>
                </c:pt>
                <c:pt idx="238">
                  <c:v>562.06811519999746</c:v>
                </c:pt>
                <c:pt idx="239">
                  <c:v>561.01806639999938</c:v>
                </c:pt>
                <c:pt idx="240">
                  <c:v>559.96777340000006</c:v>
                </c:pt>
                <c:pt idx="241">
                  <c:v>559.06726069999672</c:v>
                </c:pt>
                <c:pt idx="242">
                  <c:v>558.01647949999949</c:v>
                </c:pt>
                <c:pt idx="243">
                  <c:v>556.96539309999946</c:v>
                </c:pt>
                <c:pt idx="244">
                  <c:v>556.06426999999746</c:v>
                </c:pt>
                <c:pt idx="245">
                  <c:v>555.01275629999998</c:v>
                </c:pt>
                <c:pt idx="246">
                  <c:v>553.9609375</c:v>
                </c:pt>
                <c:pt idx="247">
                  <c:v>553.05914309999946</c:v>
                </c:pt>
                <c:pt idx="248">
                  <c:v>552.00689699999998</c:v>
                </c:pt>
                <c:pt idx="249">
                  <c:v>550.95428469999797</c:v>
                </c:pt>
                <c:pt idx="250">
                  <c:v>550.05194089999748</c:v>
                </c:pt>
                <c:pt idx="251">
                  <c:v>548.99890140000002</c:v>
                </c:pt>
                <c:pt idx="252">
                  <c:v>547.94555659999946</c:v>
                </c:pt>
                <c:pt idx="253">
                  <c:v>547.04254149999747</c:v>
                </c:pt>
                <c:pt idx="254">
                  <c:v>545.98876949999999</c:v>
                </c:pt>
                <c:pt idx="255">
                  <c:v>544.93469239999797</c:v>
                </c:pt>
                <c:pt idx="256">
                  <c:v>544.03106689999709</c:v>
                </c:pt>
                <c:pt idx="257">
                  <c:v>542.9765625</c:v>
                </c:pt>
                <c:pt idx="258">
                  <c:v>542.0724487</c:v>
                </c:pt>
                <c:pt idx="259">
                  <c:v>541.01745609999796</c:v>
                </c:pt>
                <c:pt idx="260">
                  <c:v>539.96221919999539</c:v>
                </c:pt>
                <c:pt idx="261">
                  <c:v>539.05755619999672</c:v>
                </c:pt>
                <c:pt idx="262">
                  <c:v>538.0018311</c:v>
                </c:pt>
                <c:pt idx="263">
                  <c:v>536.94586179999772</c:v>
                </c:pt>
                <c:pt idx="264">
                  <c:v>536.04052729999796</c:v>
                </c:pt>
                <c:pt idx="265">
                  <c:v>534.98406979999947</c:v>
                </c:pt>
                <c:pt idx="266">
                  <c:v>533.9274291999966</c:v>
                </c:pt>
                <c:pt idx="267">
                  <c:v>533.02148439999996</c:v>
                </c:pt>
                <c:pt idx="268">
                  <c:v>531.96429439999747</c:v>
                </c:pt>
                <c:pt idx="269">
                  <c:v>531.05798339999797</c:v>
                </c:pt>
                <c:pt idx="270">
                  <c:v>530.00036620000003</c:v>
                </c:pt>
                <c:pt idx="271">
                  <c:v>528.94244379999748</c:v>
                </c:pt>
                <c:pt idx="272">
                  <c:v>528.03552249999746</c:v>
                </c:pt>
                <c:pt idx="273">
                  <c:v>526.97717290000003</c:v>
                </c:pt>
                <c:pt idx="274">
                  <c:v>526.06982419999747</c:v>
                </c:pt>
                <c:pt idx="275">
                  <c:v>525.01104739999948</c:v>
                </c:pt>
                <c:pt idx="276">
                  <c:v>523.9519652999976</c:v>
                </c:pt>
                <c:pt idx="277">
                  <c:v>523.04400629999998</c:v>
                </c:pt>
                <c:pt idx="278">
                  <c:v>521.9844971</c:v>
                </c:pt>
                <c:pt idx="279">
                  <c:v>520.92474370000002</c:v>
                </c:pt>
                <c:pt idx="280">
                  <c:v>520.01623539999946</c:v>
                </c:pt>
                <c:pt idx="281">
                  <c:v>518.95599369999798</c:v>
                </c:pt>
                <c:pt idx="282">
                  <c:v>518.04705809999746</c:v>
                </c:pt>
                <c:pt idx="283">
                  <c:v>516.98638919999996</c:v>
                </c:pt>
                <c:pt idx="284">
                  <c:v>515.92547609999997</c:v>
                </c:pt>
                <c:pt idx="285">
                  <c:v>515.01593019999996</c:v>
                </c:pt>
                <c:pt idx="286">
                  <c:v>513.95458979999796</c:v>
                </c:pt>
                <c:pt idx="287">
                  <c:v>513.04467769999997</c:v>
                </c:pt>
                <c:pt idx="288">
                  <c:v>511.98284910000001</c:v>
                </c:pt>
                <c:pt idx="289">
                  <c:v>511.07254030000001</c:v>
                </c:pt>
                <c:pt idx="290">
                  <c:v>510.01028440000005</c:v>
                </c:pt>
                <c:pt idx="291">
                  <c:v>508.94778440000005</c:v>
                </c:pt>
                <c:pt idx="292">
                  <c:v>508.03689579999963</c:v>
                </c:pt>
                <c:pt idx="293">
                  <c:v>506.9739379999985</c:v>
                </c:pt>
                <c:pt idx="294">
                  <c:v>506.06265259999998</c:v>
                </c:pt>
                <c:pt idx="295">
                  <c:v>504.9992676</c:v>
                </c:pt>
                <c:pt idx="296">
                  <c:v>503.93566889999994</c:v>
                </c:pt>
                <c:pt idx="297">
                  <c:v>503.02380369999997</c:v>
                </c:pt>
                <c:pt idx="298">
                  <c:v>501.95971679999963</c:v>
                </c:pt>
                <c:pt idx="299">
                  <c:v>501.04748540000008</c:v>
                </c:pt>
                <c:pt idx="300">
                  <c:v>499.98297119999995</c:v>
                </c:pt>
                <c:pt idx="301">
                  <c:v>499.07037349999905</c:v>
                </c:pt>
                <c:pt idx="302">
                  <c:v>498.00543210000001</c:v>
                </c:pt>
                <c:pt idx="303">
                  <c:v>496.94024660000002</c:v>
                </c:pt>
                <c:pt idx="304">
                  <c:v>496.02703860000003</c:v>
                </c:pt>
                <c:pt idx="305">
                  <c:v>494.96142579999969</c:v>
                </c:pt>
                <c:pt idx="306">
                  <c:v>494.04788210000186</c:v>
                </c:pt>
                <c:pt idx="307">
                  <c:v>492.98181149999874</c:v>
                </c:pt>
                <c:pt idx="308">
                  <c:v>492.06790160000008</c:v>
                </c:pt>
                <c:pt idx="309">
                  <c:v>491.00140379999999</c:v>
                </c:pt>
                <c:pt idx="310">
                  <c:v>489.93469239999996</c:v>
                </c:pt>
                <c:pt idx="311">
                  <c:v>489.0202026</c:v>
                </c:pt>
                <c:pt idx="312">
                  <c:v>487.95306399999993</c:v>
                </c:pt>
                <c:pt idx="313">
                  <c:v>487.03820799999886</c:v>
                </c:pt>
                <c:pt idx="314">
                  <c:v>485.97064210000002</c:v>
                </c:pt>
                <c:pt idx="315">
                  <c:v>485.05538939999997</c:v>
                </c:pt>
                <c:pt idx="316">
                  <c:v>483.98739619999969</c:v>
                </c:pt>
                <c:pt idx="317">
                  <c:v>483.07180789999995</c:v>
                </c:pt>
                <c:pt idx="318">
                  <c:v>482.00338749999969</c:v>
                </c:pt>
                <c:pt idx="319">
                  <c:v>480.93475339999969</c:v>
                </c:pt>
                <c:pt idx="320">
                  <c:v>480.01858519999996</c:v>
                </c:pt>
                <c:pt idx="321">
                  <c:v>478.94952389999997</c:v>
                </c:pt>
                <c:pt idx="322">
                  <c:v>478.03301999999843</c:v>
                </c:pt>
                <c:pt idx="323">
                  <c:v>476.96353149999874</c:v>
                </c:pt>
                <c:pt idx="324">
                  <c:v>476.0466614</c:v>
                </c:pt>
                <c:pt idx="325">
                  <c:v>474.9767760999988</c:v>
                </c:pt>
                <c:pt idx="326">
                  <c:v>474.05953979999964</c:v>
                </c:pt>
                <c:pt idx="327">
                  <c:v>472.98922729999964</c:v>
                </c:pt>
                <c:pt idx="328">
                  <c:v>472.0716248</c:v>
                </c:pt>
                <c:pt idx="329">
                  <c:v>471.00091549999905</c:v>
                </c:pt>
                <c:pt idx="330">
                  <c:v>469.92996219999998</c:v>
                </c:pt>
                <c:pt idx="331">
                  <c:v>469.01184080000002</c:v>
                </c:pt>
                <c:pt idx="332">
                  <c:v>467.94046020000002</c:v>
                </c:pt>
                <c:pt idx="333">
                  <c:v>467.02200319999997</c:v>
                </c:pt>
                <c:pt idx="334">
                  <c:v>465.9502258</c:v>
                </c:pt>
                <c:pt idx="335">
                  <c:v>465.03137209999886</c:v>
                </c:pt>
                <c:pt idx="336">
                  <c:v>463.95919799999905</c:v>
                </c:pt>
                <c:pt idx="337">
                  <c:v>463.0400391</c:v>
                </c:pt>
                <c:pt idx="338">
                  <c:v>461.96743769999995</c:v>
                </c:pt>
                <c:pt idx="339">
                  <c:v>461.04791260000002</c:v>
                </c:pt>
                <c:pt idx="340">
                  <c:v>459.97491459999969</c:v>
                </c:pt>
                <c:pt idx="341">
                  <c:v>459.05505369999997</c:v>
                </c:pt>
                <c:pt idx="342">
                  <c:v>457.98165889999899</c:v>
                </c:pt>
                <c:pt idx="343">
                  <c:v>457.06143189999995</c:v>
                </c:pt>
                <c:pt idx="344">
                  <c:v>455.98767089999996</c:v>
                </c:pt>
                <c:pt idx="345">
                  <c:v>455.06710819999995</c:v>
                </c:pt>
                <c:pt idx="346">
                  <c:v>453.99291989999887</c:v>
                </c:pt>
                <c:pt idx="347">
                  <c:v>453.07199100000003</c:v>
                </c:pt>
                <c:pt idx="348">
                  <c:v>451.99740599999899</c:v>
                </c:pt>
                <c:pt idx="349">
                  <c:v>451.076171899999</c:v>
                </c:pt>
                <c:pt idx="350">
                  <c:v>450.00119019999994</c:v>
                </c:pt>
                <c:pt idx="351">
                  <c:v>448.92599489999969</c:v>
                </c:pt>
                <c:pt idx="352">
                  <c:v>448.00424190000001</c:v>
                </c:pt>
                <c:pt idx="353">
                  <c:v>446.92864989999993</c:v>
                </c:pt>
                <c:pt idx="354">
                  <c:v>446.00656129999999</c:v>
                </c:pt>
                <c:pt idx="355">
                  <c:v>444.93057249999862</c:v>
                </c:pt>
                <c:pt idx="356">
                  <c:v>444.00814819999999</c:v>
                </c:pt>
                <c:pt idx="357">
                  <c:v>442.93176269999969</c:v>
                </c:pt>
                <c:pt idx="358">
                  <c:v>442.0090027</c:v>
                </c:pt>
                <c:pt idx="359">
                  <c:v>440.93225099999893</c:v>
                </c:pt>
                <c:pt idx="360">
                  <c:v>440.00915529999969</c:v>
                </c:pt>
                <c:pt idx="361">
                  <c:v>438.93200679999899</c:v>
                </c:pt>
                <c:pt idx="362">
                  <c:v>438.00857539999993</c:v>
                </c:pt>
                <c:pt idx="363">
                  <c:v>436.93106079999899</c:v>
                </c:pt>
                <c:pt idx="364">
                  <c:v>436.00729370000005</c:v>
                </c:pt>
                <c:pt idx="365">
                  <c:v>434.92941279999923</c:v>
                </c:pt>
                <c:pt idx="366">
                  <c:v>434.00531009999969</c:v>
                </c:pt>
                <c:pt idx="367">
                  <c:v>432.9270324999988</c:v>
                </c:pt>
                <c:pt idx="368">
                  <c:v>432.00262450000002</c:v>
                </c:pt>
                <c:pt idx="369">
                  <c:v>430.92395019999969</c:v>
                </c:pt>
                <c:pt idx="370">
                  <c:v>429.99923709999905</c:v>
                </c:pt>
                <c:pt idx="371">
                  <c:v>429.07434080000002</c:v>
                </c:pt>
                <c:pt idx="372">
                  <c:v>427.99511719999862</c:v>
                </c:pt>
                <c:pt idx="373">
                  <c:v>427.06991579999999</c:v>
                </c:pt>
                <c:pt idx="374">
                  <c:v>425.99032589999899</c:v>
                </c:pt>
                <c:pt idx="375">
                  <c:v>425.06481930000001</c:v>
                </c:pt>
                <c:pt idx="376">
                  <c:v>423.98486329999997</c:v>
                </c:pt>
                <c:pt idx="377">
                  <c:v>423.05902099999997</c:v>
                </c:pt>
                <c:pt idx="378">
                  <c:v>421.97866819999996</c:v>
                </c:pt>
                <c:pt idx="379">
                  <c:v>421.05252080000002</c:v>
                </c:pt>
                <c:pt idx="380">
                  <c:v>419.97183229999905</c:v>
                </c:pt>
                <c:pt idx="381">
                  <c:v>419.04534910000001</c:v>
                </c:pt>
                <c:pt idx="382">
                  <c:v>417.96426390000005</c:v>
                </c:pt>
                <c:pt idx="383">
                  <c:v>417.03747559999999</c:v>
                </c:pt>
                <c:pt idx="384">
                  <c:v>415.95605469999964</c:v>
                </c:pt>
                <c:pt idx="385">
                  <c:v>415.02896120000003</c:v>
                </c:pt>
                <c:pt idx="386">
                  <c:v>413.9471436</c:v>
                </c:pt>
                <c:pt idx="387">
                  <c:v>413.01974489999998</c:v>
                </c:pt>
                <c:pt idx="388">
                  <c:v>411.93756099999905</c:v>
                </c:pt>
                <c:pt idx="389">
                  <c:v>411.0098572</c:v>
                </c:pt>
                <c:pt idx="390">
                  <c:v>409.92733759999874</c:v>
                </c:pt>
                <c:pt idx="391">
                  <c:v>408.99929809999969</c:v>
                </c:pt>
                <c:pt idx="392">
                  <c:v>408.07113649999849</c:v>
                </c:pt>
                <c:pt idx="393">
                  <c:v>406.98809809999892</c:v>
                </c:pt>
                <c:pt idx="394">
                  <c:v>406.05960080000102</c:v>
                </c:pt>
                <c:pt idx="395">
                  <c:v>404.97619629999855</c:v>
                </c:pt>
                <c:pt idx="396">
                  <c:v>404.04742430000078</c:v>
                </c:pt>
                <c:pt idx="397">
                  <c:v>402.96368410000002</c:v>
                </c:pt>
                <c:pt idx="398">
                  <c:v>402.03457639999999</c:v>
                </c:pt>
                <c:pt idx="399">
                  <c:v>400.95047</c:v>
                </c:pt>
                <c:pt idx="400">
                  <c:v>400.02108759999999</c:v>
                </c:pt>
                <c:pt idx="401">
                  <c:v>398.93664549999886</c:v>
                </c:pt>
                <c:pt idx="402">
                  <c:v>398.00695799999886</c:v>
                </c:pt>
                <c:pt idx="403">
                  <c:v>397.077117899999</c:v>
                </c:pt>
                <c:pt idx="404">
                  <c:v>395.99215699999837</c:v>
                </c:pt>
                <c:pt idx="405">
                  <c:v>395.06204220000001</c:v>
                </c:pt>
                <c:pt idx="406">
                  <c:v>393.9767150999985</c:v>
                </c:pt>
                <c:pt idx="407">
                  <c:v>393.04629519999997</c:v>
                </c:pt>
                <c:pt idx="408">
                  <c:v>391.96063229999999</c:v>
                </c:pt>
                <c:pt idx="409">
                  <c:v>391.02993769999995</c:v>
                </c:pt>
                <c:pt idx="410">
                  <c:v>389.94393919999999</c:v>
                </c:pt>
                <c:pt idx="411">
                  <c:v>389.01293949999905</c:v>
                </c:pt>
                <c:pt idx="412">
                  <c:v>387.92657469999887</c:v>
                </c:pt>
                <c:pt idx="413">
                  <c:v>386.99530029999886</c:v>
                </c:pt>
                <c:pt idx="414">
                  <c:v>386.06384279999997</c:v>
                </c:pt>
                <c:pt idx="415">
                  <c:v>384.97702029999999</c:v>
                </c:pt>
                <c:pt idx="416">
                  <c:v>384.04528810000096</c:v>
                </c:pt>
                <c:pt idx="417">
                  <c:v>382.95812989999899</c:v>
                </c:pt>
                <c:pt idx="418">
                  <c:v>382.02612299999868</c:v>
                </c:pt>
                <c:pt idx="419">
                  <c:v>380.9385985999985</c:v>
                </c:pt>
                <c:pt idx="420">
                  <c:v>380.00631709999874</c:v>
                </c:pt>
                <c:pt idx="421">
                  <c:v>379.07388310000078</c:v>
                </c:pt>
                <c:pt idx="422">
                  <c:v>377.98590089999999</c:v>
                </c:pt>
                <c:pt idx="423">
                  <c:v>377.05319209999999</c:v>
                </c:pt>
                <c:pt idx="424">
                  <c:v>375.96484379999998</c:v>
                </c:pt>
                <c:pt idx="425">
                  <c:v>375.03186040000003</c:v>
                </c:pt>
                <c:pt idx="426">
                  <c:v>373.94320679999993</c:v>
                </c:pt>
                <c:pt idx="427">
                  <c:v>373.0099487</c:v>
                </c:pt>
                <c:pt idx="428">
                  <c:v>372.07653809999874</c:v>
                </c:pt>
                <c:pt idx="429">
                  <c:v>370.98739619999969</c:v>
                </c:pt>
                <c:pt idx="430">
                  <c:v>370.05371089999994</c:v>
                </c:pt>
                <c:pt idx="431">
                  <c:v>368.96426390000005</c:v>
                </c:pt>
                <c:pt idx="432">
                  <c:v>368.03030399999892</c:v>
                </c:pt>
                <c:pt idx="433">
                  <c:v>366.94052119999998</c:v>
                </c:pt>
                <c:pt idx="434">
                  <c:v>366.00628660000001</c:v>
                </c:pt>
                <c:pt idx="435">
                  <c:v>365.07192989999999</c:v>
                </c:pt>
                <c:pt idx="436">
                  <c:v>363.98168949999905</c:v>
                </c:pt>
                <c:pt idx="437">
                  <c:v>363.04705810000002</c:v>
                </c:pt>
                <c:pt idx="438">
                  <c:v>361.95648189999997</c:v>
                </c:pt>
                <c:pt idx="439">
                  <c:v>361.02157589999899</c:v>
                </c:pt>
                <c:pt idx="440">
                  <c:v>359.93069459999964</c:v>
                </c:pt>
                <c:pt idx="441">
                  <c:v>358.99551389999874</c:v>
                </c:pt>
                <c:pt idx="442">
                  <c:v>358.06021120000003</c:v>
                </c:pt>
                <c:pt idx="443">
                  <c:v>356.9688721</c:v>
                </c:pt>
                <c:pt idx="444">
                  <c:v>356.03329469999994</c:v>
                </c:pt>
                <c:pt idx="445">
                  <c:v>354.94165039999996</c:v>
                </c:pt>
                <c:pt idx="446">
                  <c:v>354.00579829999964</c:v>
                </c:pt>
                <c:pt idx="447">
                  <c:v>353.06985470000001</c:v>
                </c:pt>
                <c:pt idx="448">
                  <c:v>351.97775269999994</c:v>
                </c:pt>
                <c:pt idx="449">
                  <c:v>351.04153439999999</c:v>
                </c:pt>
                <c:pt idx="450">
                  <c:v>349.94909669999998</c:v>
                </c:pt>
                <c:pt idx="451">
                  <c:v>349.0126343</c:v>
                </c:pt>
                <c:pt idx="452">
                  <c:v>348.07601929999868</c:v>
                </c:pt>
                <c:pt idx="453">
                  <c:v>346.98315429999849</c:v>
                </c:pt>
                <c:pt idx="454">
                  <c:v>346.04629519999997</c:v>
                </c:pt>
                <c:pt idx="455">
                  <c:v>344.95312499999892</c:v>
                </c:pt>
                <c:pt idx="456">
                  <c:v>344.01599119999997</c:v>
                </c:pt>
                <c:pt idx="457">
                  <c:v>342.92251589999893</c:v>
                </c:pt>
                <c:pt idx="458">
                  <c:v>341.98513789999868</c:v>
                </c:pt>
                <c:pt idx="459">
                  <c:v>341.04763789999998</c:v>
                </c:pt>
                <c:pt idx="460">
                  <c:v>339.95373539999969</c:v>
                </c:pt>
                <c:pt idx="461">
                  <c:v>339.01596070000005</c:v>
                </c:pt>
                <c:pt idx="462">
                  <c:v>338.07809449999905</c:v>
                </c:pt>
                <c:pt idx="463">
                  <c:v>336.98376459999969</c:v>
                </c:pt>
                <c:pt idx="464">
                  <c:v>336.04562380000078</c:v>
                </c:pt>
                <c:pt idx="465">
                  <c:v>334.9509888</c:v>
                </c:pt>
                <c:pt idx="466">
                  <c:v>334.01260380000002</c:v>
                </c:pt>
                <c:pt idx="467">
                  <c:v>333.07412719999996</c:v>
                </c:pt>
                <c:pt idx="468">
                  <c:v>331.97906490000003</c:v>
                </c:pt>
                <c:pt idx="469">
                  <c:v>331.04031369999996</c:v>
                </c:pt>
                <c:pt idx="470">
                  <c:v>329.94497680000001</c:v>
                </c:pt>
                <c:pt idx="471">
                  <c:v>329.0059814</c:v>
                </c:pt>
                <c:pt idx="472">
                  <c:v>328.06686400000001</c:v>
                </c:pt>
                <c:pt idx="473">
                  <c:v>326.97109989999899</c:v>
                </c:pt>
                <c:pt idx="474">
                  <c:v>326.03173829999849</c:v>
                </c:pt>
                <c:pt idx="475">
                  <c:v>324.93566889999994</c:v>
                </c:pt>
                <c:pt idx="476">
                  <c:v>323.99609379999862</c:v>
                </c:pt>
                <c:pt idx="477">
                  <c:v>323.05636600000003</c:v>
                </c:pt>
                <c:pt idx="478">
                  <c:v>321.95989989999998</c:v>
                </c:pt>
                <c:pt idx="479">
                  <c:v>321.01995849999969</c:v>
                </c:pt>
                <c:pt idx="480">
                  <c:v>319.9231872999988</c:v>
                </c:pt>
                <c:pt idx="481">
                  <c:v>318.98300169999999</c:v>
                </c:pt>
                <c:pt idx="482">
                  <c:v>318.04269410000114</c:v>
                </c:pt>
                <c:pt idx="483">
                  <c:v>316.9455261</c:v>
                </c:pt>
                <c:pt idx="484">
                  <c:v>316.00500489999996</c:v>
                </c:pt>
                <c:pt idx="485">
                  <c:v>315.06436159999998</c:v>
                </c:pt>
                <c:pt idx="486">
                  <c:v>313.966796899999</c:v>
                </c:pt>
                <c:pt idx="487">
                  <c:v>313.02590939999999</c:v>
                </c:pt>
                <c:pt idx="488">
                  <c:v>311.92807009999905</c:v>
                </c:pt>
                <c:pt idx="489">
                  <c:v>310.98693849999819</c:v>
                </c:pt>
                <c:pt idx="490">
                  <c:v>310.04571529999993</c:v>
                </c:pt>
                <c:pt idx="491">
                  <c:v>308.94747919999998</c:v>
                </c:pt>
                <c:pt idx="492">
                  <c:v>308.00601199999886</c:v>
                </c:pt>
                <c:pt idx="493">
                  <c:v>307.06445309999998</c:v>
                </c:pt>
                <c:pt idx="494">
                  <c:v>305.96582030000002</c:v>
                </c:pt>
                <c:pt idx="495">
                  <c:v>305.02401730000003</c:v>
                </c:pt>
                <c:pt idx="496">
                  <c:v>303.92510989999874</c:v>
                </c:pt>
                <c:pt idx="497">
                  <c:v>302.98309329999893</c:v>
                </c:pt>
                <c:pt idx="498">
                  <c:v>302.04095460000002</c:v>
                </c:pt>
                <c:pt idx="499">
                  <c:v>300.94168090000005</c:v>
                </c:pt>
                <c:pt idx="500">
                  <c:v>299.99932859999905</c:v>
                </c:pt>
                <c:pt idx="501">
                  <c:v>299.05685419999998</c:v>
                </c:pt>
                <c:pt idx="502">
                  <c:v>297.9571838</c:v>
                </c:pt>
                <c:pt idx="503">
                  <c:v>297.01449580000002</c:v>
                </c:pt>
                <c:pt idx="504">
                  <c:v>296.07171629999874</c:v>
                </c:pt>
                <c:pt idx="505">
                  <c:v>294.97164919999994</c:v>
                </c:pt>
                <c:pt idx="506">
                  <c:v>294.02865599999899</c:v>
                </c:pt>
                <c:pt idx="507">
                  <c:v>292.92834469999963</c:v>
                </c:pt>
                <c:pt idx="508">
                  <c:v>291.98510739999887</c:v>
                </c:pt>
                <c:pt idx="509">
                  <c:v>291.04177859999999</c:v>
                </c:pt>
                <c:pt idx="510">
                  <c:v>289.94110110000003</c:v>
                </c:pt>
                <c:pt idx="511">
                  <c:v>288.99755859999874</c:v>
                </c:pt>
                <c:pt idx="512">
                  <c:v>288.05389400000001</c:v>
                </c:pt>
                <c:pt idx="513">
                  <c:v>286.95285030000002</c:v>
                </c:pt>
                <c:pt idx="514">
                  <c:v>286.0090027</c:v>
                </c:pt>
                <c:pt idx="515">
                  <c:v>285.06503300000003</c:v>
                </c:pt>
                <c:pt idx="516">
                  <c:v>283.96362299999993</c:v>
                </c:pt>
                <c:pt idx="517">
                  <c:v>283.01943969999996</c:v>
                </c:pt>
                <c:pt idx="518">
                  <c:v>282.07516479999964</c:v>
                </c:pt>
                <c:pt idx="519">
                  <c:v>280.97338869999999</c:v>
                </c:pt>
                <c:pt idx="520">
                  <c:v>280.02890009999999</c:v>
                </c:pt>
                <c:pt idx="521">
                  <c:v>278.92687989999899</c:v>
                </c:pt>
                <c:pt idx="522">
                  <c:v>277.98217769999923</c:v>
                </c:pt>
                <c:pt idx="523">
                  <c:v>277.03738399999969</c:v>
                </c:pt>
                <c:pt idx="524">
                  <c:v>275.93499759999969</c:v>
                </c:pt>
                <c:pt idx="525">
                  <c:v>274.99002079999963</c:v>
                </c:pt>
                <c:pt idx="526">
                  <c:v>274.04492190000002</c:v>
                </c:pt>
                <c:pt idx="527">
                  <c:v>272.94219969999995</c:v>
                </c:pt>
                <c:pt idx="528">
                  <c:v>271.99688719999995</c:v>
                </c:pt>
                <c:pt idx="529">
                  <c:v>271.05148320000001</c:v>
                </c:pt>
                <c:pt idx="530">
                  <c:v>269.9484253</c:v>
                </c:pt>
                <c:pt idx="531">
                  <c:v>269.00280759999998</c:v>
                </c:pt>
                <c:pt idx="532">
                  <c:v>268.05712889999995</c:v>
                </c:pt>
                <c:pt idx="533">
                  <c:v>266.95370480000003</c:v>
                </c:pt>
                <c:pt idx="534">
                  <c:v>266.0078125</c:v>
                </c:pt>
                <c:pt idx="535">
                  <c:v>265.06182860000001</c:v>
                </c:pt>
                <c:pt idx="536">
                  <c:v>263.95806879999969</c:v>
                </c:pt>
                <c:pt idx="537">
                  <c:v>263.01190189999994</c:v>
                </c:pt>
                <c:pt idx="538">
                  <c:v>262.0656128</c:v>
                </c:pt>
                <c:pt idx="539">
                  <c:v>260.96151729999855</c:v>
                </c:pt>
                <c:pt idx="540">
                  <c:v>260.01504519999997</c:v>
                </c:pt>
                <c:pt idx="541">
                  <c:v>259.06851199999886</c:v>
                </c:pt>
                <c:pt idx="542">
                  <c:v>257.96408079999998</c:v>
                </c:pt>
                <c:pt idx="543">
                  <c:v>257.01730350000003</c:v>
                </c:pt>
                <c:pt idx="544">
                  <c:v>256.07046509999998</c:v>
                </c:pt>
                <c:pt idx="545">
                  <c:v>254.96571349999999</c:v>
                </c:pt>
                <c:pt idx="546">
                  <c:v>254.01867680000001</c:v>
                </c:pt>
                <c:pt idx="547">
                  <c:v>253.07156369999936</c:v>
                </c:pt>
                <c:pt idx="548">
                  <c:v>251.9664764000006</c:v>
                </c:pt>
                <c:pt idx="549">
                  <c:v>251.01916499999945</c:v>
                </c:pt>
                <c:pt idx="550">
                  <c:v>250.07177730000001</c:v>
                </c:pt>
                <c:pt idx="551">
                  <c:v>248.97253419999998</c:v>
                </c:pt>
                <c:pt idx="552">
                  <c:v>248.03060909999999</c:v>
                </c:pt>
                <c:pt idx="553">
                  <c:v>246.93157959999999</c:v>
                </c:pt>
                <c:pt idx="554">
                  <c:v>245.98945620000001</c:v>
                </c:pt>
                <c:pt idx="555">
                  <c:v>245.0472565</c:v>
                </c:pt>
                <c:pt idx="556">
                  <c:v>243.94792179999999</c:v>
                </c:pt>
                <c:pt idx="557">
                  <c:v>243.0055389</c:v>
                </c:pt>
                <c:pt idx="558">
                  <c:v>242.06306459999951</c:v>
                </c:pt>
                <c:pt idx="559">
                  <c:v>240.96340940000007</c:v>
                </c:pt>
                <c:pt idx="560">
                  <c:v>240.02076719999999</c:v>
                </c:pt>
                <c:pt idx="561">
                  <c:v>239.07803340000001</c:v>
                </c:pt>
                <c:pt idx="562">
                  <c:v>237.97808840000027</c:v>
                </c:pt>
                <c:pt idx="563">
                  <c:v>237.03518679999999</c:v>
                </c:pt>
                <c:pt idx="564">
                  <c:v>235.93501280000001</c:v>
                </c:pt>
                <c:pt idx="565">
                  <c:v>234.99192810000048</c:v>
                </c:pt>
                <c:pt idx="566">
                  <c:v>234.04876709999999</c:v>
                </c:pt>
                <c:pt idx="567">
                  <c:v>232.94831850000048</c:v>
                </c:pt>
                <c:pt idx="568">
                  <c:v>232.00497439999998</c:v>
                </c:pt>
                <c:pt idx="569">
                  <c:v>231.06155399999992</c:v>
                </c:pt>
                <c:pt idx="570">
                  <c:v>229.96080019999999</c:v>
                </c:pt>
                <c:pt idx="571">
                  <c:v>229.01721190000001</c:v>
                </c:pt>
                <c:pt idx="572">
                  <c:v>228.0735474</c:v>
                </c:pt>
                <c:pt idx="573">
                  <c:v>226.97250369999998</c:v>
                </c:pt>
                <c:pt idx="574">
                  <c:v>226.02867130000001</c:v>
                </c:pt>
                <c:pt idx="575">
                  <c:v>224.92742920000063</c:v>
                </c:pt>
                <c:pt idx="576">
                  <c:v>223.9834137</c:v>
                </c:pt>
                <c:pt idx="577">
                  <c:v>223.03933720000001</c:v>
                </c:pt>
                <c:pt idx="578">
                  <c:v>221.93780519999999</c:v>
                </c:pt>
                <c:pt idx="579">
                  <c:v>220.99356079999936</c:v>
                </c:pt>
                <c:pt idx="580">
                  <c:v>220.04924009999999</c:v>
                </c:pt>
                <c:pt idx="581">
                  <c:v>218.94743350000007</c:v>
                </c:pt>
                <c:pt idx="582">
                  <c:v>218.00294490000007</c:v>
                </c:pt>
                <c:pt idx="583">
                  <c:v>217.05838010000048</c:v>
                </c:pt>
                <c:pt idx="584">
                  <c:v>215.95629880000067</c:v>
                </c:pt>
                <c:pt idx="585">
                  <c:v>215.01158139999998</c:v>
                </c:pt>
                <c:pt idx="586">
                  <c:v>214.06677249999998</c:v>
                </c:pt>
                <c:pt idx="587">
                  <c:v>212.96441650000048</c:v>
                </c:pt>
                <c:pt idx="588">
                  <c:v>212.01947019999992</c:v>
                </c:pt>
                <c:pt idx="589">
                  <c:v>211.07443240000001</c:v>
                </c:pt>
                <c:pt idx="590">
                  <c:v>209.97181700000004</c:v>
                </c:pt>
                <c:pt idx="591">
                  <c:v>209.02662660000001</c:v>
                </c:pt>
                <c:pt idx="592">
                  <c:v>207.9238129</c:v>
                </c:pt>
                <c:pt idx="593">
                  <c:v>206.9784851</c:v>
                </c:pt>
                <c:pt idx="594">
                  <c:v>206.03306579999932</c:v>
                </c:pt>
                <c:pt idx="595">
                  <c:v>204.92999269999999</c:v>
                </c:pt>
                <c:pt idx="596">
                  <c:v>203.9844360000007</c:v>
                </c:pt>
                <c:pt idx="597">
                  <c:v>203.0388031</c:v>
                </c:pt>
                <c:pt idx="598">
                  <c:v>201.9354706</c:v>
                </c:pt>
                <c:pt idx="599">
                  <c:v>200.98968509999995</c:v>
                </c:pt>
                <c:pt idx="600">
                  <c:v>200.04383849999999</c:v>
                </c:pt>
              </c:numCache>
            </c:numRef>
          </c:xVal>
          <c:yVal>
            <c:numRef>
              <c:f>Foglio1!$G$3:$G$603</c:f>
              <c:numCache>
                <c:formatCode>General</c:formatCode>
                <c:ptCount val="601"/>
                <c:pt idx="0">
                  <c:v>-4.3912306429999999E-3</c:v>
                </c:pt>
                <c:pt idx="1">
                  <c:v>-3.8664098830000007E-3</c:v>
                </c:pt>
                <c:pt idx="2">
                  <c:v>-4.1083861139999999E-3</c:v>
                </c:pt>
                <c:pt idx="3">
                  <c:v>-4.0675615889999945E-3</c:v>
                </c:pt>
                <c:pt idx="4">
                  <c:v>-3.9070993660000157E-3</c:v>
                </c:pt>
                <c:pt idx="5">
                  <c:v>-3.7173198070000195E-3</c:v>
                </c:pt>
                <c:pt idx="6">
                  <c:v>-3.4931520930000012E-3</c:v>
                </c:pt>
                <c:pt idx="7">
                  <c:v>-3.241223516000015E-3</c:v>
                </c:pt>
                <c:pt idx="8">
                  <c:v>-3.7196809430000079E-3</c:v>
                </c:pt>
                <c:pt idx="9">
                  <c:v>-2.9518182860000003E-3</c:v>
                </c:pt>
                <c:pt idx="10">
                  <c:v>-3.1076481100000002E-3</c:v>
                </c:pt>
                <c:pt idx="11">
                  <c:v>-2.9031196610000117E-3</c:v>
                </c:pt>
                <c:pt idx="12">
                  <c:v>-2.7713950260000084E-3</c:v>
                </c:pt>
                <c:pt idx="13">
                  <c:v>-2.3621306750000052E-3</c:v>
                </c:pt>
                <c:pt idx="14">
                  <c:v>-2.0833711610000168E-3</c:v>
                </c:pt>
                <c:pt idx="15">
                  <c:v>-1.4355902089999964E-3</c:v>
                </c:pt>
                <c:pt idx="16">
                  <c:v>-1.273171278E-3</c:v>
                </c:pt>
                <c:pt idx="17">
                  <c:v>-1.7368360420000003E-3</c:v>
                </c:pt>
                <c:pt idx="18">
                  <c:v>-1.7499334640000044E-3</c:v>
                </c:pt>
                <c:pt idx="19">
                  <c:v>-1.3681940040000044E-3</c:v>
                </c:pt>
                <c:pt idx="20">
                  <c:v>-1.3722194130000049E-3</c:v>
                </c:pt>
                <c:pt idx="21">
                  <c:v>-1.4371381840000039E-3</c:v>
                </c:pt>
                <c:pt idx="22">
                  <c:v>-1.7879857910000044E-3</c:v>
                </c:pt>
                <c:pt idx="23">
                  <c:v>-1.4431239110000002E-3</c:v>
                </c:pt>
                <c:pt idx="24">
                  <c:v>-1.7846344270000042E-3</c:v>
                </c:pt>
                <c:pt idx="25">
                  <c:v>-1.8351083850000037E-3</c:v>
                </c:pt>
                <c:pt idx="26">
                  <c:v>-2.4256659670000001E-3</c:v>
                </c:pt>
                <c:pt idx="27">
                  <c:v>-1.9316575490000113E-3</c:v>
                </c:pt>
                <c:pt idx="28">
                  <c:v>-2.1626597740000012E-3</c:v>
                </c:pt>
                <c:pt idx="29">
                  <c:v>-2.4404416330000003E-3</c:v>
                </c:pt>
                <c:pt idx="30">
                  <c:v>-2.7222130450000118E-3</c:v>
                </c:pt>
                <c:pt idx="31">
                  <c:v>-2.8930397240000006E-3</c:v>
                </c:pt>
                <c:pt idx="32">
                  <c:v>-3.0135193370000079E-3</c:v>
                </c:pt>
                <c:pt idx="33">
                  <c:v>-3.1099612820000171E-3</c:v>
                </c:pt>
                <c:pt idx="34">
                  <c:v>-3.573980881000016E-3</c:v>
                </c:pt>
                <c:pt idx="35">
                  <c:v>-3.918335773000001E-3</c:v>
                </c:pt>
                <c:pt idx="36">
                  <c:v>-3.7063860800000143E-3</c:v>
                </c:pt>
                <c:pt idx="37">
                  <c:v>-3.688625060000012E-3</c:v>
                </c:pt>
                <c:pt idx="38">
                  <c:v>-3.9526070470000015E-3</c:v>
                </c:pt>
                <c:pt idx="39">
                  <c:v>-3.8105263370000011E-3</c:v>
                </c:pt>
                <c:pt idx="40">
                  <c:v>-4.6252314930000024E-3</c:v>
                </c:pt>
                <c:pt idx="41">
                  <c:v>-4.8096477990000374E-3</c:v>
                </c:pt>
                <c:pt idx="42">
                  <c:v>-4.6689738519999965E-3</c:v>
                </c:pt>
                <c:pt idx="43">
                  <c:v>-4.5142672020000024E-3</c:v>
                </c:pt>
                <c:pt idx="44">
                  <c:v>-4.1735637930000362E-3</c:v>
                </c:pt>
                <c:pt idx="45">
                  <c:v>-4.382005427E-3</c:v>
                </c:pt>
                <c:pt idx="46">
                  <c:v>-4.2045852169999755E-3</c:v>
                </c:pt>
                <c:pt idx="47">
                  <c:v>-3.8362881169999997E-3</c:v>
                </c:pt>
                <c:pt idx="48">
                  <c:v>-3.5865094980000083E-3</c:v>
                </c:pt>
                <c:pt idx="49">
                  <c:v>-3.0436469240000003E-3</c:v>
                </c:pt>
                <c:pt idx="50">
                  <c:v>-2.7813233900000141E-3</c:v>
                </c:pt>
                <c:pt idx="51">
                  <c:v>-2.3491031020000052E-3</c:v>
                </c:pt>
                <c:pt idx="52">
                  <c:v>-2.330565359E-3</c:v>
                </c:pt>
                <c:pt idx="53">
                  <c:v>-1.7245633060000039E-3</c:v>
                </c:pt>
                <c:pt idx="54">
                  <c:v>-1.3965264660000061E-3</c:v>
                </c:pt>
                <c:pt idx="55">
                  <c:v>-1.0031126440000039E-3</c:v>
                </c:pt>
                <c:pt idx="56">
                  <c:v>-6.5793684920000602E-4</c:v>
                </c:pt>
                <c:pt idx="57">
                  <c:v>-6.8342103620000103E-4</c:v>
                </c:pt>
                <c:pt idx="58">
                  <c:v>-3.9871968330000167E-4</c:v>
                </c:pt>
                <c:pt idx="59">
                  <c:v>-5.9191917530000357E-4</c:v>
                </c:pt>
                <c:pt idx="60">
                  <c:v>-8.8594900440000773E-4</c:v>
                </c:pt>
                <c:pt idx="61">
                  <c:v>-7.0631934800000388E-4</c:v>
                </c:pt>
                <c:pt idx="62">
                  <c:v>-8.1118126400000004E-4</c:v>
                </c:pt>
                <c:pt idx="63">
                  <c:v>-1.0268205080000003E-3</c:v>
                </c:pt>
                <c:pt idx="64">
                  <c:v>-1.4780042690000037E-3</c:v>
                </c:pt>
                <c:pt idx="65">
                  <c:v>-2.1362318660000084E-3</c:v>
                </c:pt>
                <c:pt idx="66">
                  <c:v>-2.895919839E-3</c:v>
                </c:pt>
                <c:pt idx="67">
                  <c:v>-3.981951624000001E-3</c:v>
                </c:pt>
                <c:pt idx="68">
                  <c:v>-4.6133473519999997E-3</c:v>
                </c:pt>
                <c:pt idx="69">
                  <c:v>-5.6842141779999845E-3</c:v>
                </c:pt>
                <c:pt idx="70">
                  <c:v>-7.2678881700000012E-3</c:v>
                </c:pt>
                <c:pt idx="71">
                  <c:v>-8.3010019730000023E-3</c:v>
                </c:pt>
                <c:pt idx="72">
                  <c:v>-9.6668265760000566E-3</c:v>
                </c:pt>
                <c:pt idx="73">
                  <c:v>-1.0926652700000001E-2</c:v>
                </c:pt>
                <c:pt idx="74">
                  <c:v>-1.1548795740000055E-2</c:v>
                </c:pt>
                <c:pt idx="75">
                  <c:v>-1.2598996049999978E-2</c:v>
                </c:pt>
                <c:pt idx="76">
                  <c:v>-1.3491810300000021E-2</c:v>
                </c:pt>
                <c:pt idx="77">
                  <c:v>-1.4470933009999996E-2</c:v>
                </c:pt>
                <c:pt idx="78">
                  <c:v>-1.5426419680000044E-2</c:v>
                </c:pt>
                <c:pt idx="79">
                  <c:v>-1.591969654E-2</c:v>
                </c:pt>
                <c:pt idx="80">
                  <c:v>-1.6243431720000041E-2</c:v>
                </c:pt>
                <c:pt idx="81">
                  <c:v>-1.6300331800000043E-2</c:v>
                </c:pt>
                <c:pt idx="82">
                  <c:v>-1.6568969940000025E-2</c:v>
                </c:pt>
                <c:pt idx="83">
                  <c:v>-1.6488080840000058E-2</c:v>
                </c:pt>
                <c:pt idx="84">
                  <c:v>-1.6343262050000001E-2</c:v>
                </c:pt>
                <c:pt idx="85">
                  <c:v>-1.6091497610000043E-2</c:v>
                </c:pt>
                <c:pt idx="86">
                  <c:v>-1.537660137E-2</c:v>
                </c:pt>
                <c:pt idx="87">
                  <c:v>-1.5154673719999999E-2</c:v>
                </c:pt>
                <c:pt idx="88">
                  <c:v>-1.4460016969999998E-2</c:v>
                </c:pt>
                <c:pt idx="89">
                  <c:v>-1.4006135990000005E-2</c:v>
                </c:pt>
                <c:pt idx="90">
                  <c:v>-1.3147130610000063E-2</c:v>
                </c:pt>
                <c:pt idx="91">
                  <c:v>-1.2485624290000052E-2</c:v>
                </c:pt>
                <c:pt idx="92">
                  <c:v>-1.1536898090000023E-2</c:v>
                </c:pt>
                <c:pt idx="93">
                  <c:v>-1.0728855620000054E-2</c:v>
                </c:pt>
                <c:pt idx="94">
                  <c:v>-9.9716782570000266E-3</c:v>
                </c:pt>
                <c:pt idx="95">
                  <c:v>-8.9415721600000012E-3</c:v>
                </c:pt>
                <c:pt idx="96">
                  <c:v>-8.1609459590000506E-3</c:v>
                </c:pt>
                <c:pt idx="97">
                  <c:v>-7.3690908030000024E-3</c:v>
                </c:pt>
                <c:pt idx="98">
                  <c:v>-6.5422337500000254E-3</c:v>
                </c:pt>
                <c:pt idx="99">
                  <c:v>-5.5563463830000355E-3</c:v>
                </c:pt>
                <c:pt idx="100">
                  <c:v>-4.8394976180000104E-3</c:v>
                </c:pt>
                <c:pt idx="101">
                  <c:v>-4.3218308130000003E-3</c:v>
                </c:pt>
                <c:pt idx="102">
                  <c:v>-3.5508223810000006E-3</c:v>
                </c:pt>
                <c:pt idx="103">
                  <c:v>-2.7280782820000098E-3</c:v>
                </c:pt>
                <c:pt idx="104">
                  <c:v>-1.9308329790000106E-3</c:v>
                </c:pt>
                <c:pt idx="105">
                  <c:v>-1.4885297280000003E-3</c:v>
                </c:pt>
                <c:pt idx="106">
                  <c:v>-1.2031167280000003E-3</c:v>
                </c:pt>
                <c:pt idx="107">
                  <c:v>-4.1863313530000104E-4</c:v>
                </c:pt>
                <c:pt idx="108">
                  <c:v>1.7914196360000053E-4</c:v>
                </c:pt>
                <c:pt idx="109">
                  <c:v>4.9807265170000094E-4</c:v>
                </c:pt>
                <c:pt idx="110">
                  <c:v>1.0734187670000037E-3</c:v>
                </c:pt>
                <c:pt idx="111">
                  <c:v>1.4063294509999978E-3</c:v>
                </c:pt>
                <c:pt idx="112">
                  <c:v>1.9410677490000079E-3</c:v>
                </c:pt>
                <c:pt idx="113">
                  <c:v>2.3106602020000005E-3</c:v>
                </c:pt>
                <c:pt idx="114">
                  <c:v>2.6976803780000107E-3</c:v>
                </c:pt>
                <c:pt idx="115">
                  <c:v>3.5951277240000141E-3</c:v>
                </c:pt>
                <c:pt idx="116">
                  <c:v>3.6716891920000006E-3</c:v>
                </c:pt>
                <c:pt idx="117">
                  <c:v>4.3996311720000134E-3</c:v>
                </c:pt>
                <c:pt idx="118">
                  <c:v>4.3962313790000002E-3</c:v>
                </c:pt>
                <c:pt idx="119">
                  <c:v>4.5191510579999997E-3</c:v>
                </c:pt>
                <c:pt idx="120">
                  <c:v>4.9469717780000104E-3</c:v>
                </c:pt>
                <c:pt idx="121">
                  <c:v>4.9097682350000369E-3</c:v>
                </c:pt>
                <c:pt idx="122">
                  <c:v>5.4170978260000002E-3</c:v>
                </c:pt>
                <c:pt idx="123">
                  <c:v>5.6440643969999996E-3</c:v>
                </c:pt>
                <c:pt idx="124">
                  <c:v>5.4179104050000012E-3</c:v>
                </c:pt>
                <c:pt idx="125">
                  <c:v>5.8098617010000318E-3</c:v>
                </c:pt>
                <c:pt idx="126">
                  <c:v>5.8544888159999956E-3</c:v>
                </c:pt>
                <c:pt idx="127">
                  <c:v>6.0400525110000033E-3</c:v>
                </c:pt>
                <c:pt idx="128">
                  <c:v>6.4979102459999955E-3</c:v>
                </c:pt>
                <c:pt idx="129">
                  <c:v>6.2794261610000313E-3</c:v>
                </c:pt>
                <c:pt idx="130">
                  <c:v>6.5457616000000225E-3</c:v>
                </c:pt>
                <c:pt idx="131">
                  <c:v>6.6370121200000024E-3</c:v>
                </c:pt>
                <c:pt idx="132">
                  <c:v>6.7113777620000301E-3</c:v>
                </c:pt>
                <c:pt idx="133">
                  <c:v>6.8809231740000198E-3</c:v>
                </c:pt>
                <c:pt idx="134">
                  <c:v>6.420113146000001E-3</c:v>
                </c:pt>
                <c:pt idx="135">
                  <c:v>6.1984648930000124E-3</c:v>
                </c:pt>
                <c:pt idx="136">
                  <c:v>5.9263324370000163E-3</c:v>
                </c:pt>
                <c:pt idx="137">
                  <c:v>5.8893072420000163E-3</c:v>
                </c:pt>
                <c:pt idx="138">
                  <c:v>5.6717586700000024E-3</c:v>
                </c:pt>
                <c:pt idx="139">
                  <c:v>5.6274384259999985E-3</c:v>
                </c:pt>
                <c:pt idx="140">
                  <c:v>5.5115455759999999E-3</c:v>
                </c:pt>
                <c:pt idx="141">
                  <c:v>5.5816019890000332E-3</c:v>
                </c:pt>
                <c:pt idx="142">
                  <c:v>5.4955016820000188E-3</c:v>
                </c:pt>
                <c:pt idx="143">
                  <c:v>5.4911235350000275E-3</c:v>
                </c:pt>
                <c:pt idx="144">
                  <c:v>5.5855875830000123E-3</c:v>
                </c:pt>
                <c:pt idx="145">
                  <c:v>5.5071674289999999E-3</c:v>
                </c:pt>
                <c:pt idx="146">
                  <c:v>5.4497313690000182E-3</c:v>
                </c:pt>
                <c:pt idx="147">
                  <c:v>5.5703273970000274E-3</c:v>
                </c:pt>
                <c:pt idx="148">
                  <c:v>5.2685597910000189E-3</c:v>
                </c:pt>
                <c:pt idx="149">
                  <c:v>5.1061119880000004E-3</c:v>
                </c:pt>
                <c:pt idx="150">
                  <c:v>5.1844334230000113E-3</c:v>
                </c:pt>
                <c:pt idx="151">
                  <c:v>5.1904325369999836E-3</c:v>
                </c:pt>
                <c:pt idx="152">
                  <c:v>4.9154232260000012E-3</c:v>
                </c:pt>
                <c:pt idx="153">
                  <c:v>5.1817353810000169E-3</c:v>
                </c:pt>
                <c:pt idx="154">
                  <c:v>5.0608809109999875E-3</c:v>
                </c:pt>
                <c:pt idx="155">
                  <c:v>5.2957581360000023E-3</c:v>
                </c:pt>
                <c:pt idx="156">
                  <c:v>5.2774162029999997E-3</c:v>
                </c:pt>
                <c:pt idx="157">
                  <c:v>4.8540076239999997E-3</c:v>
                </c:pt>
                <c:pt idx="158">
                  <c:v>5.1039904360000001E-3</c:v>
                </c:pt>
                <c:pt idx="159">
                  <c:v>4.9248482099999965E-3</c:v>
                </c:pt>
                <c:pt idx="160">
                  <c:v>5.1514268850000114E-3</c:v>
                </c:pt>
                <c:pt idx="161">
                  <c:v>4.8993485980000188E-3</c:v>
                </c:pt>
                <c:pt idx="162">
                  <c:v>4.6818498520000114E-3</c:v>
                </c:pt>
                <c:pt idx="163">
                  <c:v>4.577091895000017E-3</c:v>
                </c:pt>
                <c:pt idx="164">
                  <c:v>4.328536335E-3</c:v>
                </c:pt>
                <c:pt idx="165">
                  <c:v>4.4286581690000104E-3</c:v>
                </c:pt>
                <c:pt idx="166">
                  <c:v>4.2588124050000134E-3</c:v>
                </c:pt>
                <c:pt idx="167">
                  <c:v>4.2681447229999999E-3</c:v>
                </c:pt>
                <c:pt idx="168">
                  <c:v>4.2767976410000271E-3</c:v>
                </c:pt>
                <c:pt idx="169">
                  <c:v>4.3454002589999865E-3</c:v>
                </c:pt>
                <c:pt idx="170">
                  <c:v>4.4170729820000188E-3</c:v>
                </c:pt>
                <c:pt idx="171">
                  <c:v>4.5614223930000291E-3</c:v>
                </c:pt>
                <c:pt idx="172">
                  <c:v>4.4994815250000014E-3</c:v>
                </c:pt>
                <c:pt idx="173">
                  <c:v>4.5959274279999997E-3</c:v>
                </c:pt>
                <c:pt idx="174">
                  <c:v>4.4135949569999965E-3</c:v>
                </c:pt>
                <c:pt idx="175">
                  <c:v>4.2355996560000013E-3</c:v>
                </c:pt>
                <c:pt idx="176">
                  <c:v>4.1499226350000104E-3</c:v>
                </c:pt>
                <c:pt idx="177">
                  <c:v>4.1830097330000189E-3</c:v>
                </c:pt>
                <c:pt idx="178">
                  <c:v>4.1579981330000003E-3</c:v>
                </c:pt>
                <c:pt idx="179">
                  <c:v>4.0821349249999875E-3</c:v>
                </c:pt>
                <c:pt idx="180">
                  <c:v>3.9595221170000009E-3</c:v>
                </c:pt>
                <c:pt idx="181">
                  <c:v>3.9069917980000179E-3</c:v>
                </c:pt>
                <c:pt idx="182">
                  <c:v>3.8178013640000016E-3</c:v>
                </c:pt>
                <c:pt idx="183">
                  <c:v>3.8587248420000205E-3</c:v>
                </c:pt>
                <c:pt idx="184">
                  <c:v>3.7753151260000051E-3</c:v>
                </c:pt>
                <c:pt idx="185">
                  <c:v>3.6322190430000006E-3</c:v>
                </c:pt>
                <c:pt idx="186">
                  <c:v>3.5856792240000052E-3</c:v>
                </c:pt>
                <c:pt idx="187">
                  <c:v>3.6503351290000006E-3</c:v>
                </c:pt>
                <c:pt idx="188">
                  <c:v>3.2562583220000002E-3</c:v>
                </c:pt>
                <c:pt idx="189">
                  <c:v>3.4723912830000089E-3</c:v>
                </c:pt>
                <c:pt idx="190">
                  <c:v>3.239514772000021E-3</c:v>
                </c:pt>
                <c:pt idx="191">
                  <c:v>3.1963549550000016E-3</c:v>
                </c:pt>
                <c:pt idx="192">
                  <c:v>2.8852610850000006E-3</c:v>
                </c:pt>
                <c:pt idx="193">
                  <c:v>3.0600968750000117E-3</c:v>
                </c:pt>
                <c:pt idx="194">
                  <c:v>3.0451857020000173E-3</c:v>
                </c:pt>
                <c:pt idx="195">
                  <c:v>3.0403630810000135E-3</c:v>
                </c:pt>
                <c:pt idx="196">
                  <c:v>2.9852071310000005E-3</c:v>
                </c:pt>
                <c:pt idx="197">
                  <c:v>2.773771062000021E-3</c:v>
                </c:pt>
                <c:pt idx="198">
                  <c:v>2.6806457900000052E-3</c:v>
                </c:pt>
                <c:pt idx="199">
                  <c:v>2.6398331390000002E-3</c:v>
                </c:pt>
                <c:pt idx="200">
                  <c:v>2.6765305080000139E-3</c:v>
                </c:pt>
                <c:pt idx="201">
                  <c:v>2.7364143170000052E-3</c:v>
                </c:pt>
                <c:pt idx="202">
                  <c:v>2.3653663230000007E-3</c:v>
                </c:pt>
                <c:pt idx="203">
                  <c:v>2.5574644100000011E-3</c:v>
                </c:pt>
                <c:pt idx="204">
                  <c:v>2.5453825950000016E-3</c:v>
                </c:pt>
                <c:pt idx="205">
                  <c:v>2.1454128440000016E-3</c:v>
                </c:pt>
                <c:pt idx="206">
                  <c:v>2.0566356829999997E-3</c:v>
                </c:pt>
                <c:pt idx="207">
                  <c:v>2.1314956249999998E-3</c:v>
                </c:pt>
                <c:pt idx="208">
                  <c:v>1.9612717440000075E-3</c:v>
                </c:pt>
                <c:pt idx="209">
                  <c:v>1.7933239000000021E-3</c:v>
                </c:pt>
                <c:pt idx="210">
                  <c:v>1.7843043900000004E-3</c:v>
                </c:pt>
                <c:pt idx="211">
                  <c:v>1.7855520130000049E-3</c:v>
                </c:pt>
                <c:pt idx="212">
                  <c:v>1.8482507440000097E-3</c:v>
                </c:pt>
                <c:pt idx="213">
                  <c:v>1.8833992070000001E-3</c:v>
                </c:pt>
                <c:pt idx="214">
                  <c:v>1.8514742840000003E-3</c:v>
                </c:pt>
                <c:pt idx="215">
                  <c:v>2.0529683680000003E-3</c:v>
                </c:pt>
                <c:pt idx="216">
                  <c:v>2.1726766139999998E-3</c:v>
                </c:pt>
                <c:pt idx="217">
                  <c:v>1.9284569430000106E-3</c:v>
                </c:pt>
                <c:pt idx="218">
                  <c:v>2.2686074950000012E-3</c:v>
                </c:pt>
                <c:pt idx="219">
                  <c:v>2.3005369590000015E-3</c:v>
                </c:pt>
                <c:pt idx="220">
                  <c:v>2.5086703240000002E-3</c:v>
                </c:pt>
                <c:pt idx="221">
                  <c:v>2.5178352370000012E-3</c:v>
                </c:pt>
                <c:pt idx="222">
                  <c:v>2.4705815590000098E-3</c:v>
                </c:pt>
                <c:pt idx="223">
                  <c:v>2.5015627030000012E-3</c:v>
                </c:pt>
                <c:pt idx="224">
                  <c:v>2.4702430239999999E-3</c:v>
                </c:pt>
                <c:pt idx="225">
                  <c:v>2.4952881500000003E-3</c:v>
                </c:pt>
                <c:pt idx="226">
                  <c:v>2.5751972570000185E-3</c:v>
                </c:pt>
                <c:pt idx="227">
                  <c:v>2.4612094280000011E-3</c:v>
                </c:pt>
                <c:pt idx="228">
                  <c:v>2.4357498620000005E-3</c:v>
                </c:pt>
                <c:pt idx="229">
                  <c:v>2.4133112750000128E-3</c:v>
                </c:pt>
                <c:pt idx="230">
                  <c:v>2.5220531970000003E-3</c:v>
                </c:pt>
                <c:pt idx="231">
                  <c:v>2.4923202580000117E-3</c:v>
                </c:pt>
                <c:pt idx="232">
                  <c:v>2.699946519E-3</c:v>
                </c:pt>
                <c:pt idx="233">
                  <c:v>2.7974005790000083E-3</c:v>
                </c:pt>
                <c:pt idx="234">
                  <c:v>2.9093138870000109E-3</c:v>
                </c:pt>
                <c:pt idx="235">
                  <c:v>3.2517723740000011E-3</c:v>
                </c:pt>
                <c:pt idx="236">
                  <c:v>3.4192416349999987E-3</c:v>
                </c:pt>
                <c:pt idx="237">
                  <c:v>3.4850470260000006E-3</c:v>
                </c:pt>
                <c:pt idx="238">
                  <c:v>3.8011928550000106E-3</c:v>
                </c:pt>
                <c:pt idx="239">
                  <c:v>4.1647409089999865E-3</c:v>
                </c:pt>
                <c:pt idx="240">
                  <c:v>4.3479101729999945E-3</c:v>
                </c:pt>
                <c:pt idx="241">
                  <c:v>4.9357921820000475E-3</c:v>
                </c:pt>
                <c:pt idx="242">
                  <c:v>5.3412239070000289E-3</c:v>
                </c:pt>
                <c:pt idx="243">
                  <c:v>5.891668610000028E-3</c:v>
                </c:pt>
                <c:pt idx="244">
                  <c:v>6.3737202440000236E-3</c:v>
                </c:pt>
                <c:pt idx="245">
                  <c:v>7.0661362259999997E-3</c:v>
                </c:pt>
                <c:pt idx="246">
                  <c:v>7.7751800420000124E-3</c:v>
                </c:pt>
                <c:pt idx="247">
                  <c:v>8.5180373860000227E-3</c:v>
                </c:pt>
                <c:pt idx="248">
                  <c:v>9.4175534320000247E-3</c:v>
                </c:pt>
                <c:pt idx="249">
                  <c:v>1.0518404659999999E-2</c:v>
                </c:pt>
                <c:pt idx="250">
                  <c:v>1.14994999E-2</c:v>
                </c:pt>
                <c:pt idx="251">
                  <c:v>1.2502584610000075E-2</c:v>
                </c:pt>
                <c:pt idx="252">
                  <c:v>1.3467884620000052E-2</c:v>
                </c:pt>
                <c:pt idx="253">
                  <c:v>1.4523386019999999E-2</c:v>
                </c:pt>
                <c:pt idx="254">
                  <c:v>1.5941044320000007E-2</c:v>
                </c:pt>
                <c:pt idx="255">
                  <c:v>1.726722717E-2</c:v>
                </c:pt>
                <c:pt idx="256">
                  <c:v>1.850151271000006E-2</c:v>
                </c:pt>
                <c:pt idx="257">
                  <c:v>1.9818561150000021E-2</c:v>
                </c:pt>
                <c:pt idx="258">
                  <c:v>2.0885447040000085E-2</c:v>
                </c:pt>
                <c:pt idx="259">
                  <c:v>2.2577708590000096E-2</c:v>
                </c:pt>
                <c:pt idx="260">
                  <c:v>2.4647777900000098E-2</c:v>
                </c:pt>
                <c:pt idx="261">
                  <c:v>2.6287408550000089E-2</c:v>
                </c:pt>
                <c:pt idx="262">
                  <c:v>2.8198845680000015E-2</c:v>
                </c:pt>
                <c:pt idx="263">
                  <c:v>2.9797343540000052E-2</c:v>
                </c:pt>
                <c:pt idx="264">
                  <c:v>3.1315770000000041E-2</c:v>
                </c:pt>
                <c:pt idx="265">
                  <c:v>3.350347653E-2</c:v>
                </c:pt>
                <c:pt idx="266">
                  <c:v>3.5427432510000016E-2</c:v>
                </c:pt>
                <c:pt idx="267">
                  <c:v>3.7164207550000092E-2</c:v>
                </c:pt>
                <c:pt idx="268">
                  <c:v>3.9176326250000004E-2</c:v>
                </c:pt>
                <c:pt idx="269">
                  <c:v>4.0751244870000029E-2</c:v>
                </c:pt>
                <c:pt idx="270">
                  <c:v>4.2581744489999955E-2</c:v>
                </c:pt>
                <c:pt idx="271">
                  <c:v>4.5114941900000163E-2</c:v>
                </c:pt>
                <c:pt idx="272">
                  <c:v>4.6261478219999846E-2</c:v>
                </c:pt>
                <c:pt idx="273">
                  <c:v>4.8374965789999815E-2</c:v>
                </c:pt>
                <c:pt idx="274">
                  <c:v>5.0008784980000123E-2</c:v>
                </c:pt>
                <c:pt idx="275">
                  <c:v>5.1571547989999855E-2</c:v>
                </c:pt>
                <c:pt idx="276">
                  <c:v>5.3503371779999975E-2</c:v>
                </c:pt>
                <c:pt idx="277">
                  <c:v>5.5438179519999985E-2</c:v>
                </c:pt>
                <c:pt idx="278">
                  <c:v>5.7233486320000124E-2</c:v>
                </c:pt>
                <c:pt idx="279">
                  <c:v>5.8860037480000113E-2</c:v>
                </c:pt>
                <c:pt idx="280">
                  <c:v>6.0079399499999867E-2</c:v>
                </c:pt>
                <c:pt idx="281">
                  <c:v>6.1424046749999885E-2</c:v>
                </c:pt>
                <c:pt idx="282">
                  <c:v>6.2883347270000015E-2</c:v>
                </c:pt>
                <c:pt idx="283">
                  <c:v>6.4292728900000276E-2</c:v>
                </c:pt>
                <c:pt idx="284">
                  <c:v>6.5884217620000102E-2</c:v>
                </c:pt>
                <c:pt idx="285">
                  <c:v>6.700854748E-2</c:v>
                </c:pt>
                <c:pt idx="286">
                  <c:v>6.8056643010000084E-2</c:v>
                </c:pt>
                <c:pt idx="287">
                  <c:v>6.885943562000002E-2</c:v>
                </c:pt>
                <c:pt idx="288">
                  <c:v>7.0188961920000251E-2</c:v>
                </c:pt>
                <c:pt idx="289">
                  <c:v>7.1122266350000032E-2</c:v>
                </c:pt>
                <c:pt idx="290">
                  <c:v>7.1827903390000003E-2</c:v>
                </c:pt>
                <c:pt idx="291">
                  <c:v>7.2968266900000134E-2</c:v>
                </c:pt>
                <c:pt idx="292">
                  <c:v>7.3633760209999996E-2</c:v>
                </c:pt>
                <c:pt idx="293">
                  <c:v>7.4550382789999967E-2</c:v>
                </c:pt>
                <c:pt idx="294">
                  <c:v>7.5257308779999768E-2</c:v>
                </c:pt>
                <c:pt idx="295">
                  <c:v>7.6286584140000113E-2</c:v>
                </c:pt>
                <c:pt idx="296">
                  <c:v>7.698156685000003E-2</c:v>
                </c:pt>
                <c:pt idx="297">
                  <c:v>7.7590480450000332E-2</c:v>
                </c:pt>
                <c:pt idx="298">
                  <c:v>7.8225068749999946E-2</c:v>
                </c:pt>
                <c:pt idx="299">
                  <c:v>7.8663088379999996E-2</c:v>
                </c:pt>
                <c:pt idx="300">
                  <c:v>7.9047858720000003E-2</c:v>
                </c:pt>
                <c:pt idx="301">
                  <c:v>7.9427219930000348E-2</c:v>
                </c:pt>
                <c:pt idx="302">
                  <c:v>7.9858399930000268E-2</c:v>
                </c:pt>
                <c:pt idx="303">
                  <c:v>8.0344825980000534E-2</c:v>
                </c:pt>
                <c:pt idx="304">
                  <c:v>8.0596655610000248E-2</c:v>
                </c:pt>
                <c:pt idx="305">
                  <c:v>8.0763980750000047E-2</c:v>
                </c:pt>
                <c:pt idx="306">
                  <c:v>8.0761611459999993E-2</c:v>
                </c:pt>
                <c:pt idx="307">
                  <c:v>8.0554023390000826E-2</c:v>
                </c:pt>
                <c:pt idx="308">
                  <c:v>8.0962434409999992E-2</c:v>
                </c:pt>
                <c:pt idx="309">
                  <c:v>8.1388771529999987E-2</c:v>
                </c:pt>
                <c:pt idx="310">
                  <c:v>8.0987162890000061E-2</c:v>
                </c:pt>
                <c:pt idx="311">
                  <c:v>8.0419301990000025E-2</c:v>
                </c:pt>
                <c:pt idx="312">
                  <c:v>8.1525415180000699E-2</c:v>
                </c:pt>
                <c:pt idx="313">
                  <c:v>8.1178076570000063E-2</c:v>
                </c:pt>
                <c:pt idx="314">
                  <c:v>8.063103259000047E-2</c:v>
                </c:pt>
                <c:pt idx="315">
                  <c:v>8.0981269480000007E-2</c:v>
                </c:pt>
                <c:pt idx="316">
                  <c:v>8.0326296390000357E-2</c:v>
                </c:pt>
                <c:pt idx="317">
                  <c:v>8.1712342800000046E-2</c:v>
                </c:pt>
                <c:pt idx="318">
                  <c:v>8.1851527090000098E-2</c:v>
                </c:pt>
                <c:pt idx="319">
                  <c:v>8.212503046000004E-2</c:v>
                </c:pt>
                <c:pt idx="320">
                  <c:v>8.2255564630000041E-2</c:v>
                </c:pt>
                <c:pt idx="321">
                  <c:v>8.2691095770000472E-2</c:v>
                </c:pt>
                <c:pt idx="322">
                  <c:v>8.3363510670000002E-2</c:v>
                </c:pt>
                <c:pt idx="323">
                  <c:v>8.3831936120000408E-2</c:v>
                </c:pt>
                <c:pt idx="324">
                  <c:v>8.4265217190000047E-2</c:v>
                </c:pt>
                <c:pt idx="325">
                  <c:v>8.4875740110000389E-2</c:v>
                </c:pt>
                <c:pt idx="326">
                  <c:v>8.5419848560000247E-2</c:v>
                </c:pt>
                <c:pt idx="327">
                  <c:v>8.6267665030000246E-2</c:v>
                </c:pt>
                <c:pt idx="328">
                  <c:v>8.697177469999999E-2</c:v>
                </c:pt>
                <c:pt idx="329">
                  <c:v>8.7698087100000016E-2</c:v>
                </c:pt>
                <c:pt idx="330">
                  <c:v>8.8401414449999993E-2</c:v>
                </c:pt>
                <c:pt idx="331">
                  <c:v>8.8731557130000263E-2</c:v>
                </c:pt>
                <c:pt idx="332">
                  <c:v>8.9452780780000005E-2</c:v>
                </c:pt>
                <c:pt idx="333">
                  <c:v>9.0005770330000207E-2</c:v>
                </c:pt>
                <c:pt idx="334">
                  <c:v>9.0626597400000244E-2</c:v>
                </c:pt>
                <c:pt idx="335">
                  <c:v>9.1277375820000048E-2</c:v>
                </c:pt>
                <c:pt idx="336">
                  <c:v>9.1582350430000042E-2</c:v>
                </c:pt>
                <c:pt idx="337">
                  <c:v>9.197938441999999E-2</c:v>
                </c:pt>
                <c:pt idx="338">
                  <c:v>9.2353634539999993E-2</c:v>
                </c:pt>
                <c:pt idx="339">
                  <c:v>9.2622138560000247E-2</c:v>
                </c:pt>
                <c:pt idx="340">
                  <c:v>9.3228071930000267E-2</c:v>
                </c:pt>
                <c:pt idx="341">
                  <c:v>9.3569107350000402E-2</c:v>
                </c:pt>
                <c:pt idx="342">
                  <c:v>9.3933992090000515E-2</c:v>
                </c:pt>
                <c:pt idx="343">
                  <c:v>9.4148971140000204E-2</c:v>
                </c:pt>
                <c:pt idx="344">
                  <c:v>9.4633035360000423E-2</c:v>
                </c:pt>
                <c:pt idx="345">
                  <c:v>9.4867557290000168E-2</c:v>
                </c:pt>
                <c:pt idx="346">
                  <c:v>9.5276214180000013E-2</c:v>
                </c:pt>
                <c:pt idx="347">
                  <c:v>9.5706813040000227E-2</c:v>
                </c:pt>
                <c:pt idx="348">
                  <c:v>9.6064582470000298E-2</c:v>
                </c:pt>
                <c:pt idx="349">
                  <c:v>9.661319852000004E-2</c:v>
                </c:pt>
                <c:pt idx="350">
                  <c:v>9.6838630740000028E-2</c:v>
                </c:pt>
                <c:pt idx="351">
                  <c:v>9.7141489390000016E-2</c:v>
                </c:pt>
                <c:pt idx="352">
                  <c:v>9.7402572630000017E-2</c:v>
                </c:pt>
                <c:pt idx="353">
                  <c:v>9.7784668210000245E-2</c:v>
                </c:pt>
                <c:pt idx="354">
                  <c:v>9.798777848000001E-2</c:v>
                </c:pt>
                <c:pt idx="355">
                  <c:v>9.8360262810000224E-2</c:v>
                </c:pt>
                <c:pt idx="356">
                  <c:v>9.8644457760000512E-2</c:v>
                </c:pt>
                <c:pt idx="357">
                  <c:v>9.8771564660000227E-2</c:v>
                </c:pt>
                <c:pt idx="358">
                  <c:v>9.8900564010000247E-2</c:v>
                </c:pt>
                <c:pt idx="359">
                  <c:v>9.9192343650000375E-2</c:v>
                </c:pt>
                <c:pt idx="360">
                  <c:v>9.9182583390000037E-2</c:v>
                </c:pt>
                <c:pt idx="361">
                  <c:v>9.9279001360000022E-2</c:v>
                </c:pt>
                <c:pt idx="362">
                  <c:v>9.9521391090000605E-2</c:v>
                </c:pt>
                <c:pt idx="363">
                  <c:v>9.9676594140000518E-2</c:v>
                </c:pt>
                <c:pt idx="364">
                  <c:v>9.9815830590000515E-2</c:v>
                </c:pt>
                <c:pt idx="365">
                  <c:v>0.10003843900000001</c:v>
                </c:pt>
                <c:pt idx="366">
                  <c:v>0.1001819596</c:v>
                </c:pt>
                <c:pt idx="367">
                  <c:v>0.10053312780000002</c:v>
                </c:pt>
                <c:pt idx="368">
                  <c:v>0.10077461600000009</c:v>
                </c:pt>
                <c:pt idx="369">
                  <c:v>0.1009016931</c:v>
                </c:pt>
                <c:pt idx="370">
                  <c:v>0.10111786429999985</c:v>
                </c:pt>
                <c:pt idx="371">
                  <c:v>0.10129224510000041</c:v>
                </c:pt>
                <c:pt idx="372">
                  <c:v>0.10166406629999999</c:v>
                </c:pt>
                <c:pt idx="373">
                  <c:v>0.1016505882</c:v>
                </c:pt>
                <c:pt idx="374">
                  <c:v>0.10198284689999998</c:v>
                </c:pt>
                <c:pt idx="375">
                  <c:v>0.10207668690000025</c:v>
                </c:pt>
                <c:pt idx="376">
                  <c:v>0.10248028490000002</c:v>
                </c:pt>
                <c:pt idx="377">
                  <c:v>0.1026801318</c:v>
                </c:pt>
                <c:pt idx="378">
                  <c:v>0.1029271781</c:v>
                </c:pt>
                <c:pt idx="379">
                  <c:v>0.10336763409999998</c:v>
                </c:pt>
                <c:pt idx="380">
                  <c:v>0.10363245010000002</c:v>
                </c:pt>
                <c:pt idx="381">
                  <c:v>0.1041385606</c:v>
                </c:pt>
                <c:pt idx="382">
                  <c:v>0.10473443570000024</c:v>
                </c:pt>
                <c:pt idx="383">
                  <c:v>0.1052404121</c:v>
                </c:pt>
                <c:pt idx="384">
                  <c:v>0.10575675960000012</c:v>
                </c:pt>
                <c:pt idx="385">
                  <c:v>0.10643714670000012</c:v>
                </c:pt>
                <c:pt idx="386">
                  <c:v>0.107399568</c:v>
                </c:pt>
                <c:pt idx="387">
                  <c:v>0.108580336</c:v>
                </c:pt>
                <c:pt idx="388">
                  <c:v>0.10967240480000012</c:v>
                </c:pt>
                <c:pt idx="389">
                  <c:v>0.11077908430000001</c:v>
                </c:pt>
                <c:pt idx="390">
                  <c:v>0.11166317760000009</c:v>
                </c:pt>
                <c:pt idx="391">
                  <c:v>0.11323286589999998</c:v>
                </c:pt>
                <c:pt idx="392">
                  <c:v>0.11484196779999988</c:v>
                </c:pt>
                <c:pt idx="393">
                  <c:v>0.11717236039999998</c:v>
                </c:pt>
                <c:pt idx="394">
                  <c:v>0.11860232800000003</c:v>
                </c:pt>
                <c:pt idx="395">
                  <c:v>0.1209796518</c:v>
                </c:pt>
                <c:pt idx="396">
                  <c:v>0.12337830659999995</c:v>
                </c:pt>
                <c:pt idx="397">
                  <c:v>0.12659725550000056</c:v>
                </c:pt>
                <c:pt idx="398">
                  <c:v>0.12925378979999999</c:v>
                </c:pt>
                <c:pt idx="399">
                  <c:v>0.13320963080000056</c:v>
                </c:pt>
                <c:pt idx="400">
                  <c:v>0.13604052359999999</c:v>
                </c:pt>
                <c:pt idx="401">
                  <c:v>0.14032748340000056</c:v>
                </c:pt>
                <c:pt idx="402">
                  <c:v>0.14595860240000041</c:v>
                </c:pt>
                <c:pt idx="403">
                  <c:v>0.15015427770000001</c:v>
                </c:pt>
                <c:pt idx="404">
                  <c:v>0.15696379540000083</c:v>
                </c:pt>
                <c:pt idx="405">
                  <c:v>0.16189642250000041</c:v>
                </c:pt>
                <c:pt idx="406">
                  <c:v>0.16941046710000077</c:v>
                </c:pt>
                <c:pt idx="407">
                  <c:v>0.17762240770000001</c:v>
                </c:pt>
                <c:pt idx="408">
                  <c:v>0.18539427220000004</c:v>
                </c:pt>
                <c:pt idx="409">
                  <c:v>0.19433866440000003</c:v>
                </c:pt>
                <c:pt idx="410">
                  <c:v>0.20364534850000077</c:v>
                </c:pt>
                <c:pt idx="411">
                  <c:v>0.2128420919000005</c:v>
                </c:pt>
                <c:pt idx="412">
                  <c:v>0.22405277189999998</c:v>
                </c:pt>
                <c:pt idx="413">
                  <c:v>0.23608100409999999</c:v>
                </c:pt>
                <c:pt idx="414">
                  <c:v>0.24791792040000077</c:v>
                </c:pt>
                <c:pt idx="415">
                  <c:v>0.26095429060000008</c:v>
                </c:pt>
                <c:pt idx="416">
                  <c:v>0.27235218880000106</c:v>
                </c:pt>
                <c:pt idx="417">
                  <c:v>0.28900253770000106</c:v>
                </c:pt>
                <c:pt idx="418">
                  <c:v>0.30311867590000213</c:v>
                </c:pt>
                <c:pt idx="419">
                  <c:v>0.31880897280000242</c:v>
                </c:pt>
                <c:pt idx="420">
                  <c:v>0.33303341269999998</c:v>
                </c:pt>
                <c:pt idx="421">
                  <c:v>0.34780973200000032</c:v>
                </c:pt>
                <c:pt idx="422">
                  <c:v>0.36544746160000124</c:v>
                </c:pt>
                <c:pt idx="423">
                  <c:v>0.38065922260000001</c:v>
                </c:pt>
                <c:pt idx="424">
                  <c:v>0.39858731630000177</c:v>
                </c:pt>
                <c:pt idx="425">
                  <c:v>0.4133451581</c:v>
                </c:pt>
                <c:pt idx="426">
                  <c:v>0.43230479960000212</c:v>
                </c:pt>
                <c:pt idx="427">
                  <c:v>0.44782990220000135</c:v>
                </c:pt>
                <c:pt idx="428">
                  <c:v>0.4647691846</c:v>
                </c:pt>
                <c:pt idx="429">
                  <c:v>0.48207575079999998</c:v>
                </c:pt>
                <c:pt idx="430">
                  <c:v>0.49659755830000002</c:v>
                </c:pt>
                <c:pt idx="431">
                  <c:v>0.51244080070000009</c:v>
                </c:pt>
                <c:pt idx="432">
                  <c:v>0.5265532732</c:v>
                </c:pt>
                <c:pt idx="433">
                  <c:v>0.54329544310000188</c:v>
                </c:pt>
                <c:pt idx="434">
                  <c:v>0.55583000179999997</c:v>
                </c:pt>
                <c:pt idx="435">
                  <c:v>0.56819218399999949</c:v>
                </c:pt>
                <c:pt idx="436">
                  <c:v>0.58232152460000008</c:v>
                </c:pt>
                <c:pt idx="437">
                  <c:v>0.59473377469999988</c:v>
                </c:pt>
                <c:pt idx="438">
                  <c:v>0.60691863300000248</c:v>
                </c:pt>
                <c:pt idx="439">
                  <c:v>0.61908924580000002</c:v>
                </c:pt>
                <c:pt idx="440">
                  <c:v>0.63210892680000064</c:v>
                </c:pt>
                <c:pt idx="441">
                  <c:v>0.64072495700000343</c:v>
                </c:pt>
                <c:pt idx="442">
                  <c:v>0.64812308550000064</c:v>
                </c:pt>
                <c:pt idx="443">
                  <c:v>0.66041451690000064</c:v>
                </c:pt>
                <c:pt idx="444">
                  <c:v>0.66893690820000062</c:v>
                </c:pt>
                <c:pt idx="445">
                  <c:v>0.67815536260000331</c:v>
                </c:pt>
                <c:pt idx="446">
                  <c:v>0.68365323540000222</c:v>
                </c:pt>
                <c:pt idx="447">
                  <c:v>0.68927592040000063</c:v>
                </c:pt>
                <c:pt idx="448">
                  <c:v>0.69554394479999959</c:v>
                </c:pt>
                <c:pt idx="449">
                  <c:v>0.69969266650000295</c:v>
                </c:pt>
                <c:pt idx="450">
                  <c:v>0.70324546100000063</c:v>
                </c:pt>
                <c:pt idx="451">
                  <c:v>0.70526152850000001</c:v>
                </c:pt>
                <c:pt idx="452">
                  <c:v>0.70623135569999995</c:v>
                </c:pt>
                <c:pt idx="453">
                  <c:v>0.70639753340000189</c:v>
                </c:pt>
                <c:pt idx="454">
                  <c:v>0.70557713509999997</c:v>
                </c:pt>
                <c:pt idx="455">
                  <c:v>0.7042217851</c:v>
                </c:pt>
                <c:pt idx="456">
                  <c:v>0.70279622080000004</c:v>
                </c:pt>
                <c:pt idx="457">
                  <c:v>0.69911199810000013</c:v>
                </c:pt>
                <c:pt idx="458">
                  <c:v>0.69534283880000014</c:v>
                </c:pt>
                <c:pt idx="459">
                  <c:v>0.690977871400002</c:v>
                </c:pt>
                <c:pt idx="460">
                  <c:v>0.68437123300000235</c:v>
                </c:pt>
                <c:pt idx="461">
                  <c:v>0.68020796779999959</c:v>
                </c:pt>
                <c:pt idx="462">
                  <c:v>0.67363262180000005</c:v>
                </c:pt>
                <c:pt idx="463">
                  <c:v>0.66590368750000284</c:v>
                </c:pt>
                <c:pt idx="464">
                  <c:v>0.65842711930000064</c:v>
                </c:pt>
                <c:pt idx="465">
                  <c:v>0.64895045760000425</c:v>
                </c:pt>
                <c:pt idx="466">
                  <c:v>0.64161902670000248</c:v>
                </c:pt>
                <c:pt idx="467">
                  <c:v>0.63177978990000005</c:v>
                </c:pt>
                <c:pt idx="468">
                  <c:v>0.62059170010000064</c:v>
                </c:pt>
                <c:pt idx="469">
                  <c:v>0.6102641821</c:v>
                </c:pt>
                <c:pt idx="470">
                  <c:v>0.59746664759999957</c:v>
                </c:pt>
                <c:pt idx="471">
                  <c:v>0.58864605430000061</c:v>
                </c:pt>
                <c:pt idx="472">
                  <c:v>0.57694995400000249</c:v>
                </c:pt>
                <c:pt idx="473">
                  <c:v>0.56324315070000008</c:v>
                </c:pt>
                <c:pt idx="474">
                  <c:v>0.55159312489999957</c:v>
                </c:pt>
                <c:pt idx="475">
                  <c:v>0.53728055949999998</c:v>
                </c:pt>
                <c:pt idx="476">
                  <c:v>0.52797836069999993</c:v>
                </c:pt>
                <c:pt idx="477">
                  <c:v>0.51543706659999999</c:v>
                </c:pt>
                <c:pt idx="478">
                  <c:v>0.50133407119999951</c:v>
                </c:pt>
                <c:pt idx="479">
                  <c:v>0.48851403590000142</c:v>
                </c:pt>
                <c:pt idx="480">
                  <c:v>0.47513842580000032</c:v>
                </c:pt>
                <c:pt idx="481">
                  <c:v>0.46506541969999998</c:v>
                </c:pt>
                <c:pt idx="482">
                  <c:v>0.45241874459999998</c:v>
                </c:pt>
                <c:pt idx="483">
                  <c:v>0.43757912520000142</c:v>
                </c:pt>
                <c:pt idx="484">
                  <c:v>0.42533257600000124</c:v>
                </c:pt>
                <c:pt idx="485">
                  <c:v>0.41705620290000106</c:v>
                </c:pt>
                <c:pt idx="486">
                  <c:v>0.40400889520000177</c:v>
                </c:pt>
                <c:pt idx="487">
                  <c:v>0.39166399840000032</c:v>
                </c:pt>
                <c:pt idx="488">
                  <c:v>0.37937536840000124</c:v>
                </c:pt>
                <c:pt idx="489">
                  <c:v>0.36876353620000002</c:v>
                </c:pt>
                <c:pt idx="490">
                  <c:v>0.359200537200001</c:v>
                </c:pt>
                <c:pt idx="491">
                  <c:v>0.35009431840000005</c:v>
                </c:pt>
                <c:pt idx="492">
                  <c:v>0.34034314750000005</c:v>
                </c:pt>
                <c:pt idx="493">
                  <c:v>0.33087256550000277</c:v>
                </c:pt>
                <c:pt idx="494">
                  <c:v>0.32235386970000218</c:v>
                </c:pt>
                <c:pt idx="495">
                  <c:v>0.31459966300000142</c:v>
                </c:pt>
                <c:pt idx="496">
                  <c:v>0.30792307850000095</c:v>
                </c:pt>
                <c:pt idx="497">
                  <c:v>0.30106022950000094</c:v>
                </c:pt>
                <c:pt idx="498">
                  <c:v>0.29593774680000001</c:v>
                </c:pt>
                <c:pt idx="499">
                  <c:v>0.29225319620000001</c:v>
                </c:pt>
                <c:pt idx="500">
                  <c:v>0.28938254710000189</c:v>
                </c:pt>
                <c:pt idx="501">
                  <c:v>0.28682911400000038</c:v>
                </c:pt>
                <c:pt idx="502">
                  <c:v>0.28480213880000038</c:v>
                </c:pt>
                <c:pt idx="503">
                  <c:v>0.28462776540000106</c:v>
                </c:pt>
                <c:pt idx="504">
                  <c:v>0.28429794310000001</c:v>
                </c:pt>
                <c:pt idx="505">
                  <c:v>0.28538614510000165</c:v>
                </c:pt>
                <c:pt idx="506">
                  <c:v>0.28727659580000142</c:v>
                </c:pt>
                <c:pt idx="507">
                  <c:v>0.28942725060000002</c:v>
                </c:pt>
                <c:pt idx="508">
                  <c:v>0.29006972910000106</c:v>
                </c:pt>
                <c:pt idx="509">
                  <c:v>0.28879380230000001</c:v>
                </c:pt>
                <c:pt idx="510">
                  <c:v>0.28274574879999975</c:v>
                </c:pt>
                <c:pt idx="511">
                  <c:v>0.28037270900000189</c:v>
                </c:pt>
                <c:pt idx="512">
                  <c:v>0.27995607260000038</c:v>
                </c:pt>
                <c:pt idx="513">
                  <c:v>0.27976524829999999</c:v>
                </c:pt>
                <c:pt idx="514">
                  <c:v>0.28003433350000001</c:v>
                </c:pt>
                <c:pt idx="515">
                  <c:v>0.27978575230000002</c:v>
                </c:pt>
                <c:pt idx="516">
                  <c:v>0.27872943880000001</c:v>
                </c:pt>
                <c:pt idx="517">
                  <c:v>0.27699512239999996</c:v>
                </c:pt>
                <c:pt idx="518">
                  <c:v>0.27591952679999998</c:v>
                </c:pt>
                <c:pt idx="519">
                  <c:v>0.27153056860000002</c:v>
                </c:pt>
                <c:pt idx="520">
                  <c:v>0.26979127530000002</c:v>
                </c:pt>
                <c:pt idx="521">
                  <c:v>0.26785460110000142</c:v>
                </c:pt>
                <c:pt idx="522">
                  <c:v>0.26515132190000001</c:v>
                </c:pt>
                <c:pt idx="523">
                  <c:v>0.26188462970000165</c:v>
                </c:pt>
                <c:pt idx="524">
                  <c:v>0.26131725309999998</c:v>
                </c:pt>
                <c:pt idx="525">
                  <c:v>0.26145061850000001</c:v>
                </c:pt>
                <c:pt idx="526">
                  <c:v>0.2601718307</c:v>
                </c:pt>
                <c:pt idx="527">
                  <c:v>0.25797423720000107</c:v>
                </c:pt>
                <c:pt idx="528">
                  <c:v>0.25702616570000142</c:v>
                </c:pt>
                <c:pt idx="529">
                  <c:v>0.25509652500000002</c:v>
                </c:pt>
                <c:pt idx="530">
                  <c:v>0.25356638430000095</c:v>
                </c:pt>
                <c:pt idx="531">
                  <c:v>0.25309905409999905</c:v>
                </c:pt>
                <c:pt idx="532">
                  <c:v>0.2536854744</c:v>
                </c:pt>
                <c:pt idx="533">
                  <c:v>0.25547876950000142</c:v>
                </c:pt>
                <c:pt idx="534">
                  <c:v>0.25915876030000107</c:v>
                </c:pt>
                <c:pt idx="535">
                  <c:v>0.26245477800000094</c:v>
                </c:pt>
                <c:pt idx="536">
                  <c:v>0.26855477690000112</c:v>
                </c:pt>
                <c:pt idx="537">
                  <c:v>0.27787610890000142</c:v>
                </c:pt>
                <c:pt idx="538">
                  <c:v>0.28855693340000038</c:v>
                </c:pt>
                <c:pt idx="539">
                  <c:v>0.29870483280000032</c:v>
                </c:pt>
                <c:pt idx="540">
                  <c:v>0.30946254730000189</c:v>
                </c:pt>
                <c:pt idx="541">
                  <c:v>0.32677200440000032</c:v>
                </c:pt>
                <c:pt idx="542">
                  <c:v>0.34418714050000004</c:v>
                </c:pt>
                <c:pt idx="543">
                  <c:v>0.36178529259999997</c:v>
                </c:pt>
                <c:pt idx="544">
                  <c:v>0.37464132909999998</c:v>
                </c:pt>
                <c:pt idx="545">
                  <c:v>0.39507120850000038</c:v>
                </c:pt>
                <c:pt idx="546">
                  <c:v>0.41631779070000124</c:v>
                </c:pt>
                <c:pt idx="547">
                  <c:v>0.43317148090000124</c:v>
                </c:pt>
                <c:pt idx="548">
                  <c:v>0.45170798899999998</c:v>
                </c:pt>
                <c:pt idx="549">
                  <c:v>0.46510905029999999</c:v>
                </c:pt>
                <c:pt idx="550">
                  <c:v>0.48299703000000005</c:v>
                </c:pt>
                <c:pt idx="551">
                  <c:v>0.49984297160000213</c:v>
                </c:pt>
                <c:pt idx="552">
                  <c:v>0.51474124190000003</c:v>
                </c:pt>
                <c:pt idx="553">
                  <c:v>0.52777642010000003</c:v>
                </c:pt>
                <c:pt idx="554">
                  <c:v>0.53841060399999996</c:v>
                </c:pt>
                <c:pt idx="555">
                  <c:v>0.55134117599999999</c:v>
                </c:pt>
                <c:pt idx="556">
                  <c:v>0.56685924530000065</c:v>
                </c:pt>
                <c:pt idx="557">
                  <c:v>0.57579344510000063</c:v>
                </c:pt>
                <c:pt idx="558">
                  <c:v>0.58852088449999951</c:v>
                </c:pt>
                <c:pt idx="559">
                  <c:v>0.60036593680000061</c:v>
                </c:pt>
                <c:pt idx="560">
                  <c:v>0.6187983155000033</c:v>
                </c:pt>
                <c:pt idx="561">
                  <c:v>0.63984417920000236</c:v>
                </c:pt>
                <c:pt idx="562">
                  <c:v>0.66836190220000236</c:v>
                </c:pt>
                <c:pt idx="563">
                  <c:v>0.69206929210000223</c:v>
                </c:pt>
                <c:pt idx="564">
                  <c:v>0.72969186310000411</c:v>
                </c:pt>
                <c:pt idx="565">
                  <c:v>0.77795404200000273</c:v>
                </c:pt>
                <c:pt idx="566">
                  <c:v>0.83570325370000065</c:v>
                </c:pt>
                <c:pt idx="567">
                  <c:v>0.92505294079999956</c:v>
                </c:pt>
                <c:pt idx="568">
                  <c:v>0.99223399159999959</c:v>
                </c:pt>
                <c:pt idx="569">
                  <c:v>1.0769975190000001</c:v>
                </c:pt>
                <c:pt idx="570">
                  <c:v>1.2073791029999954</c:v>
                </c:pt>
                <c:pt idx="571">
                  <c:v>1.3258432149999957</c:v>
                </c:pt>
                <c:pt idx="572">
                  <c:v>1.5193556549999998</c:v>
                </c:pt>
                <c:pt idx="573">
                  <c:v>1.7443118099999999</c:v>
                </c:pt>
                <c:pt idx="574">
                  <c:v>1.9349873070000001</c:v>
                </c:pt>
                <c:pt idx="575">
                  <c:v>2.3124763969999922</c:v>
                </c:pt>
                <c:pt idx="576">
                  <c:v>2.6385786529999997</c:v>
                </c:pt>
                <c:pt idx="577">
                  <c:v>2.9707732199999999</c:v>
                </c:pt>
                <c:pt idx="578">
                  <c:v>3.1579337120000095</c:v>
                </c:pt>
                <c:pt idx="579">
                  <c:v>3.2086486819999998</c:v>
                </c:pt>
                <c:pt idx="580">
                  <c:v>3.2554006580000001</c:v>
                </c:pt>
                <c:pt idx="581">
                  <c:v>3.2477595810000075</c:v>
                </c:pt>
                <c:pt idx="582">
                  <c:v>3.2680947780000187</c:v>
                </c:pt>
                <c:pt idx="583">
                  <c:v>3.2388513089999997</c:v>
                </c:pt>
                <c:pt idx="584">
                  <c:v>3.3709008689999997</c:v>
                </c:pt>
                <c:pt idx="585">
                  <c:v>3.2813239100000002</c:v>
                </c:pt>
                <c:pt idx="586">
                  <c:v>3.4850347040000011</c:v>
                </c:pt>
                <c:pt idx="587">
                  <c:v>3.5024731159999987</c:v>
                </c:pt>
                <c:pt idx="588">
                  <c:v>3.4432113170000012</c:v>
                </c:pt>
                <c:pt idx="589">
                  <c:v>3.5140390400000001</c:v>
                </c:pt>
                <c:pt idx="590">
                  <c:v>3.4760668279999987</c:v>
                </c:pt>
                <c:pt idx="591">
                  <c:v>3.6929297450000012</c:v>
                </c:pt>
                <c:pt idx="592">
                  <c:v>3.6397557259999997</c:v>
                </c:pt>
                <c:pt idx="593">
                  <c:v>3.5846145150000002</c:v>
                </c:pt>
                <c:pt idx="594">
                  <c:v>3.5377502440000002</c:v>
                </c:pt>
                <c:pt idx="595">
                  <c:v>3.5669529439999987</c:v>
                </c:pt>
                <c:pt idx="596">
                  <c:v>3.5993654729999993</c:v>
                </c:pt>
                <c:pt idx="597">
                  <c:v>3.6615445610000052</c:v>
                </c:pt>
                <c:pt idx="598">
                  <c:v>3.5752618309999997</c:v>
                </c:pt>
                <c:pt idx="599">
                  <c:v>3.4965479369999977</c:v>
                </c:pt>
                <c:pt idx="600">
                  <c:v>3.5419924259999997</c:v>
                </c:pt>
              </c:numCache>
            </c:numRef>
          </c:yVal>
          <c:smooth val="1"/>
          <c:extLst>
            <c:ext xmlns:c16="http://schemas.microsoft.com/office/drawing/2014/chart" uri="{C3380CC4-5D6E-409C-BE32-E72D297353CC}">
              <c16:uniqueId val="{00000005-88BE-477C-B356-39ABD889CD29}"/>
            </c:ext>
          </c:extLst>
        </c:ser>
        <c:ser>
          <c:idx val="7"/>
          <c:order val="6"/>
          <c:spPr>
            <a:ln w="19050"/>
          </c:spPr>
          <c:marker>
            <c:symbol val="none"/>
          </c:marker>
          <c:xVal>
            <c:numRef>
              <c:f>Foglio1!$A$3:$A$603</c:f>
              <c:numCache>
                <c:formatCode>General</c:formatCode>
                <c:ptCount val="601"/>
                <c:pt idx="0">
                  <c:v>800.00378420000266</c:v>
                </c:pt>
                <c:pt idx="1">
                  <c:v>799.02923579999947</c:v>
                </c:pt>
                <c:pt idx="2">
                  <c:v>798.05432129999997</c:v>
                </c:pt>
                <c:pt idx="3">
                  <c:v>796.9396362</c:v>
                </c:pt>
                <c:pt idx="4">
                  <c:v>795.96386719999748</c:v>
                </c:pt>
                <c:pt idx="5">
                  <c:v>794.98773189999997</c:v>
                </c:pt>
                <c:pt idx="6">
                  <c:v>794.01123050000001</c:v>
                </c:pt>
                <c:pt idx="7">
                  <c:v>793.03436279999949</c:v>
                </c:pt>
                <c:pt idx="8">
                  <c:v>792.0571288999954</c:v>
                </c:pt>
                <c:pt idx="9">
                  <c:v>790.93981929999939</c:v>
                </c:pt>
                <c:pt idx="10">
                  <c:v>789.96173099999999</c:v>
                </c:pt>
                <c:pt idx="11">
                  <c:v>788.98333740000055</c:v>
                </c:pt>
                <c:pt idx="12">
                  <c:v>788.00451659999999</c:v>
                </c:pt>
                <c:pt idx="13">
                  <c:v>787.02539060000004</c:v>
                </c:pt>
                <c:pt idx="14">
                  <c:v>786.04583739999998</c:v>
                </c:pt>
                <c:pt idx="15">
                  <c:v>785.06591799999796</c:v>
                </c:pt>
                <c:pt idx="16">
                  <c:v>783.94561769999746</c:v>
                </c:pt>
                <c:pt idx="17">
                  <c:v>782.96490479999773</c:v>
                </c:pt>
                <c:pt idx="18">
                  <c:v>781.98382570000001</c:v>
                </c:pt>
                <c:pt idx="19">
                  <c:v>781.00238039999999</c:v>
                </c:pt>
                <c:pt idx="20">
                  <c:v>780.02056879999748</c:v>
                </c:pt>
                <c:pt idx="21">
                  <c:v>779.03839110000001</c:v>
                </c:pt>
                <c:pt idx="22">
                  <c:v>778.05584720000002</c:v>
                </c:pt>
                <c:pt idx="23">
                  <c:v>776.9324950999976</c:v>
                </c:pt>
                <c:pt idx="24">
                  <c:v>775.94915769999773</c:v>
                </c:pt>
                <c:pt idx="25">
                  <c:v>774.96545409999771</c:v>
                </c:pt>
                <c:pt idx="26">
                  <c:v>773.98138429999995</c:v>
                </c:pt>
                <c:pt idx="27">
                  <c:v>772.99700929999949</c:v>
                </c:pt>
                <c:pt idx="28">
                  <c:v>772.01220699999772</c:v>
                </c:pt>
                <c:pt idx="29">
                  <c:v>771.02703859999997</c:v>
                </c:pt>
                <c:pt idx="30">
                  <c:v>770.04150389999711</c:v>
                </c:pt>
                <c:pt idx="31">
                  <c:v>769.05566409999722</c:v>
                </c:pt>
                <c:pt idx="32">
                  <c:v>768.06939699999998</c:v>
                </c:pt>
                <c:pt idx="33">
                  <c:v>766.94183350000003</c:v>
                </c:pt>
                <c:pt idx="34">
                  <c:v>765.95477289999997</c:v>
                </c:pt>
                <c:pt idx="35">
                  <c:v>764.96740719999696</c:v>
                </c:pt>
                <c:pt idx="36">
                  <c:v>763.97967530000005</c:v>
                </c:pt>
                <c:pt idx="37">
                  <c:v>762.99157709999997</c:v>
                </c:pt>
                <c:pt idx="38">
                  <c:v>762.00311279999949</c:v>
                </c:pt>
                <c:pt idx="39">
                  <c:v>761.01428220000003</c:v>
                </c:pt>
                <c:pt idx="40">
                  <c:v>760.02508539999997</c:v>
                </c:pt>
                <c:pt idx="41">
                  <c:v>759.03552249999746</c:v>
                </c:pt>
                <c:pt idx="42">
                  <c:v>758.04565429999946</c:v>
                </c:pt>
                <c:pt idx="43">
                  <c:v>757.0553588999976</c:v>
                </c:pt>
                <c:pt idx="44">
                  <c:v>756.06475829999999</c:v>
                </c:pt>
                <c:pt idx="45">
                  <c:v>754.93218989999696</c:v>
                </c:pt>
                <c:pt idx="46">
                  <c:v>753.94079590000001</c:v>
                </c:pt>
                <c:pt idx="47">
                  <c:v>752.94909669999947</c:v>
                </c:pt>
                <c:pt idx="48">
                  <c:v>751.9569702</c:v>
                </c:pt>
                <c:pt idx="49">
                  <c:v>750.96453859999997</c:v>
                </c:pt>
                <c:pt idx="50">
                  <c:v>749.97174070000005</c:v>
                </c:pt>
                <c:pt idx="51">
                  <c:v>748.97857670000053</c:v>
                </c:pt>
                <c:pt idx="52">
                  <c:v>747.98510739999949</c:v>
                </c:pt>
                <c:pt idx="53">
                  <c:v>746.99121090000006</c:v>
                </c:pt>
                <c:pt idx="54">
                  <c:v>745.99700929999949</c:v>
                </c:pt>
                <c:pt idx="55">
                  <c:v>745.00244139999938</c:v>
                </c:pt>
                <c:pt idx="56">
                  <c:v>744.00756839999747</c:v>
                </c:pt>
                <c:pt idx="57">
                  <c:v>743.01226809999685</c:v>
                </c:pt>
                <c:pt idx="58">
                  <c:v>742.01666259999797</c:v>
                </c:pt>
                <c:pt idx="59">
                  <c:v>741.02069089999748</c:v>
                </c:pt>
                <c:pt idx="60">
                  <c:v>740.02435300000002</c:v>
                </c:pt>
                <c:pt idx="61">
                  <c:v>739.02770999999996</c:v>
                </c:pt>
                <c:pt idx="62">
                  <c:v>738.03070070000001</c:v>
                </c:pt>
                <c:pt idx="63">
                  <c:v>737.03332520000004</c:v>
                </c:pt>
                <c:pt idx="64">
                  <c:v>736.03564449999772</c:v>
                </c:pt>
                <c:pt idx="65">
                  <c:v>735.03753659999938</c:v>
                </c:pt>
                <c:pt idx="66">
                  <c:v>734.0391846</c:v>
                </c:pt>
                <c:pt idx="67">
                  <c:v>733.04040529999997</c:v>
                </c:pt>
                <c:pt idx="68">
                  <c:v>732.04132079999772</c:v>
                </c:pt>
                <c:pt idx="69">
                  <c:v>731.04187009999998</c:v>
                </c:pt>
                <c:pt idx="70">
                  <c:v>730.04205319999721</c:v>
                </c:pt>
                <c:pt idx="71">
                  <c:v>729.04193120000002</c:v>
                </c:pt>
                <c:pt idx="72">
                  <c:v>728.04144289999772</c:v>
                </c:pt>
                <c:pt idx="73">
                  <c:v>727.04064939999796</c:v>
                </c:pt>
                <c:pt idx="74">
                  <c:v>726.03948969999999</c:v>
                </c:pt>
                <c:pt idx="75">
                  <c:v>725.03796389999673</c:v>
                </c:pt>
                <c:pt idx="76">
                  <c:v>724.03613279999797</c:v>
                </c:pt>
                <c:pt idx="77">
                  <c:v>723.03393549999998</c:v>
                </c:pt>
                <c:pt idx="78">
                  <c:v>722.03143309999996</c:v>
                </c:pt>
                <c:pt idx="79">
                  <c:v>721.02856450000002</c:v>
                </c:pt>
                <c:pt idx="80">
                  <c:v>720.02532959999996</c:v>
                </c:pt>
                <c:pt idx="81">
                  <c:v>719.02178960000003</c:v>
                </c:pt>
                <c:pt idx="82">
                  <c:v>718.01788329999999</c:v>
                </c:pt>
                <c:pt idx="83">
                  <c:v>717.01367189999996</c:v>
                </c:pt>
                <c:pt idx="84">
                  <c:v>716.00909420000005</c:v>
                </c:pt>
                <c:pt idx="85">
                  <c:v>715.00421139999946</c:v>
                </c:pt>
                <c:pt idx="86">
                  <c:v>713.99896239999998</c:v>
                </c:pt>
                <c:pt idx="87">
                  <c:v>712.99334720000252</c:v>
                </c:pt>
                <c:pt idx="88">
                  <c:v>711.98748779999949</c:v>
                </c:pt>
                <c:pt idx="89">
                  <c:v>710.9812011999976</c:v>
                </c:pt>
                <c:pt idx="90">
                  <c:v>709.97460939999996</c:v>
                </c:pt>
                <c:pt idx="91">
                  <c:v>708.96771239999748</c:v>
                </c:pt>
                <c:pt idx="92">
                  <c:v>707.96044919999747</c:v>
                </c:pt>
                <c:pt idx="93">
                  <c:v>706.95288089999747</c:v>
                </c:pt>
                <c:pt idx="94">
                  <c:v>705.94494629999997</c:v>
                </c:pt>
                <c:pt idx="95">
                  <c:v>704.93664549999721</c:v>
                </c:pt>
                <c:pt idx="96">
                  <c:v>703.92810059999999</c:v>
                </c:pt>
                <c:pt idx="97">
                  <c:v>703.0632934999976</c:v>
                </c:pt>
                <c:pt idx="98">
                  <c:v>702.05407709999997</c:v>
                </c:pt>
                <c:pt idx="99">
                  <c:v>701.04455569999948</c:v>
                </c:pt>
                <c:pt idx="100">
                  <c:v>700.03472899999997</c:v>
                </c:pt>
                <c:pt idx="101">
                  <c:v>699.02447510000002</c:v>
                </c:pt>
                <c:pt idx="102">
                  <c:v>698.01397710000003</c:v>
                </c:pt>
                <c:pt idx="103">
                  <c:v>697.00311279999949</c:v>
                </c:pt>
                <c:pt idx="104">
                  <c:v>695.99194339999997</c:v>
                </c:pt>
                <c:pt idx="105">
                  <c:v>694.9804077</c:v>
                </c:pt>
                <c:pt idx="106">
                  <c:v>693.96856689999709</c:v>
                </c:pt>
                <c:pt idx="107">
                  <c:v>692.95642089999671</c:v>
                </c:pt>
                <c:pt idx="108">
                  <c:v>691.94390869999938</c:v>
                </c:pt>
                <c:pt idx="109">
                  <c:v>690.93109129999948</c:v>
                </c:pt>
                <c:pt idx="110">
                  <c:v>690.06268309999746</c:v>
                </c:pt>
                <c:pt idx="111">
                  <c:v>689.04925539999772</c:v>
                </c:pt>
                <c:pt idx="112">
                  <c:v>688.03552249999746</c:v>
                </c:pt>
                <c:pt idx="113">
                  <c:v>687.02142329999947</c:v>
                </c:pt>
                <c:pt idx="114">
                  <c:v>686.00701899999797</c:v>
                </c:pt>
                <c:pt idx="115">
                  <c:v>684.9923096</c:v>
                </c:pt>
                <c:pt idx="116">
                  <c:v>683.9772338999976</c:v>
                </c:pt>
                <c:pt idx="117">
                  <c:v>682.96185299999797</c:v>
                </c:pt>
                <c:pt idx="118">
                  <c:v>681.94616699999722</c:v>
                </c:pt>
                <c:pt idx="119">
                  <c:v>680.93017579999946</c:v>
                </c:pt>
                <c:pt idx="120">
                  <c:v>680.05902099999946</c:v>
                </c:pt>
                <c:pt idx="121">
                  <c:v>679.04241939999747</c:v>
                </c:pt>
                <c:pt idx="122">
                  <c:v>678.02551269999947</c:v>
                </c:pt>
                <c:pt idx="123">
                  <c:v>677.00823969999999</c:v>
                </c:pt>
                <c:pt idx="124">
                  <c:v>675.99066159999938</c:v>
                </c:pt>
                <c:pt idx="125">
                  <c:v>674.97277830000053</c:v>
                </c:pt>
                <c:pt idx="126">
                  <c:v>673.95458979999796</c:v>
                </c:pt>
                <c:pt idx="127">
                  <c:v>672.93603519999772</c:v>
                </c:pt>
                <c:pt idx="128">
                  <c:v>672.06274409999946</c:v>
                </c:pt>
                <c:pt idx="129">
                  <c:v>671.04364009999949</c:v>
                </c:pt>
                <c:pt idx="130">
                  <c:v>670.02423099999999</c:v>
                </c:pt>
                <c:pt idx="131">
                  <c:v>669.00445560000003</c:v>
                </c:pt>
                <c:pt idx="132">
                  <c:v>667.98437500000205</c:v>
                </c:pt>
                <c:pt idx="133">
                  <c:v>666.96398929999998</c:v>
                </c:pt>
                <c:pt idx="134">
                  <c:v>665.94329829999947</c:v>
                </c:pt>
                <c:pt idx="135">
                  <c:v>665.0681763</c:v>
                </c:pt>
                <c:pt idx="136">
                  <c:v>664.04693599999996</c:v>
                </c:pt>
                <c:pt idx="137">
                  <c:v>663.02532959999996</c:v>
                </c:pt>
                <c:pt idx="138">
                  <c:v>662.00341800000001</c:v>
                </c:pt>
                <c:pt idx="139">
                  <c:v>660.9812011999976</c:v>
                </c:pt>
                <c:pt idx="140">
                  <c:v>659.95867920000001</c:v>
                </c:pt>
                <c:pt idx="141">
                  <c:v>658.93585209999947</c:v>
                </c:pt>
                <c:pt idx="142">
                  <c:v>658.05883789999996</c:v>
                </c:pt>
                <c:pt idx="143">
                  <c:v>657.03546139999946</c:v>
                </c:pt>
                <c:pt idx="144">
                  <c:v>656.01171879999947</c:v>
                </c:pt>
                <c:pt idx="145">
                  <c:v>654.98767090000001</c:v>
                </c:pt>
                <c:pt idx="146">
                  <c:v>653.96331789999772</c:v>
                </c:pt>
                <c:pt idx="147">
                  <c:v>652.93865969999797</c:v>
                </c:pt>
                <c:pt idx="148">
                  <c:v>652.06018069999948</c:v>
                </c:pt>
                <c:pt idx="149">
                  <c:v>651.03491209999947</c:v>
                </c:pt>
                <c:pt idx="150">
                  <c:v>650.00939940000001</c:v>
                </c:pt>
                <c:pt idx="151">
                  <c:v>648.98358150000251</c:v>
                </c:pt>
                <c:pt idx="152">
                  <c:v>647.95739749999746</c:v>
                </c:pt>
                <c:pt idx="153">
                  <c:v>646.93096919999709</c:v>
                </c:pt>
                <c:pt idx="154">
                  <c:v>646.05090329999996</c:v>
                </c:pt>
                <c:pt idx="155">
                  <c:v>645.02392579999946</c:v>
                </c:pt>
                <c:pt idx="156">
                  <c:v>643.99658199999999</c:v>
                </c:pt>
                <c:pt idx="157">
                  <c:v>642.96893309999996</c:v>
                </c:pt>
                <c:pt idx="158">
                  <c:v>641.94103999999948</c:v>
                </c:pt>
                <c:pt idx="159">
                  <c:v>641.05969239999797</c:v>
                </c:pt>
                <c:pt idx="160">
                  <c:v>640.03118899999947</c:v>
                </c:pt>
                <c:pt idx="161">
                  <c:v>639.00244139999938</c:v>
                </c:pt>
                <c:pt idx="162">
                  <c:v>637.97332759999995</c:v>
                </c:pt>
                <c:pt idx="163">
                  <c:v>636.94390869999938</c:v>
                </c:pt>
                <c:pt idx="164">
                  <c:v>636.06134029999998</c:v>
                </c:pt>
                <c:pt idx="165">
                  <c:v>635.0313721</c:v>
                </c:pt>
                <c:pt idx="166">
                  <c:v>634.00115969999797</c:v>
                </c:pt>
                <c:pt idx="167">
                  <c:v>632.9705811</c:v>
                </c:pt>
                <c:pt idx="168">
                  <c:v>631.93975829999999</c:v>
                </c:pt>
                <c:pt idx="169">
                  <c:v>631.05590819999748</c:v>
                </c:pt>
                <c:pt idx="170">
                  <c:v>630.02453609999998</c:v>
                </c:pt>
                <c:pt idx="171">
                  <c:v>628.99279790000003</c:v>
                </c:pt>
                <c:pt idx="172">
                  <c:v>627.96081539999773</c:v>
                </c:pt>
                <c:pt idx="173">
                  <c:v>626.9285277999976</c:v>
                </c:pt>
                <c:pt idx="174">
                  <c:v>626.04345699999999</c:v>
                </c:pt>
                <c:pt idx="175">
                  <c:v>625.0106200999976</c:v>
                </c:pt>
                <c:pt idx="176">
                  <c:v>623.97747800000002</c:v>
                </c:pt>
                <c:pt idx="177">
                  <c:v>622.94403079999938</c:v>
                </c:pt>
                <c:pt idx="178">
                  <c:v>622.05798339999797</c:v>
                </c:pt>
                <c:pt idx="179">
                  <c:v>621.02404790000003</c:v>
                </c:pt>
                <c:pt idx="180">
                  <c:v>619.98974610000005</c:v>
                </c:pt>
                <c:pt idx="181">
                  <c:v>618.95520019999708</c:v>
                </c:pt>
                <c:pt idx="182">
                  <c:v>618.0681763</c:v>
                </c:pt>
                <c:pt idx="183">
                  <c:v>617.0330811</c:v>
                </c:pt>
                <c:pt idx="184">
                  <c:v>615.99768069999948</c:v>
                </c:pt>
                <c:pt idx="185">
                  <c:v>614.96197509999797</c:v>
                </c:pt>
                <c:pt idx="186">
                  <c:v>613.92602539999746</c:v>
                </c:pt>
                <c:pt idx="187">
                  <c:v>613.03784179999946</c:v>
                </c:pt>
                <c:pt idx="188">
                  <c:v>612.00128169999948</c:v>
                </c:pt>
                <c:pt idx="189">
                  <c:v>610.96447750000004</c:v>
                </c:pt>
                <c:pt idx="190">
                  <c:v>609.9274291999966</c:v>
                </c:pt>
                <c:pt idx="191">
                  <c:v>609.03826899999797</c:v>
                </c:pt>
                <c:pt idx="192">
                  <c:v>608.00061039999946</c:v>
                </c:pt>
                <c:pt idx="193">
                  <c:v>606.96270749999746</c:v>
                </c:pt>
                <c:pt idx="194">
                  <c:v>606.07281490000003</c:v>
                </c:pt>
                <c:pt idx="195">
                  <c:v>605.03442379999797</c:v>
                </c:pt>
                <c:pt idx="196">
                  <c:v>603.99566649999747</c:v>
                </c:pt>
                <c:pt idx="197">
                  <c:v>602.95666499999697</c:v>
                </c:pt>
                <c:pt idx="198">
                  <c:v>602.06585689999747</c:v>
                </c:pt>
                <c:pt idx="199">
                  <c:v>601.02630620000002</c:v>
                </c:pt>
                <c:pt idx="200">
                  <c:v>599.98645020000004</c:v>
                </c:pt>
                <c:pt idx="201">
                  <c:v>598.94635009999797</c:v>
                </c:pt>
                <c:pt idx="202">
                  <c:v>598.05462649999708</c:v>
                </c:pt>
                <c:pt idx="203">
                  <c:v>597.01397710000003</c:v>
                </c:pt>
                <c:pt idx="204">
                  <c:v>595.97308350000276</c:v>
                </c:pt>
                <c:pt idx="205">
                  <c:v>594.93188479999947</c:v>
                </c:pt>
                <c:pt idx="206">
                  <c:v>594.0391846</c:v>
                </c:pt>
                <c:pt idx="207">
                  <c:v>592.99749759999997</c:v>
                </c:pt>
                <c:pt idx="208">
                  <c:v>591.95550539999772</c:v>
                </c:pt>
                <c:pt idx="209">
                  <c:v>591.06213379999747</c:v>
                </c:pt>
                <c:pt idx="210">
                  <c:v>590.0195923</c:v>
                </c:pt>
                <c:pt idx="211">
                  <c:v>588.97680660000003</c:v>
                </c:pt>
                <c:pt idx="212">
                  <c:v>587.93377690000204</c:v>
                </c:pt>
                <c:pt idx="213">
                  <c:v>587.03948969999999</c:v>
                </c:pt>
                <c:pt idx="214">
                  <c:v>585.9959106</c:v>
                </c:pt>
                <c:pt idx="215">
                  <c:v>584.95202639999673</c:v>
                </c:pt>
                <c:pt idx="216">
                  <c:v>584.05706789999635</c:v>
                </c:pt>
                <c:pt idx="217">
                  <c:v>583.01269529999797</c:v>
                </c:pt>
                <c:pt idx="218">
                  <c:v>581.96801759999948</c:v>
                </c:pt>
                <c:pt idx="219">
                  <c:v>581.07238770000004</c:v>
                </c:pt>
                <c:pt idx="220">
                  <c:v>580.02722169999697</c:v>
                </c:pt>
                <c:pt idx="221">
                  <c:v>578.98181150000005</c:v>
                </c:pt>
                <c:pt idx="222">
                  <c:v>577.93609619999711</c:v>
                </c:pt>
                <c:pt idx="223">
                  <c:v>577.03955079999946</c:v>
                </c:pt>
                <c:pt idx="224">
                  <c:v>575.99334720000252</c:v>
                </c:pt>
                <c:pt idx="225">
                  <c:v>574.94689939999796</c:v>
                </c:pt>
                <c:pt idx="226">
                  <c:v>574.04968259999998</c:v>
                </c:pt>
                <c:pt idx="227">
                  <c:v>573.0026854999976</c:v>
                </c:pt>
                <c:pt idx="228">
                  <c:v>571.95544429999939</c:v>
                </c:pt>
                <c:pt idx="229">
                  <c:v>571.05755619999672</c:v>
                </c:pt>
                <c:pt idx="230">
                  <c:v>570.00982669999996</c:v>
                </c:pt>
                <c:pt idx="231">
                  <c:v>568.96179199999949</c:v>
                </c:pt>
                <c:pt idx="232">
                  <c:v>568.0632934999976</c:v>
                </c:pt>
                <c:pt idx="233">
                  <c:v>567.01477050000324</c:v>
                </c:pt>
                <c:pt idx="234">
                  <c:v>565.96594239999797</c:v>
                </c:pt>
                <c:pt idx="235">
                  <c:v>565.06677249999996</c:v>
                </c:pt>
                <c:pt idx="236">
                  <c:v>564.01751709999746</c:v>
                </c:pt>
                <c:pt idx="237">
                  <c:v>562.96795649999672</c:v>
                </c:pt>
                <c:pt idx="238">
                  <c:v>562.06811519999746</c:v>
                </c:pt>
                <c:pt idx="239">
                  <c:v>561.01806639999938</c:v>
                </c:pt>
                <c:pt idx="240">
                  <c:v>559.96777340000006</c:v>
                </c:pt>
                <c:pt idx="241">
                  <c:v>559.06726069999672</c:v>
                </c:pt>
                <c:pt idx="242">
                  <c:v>558.01647949999949</c:v>
                </c:pt>
                <c:pt idx="243">
                  <c:v>556.96539309999946</c:v>
                </c:pt>
                <c:pt idx="244">
                  <c:v>556.06426999999746</c:v>
                </c:pt>
                <c:pt idx="245">
                  <c:v>555.01275629999998</c:v>
                </c:pt>
                <c:pt idx="246">
                  <c:v>553.9609375</c:v>
                </c:pt>
                <c:pt idx="247">
                  <c:v>553.05914309999946</c:v>
                </c:pt>
                <c:pt idx="248">
                  <c:v>552.00689699999998</c:v>
                </c:pt>
                <c:pt idx="249">
                  <c:v>550.95428469999797</c:v>
                </c:pt>
                <c:pt idx="250">
                  <c:v>550.05194089999748</c:v>
                </c:pt>
                <c:pt idx="251">
                  <c:v>548.99890140000002</c:v>
                </c:pt>
                <c:pt idx="252">
                  <c:v>547.94555659999946</c:v>
                </c:pt>
                <c:pt idx="253">
                  <c:v>547.04254149999747</c:v>
                </c:pt>
                <c:pt idx="254">
                  <c:v>545.98876949999999</c:v>
                </c:pt>
                <c:pt idx="255">
                  <c:v>544.93469239999797</c:v>
                </c:pt>
                <c:pt idx="256">
                  <c:v>544.03106689999709</c:v>
                </c:pt>
                <c:pt idx="257">
                  <c:v>542.9765625</c:v>
                </c:pt>
                <c:pt idx="258">
                  <c:v>542.0724487</c:v>
                </c:pt>
                <c:pt idx="259">
                  <c:v>541.01745609999796</c:v>
                </c:pt>
                <c:pt idx="260">
                  <c:v>539.96221919999539</c:v>
                </c:pt>
                <c:pt idx="261">
                  <c:v>539.05755619999672</c:v>
                </c:pt>
                <c:pt idx="262">
                  <c:v>538.0018311</c:v>
                </c:pt>
                <c:pt idx="263">
                  <c:v>536.94586179999772</c:v>
                </c:pt>
                <c:pt idx="264">
                  <c:v>536.04052729999796</c:v>
                </c:pt>
                <c:pt idx="265">
                  <c:v>534.98406979999947</c:v>
                </c:pt>
                <c:pt idx="266">
                  <c:v>533.9274291999966</c:v>
                </c:pt>
                <c:pt idx="267">
                  <c:v>533.02148439999996</c:v>
                </c:pt>
                <c:pt idx="268">
                  <c:v>531.96429439999747</c:v>
                </c:pt>
                <c:pt idx="269">
                  <c:v>531.05798339999797</c:v>
                </c:pt>
                <c:pt idx="270">
                  <c:v>530.00036620000003</c:v>
                </c:pt>
                <c:pt idx="271">
                  <c:v>528.94244379999748</c:v>
                </c:pt>
                <c:pt idx="272">
                  <c:v>528.03552249999746</c:v>
                </c:pt>
                <c:pt idx="273">
                  <c:v>526.97717290000003</c:v>
                </c:pt>
                <c:pt idx="274">
                  <c:v>526.06982419999747</c:v>
                </c:pt>
                <c:pt idx="275">
                  <c:v>525.01104739999948</c:v>
                </c:pt>
                <c:pt idx="276">
                  <c:v>523.9519652999976</c:v>
                </c:pt>
                <c:pt idx="277">
                  <c:v>523.04400629999998</c:v>
                </c:pt>
                <c:pt idx="278">
                  <c:v>521.9844971</c:v>
                </c:pt>
                <c:pt idx="279">
                  <c:v>520.92474370000002</c:v>
                </c:pt>
                <c:pt idx="280">
                  <c:v>520.01623539999946</c:v>
                </c:pt>
                <c:pt idx="281">
                  <c:v>518.95599369999798</c:v>
                </c:pt>
                <c:pt idx="282">
                  <c:v>518.04705809999746</c:v>
                </c:pt>
                <c:pt idx="283">
                  <c:v>516.98638919999996</c:v>
                </c:pt>
                <c:pt idx="284">
                  <c:v>515.92547609999997</c:v>
                </c:pt>
                <c:pt idx="285">
                  <c:v>515.01593019999996</c:v>
                </c:pt>
                <c:pt idx="286">
                  <c:v>513.95458979999796</c:v>
                </c:pt>
                <c:pt idx="287">
                  <c:v>513.04467769999997</c:v>
                </c:pt>
                <c:pt idx="288">
                  <c:v>511.98284910000001</c:v>
                </c:pt>
                <c:pt idx="289">
                  <c:v>511.07254030000001</c:v>
                </c:pt>
                <c:pt idx="290">
                  <c:v>510.01028440000005</c:v>
                </c:pt>
                <c:pt idx="291">
                  <c:v>508.94778440000005</c:v>
                </c:pt>
                <c:pt idx="292">
                  <c:v>508.03689579999963</c:v>
                </c:pt>
                <c:pt idx="293">
                  <c:v>506.9739379999985</c:v>
                </c:pt>
                <c:pt idx="294">
                  <c:v>506.06265259999998</c:v>
                </c:pt>
                <c:pt idx="295">
                  <c:v>504.9992676</c:v>
                </c:pt>
                <c:pt idx="296">
                  <c:v>503.93566889999994</c:v>
                </c:pt>
                <c:pt idx="297">
                  <c:v>503.02380369999997</c:v>
                </c:pt>
                <c:pt idx="298">
                  <c:v>501.95971679999963</c:v>
                </c:pt>
                <c:pt idx="299">
                  <c:v>501.04748540000008</c:v>
                </c:pt>
                <c:pt idx="300">
                  <c:v>499.98297119999995</c:v>
                </c:pt>
                <c:pt idx="301">
                  <c:v>499.07037349999905</c:v>
                </c:pt>
                <c:pt idx="302">
                  <c:v>498.00543210000001</c:v>
                </c:pt>
                <c:pt idx="303">
                  <c:v>496.94024660000002</c:v>
                </c:pt>
                <c:pt idx="304">
                  <c:v>496.02703860000003</c:v>
                </c:pt>
                <c:pt idx="305">
                  <c:v>494.96142579999969</c:v>
                </c:pt>
                <c:pt idx="306">
                  <c:v>494.04788210000186</c:v>
                </c:pt>
                <c:pt idx="307">
                  <c:v>492.98181149999874</c:v>
                </c:pt>
                <c:pt idx="308">
                  <c:v>492.06790160000008</c:v>
                </c:pt>
                <c:pt idx="309">
                  <c:v>491.00140379999999</c:v>
                </c:pt>
                <c:pt idx="310">
                  <c:v>489.93469239999996</c:v>
                </c:pt>
                <c:pt idx="311">
                  <c:v>489.0202026</c:v>
                </c:pt>
                <c:pt idx="312">
                  <c:v>487.95306399999993</c:v>
                </c:pt>
                <c:pt idx="313">
                  <c:v>487.03820799999886</c:v>
                </c:pt>
                <c:pt idx="314">
                  <c:v>485.97064210000002</c:v>
                </c:pt>
                <c:pt idx="315">
                  <c:v>485.05538939999997</c:v>
                </c:pt>
                <c:pt idx="316">
                  <c:v>483.98739619999969</c:v>
                </c:pt>
                <c:pt idx="317">
                  <c:v>483.07180789999995</c:v>
                </c:pt>
                <c:pt idx="318">
                  <c:v>482.00338749999969</c:v>
                </c:pt>
                <c:pt idx="319">
                  <c:v>480.93475339999969</c:v>
                </c:pt>
                <c:pt idx="320">
                  <c:v>480.01858519999996</c:v>
                </c:pt>
                <c:pt idx="321">
                  <c:v>478.94952389999997</c:v>
                </c:pt>
                <c:pt idx="322">
                  <c:v>478.03301999999843</c:v>
                </c:pt>
                <c:pt idx="323">
                  <c:v>476.96353149999874</c:v>
                </c:pt>
                <c:pt idx="324">
                  <c:v>476.0466614</c:v>
                </c:pt>
                <c:pt idx="325">
                  <c:v>474.9767760999988</c:v>
                </c:pt>
                <c:pt idx="326">
                  <c:v>474.05953979999964</c:v>
                </c:pt>
                <c:pt idx="327">
                  <c:v>472.98922729999964</c:v>
                </c:pt>
                <c:pt idx="328">
                  <c:v>472.0716248</c:v>
                </c:pt>
                <c:pt idx="329">
                  <c:v>471.00091549999905</c:v>
                </c:pt>
                <c:pt idx="330">
                  <c:v>469.92996219999998</c:v>
                </c:pt>
                <c:pt idx="331">
                  <c:v>469.01184080000002</c:v>
                </c:pt>
                <c:pt idx="332">
                  <c:v>467.94046020000002</c:v>
                </c:pt>
                <c:pt idx="333">
                  <c:v>467.02200319999997</c:v>
                </c:pt>
                <c:pt idx="334">
                  <c:v>465.9502258</c:v>
                </c:pt>
                <c:pt idx="335">
                  <c:v>465.03137209999886</c:v>
                </c:pt>
                <c:pt idx="336">
                  <c:v>463.95919799999905</c:v>
                </c:pt>
                <c:pt idx="337">
                  <c:v>463.0400391</c:v>
                </c:pt>
                <c:pt idx="338">
                  <c:v>461.96743769999995</c:v>
                </c:pt>
                <c:pt idx="339">
                  <c:v>461.04791260000002</c:v>
                </c:pt>
                <c:pt idx="340">
                  <c:v>459.97491459999969</c:v>
                </c:pt>
                <c:pt idx="341">
                  <c:v>459.05505369999997</c:v>
                </c:pt>
                <c:pt idx="342">
                  <c:v>457.98165889999899</c:v>
                </c:pt>
                <c:pt idx="343">
                  <c:v>457.06143189999995</c:v>
                </c:pt>
                <c:pt idx="344">
                  <c:v>455.98767089999996</c:v>
                </c:pt>
                <c:pt idx="345">
                  <c:v>455.06710819999995</c:v>
                </c:pt>
                <c:pt idx="346">
                  <c:v>453.99291989999887</c:v>
                </c:pt>
                <c:pt idx="347">
                  <c:v>453.07199100000003</c:v>
                </c:pt>
                <c:pt idx="348">
                  <c:v>451.99740599999899</c:v>
                </c:pt>
                <c:pt idx="349">
                  <c:v>451.076171899999</c:v>
                </c:pt>
                <c:pt idx="350">
                  <c:v>450.00119019999994</c:v>
                </c:pt>
                <c:pt idx="351">
                  <c:v>448.92599489999969</c:v>
                </c:pt>
                <c:pt idx="352">
                  <c:v>448.00424190000001</c:v>
                </c:pt>
                <c:pt idx="353">
                  <c:v>446.92864989999993</c:v>
                </c:pt>
                <c:pt idx="354">
                  <c:v>446.00656129999999</c:v>
                </c:pt>
                <c:pt idx="355">
                  <c:v>444.93057249999862</c:v>
                </c:pt>
                <c:pt idx="356">
                  <c:v>444.00814819999999</c:v>
                </c:pt>
                <c:pt idx="357">
                  <c:v>442.93176269999969</c:v>
                </c:pt>
                <c:pt idx="358">
                  <c:v>442.0090027</c:v>
                </c:pt>
                <c:pt idx="359">
                  <c:v>440.93225099999893</c:v>
                </c:pt>
                <c:pt idx="360">
                  <c:v>440.00915529999969</c:v>
                </c:pt>
                <c:pt idx="361">
                  <c:v>438.93200679999899</c:v>
                </c:pt>
                <c:pt idx="362">
                  <c:v>438.00857539999993</c:v>
                </c:pt>
                <c:pt idx="363">
                  <c:v>436.93106079999899</c:v>
                </c:pt>
                <c:pt idx="364">
                  <c:v>436.00729370000005</c:v>
                </c:pt>
                <c:pt idx="365">
                  <c:v>434.92941279999923</c:v>
                </c:pt>
                <c:pt idx="366">
                  <c:v>434.00531009999969</c:v>
                </c:pt>
                <c:pt idx="367">
                  <c:v>432.9270324999988</c:v>
                </c:pt>
                <c:pt idx="368">
                  <c:v>432.00262450000002</c:v>
                </c:pt>
                <c:pt idx="369">
                  <c:v>430.92395019999969</c:v>
                </c:pt>
                <c:pt idx="370">
                  <c:v>429.99923709999905</c:v>
                </c:pt>
                <c:pt idx="371">
                  <c:v>429.07434080000002</c:v>
                </c:pt>
                <c:pt idx="372">
                  <c:v>427.99511719999862</c:v>
                </c:pt>
                <c:pt idx="373">
                  <c:v>427.06991579999999</c:v>
                </c:pt>
                <c:pt idx="374">
                  <c:v>425.99032589999899</c:v>
                </c:pt>
                <c:pt idx="375">
                  <c:v>425.06481930000001</c:v>
                </c:pt>
                <c:pt idx="376">
                  <c:v>423.98486329999997</c:v>
                </c:pt>
                <c:pt idx="377">
                  <c:v>423.05902099999997</c:v>
                </c:pt>
                <c:pt idx="378">
                  <c:v>421.97866819999996</c:v>
                </c:pt>
                <c:pt idx="379">
                  <c:v>421.05252080000002</c:v>
                </c:pt>
                <c:pt idx="380">
                  <c:v>419.97183229999905</c:v>
                </c:pt>
                <c:pt idx="381">
                  <c:v>419.04534910000001</c:v>
                </c:pt>
                <c:pt idx="382">
                  <c:v>417.96426390000005</c:v>
                </c:pt>
                <c:pt idx="383">
                  <c:v>417.03747559999999</c:v>
                </c:pt>
                <c:pt idx="384">
                  <c:v>415.95605469999964</c:v>
                </c:pt>
                <c:pt idx="385">
                  <c:v>415.02896120000003</c:v>
                </c:pt>
                <c:pt idx="386">
                  <c:v>413.9471436</c:v>
                </c:pt>
                <c:pt idx="387">
                  <c:v>413.01974489999998</c:v>
                </c:pt>
                <c:pt idx="388">
                  <c:v>411.93756099999905</c:v>
                </c:pt>
                <c:pt idx="389">
                  <c:v>411.0098572</c:v>
                </c:pt>
                <c:pt idx="390">
                  <c:v>409.92733759999874</c:v>
                </c:pt>
                <c:pt idx="391">
                  <c:v>408.99929809999969</c:v>
                </c:pt>
                <c:pt idx="392">
                  <c:v>408.07113649999849</c:v>
                </c:pt>
                <c:pt idx="393">
                  <c:v>406.98809809999892</c:v>
                </c:pt>
                <c:pt idx="394">
                  <c:v>406.05960080000102</c:v>
                </c:pt>
                <c:pt idx="395">
                  <c:v>404.97619629999855</c:v>
                </c:pt>
                <c:pt idx="396">
                  <c:v>404.04742430000078</c:v>
                </c:pt>
                <c:pt idx="397">
                  <c:v>402.96368410000002</c:v>
                </c:pt>
                <c:pt idx="398">
                  <c:v>402.03457639999999</c:v>
                </c:pt>
                <c:pt idx="399">
                  <c:v>400.95047</c:v>
                </c:pt>
                <c:pt idx="400">
                  <c:v>400.02108759999999</c:v>
                </c:pt>
                <c:pt idx="401">
                  <c:v>398.93664549999886</c:v>
                </c:pt>
                <c:pt idx="402">
                  <c:v>398.00695799999886</c:v>
                </c:pt>
                <c:pt idx="403">
                  <c:v>397.077117899999</c:v>
                </c:pt>
                <c:pt idx="404">
                  <c:v>395.99215699999837</c:v>
                </c:pt>
                <c:pt idx="405">
                  <c:v>395.06204220000001</c:v>
                </c:pt>
                <c:pt idx="406">
                  <c:v>393.9767150999985</c:v>
                </c:pt>
                <c:pt idx="407">
                  <c:v>393.04629519999997</c:v>
                </c:pt>
                <c:pt idx="408">
                  <c:v>391.96063229999999</c:v>
                </c:pt>
                <c:pt idx="409">
                  <c:v>391.02993769999995</c:v>
                </c:pt>
                <c:pt idx="410">
                  <c:v>389.94393919999999</c:v>
                </c:pt>
                <c:pt idx="411">
                  <c:v>389.01293949999905</c:v>
                </c:pt>
                <c:pt idx="412">
                  <c:v>387.92657469999887</c:v>
                </c:pt>
                <c:pt idx="413">
                  <c:v>386.99530029999886</c:v>
                </c:pt>
                <c:pt idx="414">
                  <c:v>386.06384279999997</c:v>
                </c:pt>
                <c:pt idx="415">
                  <c:v>384.97702029999999</c:v>
                </c:pt>
                <c:pt idx="416">
                  <c:v>384.04528810000096</c:v>
                </c:pt>
                <c:pt idx="417">
                  <c:v>382.95812989999899</c:v>
                </c:pt>
                <c:pt idx="418">
                  <c:v>382.02612299999868</c:v>
                </c:pt>
                <c:pt idx="419">
                  <c:v>380.9385985999985</c:v>
                </c:pt>
                <c:pt idx="420">
                  <c:v>380.00631709999874</c:v>
                </c:pt>
                <c:pt idx="421">
                  <c:v>379.07388310000078</c:v>
                </c:pt>
                <c:pt idx="422">
                  <c:v>377.98590089999999</c:v>
                </c:pt>
                <c:pt idx="423">
                  <c:v>377.05319209999999</c:v>
                </c:pt>
                <c:pt idx="424">
                  <c:v>375.96484379999998</c:v>
                </c:pt>
                <c:pt idx="425">
                  <c:v>375.03186040000003</c:v>
                </c:pt>
                <c:pt idx="426">
                  <c:v>373.94320679999993</c:v>
                </c:pt>
                <c:pt idx="427">
                  <c:v>373.0099487</c:v>
                </c:pt>
                <c:pt idx="428">
                  <c:v>372.07653809999874</c:v>
                </c:pt>
                <c:pt idx="429">
                  <c:v>370.98739619999969</c:v>
                </c:pt>
                <c:pt idx="430">
                  <c:v>370.05371089999994</c:v>
                </c:pt>
                <c:pt idx="431">
                  <c:v>368.96426390000005</c:v>
                </c:pt>
                <c:pt idx="432">
                  <c:v>368.03030399999892</c:v>
                </c:pt>
                <c:pt idx="433">
                  <c:v>366.94052119999998</c:v>
                </c:pt>
                <c:pt idx="434">
                  <c:v>366.00628660000001</c:v>
                </c:pt>
                <c:pt idx="435">
                  <c:v>365.07192989999999</c:v>
                </c:pt>
                <c:pt idx="436">
                  <c:v>363.98168949999905</c:v>
                </c:pt>
                <c:pt idx="437">
                  <c:v>363.04705810000002</c:v>
                </c:pt>
                <c:pt idx="438">
                  <c:v>361.95648189999997</c:v>
                </c:pt>
                <c:pt idx="439">
                  <c:v>361.02157589999899</c:v>
                </c:pt>
                <c:pt idx="440">
                  <c:v>359.93069459999964</c:v>
                </c:pt>
                <c:pt idx="441">
                  <c:v>358.99551389999874</c:v>
                </c:pt>
                <c:pt idx="442">
                  <c:v>358.06021120000003</c:v>
                </c:pt>
                <c:pt idx="443">
                  <c:v>356.9688721</c:v>
                </c:pt>
                <c:pt idx="444">
                  <c:v>356.03329469999994</c:v>
                </c:pt>
                <c:pt idx="445">
                  <c:v>354.94165039999996</c:v>
                </c:pt>
                <c:pt idx="446">
                  <c:v>354.00579829999964</c:v>
                </c:pt>
                <c:pt idx="447">
                  <c:v>353.06985470000001</c:v>
                </c:pt>
                <c:pt idx="448">
                  <c:v>351.97775269999994</c:v>
                </c:pt>
                <c:pt idx="449">
                  <c:v>351.04153439999999</c:v>
                </c:pt>
                <c:pt idx="450">
                  <c:v>349.94909669999998</c:v>
                </c:pt>
                <c:pt idx="451">
                  <c:v>349.0126343</c:v>
                </c:pt>
                <c:pt idx="452">
                  <c:v>348.07601929999868</c:v>
                </c:pt>
                <c:pt idx="453">
                  <c:v>346.98315429999849</c:v>
                </c:pt>
                <c:pt idx="454">
                  <c:v>346.04629519999997</c:v>
                </c:pt>
                <c:pt idx="455">
                  <c:v>344.95312499999892</c:v>
                </c:pt>
                <c:pt idx="456">
                  <c:v>344.01599119999997</c:v>
                </c:pt>
                <c:pt idx="457">
                  <c:v>342.92251589999893</c:v>
                </c:pt>
                <c:pt idx="458">
                  <c:v>341.98513789999868</c:v>
                </c:pt>
                <c:pt idx="459">
                  <c:v>341.04763789999998</c:v>
                </c:pt>
                <c:pt idx="460">
                  <c:v>339.95373539999969</c:v>
                </c:pt>
                <c:pt idx="461">
                  <c:v>339.01596070000005</c:v>
                </c:pt>
                <c:pt idx="462">
                  <c:v>338.07809449999905</c:v>
                </c:pt>
                <c:pt idx="463">
                  <c:v>336.98376459999969</c:v>
                </c:pt>
                <c:pt idx="464">
                  <c:v>336.04562380000078</c:v>
                </c:pt>
                <c:pt idx="465">
                  <c:v>334.9509888</c:v>
                </c:pt>
                <c:pt idx="466">
                  <c:v>334.01260380000002</c:v>
                </c:pt>
                <c:pt idx="467">
                  <c:v>333.07412719999996</c:v>
                </c:pt>
                <c:pt idx="468">
                  <c:v>331.97906490000003</c:v>
                </c:pt>
                <c:pt idx="469">
                  <c:v>331.04031369999996</c:v>
                </c:pt>
                <c:pt idx="470">
                  <c:v>329.94497680000001</c:v>
                </c:pt>
                <c:pt idx="471">
                  <c:v>329.0059814</c:v>
                </c:pt>
                <c:pt idx="472">
                  <c:v>328.06686400000001</c:v>
                </c:pt>
                <c:pt idx="473">
                  <c:v>326.97109989999899</c:v>
                </c:pt>
                <c:pt idx="474">
                  <c:v>326.03173829999849</c:v>
                </c:pt>
                <c:pt idx="475">
                  <c:v>324.93566889999994</c:v>
                </c:pt>
                <c:pt idx="476">
                  <c:v>323.99609379999862</c:v>
                </c:pt>
                <c:pt idx="477">
                  <c:v>323.05636600000003</c:v>
                </c:pt>
                <c:pt idx="478">
                  <c:v>321.95989989999998</c:v>
                </c:pt>
                <c:pt idx="479">
                  <c:v>321.01995849999969</c:v>
                </c:pt>
                <c:pt idx="480">
                  <c:v>319.9231872999988</c:v>
                </c:pt>
                <c:pt idx="481">
                  <c:v>318.98300169999999</c:v>
                </c:pt>
                <c:pt idx="482">
                  <c:v>318.04269410000114</c:v>
                </c:pt>
                <c:pt idx="483">
                  <c:v>316.9455261</c:v>
                </c:pt>
                <c:pt idx="484">
                  <c:v>316.00500489999996</c:v>
                </c:pt>
                <c:pt idx="485">
                  <c:v>315.06436159999998</c:v>
                </c:pt>
                <c:pt idx="486">
                  <c:v>313.966796899999</c:v>
                </c:pt>
                <c:pt idx="487">
                  <c:v>313.02590939999999</c:v>
                </c:pt>
                <c:pt idx="488">
                  <c:v>311.92807009999905</c:v>
                </c:pt>
                <c:pt idx="489">
                  <c:v>310.98693849999819</c:v>
                </c:pt>
                <c:pt idx="490">
                  <c:v>310.04571529999993</c:v>
                </c:pt>
                <c:pt idx="491">
                  <c:v>308.94747919999998</c:v>
                </c:pt>
                <c:pt idx="492">
                  <c:v>308.00601199999886</c:v>
                </c:pt>
                <c:pt idx="493">
                  <c:v>307.06445309999998</c:v>
                </c:pt>
                <c:pt idx="494">
                  <c:v>305.96582030000002</c:v>
                </c:pt>
                <c:pt idx="495">
                  <c:v>305.02401730000003</c:v>
                </c:pt>
                <c:pt idx="496">
                  <c:v>303.92510989999874</c:v>
                </c:pt>
                <c:pt idx="497">
                  <c:v>302.98309329999893</c:v>
                </c:pt>
                <c:pt idx="498">
                  <c:v>302.04095460000002</c:v>
                </c:pt>
                <c:pt idx="499">
                  <c:v>300.94168090000005</c:v>
                </c:pt>
                <c:pt idx="500">
                  <c:v>299.99932859999905</c:v>
                </c:pt>
                <c:pt idx="501">
                  <c:v>299.05685419999998</c:v>
                </c:pt>
                <c:pt idx="502">
                  <c:v>297.9571838</c:v>
                </c:pt>
                <c:pt idx="503">
                  <c:v>297.01449580000002</c:v>
                </c:pt>
                <c:pt idx="504">
                  <c:v>296.07171629999874</c:v>
                </c:pt>
                <c:pt idx="505">
                  <c:v>294.97164919999994</c:v>
                </c:pt>
                <c:pt idx="506">
                  <c:v>294.02865599999899</c:v>
                </c:pt>
                <c:pt idx="507">
                  <c:v>292.92834469999963</c:v>
                </c:pt>
                <c:pt idx="508">
                  <c:v>291.98510739999887</c:v>
                </c:pt>
                <c:pt idx="509">
                  <c:v>291.04177859999999</c:v>
                </c:pt>
                <c:pt idx="510">
                  <c:v>289.94110110000003</c:v>
                </c:pt>
                <c:pt idx="511">
                  <c:v>288.99755859999874</c:v>
                </c:pt>
                <c:pt idx="512">
                  <c:v>288.05389400000001</c:v>
                </c:pt>
                <c:pt idx="513">
                  <c:v>286.95285030000002</c:v>
                </c:pt>
                <c:pt idx="514">
                  <c:v>286.0090027</c:v>
                </c:pt>
                <c:pt idx="515">
                  <c:v>285.06503300000003</c:v>
                </c:pt>
                <c:pt idx="516">
                  <c:v>283.96362299999993</c:v>
                </c:pt>
                <c:pt idx="517">
                  <c:v>283.01943969999996</c:v>
                </c:pt>
                <c:pt idx="518">
                  <c:v>282.07516479999964</c:v>
                </c:pt>
                <c:pt idx="519">
                  <c:v>280.97338869999999</c:v>
                </c:pt>
                <c:pt idx="520">
                  <c:v>280.02890009999999</c:v>
                </c:pt>
                <c:pt idx="521">
                  <c:v>278.92687989999899</c:v>
                </c:pt>
                <c:pt idx="522">
                  <c:v>277.98217769999923</c:v>
                </c:pt>
                <c:pt idx="523">
                  <c:v>277.03738399999969</c:v>
                </c:pt>
                <c:pt idx="524">
                  <c:v>275.93499759999969</c:v>
                </c:pt>
                <c:pt idx="525">
                  <c:v>274.99002079999963</c:v>
                </c:pt>
                <c:pt idx="526">
                  <c:v>274.04492190000002</c:v>
                </c:pt>
                <c:pt idx="527">
                  <c:v>272.94219969999995</c:v>
                </c:pt>
                <c:pt idx="528">
                  <c:v>271.99688719999995</c:v>
                </c:pt>
                <c:pt idx="529">
                  <c:v>271.05148320000001</c:v>
                </c:pt>
                <c:pt idx="530">
                  <c:v>269.9484253</c:v>
                </c:pt>
                <c:pt idx="531">
                  <c:v>269.00280759999998</c:v>
                </c:pt>
                <c:pt idx="532">
                  <c:v>268.05712889999995</c:v>
                </c:pt>
                <c:pt idx="533">
                  <c:v>266.95370480000003</c:v>
                </c:pt>
                <c:pt idx="534">
                  <c:v>266.0078125</c:v>
                </c:pt>
                <c:pt idx="535">
                  <c:v>265.06182860000001</c:v>
                </c:pt>
                <c:pt idx="536">
                  <c:v>263.95806879999969</c:v>
                </c:pt>
                <c:pt idx="537">
                  <c:v>263.01190189999994</c:v>
                </c:pt>
                <c:pt idx="538">
                  <c:v>262.0656128</c:v>
                </c:pt>
                <c:pt idx="539">
                  <c:v>260.96151729999855</c:v>
                </c:pt>
                <c:pt idx="540">
                  <c:v>260.01504519999997</c:v>
                </c:pt>
                <c:pt idx="541">
                  <c:v>259.06851199999886</c:v>
                </c:pt>
                <c:pt idx="542">
                  <c:v>257.96408079999998</c:v>
                </c:pt>
                <c:pt idx="543">
                  <c:v>257.01730350000003</c:v>
                </c:pt>
                <c:pt idx="544">
                  <c:v>256.07046509999998</c:v>
                </c:pt>
                <c:pt idx="545">
                  <c:v>254.96571349999999</c:v>
                </c:pt>
                <c:pt idx="546">
                  <c:v>254.01867680000001</c:v>
                </c:pt>
                <c:pt idx="547">
                  <c:v>253.07156369999936</c:v>
                </c:pt>
                <c:pt idx="548">
                  <c:v>251.9664764000006</c:v>
                </c:pt>
                <c:pt idx="549">
                  <c:v>251.01916499999945</c:v>
                </c:pt>
                <c:pt idx="550">
                  <c:v>250.07177730000001</c:v>
                </c:pt>
                <c:pt idx="551">
                  <c:v>248.97253419999998</c:v>
                </c:pt>
                <c:pt idx="552">
                  <c:v>248.03060909999999</c:v>
                </c:pt>
                <c:pt idx="553">
                  <c:v>246.93157959999999</c:v>
                </c:pt>
                <c:pt idx="554">
                  <c:v>245.98945620000001</c:v>
                </c:pt>
                <c:pt idx="555">
                  <c:v>245.0472565</c:v>
                </c:pt>
                <c:pt idx="556">
                  <c:v>243.94792179999999</c:v>
                </c:pt>
                <c:pt idx="557">
                  <c:v>243.0055389</c:v>
                </c:pt>
                <c:pt idx="558">
                  <c:v>242.06306459999951</c:v>
                </c:pt>
                <c:pt idx="559">
                  <c:v>240.96340940000007</c:v>
                </c:pt>
                <c:pt idx="560">
                  <c:v>240.02076719999999</c:v>
                </c:pt>
                <c:pt idx="561">
                  <c:v>239.07803340000001</c:v>
                </c:pt>
                <c:pt idx="562">
                  <c:v>237.97808840000027</c:v>
                </c:pt>
                <c:pt idx="563">
                  <c:v>237.03518679999999</c:v>
                </c:pt>
                <c:pt idx="564">
                  <c:v>235.93501280000001</c:v>
                </c:pt>
                <c:pt idx="565">
                  <c:v>234.99192810000048</c:v>
                </c:pt>
                <c:pt idx="566">
                  <c:v>234.04876709999999</c:v>
                </c:pt>
                <c:pt idx="567">
                  <c:v>232.94831850000048</c:v>
                </c:pt>
                <c:pt idx="568">
                  <c:v>232.00497439999998</c:v>
                </c:pt>
                <c:pt idx="569">
                  <c:v>231.06155399999992</c:v>
                </c:pt>
                <c:pt idx="570">
                  <c:v>229.96080019999999</c:v>
                </c:pt>
                <c:pt idx="571">
                  <c:v>229.01721190000001</c:v>
                </c:pt>
                <c:pt idx="572">
                  <c:v>228.0735474</c:v>
                </c:pt>
                <c:pt idx="573">
                  <c:v>226.97250369999998</c:v>
                </c:pt>
                <c:pt idx="574">
                  <c:v>226.02867130000001</c:v>
                </c:pt>
                <c:pt idx="575">
                  <c:v>224.92742920000063</c:v>
                </c:pt>
                <c:pt idx="576">
                  <c:v>223.9834137</c:v>
                </c:pt>
                <c:pt idx="577">
                  <c:v>223.03933720000001</c:v>
                </c:pt>
                <c:pt idx="578">
                  <c:v>221.93780519999999</c:v>
                </c:pt>
                <c:pt idx="579">
                  <c:v>220.99356079999936</c:v>
                </c:pt>
                <c:pt idx="580">
                  <c:v>220.04924009999999</c:v>
                </c:pt>
                <c:pt idx="581">
                  <c:v>218.94743350000007</c:v>
                </c:pt>
                <c:pt idx="582">
                  <c:v>218.00294490000007</c:v>
                </c:pt>
                <c:pt idx="583">
                  <c:v>217.05838010000048</c:v>
                </c:pt>
                <c:pt idx="584">
                  <c:v>215.95629880000067</c:v>
                </c:pt>
                <c:pt idx="585">
                  <c:v>215.01158139999998</c:v>
                </c:pt>
                <c:pt idx="586">
                  <c:v>214.06677249999998</c:v>
                </c:pt>
                <c:pt idx="587">
                  <c:v>212.96441650000048</c:v>
                </c:pt>
                <c:pt idx="588">
                  <c:v>212.01947019999992</c:v>
                </c:pt>
                <c:pt idx="589">
                  <c:v>211.07443240000001</c:v>
                </c:pt>
                <c:pt idx="590">
                  <c:v>209.97181700000004</c:v>
                </c:pt>
                <c:pt idx="591">
                  <c:v>209.02662660000001</c:v>
                </c:pt>
                <c:pt idx="592">
                  <c:v>207.9238129</c:v>
                </c:pt>
                <c:pt idx="593">
                  <c:v>206.9784851</c:v>
                </c:pt>
                <c:pt idx="594">
                  <c:v>206.03306579999932</c:v>
                </c:pt>
                <c:pt idx="595">
                  <c:v>204.92999269999999</c:v>
                </c:pt>
                <c:pt idx="596">
                  <c:v>203.9844360000007</c:v>
                </c:pt>
                <c:pt idx="597">
                  <c:v>203.0388031</c:v>
                </c:pt>
                <c:pt idx="598">
                  <c:v>201.9354706</c:v>
                </c:pt>
                <c:pt idx="599">
                  <c:v>200.98968509999995</c:v>
                </c:pt>
                <c:pt idx="600">
                  <c:v>200.04383849999999</c:v>
                </c:pt>
              </c:numCache>
            </c:numRef>
          </c:xVal>
          <c:yVal>
            <c:numRef>
              <c:f>Foglio1!$H$3:$H$603</c:f>
              <c:numCache>
                <c:formatCode>General</c:formatCode>
                <c:ptCount val="601"/>
                <c:pt idx="0">
                  <c:v>-2.7644501530000006E-3</c:v>
                </c:pt>
                <c:pt idx="1">
                  <c:v>-3.2735960560000212E-3</c:v>
                </c:pt>
                <c:pt idx="2">
                  <c:v>-3.5182649740000006E-3</c:v>
                </c:pt>
                <c:pt idx="3">
                  <c:v>-3.0964934270000001E-3</c:v>
                </c:pt>
                <c:pt idx="4">
                  <c:v>-3.1828952490000079E-3</c:v>
                </c:pt>
                <c:pt idx="5">
                  <c:v>-3.0922270380000006E-3</c:v>
                </c:pt>
                <c:pt idx="6">
                  <c:v>-2.9326891530000003E-3</c:v>
                </c:pt>
                <c:pt idx="7">
                  <c:v>-3.1566836410000052E-3</c:v>
                </c:pt>
                <c:pt idx="8">
                  <c:v>-3.0649816620000195E-3</c:v>
                </c:pt>
                <c:pt idx="9">
                  <c:v>-3.150001867000016E-3</c:v>
                </c:pt>
                <c:pt idx="10">
                  <c:v>-2.4225255470000126E-3</c:v>
                </c:pt>
                <c:pt idx="11">
                  <c:v>-2.8853255790000079E-3</c:v>
                </c:pt>
                <c:pt idx="12">
                  <c:v>-1.7710740210000063E-3</c:v>
                </c:pt>
                <c:pt idx="13">
                  <c:v>-1.4572620860000003E-3</c:v>
                </c:pt>
                <c:pt idx="14">
                  <c:v>-1.1432232569999964E-3</c:v>
                </c:pt>
                <c:pt idx="15">
                  <c:v>-9.3916215700000263E-4</c:v>
                </c:pt>
                <c:pt idx="16">
                  <c:v>-4.2070201020000199E-4</c:v>
                </c:pt>
                <c:pt idx="17">
                  <c:v>-1.55650312100001E-4</c:v>
                </c:pt>
                <c:pt idx="18">
                  <c:v>-3.7109796540000145E-4</c:v>
                </c:pt>
                <c:pt idx="19">
                  <c:v>-2.4212161950000005E-4</c:v>
                </c:pt>
                <c:pt idx="20" formatCode="0.00E+00">
                  <c:v>-6.2018349130000275E-5</c:v>
                </c:pt>
                <c:pt idx="21">
                  <c:v>2.1301608650000105E-4</c:v>
                </c:pt>
                <c:pt idx="22" formatCode="0.00E+00">
                  <c:v>8.8694381700000791E-5</c:v>
                </c:pt>
                <c:pt idx="23" formatCode="0.00E+00">
                  <c:v>1.3201863570000053E-6</c:v>
                </c:pt>
                <c:pt idx="24">
                  <c:v>-2.5319450650000002E-4</c:v>
                </c:pt>
                <c:pt idx="25">
                  <c:v>1.6904238150000053E-4</c:v>
                </c:pt>
                <c:pt idx="26">
                  <c:v>-8.7670062200000435E-4</c:v>
                </c:pt>
                <c:pt idx="27">
                  <c:v>-1.0065217499999998E-3</c:v>
                </c:pt>
                <c:pt idx="28">
                  <c:v>-1.3671617490000002E-3</c:v>
                </c:pt>
                <c:pt idx="29">
                  <c:v>-1.9880926700000076E-3</c:v>
                </c:pt>
                <c:pt idx="30">
                  <c:v>-1.9050095000000063E-3</c:v>
                </c:pt>
                <c:pt idx="31">
                  <c:v>-2.110575093E-3</c:v>
                </c:pt>
                <c:pt idx="32">
                  <c:v>-2.2645439020000098E-3</c:v>
                </c:pt>
                <c:pt idx="33">
                  <c:v>-2.1203639920000079E-3</c:v>
                </c:pt>
                <c:pt idx="34">
                  <c:v>-2.2568185810000001E-3</c:v>
                </c:pt>
                <c:pt idx="35">
                  <c:v>-2.8114670420000079E-3</c:v>
                </c:pt>
                <c:pt idx="36">
                  <c:v>-2.1396321239999998E-3</c:v>
                </c:pt>
                <c:pt idx="37">
                  <c:v>-2.3058985829999996E-3</c:v>
                </c:pt>
                <c:pt idx="38">
                  <c:v>-2.4026522880000001E-3</c:v>
                </c:pt>
                <c:pt idx="39">
                  <c:v>-2.7073442470000237E-3</c:v>
                </c:pt>
                <c:pt idx="40">
                  <c:v>-3.1087275130000144E-3</c:v>
                </c:pt>
                <c:pt idx="41">
                  <c:v>-3.6069960330000006E-3</c:v>
                </c:pt>
                <c:pt idx="42">
                  <c:v>-3.6408817400000234E-3</c:v>
                </c:pt>
                <c:pt idx="43">
                  <c:v>-4.0255538189999836E-3</c:v>
                </c:pt>
                <c:pt idx="44">
                  <c:v>-4.4726096090000307E-3</c:v>
                </c:pt>
                <c:pt idx="45">
                  <c:v>-4.9165952950000124E-3</c:v>
                </c:pt>
                <c:pt idx="46">
                  <c:v>-5.1678097810000014E-3</c:v>
                </c:pt>
                <c:pt idx="47">
                  <c:v>-5.1144473250000011E-3</c:v>
                </c:pt>
                <c:pt idx="48">
                  <c:v>-5.5368714970000276E-3</c:v>
                </c:pt>
                <c:pt idx="49">
                  <c:v>-5.5652912710000011E-3</c:v>
                </c:pt>
                <c:pt idx="50">
                  <c:v>-5.5468389760000014E-3</c:v>
                </c:pt>
                <c:pt idx="51">
                  <c:v>-5.7765906680000024E-3</c:v>
                </c:pt>
                <c:pt idx="52">
                  <c:v>-5.7844072579999965E-3</c:v>
                </c:pt>
                <c:pt idx="53">
                  <c:v>-5.7904864660000008E-3</c:v>
                </c:pt>
                <c:pt idx="54">
                  <c:v>-5.745477043000019E-3</c:v>
                </c:pt>
                <c:pt idx="55">
                  <c:v>-5.5846110920000124E-3</c:v>
                </c:pt>
                <c:pt idx="56">
                  <c:v>-5.7345433160000134E-3</c:v>
                </c:pt>
                <c:pt idx="57">
                  <c:v>-5.2206544210000013E-3</c:v>
                </c:pt>
                <c:pt idx="58">
                  <c:v>-5.1633077669999946E-3</c:v>
                </c:pt>
                <c:pt idx="59">
                  <c:v>-5.0073950550000024E-3</c:v>
                </c:pt>
                <c:pt idx="60">
                  <c:v>-4.989226349000027E-3</c:v>
                </c:pt>
                <c:pt idx="61">
                  <c:v>-4.9515557480000012E-3</c:v>
                </c:pt>
                <c:pt idx="62">
                  <c:v>-5.0234138029999998E-3</c:v>
                </c:pt>
                <c:pt idx="63">
                  <c:v>-5.4115168750000003E-3</c:v>
                </c:pt>
                <c:pt idx="64">
                  <c:v>-5.7796048930000331E-3</c:v>
                </c:pt>
                <c:pt idx="65">
                  <c:v>-6.1271167359999955E-3</c:v>
                </c:pt>
                <c:pt idx="66">
                  <c:v>-6.5056155439999997E-3</c:v>
                </c:pt>
                <c:pt idx="67">
                  <c:v>-7.1734855879999997E-3</c:v>
                </c:pt>
                <c:pt idx="68">
                  <c:v>-7.8758187589999997E-3</c:v>
                </c:pt>
                <c:pt idx="69">
                  <c:v>-8.252644911000067E-3</c:v>
                </c:pt>
                <c:pt idx="70">
                  <c:v>-8.7430207059999987E-3</c:v>
                </c:pt>
                <c:pt idx="71">
                  <c:v>-9.5801353450000338E-3</c:v>
                </c:pt>
                <c:pt idx="72">
                  <c:v>-1.0183930399999999E-2</c:v>
                </c:pt>
                <c:pt idx="73">
                  <c:v>-1.1148783380000001E-2</c:v>
                </c:pt>
                <c:pt idx="74">
                  <c:v>-1.1791569180000043E-2</c:v>
                </c:pt>
                <c:pt idx="75">
                  <c:v>-1.2236191889999998E-2</c:v>
                </c:pt>
                <c:pt idx="76">
                  <c:v>-1.2697556989999996E-2</c:v>
                </c:pt>
                <c:pt idx="77">
                  <c:v>-1.3128596360000003E-2</c:v>
                </c:pt>
                <c:pt idx="78">
                  <c:v>-1.3405728150000023E-2</c:v>
                </c:pt>
                <c:pt idx="79">
                  <c:v>-1.3621126300000057E-2</c:v>
                </c:pt>
                <c:pt idx="80">
                  <c:v>-1.3812344519999999E-2</c:v>
                </c:pt>
                <c:pt idx="81">
                  <c:v>-1.405395661E-2</c:v>
                </c:pt>
                <c:pt idx="82">
                  <c:v>-1.415103488E-2</c:v>
                </c:pt>
                <c:pt idx="83">
                  <c:v>-1.4291526750000002E-2</c:v>
                </c:pt>
                <c:pt idx="84">
                  <c:v>-1.4028794129999998E-2</c:v>
                </c:pt>
                <c:pt idx="85">
                  <c:v>-1.4154041189999998E-2</c:v>
                </c:pt>
                <c:pt idx="86">
                  <c:v>-1.3919154180000009E-2</c:v>
                </c:pt>
                <c:pt idx="87">
                  <c:v>-1.3644506220000054E-2</c:v>
                </c:pt>
                <c:pt idx="88">
                  <c:v>-1.351098157E-2</c:v>
                </c:pt>
                <c:pt idx="89">
                  <c:v>-1.2959839779999999E-2</c:v>
                </c:pt>
                <c:pt idx="90">
                  <c:v>-1.2294827030000005E-2</c:v>
                </c:pt>
                <c:pt idx="91">
                  <c:v>-1.1415583080000003E-2</c:v>
                </c:pt>
                <c:pt idx="92">
                  <c:v>-1.0786684230000032E-2</c:v>
                </c:pt>
                <c:pt idx="93">
                  <c:v>-9.5951762050000486E-3</c:v>
                </c:pt>
                <c:pt idx="94">
                  <c:v>-8.928182535000051E-3</c:v>
                </c:pt>
                <c:pt idx="95">
                  <c:v>-7.7277938840000261E-3</c:v>
                </c:pt>
                <c:pt idx="96">
                  <c:v>-6.7845587620000104E-3</c:v>
                </c:pt>
                <c:pt idx="97">
                  <c:v>-5.9817624280000432E-3</c:v>
                </c:pt>
                <c:pt idx="98">
                  <c:v>-4.8923818389999827E-3</c:v>
                </c:pt>
                <c:pt idx="99">
                  <c:v>-3.9109988140000008E-3</c:v>
                </c:pt>
                <c:pt idx="100">
                  <c:v>-3.3826688299999999E-3</c:v>
                </c:pt>
                <c:pt idx="101">
                  <c:v>-3.0434925570000187E-3</c:v>
                </c:pt>
                <c:pt idx="102">
                  <c:v>-2.2405430210000079E-3</c:v>
                </c:pt>
                <c:pt idx="103">
                  <c:v>-1.3179754610000061E-3</c:v>
                </c:pt>
                <c:pt idx="104">
                  <c:v>-9.8307104780000383E-4</c:v>
                </c:pt>
                <c:pt idx="105">
                  <c:v>-6.5044121580000013E-4</c:v>
                </c:pt>
                <c:pt idx="106">
                  <c:v>-1.9130694270000069E-4</c:v>
                </c:pt>
                <c:pt idx="107">
                  <c:v>2.5562150400000014E-4</c:v>
                </c:pt>
                <c:pt idx="108">
                  <c:v>6.2969239660000094E-4</c:v>
                </c:pt>
                <c:pt idx="109">
                  <c:v>8.8874570790000806E-4</c:v>
                </c:pt>
                <c:pt idx="110">
                  <c:v>1.0995512130000001E-3</c:v>
                </c:pt>
                <c:pt idx="111">
                  <c:v>1.5212876020000035E-3</c:v>
                </c:pt>
                <c:pt idx="112">
                  <c:v>1.5483303000000039E-3</c:v>
                </c:pt>
                <c:pt idx="113">
                  <c:v>2.3041802920000134E-3</c:v>
                </c:pt>
                <c:pt idx="114">
                  <c:v>2.3827529509999998E-3</c:v>
                </c:pt>
                <c:pt idx="115">
                  <c:v>2.8402863540000012E-3</c:v>
                </c:pt>
                <c:pt idx="116">
                  <c:v>3.1660280660000084E-3</c:v>
                </c:pt>
                <c:pt idx="117">
                  <c:v>3.5215287930000089E-3</c:v>
                </c:pt>
                <c:pt idx="118">
                  <c:v>3.8263408930000005E-3</c:v>
                </c:pt>
                <c:pt idx="119">
                  <c:v>3.8008012340000016E-3</c:v>
                </c:pt>
                <c:pt idx="120">
                  <c:v>3.8465284740000004E-3</c:v>
                </c:pt>
                <c:pt idx="121">
                  <c:v>3.6883188880000206E-3</c:v>
                </c:pt>
                <c:pt idx="122">
                  <c:v>4.1320468299999875E-3</c:v>
                </c:pt>
                <c:pt idx="123">
                  <c:v>4.1618398389999846E-3</c:v>
                </c:pt>
                <c:pt idx="124">
                  <c:v>4.3885176999999996E-3</c:v>
                </c:pt>
                <c:pt idx="125">
                  <c:v>4.6877898279999945E-3</c:v>
                </c:pt>
                <c:pt idx="126">
                  <c:v>4.7722388990000201E-3</c:v>
                </c:pt>
                <c:pt idx="127">
                  <c:v>4.6761981210000202E-3</c:v>
                </c:pt>
                <c:pt idx="128">
                  <c:v>4.8285643569999839E-3</c:v>
                </c:pt>
                <c:pt idx="129">
                  <c:v>5.0799469460000024E-3</c:v>
                </c:pt>
                <c:pt idx="130">
                  <c:v>5.2078017030000208E-3</c:v>
                </c:pt>
                <c:pt idx="131">
                  <c:v>4.8780650830000296E-3</c:v>
                </c:pt>
                <c:pt idx="132">
                  <c:v>5.1189726220000004E-3</c:v>
                </c:pt>
                <c:pt idx="133">
                  <c:v>4.95343888200002E-3</c:v>
                </c:pt>
                <c:pt idx="134">
                  <c:v>4.6669351870000002E-3</c:v>
                </c:pt>
                <c:pt idx="135">
                  <c:v>4.3413215320000104E-3</c:v>
                </c:pt>
                <c:pt idx="136">
                  <c:v>4.1877147739999955E-3</c:v>
                </c:pt>
                <c:pt idx="137">
                  <c:v>3.9745429530000011E-3</c:v>
                </c:pt>
                <c:pt idx="138">
                  <c:v>3.8256619590000015E-3</c:v>
                </c:pt>
                <c:pt idx="139">
                  <c:v>3.5137780940000004E-3</c:v>
                </c:pt>
                <c:pt idx="140">
                  <c:v>3.6290865390000079E-3</c:v>
                </c:pt>
                <c:pt idx="141">
                  <c:v>3.5271917000000257E-3</c:v>
                </c:pt>
                <c:pt idx="142">
                  <c:v>3.714556806000011E-3</c:v>
                </c:pt>
                <c:pt idx="143">
                  <c:v>3.6910860800000098E-3</c:v>
                </c:pt>
                <c:pt idx="144">
                  <c:v>3.5573348870000217E-3</c:v>
                </c:pt>
                <c:pt idx="145">
                  <c:v>3.9349147120000157E-3</c:v>
                </c:pt>
                <c:pt idx="146">
                  <c:v>3.6111020020000084E-3</c:v>
                </c:pt>
                <c:pt idx="147">
                  <c:v>3.8419580090000007E-3</c:v>
                </c:pt>
                <c:pt idx="148">
                  <c:v>3.6553211980000148E-3</c:v>
                </c:pt>
                <c:pt idx="149">
                  <c:v>3.7579510830000116E-3</c:v>
                </c:pt>
                <c:pt idx="150">
                  <c:v>3.6771714220000164E-3</c:v>
                </c:pt>
                <c:pt idx="151">
                  <c:v>3.8016890180000052E-3</c:v>
                </c:pt>
                <c:pt idx="152">
                  <c:v>4.2760660870000307E-3</c:v>
                </c:pt>
                <c:pt idx="153">
                  <c:v>4.443041515000027E-3</c:v>
                </c:pt>
                <c:pt idx="154">
                  <c:v>4.3734558860000008E-3</c:v>
                </c:pt>
                <c:pt idx="155">
                  <c:v>4.4363201600000311E-3</c:v>
                </c:pt>
                <c:pt idx="156">
                  <c:v>4.5396583150000367E-3</c:v>
                </c:pt>
                <c:pt idx="157">
                  <c:v>4.588366952000017E-3</c:v>
                </c:pt>
                <c:pt idx="158">
                  <c:v>4.6110753900000011E-3</c:v>
                </c:pt>
                <c:pt idx="159">
                  <c:v>4.7207875179999855E-3</c:v>
                </c:pt>
                <c:pt idx="160">
                  <c:v>4.3712337500000234E-3</c:v>
                </c:pt>
                <c:pt idx="161">
                  <c:v>4.3648271820000114E-3</c:v>
                </c:pt>
                <c:pt idx="162">
                  <c:v>4.4037103650000024E-3</c:v>
                </c:pt>
                <c:pt idx="163">
                  <c:v>4.472777247000001E-3</c:v>
                </c:pt>
                <c:pt idx="164">
                  <c:v>4.5356820340000208E-3</c:v>
                </c:pt>
                <c:pt idx="165">
                  <c:v>4.6433606190000023E-3</c:v>
                </c:pt>
                <c:pt idx="166">
                  <c:v>4.5643784109999997E-3</c:v>
                </c:pt>
                <c:pt idx="167">
                  <c:v>4.6845977189999945E-3</c:v>
                </c:pt>
                <c:pt idx="168">
                  <c:v>4.4345683420000124E-3</c:v>
                </c:pt>
                <c:pt idx="169">
                  <c:v>4.6491953540000013E-3</c:v>
                </c:pt>
                <c:pt idx="170">
                  <c:v>4.6648946589999737E-3</c:v>
                </c:pt>
                <c:pt idx="171">
                  <c:v>4.5840507370000002E-3</c:v>
                </c:pt>
                <c:pt idx="172">
                  <c:v>4.7818701710000133E-3</c:v>
                </c:pt>
                <c:pt idx="173">
                  <c:v>4.6862200830000353E-3</c:v>
                </c:pt>
                <c:pt idx="174">
                  <c:v>4.6810652130000133E-3</c:v>
                </c:pt>
                <c:pt idx="175">
                  <c:v>4.7364369970000104E-3</c:v>
                </c:pt>
                <c:pt idx="176">
                  <c:v>4.516849294000029E-3</c:v>
                </c:pt>
                <c:pt idx="177">
                  <c:v>4.6281595709999788E-3</c:v>
                </c:pt>
                <c:pt idx="178">
                  <c:v>4.7651459459999998E-3</c:v>
                </c:pt>
                <c:pt idx="179">
                  <c:v>4.6820072459999975E-3</c:v>
                </c:pt>
                <c:pt idx="180">
                  <c:v>4.6599232590000001E-3</c:v>
                </c:pt>
                <c:pt idx="181">
                  <c:v>4.6110493130000207E-3</c:v>
                </c:pt>
                <c:pt idx="182">
                  <c:v>4.6985447409999955E-3</c:v>
                </c:pt>
                <c:pt idx="183">
                  <c:v>4.7347620130000307E-3</c:v>
                </c:pt>
                <c:pt idx="184">
                  <c:v>4.7733639370000271E-3</c:v>
                </c:pt>
                <c:pt idx="185">
                  <c:v>4.9314196220000307E-3</c:v>
                </c:pt>
                <c:pt idx="186">
                  <c:v>4.9725268040000034E-3</c:v>
                </c:pt>
                <c:pt idx="187">
                  <c:v>5.0064888779999955E-3</c:v>
                </c:pt>
                <c:pt idx="188">
                  <c:v>5.0179585810000002E-3</c:v>
                </c:pt>
                <c:pt idx="189">
                  <c:v>5.1080505359999999E-3</c:v>
                </c:pt>
                <c:pt idx="190">
                  <c:v>5.0411345439999996E-3</c:v>
                </c:pt>
                <c:pt idx="191">
                  <c:v>5.1445113489999809E-3</c:v>
                </c:pt>
                <c:pt idx="192">
                  <c:v>5.1041217520000001E-3</c:v>
                </c:pt>
                <c:pt idx="193">
                  <c:v>5.2065183410000123E-3</c:v>
                </c:pt>
                <c:pt idx="194">
                  <c:v>5.1890965550000024E-3</c:v>
                </c:pt>
                <c:pt idx="195">
                  <c:v>5.2119675090000024E-3</c:v>
                </c:pt>
                <c:pt idx="196">
                  <c:v>5.3034359589999875E-3</c:v>
                </c:pt>
                <c:pt idx="197">
                  <c:v>5.0235623490000004E-3</c:v>
                </c:pt>
                <c:pt idx="198">
                  <c:v>5.1489383910000011E-3</c:v>
                </c:pt>
                <c:pt idx="199">
                  <c:v>4.9910130910000312E-3</c:v>
                </c:pt>
                <c:pt idx="200">
                  <c:v>4.9899131990000277E-3</c:v>
                </c:pt>
                <c:pt idx="201">
                  <c:v>4.9856975669999998E-3</c:v>
                </c:pt>
                <c:pt idx="202">
                  <c:v>4.9119410110000207E-3</c:v>
                </c:pt>
                <c:pt idx="203">
                  <c:v>4.9432278610000218E-3</c:v>
                </c:pt>
                <c:pt idx="204">
                  <c:v>4.8932223580000133E-3</c:v>
                </c:pt>
                <c:pt idx="205">
                  <c:v>4.7738873400000013E-3</c:v>
                </c:pt>
                <c:pt idx="206">
                  <c:v>4.5423787090000034E-3</c:v>
                </c:pt>
                <c:pt idx="207">
                  <c:v>4.3427073399999998E-3</c:v>
                </c:pt>
                <c:pt idx="208">
                  <c:v>4.4100647789999999E-3</c:v>
                </c:pt>
                <c:pt idx="209">
                  <c:v>4.3034898120000008E-3</c:v>
                </c:pt>
                <c:pt idx="210">
                  <c:v>4.4164452700000004E-3</c:v>
                </c:pt>
                <c:pt idx="211">
                  <c:v>4.3095028960000014E-3</c:v>
                </c:pt>
                <c:pt idx="212">
                  <c:v>4.3114116420000003E-3</c:v>
                </c:pt>
                <c:pt idx="213">
                  <c:v>4.2523033920000225E-3</c:v>
                </c:pt>
                <c:pt idx="214">
                  <c:v>4.2519113050000024E-3</c:v>
                </c:pt>
                <c:pt idx="215">
                  <c:v>4.1881590149999998E-3</c:v>
                </c:pt>
                <c:pt idx="216">
                  <c:v>4.2543425220000104E-3</c:v>
                </c:pt>
                <c:pt idx="217">
                  <c:v>4.2936597020000319E-3</c:v>
                </c:pt>
                <c:pt idx="218">
                  <c:v>4.1860677300000169E-3</c:v>
                </c:pt>
                <c:pt idx="219">
                  <c:v>4.3323012069999955E-3</c:v>
                </c:pt>
                <c:pt idx="220">
                  <c:v>4.5529203490000001E-3</c:v>
                </c:pt>
                <c:pt idx="221">
                  <c:v>4.5371209269999945E-3</c:v>
                </c:pt>
                <c:pt idx="222">
                  <c:v>4.6204417009999997E-3</c:v>
                </c:pt>
                <c:pt idx="223">
                  <c:v>4.5260824260000007E-3</c:v>
                </c:pt>
                <c:pt idx="224">
                  <c:v>4.5367022980000189E-3</c:v>
                </c:pt>
                <c:pt idx="225">
                  <c:v>4.5254025609999865E-3</c:v>
                </c:pt>
                <c:pt idx="226">
                  <c:v>4.4942502860000014E-3</c:v>
                </c:pt>
                <c:pt idx="227">
                  <c:v>4.510885569999977E-3</c:v>
                </c:pt>
                <c:pt idx="228">
                  <c:v>4.5217927550000271E-3</c:v>
                </c:pt>
                <c:pt idx="229">
                  <c:v>4.6716453510000124E-3</c:v>
                </c:pt>
                <c:pt idx="230">
                  <c:v>4.6805939639999999E-3</c:v>
                </c:pt>
                <c:pt idx="231">
                  <c:v>4.7908211130000189E-3</c:v>
                </c:pt>
                <c:pt idx="232">
                  <c:v>5.1254685970000009E-3</c:v>
                </c:pt>
                <c:pt idx="233">
                  <c:v>5.1037287340000188E-3</c:v>
                </c:pt>
                <c:pt idx="234">
                  <c:v>5.4161804729999999E-3</c:v>
                </c:pt>
                <c:pt idx="235">
                  <c:v>5.4788812990000189E-3</c:v>
                </c:pt>
                <c:pt idx="236">
                  <c:v>5.8044050820000104E-3</c:v>
                </c:pt>
                <c:pt idx="237">
                  <c:v>6.2397443690000234E-3</c:v>
                </c:pt>
                <c:pt idx="238">
                  <c:v>6.3598770650000113E-3</c:v>
                </c:pt>
                <c:pt idx="239">
                  <c:v>6.803057622000017E-3</c:v>
                </c:pt>
                <c:pt idx="240">
                  <c:v>7.0904218590000009E-3</c:v>
                </c:pt>
                <c:pt idx="241">
                  <c:v>7.5036650520000307E-3</c:v>
                </c:pt>
                <c:pt idx="242">
                  <c:v>7.953709923000039E-3</c:v>
                </c:pt>
                <c:pt idx="243">
                  <c:v>8.4590399640000619E-3</c:v>
                </c:pt>
                <c:pt idx="244">
                  <c:v>8.9019117879999988E-3</c:v>
                </c:pt>
                <c:pt idx="245">
                  <c:v>9.5157064500000464E-3</c:v>
                </c:pt>
                <c:pt idx="246">
                  <c:v>1.0205389000000021E-2</c:v>
                </c:pt>
                <c:pt idx="247">
                  <c:v>1.0857177900000001E-2</c:v>
                </c:pt>
                <c:pt idx="248">
                  <c:v>1.1848323980000007E-2</c:v>
                </c:pt>
                <c:pt idx="249">
                  <c:v>1.2949227359999999E-2</c:v>
                </c:pt>
                <c:pt idx="250">
                  <c:v>1.3895929790000051E-2</c:v>
                </c:pt>
                <c:pt idx="251">
                  <c:v>1.4969541690000048E-2</c:v>
                </c:pt>
                <c:pt idx="252">
                  <c:v>1.6006680210000065E-2</c:v>
                </c:pt>
                <c:pt idx="253">
                  <c:v>1.6911711540000023E-2</c:v>
                </c:pt>
                <c:pt idx="254">
                  <c:v>1.8524203450000009E-2</c:v>
                </c:pt>
                <c:pt idx="255">
                  <c:v>2.0012682299999997E-2</c:v>
                </c:pt>
                <c:pt idx="256">
                  <c:v>2.1093199030000006E-2</c:v>
                </c:pt>
                <c:pt idx="257">
                  <c:v>2.2546706720000042E-2</c:v>
                </c:pt>
                <c:pt idx="258">
                  <c:v>2.3448215800000012E-2</c:v>
                </c:pt>
                <c:pt idx="259">
                  <c:v>2.5047499689999999E-2</c:v>
                </c:pt>
                <c:pt idx="260">
                  <c:v>2.7155719700000042E-2</c:v>
                </c:pt>
                <c:pt idx="261">
                  <c:v>2.8897704560000011E-2</c:v>
                </c:pt>
                <c:pt idx="262">
                  <c:v>3.0437858780000153E-2</c:v>
                </c:pt>
                <c:pt idx="263">
                  <c:v>3.2139703630000016E-2</c:v>
                </c:pt>
                <c:pt idx="264">
                  <c:v>3.3573247490000152E-2</c:v>
                </c:pt>
                <c:pt idx="265">
                  <c:v>3.607206419000001E-2</c:v>
                </c:pt>
                <c:pt idx="266">
                  <c:v>3.7684671580000148E-2</c:v>
                </c:pt>
                <c:pt idx="267">
                  <c:v>3.919978067000001E-2</c:v>
                </c:pt>
                <c:pt idx="268">
                  <c:v>4.1435670110000024E-2</c:v>
                </c:pt>
                <c:pt idx="269">
                  <c:v>4.3107345699999737E-2</c:v>
                </c:pt>
                <c:pt idx="270">
                  <c:v>4.5073471960000104E-2</c:v>
                </c:pt>
                <c:pt idx="271">
                  <c:v>4.7222036870000032E-2</c:v>
                </c:pt>
                <c:pt idx="272">
                  <c:v>4.8406653110000114E-2</c:v>
                </c:pt>
                <c:pt idx="273">
                  <c:v>5.0804480910000248E-2</c:v>
                </c:pt>
                <c:pt idx="274">
                  <c:v>5.221148208000001E-2</c:v>
                </c:pt>
                <c:pt idx="275">
                  <c:v>5.3926583379999976E-2</c:v>
                </c:pt>
                <c:pt idx="276">
                  <c:v>5.5696010590000004E-2</c:v>
                </c:pt>
                <c:pt idx="277">
                  <c:v>5.7749308649999956E-2</c:v>
                </c:pt>
                <c:pt idx="278">
                  <c:v>5.9393558650000164E-2</c:v>
                </c:pt>
                <c:pt idx="279">
                  <c:v>6.0945928099999956E-2</c:v>
                </c:pt>
                <c:pt idx="280">
                  <c:v>6.2256220730000034E-2</c:v>
                </c:pt>
                <c:pt idx="281">
                  <c:v>6.3525855539999759E-2</c:v>
                </c:pt>
                <c:pt idx="282">
                  <c:v>6.4878225330000011E-2</c:v>
                </c:pt>
                <c:pt idx="283">
                  <c:v>6.6564105449999966E-2</c:v>
                </c:pt>
                <c:pt idx="284">
                  <c:v>6.7884944380000034E-2</c:v>
                </c:pt>
                <c:pt idx="285">
                  <c:v>6.9019511340000297E-2</c:v>
                </c:pt>
                <c:pt idx="286">
                  <c:v>7.0119775830000022E-2</c:v>
                </c:pt>
                <c:pt idx="287">
                  <c:v>7.1171879769999682E-2</c:v>
                </c:pt>
                <c:pt idx="288">
                  <c:v>7.2356842460000001E-2</c:v>
                </c:pt>
                <c:pt idx="289">
                  <c:v>7.3570653799999969E-2</c:v>
                </c:pt>
                <c:pt idx="290">
                  <c:v>7.4691563840000239E-2</c:v>
                </c:pt>
                <c:pt idx="291">
                  <c:v>7.5815498830000244E-2</c:v>
                </c:pt>
                <c:pt idx="292">
                  <c:v>7.6758667830000307E-2</c:v>
                </c:pt>
                <c:pt idx="293">
                  <c:v>7.7622972430000034E-2</c:v>
                </c:pt>
                <c:pt idx="294">
                  <c:v>7.8526102010000001E-2</c:v>
                </c:pt>
                <c:pt idx="295">
                  <c:v>7.9409316180000009E-2</c:v>
                </c:pt>
                <c:pt idx="296">
                  <c:v>8.0214560030000243E-2</c:v>
                </c:pt>
                <c:pt idx="297">
                  <c:v>8.1051118670000047E-2</c:v>
                </c:pt>
                <c:pt idx="298">
                  <c:v>8.1660352650000267E-2</c:v>
                </c:pt>
                <c:pt idx="299">
                  <c:v>8.2428723570000043E-2</c:v>
                </c:pt>
                <c:pt idx="300">
                  <c:v>8.2882031799999978E-2</c:v>
                </c:pt>
                <c:pt idx="301">
                  <c:v>8.3438508210000067E-2</c:v>
                </c:pt>
                <c:pt idx="302">
                  <c:v>8.3833314480000046E-2</c:v>
                </c:pt>
                <c:pt idx="303">
                  <c:v>8.4074735640000064E-2</c:v>
                </c:pt>
                <c:pt idx="304">
                  <c:v>8.4625914690000248E-2</c:v>
                </c:pt>
                <c:pt idx="305">
                  <c:v>8.5057258610000047E-2</c:v>
                </c:pt>
                <c:pt idx="306">
                  <c:v>8.5240855810000044E-2</c:v>
                </c:pt>
                <c:pt idx="307">
                  <c:v>8.5304208100000264E-2</c:v>
                </c:pt>
                <c:pt idx="308">
                  <c:v>8.5231602190000227E-2</c:v>
                </c:pt>
                <c:pt idx="309">
                  <c:v>8.5327558220000224E-2</c:v>
                </c:pt>
                <c:pt idx="310">
                  <c:v>8.5693240170000268E-2</c:v>
                </c:pt>
                <c:pt idx="311">
                  <c:v>8.5635699330000453E-2</c:v>
                </c:pt>
                <c:pt idx="312">
                  <c:v>8.6386621000000011E-2</c:v>
                </c:pt>
                <c:pt idx="313">
                  <c:v>8.5701502860000098E-2</c:v>
                </c:pt>
                <c:pt idx="314">
                  <c:v>8.5631027820000025E-2</c:v>
                </c:pt>
                <c:pt idx="315">
                  <c:v>8.6514018480000246E-2</c:v>
                </c:pt>
                <c:pt idx="316">
                  <c:v>8.5106000300000248E-2</c:v>
                </c:pt>
                <c:pt idx="317">
                  <c:v>8.6443796749999982E-2</c:v>
                </c:pt>
                <c:pt idx="318">
                  <c:v>8.7120629850000006E-2</c:v>
                </c:pt>
                <c:pt idx="319">
                  <c:v>8.7451636790000023E-2</c:v>
                </c:pt>
                <c:pt idx="320">
                  <c:v>8.7814047930000041E-2</c:v>
                </c:pt>
                <c:pt idx="321">
                  <c:v>8.833224326000004E-2</c:v>
                </c:pt>
                <c:pt idx="322">
                  <c:v>8.8867329060000555E-2</c:v>
                </c:pt>
                <c:pt idx="323">
                  <c:v>8.9326240120000525E-2</c:v>
                </c:pt>
                <c:pt idx="324">
                  <c:v>9.0100400150000384E-2</c:v>
                </c:pt>
                <c:pt idx="325">
                  <c:v>9.0846009550000245E-2</c:v>
                </c:pt>
                <c:pt idx="326">
                  <c:v>9.1354995970000602E-2</c:v>
                </c:pt>
                <c:pt idx="327">
                  <c:v>9.2148564760000037E-2</c:v>
                </c:pt>
                <c:pt idx="328">
                  <c:v>9.2929057780000046E-2</c:v>
                </c:pt>
                <c:pt idx="329">
                  <c:v>9.3829624350000432E-2</c:v>
                </c:pt>
                <c:pt idx="330">
                  <c:v>9.4904661180000599E-2</c:v>
                </c:pt>
                <c:pt idx="331">
                  <c:v>9.5498859880000064E-2</c:v>
                </c:pt>
                <c:pt idx="332">
                  <c:v>9.6278525890000022E-2</c:v>
                </c:pt>
                <c:pt idx="333">
                  <c:v>9.7047060730000245E-2</c:v>
                </c:pt>
                <c:pt idx="334">
                  <c:v>9.7853764890000014E-2</c:v>
                </c:pt>
                <c:pt idx="335">
                  <c:v>9.8769456150000559E-2</c:v>
                </c:pt>
                <c:pt idx="336">
                  <c:v>9.9351167680000227E-2</c:v>
                </c:pt>
                <c:pt idx="337">
                  <c:v>9.9791072310000561E-2</c:v>
                </c:pt>
                <c:pt idx="338">
                  <c:v>0.1002989858</c:v>
                </c:pt>
                <c:pt idx="339">
                  <c:v>0.10060965270000002</c:v>
                </c:pt>
                <c:pt idx="340">
                  <c:v>0.10162095729999999</c:v>
                </c:pt>
                <c:pt idx="341">
                  <c:v>0.10202092679999999</c:v>
                </c:pt>
                <c:pt idx="342">
                  <c:v>0.1024095342</c:v>
                </c:pt>
                <c:pt idx="343">
                  <c:v>0.1027023941</c:v>
                </c:pt>
                <c:pt idx="344">
                  <c:v>0.1031979993</c:v>
                </c:pt>
                <c:pt idx="345">
                  <c:v>0.10329650340000052</c:v>
                </c:pt>
                <c:pt idx="346">
                  <c:v>0.1035204381</c:v>
                </c:pt>
                <c:pt idx="347">
                  <c:v>0.1039139107</c:v>
                </c:pt>
                <c:pt idx="348">
                  <c:v>0.1043587849</c:v>
                </c:pt>
                <c:pt idx="349">
                  <c:v>0.10431777690000002</c:v>
                </c:pt>
                <c:pt idx="350">
                  <c:v>0.10451827200000002</c:v>
                </c:pt>
                <c:pt idx="351">
                  <c:v>0.10475713759999998</c:v>
                </c:pt>
                <c:pt idx="352">
                  <c:v>0.10506372150000044</c:v>
                </c:pt>
                <c:pt idx="353">
                  <c:v>0.10550107060000002</c:v>
                </c:pt>
                <c:pt idx="354">
                  <c:v>0.10576745870000002</c:v>
                </c:pt>
                <c:pt idx="355">
                  <c:v>0.10583066939999998</c:v>
                </c:pt>
                <c:pt idx="356">
                  <c:v>0.10580741609999973</c:v>
                </c:pt>
                <c:pt idx="357">
                  <c:v>0.10587367420000025</c:v>
                </c:pt>
                <c:pt idx="358">
                  <c:v>0.10604379329999999</c:v>
                </c:pt>
                <c:pt idx="359">
                  <c:v>0.1063163057</c:v>
                </c:pt>
                <c:pt idx="360">
                  <c:v>0.10623183100000012</c:v>
                </c:pt>
                <c:pt idx="361">
                  <c:v>0.10600902890000002</c:v>
                </c:pt>
                <c:pt idx="362">
                  <c:v>0.10572288190000036</c:v>
                </c:pt>
                <c:pt idx="363">
                  <c:v>0.10557500270000025</c:v>
                </c:pt>
                <c:pt idx="364">
                  <c:v>0.10549958050000002</c:v>
                </c:pt>
                <c:pt idx="365">
                  <c:v>0.10561395440000022</c:v>
                </c:pt>
                <c:pt idx="366">
                  <c:v>0.10575844349999999</c:v>
                </c:pt>
                <c:pt idx="367">
                  <c:v>0.1059345901</c:v>
                </c:pt>
                <c:pt idx="368">
                  <c:v>0.1059408337</c:v>
                </c:pt>
                <c:pt idx="369">
                  <c:v>0.10622072220000055</c:v>
                </c:pt>
                <c:pt idx="370">
                  <c:v>0.10629133880000002</c:v>
                </c:pt>
                <c:pt idx="371">
                  <c:v>0.1064363196</c:v>
                </c:pt>
                <c:pt idx="372">
                  <c:v>0.10664421320000025</c:v>
                </c:pt>
                <c:pt idx="373">
                  <c:v>0.1067533568</c:v>
                </c:pt>
                <c:pt idx="374">
                  <c:v>0.10699611160000012</c:v>
                </c:pt>
                <c:pt idx="375">
                  <c:v>0.1070703343</c:v>
                </c:pt>
                <c:pt idx="376">
                  <c:v>0.1076740250000003</c:v>
                </c:pt>
                <c:pt idx="377">
                  <c:v>0.1079523787</c:v>
                </c:pt>
                <c:pt idx="378">
                  <c:v>0.1083171964</c:v>
                </c:pt>
                <c:pt idx="379">
                  <c:v>0.10872437800000036</c:v>
                </c:pt>
                <c:pt idx="380">
                  <c:v>0.10931403190000002</c:v>
                </c:pt>
                <c:pt idx="381">
                  <c:v>0.11002782730000001</c:v>
                </c:pt>
                <c:pt idx="382">
                  <c:v>0.11057350780000001</c:v>
                </c:pt>
                <c:pt idx="383">
                  <c:v>0.11130791159999959</c:v>
                </c:pt>
                <c:pt idx="384">
                  <c:v>0.11194483190000001</c:v>
                </c:pt>
                <c:pt idx="385">
                  <c:v>0.11235918849999985</c:v>
                </c:pt>
                <c:pt idx="386">
                  <c:v>0.11323407290000038</c:v>
                </c:pt>
                <c:pt idx="387">
                  <c:v>0.11441768709999985</c:v>
                </c:pt>
                <c:pt idx="388">
                  <c:v>0.11550216380000002</c:v>
                </c:pt>
                <c:pt idx="389">
                  <c:v>0.11649141460000001</c:v>
                </c:pt>
                <c:pt idx="390">
                  <c:v>0.11780052630000001</c:v>
                </c:pt>
                <c:pt idx="391">
                  <c:v>0.11909115310000012</c:v>
                </c:pt>
                <c:pt idx="392">
                  <c:v>0.12053665520000036</c:v>
                </c:pt>
                <c:pt idx="393">
                  <c:v>0.12293444570000028</c:v>
                </c:pt>
                <c:pt idx="394">
                  <c:v>0.12469302860000027</c:v>
                </c:pt>
                <c:pt idx="395">
                  <c:v>0.12683929499999999</c:v>
                </c:pt>
                <c:pt idx="396">
                  <c:v>0.12910507619999997</c:v>
                </c:pt>
                <c:pt idx="397">
                  <c:v>0.13249178230000044</c:v>
                </c:pt>
                <c:pt idx="398">
                  <c:v>0.13512228430000001</c:v>
                </c:pt>
                <c:pt idx="399">
                  <c:v>0.13898333910000077</c:v>
                </c:pt>
                <c:pt idx="400">
                  <c:v>0.14190918210000097</c:v>
                </c:pt>
                <c:pt idx="401">
                  <c:v>0.1463546902</c:v>
                </c:pt>
                <c:pt idx="402">
                  <c:v>0.15175288920000021</c:v>
                </c:pt>
                <c:pt idx="403">
                  <c:v>0.15701785680000083</c:v>
                </c:pt>
                <c:pt idx="404">
                  <c:v>0.16301152110000003</c:v>
                </c:pt>
                <c:pt idx="405">
                  <c:v>0.16801410910000053</c:v>
                </c:pt>
                <c:pt idx="406">
                  <c:v>0.17542187870000001</c:v>
                </c:pt>
                <c:pt idx="407">
                  <c:v>0.18357577919999998</c:v>
                </c:pt>
                <c:pt idx="408">
                  <c:v>0.19123682380000004</c:v>
                </c:pt>
                <c:pt idx="409">
                  <c:v>0.20062115789999999</c:v>
                </c:pt>
                <c:pt idx="410">
                  <c:v>0.21003176270000001</c:v>
                </c:pt>
                <c:pt idx="411">
                  <c:v>0.21897204220000024</c:v>
                </c:pt>
                <c:pt idx="412">
                  <c:v>0.23096218710000083</c:v>
                </c:pt>
                <c:pt idx="413">
                  <c:v>0.24189664420000001</c:v>
                </c:pt>
                <c:pt idx="414">
                  <c:v>0.25470733639999993</c:v>
                </c:pt>
                <c:pt idx="415">
                  <c:v>0.26750436430000124</c:v>
                </c:pt>
                <c:pt idx="416">
                  <c:v>0.27813151479999976</c:v>
                </c:pt>
                <c:pt idx="417">
                  <c:v>0.29546511170000106</c:v>
                </c:pt>
                <c:pt idx="418">
                  <c:v>0.30982834100000212</c:v>
                </c:pt>
                <c:pt idx="419">
                  <c:v>0.32556936140000142</c:v>
                </c:pt>
                <c:pt idx="420">
                  <c:v>0.34008681770000176</c:v>
                </c:pt>
                <c:pt idx="421">
                  <c:v>0.35413253309999998</c:v>
                </c:pt>
                <c:pt idx="422">
                  <c:v>0.37161475420000106</c:v>
                </c:pt>
                <c:pt idx="423">
                  <c:v>0.38664668800000124</c:v>
                </c:pt>
                <c:pt idx="424">
                  <c:v>0.40540495510000124</c:v>
                </c:pt>
                <c:pt idx="425">
                  <c:v>0.42052346470000124</c:v>
                </c:pt>
                <c:pt idx="426">
                  <c:v>0.43845409150000142</c:v>
                </c:pt>
                <c:pt idx="427">
                  <c:v>0.45419460540000001</c:v>
                </c:pt>
                <c:pt idx="428">
                  <c:v>0.46948921680000094</c:v>
                </c:pt>
                <c:pt idx="429">
                  <c:v>0.48808506130000212</c:v>
                </c:pt>
                <c:pt idx="430">
                  <c:v>0.50292694569999996</c:v>
                </c:pt>
                <c:pt idx="431">
                  <c:v>0.51886832709999997</c:v>
                </c:pt>
                <c:pt idx="432">
                  <c:v>0.53225123880000003</c:v>
                </c:pt>
                <c:pt idx="433">
                  <c:v>0.54854333399999999</c:v>
                </c:pt>
                <c:pt idx="434">
                  <c:v>0.56276583670000213</c:v>
                </c:pt>
                <c:pt idx="435">
                  <c:v>0.57455921170000002</c:v>
                </c:pt>
                <c:pt idx="436">
                  <c:v>0.58974748850000014</c:v>
                </c:pt>
                <c:pt idx="437">
                  <c:v>0.60104519130000211</c:v>
                </c:pt>
                <c:pt idx="438">
                  <c:v>0.6138128638</c:v>
                </c:pt>
                <c:pt idx="439">
                  <c:v>0.62578624490000001</c:v>
                </c:pt>
                <c:pt idx="440">
                  <c:v>0.63865596060000285</c:v>
                </c:pt>
                <c:pt idx="441">
                  <c:v>0.64895141120000377</c:v>
                </c:pt>
                <c:pt idx="442">
                  <c:v>0.65605020520000212</c:v>
                </c:pt>
                <c:pt idx="443">
                  <c:v>0.66826522350000284</c:v>
                </c:pt>
                <c:pt idx="444">
                  <c:v>0.67642861600000437</c:v>
                </c:pt>
                <c:pt idx="445">
                  <c:v>0.68532449010000063</c:v>
                </c:pt>
                <c:pt idx="446">
                  <c:v>0.69083046910000012</c:v>
                </c:pt>
                <c:pt idx="447">
                  <c:v>0.69691687820000014</c:v>
                </c:pt>
                <c:pt idx="448">
                  <c:v>0.7024065851999981</c:v>
                </c:pt>
                <c:pt idx="449">
                  <c:v>0.70644825700000236</c:v>
                </c:pt>
                <c:pt idx="450">
                  <c:v>0.7104578614</c:v>
                </c:pt>
                <c:pt idx="451">
                  <c:v>0.71208310129999997</c:v>
                </c:pt>
                <c:pt idx="452">
                  <c:v>0.71323186160000063</c:v>
                </c:pt>
                <c:pt idx="453">
                  <c:v>0.71326082940000002</c:v>
                </c:pt>
                <c:pt idx="454">
                  <c:v>0.71265327930000189</c:v>
                </c:pt>
                <c:pt idx="455">
                  <c:v>0.71092122790000212</c:v>
                </c:pt>
                <c:pt idx="456">
                  <c:v>0.70877331500000063</c:v>
                </c:pt>
                <c:pt idx="457">
                  <c:v>0.70537078379999996</c:v>
                </c:pt>
                <c:pt idx="458">
                  <c:v>0.7016733289</c:v>
                </c:pt>
                <c:pt idx="459">
                  <c:v>0.69774103160000411</c:v>
                </c:pt>
                <c:pt idx="460">
                  <c:v>0.69147926570000018</c:v>
                </c:pt>
                <c:pt idx="461">
                  <c:v>0.68718034030000008</c:v>
                </c:pt>
                <c:pt idx="462">
                  <c:v>0.68015778060000009</c:v>
                </c:pt>
                <c:pt idx="463">
                  <c:v>0.67182481290000484</c:v>
                </c:pt>
                <c:pt idx="464">
                  <c:v>0.66488307710000261</c:v>
                </c:pt>
                <c:pt idx="465">
                  <c:v>0.65465486050000377</c:v>
                </c:pt>
                <c:pt idx="466">
                  <c:v>0.64783459900000062</c:v>
                </c:pt>
                <c:pt idx="467">
                  <c:v>0.63871937990000005</c:v>
                </c:pt>
                <c:pt idx="468">
                  <c:v>0.62711584570000001</c:v>
                </c:pt>
                <c:pt idx="469">
                  <c:v>0.61755216119999956</c:v>
                </c:pt>
                <c:pt idx="470">
                  <c:v>0.60472011570000062</c:v>
                </c:pt>
                <c:pt idx="471">
                  <c:v>0.59549772739999951</c:v>
                </c:pt>
                <c:pt idx="472">
                  <c:v>0.5839942097999995</c:v>
                </c:pt>
                <c:pt idx="473">
                  <c:v>0.57064378260000248</c:v>
                </c:pt>
                <c:pt idx="474">
                  <c:v>0.55940538640000004</c:v>
                </c:pt>
                <c:pt idx="475">
                  <c:v>0.54460698369999994</c:v>
                </c:pt>
                <c:pt idx="476">
                  <c:v>0.53571486470000007</c:v>
                </c:pt>
                <c:pt idx="477">
                  <c:v>0.52312815189999951</c:v>
                </c:pt>
                <c:pt idx="478">
                  <c:v>0.50934261079999998</c:v>
                </c:pt>
                <c:pt idx="479">
                  <c:v>0.49783098700000189</c:v>
                </c:pt>
                <c:pt idx="480">
                  <c:v>0.48364374039999997</c:v>
                </c:pt>
                <c:pt idx="481">
                  <c:v>0.47430694100000165</c:v>
                </c:pt>
                <c:pt idx="482">
                  <c:v>0.46094158289999998</c:v>
                </c:pt>
                <c:pt idx="483">
                  <c:v>0.44768238070000038</c:v>
                </c:pt>
                <c:pt idx="484">
                  <c:v>0.43575033549999997</c:v>
                </c:pt>
                <c:pt idx="485">
                  <c:v>0.42655447130000218</c:v>
                </c:pt>
                <c:pt idx="486">
                  <c:v>0.41498824950000124</c:v>
                </c:pt>
                <c:pt idx="487">
                  <c:v>0.40350162979999998</c:v>
                </c:pt>
                <c:pt idx="488">
                  <c:v>0.39103096720000213</c:v>
                </c:pt>
                <c:pt idx="489">
                  <c:v>0.38162115219999998</c:v>
                </c:pt>
                <c:pt idx="490">
                  <c:v>0.37238317730000242</c:v>
                </c:pt>
                <c:pt idx="491">
                  <c:v>0.36336860060000142</c:v>
                </c:pt>
                <c:pt idx="492">
                  <c:v>0.35461190340000032</c:v>
                </c:pt>
                <c:pt idx="493">
                  <c:v>0.34537678960000218</c:v>
                </c:pt>
                <c:pt idx="494">
                  <c:v>0.33669033650000002</c:v>
                </c:pt>
                <c:pt idx="495">
                  <c:v>0.33036661150000218</c:v>
                </c:pt>
                <c:pt idx="496">
                  <c:v>0.32322651150000142</c:v>
                </c:pt>
                <c:pt idx="497">
                  <c:v>0.31714314220000001</c:v>
                </c:pt>
                <c:pt idx="498">
                  <c:v>0.31238630410000212</c:v>
                </c:pt>
                <c:pt idx="499">
                  <c:v>0.30986619000000176</c:v>
                </c:pt>
                <c:pt idx="500">
                  <c:v>0.30723178390000094</c:v>
                </c:pt>
                <c:pt idx="501">
                  <c:v>0.30507332090000094</c:v>
                </c:pt>
                <c:pt idx="502">
                  <c:v>0.30327582360000038</c:v>
                </c:pt>
                <c:pt idx="503">
                  <c:v>0.30261132120000106</c:v>
                </c:pt>
                <c:pt idx="504">
                  <c:v>0.30334368350000124</c:v>
                </c:pt>
                <c:pt idx="505">
                  <c:v>0.30410847070000124</c:v>
                </c:pt>
                <c:pt idx="506">
                  <c:v>0.30593094230000106</c:v>
                </c:pt>
                <c:pt idx="507">
                  <c:v>0.30919492240000002</c:v>
                </c:pt>
                <c:pt idx="508">
                  <c:v>0.30981948970000212</c:v>
                </c:pt>
                <c:pt idx="509">
                  <c:v>0.30773699280000094</c:v>
                </c:pt>
                <c:pt idx="510">
                  <c:v>0.30310776830000125</c:v>
                </c:pt>
                <c:pt idx="511">
                  <c:v>0.30045375230000032</c:v>
                </c:pt>
                <c:pt idx="512">
                  <c:v>0.30136349800000106</c:v>
                </c:pt>
                <c:pt idx="513">
                  <c:v>0.30084148049999998</c:v>
                </c:pt>
                <c:pt idx="514">
                  <c:v>0.30136683580000212</c:v>
                </c:pt>
                <c:pt idx="515">
                  <c:v>0.30135101080000032</c:v>
                </c:pt>
                <c:pt idx="516">
                  <c:v>0.30120545630000001</c:v>
                </c:pt>
                <c:pt idx="517">
                  <c:v>0.29979950190000032</c:v>
                </c:pt>
                <c:pt idx="518">
                  <c:v>0.29835259910000211</c:v>
                </c:pt>
                <c:pt idx="519">
                  <c:v>0.29438859220000213</c:v>
                </c:pt>
                <c:pt idx="520">
                  <c:v>0.2925313115</c:v>
                </c:pt>
                <c:pt idx="521">
                  <c:v>0.29146850110000189</c:v>
                </c:pt>
                <c:pt idx="522">
                  <c:v>0.28912451860000032</c:v>
                </c:pt>
                <c:pt idx="523">
                  <c:v>0.2856436074</c:v>
                </c:pt>
                <c:pt idx="524">
                  <c:v>0.28474411370000002</c:v>
                </c:pt>
                <c:pt idx="525">
                  <c:v>0.28561547400000031</c:v>
                </c:pt>
                <c:pt idx="526">
                  <c:v>0.28422528510000095</c:v>
                </c:pt>
                <c:pt idx="527">
                  <c:v>0.28260082009999998</c:v>
                </c:pt>
                <c:pt idx="528">
                  <c:v>0.28125277160000106</c:v>
                </c:pt>
                <c:pt idx="529">
                  <c:v>0.27859652040000005</c:v>
                </c:pt>
                <c:pt idx="530">
                  <c:v>0.27857655290000038</c:v>
                </c:pt>
                <c:pt idx="531">
                  <c:v>0.27833276990000189</c:v>
                </c:pt>
                <c:pt idx="532">
                  <c:v>0.27905726430000038</c:v>
                </c:pt>
                <c:pt idx="533">
                  <c:v>0.28072661160000106</c:v>
                </c:pt>
                <c:pt idx="534">
                  <c:v>0.28453543780000001</c:v>
                </c:pt>
                <c:pt idx="535">
                  <c:v>0.28864303229999999</c:v>
                </c:pt>
                <c:pt idx="536">
                  <c:v>0.29526588320000124</c:v>
                </c:pt>
                <c:pt idx="537">
                  <c:v>0.30433097480000165</c:v>
                </c:pt>
                <c:pt idx="538">
                  <c:v>0.31597277520000283</c:v>
                </c:pt>
                <c:pt idx="539">
                  <c:v>0.32705056670000165</c:v>
                </c:pt>
                <c:pt idx="540">
                  <c:v>0.33688926700000277</c:v>
                </c:pt>
                <c:pt idx="541">
                  <c:v>0.35492110249999997</c:v>
                </c:pt>
                <c:pt idx="542">
                  <c:v>0.37200161810000032</c:v>
                </c:pt>
                <c:pt idx="543">
                  <c:v>0.38901293280000165</c:v>
                </c:pt>
                <c:pt idx="544">
                  <c:v>0.40346372130000124</c:v>
                </c:pt>
                <c:pt idx="545">
                  <c:v>0.42532268170000276</c:v>
                </c:pt>
                <c:pt idx="546">
                  <c:v>0.44753578310000008</c:v>
                </c:pt>
                <c:pt idx="547">
                  <c:v>0.46396157150000095</c:v>
                </c:pt>
                <c:pt idx="548">
                  <c:v>0.48382762070000124</c:v>
                </c:pt>
                <c:pt idx="549">
                  <c:v>0.49774909020000002</c:v>
                </c:pt>
                <c:pt idx="550">
                  <c:v>0.51660686730000005</c:v>
                </c:pt>
                <c:pt idx="551">
                  <c:v>0.53384506700000212</c:v>
                </c:pt>
                <c:pt idx="552">
                  <c:v>0.54830831290000004</c:v>
                </c:pt>
                <c:pt idx="553">
                  <c:v>0.56109261510000064</c:v>
                </c:pt>
                <c:pt idx="554">
                  <c:v>0.57321161030000212</c:v>
                </c:pt>
                <c:pt idx="555">
                  <c:v>0.58802384140000008</c:v>
                </c:pt>
                <c:pt idx="556">
                  <c:v>0.60447996850000063</c:v>
                </c:pt>
                <c:pt idx="557">
                  <c:v>0.61366951470000064</c:v>
                </c:pt>
                <c:pt idx="558">
                  <c:v>0.62685781720000378</c:v>
                </c:pt>
                <c:pt idx="559">
                  <c:v>0.64052093030000212</c:v>
                </c:pt>
                <c:pt idx="560">
                  <c:v>0.66021186110000063</c:v>
                </c:pt>
                <c:pt idx="561">
                  <c:v>0.68232011800000014</c:v>
                </c:pt>
                <c:pt idx="562">
                  <c:v>0.71037316319999999</c:v>
                </c:pt>
                <c:pt idx="563">
                  <c:v>0.73897123340000437</c:v>
                </c:pt>
                <c:pt idx="564">
                  <c:v>0.77743238209999987</c:v>
                </c:pt>
                <c:pt idx="565">
                  <c:v>0.82824707030000189</c:v>
                </c:pt>
                <c:pt idx="566">
                  <c:v>0.88896906380000007</c:v>
                </c:pt>
                <c:pt idx="567">
                  <c:v>0.98808711769999991</c:v>
                </c:pt>
                <c:pt idx="568">
                  <c:v>1.067660928</c:v>
                </c:pt>
                <c:pt idx="569">
                  <c:v>1.1496227979999936</c:v>
                </c:pt>
                <c:pt idx="570">
                  <c:v>1.3091201779999957</c:v>
                </c:pt>
                <c:pt idx="571">
                  <c:v>1.4506288769999998</c:v>
                </c:pt>
                <c:pt idx="572">
                  <c:v>1.662668228</c:v>
                </c:pt>
                <c:pt idx="573">
                  <c:v>1.9244525430000059</c:v>
                </c:pt>
                <c:pt idx="574">
                  <c:v>2.1634469029999996</c:v>
                </c:pt>
                <c:pt idx="575">
                  <c:v>2.5461769099999998</c:v>
                </c:pt>
                <c:pt idx="576">
                  <c:v>2.9080703259999998</c:v>
                </c:pt>
                <c:pt idx="577">
                  <c:v>3.1728618139999987</c:v>
                </c:pt>
                <c:pt idx="578">
                  <c:v>3.2971091270000001</c:v>
                </c:pt>
                <c:pt idx="579">
                  <c:v>3.2851397990000075</c:v>
                </c:pt>
                <c:pt idx="580">
                  <c:v>3.2513763899999999</c:v>
                </c:pt>
                <c:pt idx="581">
                  <c:v>3.3373732570000012</c:v>
                </c:pt>
                <c:pt idx="582">
                  <c:v>3.3310008049999977</c:v>
                </c:pt>
                <c:pt idx="583">
                  <c:v>3.3144574169999967</c:v>
                </c:pt>
                <c:pt idx="584">
                  <c:v>3.4308185579999999</c:v>
                </c:pt>
                <c:pt idx="585">
                  <c:v>3.4344470499999997</c:v>
                </c:pt>
                <c:pt idx="586">
                  <c:v>3.5047566889999997</c:v>
                </c:pt>
                <c:pt idx="587">
                  <c:v>3.4701254369999988</c:v>
                </c:pt>
                <c:pt idx="588">
                  <c:v>3.5516033169999988</c:v>
                </c:pt>
                <c:pt idx="589">
                  <c:v>3.5180022719999999</c:v>
                </c:pt>
                <c:pt idx="590">
                  <c:v>3.5154192449999999</c:v>
                </c:pt>
                <c:pt idx="591">
                  <c:v>3.7340071199999998</c:v>
                </c:pt>
                <c:pt idx="592">
                  <c:v>3.6760392189999997</c:v>
                </c:pt>
                <c:pt idx="593">
                  <c:v>3.6106681819999977</c:v>
                </c:pt>
                <c:pt idx="594">
                  <c:v>3.5841059680000011</c:v>
                </c:pt>
                <c:pt idx="595">
                  <c:v>3.6098313330000003</c:v>
                </c:pt>
                <c:pt idx="596">
                  <c:v>3.613920689</c:v>
                </c:pt>
                <c:pt idx="597">
                  <c:v>3.5786848070000001</c:v>
                </c:pt>
                <c:pt idx="598">
                  <c:v>3.4427146909999999</c:v>
                </c:pt>
                <c:pt idx="599">
                  <c:v>3.6052367690000011</c:v>
                </c:pt>
                <c:pt idx="600">
                  <c:v>3.5256066319999997</c:v>
                </c:pt>
              </c:numCache>
            </c:numRef>
          </c:yVal>
          <c:smooth val="1"/>
          <c:extLst>
            <c:ext xmlns:c16="http://schemas.microsoft.com/office/drawing/2014/chart" uri="{C3380CC4-5D6E-409C-BE32-E72D297353CC}">
              <c16:uniqueId val="{00000006-88BE-477C-B356-39ABD889CD29}"/>
            </c:ext>
          </c:extLst>
        </c:ser>
        <c:ser>
          <c:idx val="8"/>
          <c:order val="7"/>
          <c:spPr>
            <a:ln w="19050"/>
          </c:spPr>
          <c:marker>
            <c:symbol val="none"/>
          </c:marker>
          <c:xVal>
            <c:numRef>
              <c:f>Foglio1!$A$3:$A$603</c:f>
              <c:numCache>
                <c:formatCode>General</c:formatCode>
                <c:ptCount val="601"/>
                <c:pt idx="0">
                  <c:v>800.00378420000266</c:v>
                </c:pt>
                <c:pt idx="1">
                  <c:v>799.02923579999947</c:v>
                </c:pt>
                <c:pt idx="2">
                  <c:v>798.05432129999997</c:v>
                </c:pt>
                <c:pt idx="3">
                  <c:v>796.9396362</c:v>
                </c:pt>
                <c:pt idx="4">
                  <c:v>795.96386719999748</c:v>
                </c:pt>
                <c:pt idx="5">
                  <c:v>794.98773189999997</c:v>
                </c:pt>
                <c:pt idx="6">
                  <c:v>794.01123050000001</c:v>
                </c:pt>
                <c:pt idx="7">
                  <c:v>793.03436279999949</c:v>
                </c:pt>
                <c:pt idx="8">
                  <c:v>792.0571288999954</c:v>
                </c:pt>
                <c:pt idx="9">
                  <c:v>790.93981929999939</c:v>
                </c:pt>
                <c:pt idx="10">
                  <c:v>789.96173099999999</c:v>
                </c:pt>
                <c:pt idx="11">
                  <c:v>788.98333740000055</c:v>
                </c:pt>
                <c:pt idx="12">
                  <c:v>788.00451659999999</c:v>
                </c:pt>
                <c:pt idx="13">
                  <c:v>787.02539060000004</c:v>
                </c:pt>
                <c:pt idx="14">
                  <c:v>786.04583739999998</c:v>
                </c:pt>
                <c:pt idx="15">
                  <c:v>785.06591799999796</c:v>
                </c:pt>
                <c:pt idx="16">
                  <c:v>783.94561769999746</c:v>
                </c:pt>
                <c:pt idx="17">
                  <c:v>782.96490479999773</c:v>
                </c:pt>
                <c:pt idx="18">
                  <c:v>781.98382570000001</c:v>
                </c:pt>
                <c:pt idx="19">
                  <c:v>781.00238039999999</c:v>
                </c:pt>
                <c:pt idx="20">
                  <c:v>780.02056879999748</c:v>
                </c:pt>
                <c:pt idx="21">
                  <c:v>779.03839110000001</c:v>
                </c:pt>
                <c:pt idx="22">
                  <c:v>778.05584720000002</c:v>
                </c:pt>
                <c:pt idx="23">
                  <c:v>776.9324950999976</c:v>
                </c:pt>
                <c:pt idx="24">
                  <c:v>775.94915769999773</c:v>
                </c:pt>
                <c:pt idx="25">
                  <c:v>774.96545409999771</c:v>
                </c:pt>
                <c:pt idx="26">
                  <c:v>773.98138429999995</c:v>
                </c:pt>
                <c:pt idx="27">
                  <c:v>772.99700929999949</c:v>
                </c:pt>
                <c:pt idx="28">
                  <c:v>772.01220699999772</c:v>
                </c:pt>
                <c:pt idx="29">
                  <c:v>771.02703859999997</c:v>
                </c:pt>
                <c:pt idx="30">
                  <c:v>770.04150389999711</c:v>
                </c:pt>
                <c:pt idx="31">
                  <c:v>769.05566409999722</c:v>
                </c:pt>
                <c:pt idx="32">
                  <c:v>768.06939699999998</c:v>
                </c:pt>
                <c:pt idx="33">
                  <c:v>766.94183350000003</c:v>
                </c:pt>
                <c:pt idx="34">
                  <c:v>765.95477289999997</c:v>
                </c:pt>
                <c:pt idx="35">
                  <c:v>764.96740719999696</c:v>
                </c:pt>
                <c:pt idx="36">
                  <c:v>763.97967530000005</c:v>
                </c:pt>
                <c:pt idx="37">
                  <c:v>762.99157709999997</c:v>
                </c:pt>
                <c:pt idx="38">
                  <c:v>762.00311279999949</c:v>
                </c:pt>
                <c:pt idx="39">
                  <c:v>761.01428220000003</c:v>
                </c:pt>
                <c:pt idx="40">
                  <c:v>760.02508539999997</c:v>
                </c:pt>
                <c:pt idx="41">
                  <c:v>759.03552249999746</c:v>
                </c:pt>
                <c:pt idx="42">
                  <c:v>758.04565429999946</c:v>
                </c:pt>
                <c:pt idx="43">
                  <c:v>757.0553588999976</c:v>
                </c:pt>
                <c:pt idx="44">
                  <c:v>756.06475829999999</c:v>
                </c:pt>
                <c:pt idx="45">
                  <c:v>754.93218989999696</c:v>
                </c:pt>
                <c:pt idx="46">
                  <c:v>753.94079590000001</c:v>
                </c:pt>
                <c:pt idx="47">
                  <c:v>752.94909669999947</c:v>
                </c:pt>
                <c:pt idx="48">
                  <c:v>751.9569702</c:v>
                </c:pt>
                <c:pt idx="49">
                  <c:v>750.96453859999997</c:v>
                </c:pt>
                <c:pt idx="50">
                  <c:v>749.97174070000005</c:v>
                </c:pt>
                <c:pt idx="51">
                  <c:v>748.97857670000053</c:v>
                </c:pt>
                <c:pt idx="52">
                  <c:v>747.98510739999949</c:v>
                </c:pt>
                <c:pt idx="53">
                  <c:v>746.99121090000006</c:v>
                </c:pt>
                <c:pt idx="54">
                  <c:v>745.99700929999949</c:v>
                </c:pt>
                <c:pt idx="55">
                  <c:v>745.00244139999938</c:v>
                </c:pt>
                <c:pt idx="56">
                  <c:v>744.00756839999747</c:v>
                </c:pt>
                <c:pt idx="57">
                  <c:v>743.01226809999685</c:v>
                </c:pt>
                <c:pt idx="58">
                  <c:v>742.01666259999797</c:v>
                </c:pt>
                <c:pt idx="59">
                  <c:v>741.02069089999748</c:v>
                </c:pt>
                <c:pt idx="60">
                  <c:v>740.02435300000002</c:v>
                </c:pt>
                <c:pt idx="61">
                  <c:v>739.02770999999996</c:v>
                </c:pt>
                <c:pt idx="62">
                  <c:v>738.03070070000001</c:v>
                </c:pt>
                <c:pt idx="63">
                  <c:v>737.03332520000004</c:v>
                </c:pt>
                <c:pt idx="64">
                  <c:v>736.03564449999772</c:v>
                </c:pt>
                <c:pt idx="65">
                  <c:v>735.03753659999938</c:v>
                </c:pt>
                <c:pt idx="66">
                  <c:v>734.0391846</c:v>
                </c:pt>
                <c:pt idx="67">
                  <c:v>733.04040529999997</c:v>
                </c:pt>
                <c:pt idx="68">
                  <c:v>732.04132079999772</c:v>
                </c:pt>
                <c:pt idx="69">
                  <c:v>731.04187009999998</c:v>
                </c:pt>
                <c:pt idx="70">
                  <c:v>730.04205319999721</c:v>
                </c:pt>
                <c:pt idx="71">
                  <c:v>729.04193120000002</c:v>
                </c:pt>
                <c:pt idx="72">
                  <c:v>728.04144289999772</c:v>
                </c:pt>
                <c:pt idx="73">
                  <c:v>727.04064939999796</c:v>
                </c:pt>
                <c:pt idx="74">
                  <c:v>726.03948969999999</c:v>
                </c:pt>
                <c:pt idx="75">
                  <c:v>725.03796389999673</c:v>
                </c:pt>
                <c:pt idx="76">
                  <c:v>724.03613279999797</c:v>
                </c:pt>
                <c:pt idx="77">
                  <c:v>723.03393549999998</c:v>
                </c:pt>
                <c:pt idx="78">
                  <c:v>722.03143309999996</c:v>
                </c:pt>
                <c:pt idx="79">
                  <c:v>721.02856450000002</c:v>
                </c:pt>
                <c:pt idx="80">
                  <c:v>720.02532959999996</c:v>
                </c:pt>
                <c:pt idx="81">
                  <c:v>719.02178960000003</c:v>
                </c:pt>
                <c:pt idx="82">
                  <c:v>718.01788329999999</c:v>
                </c:pt>
                <c:pt idx="83">
                  <c:v>717.01367189999996</c:v>
                </c:pt>
                <c:pt idx="84">
                  <c:v>716.00909420000005</c:v>
                </c:pt>
                <c:pt idx="85">
                  <c:v>715.00421139999946</c:v>
                </c:pt>
                <c:pt idx="86">
                  <c:v>713.99896239999998</c:v>
                </c:pt>
                <c:pt idx="87">
                  <c:v>712.99334720000252</c:v>
                </c:pt>
                <c:pt idx="88">
                  <c:v>711.98748779999949</c:v>
                </c:pt>
                <c:pt idx="89">
                  <c:v>710.9812011999976</c:v>
                </c:pt>
                <c:pt idx="90">
                  <c:v>709.97460939999996</c:v>
                </c:pt>
                <c:pt idx="91">
                  <c:v>708.96771239999748</c:v>
                </c:pt>
                <c:pt idx="92">
                  <c:v>707.96044919999747</c:v>
                </c:pt>
                <c:pt idx="93">
                  <c:v>706.95288089999747</c:v>
                </c:pt>
                <c:pt idx="94">
                  <c:v>705.94494629999997</c:v>
                </c:pt>
                <c:pt idx="95">
                  <c:v>704.93664549999721</c:v>
                </c:pt>
                <c:pt idx="96">
                  <c:v>703.92810059999999</c:v>
                </c:pt>
                <c:pt idx="97">
                  <c:v>703.0632934999976</c:v>
                </c:pt>
                <c:pt idx="98">
                  <c:v>702.05407709999997</c:v>
                </c:pt>
                <c:pt idx="99">
                  <c:v>701.04455569999948</c:v>
                </c:pt>
                <c:pt idx="100">
                  <c:v>700.03472899999997</c:v>
                </c:pt>
                <c:pt idx="101">
                  <c:v>699.02447510000002</c:v>
                </c:pt>
                <c:pt idx="102">
                  <c:v>698.01397710000003</c:v>
                </c:pt>
                <c:pt idx="103">
                  <c:v>697.00311279999949</c:v>
                </c:pt>
                <c:pt idx="104">
                  <c:v>695.99194339999997</c:v>
                </c:pt>
                <c:pt idx="105">
                  <c:v>694.9804077</c:v>
                </c:pt>
                <c:pt idx="106">
                  <c:v>693.96856689999709</c:v>
                </c:pt>
                <c:pt idx="107">
                  <c:v>692.95642089999671</c:v>
                </c:pt>
                <c:pt idx="108">
                  <c:v>691.94390869999938</c:v>
                </c:pt>
                <c:pt idx="109">
                  <c:v>690.93109129999948</c:v>
                </c:pt>
                <c:pt idx="110">
                  <c:v>690.06268309999746</c:v>
                </c:pt>
                <c:pt idx="111">
                  <c:v>689.04925539999772</c:v>
                </c:pt>
                <c:pt idx="112">
                  <c:v>688.03552249999746</c:v>
                </c:pt>
                <c:pt idx="113">
                  <c:v>687.02142329999947</c:v>
                </c:pt>
                <c:pt idx="114">
                  <c:v>686.00701899999797</c:v>
                </c:pt>
                <c:pt idx="115">
                  <c:v>684.9923096</c:v>
                </c:pt>
                <c:pt idx="116">
                  <c:v>683.9772338999976</c:v>
                </c:pt>
                <c:pt idx="117">
                  <c:v>682.96185299999797</c:v>
                </c:pt>
                <c:pt idx="118">
                  <c:v>681.94616699999722</c:v>
                </c:pt>
                <c:pt idx="119">
                  <c:v>680.93017579999946</c:v>
                </c:pt>
                <c:pt idx="120">
                  <c:v>680.05902099999946</c:v>
                </c:pt>
                <c:pt idx="121">
                  <c:v>679.04241939999747</c:v>
                </c:pt>
                <c:pt idx="122">
                  <c:v>678.02551269999947</c:v>
                </c:pt>
                <c:pt idx="123">
                  <c:v>677.00823969999999</c:v>
                </c:pt>
                <c:pt idx="124">
                  <c:v>675.99066159999938</c:v>
                </c:pt>
                <c:pt idx="125">
                  <c:v>674.97277830000053</c:v>
                </c:pt>
                <c:pt idx="126">
                  <c:v>673.95458979999796</c:v>
                </c:pt>
                <c:pt idx="127">
                  <c:v>672.93603519999772</c:v>
                </c:pt>
                <c:pt idx="128">
                  <c:v>672.06274409999946</c:v>
                </c:pt>
                <c:pt idx="129">
                  <c:v>671.04364009999949</c:v>
                </c:pt>
                <c:pt idx="130">
                  <c:v>670.02423099999999</c:v>
                </c:pt>
                <c:pt idx="131">
                  <c:v>669.00445560000003</c:v>
                </c:pt>
                <c:pt idx="132">
                  <c:v>667.98437500000205</c:v>
                </c:pt>
                <c:pt idx="133">
                  <c:v>666.96398929999998</c:v>
                </c:pt>
                <c:pt idx="134">
                  <c:v>665.94329829999947</c:v>
                </c:pt>
                <c:pt idx="135">
                  <c:v>665.0681763</c:v>
                </c:pt>
                <c:pt idx="136">
                  <c:v>664.04693599999996</c:v>
                </c:pt>
                <c:pt idx="137">
                  <c:v>663.02532959999996</c:v>
                </c:pt>
                <c:pt idx="138">
                  <c:v>662.00341800000001</c:v>
                </c:pt>
                <c:pt idx="139">
                  <c:v>660.9812011999976</c:v>
                </c:pt>
                <c:pt idx="140">
                  <c:v>659.95867920000001</c:v>
                </c:pt>
                <c:pt idx="141">
                  <c:v>658.93585209999947</c:v>
                </c:pt>
                <c:pt idx="142">
                  <c:v>658.05883789999996</c:v>
                </c:pt>
                <c:pt idx="143">
                  <c:v>657.03546139999946</c:v>
                </c:pt>
                <c:pt idx="144">
                  <c:v>656.01171879999947</c:v>
                </c:pt>
                <c:pt idx="145">
                  <c:v>654.98767090000001</c:v>
                </c:pt>
                <c:pt idx="146">
                  <c:v>653.96331789999772</c:v>
                </c:pt>
                <c:pt idx="147">
                  <c:v>652.93865969999797</c:v>
                </c:pt>
                <c:pt idx="148">
                  <c:v>652.06018069999948</c:v>
                </c:pt>
                <c:pt idx="149">
                  <c:v>651.03491209999947</c:v>
                </c:pt>
                <c:pt idx="150">
                  <c:v>650.00939940000001</c:v>
                </c:pt>
                <c:pt idx="151">
                  <c:v>648.98358150000251</c:v>
                </c:pt>
                <c:pt idx="152">
                  <c:v>647.95739749999746</c:v>
                </c:pt>
                <c:pt idx="153">
                  <c:v>646.93096919999709</c:v>
                </c:pt>
                <c:pt idx="154">
                  <c:v>646.05090329999996</c:v>
                </c:pt>
                <c:pt idx="155">
                  <c:v>645.02392579999946</c:v>
                </c:pt>
                <c:pt idx="156">
                  <c:v>643.99658199999999</c:v>
                </c:pt>
                <c:pt idx="157">
                  <c:v>642.96893309999996</c:v>
                </c:pt>
                <c:pt idx="158">
                  <c:v>641.94103999999948</c:v>
                </c:pt>
                <c:pt idx="159">
                  <c:v>641.05969239999797</c:v>
                </c:pt>
                <c:pt idx="160">
                  <c:v>640.03118899999947</c:v>
                </c:pt>
                <c:pt idx="161">
                  <c:v>639.00244139999938</c:v>
                </c:pt>
                <c:pt idx="162">
                  <c:v>637.97332759999995</c:v>
                </c:pt>
                <c:pt idx="163">
                  <c:v>636.94390869999938</c:v>
                </c:pt>
                <c:pt idx="164">
                  <c:v>636.06134029999998</c:v>
                </c:pt>
                <c:pt idx="165">
                  <c:v>635.0313721</c:v>
                </c:pt>
                <c:pt idx="166">
                  <c:v>634.00115969999797</c:v>
                </c:pt>
                <c:pt idx="167">
                  <c:v>632.9705811</c:v>
                </c:pt>
                <c:pt idx="168">
                  <c:v>631.93975829999999</c:v>
                </c:pt>
                <c:pt idx="169">
                  <c:v>631.05590819999748</c:v>
                </c:pt>
                <c:pt idx="170">
                  <c:v>630.02453609999998</c:v>
                </c:pt>
                <c:pt idx="171">
                  <c:v>628.99279790000003</c:v>
                </c:pt>
                <c:pt idx="172">
                  <c:v>627.96081539999773</c:v>
                </c:pt>
                <c:pt idx="173">
                  <c:v>626.9285277999976</c:v>
                </c:pt>
                <c:pt idx="174">
                  <c:v>626.04345699999999</c:v>
                </c:pt>
                <c:pt idx="175">
                  <c:v>625.0106200999976</c:v>
                </c:pt>
                <c:pt idx="176">
                  <c:v>623.97747800000002</c:v>
                </c:pt>
                <c:pt idx="177">
                  <c:v>622.94403079999938</c:v>
                </c:pt>
                <c:pt idx="178">
                  <c:v>622.05798339999797</c:v>
                </c:pt>
                <c:pt idx="179">
                  <c:v>621.02404790000003</c:v>
                </c:pt>
                <c:pt idx="180">
                  <c:v>619.98974610000005</c:v>
                </c:pt>
                <c:pt idx="181">
                  <c:v>618.95520019999708</c:v>
                </c:pt>
                <c:pt idx="182">
                  <c:v>618.0681763</c:v>
                </c:pt>
                <c:pt idx="183">
                  <c:v>617.0330811</c:v>
                </c:pt>
                <c:pt idx="184">
                  <c:v>615.99768069999948</c:v>
                </c:pt>
                <c:pt idx="185">
                  <c:v>614.96197509999797</c:v>
                </c:pt>
                <c:pt idx="186">
                  <c:v>613.92602539999746</c:v>
                </c:pt>
                <c:pt idx="187">
                  <c:v>613.03784179999946</c:v>
                </c:pt>
                <c:pt idx="188">
                  <c:v>612.00128169999948</c:v>
                </c:pt>
                <c:pt idx="189">
                  <c:v>610.96447750000004</c:v>
                </c:pt>
                <c:pt idx="190">
                  <c:v>609.9274291999966</c:v>
                </c:pt>
                <c:pt idx="191">
                  <c:v>609.03826899999797</c:v>
                </c:pt>
                <c:pt idx="192">
                  <c:v>608.00061039999946</c:v>
                </c:pt>
                <c:pt idx="193">
                  <c:v>606.96270749999746</c:v>
                </c:pt>
                <c:pt idx="194">
                  <c:v>606.07281490000003</c:v>
                </c:pt>
                <c:pt idx="195">
                  <c:v>605.03442379999797</c:v>
                </c:pt>
                <c:pt idx="196">
                  <c:v>603.99566649999747</c:v>
                </c:pt>
                <c:pt idx="197">
                  <c:v>602.95666499999697</c:v>
                </c:pt>
                <c:pt idx="198">
                  <c:v>602.06585689999747</c:v>
                </c:pt>
                <c:pt idx="199">
                  <c:v>601.02630620000002</c:v>
                </c:pt>
                <c:pt idx="200">
                  <c:v>599.98645020000004</c:v>
                </c:pt>
                <c:pt idx="201">
                  <c:v>598.94635009999797</c:v>
                </c:pt>
                <c:pt idx="202">
                  <c:v>598.05462649999708</c:v>
                </c:pt>
                <c:pt idx="203">
                  <c:v>597.01397710000003</c:v>
                </c:pt>
                <c:pt idx="204">
                  <c:v>595.97308350000276</c:v>
                </c:pt>
                <c:pt idx="205">
                  <c:v>594.93188479999947</c:v>
                </c:pt>
                <c:pt idx="206">
                  <c:v>594.0391846</c:v>
                </c:pt>
                <c:pt idx="207">
                  <c:v>592.99749759999997</c:v>
                </c:pt>
                <c:pt idx="208">
                  <c:v>591.95550539999772</c:v>
                </c:pt>
                <c:pt idx="209">
                  <c:v>591.06213379999747</c:v>
                </c:pt>
                <c:pt idx="210">
                  <c:v>590.0195923</c:v>
                </c:pt>
                <c:pt idx="211">
                  <c:v>588.97680660000003</c:v>
                </c:pt>
                <c:pt idx="212">
                  <c:v>587.93377690000204</c:v>
                </c:pt>
                <c:pt idx="213">
                  <c:v>587.03948969999999</c:v>
                </c:pt>
                <c:pt idx="214">
                  <c:v>585.9959106</c:v>
                </c:pt>
                <c:pt idx="215">
                  <c:v>584.95202639999673</c:v>
                </c:pt>
                <c:pt idx="216">
                  <c:v>584.05706789999635</c:v>
                </c:pt>
                <c:pt idx="217">
                  <c:v>583.01269529999797</c:v>
                </c:pt>
                <c:pt idx="218">
                  <c:v>581.96801759999948</c:v>
                </c:pt>
                <c:pt idx="219">
                  <c:v>581.07238770000004</c:v>
                </c:pt>
                <c:pt idx="220">
                  <c:v>580.02722169999697</c:v>
                </c:pt>
                <c:pt idx="221">
                  <c:v>578.98181150000005</c:v>
                </c:pt>
                <c:pt idx="222">
                  <c:v>577.93609619999711</c:v>
                </c:pt>
                <c:pt idx="223">
                  <c:v>577.03955079999946</c:v>
                </c:pt>
                <c:pt idx="224">
                  <c:v>575.99334720000252</c:v>
                </c:pt>
                <c:pt idx="225">
                  <c:v>574.94689939999796</c:v>
                </c:pt>
                <c:pt idx="226">
                  <c:v>574.04968259999998</c:v>
                </c:pt>
                <c:pt idx="227">
                  <c:v>573.0026854999976</c:v>
                </c:pt>
                <c:pt idx="228">
                  <c:v>571.95544429999939</c:v>
                </c:pt>
                <c:pt idx="229">
                  <c:v>571.05755619999672</c:v>
                </c:pt>
                <c:pt idx="230">
                  <c:v>570.00982669999996</c:v>
                </c:pt>
                <c:pt idx="231">
                  <c:v>568.96179199999949</c:v>
                </c:pt>
                <c:pt idx="232">
                  <c:v>568.0632934999976</c:v>
                </c:pt>
                <c:pt idx="233">
                  <c:v>567.01477050000324</c:v>
                </c:pt>
                <c:pt idx="234">
                  <c:v>565.96594239999797</c:v>
                </c:pt>
                <c:pt idx="235">
                  <c:v>565.06677249999996</c:v>
                </c:pt>
                <c:pt idx="236">
                  <c:v>564.01751709999746</c:v>
                </c:pt>
                <c:pt idx="237">
                  <c:v>562.96795649999672</c:v>
                </c:pt>
                <c:pt idx="238">
                  <c:v>562.06811519999746</c:v>
                </c:pt>
                <c:pt idx="239">
                  <c:v>561.01806639999938</c:v>
                </c:pt>
                <c:pt idx="240">
                  <c:v>559.96777340000006</c:v>
                </c:pt>
                <c:pt idx="241">
                  <c:v>559.06726069999672</c:v>
                </c:pt>
                <c:pt idx="242">
                  <c:v>558.01647949999949</c:v>
                </c:pt>
                <c:pt idx="243">
                  <c:v>556.96539309999946</c:v>
                </c:pt>
                <c:pt idx="244">
                  <c:v>556.06426999999746</c:v>
                </c:pt>
                <c:pt idx="245">
                  <c:v>555.01275629999998</c:v>
                </c:pt>
                <c:pt idx="246">
                  <c:v>553.9609375</c:v>
                </c:pt>
                <c:pt idx="247">
                  <c:v>553.05914309999946</c:v>
                </c:pt>
                <c:pt idx="248">
                  <c:v>552.00689699999998</c:v>
                </c:pt>
                <c:pt idx="249">
                  <c:v>550.95428469999797</c:v>
                </c:pt>
                <c:pt idx="250">
                  <c:v>550.05194089999748</c:v>
                </c:pt>
                <c:pt idx="251">
                  <c:v>548.99890140000002</c:v>
                </c:pt>
                <c:pt idx="252">
                  <c:v>547.94555659999946</c:v>
                </c:pt>
                <c:pt idx="253">
                  <c:v>547.04254149999747</c:v>
                </c:pt>
                <c:pt idx="254">
                  <c:v>545.98876949999999</c:v>
                </c:pt>
                <c:pt idx="255">
                  <c:v>544.93469239999797</c:v>
                </c:pt>
                <c:pt idx="256">
                  <c:v>544.03106689999709</c:v>
                </c:pt>
                <c:pt idx="257">
                  <c:v>542.9765625</c:v>
                </c:pt>
                <c:pt idx="258">
                  <c:v>542.0724487</c:v>
                </c:pt>
                <c:pt idx="259">
                  <c:v>541.01745609999796</c:v>
                </c:pt>
                <c:pt idx="260">
                  <c:v>539.96221919999539</c:v>
                </c:pt>
                <c:pt idx="261">
                  <c:v>539.05755619999672</c:v>
                </c:pt>
                <c:pt idx="262">
                  <c:v>538.0018311</c:v>
                </c:pt>
                <c:pt idx="263">
                  <c:v>536.94586179999772</c:v>
                </c:pt>
                <c:pt idx="264">
                  <c:v>536.04052729999796</c:v>
                </c:pt>
                <c:pt idx="265">
                  <c:v>534.98406979999947</c:v>
                </c:pt>
                <c:pt idx="266">
                  <c:v>533.9274291999966</c:v>
                </c:pt>
                <c:pt idx="267">
                  <c:v>533.02148439999996</c:v>
                </c:pt>
                <c:pt idx="268">
                  <c:v>531.96429439999747</c:v>
                </c:pt>
                <c:pt idx="269">
                  <c:v>531.05798339999797</c:v>
                </c:pt>
                <c:pt idx="270">
                  <c:v>530.00036620000003</c:v>
                </c:pt>
                <c:pt idx="271">
                  <c:v>528.94244379999748</c:v>
                </c:pt>
                <c:pt idx="272">
                  <c:v>528.03552249999746</c:v>
                </c:pt>
                <c:pt idx="273">
                  <c:v>526.97717290000003</c:v>
                </c:pt>
                <c:pt idx="274">
                  <c:v>526.06982419999747</c:v>
                </c:pt>
                <c:pt idx="275">
                  <c:v>525.01104739999948</c:v>
                </c:pt>
                <c:pt idx="276">
                  <c:v>523.9519652999976</c:v>
                </c:pt>
                <c:pt idx="277">
                  <c:v>523.04400629999998</c:v>
                </c:pt>
                <c:pt idx="278">
                  <c:v>521.9844971</c:v>
                </c:pt>
                <c:pt idx="279">
                  <c:v>520.92474370000002</c:v>
                </c:pt>
                <c:pt idx="280">
                  <c:v>520.01623539999946</c:v>
                </c:pt>
                <c:pt idx="281">
                  <c:v>518.95599369999798</c:v>
                </c:pt>
                <c:pt idx="282">
                  <c:v>518.04705809999746</c:v>
                </c:pt>
                <c:pt idx="283">
                  <c:v>516.98638919999996</c:v>
                </c:pt>
                <c:pt idx="284">
                  <c:v>515.92547609999997</c:v>
                </c:pt>
                <c:pt idx="285">
                  <c:v>515.01593019999996</c:v>
                </c:pt>
                <c:pt idx="286">
                  <c:v>513.95458979999796</c:v>
                </c:pt>
                <c:pt idx="287">
                  <c:v>513.04467769999997</c:v>
                </c:pt>
                <c:pt idx="288">
                  <c:v>511.98284910000001</c:v>
                </c:pt>
                <c:pt idx="289">
                  <c:v>511.07254030000001</c:v>
                </c:pt>
                <c:pt idx="290">
                  <c:v>510.01028440000005</c:v>
                </c:pt>
                <c:pt idx="291">
                  <c:v>508.94778440000005</c:v>
                </c:pt>
                <c:pt idx="292">
                  <c:v>508.03689579999963</c:v>
                </c:pt>
                <c:pt idx="293">
                  <c:v>506.9739379999985</c:v>
                </c:pt>
                <c:pt idx="294">
                  <c:v>506.06265259999998</c:v>
                </c:pt>
                <c:pt idx="295">
                  <c:v>504.9992676</c:v>
                </c:pt>
                <c:pt idx="296">
                  <c:v>503.93566889999994</c:v>
                </c:pt>
                <c:pt idx="297">
                  <c:v>503.02380369999997</c:v>
                </c:pt>
                <c:pt idx="298">
                  <c:v>501.95971679999963</c:v>
                </c:pt>
                <c:pt idx="299">
                  <c:v>501.04748540000008</c:v>
                </c:pt>
                <c:pt idx="300">
                  <c:v>499.98297119999995</c:v>
                </c:pt>
                <c:pt idx="301">
                  <c:v>499.07037349999905</c:v>
                </c:pt>
                <c:pt idx="302">
                  <c:v>498.00543210000001</c:v>
                </c:pt>
                <c:pt idx="303">
                  <c:v>496.94024660000002</c:v>
                </c:pt>
                <c:pt idx="304">
                  <c:v>496.02703860000003</c:v>
                </c:pt>
                <c:pt idx="305">
                  <c:v>494.96142579999969</c:v>
                </c:pt>
                <c:pt idx="306">
                  <c:v>494.04788210000186</c:v>
                </c:pt>
                <c:pt idx="307">
                  <c:v>492.98181149999874</c:v>
                </c:pt>
                <c:pt idx="308">
                  <c:v>492.06790160000008</c:v>
                </c:pt>
                <c:pt idx="309">
                  <c:v>491.00140379999999</c:v>
                </c:pt>
                <c:pt idx="310">
                  <c:v>489.93469239999996</c:v>
                </c:pt>
                <c:pt idx="311">
                  <c:v>489.0202026</c:v>
                </c:pt>
                <c:pt idx="312">
                  <c:v>487.95306399999993</c:v>
                </c:pt>
                <c:pt idx="313">
                  <c:v>487.03820799999886</c:v>
                </c:pt>
                <c:pt idx="314">
                  <c:v>485.97064210000002</c:v>
                </c:pt>
                <c:pt idx="315">
                  <c:v>485.05538939999997</c:v>
                </c:pt>
                <c:pt idx="316">
                  <c:v>483.98739619999969</c:v>
                </c:pt>
                <c:pt idx="317">
                  <c:v>483.07180789999995</c:v>
                </c:pt>
                <c:pt idx="318">
                  <c:v>482.00338749999969</c:v>
                </c:pt>
                <c:pt idx="319">
                  <c:v>480.93475339999969</c:v>
                </c:pt>
                <c:pt idx="320">
                  <c:v>480.01858519999996</c:v>
                </c:pt>
                <c:pt idx="321">
                  <c:v>478.94952389999997</c:v>
                </c:pt>
                <c:pt idx="322">
                  <c:v>478.03301999999843</c:v>
                </c:pt>
                <c:pt idx="323">
                  <c:v>476.96353149999874</c:v>
                </c:pt>
                <c:pt idx="324">
                  <c:v>476.0466614</c:v>
                </c:pt>
                <c:pt idx="325">
                  <c:v>474.9767760999988</c:v>
                </c:pt>
                <c:pt idx="326">
                  <c:v>474.05953979999964</c:v>
                </c:pt>
                <c:pt idx="327">
                  <c:v>472.98922729999964</c:v>
                </c:pt>
                <c:pt idx="328">
                  <c:v>472.0716248</c:v>
                </c:pt>
                <c:pt idx="329">
                  <c:v>471.00091549999905</c:v>
                </c:pt>
                <c:pt idx="330">
                  <c:v>469.92996219999998</c:v>
                </c:pt>
                <c:pt idx="331">
                  <c:v>469.01184080000002</c:v>
                </c:pt>
                <c:pt idx="332">
                  <c:v>467.94046020000002</c:v>
                </c:pt>
                <c:pt idx="333">
                  <c:v>467.02200319999997</c:v>
                </c:pt>
                <c:pt idx="334">
                  <c:v>465.9502258</c:v>
                </c:pt>
                <c:pt idx="335">
                  <c:v>465.03137209999886</c:v>
                </c:pt>
                <c:pt idx="336">
                  <c:v>463.95919799999905</c:v>
                </c:pt>
                <c:pt idx="337">
                  <c:v>463.0400391</c:v>
                </c:pt>
                <c:pt idx="338">
                  <c:v>461.96743769999995</c:v>
                </c:pt>
                <c:pt idx="339">
                  <c:v>461.04791260000002</c:v>
                </c:pt>
                <c:pt idx="340">
                  <c:v>459.97491459999969</c:v>
                </c:pt>
                <c:pt idx="341">
                  <c:v>459.05505369999997</c:v>
                </c:pt>
                <c:pt idx="342">
                  <c:v>457.98165889999899</c:v>
                </c:pt>
                <c:pt idx="343">
                  <c:v>457.06143189999995</c:v>
                </c:pt>
                <c:pt idx="344">
                  <c:v>455.98767089999996</c:v>
                </c:pt>
                <c:pt idx="345">
                  <c:v>455.06710819999995</c:v>
                </c:pt>
                <c:pt idx="346">
                  <c:v>453.99291989999887</c:v>
                </c:pt>
                <c:pt idx="347">
                  <c:v>453.07199100000003</c:v>
                </c:pt>
                <c:pt idx="348">
                  <c:v>451.99740599999899</c:v>
                </c:pt>
                <c:pt idx="349">
                  <c:v>451.076171899999</c:v>
                </c:pt>
                <c:pt idx="350">
                  <c:v>450.00119019999994</c:v>
                </c:pt>
                <c:pt idx="351">
                  <c:v>448.92599489999969</c:v>
                </c:pt>
                <c:pt idx="352">
                  <c:v>448.00424190000001</c:v>
                </c:pt>
                <c:pt idx="353">
                  <c:v>446.92864989999993</c:v>
                </c:pt>
                <c:pt idx="354">
                  <c:v>446.00656129999999</c:v>
                </c:pt>
                <c:pt idx="355">
                  <c:v>444.93057249999862</c:v>
                </c:pt>
                <c:pt idx="356">
                  <c:v>444.00814819999999</c:v>
                </c:pt>
                <c:pt idx="357">
                  <c:v>442.93176269999969</c:v>
                </c:pt>
                <c:pt idx="358">
                  <c:v>442.0090027</c:v>
                </c:pt>
                <c:pt idx="359">
                  <c:v>440.93225099999893</c:v>
                </c:pt>
                <c:pt idx="360">
                  <c:v>440.00915529999969</c:v>
                </c:pt>
                <c:pt idx="361">
                  <c:v>438.93200679999899</c:v>
                </c:pt>
                <c:pt idx="362">
                  <c:v>438.00857539999993</c:v>
                </c:pt>
                <c:pt idx="363">
                  <c:v>436.93106079999899</c:v>
                </c:pt>
                <c:pt idx="364">
                  <c:v>436.00729370000005</c:v>
                </c:pt>
                <c:pt idx="365">
                  <c:v>434.92941279999923</c:v>
                </c:pt>
                <c:pt idx="366">
                  <c:v>434.00531009999969</c:v>
                </c:pt>
                <c:pt idx="367">
                  <c:v>432.9270324999988</c:v>
                </c:pt>
                <c:pt idx="368">
                  <c:v>432.00262450000002</c:v>
                </c:pt>
                <c:pt idx="369">
                  <c:v>430.92395019999969</c:v>
                </c:pt>
                <c:pt idx="370">
                  <c:v>429.99923709999905</c:v>
                </c:pt>
                <c:pt idx="371">
                  <c:v>429.07434080000002</c:v>
                </c:pt>
                <c:pt idx="372">
                  <c:v>427.99511719999862</c:v>
                </c:pt>
                <c:pt idx="373">
                  <c:v>427.06991579999999</c:v>
                </c:pt>
                <c:pt idx="374">
                  <c:v>425.99032589999899</c:v>
                </c:pt>
                <c:pt idx="375">
                  <c:v>425.06481930000001</c:v>
                </c:pt>
                <c:pt idx="376">
                  <c:v>423.98486329999997</c:v>
                </c:pt>
                <c:pt idx="377">
                  <c:v>423.05902099999997</c:v>
                </c:pt>
                <c:pt idx="378">
                  <c:v>421.97866819999996</c:v>
                </c:pt>
                <c:pt idx="379">
                  <c:v>421.05252080000002</c:v>
                </c:pt>
                <c:pt idx="380">
                  <c:v>419.97183229999905</c:v>
                </c:pt>
                <c:pt idx="381">
                  <c:v>419.04534910000001</c:v>
                </c:pt>
                <c:pt idx="382">
                  <c:v>417.96426390000005</c:v>
                </c:pt>
                <c:pt idx="383">
                  <c:v>417.03747559999999</c:v>
                </c:pt>
                <c:pt idx="384">
                  <c:v>415.95605469999964</c:v>
                </c:pt>
                <c:pt idx="385">
                  <c:v>415.02896120000003</c:v>
                </c:pt>
                <c:pt idx="386">
                  <c:v>413.9471436</c:v>
                </c:pt>
                <c:pt idx="387">
                  <c:v>413.01974489999998</c:v>
                </c:pt>
                <c:pt idx="388">
                  <c:v>411.93756099999905</c:v>
                </c:pt>
                <c:pt idx="389">
                  <c:v>411.0098572</c:v>
                </c:pt>
                <c:pt idx="390">
                  <c:v>409.92733759999874</c:v>
                </c:pt>
                <c:pt idx="391">
                  <c:v>408.99929809999969</c:v>
                </c:pt>
                <c:pt idx="392">
                  <c:v>408.07113649999849</c:v>
                </c:pt>
                <c:pt idx="393">
                  <c:v>406.98809809999892</c:v>
                </c:pt>
                <c:pt idx="394">
                  <c:v>406.05960080000102</c:v>
                </c:pt>
                <c:pt idx="395">
                  <c:v>404.97619629999855</c:v>
                </c:pt>
                <c:pt idx="396">
                  <c:v>404.04742430000078</c:v>
                </c:pt>
                <c:pt idx="397">
                  <c:v>402.96368410000002</c:v>
                </c:pt>
                <c:pt idx="398">
                  <c:v>402.03457639999999</c:v>
                </c:pt>
                <c:pt idx="399">
                  <c:v>400.95047</c:v>
                </c:pt>
                <c:pt idx="400">
                  <c:v>400.02108759999999</c:v>
                </c:pt>
                <c:pt idx="401">
                  <c:v>398.93664549999886</c:v>
                </c:pt>
                <c:pt idx="402">
                  <c:v>398.00695799999886</c:v>
                </c:pt>
                <c:pt idx="403">
                  <c:v>397.077117899999</c:v>
                </c:pt>
                <c:pt idx="404">
                  <c:v>395.99215699999837</c:v>
                </c:pt>
                <c:pt idx="405">
                  <c:v>395.06204220000001</c:v>
                </c:pt>
                <c:pt idx="406">
                  <c:v>393.9767150999985</c:v>
                </c:pt>
                <c:pt idx="407">
                  <c:v>393.04629519999997</c:v>
                </c:pt>
                <c:pt idx="408">
                  <c:v>391.96063229999999</c:v>
                </c:pt>
                <c:pt idx="409">
                  <c:v>391.02993769999995</c:v>
                </c:pt>
                <c:pt idx="410">
                  <c:v>389.94393919999999</c:v>
                </c:pt>
                <c:pt idx="411">
                  <c:v>389.01293949999905</c:v>
                </c:pt>
                <c:pt idx="412">
                  <c:v>387.92657469999887</c:v>
                </c:pt>
                <c:pt idx="413">
                  <c:v>386.99530029999886</c:v>
                </c:pt>
                <c:pt idx="414">
                  <c:v>386.06384279999997</c:v>
                </c:pt>
                <c:pt idx="415">
                  <c:v>384.97702029999999</c:v>
                </c:pt>
                <c:pt idx="416">
                  <c:v>384.04528810000096</c:v>
                </c:pt>
                <c:pt idx="417">
                  <c:v>382.95812989999899</c:v>
                </c:pt>
                <c:pt idx="418">
                  <c:v>382.02612299999868</c:v>
                </c:pt>
                <c:pt idx="419">
                  <c:v>380.9385985999985</c:v>
                </c:pt>
                <c:pt idx="420">
                  <c:v>380.00631709999874</c:v>
                </c:pt>
                <c:pt idx="421">
                  <c:v>379.07388310000078</c:v>
                </c:pt>
                <c:pt idx="422">
                  <c:v>377.98590089999999</c:v>
                </c:pt>
                <c:pt idx="423">
                  <c:v>377.05319209999999</c:v>
                </c:pt>
                <c:pt idx="424">
                  <c:v>375.96484379999998</c:v>
                </c:pt>
                <c:pt idx="425">
                  <c:v>375.03186040000003</c:v>
                </c:pt>
                <c:pt idx="426">
                  <c:v>373.94320679999993</c:v>
                </c:pt>
                <c:pt idx="427">
                  <c:v>373.0099487</c:v>
                </c:pt>
                <c:pt idx="428">
                  <c:v>372.07653809999874</c:v>
                </c:pt>
                <c:pt idx="429">
                  <c:v>370.98739619999969</c:v>
                </c:pt>
                <c:pt idx="430">
                  <c:v>370.05371089999994</c:v>
                </c:pt>
                <c:pt idx="431">
                  <c:v>368.96426390000005</c:v>
                </c:pt>
                <c:pt idx="432">
                  <c:v>368.03030399999892</c:v>
                </c:pt>
                <c:pt idx="433">
                  <c:v>366.94052119999998</c:v>
                </c:pt>
                <c:pt idx="434">
                  <c:v>366.00628660000001</c:v>
                </c:pt>
                <c:pt idx="435">
                  <c:v>365.07192989999999</c:v>
                </c:pt>
                <c:pt idx="436">
                  <c:v>363.98168949999905</c:v>
                </c:pt>
                <c:pt idx="437">
                  <c:v>363.04705810000002</c:v>
                </c:pt>
                <c:pt idx="438">
                  <c:v>361.95648189999997</c:v>
                </c:pt>
                <c:pt idx="439">
                  <c:v>361.02157589999899</c:v>
                </c:pt>
                <c:pt idx="440">
                  <c:v>359.93069459999964</c:v>
                </c:pt>
                <c:pt idx="441">
                  <c:v>358.99551389999874</c:v>
                </c:pt>
                <c:pt idx="442">
                  <c:v>358.06021120000003</c:v>
                </c:pt>
                <c:pt idx="443">
                  <c:v>356.9688721</c:v>
                </c:pt>
                <c:pt idx="444">
                  <c:v>356.03329469999994</c:v>
                </c:pt>
                <c:pt idx="445">
                  <c:v>354.94165039999996</c:v>
                </c:pt>
                <c:pt idx="446">
                  <c:v>354.00579829999964</c:v>
                </c:pt>
                <c:pt idx="447">
                  <c:v>353.06985470000001</c:v>
                </c:pt>
                <c:pt idx="448">
                  <c:v>351.97775269999994</c:v>
                </c:pt>
                <c:pt idx="449">
                  <c:v>351.04153439999999</c:v>
                </c:pt>
                <c:pt idx="450">
                  <c:v>349.94909669999998</c:v>
                </c:pt>
                <c:pt idx="451">
                  <c:v>349.0126343</c:v>
                </c:pt>
                <c:pt idx="452">
                  <c:v>348.07601929999868</c:v>
                </c:pt>
                <c:pt idx="453">
                  <c:v>346.98315429999849</c:v>
                </c:pt>
                <c:pt idx="454">
                  <c:v>346.04629519999997</c:v>
                </c:pt>
                <c:pt idx="455">
                  <c:v>344.95312499999892</c:v>
                </c:pt>
                <c:pt idx="456">
                  <c:v>344.01599119999997</c:v>
                </c:pt>
                <c:pt idx="457">
                  <c:v>342.92251589999893</c:v>
                </c:pt>
                <c:pt idx="458">
                  <c:v>341.98513789999868</c:v>
                </c:pt>
                <c:pt idx="459">
                  <c:v>341.04763789999998</c:v>
                </c:pt>
                <c:pt idx="460">
                  <c:v>339.95373539999969</c:v>
                </c:pt>
                <c:pt idx="461">
                  <c:v>339.01596070000005</c:v>
                </c:pt>
                <c:pt idx="462">
                  <c:v>338.07809449999905</c:v>
                </c:pt>
                <c:pt idx="463">
                  <c:v>336.98376459999969</c:v>
                </c:pt>
                <c:pt idx="464">
                  <c:v>336.04562380000078</c:v>
                </c:pt>
                <c:pt idx="465">
                  <c:v>334.9509888</c:v>
                </c:pt>
                <c:pt idx="466">
                  <c:v>334.01260380000002</c:v>
                </c:pt>
                <c:pt idx="467">
                  <c:v>333.07412719999996</c:v>
                </c:pt>
                <c:pt idx="468">
                  <c:v>331.97906490000003</c:v>
                </c:pt>
                <c:pt idx="469">
                  <c:v>331.04031369999996</c:v>
                </c:pt>
                <c:pt idx="470">
                  <c:v>329.94497680000001</c:v>
                </c:pt>
                <c:pt idx="471">
                  <c:v>329.0059814</c:v>
                </c:pt>
                <c:pt idx="472">
                  <c:v>328.06686400000001</c:v>
                </c:pt>
                <c:pt idx="473">
                  <c:v>326.97109989999899</c:v>
                </c:pt>
                <c:pt idx="474">
                  <c:v>326.03173829999849</c:v>
                </c:pt>
                <c:pt idx="475">
                  <c:v>324.93566889999994</c:v>
                </c:pt>
                <c:pt idx="476">
                  <c:v>323.99609379999862</c:v>
                </c:pt>
                <c:pt idx="477">
                  <c:v>323.05636600000003</c:v>
                </c:pt>
                <c:pt idx="478">
                  <c:v>321.95989989999998</c:v>
                </c:pt>
                <c:pt idx="479">
                  <c:v>321.01995849999969</c:v>
                </c:pt>
                <c:pt idx="480">
                  <c:v>319.9231872999988</c:v>
                </c:pt>
                <c:pt idx="481">
                  <c:v>318.98300169999999</c:v>
                </c:pt>
                <c:pt idx="482">
                  <c:v>318.04269410000114</c:v>
                </c:pt>
                <c:pt idx="483">
                  <c:v>316.9455261</c:v>
                </c:pt>
                <c:pt idx="484">
                  <c:v>316.00500489999996</c:v>
                </c:pt>
                <c:pt idx="485">
                  <c:v>315.06436159999998</c:v>
                </c:pt>
                <c:pt idx="486">
                  <c:v>313.966796899999</c:v>
                </c:pt>
                <c:pt idx="487">
                  <c:v>313.02590939999999</c:v>
                </c:pt>
                <c:pt idx="488">
                  <c:v>311.92807009999905</c:v>
                </c:pt>
                <c:pt idx="489">
                  <c:v>310.98693849999819</c:v>
                </c:pt>
                <c:pt idx="490">
                  <c:v>310.04571529999993</c:v>
                </c:pt>
                <c:pt idx="491">
                  <c:v>308.94747919999998</c:v>
                </c:pt>
                <c:pt idx="492">
                  <c:v>308.00601199999886</c:v>
                </c:pt>
                <c:pt idx="493">
                  <c:v>307.06445309999998</c:v>
                </c:pt>
                <c:pt idx="494">
                  <c:v>305.96582030000002</c:v>
                </c:pt>
                <c:pt idx="495">
                  <c:v>305.02401730000003</c:v>
                </c:pt>
                <c:pt idx="496">
                  <c:v>303.92510989999874</c:v>
                </c:pt>
                <c:pt idx="497">
                  <c:v>302.98309329999893</c:v>
                </c:pt>
                <c:pt idx="498">
                  <c:v>302.04095460000002</c:v>
                </c:pt>
                <c:pt idx="499">
                  <c:v>300.94168090000005</c:v>
                </c:pt>
                <c:pt idx="500">
                  <c:v>299.99932859999905</c:v>
                </c:pt>
                <c:pt idx="501">
                  <c:v>299.05685419999998</c:v>
                </c:pt>
                <c:pt idx="502">
                  <c:v>297.9571838</c:v>
                </c:pt>
                <c:pt idx="503">
                  <c:v>297.01449580000002</c:v>
                </c:pt>
                <c:pt idx="504">
                  <c:v>296.07171629999874</c:v>
                </c:pt>
                <c:pt idx="505">
                  <c:v>294.97164919999994</c:v>
                </c:pt>
                <c:pt idx="506">
                  <c:v>294.02865599999899</c:v>
                </c:pt>
                <c:pt idx="507">
                  <c:v>292.92834469999963</c:v>
                </c:pt>
                <c:pt idx="508">
                  <c:v>291.98510739999887</c:v>
                </c:pt>
                <c:pt idx="509">
                  <c:v>291.04177859999999</c:v>
                </c:pt>
                <c:pt idx="510">
                  <c:v>289.94110110000003</c:v>
                </c:pt>
                <c:pt idx="511">
                  <c:v>288.99755859999874</c:v>
                </c:pt>
                <c:pt idx="512">
                  <c:v>288.05389400000001</c:v>
                </c:pt>
                <c:pt idx="513">
                  <c:v>286.95285030000002</c:v>
                </c:pt>
                <c:pt idx="514">
                  <c:v>286.0090027</c:v>
                </c:pt>
                <c:pt idx="515">
                  <c:v>285.06503300000003</c:v>
                </c:pt>
                <c:pt idx="516">
                  <c:v>283.96362299999993</c:v>
                </c:pt>
                <c:pt idx="517">
                  <c:v>283.01943969999996</c:v>
                </c:pt>
                <c:pt idx="518">
                  <c:v>282.07516479999964</c:v>
                </c:pt>
                <c:pt idx="519">
                  <c:v>280.97338869999999</c:v>
                </c:pt>
                <c:pt idx="520">
                  <c:v>280.02890009999999</c:v>
                </c:pt>
                <c:pt idx="521">
                  <c:v>278.92687989999899</c:v>
                </c:pt>
                <c:pt idx="522">
                  <c:v>277.98217769999923</c:v>
                </c:pt>
                <c:pt idx="523">
                  <c:v>277.03738399999969</c:v>
                </c:pt>
                <c:pt idx="524">
                  <c:v>275.93499759999969</c:v>
                </c:pt>
                <c:pt idx="525">
                  <c:v>274.99002079999963</c:v>
                </c:pt>
                <c:pt idx="526">
                  <c:v>274.04492190000002</c:v>
                </c:pt>
                <c:pt idx="527">
                  <c:v>272.94219969999995</c:v>
                </c:pt>
                <c:pt idx="528">
                  <c:v>271.99688719999995</c:v>
                </c:pt>
                <c:pt idx="529">
                  <c:v>271.05148320000001</c:v>
                </c:pt>
                <c:pt idx="530">
                  <c:v>269.9484253</c:v>
                </c:pt>
                <c:pt idx="531">
                  <c:v>269.00280759999998</c:v>
                </c:pt>
                <c:pt idx="532">
                  <c:v>268.05712889999995</c:v>
                </c:pt>
                <c:pt idx="533">
                  <c:v>266.95370480000003</c:v>
                </c:pt>
                <c:pt idx="534">
                  <c:v>266.0078125</c:v>
                </c:pt>
                <c:pt idx="535">
                  <c:v>265.06182860000001</c:v>
                </c:pt>
                <c:pt idx="536">
                  <c:v>263.95806879999969</c:v>
                </c:pt>
                <c:pt idx="537">
                  <c:v>263.01190189999994</c:v>
                </c:pt>
                <c:pt idx="538">
                  <c:v>262.0656128</c:v>
                </c:pt>
                <c:pt idx="539">
                  <c:v>260.96151729999855</c:v>
                </c:pt>
                <c:pt idx="540">
                  <c:v>260.01504519999997</c:v>
                </c:pt>
                <c:pt idx="541">
                  <c:v>259.06851199999886</c:v>
                </c:pt>
                <c:pt idx="542">
                  <c:v>257.96408079999998</c:v>
                </c:pt>
                <c:pt idx="543">
                  <c:v>257.01730350000003</c:v>
                </c:pt>
                <c:pt idx="544">
                  <c:v>256.07046509999998</c:v>
                </c:pt>
                <c:pt idx="545">
                  <c:v>254.96571349999999</c:v>
                </c:pt>
                <c:pt idx="546">
                  <c:v>254.01867680000001</c:v>
                </c:pt>
                <c:pt idx="547">
                  <c:v>253.07156369999936</c:v>
                </c:pt>
                <c:pt idx="548">
                  <c:v>251.9664764000006</c:v>
                </c:pt>
                <c:pt idx="549">
                  <c:v>251.01916499999945</c:v>
                </c:pt>
                <c:pt idx="550">
                  <c:v>250.07177730000001</c:v>
                </c:pt>
                <c:pt idx="551">
                  <c:v>248.97253419999998</c:v>
                </c:pt>
                <c:pt idx="552">
                  <c:v>248.03060909999999</c:v>
                </c:pt>
                <c:pt idx="553">
                  <c:v>246.93157959999999</c:v>
                </c:pt>
                <c:pt idx="554">
                  <c:v>245.98945620000001</c:v>
                </c:pt>
                <c:pt idx="555">
                  <c:v>245.0472565</c:v>
                </c:pt>
                <c:pt idx="556">
                  <c:v>243.94792179999999</c:v>
                </c:pt>
                <c:pt idx="557">
                  <c:v>243.0055389</c:v>
                </c:pt>
                <c:pt idx="558">
                  <c:v>242.06306459999951</c:v>
                </c:pt>
                <c:pt idx="559">
                  <c:v>240.96340940000007</c:v>
                </c:pt>
                <c:pt idx="560">
                  <c:v>240.02076719999999</c:v>
                </c:pt>
                <c:pt idx="561">
                  <c:v>239.07803340000001</c:v>
                </c:pt>
                <c:pt idx="562">
                  <c:v>237.97808840000027</c:v>
                </c:pt>
                <c:pt idx="563">
                  <c:v>237.03518679999999</c:v>
                </c:pt>
                <c:pt idx="564">
                  <c:v>235.93501280000001</c:v>
                </c:pt>
                <c:pt idx="565">
                  <c:v>234.99192810000048</c:v>
                </c:pt>
                <c:pt idx="566">
                  <c:v>234.04876709999999</c:v>
                </c:pt>
                <c:pt idx="567">
                  <c:v>232.94831850000048</c:v>
                </c:pt>
                <c:pt idx="568">
                  <c:v>232.00497439999998</c:v>
                </c:pt>
                <c:pt idx="569">
                  <c:v>231.06155399999992</c:v>
                </c:pt>
                <c:pt idx="570">
                  <c:v>229.96080019999999</c:v>
                </c:pt>
                <c:pt idx="571">
                  <c:v>229.01721190000001</c:v>
                </c:pt>
                <c:pt idx="572">
                  <c:v>228.0735474</c:v>
                </c:pt>
                <c:pt idx="573">
                  <c:v>226.97250369999998</c:v>
                </c:pt>
                <c:pt idx="574">
                  <c:v>226.02867130000001</c:v>
                </c:pt>
                <c:pt idx="575">
                  <c:v>224.92742920000063</c:v>
                </c:pt>
                <c:pt idx="576">
                  <c:v>223.9834137</c:v>
                </c:pt>
                <c:pt idx="577">
                  <c:v>223.03933720000001</c:v>
                </c:pt>
                <c:pt idx="578">
                  <c:v>221.93780519999999</c:v>
                </c:pt>
                <c:pt idx="579">
                  <c:v>220.99356079999936</c:v>
                </c:pt>
                <c:pt idx="580">
                  <c:v>220.04924009999999</c:v>
                </c:pt>
                <c:pt idx="581">
                  <c:v>218.94743350000007</c:v>
                </c:pt>
                <c:pt idx="582">
                  <c:v>218.00294490000007</c:v>
                </c:pt>
                <c:pt idx="583">
                  <c:v>217.05838010000048</c:v>
                </c:pt>
                <c:pt idx="584">
                  <c:v>215.95629880000067</c:v>
                </c:pt>
                <c:pt idx="585">
                  <c:v>215.01158139999998</c:v>
                </c:pt>
                <c:pt idx="586">
                  <c:v>214.06677249999998</c:v>
                </c:pt>
                <c:pt idx="587">
                  <c:v>212.96441650000048</c:v>
                </c:pt>
                <c:pt idx="588">
                  <c:v>212.01947019999992</c:v>
                </c:pt>
                <c:pt idx="589">
                  <c:v>211.07443240000001</c:v>
                </c:pt>
                <c:pt idx="590">
                  <c:v>209.97181700000004</c:v>
                </c:pt>
                <c:pt idx="591">
                  <c:v>209.02662660000001</c:v>
                </c:pt>
                <c:pt idx="592">
                  <c:v>207.9238129</c:v>
                </c:pt>
                <c:pt idx="593">
                  <c:v>206.9784851</c:v>
                </c:pt>
                <c:pt idx="594">
                  <c:v>206.03306579999932</c:v>
                </c:pt>
                <c:pt idx="595">
                  <c:v>204.92999269999999</c:v>
                </c:pt>
                <c:pt idx="596">
                  <c:v>203.9844360000007</c:v>
                </c:pt>
                <c:pt idx="597">
                  <c:v>203.0388031</c:v>
                </c:pt>
                <c:pt idx="598">
                  <c:v>201.9354706</c:v>
                </c:pt>
                <c:pt idx="599">
                  <c:v>200.98968509999995</c:v>
                </c:pt>
                <c:pt idx="600">
                  <c:v>200.04383849999999</c:v>
                </c:pt>
              </c:numCache>
            </c:numRef>
          </c:xVal>
          <c:yVal>
            <c:numRef>
              <c:f>Foglio1!$I$3:$I$603</c:f>
              <c:numCache>
                <c:formatCode>General</c:formatCode>
                <c:ptCount val="601"/>
                <c:pt idx="0">
                  <c:v>-4.2232996780000014E-3</c:v>
                </c:pt>
                <c:pt idx="1">
                  <c:v>-4.3076830920000114E-3</c:v>
                </c:pt>
                <c:pt idx="2">
                  <c:v>-4.2124297470000011E-3</c:v>
                </c:pt>
                <c:pt idx="3">
                  <c:v>-3.8906801490000012E-3</c:v>
                </c:pt>
                <c:pt idx="4">
                  <c:v>-3.8631770290000127E-3</c:v>
                </c:pt>
                <c:pt idx="5">
                  <c:v>-3.8103209810000089E-3</c:v>
                </c:pt>
                <c:pt idx="6">
                  <c:v>-3.5538522060000006E-3</c:v>
                </c:pt>
                <c:pt idx="7">
                  <c:v>-3.1423436010000016E-3</c:v>
                </c:pt>
                <c:pt idx="8">
                  <c:v>-3.2794023860000005E-3</c:v>
                </c:pt>
                <c:pt idx="9">
                  <c:v>-2.9865775720000153E-3</c:v>
                </c:pt>
                <c:pt idx="10">
                  <c:v>-2.6709674860000052E-3</c:v>
                </c:pt>
                <c:pt idx="11">
                  <c:v>-3.0792728070000012E-3</c:v>
                </c:pt>
                <c:pt idx="12">
                  <c:v>-2.8848112560000143E-3</c:v>
                </c:pt>
                <c:pt idx="13">
                  <c:v>-2.4872873910000096E-3</c:v>
                </c:pt>
                <c:pt idx="14">
                  <c:v>-2.0876992490000135E-3</c:v>
                </c:pt>
                <c:pt idx="15">
                  <c:v>-2.5949624830000004E-3</c:v>
                </c:pt>
                <c:pt idx="16">
                  <c:v>-2.1141816400000145E-3</c:v>
                </c:pt>
                <c:pt idx="17">
                  <c:v>-1.7060504760000085E-3</c:v>
                </c:pt>
                <c:pt idx="18">
                  <c:v>-2.0723964550000001E-3</c:v>
                </c:pt>
                <c:pt idx="19">
                  <c:v>-1.8430475610000112E-3</c:v>
                </c:pt>
                <c:pt idx="20">
                  <c:v>-1.5606532110000021E-3</c:v>
                </c:pt>
                <c:pt idx="21">
                  <c:v>-1.5268629650000063E-3</c:v>
                </c:pt>
                <c:pt idx="22">
                  <c:v>-1.1468377200000066E-3</c:v>
                </c:pt>
                <c:pt idx="23">
                  <c:v>-1.4352289730000002E-3</c:v>
                </c:pt>
                <c:pt idx="24">
                  <c:v>-1.0659175460000061E-3</c:v>
                </c:pt>
                <c:pt idx="25">
                  <c:v>-8.6889875820000061E-4</c:v>
                </c:pt>
                <c:pt idx="26">
                  <c:v>-6.8833160910000257E-4</c:v>
                </c:pt>
                <c:pt idx="27">
                  <c:v>-6.4113613920000541E-4</c:v>
                </c:pt>
                <c:pt idx="28">
                  <c:v>-5.8214750610000021E-4</c:v>
                </c:pt>
                <c:pt idx="29">
                  <c:v>-3.2733409900000116E-4</c:v>
                </c:pt>
                <c:pt idx="30">
                  <c:v>-3.9809898590000204E-4</c:v>
                </c:pt>
                <c:pt idx="31" formatCode="0.00E+00">
                  <c:v>2.3039123330000005E-5</c:v>
                </c:pt>
                <c:pt idx="32">
                  <c:v>-5.2480550950000321E-4</c:v>
                </c:pt>
                <c:pt idx="33">
                  <c:v>-3.5914868930000011E-4</c:v>
                </c:pt>
                <c:pt idx="34">
                  <c:v>-3.7782252180000201E-4</c:v>
                </c:pt>
                <c:pt idx="35">
                  <c:v>-6.2707473990000447E-4</c:v>
                </c:pt>
                <c:pt idx="36">
                  <c:v>-7.4735755330000285E-4</c:v>
                </c:pt>
                <c:pt idx="37" formatCode="0.00E+00">
                  <c:v>6.3554703960000123E-5</c:v>
                </c:pt>
                <c:pt idx="38">
                  <c:v>-3.858401033000001E-4</c:v>
                </c:pt>
                <c:pt idx="39">
                  <c:v>-3.894609108000009E-4</c:v>
                </c:pt>
                <c:pt idx="40">
                  <c:v>-4.7723026360000124E-4</c:v>
                </c:pt>
                <c:pt idx="41">
                  <c:v>-1.1523111020000044E-3</c:v>
                </c:pt>
                <c:pt idx="42">
                  <c:v>-1.0333799290000039E-3</c:v>
                </c:pt>
                <c:pt idx="43">
                  <c:v>-1.065039542E-3</c:v>
                </c:pt>
                <c:pt idx="44">
                  <c:v>-9.7263662610000065E-4</c:v>
                </c:pt>
                <c:pt idx="45">
                  <c:v>-1.2323892440000003E-3</c:v>
                </c:pt>
                <c:pt idx="46">
                  <c:v>-1.3382596660000067E-3</c:v>
                </c:pt>
                <c:pt idx="47">
                  <c:v>-1.7065146240000046E-3</c:v>
                </c:pt>
                <c:pt idx="48">
                  <c:v>-1.8925353650000075E-3</c:v>
                </c:pt>
                <c:pt idx="49">
                  <c:v>-2.2680975960000173E-3</c:v>
                </c:pt>
                <c:pt idx="50">
                  <c:v>-2.3574449590000007E-3</c:v>
                </c:pt>
                <c:pt idx="51">
                  <c:v>-2.4526426569999988E-3</c:v>
                </c:pt>
                <c:pt idx="52">
                  <c:v>-2.5971238500000176E-3</c:v>
                </c:pt>
                <c:pt idx="53">
                  <c:v>-3.2090540040000098E-3</c:v>
                </c:pt>
                <c:pt idx="54">
                  <c:v>-3.6026833110000011E-3</c:v>
                </c:pt>
                <c:pt idx="55">
                  <c:v>-3.8382380740000005E-3</c:v>
                </c:pt>
                <c:pt idx="56">
                  <c:v>-4.4289496730000114E-3</c:v>
                </c:pt>
                <c:pt idx="57">
                  <c:v>-4.7692991790000226E-3</c:v>
                </c:pt>
                <c:pt idx="58">
                  <c:v>-5.0690094940000346E-3</c:v>
                </c:pt>
                <c:pt idx="59">
                  <c:v>-5.5862977170000275E-3</c:v>
                </c:pt>
                <c:pt idx="60">
                  <c:v>-6.2471618880000114E-3</c:v>
                </c:pt>
                <c:pt idx="61">
                  <c:v>-6.6947415469999945E-3</c:v>
                </c:pt>
                <c:pt idx="62">
                  <c:v>-7.3199179020000012E-3</c:v>
                </c:pt>
                <c:pt idx="63">
                  <c:v>-7.7797174450000414E-3</c:v>
                </c:pt>
                <c:pt idx="64">
                  <c:v>-8.7783345950000376E-3</c:v>
                </c:pt>
                <c:pt idx="65">
                  <c:v>-9.3655101950000669E-3</c:v>
                </c:pt>
                <c:pt idx="66">
                  <c:v>-1.0329957119999999E-2</c:v>
                </c:pt>
                <c:pt idx="67">
                  <c:v>-1.1360713280000049E-2</c:v>
                </c:pt>
                <c:pt idx="68">
                  <c:v>-1.2222098190000001E-2</c:v>
                </c:pt>
                <c:pt idx="69">
                  <c:v>-1.2984964069999999E-2</c:v>
                </c:pt>
                <c:pt idx="70">
                  <c:v>-1.403225306E-2</c:v>
                </c:pt>
                <c:pt idx="71">
                  <c:v>-1.4733399260000021E-2</c:v>
                </c:pt>
                <c:pt idx="72">
                  <c:v>-1.5409731310000055E-2</c:v>
                </c:pt>
                <c:pt idx="73">
                  <c:v>-1.6294248399999999E-2</c:v>
                </c:pt>
                <c:pt idx="74">
                  <c:v>-1.6956504430000064E-2</c:v>
                </c:pt>
                <c:pt idx="75">
                  <c:v>-1.7326930540000004E-2</c:v>
                </c:pt>
                <c:pt idx="76">
                  <c:v>-1.7802450810000064E-2</c:v>
                </c:pt>
                <c:pt idx="77">
                  <c:v>-1.8001176420000025E-2</c:v>
                </c:pt>
                <c:pt idx="78">
                  <c:v>-1.8293980509999998E-2</c:v>
                </c:pt>
                <c:pt idx="79">
                  <c:v>-1.8836861480000005E-2</c:v>
                </c:pt>
                <c:pt idx="80">
                  <c:v>-1.8670508640000104E-2</c:v>
                </c:pt>
                <c:pt idx="81">
                  <c:v>-1.8977085130000029E-2</c:v>
                </c:pt>
                <c:pt idx="82">
                  <c:v>-1.8833739680000051E-2</c:v>
                </c:pt>
                <c:pt idx="83">
                  <c:v>-1.9030060620000001E-2</c:v>
                </c:pt>
                <c:pt idx="84">
                  <c:v>-1.8814453860000021E-2</c:v>
                </c:pt>
                <c:pt idx="85">
                  <c:v>-1.8627507610000087E-2</c:v>
                </c:pt>
                <c:pt idx="86">
                  <c:v>-1.8053475770000021E-2</c:v>
                </c:pt>
                <c:pt idx="87">
                  <c:v>-1.7996456470000005E-2</c:v>
                </c:pt>
                <c:pt idx="88">
                  <c:v>-1.7422035340000065E-2</c:v>
                </c:pt>
                <c:pt idx="89">
                  <c:v>-1.6608735550000007E-2</c:v>
                </c:pt>
                <c:pt idx="90">
                  <c:v>-1.5741884710000081E-2</c:v>
                </c:pt>
                <c:pt idx="91">
                  <c:v>-1.5085523020000035E-2</c:v>
                </c:pt>
                <c:pt idx="92">
                  <c:v>-1.465602219E-2</c:v>
                </c:pt>
                <c:pt idx="93">
                  <c:v>-1.3825283390000038E-2</c:v>
                </c:pt>
                <c:pt idx="94">
                  <c:v>-1.3017974789999999E-2</c:v>
                </c:pt>
                <c:pt idx="95">
                  <c:v>-1.2066283260000001E-2</c:v>
                </c:pt>
                <c:pt idx="96">
                  <c:v>-1.1116387320000001E-2</c:v>
                </c:pt>
                <c:pt idx="97">
                  <c:v>-1.0531322099999999E-2</c:v>
                </c:pt>
                <c:pt idx="98">
                  <c:v>-9.6295597030000065E-3</c:v>
                </c:pt>
                <c:pt idx="99">
                  <c:v>-8.9183934029999998E-3</c:v>
                </c:pt>
                <c:pt idx="100">
                  <c:v>-8.3325421440000411E-3</c:v>
                </c:pt>
                <c:pt idx="101">
                  <c:v>-7.6909195630000008E-3</c:v>
                </c:pt>
                <c:pt idx="102">
                  <c:v>-7.0316903290000331E-3</c:v>
                </c:pt>
                <c:pt idx="103">
                  <c:v>-6.5486081880000392E-3</c:v>
                </c:pt>
                <c:pt idx="104">
                  <c:v>-5.6632119229999998E-3</c:v>
                </c:pt>
                <c:pt idx="105">
                  <c:v>-5.1219686870000013E-3</c:v>
                </c:pt>
                <c:pt idx="106">
                  <c:v>-4.9597453330000232E-3</c:v>
                </c:pt>
                <c:pt idx="107">
                  <c:v>-4.2948164049999996E-3</c:v>
                </c:pt>
                <c:pt idx="108">
                  <c:v>-4.0326835590000004E-3</c:v>
                </c:pt>
                <c:pt idx="109">
                  <c:v>-3.4930494150000003E-3</c:v>
                </c:pt>
                <c:pt idx="110">
                  <c:v>-3.0865210570000211E-3</c:v>
                </c:pt>
                <c:pt idx="111">
                  <c:v>-2.7497371190000116E-3</c:v>
                </c:pt>
                <c:pt idx="112">
                  <c:v>-2.3621821309999999E-3</c:v>
                </c:pt>
                <c:pt idx="113">
                  <c:v>-2.10490776200002E-3</c:v>
                </c:pt>
                <c:pt idx="114">
                  <c:v>-1.8336132630000041E-3</c:v>
                </c:pt>
                <c:pt idx="115">
                  <c:v>-9.8234787580000365E-4</c:v>
                </c:pt>
                <c:pt idx="116">
                  <c:v>-6.4697768540000235E-4</c:v>
                </c:pt>
                <c:pt idx="117">
                  <c:v>-4.8276374579999976E-4</c:v>
                </c:pt>
                <c:pt idx="118" formatCode="0.00E+00">
                  <c:v>6.1871869550000016E-5</c:v>
                </c:pt>
                <c:pt idx="119" formatCode="0.00E+00">
                  <c:v>9.8740303660000702E-5</c:v>
                </c:pt>
                <c:pt idx="120">
                  <c:v>2.7504784520000091E-4</c:v>
                </c:pt>
                <c:pt idx="121">
                  <c:v>3.310782777000014E-4</c:v>
                </c:pt>
                <c:pt idx="122">
                  <c:v>7.6021102719999985E-4</c:v>
                </c:pt>
                <c:pt idx="123">
                  <c:v>8.8244257490000205E-4</c:v>
                </c:pt>
                <c:pt idx="124">
                  <c:v>9.5728191080000544E-4</c:v>
                </c:pt>
                <c:pt idx="125">
                  <c:v>1.0405931390000001E-3</c:v>
                </c:pt>
                <c:pt idx="126">
                  <c:v>1.2657250040000001E-3</c:v>
                </c:pt>
                <c:pt idx="127">
                  <c:v>1.4779603809999978E-3</c:v>
                </c:pt>
                <c:pt idx="128">
                  <c:v>1.4567920010000021E-3</c:v>
                </c:pt>
                <c:pt idx="129">
                  <c:v>1.6496318860000003E-3</c:v>
                </c:pt>
                <c:pt idx="130">
                  <c:v>1.7942596460000049E-3</c:v>
                </c:pt>
                <c:pt idx="131">
                  <c:v>2.060224768000021E-3</c:v>
                </c:pt>
                <c:pt idx="132">
                  <c:v>2.1497311540000135E-3</c:v>
                </c:pt>
                <c:pt idx="133">
                  <c:v>1.8166142979999999E-3</c:v>
                </c:pt>
                <c:pt idx="134">
                  <c:v>1.7122590220000062E-3</c:v>
                </c:pt>
                <c:pt idx="135">
                  <c:v>1.4283525520000049E-3</c:v>
                </c:pt>
                <c:pt idx="136">
                  <c:v>1.152807148000006E-3</c:v>
                </c:pt>
                <c:pt idx="137">
                  <c:v>1.1920784600000088E-3</c:v>
                </c:pt>
                <c:pt idx="138">
                  <c:v>8.7982276449999992E-4</c:v>
                </c:pt>
                <c:pt idx="139">
                  <c:v>7.0347700970000251E-4</c:v>
                </c:pt>
                <c:pt idx="140">
                  <c:v>4.9444451000000124E-4</c:v>
                </c:pt>
                <c:pt idx="141">
                  <c:v>4.4487105330000113E-4</c:v>
                </c:pt>
                <c:pt idx="142">
                  <c:v>6.0809863500000012E-4</c:v>
                </c:pt>
                <c:pt idx="143">
                  <c:v>3.3745111430000116E-4</c:v>
                </c:pt>
                <c:pt idx="144">
                  <c:v>5.1774311579999999E-4</c:v>
                </c:pt>
                <c:pt idx="145">
                  <c:v>4.5313721060000341E-4</c:v>
                </c:pt>
                <c:pt idx="146">
                  <c:v>5.2170839630000091E-4</c:v>
                </c:pt>
                <c:pt idx="147">
                  <c:v>3.3840964900000046E-4</c:v>
                </c:pt>
                <c:pt idx="148">
                  <c:v>5.3106457930000351E-4</c:v>
                </c:pt>
                <c:pt idx="149">
                  <c:v>3.6613011620000225E-4</c:v>
                </c:pt>
                <c:pt idx="150">
                  <c:v>4.1631641220000022E-4</c:v>
                </c:pt>
                <c:pt idx="151">
                  <c:v>3.1649359150000132E-4</c:v>
                </c:pt>
                <c:pt idx="152">
                  <c:v>5.9080886420000134E-4</c:v>
                </c:pt>
                <c:pt idx="153" formatCode="0.00E+00">
                  <c:v>4.1833740400000083E-5</c:v>
                </c:pt>
                <c:pt idx="154">
                  <c:v>5.0483673110000296E-4</c:v>
                </c:pt>
                <c:pt idx="155">
                  <c:v>5.1953137150000193E-4</c:v>
                </c:pt>
                <c:pt idx="156">
                  <c:v>7.0604390930000341E-4</c:v>
                </c:pt>
                <c:pt idx="157">
                  <c:v>6.0078862590000001E-4</c:v>
                </c:pt>
                <c:pt idx="158">
                  <c:v>7.4872362890000322E-4</c:v>
                </c:pt>
                <c:pt idx="159">
                  <c:v>7.0536974820000506E-4</c:v>
                </c:pt>
                <c:pt idx="160">
                  <c:v>8.8275381130000494E-4</c:v>
                </c:pt>
                <c:pt idx="161">
                  <c:v>7.6980574520000124E-4</c:v>
                </c:pt>
                <c:pt idx="162">
                  <c:v>6.6002400130000345E-4</c:v>
                </c:pt>
                <c:pt idx="163">
                  <c:v>6.4293952890000282E-4</c:v>
                </c:pt>
                <c:pt idx="164">
                  <c:v>8.0790137870000026E-4</c:v>
                </c:pt>
                <c:pt idx="165">
                  <c:v>6.8312406070000417E-4</c:v>
                </c:pt>
                <c:pt idx="166">
                  <c:v>9.0775941500000567E-4</c:v>
                </c:pt>
                <c:pt idx="167">
                  <c:v>9.6496113110000224E-4</c:v>
                </c:pt>
                <c:pt idx="168">
                  <c:v>9.4641192120000623E-4</c:v>
                </c:pt>
                <c:pt idx="169">
                  <c:v>9.0617703970000357E-4</c:v>
                </c:pt>
                <c:pt idx="170">
                  <c:v>8.872931357000077E-4</c:v>
                </c:pt>
                <c:pt idx="171">
                  <c:v>9.7528682090000543E-4</c:v>
                </c:pt>
                <c:pt idx="172">
                  <c:v>1.0486890100000021E-3</c:v>
                </c:pt>
                <c:pt idx="173">
                  <c:v>8.4472942400000244E-4</c:v>
                </c:pt>
                <c:pt idx="174">
                  <c:v>8.8394701020000246E-4</c:v>
                </c:pt>
                <c:pt idx="175">
                  <c:v>1.0156318310000001E-3</c:v>
                </c:pt>
                <c:pt idx="176">
                  <c:v>1.0876136369999999E-3</c:v>
                </c:pt>
                <c:pt idx="177">
                  <c:v>9.8766235170000792E-4</c:v>
                </c:pt>
                <c:pt idx="178">
                  <c:v>1.2410103810000003E-3</c:v>
                </c:pt>
                <c:pt idx="179">
                  <c:v>1.2351435140000044E-3</c:v>
                </c:pt>
                <c:pt idx="180">
                  <c:v>1.4415461340000039E-3</c:v>
                </c:pt>
                <c:pt idx="181">
                  <c:v>1.3396438440000042E-3</c:v>
                </c:pt>
                <c:pt idx="182">
                  <c:v>1.4403254030000039E-3</c:v>
                </c:pt>
                <c:pt idx="183">
                  <c:v>1.5238852939999999E-3</c:v>
                </c:pt>
                <c:pt idx="184">
                  <c:v>1.6129954020000037E-3</c:v>
                </c:pt>
                <c:pt idx="185">
                  <c:v>1.7630950310000056E-3</c:v>
                </c:pt>
                <c:pt idx="186">
                  <c:v>1.7962091370000051E-3</c:v>
                </c:pt>
                <c:pt idx="187">
                  <c:v>2.0172079090000007E-3</c:v>
                </c:pt>
                <c:pt idx="188">
                  <c:v>1.956903143000008E-3</c:v>
                </c:pt>
                <c:pt idx="189">
                  <c:v>2.3153966760000011E-3</c:v>
                </c:pt>
                <c:pt idx="190">
                  <c:v>2.1289982830000084E-3</c:v>
                </c:pt>
                <c:pt idx="191">
                  <c:v>2.1140668540000004E-3</c:v>
                </c:pt>
                <c:pt idx="192">
                  <c:v>2.2755812390000052E-3</c:v>
                </c:pt>
                <c:pt idx="193">
                  <c:v>2.4350469470000003E-3</c:v>
                </c:pt>
                <c:pt idx="194">
                  <c:v>2.6156911630000005E-3</c:v>
                </c:pt>
                <c:pt idx="195">
                  <c:v>2.7571241370000143E-3</c:v>
                </c:pt>
                <c:pt idx="196">
                  <c:v>2.8056337030000012E-3</c:v>
                </c:pt>
                <c:pt idx="197">
                  <c:v>2.6495996860000088E-3</c:v>
                </c:pt>
                <c:pt idx="198">
                  <c:v>2.7274012100000173E-3</c:v>
                </c:pt>
                <c:pt idx="199">
                  <c:v>2.7975831180000162E-3</c:v>
                </c:pt>
                <c:pt idx="200">
                  <c:v>2.7544149200000052E-3</c:v>
                </c:pt>
                <c:pt idx="201">
                  <c:v>2.9360260810000001E-3</c:v>
                </c:pt>
                <c:pt idx="202">
                  <c:v>2.9215621760000005E-3</c:v>
                </c:pt>
                <c:pt idx="203">
                  <c:v>2.9740254389999999E-3</c:v>
                </c:pt>
                <c:pt idx="204">
                  <c:v>3.0295450710000052E-3</c:v>
                </c:pt>
                <c:pt idx="205">
                  <c:v>2.7897411490000116E-3</c:v>
                </c:pt>
                <c:pt idx="206">
                  <c:v>2.8209013400000136E-3</c:v>
                </c:pt>
                <c:pt idx="207">
                  <c:v>2.8021684849999988E-3</c:v>
                </c:pt>
                <c:pt idx="208">
                  <c:v>2.9459295330000012E-3</c:v>
                </c:pt>
                <c:pt idx="209">
                  <c:v>2.9170014900000004E-3</c:v>
                </c:pt>
                <c:pt idx="210">
                  <c:v>2.8934695290000006E-3</c:v>
                </c:pt>
                <c:pt idx="211">
                  <c:v>2.9018085920000012E-3</c:v>
                </c:pt>
                <c:pt idx="212">
                  <c:v>2.9608374460000117E-3</c:v>
                </c:pt>
                <c:pt idx="213">
                  <c:v>3.0090305950000052E-3</c:v>
                </c:pt>
                <c:pt idx="214">
                  <c:v>3.0626254160000003E-3</c:v>
                </c:pt>
                <c:pt idx="215">
                  <c:v>3.1114297450000098E-3</c:v>
                </c:pt>
                <c:pt idx="216">
                  <c:v>2.9628702910000052E-3</c:v>
                </c:pt>
                <c:pt idx="217">
                  <c:v>3.2042823730000052E-3</c:v>
                </c:pt>
                <c:pt idx="218">
                  <c:v>3.0872877690000184E-3</c:v>
                </c:pt>
                <c:pt idx="219">
                  <c:v>3.070133505000015E-3</c:v>
                </c:pt>
                <c:pt idx="220">
                  <c:v>3.2544066200000006E-3</c:v>
                </c:pt>
                <c:pt idx="221">
                  <c:v>3.2657517590000198E-3</c:v>
                </c:pt>
                <c:pt idx="222">
                  <c:v>3.330516629E-3</c:v>
                </c:pt>
                <c:pt idx="223">
                  <c:v>3.1572668810000079E-3</c:v>
                </c:pt>
                <c:pt idx="224">
                  <c:v>3.2851567960000176E-3</c:v>
                </c:pt>
                <c:pt idx="225">
                  <c:v>3.3521940930000011E-3</c:v>
                </c:pt>
                <c:pt idx="226">
                  <c:v>3.3726464029999988E-3</c:v>
                </c:pt>
                <c:pt idx="227">
                  <c:v>3.4389405050000016E-3</c:v>
                </c:pt>
                <c:pt idx="228">
                  <c:v>3.6006872540000176E-3</c:v>
                </c:pt>
                <c:pt idx="229">
                  <c:v>3.7249741140000128E-3</c:v>
                </c:pt>
                <c:pt idx="230">
                  <c:v>3.8715745320000092E-3</c:v>
                </c:pt>
                <c:pt idx="231">
                  <c:v>4.1008186529999865E-3</c:v>
                </c:pt>
                <c:pt idx="232">
                  <c:v>4.1590435430000124E-3</c:v>
                </c:pt>
                <c:pt idx="233">
                  <c:v>4.1863555090000002E-3</c:v>
                </c:pt>
                <c:pt idx="234">
                  <c:v>4.4482978990000198E-3</c:v>
                </c:pt>
                <c:pt idx="235">
                  <c:v>4.7147949229999998E-3</c:v>
                </c:pt>
                <c:pt idx="236">
                  <c:v>5.0995904020000133E-3</c:v>
                </c:pt>
                <c:pt idx="237">
                  <c:v>5.3908089180000011E-3</c:v>
                </c:pt>
                <c:pt idx="238">
                  <c:v>5.7159783320000004E-3</c:v>
                </c:pt>
                <c:pt idx="239">
                  <c:v>5.9016924350000517E-3</c:v>
                </c:pt>
                <c:pt idx="240">
                  <c:v>6.4120218160000023E-3</c:v>
                </c:pt>
                <c:pt idx="241">
                  <c:v>6.8787927740000332E-3</c:v>
                </c:pt>
                <c:pt idx="242">
                  <c:v>7.4253981000000331E-3</c:v>
                </c:pt>
                <c:pt idx="243">
                  <c:v>7.8788409010000122E-3</c:v>
                </c:pt>
                <c:pt idx="244">
                  <c:v>8.4243584419999989E-3</c:v>
                </c:pt>
                <c:pt idx="245">
                  <c:v>8.8218078020000246E-3</c:v>
                </c:pt>
                <c:pt idx="246">
                  <c:v>9.6918027850000001E-3</c:v>
                </c:pt>
                <c:pt idx="247">
                  <c:v>1.0202659290000065E-2</c:v>
                </c:pt>
                <c:pt idx="248">
                  <c:v>1.101847272E-2</c:v>
                </c:pt>
                <c:pt idx="249">
                  <c:v>1.2024969789999999E-2</c:v>
                </c:pt>
                <c:pt idx="250">
                  <c:v>1.2814488260000046E-2</c:v>
                </c:pt>
                <c:pt idx="251">
                  <c:v>1.3761163690000067E-2</c:v>
                </c:pt>
                <c:pt idx="252">
                  <c:v>1.4703319410000021E-2</c:v>
                </c:pt>
                <c:pt idx="253">
                  <c:v>1.5470418150000002E-2</c:v>
                </c:pt>
                <c:pt idx="254">
                  <c:v>1.6893006860000007E-2</c:v>
                </c:pt>
                <c:pt idx="255">
                  <c:v>1.8289245670000003E-2</c:v>
                </c:pt>
                <c:pt idx="256">
                  <c:v>1.9310183820000007E-2</c:v>
                </c:pt>
                <c:pt idx="257">
                  <c:v>2.0534746350000001E-2</c:v>
                </c:pt>
                <c:pt idx="258">
                  <c:v>2.1462708710000042E-2</c:v>
                </c:pt>
                <c:pt idx="259">
                  <c:v>2.2872241210000106E-2</c:v>
                </c:pt>
                <c:pt idx="260">
                  <c:v>2.4838397280000136E-2</c:v>
                </c:pt>
                <c:pt idx="261">
                  <c:v>2.6464799420000042E-2</c:v>
                </c:pt>
                <c:pt idx="262">
                  <c:v>2.8200779110000004E-2</c:v>
                </c:pt>
                <c:pt idx="263">
                  <c:v>2.9504006730000001E-2</c:v>
                </c:pt>
                <c:pt idx="264">
                  <c:v>3.0943147840000105E-2</c:v>
                </c:pt>
                <c:pt idx="265">
                  <c:v>3.3133946360000013E-2</c:v>
                </c:pt>
                <c:pt idx="266">
                  <c:v>3.4846831110000011E-2</c:v>
                </c:pt>
                <c:pt idx="267">
                  <c:v>3.6335986110000051E-2</c:v>
                </c:pt>
                <c:pt idx="268">
                  <c:v>3.8536150010000006E-2</c:v>
                </c:pt>
                <c:pt idx="269">
                  <c:v>3.9854556320000005E-2</c:v>
                </c:pt>
                <c:pt idx="270">
                  <c:v>4.1655287149999977E-2</c:v>
                </c:pt>
                <c:pt idx="271">
                  <c:v>4.3830174950000134E-2</c:v>
                </c:pt>
                <c:pt idx="272">
                  <c:v>4.4704187660000019E-2</c:v>
                </c:pt>
                <c:pt idx="273">
                  <c:v>4.6790834520000123E-2</c:v>
                </c:pt>
                <c:pt idx="274">
                  <c:v>4.8275411130000008E-2</c:v>
                </c:pt>
                <c:pt idx="275">
                  <c:v>4.9822065980000024E-2</c:v>
                </c:pt>
                <c:pt idx="276">
                  <c:v>5.1452487710000112E-2</c:v>
                </c:pt>
                <c:pt idx="277">
                  <c:v>5.3201016040000007E-2</c:v>
                </c:pt>
                <c:pt idx="278">
                  <c:v>5.4730698470000179E-2</c:v>
                </c:pt>
                <c:pt idx="279">
                  <c:v>5.6366868319999985E-2</c:v>
                </c:pt>
                <c:pt idx="280">
                  <c:v>5.7260330769999986E-2</c:v>
                </c:pt>
                <c:pt idx="281">
                  <c:v>5.8523274960000024E-2</c:v>
                </c:pt>
                <c:pt idx="282">
                  <c:v>5.9931062160000007E-2</c:v>
                </c:pt>
                <c:pt idx="283">
                  <c:v>6.1281360689999738E-2</c:v>
                </c:pt>
                <c:pt idx="284">
                  <c:v>6.2535621230000268E-2</c:v>
                </c:pt>
                <c:pt idx="285">
                  <c:v>6.3801698389999995E-2</c:v>
                </c:pt>
                <c:pt idx="286">
                  <c:v>6.4705587920000335E-2</c:v>
                </c:pt>
                <c:pt idx="287">
                  <c:v>6.5523512660000005E-2</c:v>
                </c:pt>
                <c:pt idx="288">
                  <c:v>6.6479898989999966E-2</c:v>
                </c:pt>
                <c:pt idx="289">
                  <c:v>6.7434735600000031E-2</c:v>
                </c:pt>
                <c:pt idx="290">
                  <c:v>6.8388827150000123E-2</c:v>
                </c:pt>
                <c:pt idx="291">
                  <c:v>6.9230154160000001E-2</c:v>
                </c:pt>
                <c:pt idx="292">
                  <c:v>6.9860324260000134E-2</c:v>
                </c:pt>
                <c:pt idx="293">
                  <c:v>7.062987983000002E-2</c:v>
                </c:pt>
                <c:pt idx="294">
                  <c:v>7.144635916E-2</c:v>
                </c:pt>
                <c:pt idx="295">
                  <c:v>7.2184197600000014E-2</c:v>
                </c:pt>
                <c:pt idx="296">
                  <c:v>7.2703287010000381E-2</c:v>
                </c:pt>
                <c:pt idx="297">
                  <c:v>7.3207765820000034E-2</c:v>
                </c:pt>
                <c:pt idx="298">
                  <c:v>7.3671944439999956E-2</c:v>
                </c:pt>
                <c:pt idx="299">
                  <c:v>7.3992520570000012E-2</c:v>
                </c:pt>
                <c:pt idx="300">
                  <c:v>7.4458435180000032E-2</c:v>
                </c:pt>
                <c:pt idx="301">
                  <c:v>7.4633121490000023E-2</c:v>
                </c:pt>
                <c:pt idx="302">
                  <c:v>7.4953734870000288E-2</c:v>
                </c:pt>
                <c:pt idx="303">
                  <c:v>7.5173892079999985E-2</c:v>
                </c:pt>
                <c:pt idx="304">
                  <c:v>7.5406663120000272E-2</c:v>
                </c:pt>
                <c:pt idx="305">
                  <c:v>7.5770623980000187E-2</c:v>
                </c:pt>
                <c:pt idx="306">
                  <c:v>7.5989380479999966E-2</c:v>
                </c:pt>
                <c:pt idx="307">
                  <c:v>7.5975745920000004E-2</c:v>
                </c:pt>
                <c:pt idx="308">
                  <c:v>7.5890377160000022E-2</c:v>
                </c:pt>
                <c:pt idx="309">
                  <c:v>7.6192505660000007E-2</c:v>
                </c:pt>
                <c:pt idx="310">
                  <c:v>7.6166011390000024E-2</c:v>
                </c:pt>
                <c:pt idx="311">
                  <c:v>7.5897745789999999E-2</c:v>
                </c:pt>
                <c:pt idx="312">
                  <c:v>7.6755054300000014E-2</c:v>
                </c:pt>
                <c:pt idx="313">
                  <c:v>7.612421363999998E-2</c:v>
                </c:pt>
                <c:pt idx="314">
                  <c:v>7.6241344209999756E-2</c:v>
                </c:pt>
                <c:pt idx="315">
                  <c:v>7.7061779799999994E-2</c:v>
                </c:pt>
                <c:pt idx="316">
                  <c:v>7.5451537970000024E-2</c:v>
                </c:pt>
                <c:pt idx="317">
                  <c:v>7.6815046370000001E-2</c:v>
                </c:pt>
                <c:pt idx="318">
                  <c:v>7.7299125489999995E-2</c:v>
                </c:pt>
                <c:pt idx="319">
                  <c:v>7.7756680550000373E-2</c:v>
                </c:pt>
                <c:pt idx="320">
                  <c:v>7.8065007930000124E-2</c:v>
                </c:pt>
                <c:pt idx="321">
                  <c:v>7.8607246280000001E-2</c:v>
                </c:pt>
                <c:pt idx="322">
                  <c:v>7.9142555589999997E-2</c:v>
                </c:pt>
                <c:pt idx="323">
                  <c:v>7.9669967290000032E-2</c:v>
                </c:pt>
                <c:pt idx="324">
                  <c:v>8.0363668500000041E-2</c:v>
                </c:pt>
                <c:pt idx="325">
                  <c:v>8.1086747350000002E-2</c:v>
                </c:pt>
                <c:pt idx="326">
                  <c:v>8.1659391520000457E-2</c:v>
                </c:pt>
                <c:pt idx="327">
                  <c:v>8.2621015610000043E-2</c:v>
                </c:pt>
                <c:pt idx="328">
                  <c:v>8.3293795590000247E-2</c:v>
                </c:pt>
                <c:pt idx="329">
                  <c:v>8.4091007710000068E-2</c:v>
                </c:pt>
                <c:pt idx="330">
                  <c:v>8.5001021620000006E-2</c:v>
                </c:pt>
                <c:pt idx="331">
                  <c:v>8.5587367420000227E-2</c:v>
                </c:pt>
                <c:pt idx="332">
                  <c:v>8.6547344920000227E-2</c:v>
                </c:pt>
                <c:pt idx="333">
                  <c:v>8.7221026420000028E-2</c:v>
                </c:pt>
                <c:pt idx="334">
                  <c:v>8.7861552830000023E-2</c:v>
                </c:pt>
                <c:pt idx="335">
                  <c:v>8.8426671920000061E-2</c:v>
                </c:pt>
                <c:pt idx="336">
                  <c:v>8.9027479290000558E-2</c:v>
                </c:pt>
                <c:pt idx="337">
                  <c:v>8.9615851640000244E-2</c:v>
                </c:pt>
                <c:pt idx="338">
                  <c:v>9.0068161490000062E-2</c:v>
                </c:pt>
                <c:pt idx="339">
                  <c:v>9.0397760270000224E-2</c:v>
                </c:pt>
                <c:pt idx="340">
                  <c:v>9.0947426860000041E-2</c:v>
                </c:pt>
                <c:pt idx="341">
                  <c:v>9.1633655130000227E-2</c:v>
                </c:pt>
                <c:pt idx="342">
                  <c:v>9.2020303010000207E-2</c:v>
                </c:pt>
                <c:pt idx="343">
                  <c:v>9.2631556090000067E-2</c:v>
                </c:pt>
                <c:pt idx="344">
                  <c:v>9.3032017350000065E-2</c:v>
                </c:pt>
                <c:pt idx="345">
                  <c:v>9.3498691920000057E-2</c:v>
                </c:pt>
                <c:pt idx="346">
                  <c:v>9.3955293300000561E-2</c:v>
                </c:pt>
                <c:pt idx="347">
                  <c:v>9.4106853010000227E-2</c:v>
                </c:pt>
                <c:pt idx="348">
                  <c:v>9.4612985850000067E-2</c:v>
                </c:pt>
                <c:pt idx="349">
                  <c:v>9.4963252540000098E-2</c:v>
                </c:pt>
                <c:pt idx="350">
                  <c:v>9.5291435720000206E-2</c:v>
                </c:pt>
                <c:pt idx="351">
                  <c:v>9.5592595640000402E-2</c:v>
                </c:pt>
                <c:pt idx="352">
                  <c:v>9.5878347750000245E-2</c:v>
                </c:pt>
                <c:pt idx="353">
                  <c:v>9.6292838450000057E-2</c:v>
                </c:pt>
                <c:pt idx="354">
                  <c:v>9.6626229580000472E-2</c:v>
                </c:pt>
                <c:pt idx="355">
                  <c:v>9.7013369200000005E-2</c:v>
                </c:pt>
                <c:pt idx="356">
                  <c:v>9.7265824680000168E-2</c:v>
                </c:pt>
                <c:pt idx="357">
                  <c:v>9.7684495150000564E-2</c:v>
                </c:pt>
                <c:pt idx="358">
                  <c:v>9.7828440370000561E-2</c:v>
                </c:pt>
                <c:pt idx="359">
                  <c:v>9.8021939400000244E-2</c:v>
                </c:pt>
                <c:pt idx="360">
                  <c:v>9.8464615640000225E-2</c:v>
                </c:pt>
                <c:pt idx="361">
                  <c:v>9.8404347900000411E-2</c:v>
                </c:pt>
                <c:pt idx="362">
                  <c:v>9.8761558530000515E-2</c:v>
                </c:pt>
                <c:pt idx="363">
                  <c:v>9.8910190170000412E-2</c:v>
                </c:pt>
                <c:pt idx="364">
                  <c:v>9.8996467890000522E-2</c:v>
                </c:pt>
                <c:pt idx="365">
                  <c:v>9.9329464140000531E-2</c:v>
                </c:pt>
                <c:pt idx="366">
                  <c:v>9.9519170820000044E-2</c:v>
                </c:pt>
                <c:pt idx="367">
                  <c:v>9.9946208300000228E-2</c:v>
                </c:pt>
                <c:pt idx="368">
                  <c:v>0.10021420570000024</c:v>
                </c:pt>
                <c:pt idx="369">
                  <c:v>0.10051534320000002</c:v>
                </c:pt>
                <c:pt idx="370">
                  <c:v>0.1006993055</c:v>
                </c:pt>
                <c:pt idx="371">
                  <c:v>0.10094179960000001</c:v>
                </c:pt>
                <c:pt idx="372">
                  <c:v>0.10129652170000049</c:v>
                </c:pt>
                <c:pt idx="373">
                  <c:v>0.10154072200000012</c:v>
                </c:pt>
                <c:pt idx="374">
                  <c:v>0.1016889661999997</c:v>
                </c:pt>
                <c:pt idx="375">
                  <c:v>0.10184766349999998</c:v>
                </c:pt>
                <c:pt idx="376">
                  <c:v>0.10254138710000001</c:v>
                </c:pt>
                <c:pt idx="377">
                  <c:v>0.10290493069999998</c:v>
                </c:pt>
                <c:pt idx="378">
                  <c:v>0.10325568910000002</c:v>
                </c:pt>
                <c:pt idx="379">
                  <c:v>0.10374488680000002</c:v>
                </c:pt>
                <c:pt idx="380">
                  <c:v>0.10452031340000002</c:v>
                </c:pt>
                <c:pt idx="381">
                  <c:v>0.10526241359999999</c:v>
                </c:pt>
                <c:pt idx="382">
                  <c:v>0.10607512300000028</c:v>
                </c:pt>
                <c:pt idx="383">
                  <c:v>0.1067749411000003</c:v>
                </c:pt>
                <c:pt idx="384">
                  <c:v>0.10757094620000024</c:v>
                </c:pt>
                <c:pt idx="385">
                  <c:v>0.10820440200000027</c:v>
                </c:pt>
                <c:pt idx="386">
                  <c:v>0.1089682356</c:v>
                </c:pt>
                <c:pt idx="387">
                  <c:v>0.11038895699999976</c:v>
                </c:pt>
                <c:pt idx="388">
                  <c:v>0.11154070500000002</c:v>
                </c:pt>
                <c:pt idx="389">
                  <c:v>0.11269027740000039</c:v>
                </c:pt>
                <c:pt idx="390">
                  <c:v>0.11389259990000002</c:v>
                </c:pt>
                <c:pt idx="391">
                  <c:v>0.11544833329999976</c:v>
                </c:pt>
                <c:pt idx="392">
                  <c:v>0.11714924130000012</c:v>
                </c:pt>
                <c:pt idx="393">
                  <c:v>0.11948328470000009</c:v>
                </c:pt>
                <c:pt idx="394">
                  <c:v>0.12117734550000002</c:v>
                </c:pt>
                <c:pt idx="395">
                  <c:v>0.12369230389999999</c:v>
                </c:pt>
                <c:pt idx="396">
                  <c:v>0.12597928940000044</c:v>
                </c:pt>
                <c:pt idx="397">
                  <c:v>0.12961669270000001</c:v>
                </c:pt>
                <c:pt idx="398">
                  <c:v>0.13229736690000021</c:v>
                </c:pt>
                <c:pt idx="399">
                  <c:v>0.13616502289999999</c:v>
                </c:pt>
                <c:pt idx="400">
                  <c:v>0.13955020900000001</c:v>
                </c:pt>
                <c:pt idx="401">
                  <c:v>0.14379477500000001</c:v>
                </c:pt>
                <c:pt idx="402">
                  <c:v>0.14902074639999999</c:v>
                </c:pt>
                <c:pt idx="403">
                  <c:v>0.15493980050000097</c:v>
                </c:pt>
                <c:pt idx="404">
                  <c:v>0.16134852170000002</c:v>
                </c:pt>
                <c:pt idx="405">
                  <c:v>0.16598314050000063</c:v>
                </c:pt>
                <c:pt idx="406">
                  <c:v>0.17331072689999999</c:v>
                </c:pt>
                <c:pt idx="407">
                  <c:v>0.18168465789999999</c:v>
                </c:pt>
                <c:pt idx="408">
                  <c:v>0.18954296410000077</c:v>
                </c:pt>
                <c:pt idx="409">
                  <c:v>0.19868724050000044</c:v>
                </c:pt>
                <c:pt idx="410">
                  <c:v>0.20803989470000056</c:v>
                </c:pt>
                <c:pt idx="411">
                  <c:v>0.21624104680000097</c:v>
                </c:pt>
                <c:pt idx="412">
                  <c:v>0.22798220810000044</c:v>
                </c:pt>
                <c:pt idx="413">
                  <c:v>0.24033845960000041</c:v>
                </c:pt>
                <c:pt idx="414">
                  <c:v>0.25332254170000118</c:v>
                </c:pt>
                <c:pt idx="415">
                  <c:v>0.26584905390000002</c:v>
                </c:pt>
                <c:pt idx="416">
                  <c:v>0.27719289060000002</c:v>
                </c:pt>
                <c:pt idx="417">
                  <c:v>0.29375070330000147</c:v>
                </c:pt>
                <c:pt idx="418">
                  <c:v>0.30759674310000112</c:v>
                </c:pt>
                <c:pt idx="419">
                  <c:v>0.32343611120000165</c:v>
                </c:pt>
                <c:pt idx="420">
                  <c:v>0.33881461620000208</c:v>
                </c:pt>
                <c:pt idx="421">
                  <c:v>0.35122826700000165</c:v>
                </c:pt>
                <c:pt idx="422">
                  <c:v>0.36922180650000008</c:v>
                </c:pt>
                <c:pt idx="423">
                  <c:v>0.38435471060000165</c:v>
                </c:pt>
                <c:pt idx="424">
                  <c:v>0.40285226700000165</c:v>
                </c:pt>
                <c:pt idx="425">
                  <c:v>0.41943070290000106</c:v>
                </c:pt>
                <c:pt idx="426">
                  <c:v>0.43606409430000165</c:v>
                </c:pt>
                <c:pt idx="427">
                  <c:v>0.45296847820000125</c:v>
                </c:pt>
                <c:pt idx="428">
                  <c:v>0.46878483890000094</c:v>
                </c:pt>
                <c:pt idx="429">
                  <c:v>0.48583802580000124</c:v>
                </c:pt>
                <c:pt idx="430">
                  <c:v>0.499873548700001</c:v>
                </c:pt>
                <c:pt idx="431">
                  <c:v>0.51626884939999951</c:v>
                </c:pt>
                <c:pt idx="432">
                  <c:v>0.53036695719999949</c:v>
                </c:pt>
                <c:pt idx="433">
                  <c:v>0.54702180620000285</c:v>
                </c:pt>
                <c:pt idx="434">
                  <c:v>0.56108522419999995</c:v>
                </c:pt>
                <c:pt idx="435">
                  <c:v>0.57300168280000063</c:v>
                </c:pt>
                <c:pt idx="436">
                  <c:v>0.58749359849999949</c:v>
                </c:pt>
                <c:pt idx="437">
                  <c:v>0.60074716809999995</c:v>
                </c:pt>
                <c:pt idx="438">
                  <c:v>0.61307829620000343</c:v>
                </c:pt>
                <c:pt idx="439">
                  <c:v>0.62481695410000004</c:v>
                </c:pt>
                <c:pt idx="440">
                  <c:v>0.63727402690000212</c:v>
                </c:pt>
                <c:pt idx="441">
                  <c:v>0.64671540260000426</c:v>
                </c:pt>
                <c:pt idx="442">
                  <c:v>0.65409684180000005</c:v>
                </c:pt>
                <c:pt idx="443">
                  <c:v>0.66656976940000001</c:v>
                </c:pt>
                <c:pt idx="444">
                  <c:v>0.67471659179999999</c:v>
                </c:pt>
                <c:pt idx="445">
                  <c:v>0.68371152880000008</c:v>
                </c:pt>
                <c:pt idx="446">
                  <c:v>0.68956261869999991</c:v>
                </c:pt>
                <c:pt idx="447">
                  <c:v>0.69588202240000063</c:v>
                </c:pt>
                <c:pt idx="448">
                  <c:v>0.70114839080000002</c:v>
                </c:pt>
                <c:pt idx="449">
                  <c:v>0.7051643729</c:v>
                </c:pt>
                <c:pt idx="450">
                  <c:v>0.70913302899999997</c:v>
                </c:pt>
                <c:pt idx="451">
                  <c:v>0.71112430100000001</c:v>
                </c:pt>
                <c:pt idx="452">
                  <c:v>0.71224951740000331</c:v>
                </c:pt>
                <c:pt idx="453">
                  <c:v>0.71272498370000004</c:v>
                </c:pt>
                <c:pt idx="454">
                  <c:v>0.71209555860000284</c:v>
                </c:pt>
                <c:pt idx="455">
                  <c:v>0.71059381960000212</c:v>
                </c:pt>
                <c:pt idx="456">
                  <c:v>0.70901465420000065</c:v>
                </c:pt>
                <c:pt idx="457">
                  <c:v>0.70571613310000003</c:v>
                </c:pt>
                <c:pt idx="458">
                  <c:v>0.70185095070000003</c:v>
                </c:pt>
                <c:pt idx="459">
                  <c:v>0.69768309590000011</c:v>
                </c:pt>
                <c:pt idx="460">
                  <c:v>0.69142967460000271</c:v>
                </c:pt>
                <c:pt idx="461">
                  <c:v>0.6869643927000002</c:v>
                </c:pt>
                <c:pt idx="462">
                  <c:v>0.68056565520000012</c:v>
                </c:pt>
                <c:pt idx="463">
                  <c:v>0.67245435710000212</c:v>
                </c:pt>
                <c:pt idx="464">
                  <c:v>0.66552990670000212</c:v>
                </c:pt>
                <c:pt idx="465">
                  <c:v>0.65591758489999996</c:v>
                </c:pt>
                <c:pt idx="466">
                  <c:v>0.64888370040000065</c:v>
                </c:pt>
                <c:pt idx="467">
                  <c:v>0.64028745890000005</c:v>
                </c:pt>
                <c:pt idx="468">
                  <c:v>0.62859594820000064</c:v>
                </c:pt>
                <c:pt idx="469">
                  <c:v>0.61871415380000061</c:v>
                </c:pt>
                <c:pt idx="470">
                  <c:v>0.60619342330000237</c:v>
                </c:pt>
                <c:pt idx="471">
                  <c:v>0.59756803509999956</c:v>
                </c:pt>
                <c:pt idx="472">
                  <c:v>0.58498024939999949</c:v>
                </c:pt>
                <c:pt idx="473">
                  <c:v>0.57237720489999999</c:v>
                </c:pt>
                <c:pt idx="474">
                  <c:v>0.56089699270000004</c:v>
                </c:pt>
                <c:pt idx="475">
                  <c:v>0.54707533120000063</c:v>
                </c:pt>
                <c:pt idx="476">
                  <c:v>0.53770577909999995</c:v>
                </c:pt>
                <c:pt idx="477">
                  <c:v>0.52513349060000003</c:v>
                </c:pt>
                <c:pt idx="478">
                  <c:v>0.5121670961</c:v>
                </c:pt>
                <c:pt idx="479">
                  <c:v>0.49944129590000147</c:v>
                </c:pt>
                <c:pt idx="480">
                  <c:v>0.48639771340000032</c:v>
                </c:pt>
                <c:pt idx="481">
                  <c:v>0.47646501660000001</c:v>
                </c:pt>
                <c:pt idx="482">
                  <c:v>0.46347707510000125</c:v>
                </c:pt>
                <c:pt idx="483">
                  <c:v>0.44980940220000032</c:v>
                </c:pt>
                <c:pt idx="484">
                  <c:v>0.43781614300000166</c:v>
                </c:pt>
                <c:pt idx="485">
                  <c:v>0.42878878120000213</c:v>
                </c:pt>
                <c:pt idx="486">
                  <c:v>0.41686728600000106</c:v>
                </c:pt>
                <c:pt idx="487">
                  <c:v>0.40526127820000002</c:v>
                </c:pt>
                <c:pt idx="488">
                  <c:v>0.39349231120000189</c:v>
                </c:pt>
                <c:pt idx="489">
                  <c:v>0.38362026210000189</c:v>
                </c:pt>
                <c:pt idx="490">
                  <c:v>0.37391018870000142</c:v>
                </c:pt>
                <c:pt idx="491">
                  <c:v>0.36462503670000002</c:v>
                </c:pt>
                <c:pt idx="492">
                  <c:v>0.35577896240000106</c:v>
                </c:pt>
                <c:pt idx="493">
                  <c:v>0.34752660990000211</c:v>
                </c:pt>
                <c:pt idx="494">
                  <c:v>0.33873969320000125</c:v>
                </c:pt>
                <c:pt idx="495">
                  <c:v>0.33234542610000106</c:v>
                </c:pt>
                <c:pt idx="496">
                  <c:v>0.32481053470000165</c:v>
                </c:pt>
                <c:pt idx="497">
                  <c:v>0.31902512910000147</c:v>
                </c:pt>
                <c:pt idx="498">
                  <c:v>0.31426870820000125</c:v>
                </c:pt>
                <c:pt idx="499">
                  <c:v>0.31134802100000142</c:v>
                </c:pt>
                <c:pt idx="500">
                  <c:v>0.30892002580000189</c:v>
                </c:pt>
                <c:pt idx="501">
                  <c:v>0.30724713209999999</c:v>
                </c:pt>
                <c:pt idx="502">
                  <c:v>0.30564960840000005</c:v>
                </c:pt>
                <c:pt idx="503">
                  <c:v>0.30540949110000165</c:v>
                </c:pt>
                <c:pt idx="504">
                  <c:v>0.30568608640000094</c:v>
                </c:pt>
                <c:pt idx="505">
                  <c:v>0.30714431409999998</c:v>
                </c:pt>
                <c:pt idx="506">
                  <c:v>0.30935382840000031</c:v>
                </c:pt>
                <c:pt idx="507">
                  <c:v>0.31186079980000242</c:v>
                </c:pt>
                <c:pt idx="508">
                  <c:v>0.31244257090000177</c:v>
                </c:pt>
                <c:pt idx="509">
                  <c:v>0.31091564890000106</c:v>
                </c:pt>
                <c:pt idx="510">
                  <c:v>0.30528923870000002</c:v>
                </c:pt>
                <c:pt idx="511">
                  <c:v>0.30386495590000212</c:v>
                </c:pt>
                <c:pt idx="512">
                  <c:v>0.30408155920000124</c:v>
                </c:pt>
                <c:pt idx="513">
                  <c:v>0.30458888410000212</c:v>
                </c:pt>
                <c:pt idx="514">
                  <c:v>0.30492407080000189</c:v>
                </c:pt>
                <c:pt idx="515">
                  <c:v>0.30513039230000094</c:v>
                </c:pt>
                <c:pt idx="516">
                  <c:v>0.30454701190000094</c:v>
                </c:pt>
                <c:pt idx="517">
                  <c:v>0.30370500680000001</c:v>
                </c:pt>
                <c:pt idx="518">
                  <c:v>0.30262297390000242</c:v>
                </c:pt>
                <c:pt idx="519">
                  <c:v>0.29906061290000124</c:v>
                </c:pt>
                <c:pt idx="520">
                  <c:v>0.29772391920000124</c:v>
                </c:pt>
                <c:pt idx="521">
                  <c:v>0.29661524299999997</c:v>
                </c:pt>
                <c:pt idx="522">
                  <c:v>0.29469931130000032</c:v>
                </c:pt>
                <c:pt idx="523">
                  <c:v>0.29181259870000148</c:v>
                </c:pt>
                <c:pt idx="524">
                  <c:v>0.29192620520000212</c:v>
                </c:pt>
                <c:pt idx="525">
                  <c:v>0.29240354899999998</c:v>
                </c:pt>
                <c:pt idx="526">
                  <c:v>0.29166257380000166</c:v>
                </c:pt>
                <c:pt idx="527">
                  <c:v>0.29015514249999974</c:v>
                </c:pt>
                <c:pt idx="528">
                  <c:v>0.28977873920000125</c:v>
                </c:pt>
                <c:pt idx="529">
                  <c:v>0.28771498800000106</c:v>
                </c:pt>
                <c:pt idx="530">
                  <c:v>0.28734645250000002</c:v>
                </c:pt>
                <c:pt idx="531">
                  <c:v>0.28739711640000004</c:v>
                </c:pt>
                <c:pt idx="532">
                  <c:v>0.28833821420000094</c:v>
                </c:pt>
                <c:pt idx="533">
                  <c:v>0.29113027450000001</c:v>
                </c:pt>
                <c:pt idx="534">
                  <c:v>0.29462084170000125</c:v>
                </c:pt>
                <c:pt idx="535">
                  <c:v>0.29882159830000166</c:v>
                </c:pt>
                <c:pt idx="536">
                  <c:v>0.30546650290000177</c:v>
                </c:pt>
                <c:pt idx="537">
                  <c:v>0.31536898020000259</c:v>
                </c:pt>
                <c:pt idx="538">
                  <c:v>0.32638451460000212</c:v>
                </c:pt>
                <c:pt idx="539">
                  <c:v>0.33810052280000136</c:v>
                </c:pt>
                <c:pt idx="540">
                  <c:v>0.34824335580000004</c:v>
                </c:pt>
                <c:pt idx="541">
                  <c:v>0.36690363290000094</c:v>
                </c:pt>
                <c:pt idx="542">
                  <c:v>0.38436466460000218</c:v>
                </c:pt>
                <c:pt idx="543">
                  <c:v>0.40079116819999999</c:v>
                </c:pt>
                <c:pt idx="544">
                  <c:v>0.41553127769999998</c:v>
                </c:pt>
                <c:pt idx="545">
                  <c:v>0.43632167580000236</c:v>
                </c:pt>
                <c:pt idx="546">
                  <c:v>0.45940265060000002</c:v>
                </c:pt>
                <c:pt idx="547">
                  <c:v>0.47581353780000124</c:v>
                </c:pt>
                <c:pt idx="548">
                  <c:v>0.49542266130000284</c:v>
                </c:pt>
                <c:pt idx="549">
                  <c:v>0.5100108981</c:v>
                </c:pt>
                <c:pt idx="550">
                  <c:v>0.52907860280000063</c:v>
                </c:pt>
                <c:pt idx="551">
                  <c:v>0.54591333869999992</c:v>
                </c:pt>
                <c:pt idx="552">
                  <c:v>0.56178784370000001</c:v>
                </c:pt>
                <c:pt idx="553">
                  <c:v>0.57465034720000063</c:v>
                </c:pt>
                <c:pt idx="554">
                  <c:v>0.58588725330000013</c:v>
                </c:pt>
                <c:pt idx="555">
                  <c:v>0.60100066660000284</c:v>
                </c:pt>
                <c:pt idx="556">
                  <c:v>0.61815750599999997</c:v>
                </c:pt>
                <c:pt idx="557">
                  <c:v>0.62827908990000003</c:v>
                </c:pt>
                <c:pt idx="558">
                  <c:v>0.64186853170000002</c:v>
                </c:pt>
                <c:pt idx="559">
                  <c:v>0.65603786710000211</c:v>
                </c:pt>
                <c:pt idx="560">
                  <c:v>0.67435699700000062</c:v>
                </c:pt>
                <c:pt idx="561">
                  <c:v>0.69766551260000365</c:v>
                </c:pt>
                <c:pt idx="562">
                  <c:v>0.72740334270000007</c:v>
                </c:pt>
                <c:pt idx="563">
                  <c:v>0.75995290280000005</c:v>
                </c:pt>
                <c:pt idx="564">
                  <c:v>0.79945403340000065</c:v>
                </c:pt>
                <c:pt idx="565">
                  <c:v>0.84956753250000061</c:v>
                </c:pt>
                <c:pt idx="566">
                  <c:v>0.91747760770000009</c:v>
                </c:pt>
                <c:pt idx="567">
                  <c:v>1.030969501</c:v>
                </c:pt>
                <c:pt idx="568">
                  <c:v>1.1091319319999999</c:v>
                </c:pt>
                <c:pt idx="569">
                  <c:v>1.202103734</c:v>
                </c:pt>
                <c:pt idx="570">
                  <c:v>1.3847097159999957</c:v>
                </c:pt>
                <c:pt idx="571">
                  <c:v>1.5294946429999907</c:v>
                </c:pt>
                <c:pt idx="572">
                  <c:v>1.7842937710000002</c:v>
                </c:pt>
                <c:pt idx="573">
                  <c:v>2.0847771170000002</c:v>
                </c:pt>
                <c:pt idx="574">
                  <c:v>2.3450598719999998</c:v>
                </c:pt>
                <c:pt idx="575">
                  <c:v>2.7684888839999999</c:v>
                </c:pt>
                <c:pt idx="576">
                  <c:v>3.0710747239999998</c:v>
                </c:pt>
                <c:pt idx="577">
                  <c:v>3.2072730060000012</c:v>
                </c:pt>
                <c:pt idx="578">
                  <c:v>3.2949867250000002</c:v>
                </c:pt>
                <c:pt idx="579">
                  <c:v>3.2702279090000004</c:v>
                </c:pt>
                <c:pt idx="580">
                  <c:v>3.2647171020000085</c:v>
                </c:pt>
                <c:pt idx="581">
                  <c:v>3.3019213680000012</c:v>
                </c:pt>
                <c:pt idx="582">
                  <c:v>3.3410172460000012</c:v>
                </c:pt>
                <c:pt idx="583">
                  <c:v>3.3820333480000002</c:v>
                </c:pt>
                <c:pt idx="584">
                  <c:v>3.3793401719999987</c:v>
                </c:pt>
                <c:pt idx="585">
                  <c:v>3.3805575370000001</c:v>
                </c:pt>
                <c:pt idx="586">
                  <c:v>3.503690481</c:v>
                </c:pt>
                <c:pt idx="587">
                  <c:v>3.4757099149999977</c:v>
                </c:pt>
                <c:pt idx="588">
                  <c:v>3.5079958440000012</c:v>
                </c:pt>
                <c:pt idx="589">
                  <c:v>3.4629776480000012</c:v>
                </c:pt>
                <c:pt idx="590">
                  <c:v>3.4726481439999852</c:v>
                </c:pt>
                <c:pt idx="591">
                  <c:v>3.5247392650000084</c:v>
                </c:pt>
                <c:pt idx="592">
                  <c:v>3.4049530029999997</c:v>
                </c:pt>
                <c:pt idx="593">
                  <c:v>3.5618896480000002</c:v>
                </c:pt>
                <c:pt idx="594">
                  <c:v>3.6166486739999852</c:v>
                </c:pt>
                <c:pt idx="595">
                  <c:v>3.5417642590000011</c:v>
                </c:pt>
                <c:pt idx="596">
                  <c:v>3.627352476</c:v>
                </c:pt>
                <c:pt idx="597">
                  <c:v>3.5980904099999997</c:v>
                </c:pt>
                <c:pt idx="598">
                  <c:v>3.5347433089999996</c:v>
                </c:pt>
                <c:pt idx="599">
                  <c:v>3.5164949889999999</c:v>
                </c:pt>
                <c:pt idx="600">
                  <c:v>3.601675272</c:v>
                </c:pt>
              </c:numCache>
            </c:numRef>
          </c:yVal>
          <c:smooth val="1"/>
          <c:extLst>
            <c:ext xmlns:c16="http://schemas.microsoft.com/office/drawing/2014/chart" uri="{C3380CC4-5D6E-409C-BE32-E72D297353CC}">
              <c16:uniqueId val="{00000007-88BE-477C-B356-39ABD889CD29}"/>
            </c:ext>
          </c:extLst>
        </c:ser>
        <c:ser>
          <c:idx val="9"/>
          <c:order val="8"/>
          <c:spPr>
            <a:ln w="19050"/>
          </c:spPr>
          <c:marker>
            <c:symbol val="none"/>
          </c:marker>
          <c:xVal>
            <c:numRef>
              <c:f>Foglio1!$A$3:$A$603</c:f>
              <c:numCache>
                <c:formatCode>General</c:formatCode>
                <c:ptCount val="601"/>
                <c:pt idx="0">
                  <c:v>800.00378420000266</c:v>
                </c:pt>
                <c:pt idx="1">
                  <c:v>799.02923579999947</c:v>
                </c:pt>
                <c:pt idx="2">
                  <c:v>798.05432129999997</c:v>
                </c:pt>
                <c:pt idx="3">
                  <c:v>796.9396362</c:v>
                </c:pt>
                <c:pt idx="4">
                  <c:v>795.96386719999748</c:v>
                </c:pt>
                <c:pt idx="5">
                  <c:v>794.98773189999997</c:v>
                </c:pt>
                <c:pt idx="6">
                  <c:v>794.01123050000001</c:v>
                </c:pt>
                <c:pt idx="7">
                  <c:v>793.03436279999949</c:v>
                </c:pt>
                <c:pt idx="8">
                  <c:v>792.0571288999954</c:v>
                </c:pt>
                <c:pt idx="9">
                  <c:v>790.93981929999939</c:v>
                </c:pt>
                <c:pt idx="10">
                  <c:v>789.96173099999999</c:v>
                </c:pt>
                <c:pt idx="11">
                  <c:v>788.98333740000055</c:v>
                </c:pt>
                <c:pt idx="12">
                  <c:v>788.00451659999999</c:v>
                </c:pt>
                <c:pt idx="13">
                  <c:v>787.02539060000004</c:v>
                </c:pt>
                <c:pt idx="14">
                  <c:v>786.04583739999998</c:v>
                </c:pt>
                <c:pt idx="15">
                  <c:v>785.06591799999796</c:v>
                </c:pt>
                <c:pt idx="16">
                  <c:v>783.94561769999746</c:v>
                </c:pt>
                <c:pt idx="17">
                  <c:v>782.96490479999773</c:v>
                </c:pt>
                <c:pt idx="18">
                  <c:v>781.98382570000001</c:v>
                </c:pt>
                <c:pt idx="19">
                  <c:v>781.00238039999999</c:v>
                </c:pt>
                <c:pt idx="20">
                  <c:v>780.02056879999748</c:v>
                </c:pt>
                <c:pt idx="21">
                  <c:v>779.03839110000001</c:v>
                </c:pt>
                <c:pt idx="22">
                  <c:v>778.05584720000002</c:v>
                </c:pt>
                <c:pt idx="23">
                  <c:v>776.9324950999976</c:v>
                </c:pt>
                <c:pt idx="24">
                  <c:v>775.94915769999773</c:v>
                </c:pt>
                <c:pt idx="25">
                  <c:v>774.96545409999771</c:v>
                </c:pt>
                <c:pt idx="26">
                  <c:v>773.98138429999995</c:v>
                </c:pt>
                <c:pt idx="27">
                  <c:v>772.99700929999949</c:v>
                </c:pt>
                <c:pt idx="28">
                  <c:v>772.01220699999772</c:v>
                </c:pt>
                <c:pt idx="29">
                  <c:v>771.02703859999997</c:v>
                </c:pt>
                <c:pt idx="30">
                  <c:v>770.04150389999711</c:v>
                </c:pt>
                <c:pt idx="31">
                  <c:v>769.05566409999722</c:v>
                </c:pt>
                <c:pt idx="32">
                  <c:v>768.06939699999998</c:v>
                </c:pt>
                <c:pt idx="33">
                  <c:v>766.94183350000003</c:v>
                </c:pt>
                <c:pt idx="34">
                  <c:v>765.95477289999997</c:v>
                </c:pt>
                <c:pt idx="35">
                  <c:v>764.96740719999696</c:v>
                </c:pt>
                <c:pt idx="36">
                  <c:v>763.97967530000005</c:v>
                </c:pt>
                <c:pt idx="37">
                  <c:v>762.99157709999997</c:v>
                </c:pt>
                <c:pt idx="38">
                  <c:v>762.00311279999949</c:v>
                </c:pt>
                <c:pt idx="39">
                  <c:v>761.01428220000003</c:v>
                </c:pt>
                <c:pt idx="40">
                  <c:v>760.02508539999997</c:v>
                </c:pt>
                <c:pt idx="41">
                  <c:v>759.03552249999746</c:v>
                </c:pt>
                <c:pt idx="42">
                  <c:v>758.04565429999946</c:v>
                </c:pt>
                <c:pt idx="43">
                  <c:v>757.0553588999976</c:v>
                </c:pt>
                <c:pt idx="44">
                  <c:v>756.06475829999999</c:v>
                </c:pt>
                <c:pt idx="45">
                  <c:v>754.93218989999696</c:v>
                </c:pt>
                <c:pt idx="46">
                  <c:v>753.94079590000001</c:v>
                </c:pt>
                <c:pt idx="47">
                  <c:v>752.94909669999947</c:v>
                </c:pt>
                <c:pt idx="48">
                  <c:v>751.9569702</c:v>
                </c:pt>
                <c:pt idx="49">
                  <c:v>750.96453859999997</c:v>
                </c:pt>
                <c:pt idx="50">
                  <c:v>749.97174070000005</c:v>
                </c:pt>
                <c:pt idx="51">
                  <c:v>748.97857670000053</c:v>
                </c:pt>
                <c:pt idx="52">
                  <c:v>747.98510739999949</c:v>
                </c:pt>
                <c:pt idx="53">
                  <c:v>746.99121090000006</c:v>
                </c:pt>
                <c:pt idx="54">
                  <c:v>745.99700929999949</c:v>
                </c:pt>
                <c:pt idx="55">
                  <c:v>745.00244139999938</c:v>
                </c:pt>
                <c:pt idx="56">
                  <c:v>744.00756839999747</c:v>
                </c:pt>
                <c:pt idx="57">
                  <c:v>743.01226809999685</c:v>
                </c:pt>
                <c:pt idx="58">
                  <c:v>742.01666259999797</c:v>
                </c:pt>
                <c:pt idx="59">
                  <c:v>741.02069089999748</c:v>
                </c:pt>
                <c:pt idx="60">
                  <c:v>740.02435300000002</c:v>
                </c:pt>
                <c:pt idx="61">
                  <c:v>739.02770999999996</c:v>
                </c:pt>
                <c:pt idx="62">
                  <c:v>738.03070070000001</c:v>
                </c:pt>
                <c:pt idx="63">
                  <c:v>737.03332520000004</c:v>
                </c:pt>
                <c:pt idx="64">
                  <c:v>736.03564449999772</c:v>
                </c:pt>
                <c:pt idx="65">
                  <c:v>735.03753659999938</c:v>
                </c:pt>
                <c:pt idx="66">
                  <c:v>734.0391846</c:v>
                </c:pt>
                <c:pt idx="67">
                  <c:v>733.04040529999997</c:v>
                </c:pt>
                <c:pt idx="68">
                  <c:v>732.04132079999772</c:v>
                </c:pt>
                <c:pt idx="69">
                  <c:v>731.04187009999998</c:v>
                </c:pt>
                <c:pt idx="70">
                  <c:v>730.04205319999721</c:v>
                </c:pt>
                <c:pt idx="71">
                  <c:v>729.04193120000002</c:v>
                </c:pt>
                <c:pt idx="72">
                  <c:v>728.04144289999772</c:v>
                </c:pt>
                <c:pt idx="73">
                  <c:v>727.04064939999796</c:v>
                </c:pt>
                <c:pt idx="74">
                  <c:v>726.03948969999999</c:v>
                </c:pt>
                <c:pt idx="75">
                  <c:v>725.03796389999673</c:v>
                </c:pt>
                <c:pt idx="76">
                  <c:v>724.03613279999797</c:v>
                </c:pt>
                <c:pt idx="77">
                  <c:v>723.03393549999998</c:v>
                </c:pt>
                <c:pt idx="78">
                  <c:v>722.03143309999996</c:v>
                </c:pt>
                <c:pt idx="79">
                  <c:v>721.02856450000002</c:v>
                </c:pt>
                <c:pt idx="80">
                  <c:v>720.02532959999996</c:v>
                </c:pt>
                <c:pt idx="81">
                  <c:v>719.02178960000003</c:v>
                </c:pt>
                <c:pt idx="82">
                  <c:v>718.01788329999999</c:v>
                </c:pt>
                <c:pt idx="83">
                  <c:v>717.01367189999996</c:v>
                </c:pt>
                <c:pt idx="84">
                  <c:v>716.00909420000005</c:v>
                </c:pt>
                <c:pt idx="85">
                  <c:v>715.00421139999946</c:v>
                </c:pt>
                <c:pt idx="86">
                  <c:v>713.99896239999998</c:v>
                </c:pt>
                <c:pt idx="87">
                  <c:v>712.99334720000252</c:v>
                </c:pt>
                <c:pt idx="88">
                  <c:v>711.98748779999949</c:v>
                </c:pt>
                <c:pt idx="89">
                  <c:v>710.9812011999976</c:v>
                </c:pt>
                <c:pt idx="90">
                  <c:v>709.97460939999996</c:v>
                </c:pt>
                <c:pt idx="91">
                  <c:v>708.96771239999748</c:v>
                </c:pt>
                <c:pt idx="92">
                  <c:v>707.96044919999747</c:v>
                </c:pt>
                <c:pt idx="93">
                  <c:v>706.95288089999747</c:v>
                </c:pt>
                <c:pt idx="94">
                  <c:v>705.94494629999997</c:v>
                </c:pt>
                <c:pt idx="95">
                  <c:v>704.93664549999721</c:v>
                </c:pt>
                <c:pt idx="96">
                  <c:v>703.92810059999999</c:v>
                </c:pt>
                <c:pt idx="97">
                  <c:v>703.0632934999976</c:v>
                </c:pt>
                <c:pt idx="98">
                  <c:v>702.05407709999997</c:v>
                </c:pt>
                <c:pt idx="99">
                  <c:v>701.04455569999948</c:v>
                </c:pt>
                <c:pt idx="100">
                  <c:v>700.03472899999997</c:v>
                </c:pt>
                <c:pt idx="101">
                  <c:v>699.02447510000002</c:v>
                </c:pt>
                <c:pt idx="102">
                  <c:v>698.01397710000003</c:v>
                </c:pt>
                <c:pt idx="103">
                  <c:v>697.00311279999949</c:v>
                </c:pt>
                <c:pt idx="104">
                  <c:v>695.99194339999997</c:v>
                </c:pt>
                <c:pt idx="105">
                  <c:v>694.9804077</c:v>
                </c:pt>
                <c:pt idx="106">
                  <c:v>693.96856689999709</c:v>
                </c:pt>
                <c:pt idx="107">
                  <c:v>692.95642089999671</c:v>
                </c:pt>
                <c:pt idx="108">
                  <c:v>691.94390869999938</c:v>
                </c:pt>
                <c:pt idx="109">
                  <c:v>690.93109129999948</c:v>
                </c:pt>
                <c:pt idx="110">
                  <c:v>690.06268309999746</c:v>
                </c:pt>
                <c:pt idx="111">
                  <c:v>689.04925539999772</c:v>
                </c:pt>
                <c:pt idx="112">
                  <c:v>688.03552249999746</c:v>
                </c:pt>
                <c:pt idx="113">
                  <c:v>687.02142329999947</c:v>
                </c:pt>
                <c:pt idx="114">
                  <c:v>686.00701899999797</c:v>
                </c:pt>
                <c:pt idx="115">
                  <c:v>684.9923096</c:v>
                </c:pt>
                <c:pt idx="116">
                  <c:v>683.9772338999976</c:v>
                </c:pt>
                <c:pt idx="117">
                  <c:v>682.96185299999797</c:v>
                </c:pt>
                <c:pt idx="118">
                  <c:v>681.94616699999722</c:v>
                </c:pt>
                <c:pt idx="119">
                  <c:v>680.93017579999946</c:v>
                </c:pt>
                <c:pt idx="120">
                  <c:v>680.05902099999946</c:v>
                </c:pt>
                <c:pt idx="121">
                  <c:v>679.04241939999747</c:v>
                </c:pt>
                <c:pt idx="122">
                  <c:v>678.02551269999947</c:v>
                </c:pt>
                <c:pt idx="123">
                  <c:v>677.00823969999999</c:v>
                </c:pt>
                <c:pt idx="124">
                  <c:v>675.99066159999938</c:v>
                </c:pt>
                <c:pt idx="125">
                  <c:v>674.97277830000053</c:v>
                </c:pt>
                <c:pt idx="126">
                  <c:v>673.95458979999796</c:v>
                </c:pt>
                <c:pt idx="127">
                  <c:v>672.93603519999772</c:v>
                </c:pt>
                <c:pt idx="128">
                  <c:v>672.06274409999946</c:v>
                </c:pt>
                <c:pt idx="129">
                  <c:v>671.04364009999949</c:v>
                </c:pt>
                <c:pt idx="130">
                  <c:v>670.02423099999999</c:v>
                </c:pt>
                <c:pt idx="131">
                  <c:v>669.00445560000003</c:v>
                </c:pt>
                <c:pt idx="132">
                  <c:v>667.98437500000205</c:v>
                </c:pt>
                <c:pt idx="133">
                  <c:v>666.96398929999998</c:v>
                </c:pt>
                <c:pt idx="134">
                  <c:v>665.94329829999947</c:v>
                </c:pt>
                <c:pt idx="135">
                  <c:v>665.0681763</c:v>
                </c:pt>
                <c:pt idx="136">
                  <c:v>664.04693599999996</c:v>
                </c:pt>
                <c:pt idx="137">
                  <c:v>663.02532959999996</c:v>
                </c:pt>
                <c:pt idx="138">
                  <c:v>662.00341800000001</c:v>
                </c:pt>
                <c:pt idx="139">
                  <c:v>660.9812011999976</c:v>
                </c:pt>
                <c:pt idx="140">
                  <c:v>659.95867920000001</c:v>
                </c:pt>
                <c:pt idx="141">
                  <c:v>658.93585209999947</c:v>
                </c:pt>
                <c:pt idx="142">
                  <c:v>658.05883789999996</c:v>
                </c:pt>
                <c:pt idx="143">
                  <c:v>657.03546139999946</c:v>
                </c:pt>
                <c:pt idx="144">
                  <c:v>656.01171879999947</c:v>
                </c:pt>
                <c:pt idx="145">
                  <c:v>654.98767090000001</c:v>
                </c:pt>
                <c:pt idx="146">
                  <c:v>653.96331789999772</c:v>
                </c:pt>
                <c:pt idx="147">
                  <c:v>652.93865969999797</c:v>
                </c:pt>
                <c:pt idx="148">
                  <c:v>652.06018069999948</c:v>
                </c:pt>
                <c:pt idx="149">
                  <c:v>651.03491209999947</c:v>
                </c:pt>
                <c:pt idx="150">
                  <c:v>650.00939940000001</c:v>
                </c:pt>
                <c:pt idx="151">
                  <c:v>648.98358150000251</c:v>
                </c:pt>
                <c:pt idx="152">
                  <c:v>647.95739749999746</c:v>
                </c:pt>
                <c:pt idx="153">
                  <c:v>646.93096919999709</c:v>
                </c:pt>
                <c:pt idx="154">
                  <c:v>646.05090329999996</c:v>
                </c:pt>
                <c:pt idx="155">
                  <c:v>645.02392579999946</c:v>
                </c:pt>
                <c:pt idx="156">
                  <c:v>643.99658199999999</c:v>
                </c:pt>
                <c:pt idx="157">
                  <c:v>642.96893309999996</c:v>
                </c:pt>
                <c:pt idx="158">
                  <c:v>641.94103999999948</c:v>
                </c:pt>
                <c:pt idx="159">
                  <c:v>641.05969239999797</c:v>
                </c:pt>
                <c:pt idx="160">
                  <c:v>640.03118899999947</c:v>
                </c:pt>
                <c:pt idx="161">
                  <c:v>639.00244139999938</c:v>
                </c:pt>
                <c:pt idx="162">
                  <c:v>637.97332759999995</c:v>
                </c:pt>
                <c:pt idx="163">
                  <c:v>636.94390869999938</c:v>
                </c:pt>
                <c:pt idx="164">
                  <c:v>636.06134029999998</c:v>
                </c:pt>
                <c:pt idx="165">
                  <c:v>635.0313721</c:v>
                </c:pt>
                <c:pt idx="166">
                  <c:v>634.00115969999797</c:v>
                </c:pt>
                <c:pt idx="167">
                  <c:v>632.9705811</c:v>
                </c:pt>
                <c:pt idx="168">
                  <c:v>631.93975829999999</c:v>
                </c:pt>
                <c:pt idx="169">
                  <c:v>631.05590819999748</c:v>
                </c:pt>
                <c:pt idx="170">
                  <c:v>630.02453609999998</c:v>
                </c:pt>
                <c:pt idx="171">
                  <c:v>628.99279790000003</c:v>
                </c:pt>
                <c:pt idx="172">
                  <c:v>627.96081539999773</c:v>
                </c:pt>
                <c:pt idx="173">
                  <c:v>626.9285277999976</c:v>
                </c:pt>
                <c:pt idx="174">
                  <c:v>626.04345699999999</c:v>
                </c:pt>
                <c:pt idx="175">
                  <c:v>625.0106200999976</c:v>
                </c:pt>
                <c:pt idx="176">
                  <c:v>623.97747800000002</c:v>
                </c:pt>
                <c:pt idx="177">
                  <c:v>622.94403079999938</c:v>
                </c:pt>
                <c:pt idx="178">
                  <c:v>622.05798339999797</c:v>
                </c:pt>
                <c:pt idx="179">
                  <c:v>621.02404790000003</c:v>
                </c:pt>
                <c:pt idx="180">
                  <c:v>619.98974610000005</c:v>
                </c:pt>
                <c:pt idx="181">
                  <c:v>618.95520019999708</c:v>
                </c:pt>
                <c:pt idx="182">
                  <c:v>618.0681763</c:v>
                </c:pt>
                <c:pt idx="183">
                  <c:v>617.0330811</c:v>
                </c:pt>
                <c:pt idx="184">
                  <c:v>615.99768069999948</c:v>
                </c:pt>
                <c:pt idx="185">
                  <c:v>614.96197509999797</c:v>
                </c:pt>
                <c:pt idx="186">
                  <c:v>613.92602539999746</c:v>
                </c:pt>
                <c:pt idx="187">
                  <c:v>613.03784179999946</c:v>
                </c:pt>
                <c:pt idx="188">
                  <c:v>612.00128169999948</c:v>
                </c:pt>
                <c:pt idx="189">
                  <c:v>610.96447750000004</c:v>
                </c:pt>
                <c:pt idx="190">
                  <c:v>609.9274291999966</c:v>
                </c:pt>
                <c:pt idx="191">
                  <c:v>609.03826899999797</c:v>
                </c:pt>
                <c:pt idx="192">
                  <c:v>608.00061039999946</c:v>
                </c:pt>
                <c:pt idx="193">
                  <c:v>606.96270749999746</c:v>
                </c:pt>
                <c:pt idx="194">
                  <c:v>606.07281490000003</c:v>
                </c:pt>
                <c:pt idx="195">
                  <c:v>605.03442379999797</c:v>
                </c:pt>
                <c:pt idx="196">
                  <c:v>603.99566649999747</c:v>
                </c:pt>
                <c:pt idx="197">
                  <c:v>602.95666499999697</c:v>
                </c:pt>
                <c:pt idx="198">
                  <c:v>602.06585689999747</c:v>
                </c:pt>
                <c:pt idx="199">
                  <c:v>601.02630620000002</c:v>
                </c:pt>
                <c:pt idx="200">
                  <c:v>599.98645020000004</c:v>
                </c:pt>
                <c:pt idx="201">
                  <c:v>598.94635009999797</c:v>
                </c:pt>
                <c:pt idx="202">
                  <c:v>598.05462649999708</c:v>
                </c:pt>
                <c:pt idx="203">
                  <c:v>597.01397710000003</c:v>
                </c:pt>
                <c:pt idx="204">
                  <c:v>595.97308350000276</c:v>
                </c:pt>
                <c:pt idx="205">
                  <c:v>594.93188479999947</c:v>
                </c:pt>
                <c:pt idx="206">
                  <c:v>594.0391846</c:v>
                </c:pt>
                <c:pt idx="207">
                  <c:v>592.99749759999997</c:v>
                </c:pt>
                <c:pt idx="208">
                  <c:v>591.95550539999772</c:v>
                </c:pt>
                <c:pt idx="209">
                  <c:v>591.06213379999747</c:v>
                </c:pt>
                <c:pt idx="210">
                  <c:v>590.0195923</c:v>
                </c:pt>
                <c:pt idx="211">
                  <c:v>588.97680660000003</c:v>
                </c:pt>
                <c:pt idx="212">
                  <c:v>587.93377690000204</c:v>
                </c:pt>
                <c:pt idx="213">
                  <c:v>587.03948969999999</c:v>
                </c:pt>
                <c:pt idx="214">
                  <c:v>585.9959106</c:v>
                </c:pt>
                <c:pt idx="215">
                  <c:v>584.95202639999673</c:v>
                </c:pt>
                <c:pt idx="216">
                  <c:v>584.05706789999635</c:v>
                </c:pt>
                <c:pt idx="217">
                  <c:v>583.01269529999797</c:v>
                </c:pt>
                <c:pt idx="218">
                  <c:v>581.96801759999948</c:v>
                </c:pt>
                <c:pt idx="219">
                  <c:v>581.07238770000004</c:v>
                </c:pt>
                <c:pt idx="220">
                  <c:v>580.02722169999697</c:v>
                </c:pt>
                <c:pt idx="221">
                  <c:v>578.98181150000005</c:v>
                </c:pt>
                <c:pt idx="222">
                  <c:v>577.93609619999711</c:v>
                </c:pt>
                <c:pt idx="223">
                  <c:v>577.03955079999946</c:v>
                </c:pt>
                <c:pt idx="224">
                  <c:v>575.99334720000252</c:v>
                </c:pt>
                <c:pt idx="225">
                  <c:v>574.94689939999796</c:v>
                </c:pt>
                <c:pt idx="226">
                  <c:v>574.04968259999998</c:v>
                </c:pt>
                <c:pt idx="227">
                  <c:v>573.0026854999976</c:v>
                </c:pt>
                <c:pt idx="228">
                  <c:v>571.95544429999939</c:v>
                </c:pt>
                <c:pt idx="229">
                  <c:v>571.05755619999672</c:v>
                </c:pt>
                <c:pt idx="230">
                  <c:v>570.00982669999996</c:v>
                </c:pt>
                <c:pt idx="231">
                  <c:v>568.96179199999949</c:v>
                </c:pt>
                <c:pt idx="232">
                  <c:v>568.0632934999976</c:v>
                </c:pt>
                <c:pt idx="233">
                  <c:v>567.01477050000324</c:v>
                </c:pt>
                <c:pt idx="234">
                  <c:v>565.96594239999797</c:v>
                </c:pt>
                <c:pt idx="235">
                  <c:v>565.06677249999996</c:v>
                </c:pt>
                <c:pt idx="236">
                  <c:v>564.01751709999746</c:v>
                </c:pt>
                <c:pt idx="237">
                  <c:v>562.96795649999672</c:v>
                </c:pt>
                <c:pt idx="238">
                  <c:v>562.06811519999746</c:v>
                </c:pt>
                <c:pt idx="239">
                  <c:v>561.01806639999938</c:v>
                </c:pt>
                <c:pt idx="240">
                  <c:v>559.96777340000006</c:v>
                </c:pt>
                <c:pt idx="241">
                  <c:v>559.06726069999672</c:v>
                </c:pt>
                <c:pt idx="242">
                  <c:v>558.01647949999949</c:v>
                </c:pt>
                <c:pt idx="243">
                  <c:v>556.96539309999946</c:v>
                </c:pt>
                <c:pt idx="244">
                  <c:v>556.06426999999746</c:v>
                </c:pt>
                <c:pt idx="245">
                  <c:v>555.01275629999998</c:v>
                </c:pt>
                <c:pt idx="246">
                  <c:v>553.9609375</c:v>
                </c:pt>
                <c:pt idx="247">
                  <c:v>553.05914309999946</c:v>
                </c:pt>
                <c:pt idx="248">
                  <c:v>552.00689699999998</c:v>
                </c:pt>
                <c:pt idx="249">
                  <c:v>550.95428469999797</c:v>
                </c:pt>
                <c:pt idx="250">
                  <c:v>550.05194089999748</c:v>
                </c:pt>
                <c:pt idx="251">
                  <c:v>548.99890140000002</c:v>
                </c:pt>
                <c:pt idx="252">
                  <c:v>547.94555659999946</c:v>
                </c:pt>
                <c:pt idx="253">
                  <c:v>547.04254149999747</c:v>
                </c:pt>
                <c:pt idx="254">
                  <c:v>545.98876949999999</c:v>
                </c:pt>
                <c:pt idx="255">
                  <c:v>544.93469239999797</c:v>
                </c:pt>
                <c:pt idx="256">
                  <c:v>544.03106689999709</c:v>
                </c:pt>
                <c:pt idx="257">
                  <c:v>542.9765625</c:v>
                </c:pt>
                <c:pt idx="258">
                  <c:v>542.0724487</c:v>
                </c:pt>
                <c:pt idx="259">
                  <c:v>541.01745609999796</c:v>
                </c:pt>
                <c:pt idx="260">
                  <c:v>539.96221919999539</c:v>
                </c:pt>
                <c:pt idx="261">
                  <c:v>539.05755619999672</c:v>
                </c:pt>
                <c:pt idx="262">
                  <c:v>538.0018311</c:v>
                </c:pt>
                <c:pt idx="263">
                  <c:v>536.94586179999772</c:v>
                </c:pt>
                <c:pt idx="264">
                  <c:v>536.04052729999796</c:v>
                </c:pt>
                <c:pt idx="265">
                  <c:v>534.98406979999947</c:v>
                </c:pt>
                <c:pt idx="266">
                  <c:v>533.9274291999966</c:v>
                </c:pt>
                <c:pt idx="267">
                  <c:v>533.02148439999996</c:v>
                </c:pt>
                <c:pt idx="268">
                  <c:v>531.96429439999747</c:v>
                </c:pt>
                <c:pt idx="269">
                  <c:v>531.05798339999797</c:v>
                </c:pt>
                <c:pt idx="270">
                  <c:v>530.00036620000003</c:v>
                </c:pt>
                <c:pt idx="271">
                  <c:v>528.94244379999748</c:v>
                </c:pt>
                <c:pt idx="272">
                  <c:v>528.03552249999746</c:v>
                </c:pt>
                <c:pt idx="273">
                  <c:v>526.97717290000003</c:v>
                </c:pt>
                <c:pt idx="274">
                  <c:v>526.06982419999747</c:v>
                </c:pt>
                <c:pt idx="275">
                  <c:v>525.01104739999948</c:v>
                </c:pt>
                <c:pt idx="276">
                  <c:v>523.9519652999976</c:v>
                </c:pt>
                <c:pt idx="277">
                  <c:v>523.04400629999998</c:v>
                </c:pt>
                <c:pt idx="278">
                  <c:v>521.9844971</c:v>
                </c:pt>
                <c:pt idx="279">
                  <c:v>520.92474370000002</c:v>
                </c:pt>
                <c:pt idx="280">
                  <c:v>520.01623539999946</c:v>
                </c:pt>
                <c:pt idx="281">
                  <c:v>518.95599369999798</c:v>
                </c:pt>
                <c:pt idx="282">
                  <c:v>518.04705809999746</c:v>
                </c:pt>
                <c:pt idx="283">
                  <c:v>516.98638919999996</c:v>
                </c:pt>
                <c:pt idx="284">
                  <c:v>515.92547609999997</c:v>
                </c:pt>
                <c:pt idx="285">
                  <c:v>515.01593019999996</c:v>
                </c:pt>
                <c:pt idx="286">
                  <c:v>513.95458979999796</c:v>
                </c:pt>
                <c:pt idx="287">
                  <c:v>513.04467769999997</c:v>
                </c:pt>
                <c:pt idx="288">
                  <c:v>511.98284910000001</c:v>
                </c:pt>
                <c:pt idx="289">
                  <c:v>511.07254030000001</c:v>
                </c:pt>
                <c:pt idx="290">
                  <c:v>510.01028440000005</c:v>
                </c:pt>
                <c:pt idx="291">
                  <c:v>508.94778440000005</c:v>
                </c:pt>
                <c:pt idx="292">
                  <c:v>508.03689579999963</c:v>
                </c:pt>
                <c:pt idx="293">
                  <c:v>506.9739379999985</c:v>
                </c:pt>
                <c:pt idx="294">
                  <c:v>506.06265259999998</c:v>
                </c:pt>
                <c:pt idx="295">
                  <c:v>504.9992676</c:v>
                </c:pt>
                <c:pt idx="296">
                  <c:v>503.93566889999994</c:v>
                </c:pt>
                <c:pt idx="297">
                  <c:v>503.02380369999997</c:v>
                </c:pt>
                <c:pt idx="298">
                  <c:v>501.95971679999963</c:v>
                </c:pt>
                <c:pt idx="299">
                  <c:v>501.04748540000008</c:v>
                </c:pt>
                <c:pt idx="300">
                  <c:v>499.98297119999995</c:v>
                </c:pt>
                <c:pt idx="301">
                  <c:v>499.07037349999905</c:v>
                </c:pt>
                <c:pt idx="302">
                  <c:v>498.00543210000001</c:v>
                </c:pt>
                <c:pt idx="303">
                  <c:v>496.94024660000002</c:v>
                </c:pt>
                <c:pt idx="304">
                  <c:v>496.02703860000003</c:v>
                </c:pt>
                <c:pt idx="305">
                  <c:v>494.96142579999969</c:v>
                </c:pt>
                <c:pt idx="306">
                  <c:v>494.04788210000186</c:v>
                </c:pt>
                <c:pt idx="307">
                  <c:v>492.98181149999874</c:v>
                </c:pt>
                <c:pt idx="308">
                  <c:v>492.06790160000008</c:v>
                </c:pt>
                <c:pt idx="309">
                  <c:v>491.00140379999999</c:v>
                </c:pt>
                <c:pt idx="310">
                  <c:v>489.93469239999996</c:v>
                </c:pt>
                <c:pt idx="311">
                  <c:v>489.0202026</c:v>
                </c:pt>
                <c:pt idx="312">
                  <c:v>487.95306399999993</c:v>
                </c:pt>
                <c:pt idx="313">
                  <c:v>487.03820799999886</c:v>
                </c:pt>
                <c:pt idx="314">
                  <c:v>485.97064210000002</c:v>
                </c:pt>
                <c:pt idx="315">
                  <c:v>485.05538939999997</c:v>
                </c:pt>
                <c:pt idx="316">
                  <c:v>483.98739619999969</c:v>
                </c:pt>
                <c:pt idx="317">
                  <c:v>483.07180789999995</c:v>
                </c:pt>
                <c:pt idx="318">
                  <c:v>482.00338749999969</c:v>
                </c:pt>
                <c:pt idx="319">
                  <c:v>480.93475339999969</c:v>
                </c:pt>
                <c:pt idx="320">
                  <c:v>480.01858519999996</c:v>
                </c:pt>
                <c:pt idx="321">
                  <c:v>478.94952389999997</c:v>
                </c:pt>
                <c:pt idx="322">
                  <c:v>478.03301999999843</c:v>
                </c:pt>
                <c:pt idx="323">
                  <c:v>476.96353149999874</c:v>
                </c:pt>
                <c:pt idx="324">
                  <c:v>476.0466614</c:v>
                </c:pt>
                <c:pt idx="325">
                  <c:v>474.9767760999988</c:v>
                </c:pt>
                <c:pt idx="326">
                  <c:v>474.05953979999964</c:v>
                </c:pt>
                <c:pt idx="327">
                  <c:v>472.98922729999964</c:v>
                </c:pt>
                <c:pt idx="328">
                  <c:v>472.0716248</c:v>
                </c:pt>
                <c:pt idx="329">
                  <c:v>471.00091549999905</c:v>
                </c:pt>
                <c:pt idx="330">
                  <c:v>469.92996219999998</c:v>
                </c:pt>
                <c:pt idx="331">
                  <c:v>469.01184080000002</c:v>
                </c:pt>
                <c:pt idx="332">
                  <c:v>467.94046020000002</c:v>
                </c:pt>
                <c:pt idx="333">
                  <c:v>467.02200319999997</c:v>
                </c:pt>
                <c:pt idx="334">
                  <c:v>465.9502258</c:v>
                </c:pt>
                <c:pt idx="335">
                  <c:v>465.03137209999886</c:v>
                </c:pt>
                <c:pt idx="336">
                  <c:v>463.95919799999905</c:v>
                </c:pt>
                <c:pt idx="337">
                  <c:v>463.0400391</c:v>
                </c:pt>
                <c:pt idx="338">
                  <c:v>461.96743769999995</c:v>
                </c:pt>
                <c:pt idx="339">
                  <c:v>461.04791260000002</c:v>
                </c:pt>
                <c:pt idx="340">
                  <c:v>459.97491459999969</c:v>
                </c:pt>
                <c:pt idx="341">
                  <c:v>459.05505369999997</c:v>
                </c:pt>
                <c:pt idx="342">
                  <c:v>457.98165889999899</c:v>
                </c:pt>
                <c:pt idx="343">
                  <c:v>457.06143189999995</c:v>
                </c:pt>
                <c:pt idx="344">
                  <c:v>455.98767089999996</c:v>
                </c:pt>
                <c:pt idx="345">
                  <c:v>455.06710819999995</c:v>
                </c:pt>
                <c:pt idx="346">
                  <c:v>453.99291989999887</c:v>
                </c:pt>
                <c:pt idx="347">
                  <c:v>453.07199100000003</c:v>
                </c:pt>
                <c:pt idx="348">
                  <c:v>451.99740599999899</c:v>
                </c:pt>
                <c:pt idx="349">
                  <c:v>451.076171899999</c:v>
                </c:pt>
                <c:pt idx="350">
                  <c:v>450.00119019999994</c:v>
                </c:pt>
                <c:pt idx="351">
                  <c:v>448.92599489999969</c:v>
                </c:pt>
                <c:pt idx="352">
                  <c:v>448.00424190000001</c:v>
                </c:pt>
                <c:pt idx="353">
                  <c:v>446.92864989999993</c:v>
                </c:pt>
                <c:pt idx="354">
                  <c:v>446.00656129999999</c:v>
                </c:pt>
                <c:pt idx="355">
                  <c:v>444.93057249999862</c:v>
                </c:pt>
                <c:pt idx="356">
                  <c:v>444.00814819999999</c:v>
                </c:pt>
                <c:pt idx="357">
                  <c:v>442.93176269999969</c:v>
                </c:pt>
                <c:pt idx="358">
                  <c:v>442.0090027</c:v>
                </c:pt>
                <c:pt idx="359">
                  <c:v>440.93225099999893</c:v>
                </c:pt>
                <c:pt idx="360">
                  <c:v>440.00915529999969</c:v>
                </c:pt>
                <c:pt idx="361">
                  <c:v>438.93200679999899</c:v>
                </c:pt>
                <c:pt idx="362">
                  <c:v>438.00857539999993</c:v>
                </c:pt>
                <c:pt idx="363">
                  <c:v>436.93106079999899</c:v>
                </c:pt>
                <c:pt idx="364">
                  <c:v>436.00729370000005</c:v>
                </c:pt>
                <c:pt idx="365">
                  <c:v>434.92941279999923</c:v>
                </c:pt>
                <c:pt idx="366">
                  <c:v>434.00531009999969</c:v>
                </c:pt>
                <c:pt idx="367">
                  <c:v>432.9270324999988</c:v>
                </c:pt>
                <c:pt idx="368">
                  <c:v>432.00262450000002</c:v>
                </c:pt>
                <c:pt idx="369">
                  <c:v>430.92395019999969</c:v>
                </c:pt>
                <c:pt idx="370">
                  <c:v>429.99923709999905</c:v>
                </c:pt>
                <c:pt idx="371">
                  <c:v>429.07434080000002</c:v>
                </c:pt>
                <c:pt idx="372">
                  <c:v>427.99511719999862</c:v>
                </c:pt>
                <c:pt idx="373">
                  <c:v>427.06991579999999</c:v>
                </c:pt>
                <c:pt idx="374">
                  <c:v>425.99032589999899</c:v>
                </c:pt>
                <c:pt idx="375">
                  <c:v>425.06481930000001</c:v>
                </c:pt>
                <c:pt idx="376">
                  <c:v>423.98486329999997</c:v>
                </c:pt>
                <c:pt idx="377">
                  <c:v>423.05902099999997</c:v>
                </c:pt>
                <c:pt idx="378">
                  <c:v>421.97866819999996</c:v>
                </c:pt>
                <c:pt idx="379">
                  <c:v>421.05252080000002</c:v>
                </c:pt>
                <c:pt idx="380">
                  <c:v>419.97183229999905</c:v>
                </c:pt>
                <c:pt idx="381">
                  <c:v>419.04534910000001</c:v>
                </c:pt>
                <c:pt idx="382">
                  <c:v>417.96426390000005</c:v>
                </c:pt>
                <c:pt idx="383">
                  <c:v>417.03747559999999</c:v>
                </c:pt>
                <c:pt idx="384">
                  <c:v>415.95605469999964</c:v>
                </c:pt>
                <c:pt idx="385">
                  <c:v>415.02896120000003</c:v>
                </c:pt>
                <c:pt idx="386">
                  <c:v>413.9471436</c:v>
                </c:pt>
                <c:pt idx="387">
                  <c:v>413.01974489999998</c:v>
                </c:pt>
                <c:pt idx="388">
                  <c:v>411.93756099999905</c:v>
                </c:pt>
                <c:pt idx="389">
                  <c:v>411.0098572</c:v>
                </c:pt>
                <c:pt idx="390">
                  <c:v>409.92733759999874</c:v>
                </c:pt>
                <c:pt idx="391">
                  <c:v>408.99929809999969</c:v>
                </c:pt>
                <c:pt idx="392">
                  <c:v>408.07113649999849</c:v>
                </c:pt>
                <c:pt idx="393">
                  <c:v>406.98809809999892</c:v>
                </c:pt>
                <c:pt idx="394">
                  <c:v>406.05960080000102</c:v>
                </c:pt>
                <c:pt idx="395">
                  <c:v>404.97619629999855</c:v>
                </c:pt>
                <c:pt idx="396">
                  <c:v>404.04742430000078</c:v>
                </c:pt>
                <c:pt idx="397">
                  <c:v>402.96368410000002</c:v>
                </c:pt>
                <c:pt idx="398">
                  <c:v>402.03457639999999</c:v>
                </c:pt>
                <c:pt idx="399">
                  <c:v>400.95047</c:v>
                </c:pt>
                <c:pt idx="400">
                  <c:v>400.02108759999999</c:v>
                </c:pt>
                <c:pt idx="401">
                  <c:v>398.93664549999886</c:v>
                </c:pt>
                <c:pt idx="402">
                  <c:v>398.00695799999886</c:v>
                </c:pt>
                <c:pt idx="403">
                  <c:v>397.077117899999</c:v>
                </c:pt>
                <c:pt idx="404">
                  <c:v>395.99215699999837</c:v>
                </c:pt>
                <c:pt idx="405">
                  <c:v>395.06204220000001</c:v>
                </c:pt>
                <c:pt idx="406">
                  <c:v>393.9767150999985</c:v>
                </c:pt>
                <c:pt idx="407">
                  <c:v>393.04629519999997</c:v>
                </c:pt>
                <c:pt idx="408">
                  <c:v>391.96063229999999</c:v>
                </c:pt>
                <c:pt idx="409">
                  <c:v>391.02993769999995</c:v>
                </c:pt>
                <c:pt idx="410">
                  <c:v>389.94393919999999</c:v>
                </c:pt>
                <c:pt idx="411">
                  <c:v>389.01293949999905</c:v>
                </c:pt>
                <c:pt idx="412">
                  <c:v>387.92657469999887</c:v>
                </c:pt>
                <c:pt idx="413">
                  <c:v>386.99530029999886</c:v>
                </c:pt>
                <c:pt idx="414">
                  <c:v>386.06384279999997</c:v>
                </c:pt>
                <c:pt idx="415">
                  <c:v>384.97702029999999</c:v>
                </c:pt>
                <c:pt idx="416">
                  <c:v>384.04528810000096</c:v>
                </c:pt>
                <c:pt idx="417">
                  <c:v>382.95812989999899</c:v>
                </c:pt>
                <c:pt idx="418">
                  <c:v>382.02612299999868</c:v>
                </c:pt>
                <c:pt idx="419">
                  <c:v>380.9385985999985</c:v>
                </c:pt>
                <c:pt idx="420">
                  <c:v>380.00631709999874</c:v>
                </c:pt>
                <c:pt idx="421">
                  <c:v>379.07388310000078</c:v>
                </c:pt>
                <c:pt idx="422">
                  <c:v>377.98590089999999</c:v>
                </c:pt>
                <c:pt idx="423">
                  <c:v>377.05319209999999</c:v>
                </c:pt>
                <c:pt idx="424">
                  <c:v>375.96484379999998</c:v>
                </c:pt>
                <c:pt idx="425">
                  <c:v>375.03186040000003</c:v>
                </c:pt>
                <c:pt idx="426">
                  <c:v>373.94320679999993</c:v>
                </c:pt>
                <c:pt idx="427">
                  <c:v>373.0099487</c:v>
                </c:pt>
                <c:pt idx="428">
                  <c:v>372.07653809999874</c:v>
                </c:pt>
                <c:pt idx="429">
                  <c:v>370.98739619999969</c:v>
                </c:pt>
                <c:pt idx="430">
                  <c:v>370.05371089999994</c:v>
                </c:pt>
                <c:pt idx="431">
                  <c:v>368.96426390000005</c:v>
                </c:pt>
                <c:pt idx="432">
                  <c:v>368.03030399999892</c:v>
                </c:pt>
                <c:pt idx="433">
                  <c:v>366.94052119999998</c:v>
                </c:pt>
                <c:pt idx="434">
                  <c:v>366.00628660000001</c:v>
                </c:pt>
                <c:pt idx="435">
                  <c:v>365.07192989999999</c:v>
                </c:pt>
                <c:pt idx="436">
                  <c:v>363.98168949999905</c:v>
                </c:pt>
                <c:pt idx="437">
                  <c:v>363.04705810000002</c:v>
                </c:pt>
                <c:pt idx="438">
                  <c:v>361.95648189999997</c:v>
                </c:pt>
                <c:pt idx="439">
                  <c:v>361.02157589999899</c:v>
                </c:pt>
                <c:pt idx="440">
                  <c:v>359.93069459999964</c:v>
                </c:pt>
                <c:pt idx="441">
                  <c:v>358.99551389999874</c:v>
                </c:pt>
                <c:pt idx="442">
                  <c:v>358.06021120000003</c:v>
                </c:pt>
                <c:pt idx="443">
                  <c:v>356.9688721</c:v>
                </c:pt>
                <c:pt idx="444">
                  <c:v>356.03329469999994</c:v>
                </c:pt>
                <c:pt idx="445">
                  <c:v>354.94165039999996</c:v>
                </c:pt>
                <c:pt idx="446">
                  <c:v>354.00579829999964</c:v>
                </c:pt>
                <c:pt idx="447">
                  <c:v>353.06985470000001</c:v>
                </c:pt>
                <c:pt idx="448">
                  <c:v>351.97775269999994</c:v>
                </c:pt>
                <c:pt idx="449">
                  <c:v>351.04153439999999</c:v>
                </c:pt>
                <c:pt idx="450">
                  <c:v>349.94909669999998</c:v>
                </c:pt>
                <c:pt idx="451">
                  <c:v>349.0126343</c:v>
                </c:pt>
                <c:pt idx="452">
                  <c:v>348.07601929999868</c:v>
                </c:pt>
                <c:pt idx="453">
                  <c:v>346.98315429999849</c:v>
                </c:pt>
                <c:pt idx="454">
                  <c:v>346.04629519999997</c:v>
                </c:pt>
                <c:pt idx="455">
                  <c:v>344.95312499999892</c:v>
                </c:pt>
                <c:pt idx="456">
                  <c:v>344.01599119999997</c:v>
                </c:pt>
                <c:pt idx="457">
                  <c:v>342.92251589999893</c:v>
                </c:pt>
                <c:pt idx="458">
                  <c:v>341.98513789999868</c:v>
                </c:pt>
                <c:pt idx="459">
                  <c:v>341.04763789999998</c:v>
                </c:pt>
                <c:pt idx="460">
                  <c:v>339.95373539999969</c:v>
                </c:pt>
                <c:pt idx="461">
                  <c:v>339.01596070000005</c:v>
                </c:pt>
                <c:pt idx="462">
                  <c:v>338.07809449999905</c:v>
                </c:pt>
                <c:pt idx="463">
                  <c:v>336.98376459999969</c:v>
                </c:pt>
                <c:pt idx="464">
                  <c:v>336.04562380000078</c:v>
                </c:pt>
                <c:pt idx="465">
                  <c:v>334.9509888</c:v>
                </c:pt>
                <c:pt idx="466">
                  <c:v>334.01260380000002</c:v>
                </c:pt>
                <c:pt idx="467">
                  <c:v>333.07412719999996</c:v>
                </c:pt>
                <c:pt idx="468">
                  <c:v>331.97906490000003</c:v>
                </c:pt>
                <c:pt idx="469">
                  <c:v>331.04031369999996</c:v>
                </c:pt>
                <c:pt idx="470">
                  <c:v>329.94497680000001</c:v>
                </c:pt>
                <c:pt idx="471">
                  <c:v>329.0059814</c:v>
                </c:pt>
                <c:pt idx="472">
                  <c:v>328.06686400000001</c:v>
                </c:pt>
                <c:pt idx="473">
                  <c:v>326.97109989999899</c:v>
                </c:pt>
                <c:pt idx="474">
                  <c:v>326.03173829999849</c:v>
                </c:pt>
                <c:pt idx="475">
                  <c:v>324.93566889999994</c:v>
                </c:pt>
                <c:pt idx="476">
                  <c:v>323.99609379999862</c:v>
                </c:pt>
                <c:pt idx="477">
                  <c:v>323.05636600000003</c:v>
                </c:pt>
                <c:pt idx="478">
                  <c:v>321.95989989999998</c:v>
                </c:pt>
                <c:pt idx="479">
                  <c:v>321.01995849999969</c:v>
                </c:pt>
                <c:pt idx="480">
                  <c:v>319.9231872999988</c:v>
                </c:pt>
                <c:pt idx="481">
                  <c:v>318.98300169999999</c:v>
                </c:pt>
                <c:pt idx="482">
                  <c:v>318.04269410000114</c:v>
                </c:pt>
                <c:pt idx="483">
                  <c:v>316.9455261</c:v>
                </c:pt>
                <c:pt idx="484">
                  <c:v>316.00500489999996</c:v>
                </c:pt>
                <c:pt idx="485">
                  <c:v>315.06436159999998</c:v>
                </c:pt>
                <c:pt idx="486">
                  <c:v>313.966796899999</c:v>
                </c:pt>
                <c:pt idx="487">
                  <c:v>313.02590939999999</c:v>
                </c:pt>
                <c:pt idx="488">
                  <c:v>311.92807009999905</c:v>
                </c:pt>
                <c:pt idx="489">
                  <c:v>310.98693849999819</c:v>
                </c:pt>
                <c:pt idx="490">
                  <c:v>310.04571529999993</c:v>
                </c:pt>
                <c:pt idx="491">
                  <c:v>308.94747919999998</c:v>
                </c:pt>
                <c:pt idx="492">
                  <c:v>308.00601199999886</c:v>
                </c:pt>
                <c:pt idx="493">
                  <c:v>307.06445309999998</c:v>
                </c:pt>
                <c:pt idx="494">
                  <c:v>305.96582030000002</c:v>
                </c:pt>
                <c:pt idx="495">
                  <c:v>305.02401730000003</c:v>
                </c:pt>
                <c:pt idx="496">
                  <c:v>303.92510989999874</c:v>
                </c:pt>
                <c:pt idx="497">
                  <c:v>302.98309329999893</c:v>
                </c:pt>
                <c:pt idx="498">
                  <c:v>302.04095460000002</c:v>
                </c:pt>
                <c:pt idx="499">
                  <c:v>300.94168090000005</c:v>
                </c:pt>
                <c:pt idx="500">
                  <c:v>299.99932859999905</c:v>
                </c:pt>
                <c:pt idx="501">
                  <c:v>299.05685419999998</c:v>
                </c:pt>
                <c:pt idx="502">
                  <c:v>297.9571838</c:v>
                </c:pt>
                <c:pt idx="503">
                  <c:v>297.01449580000002</c:v>
                </c:pt>
                <c:pt idx="504">
                  <c:v>296.07171629999874</c:v>
                </c:pt>
                <c:pt idx="505">
                  <c:v>294.97164919999994</c:v>
                </c:pt>
                <c:pt idx="506">
                  <c:v>294.02865599999899</c:v>
                </c:pt>
                <c:pt idx="507">
                  <c:v>292.92834469999963</c:v>
                </c:pt>
                <c:pt idx="508">
                  <c:v>291.98510739999887</c:v>
                </c:pt>
                <c:pt idx="509">
                  <c:v>291.04177859999999</c:v>
                </c:pt>
                <c:pt idx="510">
                  <c:v>289.94110110000003</c:v>
                </c:pt>
                <c:pt idx="511">
                  <c:v>288.99755859999874</c:v>
                </c:pt>
                <c:pt idx="512">
                  <c:v>288.05389400000001</c:v>
                </c:pt>
                <c:pt idx="513">
                  <c:v>286.95285030000002</c:v>
                </c:pt>
                <c:pt idx="514">
                  <c:v>286.0090027</c:v>
                </c:pt>
                <c:pt idx="515">
                  <c:v>285.06503300000003</c:v>
                </c:pt>
                <c:pt idx="516">
                  <c:v>283.96362299999993</c:v>
                </c:pt>
                <c:pt idx="517">
                  <c:v>283.01943969999996</c:v>
                </c:pt>
                <c:pt idx="518">
                  <c:v>282.07516479999964</c:v>
                </c:pt>
                <c:pt idx="519">
                  <c:v>280.97338869999999</c:v>
                </c:pt>
                <c:pt idx="520">
                  <c:v>280.02890009999999</c:v>
                </c:pt>
                <c:pt idx="521">
                  <c:v>278.92687989999899</c:v>
                </c:pt>
                <c:pt idx="522">
                  <c:v>277.98217769999923</c:v>
                </c:pt>
                <c:pt idx="523">
                  <c:v>277.03738399999969</c:v>
                </c:pt>
                <c:pt idx="524">
                  <c:v>275.93499759999969</c:v>
                </c:pt>
                <c:pt idx="525">
                  <c:v>274.99002079999963</c:v>
                </c:pt>
                <c:pt idx="526">
                  <c:v>274.04492190000002</c:v>
                </c:pt>
                <c:pt idx="527">
                  <c:v>272.94219969999995</c:v>
                </c:pt>
                <c:pt idx="528">
                  <c:v>271.99688719999995</c:v>
                </c:pt>
                <c:pt idx="529">
                  <c:v>271.05148320000001</c:v>
                </c:pt>
                <c:pt idx="530">
                  <c:v>269.9484253</c:v>
                </c:pt>
                <c:pt idx="531">
                  <c:v>269.00280759999998</c:v>
                </c:pt>
                <c:pt idx="532">
                  <c:v>268.05712889999995</c:v>
                </c:pt>
                <c:pt idx="533">
                  <c:v>266.95370480000003</c:v>
                </c:pt>
                <c:pt idx="534">
                  <c:v>266.0078125</c:v>
                </c:pt>
                <c:pt idx="535">
                  <c:v>265.06182860000001</c:v>
                </c:pt>
                <c:pt idx="536">
                  <c:v>263.95806879999969</c:v>
                </c:pt>
                <c:pt idx="537">
                  <c:v>263.01190189999994</c:v>
                </c:pt>
                <c:pt idx="538">
                  <c:v>262.0656128</c:v>
                </c:pt>
                <c:pt idx="539">
                  <c:v>260.96151729999855</c:v>
                </c:pt>
                <c:pt idx="540">
                  <c:v>260.01504519999997</c:v>
                </c:pt>
                <c:pt idx="541">
                  <c:v>259.06851199999886</c:v>
                </c:pt>
                <c:pt idx="542">
                  <c:v>257.96408079999998</c:v>
                </c:pt>
                <c:pt idx="543">
                  <c:v>257.01730350000003</c:v>
                </c:pt>
                <c:pt idx="544">
                  <c:v>256.07046509999998</c:v>
                </c:pt>
                <c:pt idx="545">
                  <c:v>254.96571349999999</c:v>
                </c:pt>
                <c:pt idx="546">
                  <c:v>254.01867680000001</c:v>
                </c:pt>
                <c:pt idx="547">
                  <c:v>253.07156369999936</c:v>
                </c:pt>
                <c:pt idx="548">
                  <c:v>251.9664764000006</c:v>
                </c:pt>
                <c:pt idx="549">
                  <c:v>251.01916499999945</c:v>
                </c:pt>
                <c:pt idx="550">
                  <c:v>250.07177730000001</c:v>
                </c:pt>
                <c:pt idx="551">
                  <c:v>248.97253419999998</c:v>
                </c:pt>
                <c:pt idx="552">
                  <c:v>248.03060909999999</c:v>
                </c:pt>
                <c:pt idx="553">
                  <c:v>246.93157959999999</c:v>
                </c:pt>
                <c:pt idx="554">
                  <c:v>245.98945620000001</c:v>
                </c:pt>
                <c:pt idx="555">
                  <c:v>245.0472565</c:v>
                </c:pt>
                <c:pt idx="556">
                  <c:v>243.94792179999999</c:v>
                </c:pt>
                <c:pt idx="557">
                  <c:v>243.0055389</c:v>
                </c:pt>
                <c:pt idx="558">
                  <c:v>242.06306459999951</c:v>
                </c:pt>
                <c:pt idx="559">
                  <c:v>240.96340940000007</c:v>
                </c:pt>
                <c:pt idx="560">
                  <c:v>240.02076719999999</c:v>
                </c:pt>
                <c:pt idx="561">
                  <c:v>239.07803340000001</c:v>
                </c:pt>
                <c:pt idx="562">
                  <c:v>237.97808840000027</c:v>
                </c:pt>
                <c:pt idx="563">
                  <c:v>237.03518679999999</c:v>
                </c:pt>
                <c:pt idx="564">
                  <c:v>235.93501280000001</c:v>
                </c:pt>
                <c:pt idx="565">
                  <c:v>234.99192810000048</c:v>
                </c:pt>
                <c:pt idx="566">
                  <c:v>234.04876709999999</c:v>
                </c:pt>
                <c:pt idx="567">
                  <c:v>232.94831850000048</c:v>
                </c:pt>
                <c:pt idx="568">
                  <c:v>232.00497439999998</c:v>
                </c:pt>
                <c:pt idx="569">
                  <c:v>231.06155399999992</c:v>
                </c:pt>
                <c:pt idx="570">
                  <c:v>229.96080019999999</c:v>
                </c:pt>
                <c:pt idx="571">
                  <c:v>229.01721190000001</c:v>
                </c:pt>
                <c:pt idx="572">
                  <c:v>228.0735474</c:v>
                </c:pt>
                <c:pt idx="573">
                  <c:v>226.97250369999998</c:v>
                </c:pt>
                <c:pt idx="574">
                  <c:v>226.02867130000001</c:v>
                </c:pt>
                <c:pt idx="575">
                  <c:v>224.92742920000063</c:v>
                </c:pt>
                <c:pt idx="576">
                  <c:v>223.9834137</c:v>
                </c:pt>
                <c:pt idx="577">
                  <c:v>223.03933720000001</c:v>
                </c:pt>
                <c:pt idx="578">
                  <c:v>221.93780519999999</c:v>
                </c:pt>
                <c:pt idx="579">
                  <c:v>220.99356079999936</c:v>
                </c:pt>
                <c:pt idx="580">
                  <c:v>220.04924009999999</c:v>
                </c:pt>
                <c:pt idx="581">
                  <c:v>218.94743350000007</c:v>
                </c:pt>
                <c:pt idx="582">
                  <c:v>218.00294490000007</c:v>
                </c:pt>
                <c:pt idx="583">
                  <c:v>217.05838010000048</c:v>
                </c:pt>
                <c:pt idx="584">
                  <c:v>215.95629880000067</c:v>
                </c:pt>
                <c:pt idx="585">
                  <c:v>215.01158139999998</c:v>
                </c:pt>
                <c:pt idx="586">
                  <c:v>214.06677249999998</c:v>
                </c:pt>
                <c:pt idx="587">
                  <c:v>212.96441650000048</c:v>
                </c:pt>
                <c:pt idx="588">
                  <c:v>212.01947019999992</c:v>
                </c:pt>
                <c:pt idx="589">
                  <c:v>211.07443240000001</c:v>
                </c:pt>
                <c:pt idx="590">
                  <c:v>209.97181700000004</c:v>
                </c:pt>
                <c:pt idx="591">
                  <c:v>209.02662660000001</c:v>
                </c:pt>
                <c:pt idx="592">
                  <c:v>207.9238129</c:v>
                </c:pt>
                <c:pt idx="593">
                  <c:v>206.9784851</c:v>
                </c:pt>
                <c:pt idx="594">
                  <c:v>206.03306579999932</c:v>
                </c:pt>
                <c:pt idx="595">
                  <c:v>204.92999269999999</c:v>
                </c:pt>
                <c:pt idx="596">
                  <c:v>203.9844360000007</c:v>
                </c:pt>
                <c:pt idx="597">
                  <c:v>203.0388031</c:v>
                </c:pt>
                <c:pt idx="598">
                  <c:v>201.9354706</c:v>
                </c:pt>
                <c:pt idx="599">
                  <c:v>200.98968509999995</c:v>
                </c:pt>
                <c:pt idx="600">
                  <c:v>200.04383849999999</c:v>
                </c:pt>
              </c:numCache>
            </c:numRef>
          </c:xVal>
          <c:yVal>
            <c:numRef>
              <c:f>Foglio1!$J$3:$J$603</c:f>
              <c:numCache>
                <c:formatCode>General</c:formatCode>
                <c:ptCount val="601"/>
                <c:pt idx="0">
                  <c:v>-1.1413127650000063E-3</c:v>
                </c:pt>
                <c:pt idx="1">
                  <c:v>-1.3896111630000063E-3</c:v>
                </c:pt>
                <c:pt idx="2">
                  <c:v>-1.162224798E-3</c:v>
                </c:pt>
                <c:pt idx="3">
                  <c:v>-6.3477753430000083E-4</c:v>
                </c:pt>
                <c:pt idx="4">
                  <c:v>-7.1097124600000229E-4</c:v>
                </c:pt>
                <c:pt idx="5">
                  <c:v>-1.2004253220000005E-4</c:v>
                </c:pt>
                <c:pt idx="6">
                  <c:v>6.7757582290000229E-4</c:v>
                </c:pt>
                <c:pt idx="7">
                  <c:v>8.4750464880000678E-4</c:v>
                </c:pt>
                <c:pt idx="8">
                  <c:v>1.3823858460000088E-3</c:v>
                </c:pt>
                <c:pt idx="9">
                  <c:v>1.8356427320000044E-3</c:v>
                </c:pt>
                <c:pt idx="10">
                  <c:v>2.3278624289999996E-3</c:v>
                </c:pt>
                <c:pt idx="11">
                  <c:v>2.3551636839999998E-3</c:v>
                </c:pt>
                <c:pt idx="12">
                  <c:v>2.6223841120000106E-3</c:v>
                </c:pt>
                <c:pt idx="13">
                  <c:v>3.3110051879999998E-3</c:v>
                </c:pt>
                <c:pt idx="14">
                  <c:v>3.1189124570000083E-3</c:v>
                </c:pt>
                <c:pt idx="15">
                  <c:v>3.6013138010000186E-3</c:v>
                </c:pt>
                <c:pt idx="16">
                  <c:v>3.0165377540000145E-3</c:v>
                </c:pt>
                <c:pt idx="17">
                  <c:v>3.0781109820000093E-3</c:v>
                </c:pt>
                <c:pt idx="18">
                  <c:v>3.3193000129999998E-3</c:v>
                </c:pt>
                <c:pt idx="19">
                  <c:v>3.1166702970000012E-3</c:v>
                </c:pt>
                <c:pt idx="20">
                  <c:v>2.9915147460000185E-3</c:v>
                </c:pt>
                <c:pt idx="21">
                  <c:v>2.9159069530000008E-3</c:v>
                </c:pt>
                <c:pt idx="22">
                  <c:v>2.6736913710000134E-3</c:v>
                </c:pt>
                <c:pt idx="23">
                  <c:v>2.7238847690000184E-3</c:v>
                </c:pt>
                <c:pt idx="24">
                  <c:v>2.3711703250000001E-3</c:v>
                </c:pt>
                <c:pt idx="25">
                  <c:v>2.1944523319999999E-3</c:v>
                </c:pt>
                <c:pt idx="26">
                  <c:v>1.8680084030000081E-3</c:v>
                </c:pt>
                <c:pt idx="27">
                  <c:v>2.0794458689999996E-3</c:v>
                </c:pt>
                <c:pt idx="28">
                  <c:v>1.3592744939999999E-3</c:v>
                </c:pt>
                <c:pt idx="29">
                  <c:v>1.173052355000004E-3</c:v>
                </c:pt>
                <c:pt idx="30">
                  <c:v>7.983317482000052E-4</c:v>
                </c:pt>
                <c:pt idx="31">
                  <c:v>6.6868314750000233E-4</c:v>
                </c:pt>
                <c:pt idx="32">
                  <c:v>3.4669970050000155E-4</c:v>
                </c:pt>
                <c:pt idx="33">
                  <c:v>4.3287372679999845E-4</c:v>
                </c:pt>
                <c:pt idx="34">
                  <c:v>2.3080884420000056E-4</c:v>
                </c:pt>
                <c:pt idx="35">
                  <c:v>-4.1951242019999956E-4</c:v>
                </c:pt>
                <c:pt idx="36">
                  <c:v>-1.8266474940000106E-4</c:v>
                </c:pt>
                <c:pt idx="37">
                  <c:v>-4.0740930130000238E-4</c:v>
                </c:pt>
                <c:pt idx="38">
                  <c:v>-2.7270070860000193E-4</c:v>
                </c:pt>
                <c:pt idx="39" formatCode="0.00E+00">
                  <c:v>-7.1387636130000495E-5</c:v>
                </c:pt>
                <c:pt idx="40">
                  <c:v>-5.241333274000027E-4</c:v>
                </c:pt>
                <c:pt idx="41">
                  <c:v>-5.2278884690000016E-4</c:v>
                </c:pt>
                <c:pt idx="42">
                  <c:v>-7.1086786920000419E-4</c:v>
                </c:pt>
                <c:pt idx="43">
                  <c:v>-7.3857133980000274E-4</c:v>
                </c:pt>
                <c:pt idx="44">
                  <c:v>-1.0485128730000055E-3</c:v>
                </c:pt>
                <c:pt idx="45">
                  <c:v>-1.0598750090000039E-3</c:v>
                </c:pt>
                <c:pt idx="46">
                  <c:v>-1.1123439760000076E-3</c:v>
                </c:pt>
                <c:pt idx="47">
                  <c:v>-1.1918098900000002E-3</c:v>
                </c:pt>
                <c:pt idx="48">
                  <c:v>-1.4010161390000039E-3</c:v>
                </c:pt>
                <c:pt idx="49">
                  <c:v>-1.3792897810000039E-3</c:v>
                </c:pt>
                <c:pt idx="50">
                  <c:v>-1.6642776320000075E-3</c:v>
                </c:pt>
                <c:pt idx="51">
                  <c:v>-2.1641021590000052E-3</c:v>
                </c:pt>
                <c:pt idx="52">
                  <c:v>-2.5323268490000006E-3</c:v>
                </c:pt>
                <c:pt idx="53">
                  <c:v>-2.2319415580000133E-3</c:v>
                </c:pt>
                <c:pt idx="54">
                  <c:v>-2.7926403560000002E-3</c:v>
                </c:pt>
                <c:pt idx="55">
                  <c:v>-2.921735868000013E-3</c:v>
                </c:pt>
                <c:pt idx="56">
                  <c:v>-3.1989812850000167E-3</c:v>
                </c:pt>
                <c:pt idx="57">
                  <c:v>-3.2955873760000158E-3</c:v>
                </c:pt>
                <c:pt idx="58">
                  <c:v>-3.5519008520000133E-3</c:v>
                </c:pt>
                <c:pt idx="59">
                  <c:v>-3.9588147770000161E-3</c:v>
                </c:pt>
                <c:pt idx="60">
                  <c:v>-4.5802546670000001E-3</c:v>
                </c:pt>
                <c:pt idx="61">
                  <c:v>-4.9106059599999998E-3</c:v>
                </c:pt>
                <c:pt idx="62">
                  <c:v>-5.2178408950000104E-3</c:v>
                </c:pt>
                <c:pt idx="63">
                  <c:v>-5.8942302129999955E-3</c:v>
                </c:pt>
                <c:pt idx="64">
                  <c:v>-6.5198452210000124E-3</c:v>
                </c:pt>
                <c:pt idx="65">
                  <c:v>-6.9458982910000295E-3</c:v>
                </c:pt>
                <c:pt idx="66">
                  <c:v>-7.7562229710000305E-3</c:v>
                </c:pt>
                <c:pt idx="67">
                  <c:v>-8.6400061850000036E-3</c:v>
                </c:pt>
                <c:pt idx="68">
                  <c:v>-9.0517150240000208E-3</c:v>
                </c:pt>
                <c:pt idx="69">
                  <c:v>-9.8428390920000611E-3</c:v>
                </c:pt>
                <c:pt idx="70">
                  <c:v>-1.0518942029999924E-2</c:v>
                </c:pt>
                <c:pt idx="71">
                  <c:v>-1.1058400390000021E-2</c:v>
                </c:pt>
                <c:pt idx="72">
                  <c:v>-1.1676222090000002E-2</c:v>
                </c:pt>
                <c:pt idx="73">
                  <c:v>-1.2108829800000042E-2</c:v>
                </c:pt>
                <c:pt idx="74">
                  <c:v>-1.2741952200000007E-2</c:v>
                </c:pt>
                <c:pt idx="75">
                  <c:v>-1.3030233790000002E-2</c:v>
                </c:pt>
                <c:pt idx="76">
                  <c:v>-1.319544762E-2</c:v>
                </c:pt>
                <c:pt idx="77">
                  <c:v>-1.3543952260000042E-2</c:v>
                </c:pt>
                <c:pt idx="78">
                  <c:v>-1.3903560120000042E-2</c:v>
                </c:pt>
                <c:pt idx="79">
                  <c:v>-1.3969891700000054E-2</c:v>
                </c:pt>
                <c:pt idx="80">
                  <c:v>-1.413519867E-2</c:v>
                </c:pt>
                <c:pt idx="81">
                  <c:v>-1.4188967649999999E-2</c:v>
                </c:pt>
                <c:pt idx="82">
                  <c:v>-1.4087136829999998E-2</c:v>
                </c:pt>
                <c:pt idx="83">
                  <c:v>-1.3988089750000049E-2</c:v>
                </c:pt>
                <c:pt idx="84">
                  <c:v>-1.3748046010000002E-2</c:v>
                </c:pt>
                <c:pt idx="85">
                  <c:v>-1.3524129990000067E-2</c:v>
                </c:pt>
                <c:pt idx="86">
                  <c:v>-1.3104735870000005E-2</c:v>
                </c:pt>
                <c:pt idx="87">
                  <c:v>-1.3019431380000003E-2</c:v>
                </c:pt>
                <c:pt idx="88">
                  <c:v>-1.2250084430000001E-2</c:v>
                </c:pt>
                <c:pt idx="89">
                  <c:v>-1.16629675E-2</c:v>
                </c:pt>
                <c:pt idx="90">
                  <c:v>-1.1128951800000007E-2</c:v>
                </c:pt>
                <c:pt idx="91">
                  <c:v>-1.025912445E-2</c:v>
                </c:pt>
                <c:pt idx="92">
                  <c:v>-9.3683982270000247E-3</c:v>
                </c:pt>
                <c:pt idx="93">
                  <c:v>-8.742411621E-3</c:v>
                </c:pt>
                <c:pt idx="94">
                  <c:v>-7.8877666970000124E-3</c:v>
                </c:pt>
                <c:pt idx="95">
                  <c:v>-7.2562289420000335E-3</c:v>
                </c:pt>
                <c:pt idx="96">
                  <c:v>-6.0669793750000034E-3</c:v>
                </c:pt>
                <c:pt idx="97">
                  <c:v>-5.2818297410000331E-3</c:v>
                </c:pt>
                <c:pt idx="98">
                  <c:v>-4.2465757580000003E-3</c:v>
                </c:pt>
                <c:pt idx="99">
                  <c:v>-3.3603734340000011E-3</c:v>
                </c:pt>
                <c:pt idx="100">
                  <c:v>-2.4249968120000106E-3</c:v>
                </c:pt>
                <c:pt idx="101">
                  <c:v>-1.9772185480000089E-3</c:v>
                </c:pt>
                <c:pt idx="102">
                  <c:v>-1.2583043430000002E-3</c:v>
                </c:pt>
                <c:pt idx="103">
                  <c:v>-1.2252689340000062E-4</c:v>
                </c:pt>
                <c:pt idx="104">
                  <c:v>8.8140502340000582E-4</c:v>
                </c:pt>
                <c:pt idx="105">
                  <c:v>1.4852852330000021E-3</c:v>
                </c:pt>
                <c:pt idx="106">
                  <c:v>2.2294728550000076E-3</c:v>
                </c:pt>
                <c:pt idx="107">
                  <c:v>2.8113394510000012E-3</c:v>
                </c:pt>
                <c:pt idx="108">
                  <c:v>3.5337943120000194E-3</c:v>
                </c:pt>
                <c:pt idx="109">
                  <c:v>4.1393642309999999E-3</c:v>
                </c:pt>
                <c:pt idx="110">
                  <c:v>4.8104776070000002E-3</c:v>
                </c:pt>
                <c:pt idx="111">
                  <c:v>5.4769413550000319E-3</c:v>
                </c:pt>
                <c:pt idx="112">
                  <c:v>5.8406884780000034E-3</c:v>
                </c:pt>
                <c:pt idx="113">
                  <c:v>6.5377992580000124E-3</c:v>
                </c:pt>
                <c:pt idx="114">
                  <c:v>7.0598218590000004E-3</c:v>
                </c:pt>
                <c:pt idx="115">
                  <c:v>7.8351916750000247E-3</c:v>
                </c:pt>
                <c:pt idx="116">
                  <c:v>8.440115489E-3</c:v>
                </c:pt>
                <c:pt idx="117">
                  <c:v>8.7698213760000008E-3</c:v>
                </c:pt>
                <c:pt idx="118">
                  <c:v>9.1156130660000247E-3</c:v>
                </c:pt>
                <c:pt idx="119">
                  <c:v>9.4924224540000532E-3</c:v>
                </c:pt>
                <c:pt idx="120">
                  <c:v>9.7451172770000247E-3</c:v>
                </c:pt>
                <c:pt idx="121">
                  <c:v>9.6747567880000208E-3</c:v>
                </c:pt>
                <c:pt idx="122">
                  <c:v>1.0211246089999945E-2</c:v>
                </c:pt>
                <c:pt idx="123">
                  <c:v>1.0202739390000054E-2</c:v>
                </c:pt>
                <c:pt idx="124">
                  <c:v>1.0498196819999998E-2</c:v>
                </c:pt>
                <c:pt idx="125">
                  <c:v>1.0603861880000023E-2</c:v>
                </c:pt>
                <c:pt idx="126">
                  <c:v>1.1202404280000067E-2</c:v>
                </c:pt>
                <c:pt idx="127">
                  <c:v>1.1301944959999996E-2</c:v>
                </c:pt>
                <c:pt idx="128">
                  <c:v>1.1533896440000007E-2</c:v>
                </c:pt>
                <c:pt idx="129">
                  <c:v>1.1594455690000078E-2</c:v>
                </c:pt>
                <c:pt idx="130">
                  <c:v>1.1773339470000001E-2</c:v>
                </c:pt>
                <c:pt idx="131">
                  <c:v>1.1983083560000041E-2</c:v>
                </c:pt>
                <c:pt idx="132">
                  <c:v>1.2336370540000001E-2</c:v>
                </c:pt>
                <c:pt idx="133">
                  <c:v>1.2274376119999998E-2</c:v>
                </c:pt>
                <c:pt idx="134">
                  <c:v>1.2026965620000002E-2</c:v>
                </c:pt>
                <c:pt idx="135">
                  <c:v>1.1665527710000085E-2</c:v>
                </c:pt>
                <c:pt idx="136">
                  <c:v>1.1340152470000005E-2</c:v>
                </c:pt>
                <c:pt idx="137">
                  <c:v>1.1289962569999996E-2</c:v>
                </c:pt>
                <c:pt idx="138">
                  <c:v>1.1346847750000005E-2</c:v>
                </c:pt>
                <c:pt idx="139">
                  <c:v>1.1324316260000005E-2</c:v>
                </c:pt>
                <c:pt idx="140">
                  <c:v>1.126477774000007E-2</c:v>
                </c:pt>
                <c:pt idx="141">
                  <c:v>1.0865644549999999E-2</c:v>
                </c:pt>
                <c:pt idx="142">
                  <c:v>1.0769600979999978E-2</c:v>
                </c:pt>
                <c:pt idx="143">
                  <c:v>1.0914696379999957E-2</c:v>
                </c:pt>
                <c:pt idx="144">
                  <c:v>1.1041917840000005E-2</c:v>
                </c:pt>
                <c:pt idx="145">
                  <c:v>1.0709050110000005E-2</c:v>
                </c:pt>
                <c:pt idx="146">
                  <c:v>1.0761719200000052E-2</c:v>
                </c:pt>
                <c:pt idx="147">
                  <c:v>1.06550334E-2</c:v>
                </c:pt>
                <c:pt idx="148">
                  <c:v>1.072666794E-2</c:v>
                </c:pt>
                <c:pt idx="149">
                  <c:v>1.0603491220000021E-2</c:v>
                </c:pt>
                <c:pt idx="150">
                  <c:v>1.0542485860000051E-2</c:v>
                </c:pt>
                <c:pt idx="151">
                  <c:v>1.0500689040000056E-2</c:v>
                </c:pt>
                <c:pt idx="152">
                  <c:v>1.0991364720000001E-2</c:v>
                </c:pt>
                <c:pt idx="153">
                  <c:v>1.0905379430000054E-2</c:v>
                </c:pt>
                <c:pt idx="154">
                  <c:v>1.1132604440000009E-2</c:v>
                </c:pt>
                <c:pt idx="155">
                  <c:v>1.0844226000000002E-2</c:v>
                </c:pt>
                <c:pt idx="156">
                  <c:v>1.1084722360000049E-2</c:v>
                </c:pt>
                <c:pt idx="157">
                  <c:v>1.1302662079999998E-2</c:v>
                </c:pt>
                <c:pt idx="158">
                  <c:v>1.1391756119999999E-2</c:v>
                </c:pt>
                <c:pt idx="159">
                  <c:v>1.145285368000005E-2</c:v>
                </c:pt>
                <c:pt idx="160">
                  <c:v>1.1476056650000005E-2</c:v>
                </c:pt>
                <c:pt idx="161">
                  <c:v>1.1665155180000063E-2</c:v>
                </c:pt>
                <c:pt idx="162">
                  <c:v>1.1588580910000049E-2</c:v>
                </c:pt>
                <c:pt idx="163">
                  <c:v>1.1843960730000021E-2</c:v>
                </c:pt>
                <c:pt idx="164">
                  <c:v>1.1738338510000003E-2</c:v>
                </c:pt>
                <c:pt idx="165">
                  <c:v>1.1793287469999999E-2</c:v>
                </c:pt>
                <c:pt idx="166">
                  <c:v>1.2046659370000001E-2</c:v>
                </c:pt>
                <c:pt idx="167">
                  <c:v>1.2068217619999998E-2</c:v>
                </c:pt>
                <c:pt idx="168">
                  <c:v>1.2123980559999996E-2</c:v>
                </c:pt>
                <c:pt idx="169">
                  <c:v>1.2142107819999999E-2</c:v>
                </c:pt>
                <c:pt idx="170">
                  <c:v>1.2343534270000033E-2</c:v>
                </c:pt>
                <c:pt idx="171">
                  <c:v>1.2118363749999998E-2</c:v>
                </c:pt>
                <c:pt idx="172">
                  <c:v>1.2216569860000005E-2</c:v>
                </c:pt>
                <c:pt idx="173">
                  <c:v>1.2264870110000044E-2</c:v>
                </c:pt>
                <c:pt idx="174">
                  <c:v>1.204639301E-2</c:v>
                </c:pt>
                <c:pt idx="175">
                  <c:v>1.1919463050000001E-2</c:v>
                </c:pt>
                <c:pt idx="176">
                  <c:v>1.2053472919999999E-2</c:v>
                </c:pt>
                <c:pt idx="177">
                  <c:v>1.1926779520000054E-2</c:v>
                </c:pt>
                <c:pt idx="178">
                  <c:v>1.1774749500000001E-2</c:v>
                </c:pt>
                <c:pt idx="179">
                  <c:v>1.1578185480000001E-2</c:v>
                </c:pt>
                <c:pt idx="180">
                  <c:v>1.1581827890000077E-2</c:v>
                </c:pt>
                <c:pt idx="181">
                  <c:v>1.1162536220000047E-2</c:v>
                </c:pt>
                <c:pt idx="182">
                  <c:v>1.1283586730000053E-2</c:v>
                </c:pt>
                <c:pt idx="183">
                  <c:v>1.0912042109999957E-2</c:v>
                </c:pt>
                <c:pt idx="184">
                  <c:v>1.0869201270000003E-2</c:v>
                </c:pt>
                <c:pt idx="185">
                  <c:v>1.077941897999995E-2</c:v>
                </c:pt>
                <c:pt idx="186">
                  <c:v>1.0687082069999999E-2</c:v>
                </c:pt>
                <c:pt idx="187">
                  <c:v>1.0846561750000042E-2</c:v>
                </c:pt>
                <c:pt idx="188">
                  <c:v>1.0617045690000007E-2</c:v>
                </c:pt>
                <c:pt idx="189">
                  <c:v>1.103530638E-2</c:v>
                </c:pt>
                <c:pt idx="190">
                  <c:v>1.0813731700000009E-2</c:v>
                </c:pt>
                <c:pt idx="191">
                  <c:v>1.0564977300000021E-2</c:v>
                </c:pt>
                <c:pt idx="192">
                  <c:v>1.0551503860000007E-2</c:v>
                </c:pt>
                <c:pt idx="193">
                  <c:v>1.0978488250000003E-2</c:v>
                </c:pt>
                <c:pt idx="194">
                  <c:v>1.0959560050000001E-2</c:v>
                </c:pt>
                <c:pt idx="195">
                  <c:v>1.0835546999999996E-2</c:v>
                </c:pt>
                <c:pt idx="196">
                  <c:v>1.0831035670000003E-2</c:v>
                </c:pt>
                <c:pt idx="197">
                  <c:v>1.055086683E-2</c:v>
                </c:pt>
                <c:pt idx="198">
                  <c:v>1.0888099670000003E-2</c:v>
                </c:pt>
                <c:pt idx="199">
                  <c:v>1.0878676549999999E-2</c:v>
                </c:pt>
                <c:pt idx="200">
                  <c:v>1.0844729840000065E-2</c:v>
                </c:pt>
                <c:pt idx="201">
                  <c:v>1.0957568880000001E-2</c:v>
                </c:pt>
                <c:pt idx="202">
                  <c:v>1.1338956649999999E-2</c:v>
                </c:pt>
                <c:pt idx="203">
                  <c:v>1.084364206E-2</c:v>
                </c:pt>
                <c:pt idx="204">
                  <c:v>1.1047414500000002E-2</c:v>
                </c:pt>
                <c:pt idx="205">
                  <c:v>1.100105513000005E-2</c:v>
                </c:pt>
                <c:pt idx="206">
                  <c:v>1.1040722950000003E-2</c:v>
                </c:pt>
                <c:pt idx="207">
                  <c:v>1.108424459E-2</c:v>
                </c:pt>
                <c:pt idx="208">
                  <c:v>1.0892797260000005E-2</c:v>
                </c:pt>
                <c:pt idx="209">
                  <c:v>1.0971586220000025E-2</c:v>
                </c:pt>
                <c:pt idx="210">
                  <c:v>1.077933889E-2</c:v>
                </c:pt>
                <c:pt idx="211">
                  <c:v>1.1061806230000059E-2</c:v>
                </c:pt>
                <c:pt idx="212">
                  <c:v>1.0810653680000002E-2</c:v>
                </c:pt>
                <c:pt idx="213">
                  <c:v>1.0892399590000001E-2</c:v>
                </c:pt>
                <c:pt idx="214">
                  <c:v>1.1086820620000054E-2</c:v>
                </c:pt>
                <c:pt idx="215">
                  <c:v>1.1012312959999942E-2</c:v>
                </c:pt>
                <c:pt idx="216">
                  <c:v>1.077121962E-2</c:v>
                </c:pt>
                <c:pt idx="217">
                  <c:v>1.0790697299999999E-2</c:v>
                </c:pt>
                <c:pt idx="218">
                  <c:v>1.0761559940000075E-2</c:v>
                </c:pt>
                <c:pt idx="219">
                  <c:v>1.0493900630000001E-2</c:v>
                </c:pt>
                <c:pt idx="220">
                  <c:v>1.0659703049999998E-2</c:v>
                </c:pt>
                <c:pt idx="221">
                  <c:v>1.0841784070000009E-2</c:v>
                </c:pt>
                <c:pt idx="222">
                  <c:v>1.0768512260000033E-2</c:v>
                </c:pt>
                <c:pt idx="223">
                  <c:v>1.0745028970000001E-2</c:v>
                </c:pt>
                <c:pt idx="224">
                  <c:v>1.0947215369999999E-2</c:v>
                </c:pt>
                <c:pt idx="225">
                  <c:v>1.0691644619999999E-2</c:v>
                </c:pt>
                <c:pt idx="226">
                  <c:v>1.0432671760000033E-2</c:v>
                </c:pt>
                <c:pt idx="227">
                  <c:v>1.0454706849999999E-2</c:v>
                </c:pt>
                <c:pt idx="228">
                  <c:v>1.0536836459999996E-2</c:v>
                </c:pt>
                <c:pt idx="229">
                  <c:v>1.007356402E-2</c:v>
                </c:pt>
                <c:pt idx="230">
                  <c:v>1.0161452000000001E-2</c:v>
                </c:pt>
                <c:pt idx="231">
                  <c:v>1.0105781260000059E-2</c:v>
                </c:pt>
                <c:pt idx="232">
                  <c:v>1.0200354270000033E-2</c:v>
                </c:pt>
                <c:pt idx="233">
                  <c:v>1.0368483140000009E-2</c:v>
                </c:pt>
                <c:pt idx="234">
                  <c:v>1.0374978179999998E-2</c:v>
                </c:pt>
                <c:pt idx="235">
                  <c:v>1.051392313E-2</c:v>
                </c:pt>
                <c:pt idx="236">
                  <c:v>1.0785124260000079E-2</c:v>
                </c:pt>
                <c:pt idx="237">
                  <c:v>1.0963594540000048E-2</c:v>
                </c:pt>
                <c:pt idx="238">
                  <c:v>1.1234147469999999E-2</c:v>
                </c:pt>
                <c:pt idx="239">
                  <c:v>1.1578690260000003E-2</c:v>
                </c:pt>
                <c:pt idx="240">
                  <c:v>1.193521451E-2</c:v>
                </c:pt>
                <c:pt idx="241">
                  <c:v>1.2286092149999994E-2</c:v>
                </c:pt>
                <c:pt idx="242">
                  <c:v>1.2727075260000073E-2</c:v>
                </c:pt>
                <c:pt idx="243">
                  <c:v>1.3236472379999999E-2</c:v>
                </c:pt>
                <c:pt idx="244">
                  <c:v>1.3802018950000003E-2</c:v>
                </c:pt>
                <c:pt idx="245">
                  <c:v>1.4369079840000045E-2</c:v>
                </c:pt>
                <c:pt idx="246">
                  <c:v>1.5059282999999951E-2</c:v>
                </c:pt>
                <c:pt idx="247">
                  <c:v>1.5571398660000001E-2</c:v>
                </c:pt>
                <c:pt idx="248">
                  <c:v>1.6452856360000021E-2</c:v>
                </c:pt>
                <c:pt idx="249">
                  <c:v>1.7225343730000002E-2</c:v>
                </c:pt>
                <c:pt idx="250">
                  <c:v>1.8065424640000095E-2</c:v>
                </c:pt>
                <c:pt idx="251">
                  <c:v>1.8839517610000054E-2</c:v>
                </c:pt>
                <c:pt idx="252">
                  <c:v>1.9961237909999999E-2</c:v>
                </c:pt>
                <c:pt idx="253">
                  <c:v>2.0830150690000014E-2</c:v>
                </c:pt>
                <c:pt idx="254">
                  <c:v>2.1997002880000095E-2</c:v>
                </c:pt>
                <c:pt idx="255">
                  <c:v>2.3280000310000003E-2</c:v>
                </c:pt>
                <c:pt idx="256">
                  <c:v>2.4534996600000004E-2</c:v>
                </c:pt>
                <c:pt idx="257">
                  <c:v>2.5636393580000159E-2</c:v>
                </c:pt>
                <c:pt idx="258">
                  <c:v>2.6727238670000052E-2</c:v>
                </c:pt>
                <c:pt idx="259">
                  <c:v>2.7742732320000074E-2</c:v>
                </c:pt>
                <c:pt idx="260">
                  <c:v>2.972224355000001E-2</c:v>
                </c:pt>
                <c:pt idx="261">
                  <c:v>3.1335048380000119E-2</c:v>
                </c:pt>
                <c:pt idx="262">
                  <c:v>3.3226292580000046E-2</c:v>
                </c:pt>
                <c:pt idx="263">
                  <c:v>3.4706637260000006E-2</c:v>
                </c:pt>
                <c:pt idx="264">
                  <c:v>3.5887978970000158E-2</c:v>
                </c:pt>
                <c:pt idx="265">
                  <c:v>3.808742389E-2</c:v>
                </c:pt>
                <c:pt idx="266">
                  <c:v>4.0054976940000132E-2</c:v>
                </c:pt>
                <c:pt idx="267">
                  <c:v>4.1185453529999846E-2</c:v>
                </c:pt>
                <c:pt idx="268">
                  <c:v>4.3569047E-2</c:v>
                </c:pt>
                <c:pt idx="269">
                  <c:v>4.5013085010000113E-2</c:v>
                </c:pt>
                <c:pt idx="270">
                  <c:v>4.6913959089999985E-2</c:v>
                </c:pt>
                <c:pt idx="271">
                  <c:v>4.9273956569999847E-2</c:v>
                </c:pt>
                <c:pt idx="272">
                  <c:v>4.9937777220000215E-2</c:v>
                </c:pt>
                <c:pt idx="273">
                  <c:v>5.2237082269999985E-2</c:v>
                </c:pt>
                <c:pt idx="274">
                  <c:v>5.3644083439999955E-2</c:v>
                </c:pt>
                <c:pt idx="275">
                  <c:v>5.4863967000000284E-2</c:v>
                </c:pt>
                <c:pt idx="276">
                  <c:v>5.6832179429999997E-2</c:v>
                </c:pt>
                <c:pt idx="277">
                  <c:v>5.8580148969999808E-2</c:v>
                </c:pt>
                <c:pt idx="278">
                  <c:v>5.9943094850000364E-2</c:v>
                </c:pt>
                <c:pt idx="279">
                  <c:v>6.1878275130000007E-2</c:v>
                </c:pt>
                <c:pt idx="280">
                  <c:v>6.3122168179999855E-2</c:v>
                </c:pt>
                <c:pt idx="281">
                  <c:v>6.4321629699999994E-2</c:v>
                </c:pt>
                <c:pt idx="282">
                  <c:v>6.5264418719999995E-2</c:v>
                </c:pt>
                <c:pt idx="283">
                  <c:v>6.6802479330000122E-2</c:v>
                </c:pt>
                <c:pt idx="284">
                  <c:v>6.8235829469999856E-2</c:v>
                </c:pt>
                <c:pt idx="285">
                  <c:v>6.9299951200000084E-2</c:v>
                </c:pt>
                <c:pt idx="286">
                  <c:v>7.0459842679999746E-2</c:v>
                </c:pt>
                <c:pt idx="287">
                  <c:v>7.0914328099999993E-2</c:v>
                </c:pt>
                <c:pt idx="288">
                  <c:v>7.2091005740000033E-2</c:v>
                </c:pt>
                <c:pt idx="289">
                  <c:v>7.3020875449999995E-2</c:v>
                </c:pt>
                <c:pt idx="290">
                  <c:v>7.3959708210000003E-2</c:v>
                </c:pt>
                <c:pt idx="291">
                  <c:v>7.5019136070000034E-2</c:v>
                </c:pt>
                <c:pt idx="292">
                  <c:v>7.554375380000003E-2</c:v>
                </c:pt>
                <c:pt idx="293">
                  <c:v>7.6228849589999675E-2</c:v>
                </c:pt>
                <c:pt idx="294">
                  <c:v>7.7001288530000031E-2</c:v>
                </c:pt>
                <c:pt idx="295">
                  <c:v>7.7743612230000134E-2</c:v>
                </c:pt>
                <c:pt idx="296">
                  <c:v>7.8304238619999994E-2</c:v>
                </c:pt>
                <c:pt idx="297">
                  <c:v>7.8537821770000002E-2</c:v>
                </c:pt>
                <c:pt idx="298">
                  <c:v>7.9118266700000023E-2</c:v>
                </c:pt>
                <c:pt idx="299">
                  <c:v>7.9556129870000103E-2</c:v>
                </c:pt>
                <c:pt idx="300">
                  <c:v>7.9998053609999994E-2</c:v>
                </c:pt>
                <c:pt idx="301">
                  <c:v>8.0108702180000227E-2</c:v>
                </c:pt>
                <c:pt idx="302">
                  <c:v>8.0618754030000017E-2</c:v>
                </c:pt>
                <c:pt idx="303">
                  <c:v>8.0672949550000247E-2</c:v>
                </c:pt>
                <c:pt idx="304">
                  <c:v>8.0858141180000453E-2</c:v>
                </c:pt>
                <c:pt idx="305">
                  <c:v>8.1469513479999991E-2</c:v>
                </c:pt>
                <c:pt idx="306">
                  <c:v>8.1545405090000522E-2</c:v>
                </c:pt>
                <c:pt idx="307">
                  <c:v>8.1651918590000538E-2</c:v>
                </c:pt>
                <c:pt idx="308">
                  <c:v>8.1594221290000227E-2</c:v>
                </c:pt>
                <c:pt idx="309">
                  <c:v>8.1540033220000016E-2</c:v>
                </c:pt>
                <c:pt idx="310">
                  <c:v>8.1809498370000525E-2</c:v>
                </c:pt>
                <c:pt idx="311">
                  <c:v>8.1779778000000011E-2</c:v>
                </c:pt>
                <c:pt idx="312">
                  <c:v>8.2641772930000024E-2</c:v>
                </c:pt>
                <c:pt idx="313">
                  <c:v>8.1488408150000038E-2</c:v>
                </c:pt>
                <c:pt idx="314">
                  <c:v>8.1852689390000066E-2</c:v>
                </c:pt>
                <c:pt idx="315">
                  <c:v>8.2899920640000027E-2</c:v>
                </c:pt>
                <c:pt idx="316">
                  <c:v>8.1254757940000047E-2</c:v>
                </c:pt>
                <c:pt idx="317">
                  <c:v>8.2318194209999987E-2</c:v>
                </c:pt>
                <c:pt idx="318">
                  <c:v>8.2802057269999993E-2</c:v>
                </c:pt>
                <c:pt idx="319">
                  <c:v>8.3427064120000519E-2</c:v>
                </c:pt>
                <c:pt idx="320">
                  <c:v>8.3842135970000078E-2</c:v>
                </c:pt>
                <c:pt idx="321">
                  <c:v>8.4256574510000265E-2</c:v>
                </c:pt>
                <c:pt idx="322">
                  <c:v>8.5079796609999994E-2</c:v>
                </c:pt>
                <c:pt idx="323">
                  <c:v>8.5491605100000048E-2</c:v>
                </c:pt>
                <c:pt idx="324">
                  <c:v>8.6304739120000015E-2</c:v>
                </c:pt>
                <c:pt idx="325">
                  <c:v>8.7114967410000008E-2</c:v>
                </c:pt>
                <c:pt idx="326">
                  <c:v>8.7875179950000021E-2</c:v>
                </c:pt>
                <c:pt idx="327">
                  <c:v>8.8890768590000696E-2</c:v>
                </c:pt>
                <c:pt idx="328">
                  <c:v>8.9574769140000565E-2</c:v>
                </c:pt>
                <c:pt idx="329">
                  <c:v>9.0365819630000038E-2</c:v>
                </c:pt>
                <c:pt idx="330">
                  <c:v>9.1452248390000226E-2</c:v>
                </c:pt>
                <c:pt idx="331">
                  <c:v>9.1999158260000047E-2</c:v>
                </c:pt>
                <c:pt idx="332">
                  <c:v>9.2946402730000224E-2</c:v>
                </c:pt>
                <c:pt idx="333">
                  <c:v>9.3698009850000402E-2</c:v>
                </c:pt>
                <c:pt idx="334">
                  <c:v>9.4512023030000225E-2</c:v>
                </c:pt>
                <c:pt idx="335">
                  <c:v>9.5160856840000224E-2</c:v>
                </c:pt>
                <c:pt idx="336">
                  <c:v>9.580989182000002E-2</c:v>
                </c:pt>
                <c:pt idx="337">
                  <c:v>9.6454426650000244E-2</c:v>
                </c:pt>
                <c:pt idx="338">
                  <c:v>9.7204625610000067E-2</c:v>
                </c:pt>
                <c:pt idx="339">
                  <c:v>9.787860513000006E-2</c:v>
                </c:pt>
                <c:pt idx="340">
                  <c:v>9.8044350740000591E-2</c:v>
                </c:pt>
                <c:pt idx="341">
                  <c:v>9.864790738000051E-2</c:v>
                </c:pt>
                <c:pt idx="342">
                  <c:v>9.9259026350000501E-2</c:v>
                </c:pt>
                <c:pt idx="343">
                  <c:v>9.9907860160000694E-2</c:v>
                </c:pt>
                <c:pt idx="344">
                  <c:v>0.10042376820000012</c:v>
                </c:pt>
                <c:pt idx="345">
                  <c:v>0.1010748073</c:v>
                </c:pt>
                <c:pt idx="346">
                  <c:v>0.1014746651</c:v>
                </c:pt>
                <c:pt idx="347">
                  <c:v>0.1019901186</c:v>
                </c:pt>
                <c:pt idx="348">
                  <c:v>0.10232611000000012</c:v>
                </c:pt>
                <c:pt idx="349">
                  <c:v>0.102789402</c:v>
                </c:pt>
                <c:pt idx="350">
                  <c:v>0.10314875840000012</c:v>
                </c:pt>
                <c:pt idx="351">
                  <c:v>0.1035908163</c:v>
                </c:pt>
                <c:pt idx="352">
                  <c:v>0.10399852690000012</c:v>
                </c:pt>
                <c:pt idx="353">
                  <c:v>0.10426416250000028</c:v>
                </c:pt>
                <c:pt idx="354">
                  <c:v>0.10484445840000002</c:v>
                </c:pt>
                <c:pt idx="355">
                  <c:v>0.10515350850000002</c:v>
                </c:pt>
                <c:pt idx="356">
                  <c:v>0.10551255200000002</c:v>
                </c:pt>
                <c:pt idx="357">
                  <c:v>0.1058441177</c:v>
                </c:pt>
                <c:pt idx="358">
                  <c:v>0.106070362</c:v>
                </c:pt>
                <c:pt idx="359">
                  <c:v>0.1063666344000003</c:v>
                </c:pt>
                <c:pt idx="360">
                  <c:v>0.10665877159999999</c:v>
                </c:pt>
                <c:pt idx="361">
                  <c:v>0.1068402156</c:v>
                </c:pt>
                <c:pt idx="362">
                  <c:v>0.10701207070000024</c:v>
                </c:pt>
                <c:pt idx="363">
                  <c:v>0.1073772311</c:v>
                </c:pt>
                <c:pt idx="364">
                  <c:v>0.1074743941</c:v>
                </c:pt>
                <c:pt idx="365">
                  <c:v>0.1079826131</c:v>
                </c:pt>
                <c:pt idx="366">
                  <c:v>0.1081033871</c:v>
                </c:pt>
                <c:pt idx="367">
                  <c:v>0.1083334386</c:v>
                </c:pt>
                <c:pt idx="368">
                  <c:v>0.10878685859999999</c:v>
                </c:pt>
                <c:pt idx="369">
                  <c:v>0.10884619500000002</c:v>
                </c:pt>
                <c:pt idx="370">
                  <c:v>0.10909201200000022</c:v>
                </c:pt>
                <c:pt idx="371">
                  <c:v>0.10950122770000033</c:v>
                </c:pt>
                <c:pt idx="372">
                  <c:v>0.10963624720000059</c:v>
                </c:pt>
                <c:pt idx="373">
                  <c:v>0.10992232709999999</c:v>
                </c:pt>
                <c:pt idx="374">
                  <c:v>0.1102252752000005</c:v>
                </c:pt>
                <c:pt idx="375">
                  <c:v>0.11042073370000006</c:v>
                </c:pt>
                <c:pt idx="376">
                  <c:v>0.11077851800000001</c:v>
                </c:pt>
                <c:pt idx="377">
                  <c:v>0.11133068800000001</c:v>
                </c:pt>
                <c:pt idx="378">
                  <c:v>0.11176538470000009</c:v>
                </c:pt>
                <c:pt idx="379">
                  <c:v>0.11214528980000003</c:v>
                </c:pt>
                <c:pt idx="380">
                  <c:v>0.11286681150000001</c:v>
                </c:pt>
                <c:pt idx="381">
                  <c:v>0.11373168980000002</c:v>
                </c:pt>
                <c:pt idx="382">
                  <c:v>0.11442729090000003</c:v>
                </c:pt>
                <c:pt idx="383">
                  <c:v>0.11515724660000001</c:v>
                </c:pt>
                <c:pt idx="384">
                  <c:v>0.11584857110000001</c:v>
                </c:pt>
                <c:pt idx="385">
                  <c:v>0.11667031050000001</c:v>
                </c:pt>
                <c:pt idx="386">
                  <c:v>0.11723484840000026</c:v>
                </c:pt>
                <c:pt idx="387">
                  <c:v>0.11839410660000002</c:v>
                </c:pt>
                <c:pt idx="388">
                  <c:v>0.11983807380000001</c:v>
                </c:pt>
                <c:pt idx="389">
                  <c:v>0.1209983602</c:v>
                </c:pt>
                <c:pt idx="390">
                  <c:v>0.1219843104</c:v>
                </c:pt>
                <c:pt idx="391">
                  <c:v>0.12351709600000001</c:v>
                </c:pt>
                <c:pt idx="392">
                  <c:v>0.1252845377</c:v>
                </c:pt>
                <c:pt idx="393">
                  <c:v>0.12764526900000001</c:v>
                </c:pt>
                <c:pt idx="394">
                  <c:v>0.12947252389999997</c:v>
                </c:pt>
                <c:pt idx="395">
                  <c:v>0.13181996350000041</c:v>
                </c:pt>
                <c:pt idx="396">
                  <c:v>0.13413266839999988</c:v>
                </c:pt>
                <c:pt idx="397">
                  <c:v>0.13774885240000068</c:v>
                </c:pt>
                <c:pt idx="398">
                  <c:v>0.14059369269999999</c:v>
                </c:pt>
                <c:pt idx="399">
                  <c:v>0.14441943170000118</c:v>
                </c:pt>
                <c:pt idx="400">
                  <c:v>0.14760108290000001</c:v>
                </c:pt>
                <c:pt idx="401">
                  <c:v>0.15212759379999999</c:v>
                </c:pt>
                <c:pt idx="402">
                  <c:v>0.15708646180000083</c:v>
                </c:pt>
                <c:pt idx="403">
                  <c:v>0.16239359970000003</c:v>
                </c:pt>
                <c:pt idx="404">
                  <c:v>0.16913348440000056</c:v>
                </c:pt>
                <c:pt idx="405">
                  <c:v>0.17354162040000001</c:v>
                </c:pt>
                <c:pt idx="406">
                  <c:v>0.18074865640000068</c:v>
                </c:pt>
                <c:pt idx="407">
                  <c:v>0.18952777979999999</c:v>
                </c:pt>
                <c:pt idx="408">
                  <c:v>0.19696073230000041</c:v>
                </c:pt>
                <c:pt idx="409">
                  <c:v>0.2057815939</c:v>
                </c:pt>
                <c:pt idx="410">
                  <c:v>0.21563796700000001</c:v>
                </c:pt>
                <c:pt idx="411">
                  <c:v>0.22479012610000004</c:v>
                </c:pt>
                <c:pt idx="412">
                  <c:v>0.23620806629999999</c:v>
                </c:pt>
                <c:pt idx="413">
                  <c:v>0.24814851580000041</c:v>
                </c:pt>
                <c:pt idx="414">
                  <c:v>0.25993302459999973</c:v>
                </c:pt>
                <c:pt idx="415">
                  <c:v>0.27370151879999999</c:v>
                </c:pt>
                <c:pt idx="416">
                  <c:v>0.28328195210000001</c:v>
                </c:pt>
                <c:pt idx="417">
                  <c:v>0.300441741900001</c:v>
                </c:pt>
                <c:pt idx="418">
                  <c:v>0.31438809630000236</c:v>
                </c:pt>
                <c:pt idx="419">
                  <c:v>0.33057847620000219</c:v>
                </c:pt>
                <c:pt idx="420">
                  <c:v>0.34494817260000032</c:v>
                </c:pt>
                <c:pt idx="421">
                  <c:v>0.35909813640000005</c:v>
                </c:pt>
                <c:pt idx="422">
                  <c:v>0.37617906930000189</c:v>
                </c:pt>
                <c:pt idx="423">
                  <c:v>0.39169049260000038</c:v>
                </c:pt>
                <c:pt idx="424">
                  <c:v>0.40933847430000142</c:v>
                </c:pt>
                <c:pt idx="425">
                  <c:v>0.42477324600000005</c:v>
                </c:pt>
                <c:pt idx="426">
                  <c:v>0.44243577120000038</c:v>
                </c:pt>
                <c:pt idx="427">
                  <c:v>0.45954436059999998</c:v>
                </c:pt>
                <c:pt idx="428">
                  <c:v>0.47504019740000031</c:v>
                </c:pt>
                <c:pt idx="429">
                  <c:v>0.49242112040000002</c:v>
                </c:pt>
                <c:pt idx="430">
                  <c:v>0.50721096989999725</c:v>
                </c:pt>
                <c:pt idx="431">
                  <c:v>0.52297836539999998</c:v>
                </c:pt>
                <c:pt idx="432">
                  <c:v>0.53753304479999786</c:v>
                </c:pt>
                <c:pt idx="433">
                  <c:v>0.55307024720000064</c:v>
                </c:pt>
                <c:pt idx="434">
                  <c:v>0.56775581840000389</c:v>
                </c:pt>
                <c:pt idx="435">
                  <c:v>0.58009737730000011</c:v>
                </c:pt>
                <c:pt idx="436">
                  <c:v>0.5941222309999995</c:v>
                </c:pt>
                <c:pt idx="437">
                  <c:v>0.60712957380000065</c:v>
                </c:pt>
                <c:pt idx="438">
                  <c:v>0.61926174160000003</c:v>
                </c:pt>
                <c:pt idx="439">
                  <c:v>0.62996518610000063</c:v>
                </c:pt>
                <c:pt idx="440">
                  <c:v>0.64362680910000236</c:v>
                </c:pt>
                <c:pt idx="441">
                  <c:v>0.65339910980000004</c:v>
                </c:pt>
                <c:pt idx="442">
                  <c:v>0.6606264710000026</c:v>
                </c:pt>
                <c:pt idx="443">
                  <c:v>0.67198115590000063</c:v>
                </c:pt>
                <c:pt idx="444">
                  <c:v>0.6806818247000006</c:v>
                </c:pt>
                <c:pt idx="445">
                  <c:v>0.69024276730000012</c:v>
                </c:pt>
                <c:pt idx="446">
                  <c:v>0.69619071480000061</c:v>
                </c:pt>
                <c:pt idx="447">
                  <c:v>0.702588856200002</c:v>
                </c:pt>
                <c:pt idx="448">
                  <c:v>0.70836549999999998</c:v>
                </c:pt>
                <c:pt idx="449">
                  <c:v>0.7125657796999999</c:v>
                </c:pt>
                <c:pt idx="450">
                  <c:v>0.71580725910000065</c:v>
                </c:pt>
                <c:pt idx="451">
                  <c:v>0.71745443340000248</c:v>
                </c:pt>
                <c:pt idx="452">
                  <c:v>0.7194812894</c:v>
                </c:pt>
                <c:pt idx="453">
                  <c:v>0.71987175940000236</c:v>
                </c:pt>
                <c:pt idx="454">
                  <c:v>0.71898269650000213</c:v>
                </c:pt>
                <c:pt idx="455">
                  <c:v>0.71805292370000007</c:v>
                </c:pt>
                <c:pt idx="456">
                  <c:v>0.71604740620000285</c:v>
                </c:pt>
                <c:pt idx="457">
                  <c:v>0.71287620070000002</c:v>
                </c:pt>
                <c:pt idx="458">
                  <c:v>0.70917826890000002</c:v>
                </c:pt>
                <c:pt idx="459">
                  <c:v>0.70463782550000065</c:v>
                </c:pt>
                <c:pt idx="460">
                  <c:v>0.69899892810000064</c:v>
                </c:pt>
                <c:pt idx="461">
                  <c:v>0.69428938630000014</c:v>
                </c:pt>
                <c:pt idx="462">
                  <c:v>0.68851363660000064</c:v>
                </c:pt>
                <c:pt idx="463">
                  <c:v>0.68123590950000013</c:v>
                </c:pt>
                <c:pt idx="464">
                  <c:v>0.67406857010000065</c:v>
                </c:pt>
                <c:pt idx="465">
                  <c:v>0.66393750910000005</c:v>
                </c:pt>
                <c:pt idx="466">
                  <c:v>0.65729302170000004</c:v>
                </c:pt>
                <c:pt idx="467">
                  <c:v>0.6480079889</c:v>
                </c:pt>
                <c:pt idx="468">
                  <c:v>0.63742637630000065</c:v>
                </c:pt>
                <c:pt idx="469">
                  <c:v>0.62589114900000065</c:v>
                </c:pt>
                <c:pt idx="470">
                  <c:v>0.6144311428</c:v>
                </c:pt>
                <c:pt idx="471">
                  <c:v>0.60546737909999959</c:v>
                </c:pt>
                <c:pt idx="472">
                  <c:v>0.59319794179999763</c:v>
                </c:pt>
                <c:pt idx="473">
                  <c:v>0.58119058610000007</c:v>
                </c:pt>
                <c:pt idx="474">
                  <c:v>0.56906276939999956</c:v>
                </c:pt>
                <c:pt idx="475">
                  <c:v>0.55643427370000009</c:v>
                </c:pt>
                <c:pt idx="476">
                  <c:v>0.54660028220000212</c:v>
                </c:pt>
                <c:pt idx="477">
                  <c:v>0.53519690040000001</c:v>
                </c:pt>
                <c:pt idx="478">
                  <c:v>0.52062171700000248</c:v>
                </c:pt>
                <c:pt idx="479">
                  <c:v>0.5090671181999995</c:v>
                </c:pt>
                <c:pt idx="480">
                  <c:v>0.49602636690000218</c:v>
                </c:pt>
                <c:pt idx="481">
                  <c:v>0.48603454229999998</c:v>
                </c:pt>
                <c:pt idx="482">
                  <c:v>0.47463843230000002</c:v>
                </c:pt>
                <c:pt idx="483">
                  <c:v>0.46025225520000002</c:v>
                </c:pt>
                <c:pt idx="484">
                  <c:v>0.4493542314000003</c:v>
                </c:pt>
                <c:pt idx="485">
                  <c:v>0.43912574650000002</c:v>
                </c:pt>
                <c:pt idx="486">
                  <c:v>0.4271458387</c:v>
                </c:pt>
                <c:pt idx="487">
                  <c:v>0.41599828000000094</c:v>
                </c:pt>
                <c:pt idx="488">
                  <c:v>0.40436625480000032</c:v>
                </c:pt>
                <c:pt idx="489">
                  <c:v>0.39433646200000189</c:v>
                </c:pt>
                <c:pt idx="490">
                  <c:v>0.38594856860000165</c:v>
                </c:pt>
                <c:pt idx="491">
                  <c:v>0.37572172280000032</c:v>
                </c:pt>
                <c:pt idx="492">
                  <c:v>0.36781615020000125</c:v>
                </c:pt>
                <c:pt idx="493">
                  <c:v>0.35884279010000142</c:v>
                </c:pt>
                <c:pt idx="494">
                  <c:v>0.35064184669999993</c:v>
                </c:pt>
                <c:pt idx="495">
                  <c:v>0.34482565520000141</c:v>
                </c:pt>
                <c:pt idx="496">
                  <c:v>0.33757954840000032</c:v>
                </c:pt>
                <c:pt idx="497">
                  <c:v>0.33224698900000177</c:v>
                </c:pt>
                <c:pt idx="498">
                  <c:v>0.32693824170000124</c:v>
                </c:pt>
                <c:pt idx="499">
                  <c:v>0.32457986470000189</c:v>
                </c:pt>
                <c:pt idx="500">
                  <c:v>0.32223981619999997</c:v>
                </c:pt>
                <c:pt idx="501">
                  <c:v>0.32061192390000165</c:v>
                </c:pt>
                <c:pt idx="502">
                  <c:v>0.31902632120000218</c:v>
                </c:pt>
                <c:pt idx="503">
                  <c:v>0.31861042980000165</c:v>
                </c:pt>
                <c:pt idx="504">
                  <c:v>0.31942772870000125</c:v>
                </c:pt>
                <c:pt idx="505">
                  <c:v>0.32095426320000242</c:v>
                </c:pt>
                <c:pt idx="506">
                  <c:v>0.32295551900000125</c:v>
                </c:pt>
                <c:pt idx="507">
                  <c:v>0.32600906490000142</c:v>
                </c:pt>
                <c:pt idx="508">
                  <c:v>0.32675459980000165</c:v>
                </c:pt>
                <c:pt idx="509">
                  <c:v>0.32554927470000095</c:v>
                </c:pt>
                <c:pt idx="510">
                  <c:v>0.32024049760000106</c:v>
                </c:pt>
                <c:pt idx="511">
                  <c:v>0.31871581080000094</c:v>
                </c:pt>
                <c:pt idx="512">
                  <c:v>0.31923744079999999</c:v>
                </c:pt>
                <c:pt idx="513">
                  <c:v>0.31937173010000142</c:v>
                </c:pt>
                <c:pt idx="514">
                  <c:v>0.32002946730000248</c:v>
                </c:pt>
                <c:pt idx="515">
                  <c:v>0.32086980340000176</c:v>
                </c:pt>
                <c:pt idx="516">
                  <c:v>0.32052591440000094</c:v>
                </c:pt>
                <c:pt idx="517">
                  <c:v>0.32007354500000124</c:v>
                </c:pt>
                <c:pt idx="518">
                  <c:v>0.31904420260000038</c:v>
                </c:pt>
                <c:pt idx="519">
                  <c:v>0.31612867120000276</c:v>
                </c:pt>
                <c:pt idx="520">
                  <c:v>0.31430870290000218</c:v>
                </c:pt>
                <c:pt idx="521">
                  <c:v>0.31404921409999997</c:v>
                </c:pt>
                <c:pt idx="522">
                  <c:v>0.31237134340000094</c:v>
                </c:pt>
                <c:pt idx="523">
                  <c:v>0.30978944900000038</c:v>
                </c:pt>
                <c:pt idx="524">
                  <c:v>0.30955219270000106</c:v>
                </c:pt>
                <c:pt idx="525">
                  <c:v>0.31077137590000142</c:v>
                </c:pt>
                <c:pt idx="526">
                  <c:v>0.31039687990000242</c:v>
                </c:pt>
                <c:pt idx="527">
                  <c:v>0.30918914079999998</c:v>
                </c:pt>
                <c:pt idx="528">
                  <c:v>0.30888399480000212</c:v>
                </c:pt>
                <c:pt idx="529">
                  <c:v>0.30641874670000124</c:v>
                </c:pt>
                <c:pt idx="530">
                  <c:v>0.30679479240000002</c:v>
                </c:pt>
                <c:pt idx="531">
                  <c:v>0.30728256700000212</c:v>
                </c:pt>
                <c:pt idx="532">
                  <c:v>0.30860662460000032</c:v>
                </c:pt>
                <c:pt idx="533">
                  <c:v>0.31093043090000094</c:v>
                </c:pt>
                <c:pt idx="534">
                  <c:v>0.31436675790000218</c:v>
                </c:pt>
                <c:pt idx="535">
                  <c:v>0.31944090130000213</c:v>
                </c:pt>
                <c:pt idx="536">
                  <c:v>0.32673120500000002</c:v>
                </c:pt>
                <c:pt idx="537">
                  <c:v>0.33709156510000166</c:v>
                </c:pt>
                <c:pt idx="538">
                  <c:v>0.34747543930000135</c:v>
                </c:pt>
                <c:pt idx="539">
                  <c:v>0.35918349030000124</c:v>
                </c:pt>
                <c:pt idx="540">
                  <c:v>0.36956658960000177</c:v>
                </c:pt>
                <c:pt idx="541">
                  <c:v>0.38708382840000038</c:v>
                </c:pt>
                <c:pt idx="542">
                  <c:v>0.40490472320000165</c:v>
                </c:pt>
                <c:pt idx="543">
                  <c:v>0.42285504940000002</c:v>
                </c:pt>
                <c:pt idx="544">
                  <c:v>0.43911787870000124</c:v>
                </c:pt>
                <c:pt idx="545">
                  <c:v>0.46011942630000002</c:v>
                </c:pt>
                <c:pt idx="546">
                  <c:v>0.48334443570000124</c:v>
                </c:pt>
                <c:pt idx="547">
                  <c:v>0.50000333789999996</c:v>
                </c:pt>
                <c:pt idx="548">
                  <c:v>0.51745343210000005</c:v>
                </c:pt>
                <c:pt idx="549">
                  <c:v>0.53390890360000065</c:v>
                </c:pt>
                <c:pt idx="550">
                  <c:v>0.55354100470000001</c:v>
                </c:pt>
                <c:pt idx="551">
                  <c:v>0.57092028860000188</c:v>
                </c:pt>
                <c:pt idx="552">
                  <c:v>0.58684748410000009</c:v>
                </c:pt>
                <c:pt idx="553">
                  <c:v>0.59903758759999959</c:v>
                </c:pt>
                <c:pt idx="554">
                  <c:v>0.61161142589999995</c:v>
                </c:pt>
                <c:pt idx="555">
                  <c:v>0.62774503230000567</c:v>
                </c:pt>
                <c:pt idx="556">
                  <c:v>0.64526760579999998</c:v>
                </c:pt>
                <c:pt idx="557">
                  <c:v>0.65540260080000001</c:v>
                </c:pt>
                <c:pt idx="558">
                  <c:v>0.67000126840000285</c:v>
                </c:pt>
                <c:pt idx="559">
                  <c:v>0.68362379070000012</c:v>
                </c:pt>
                <c:pt idx="560">
                  <c:v>0.70519566540000211</c:v>
                </c:pt>
                <c:pt idx="561">
                  <c:v>0.73024445770000213</c:v>
                </c:pt>
                <c:pt idx="562">
                  <c:v>0.76223045590000005</c:v>
                </c:pt>
                <c:pt idx="563">
                  <c:v>0.79414027930000064</c:v>
                </c:pt>
                <c:pt idx="564">
                  <c:v>0.84262984990000211</c:v>
                </c:pt>
                <c:pt idx="565">
                  <c:v>0.89561855790000011</c:v>
                </c:pt>
                <c:pt idx="566">
                  <c:v>0.96555936340000004</c:v>
                </c:pt>
                <c:pt idx="567">
                  <c:v>1.0796508789999999</c:v>
                </c:pt>
                <c:pt idx="568">
                  <c:v>1.181378603</c:v>
                </c:pt>
                <c:pt idx="569">
                  <c:v>1.2771668429999949</c:v>
                </c:pt>
                <c:pt idx="570">
                  <c:v>1.478445172</c:v>
                </c:pt>
                <c:pt idx="571">
                  <c:v>1.6439992189999915</c:v>
                </c:pt>
                <c:pt idx="572">
                  <c:v>1.9342118500000001</c:v>
                </c:pt>
                <c:pt idx="573">
                  <c:v>2.248071194</c:v>
                </c:pt>
                <c:pt idx="574">
                  <c:v>2.5142316820000001</c:v>
                </c:pt>
                <c:pt idx="575">
                  <c:v>2.9714479449999978</c:v>
                </c:pt>
                <c:pt idx="576">
                  <c:v>3.1807308200000075</c:v>
                </c:pt>
                <c:pt idx="577">
                  <c:v>3.3279559609999998</c:v>
                </c:pt>
                <c:pt idx="578">
                  <c:v>3.3868334289999993</c:v>
                </c:pt>
                <c:pt idx="579">
                  <c:v>3.4111123089999995</c:v>
                </c:pt>
                <c:pt idx="580">
                  <c:v>3.3383457659999998</c:v>
                </c:pt>
                <c:pt idx="581">
                  <c:v>3.3688189979999987</c:v>
                </c:pt>
                <c:pt idx="582">
                  <c:v>3.3789865969999999</c:v>
                </c:pt>
                <c:pt idx="583">
                  <c:v>3.408438206</c:v>
                </c:pt>
                <c:pt idx="584">
                  <c:v>3.4372959139999977</c:v>
                </c:pt>
                <c:pt idx="585">
                  <c:v>3.478503704</c:v>
                </c:pt>
                <c:pt idx="586">
                  <c:v>3.5617821219999999</c:v>
                </c:pt>
                <c:pt idx="587">
                  <c:v>3.5095479490000003</c:v>
                </c:pt>
                <c:pt idx="588">
                  <c:v>3.5650880339999977</c:v>
                </c:pt>
                <c:pt idx="589">
                  <c:v>3.5723795889999996</c:v>
                </c:pt>
                <c:pt idx="590">
                  <c:v>3.5839049820000075</c:v>
                </c:pt>
                <c:pt idx="591">
                  <c:v>3.541707277000008</c:v>
                </c:pt>
                <c:pt idx="592">
                  <c:v>3.534027338</c:v>
                </c:pt>
                <c:pt idx="593">
                  <c:v>3.6752977370000002</c:v>
                </c:pt>
                <c:pt idx="594">
                  <c:v>3.6617829799999999</c:v>
                </c:pt>
                <c:pt idx="595">
                  <c:v>3.7771961690000002</c:v>
                </c:pt>
                <c:pt idx="596">
                  <c:v>3.6647815700000095</c:v>
                </c:pt>
                <c:pt idx="597">
                  <c:v>3.6102049349999987</c:v>
                </c:pt>
                <c:pt idx="598">
                  <c:v>3.6055591109999998</c:v>
                </c:pt>
                <c:pt idx="599">
                  <c:v>3.4770805839999999</c:v>
                </c:pt>
                <c:pt idx="600">
                  <c:v>3.5727121829999993</c:v>
                </c:pt>
              </c:numCache>
            </c:numRef>
          </c:yVal>
          <c:smooth val="1"/>
          <c:extLst>
            <c:ext xmlns:c16="http://schemas.microsoft.com/office/drawing/2014/chart" uri="{C3380CC4-5D6E-409C-BE32-E72D297353CC}">
              <c16:uniqueId val="{00000008-88BE-477C-B356-39ABD889CD29}"/>
            </c:ext>
          </c:extLst>
        </c:ser>
        <c:ser>
          <c:idx val="10"/>
          <c:order val="9"/>
          <c:spPr>
            <a:ln w="19050"/>
          </c:spPr>
          <c:marker>
            <c:symbol val="none"/>
          </c:marker>
          <c:xVal>
            <c:numRef>
              <c:f>Foglio1!$A$3:$A$603</c:f>
              <c:numCache>
                <c:formatCode>General</c:formatCode>
                <c:ptCount val="601"/>
                <c:pt idx="0">
                  <c:v>800.00378420000266</c:v>
                </c:pt>
                <c:pt idx="1">
                  <c:v>799.02923579999947</c:v>
                </c:pt>
                <c:pt idx="2">
                  <c:v>798.05432129999997</c:v>
                </c:pt>
                <c:pt idx="3">
                  <c:v>796.9396362</c:v>
                </c:pt>
                <c:pt idx="4">
                  <c:v>795.96386719999748</c:v>
                </c:pt>
                <c:pt idx="5">
                  <c:v>794.98773189999997</c:v>
                </c:pt>
                <c:pt idx="6">
                  <c:v>794.01123050000001</c:v>
                </c:pt>
                <c:pt idx="7">
                  <c:v>793.03436279999949</c:v>
                </c:pt>
                <c:pt idx="8">
                  <c:v>792.0571288999954</c:v>
                </c:pt>
                <c:pt idx="9">
                  <c:v>790.93981929999939</c:v>
                </c:pt>
                <c:pt idx="10">
                  <c:v>789.96173099999999</c:v>
                </c:pt>
                <c:pt idx="11">
                  <c:v>788.98333740000055</c:v>
                </c:pt>
                <c:pt idx="12">
                  <c:v>788.00451659999999</c:v>
                </c:pt>
                <c:pt idx="13">
                  <c:v>787.02539060000004</c:v>
                </c:pt>
                <c:pt idx="14">
                  <c:v>786.04583739999998</c:v>
                </c:pt>
                <c:pt idx="15">
                  <c:v>785.06591799999796</c:v>
                </c:pt>
                <c:pt idx="16">
                  <c:v>783.94561769999746</c:v>
                </c:pt>
                <c:pt idx="17">
                  <c:v>782.96490479999773</c:v>
                </c:pt>
                <c:pt idx="18">
                  <c:v>781.98382570000001</c:v>
                </c:pt>
                <c:pt idx="19">
                  <c:v>781.00238039999999</c:v>
                </c:pt>
                <c:pt idx="20">
                  <c:v>780.02056879999748</c:v>
                </c:pt>
                <c:pt idx="21">
                  <c:v>779.03839110000001</c:v>
                </c:pt>
                <c:pt idx="22">
                  <c:v>778.05584720000002</c:v>
                </c:pt>
                <c:pt idx="23">
                  <c:v>776.9324950999976</c:v>
                </c:pt>
                <c:pt idx="24">
                  <c:v>775.94915769999773</c:v>
                </c:pt>
                <c:pt idx="25">
                  <c:v>774.96545409999771</c:v>
                </c:pt>
                <c:pt idx="26">
                  <c:v>773.98138429999995</c:v>
                </c:pt>
                <c:pt idx="27">
                  <c:v>772.99700929999949</c:v>
                </c:pt>
                <c:pt idx="28">
                  <c:v>772.01220699999772</c:v>
                </c:pt>
                <c:pt idx="29">
                  <c:v>771.02703859999997</c:v>
                </c:pt>
                <c:pt idx="30">
                  <c:v>770.04150389999711</c:v>
                </c:pt>
                <c:pt idx="31">
                  <c:v>769.05566409999722</c:v>
                </c:pt>
                <c:pt idx="32">
                  <c:v>768.06939699999998</c:v>
                </c:pt>
                <c:pt idx="33">
                  <c:v>766.94183350000003</c:v>
                </c:pt>
                <c:pt idx="34">
                  <c:v>765.95477289999997</c:v>
                </c:pt>
                <c:pt idx="35">
                  <c:v>764.96740719999696</c:v>
                </c:pt>
                <c:pt idx="36">
                  <c:v>763.97967530000005</c:v>
                </c:pt>
                <c:pt idx="37">
                  <c:v>762.99157709999997</c:v>
                </c:pt>
                <c:pt idx="38">
                  <c:v>762.00311279999949</c:v>
                </c:pt>
                <c:pt idx="39">
                  <c:v>761.01428220000003</c:v>
                </c:pt>
                <c:pt idx="40">
                  <c:v>760.02508539999997</c:v>
                </c:pt>
                <c:pt idx="41">
                  <c:v>759.03552249999746</c:v>
                </c:pt>
                <c:pt idx="42">
                  <c:v>758.04565429999946</c:v>
                </c:pt>
                <c:pt idx="43">
                  <c:v>757.0553588999976</c:v>
                </c:pt>
                <c:pt idx="44">
                  <c:v>756.06475829999999</c:v>
                </c:pt>
                <c:pt idx="45">
                  <c:v>754.93218989999696</c:v>
                </c:pt>
                <c:pt idx="46">
                  <c:v>753.94079590000001</c:v>
                </c:pt>
                <c:pt idx="47">
                  <c:v>752.94909669999947</c:v>
                </c:pt>
                <c:pt idx="48">
                  <c:v>751.9569702</c:v>
                </c:pt>
                <c:pt idx="49">
                  <c:v>750.96453859999997</c:v>
                </c:pt>
                <c:pt idx="50">
                  <c:v>749.97174070000005</c:v>
                </c:pt>
                <c:pt idx="51">
                  <c:v>748.97857670000053</c:v>
                </c:pt>
                <c:pt idx="52">
                  <c:v>747.98510739999949</c:v>
                </c:pt>
                <c:pt idx="53">
                  <c:v>746.99121090000006</c:v>
                </c:pt>
                <c:pt idx="54">
                  <c:v>745.99700929999949</c:v>
                </c:pt>
                <c:pt idx="55">
                  <c:v>745.00244139999938</c:v>
                </c:pt>
                <c:pt idx="56">
                  <c:v>744.00756839999747</c:v>
                </c:pt>
                <c:pt idx="57">
                  <c:v>743.01226809999685</c:v>
                </c:pt>
                <c:pt idx="58">
                  <c:v>742.01666259999797</c:v>
                </c:pt>
                <c:pt idx="59">
                  <c:v>741.02069089999748</c:v>
                </c:pt>
                <c:pt idx="60">
                  <c:v>740.02435300000002</c:v>
                </c:pt>
                <c:pt idx="61">
                  <c:v>739.02770999999996</c:v>
                </c:pt>
                <c:pt idx="62">
                  <c:v>738.03070070000001</c:v>
                </c:pt>
                <c:pt idx="63">
                  <c:v>737.03332520000004</c:v>
                </c:pt>
                <c:pt idx="64">
                  <c:v>736.03564449999772</c:v>
                </c:pt>
                <c:pt idx="65">
                  <c:v>735.03753659999938</c:v>
                </c:pt>
                <c:pt idx="66">
                  <c:v>734.0391846</c:v>
                </c:pt>
                <c:pt idx="67">
                  <c:v>733.04040529999997</c:v>
                </c:pt>
                <c:pt idx="68">
                  <c:v>732.04132079999772</c:v>
                </c:pt>
                <c:pt idx="69">
                  <c:v>731.04187009999998</c:v>
                </c:pt>
                <c:pt idx="70">
                  <c:v>730.04205319999721</c:v>
                </c:pt>
                <c:pt idx="71">
                  <c:v>729.04193120000002</c:v>
                </c:pt>
                <c:pt idx="72">
                  <c:v>728.04144289999772</c:v>
                </c:pt>
                <c:pt idx="73">
                  <c:v>727.04064939999796</c:v>
                </c:pt>
                <c:pt idx="74">
                  <c:v>726.03948969999999</c:v>
                </c:pt>
                <c:pt idx="75">
                  <c:v>725.03796389999673</c:v>
                </c:pt>
                <c:pt idx="76">
                  <c:v>724.03613279999797</c:v>
                </c:pt>
                <c:pt idx="77">
                  <c:v>723.03393549999998</c:v>
                </c:pt>
                <c:pt idx="78">
                  <c:v>722.03143309999996</c:v>
                </c:pt>
                <c:pt idx="79">
                  <c:v>721.02856450000002</c:v>
                </c:pt>
                <c:pt idx="80">
                  <c:v>720.02532959999996</c:v>
                </c:pt>
                <c:pt idx="81">
                  <c:v>719.02178960000003</c:v>
                </c:pt>
                <c:pt idx="82">
                  <c:v>718.01788329999999</c:v>
                </c:pt>
                <c:pt idx="83">
                  <c:v>717.01367189999996</c:v>
                </c:pt>
                <c:pt idx="84">
                  <c:v>716.00909420000005</c:v>
                </c:pt>
                <c:pt idx="85">
                  <c:v>715.00421139999946</c:v>
                </c:pt>
                <c:pt idx="86">
                  <c:v>713.99896239999998</c:v>
                </c:pt>
                <c:pt idx="87">
                  <c:v>712.99334720000252</c:v>
                </c:pt>
                <c:pt idx="88">
                  <c:v>711.98748779999949</c:v>
                </c:pt>
                <c:pt idx="89">
                  <c:v>710.9812011999976</c:v>
                </c:pt>
                <c:pt idx="90">
                  <c:v>709.97460939999996</c:v>
                </c:pt>
                <c:pt idx="91">
                  <c:v>708.96771239999748</c:v>
                </c:pt>
                <c:pt idx="92">
                  <c:v>707.96044919999747</c:v>
                </c:pt>
                <c:pt idx="93">
                  <c:v>706.95288089999747</c:v>
                </c:pt>
                <c:pt idx="94">
                  <c:v>705.94494629999997</c:v>
                </c:pt>
                <c:pt idx="95">
                  <c:v>704.93664549999721</c:v>
                </c:pt>
                <c:pt idx="96">
                  <c:v>703.92810059999999</c:v>
                </c:pt>
                <c:pt idx="97">
                  <c:v>703.0632934999976</c:v>
                </c:pt>
                <c:pt idx="98">
                  <c:v>702.05407709999997</c:v>
                </c:pt>
                <c:pt idx="99">
                  <c:v>701.04455569999948</c:v>
                </c:pt>
                <c:pt idx="100">
                  <c:v>700.03472899999997</c:v>
                </c:pt>
                <c:pt idx="101">
                  <c:v>699.02447510000002</c:v>
                </c:pt>
                <c:pt idx="102">
                  <c:v>698.01397710000003</c:v>
                </c:pt>
                <c:pt idx="103">
                  <c:v>697.00311279999949</c:v>
                </c:pt>
                <c:pt idx="104">
                  <c:v>695.99194339999997</c:v>
                </c:pt>
                <c:pt idx="105">
                  <c:v>694.9804077</c:v>
                </c:pt>
                <c:pt idx="106">
                  <c:v>693.96856689999709</c:v>
                </c:pt>
                <c:pt idx="107">
                  <c:v>692.95642089999671</c:v>
                </c:pt>
                <c:pt idx="108">
                  <c:v>691.94390869999938</c:v>
                </c:pt>
                <c:pt idx="109">
                  <c:v>690.93109129999948</c:v>
                </c:pt>
                <c:pt idx="110">
                  <c:v>690.06268309999746</c:v>
                </c:pt>
                <c:pt idx="111">
                  <c:v>689.04925539999772</c:v>
                </c:pt>
                <c:pt idx="112">
                  <c:v>688.03552249999746</c:v>
                </c:pt>
                <c:pt idx="113">
                  <c:v>687.02142329999947</c:v>
                </c:pt>
                <c:pt idx="114">
                  <c:v>686.00701899999797</c:v>
                </c:pt>
                <c:pt idx="115">
                  <c:v>684.9923096</c:v>
                </c:pt>
                <c:pt idx="116">
                  <c:v>683.9772338999976</c:v>
                </c:pt>
                <c:pt idx="117">
                  <c:v>682.96185299999797</c:v>
                </c:pt>
                <c:pt idx="118">
                  <c:v>681.94616699999722</c:v>
                </c:pt>
                <c:pt idx="119">
                  <c:v>680.93017579999946</c:v>
                </c:pt>
                <c:pt idx="120">
                  <c:v>680.05902099999946</c:v>
                </c:pt>
                <c:pt idx="121">
                  <c:v>679.04241939999747</c:v>
                </c:pt>
                <c:pt idx="122">
                  <c:v>678.02551269999947</c:v>
                </c:pt>
                <c:pt idx="123">
                  <c:v>677.00823969999999</c:v>
                </c:pt>
                <c:pt idx="124">
                  <c:v>675.99066159999938</c:v>
                </c:pt>
                <c:pt idx="125">
                  <c:v>674.97277830000053</c:v>
                </c:pt>
                <c:pt idx="126">
                  <c:v>673.95458979999796</c:v>
                </c:pt>
                <c:pt idx="127">
                  <c:v>672.93603519999772</c:v>
                </c:pt>
                <c:pt idx="128">
                  <c:v>672.06274409999946</c:v>
                </c:pt>
                <c:pt idx="129">
                  <c:v>671.04364009999949</c:v>
                </c:pt>
                <c:pt idx="130">
                  <c:v>670.02423099999999</c:v>
                </c:pt>
                <c:pt idx="131">
                  <c:v>669.00445560000003</c:v>
                </c:pt>
                <c:pt idx="132">
                  <c:v>667.98437500000205</c:v>
                </c:pt>
                <c:pt idx="133">
                  <c:v>666.96398929999998</c:v>
                </c:pt>
                <c:pt idx="134">
                  <c:v>665.94329829999947</c:v>
                </c:pt>
                <c:pt idx="135">
                  <c:v>665.0681763</c:v>
                </c:pt>
                <c:pt idx="136">
                  <c:v>664.04693599999996</c:v>
                </c:pt>
                <c:pt idx="137">
                  <c:v>663.02532959999996</c:v>
                </c:pt>
                <c:pt idx="138">
                  <c:v>662.00341800000001</c:v>
                </c:pt>
                <c:pt idx="139">
                  <c:v>660.9812011999976</c:v>
                </c:pt>
                <c:pt idx="140">
                  <c:v>659.95867920000001</c:v>
                </c:pt>
                <c:pt idx="141">
                  <c:v>658.93585209999947</c:v>
                </c:pt>
                <c:pt idx="142">
                  <c:v>658.05883789999996</c:v>
                </c:pt>
                <c:pt idx="143">
                  <c:v>657.03546139999946</c:v>
                </c:pt>
                <c:pt idx="144">
                  <c:v>656.01171879999947</c:v>
                </c:pt>
                <c:pt idx="145">
                  <c:v>654.98767090000001</c:v>
                </c:pt>
                <c:pt idx="146">
                  <c:v>653.96331789999772</c:v>
                </c:pt>
                <c:pt idx="147">
                  <c:v>652.93865969999797</c:v>
                </c:pt>
                <c:pt idx="148">
                  <c:v>652.06018069999948</c:v>
                </c:pt>
                <c:pt idx="149">
                  <c:v>651.03491209999947</c:v>
                </c:pt>
                <c:pt idx="150">
                  <c:v>650.00939940000001</c:v>
                </c:pt>
                <c:pt idx="151">
                  <c:v>648.98358150000251</c:v>
                </c:pt>
                <c:pt idx="152">
                  <c:v>647.95739749999746</c:v>
                </c:pt>
                <c:pt idx="153">
                  <c:v>646.93096919999709</c:v>
                </c:pt>
                <c:pt idx="154">
                  <c:v>646.05090329999996</c:v>
                </c:pt>
                <c:pt idx="155">
                  <c:v>645.02392579999946</c:v>
                </c:pt>
                <c:pt idx="156">
                  <c:v>643.99658199999999</c:v>
                </c:pt>
                <c:pt idx="157">
                  <c:v>642.96893309999996</c:v>
                </c:pt>
                <c:pt idx="158">
                  <c:v>641.94103999999948</c:v>
                </c:pt>
                <c:pt idx="159">
                  <c:v>641.05969239999797</c:v>
                </c:pt>
                <c:pt idx="160">
                  <c:v>640.03118899999947</c:v>
                </c:pt>
                <c:pt idx="161">
                  <c:v>639.00244139999938</c:v>
                </c:pt>
                <c:pt idx="162">
                  <c:v>637.97332759999995</c:v>
                </c:pt>
                <c:pt idx="163">
                  <c:v>636.94390869999938</c:v>
                </c:pt>
                <c:pt idx="164">
                  <c:v>636.06134029999998</c:v>
                </c:pt>
                <c:pt idx="165">
                  <c:v>635.0313721</c:v>
                </c:pt>
                <c:pt idx="166">
                  <c:v>634.00115969999797</c:v>
                </c:pt>
                <c:pt idx="167">
                  <c:v>632.9705811</c:v>
                </c:pt>
                <c:pt idx="168">
                  <c:v>631.93975829999999</c:v>
                </c:pt>
                <c:pt idx="169">
                  <c:v>631.05590819999748</c:v>
                </c:pt>
                <c:pt idx="170">
                  <c:v>630.02453609999998</c:v>
                </c:pt>
                <c:pt idx="171">
                  <c:v>628.99279790000003</c:v>
                </c:pt>
                <c:pt idx="172">
                  <c:v>627.96081539999773</c:v>
                </c:pt>
                <c:pt idx="173">
                  <c:v>626.9285277999976</c:v>
                </c:pt>
                <c:pt idx="174">
                  <c:v>626.04345699999999</c:v>
                </c:pt>
                <c:pt idx="175">
                  <c:v>625.0106200999976</c:v>
                </c:pt>
                <c:pt idx="176">
                  <c:v>623.97747800000002</c:v>
                </c:pt>
                <c:pt idx="177">
                  <c:v>622.94403079999938</c:v>
                </c:pt>
                <c:pt idx="178">
                  <c:v>622.05798339999797</c:v>
                </c:pt>
                <c:pt idx="179">
                  <c:v>621.02404790000003</c:v>
                </c:pt>
                <c:pt idx="180">
                  <c:v>619.98974610000005</c:v>
                </c:pt>
                <c:pt idx="181">
                  <c:v>618.95520019999708</c:v>
                </c:pt>
                <c:pt idx="182">
                  <c:v>618.0681763</c:v>
                </c:pt>
                <c:pt idx="183">
                  <c:v>617.0330811</c:v>
                </c:pt>
                <c:pt idx="184">
                  <c:v>615.99768069999948</c:v>
                </c:pt>
                <c:pt idx="185">
                  <c:v>614.96197509999797</c:v>
                </c:pt>
                <c:pt idx="186">
                  <c:v>613.92602539999746</c:v>
                </c:pt>
                <c:pt idx="187">
                  <c:v>613.03784179999946</c:v>
                </c:pt>
                <c:pt idx="188">
                  <c:v>612.00128169999948</c:v>
                </c:pt>
                <c:pt idx="189">
                  <c:v>610.96447750000004</c:v>
                </c:pt>
                <c:pt idx="190">
                  <c:v>609.9274291999966</c:v>
                </c:pt>
                <c:pt idx="191">
                  <c:v>609.03826899999797</c:v>
                </c:pt>
                <c:pt idx="192">
                  <c:v>608.00061039999946</c:v>
                </c:pt>
                <c:pt idx="193">
                  <c:v>606.96270749999746</c:v>
                </c:pt>
                <c:pt idx="194">
                  <c:v>606.07281490000003</c:v>
                </c:pt>
                <c:pt idx="195">
                  <c:v>605.03442379999797</c:v>
                </c:pt>
                <c:pt idx="196">
                  <c:v>603.99566649999747</c:v>
                </c:pt>
                <c:pt idx="197">
                  <c:v>602.95666499999697</c:v>
                </c:pt>
                <c:pt idx="198">
                  <c:v>602.06585689999747</c:v>
                </c:pt>
                <c:pt idx="199">
                  <c:v>601.02630620000002</c:v>
                </c:pt>
                <c:pt idx="200">
                  <c:v>599.98645020000004</c:v>
                </c:pt>
                <c:pt idx="201">
                  <c:v>598.94635009999797</c:v>
                </c:pt>
                <c:pt idx="202">
                  <c:v>598.05462649999708</c:v>
                </c:pt>
                <c:pt idx="203">
                  <c:v>597.01397710000003</c:v>
                </c:pt>
                <c:pt idx="204">
                  <c:v>595.97308350000276</c:v>
                </c:pt>
                <c:pt idx="205">
                  <c:v>594.93188479999947</c:v>
                </c:pt>
                <c:pt idx="206">
                  <c:v>594.0391846</c:v>
                </c:pt>
                <c:pt idx="207">
                  <c:v>592.99749759999997</c:v>
                </c:pt>
                <c:pt idx="208">
                  <c:v>591.95550539999772</c:v>
                </c:pt>
                <c:pt idx="209">
                  <c:v>591.06213379999747</c:v>
                </c:pt>
                <c:pt idx="210">
                  <c:v>590.0195923</c:v>
                </c:pt>
                <c:pt idx="211">
                  <c:v>588.97680660000003</c:v>
                </c:pt>
                <c:pt idx="212">
                  <c:v>587.93377690000204</c:v>
                </c:pt>
                <c:pt idx="213">
                  <c:v>587.03948969999999</c:v>
                </c:pt>
                <c:pt idx="214">
                  <c:v>585.9959106</c:v>
                </c:pt>
                <c:pt idx="215">
                  <c:v>584.95202639999673</c:v>
                </c:pt>
                <c:pt idx="216">
                  <c:v>584.05706789999635</c:v>
                </c:pt>
                <c:pt idx="217">
                  <c:v>583.01269529999797</c:v>
                </c:pt>
                <c:pt idx="218">
                  <c:v>581.96801759999948</c:v>
                </c:pt>
                <c:pt idx="219">
                  <c:v>581.07238770000004</c:v>
                </c:pt>
                <c:pt idx="220">
                  <c:v>580.02722169999697</c:v>
                </c:pt>
                <c:pt idx="221">
                  <c:v>578.98181150000005</c:v>
                </c:pt>
                <c:pt idx="222">
                  <c:v>577.93609619999711</c:v>
                </c:pt>
                <c:pt idx="223">
                  <c:v>577.03955079999946</c:v>
                </c:pt>
                <c:pt idx="224">
                  <c:v>575.99334720000252</c:v>
                </c:pt>
                <c:pt idx="225">
                  <c:v>574.94689939999796</c:v>
                </c:pt>
                <c:pt idx="226">
                  <c:v>574.04968259999998</c:v>
                </c:pt>
                <c:pt idx="227">
                  <c:v>573.0026854999976</c:v>
                </c:pt>
                <c:pt idx="228">
                  <c:v>571.95544429999939</c:v>
                </c:pt>
                <c:pt idx="229">
                  <c:v>571.05755619999672</c:v>
                </c:pt>
                <c:pt idx="230">
                  <c:v>570.00982669999996</c:v>
                </c:pt>
                <c:pt idx="231">
                  <c:v>568.96179199999949</c:v>
                </c:pt>
                <c:pt idx="232">
                  <c:v>568.0632934999976</c:v>
                </c:pt>
                <c:pt idx="233">
                  <c:v>567.01477050000324</c:v>
                </c:pt>
                <c:pt idx="234">
                  <c:v>565.96594239999797</c:v>
                </c:pt>
                <c:pt idx="235">
                  <c:v>565.06677249999996</c:v>
                </c:pt>
                <c:pt idx="236">
                  <c:v>564.01751709999746</c:v>
                </c:pt>
                <c:pt idx="237">
                  <c:v>562.96795649999672</c:v>
                </c:pt>
                <c:pt idx="238">
                  <c:v>562.06811519999746</c:v>
                </c:pt>
                <c:pt idx="239">
                  <c:v>561.01806639999938</c:v>
                </c:pt>
                <c:pt idx="240">
                  <c:v>559.96777340000006</c:v>
                </c:pt>
                <c:pt idx="241">
                  <c:v>559.06726069999672</c:v>
                </c:pt>
                <c:pt idx="242">
                  <c:v>558.01647949999949</c:v>
                </c:pt>
                <c:pt idx="243">
                  <c:v>556.96539309999946</c:v>
                </c:pt>
                <c:pt idx="244">
                  <c:v>556.06426999999746</c:v>
                </c:pt>
                <c:pt idx="245">
                  <c:v>555.01275629999998</c:v>
                </c:pt>
                <c:pt idx="246">
                  <c:v>553.9609375</c:v>
                </c:pt>
                <c:pt idx="247">
                  <c:v>553.05914309999946</c:v>
                </c:pt>
                <c:pt idx="248">
                  <c:v>552.00689699999998</c:v>
                </c:pt>
                <c:pt idx="249">
                  <c:v>550.95428469999797</c:v>
                </c:pt>
                <c:pt idx="250">
                  <c:v>550.05194089999748</c:v>
                </c:pt>
                <c:pt idx="251">
                  <c:v>548.99890140000002</c:v>
                </c:pt>
                <c:pt idx="252">
                  <c:v>547.94555659999946</c:v>
                </c:pt>
                <c:pt idx="253">
                  <c:v>547.04254149999747</c:v>
                </c:pt>
                <c:pt idx="254">
                  <c:v>545.98876949999999</c:v>
                </c:pt>
                <c:pt idx="255">
                  <c:v>544.93469239999797</c:v>
                </c:pt>
                <c:pt idx="256">
                  <c:v>544.03106689999709</c:v>
                </c:pt>
                <c:pt idx="257">
                  <c:v>542.9765625</c:v>
                </c:pt>
                <c:pt idx="258">
                  <c:v>542.0724487</c:v>
                </c:pt>
                <c:pt idx="259">
                  <c:v>541.01745609999796</c:v>
                </c:pt>
                <c:pt idx="260">
                  <c:v>539.96221919999539</c:v>
                </c:pt>
                <c:pt idx="261">
                  <c:v>539.05755619999672</c:v>
                </c:pt>
                <c:pt idx="262">
                  <c:v>538.0018311</c:v>
                </c:pt>
                <c:pt idx="263">
                  <c:v>536.94586179999772</c:v>
                </c:pt>
                <c:pt idx="264">
                  <c:v>536.04052729999796</c:v>
                </c:pt>
                <c:pt idx="265">
                  <c:v>534.98406979999947</c:v>
                </c:pt>
                <c:pt idx="266">
                  <c:v>533.9274291999966</c:v>
                </c:pt>
                <c:pt idx="267">
                  <c:v>533.02148439999996</c:v>
                </c:pt>
                <c:pt idx="268">
                  <c:v>531.96429439999747</c:v>
                </c:pt>
                <c:pt idx="269">
                  <c:v>531.05798339999797</c:v>
                </c:pt>
                <c:pt idx="270">
                  <c:v>530.00036620000003</c:v>
                </c:pt>
                <c:pt idx="271">
                  <c:v>528.94244379999748</c:v>
                </c:pt>
                <c:pt idx="272">
                  <c:v>528.03552249999746</c:v>
                </c:pt>
                <c:pt idx="273">
                  <c:v>526.97717290000003</c:v>
                </c:pt>
                <c:pt idx="274">
                  <c:v>526.06982419999747</c:v>
                </c:pt>
                <c:pt idx="275">
                  <c:v>525.01104739999948</c:v>
                </c:pt>
                <c:pt idx="276">
                  <c:v>523.9519652999976</c:v>
                </c:pt>
                <c:pt idx="277">
                  <c:v>523.04400629999998</c:v>
                </c:pt>
                <c:pt idx="278">
                  <c:v>521.9844971</c:v>
                </c:pt>
                <c:pt idx="279">
                  <c:v>520.92474370000002</c:v>
                </c:pt>
                <c:pt idx="280">
                  <c:v>520.01623539999946</c:v>
                </c:pt>
                <c:pt idx="281">
                  <c:v>518.95599369999798</c:v>
                </c:pt>
                <c:pt idx="282">
                  <c:v>518.04705809999746</c:v>
                </c:pt>
                <c:pt idx="283">
                  <c:v>516.98638919999996</c:v>
                </c:pt>
                <c:pt idx="284">
                  <c:v>515.92547609999997</c:v>
                </c:pt>
                <c:pt idx="285">
                  <c:v>515.01593019999996</c:v>
                </c:pt>
                <c:pt idx="286">
                  <c:v>513.95458979999796</c:v>
                </c:pt>
                <c:pt idx="287">
                  <c:v>513.04467769999997</c:v>
                </c:pt>
                <c:pt idx="288">
                  <c:v>511.98284910000001</c:v>
                </c:pt>
                <c:pt idx="289">
                  <c:v>511.07254030000001</c:v>
                </c:pt>
                <c:pt idx="290">
                  <c:v>510.01028440000005</c:v>
                </c:pt>
                <c:pt idx="291">
                  <c:v>508.94778440000005</c:v>
                </c:pt>
                <c:pt idx="292">
                  <c:v>508.03689579999963</c:v>
                </c:pt>
                <c:pt idx="293">
                  <c:v>506.9739379999985</c:v>
                </c:pt>
                <c:pt idx="294">
                  <c:v>506.06265259999998</c:v>
                </c:pt>
                <c:pt idx="295">
                  <c:v>504.9992676</c:v>
                </c:pt>
                <c:pt idx="296">
                  <c:v>503.93566889999994</c:v>
                </c:pt>
                <c:pt idx="297">
                  <c:v>503.02380369999997</c:v>
                </c:pt>
                <c:pt idx="298">
                  <c:v>501.95971679999963</c:v>
                </c:pt>
                <c:pt idx="299">
                  <c:v>501.04748540000008</c:v>
                </c:pt>
                <c:pt idx="300">
                  <c:v>499.98297119999995</c:v>
                </c:pt>
                <c:pt idx="301">
                  <c:v>499.07037349999905</c:v>
                </c:pt>
                <c:pt idx="302">
                  <c:v>498.00543210000001</c:v>
                </c:pt>
                <c:pt idx="303">
                  <c:v>496.94024660000002</c:v>
                </c:pt>
                <c:pt idx="304">
                  <c:v>496.02703860000003</c:v>
                </c:pt>
                <c:pt idx="305">
                  <c:v>494.96142579999969</c:v>
                </c:pt>
                <c:pt idx="306">
                  <c:v>494.04788210000186</c:v>
                </c:pt>
                <c:pt idx="307">
                  <c:v>492.98181149999874</c:v>
                </c:pt>
                <c:pt idx="308">
                  <c:v>492.06790160000008</c:v>
                </c:pt>
                <c:pt idx="309">
                  <c:v>491.00140379999999</c:v>
                </c:pt>
                <c:pt idx="310">
                  <c:v>489.93469239999996</c:v>
                </c:pt>
                <c:pt idx="311">
                  <c:v>489.0202026</c:v>
                </c:pt>
                <c:pt idx="312">
                  <c:v>487.95306399999993</c:v>
                </c:pt>
                <c:pt idx="313">
                  <c:v>487.03820799999886</c:v>
                </c:pt>
                <c:pt idx="314">
                  <c:v>485.97064210000002</c:v>
                </c:pt>
                <c:pt idx="315">
                  <c:v>485.05538939999997</c:v>
                </c:pt>
                <c:pt idx="316">
                  <c:v>483.98739619999969</c:v>
                </c:pt>
                <c:pt idx="317">
                  <c:v>483.07180789999995</c:v>
                </c:pt>
                <c:pt idx="318">
                  <c:v>482.00338749999969</c:v>
                </c:pt>
                <c:pt idx="319">
                  <c:v>480.93475339999969</c:v>
                </c:pt>
                <c:pt idx="320">
                  <c:v>480.01858519999996</c:v>
                </c:pt>
                <c:pt idx="321">
                  <c:v>478.94952389999997</c:v>
                </c:pt>
                <c:pt idx="322">
                  <c:v>478.03301999999843</c:v>
                </c:pt>
                <c:pt idx="323">
                  <c:v>476.96353149999874</c:v>
                </c:pt>
                <c:pt idx="324">
                  <c:v>476.0466614</c:v>
                </c:pt>
                <c:pt idx="325">
                  <c:v>474.9767760999988</c:v>
                </c:pt>
                <c:pt idx="326">
                  <c:v>474.05953979999964</c:v>
                </c:pt>
                <c:pt idx="327">
                  <c:v>472.98922729999964</c:v>
                </c:pt>
                <c:pt idx="328">
                  <c:v>472.0716248</c:v>
                </c:pt>
                <c:pt idx="329">
                  <c:v>471.00091549999905</c:v>
                </c:pt>
                <c:pt idx="330">
                  <c:v>469.92996219999998</c:v>
                </c:pt>
                <c:pt idx="331">
                  <c:v>469.01184080000002</c:v>
                </c:pt>
                <c:pt idx="332">
                  <c:v>467.94046020000002</c:v>
                </c:pt>
                <c:pt idx="333">
                  <c:v>467.02200319999997</c:v>
                </c:pt>
                <c:pt idx="334">
                  <c:v>465.9502258</c:v>
                </c:pt>
                <c:pt idx="335">
                  <c:v>465.03137209999886</c:v>
                </c:pt>
                <c:pt idx="336">
                  <c:v>463.95919799999905</c:v>
                </c:pt>
                <c:pt idx="337">
                  <c:v>463.0400391</c:v>
                </c:pt>
                <c:pt idx="338">
                  <c:v>461.96743769999995</c:v>
                </c:pt>
                <c:pt idx="339">
                  <c:v>461.04791260000002</c:v>
                </c:pt>
                <c:pt idx="340">
                  <c:v>459.97491459999969</c:v>
                </c:pt>
                <c:pt idx="341">
                  <c:v>459.05505369999997</c:v>
                </c:pt>
                <c:pt idx="342">
                  <c:v>457.98165889999899</c:v>
                </c:pt>
                <c:pt idx="343">
                  <c:v>457.06143189999995</c:v>
                </c:pt>
                <c:pt idx="344">
                  <c:v>455.98767089999996</c:v>
                </c:pt>
                <c:pt idx="345">
                  <c:v>455.06710819999995</c:v>
                </c:pt>
                <c:pt idx="346">
                  <c:v>453.99291989999887</c:v>
                </c:pt>
                <c:pt idx="347">
                  <c:v>453.07199100000003</c:v>
                </c:pt>
                <c:pt idx="348">
                  <c:v>451.99740599999899</c:v>
                </c:pt>
                <c:pt idx="349">
                  <c:v>451.076171899999</c:v>
                </c:pt>
                <c:pt idx="350">
                  <c:v>450.00119019999994</c:v>
                </c:pt>
                <c:pt idx="351">
                  <c:v>448.92599489999969</c:v>
                </c:pt>
                <c:pt idx="352">
                  <c:v>448.00424190000001</c:v>
                </c:pt>
                <c:pt idx="353">
                  <c:v>446.92864989999993</c:v>
                </c:pt>
                <c:pt idx="354">
                  <c:v>446.00656129999999</c:v>
                </c:pt>
                <c:pt idx="355">
                  <c:v>444.93057249999862</c:v>
                </c:pt>
                <c:pt idx="356">
                  <c:v>444.00814819999999</c:v>
                </c:pt>
                <c:pt idx="357">
                  <c:v>442.93176269999969</c:v>
                </c:pt>
                <c:pt idx="358">
                  <c:v>442.0090027</c:v>
                </c:pt>
                <c:pt idx="359">
                  <c:v>440.93225099999893</c:v>
                </c:pt>
                <c:pt idx="360">
                  <c:v>440.00915529999969</c:v>
                </c:pt>
                <c:pt idx="361">
                  <c:v>438.93200679999899</c:v>
                </c:pt>
                <c:pt idx="362">
                  <c:v>438.00857539999993</c:v>
                </c:pt>
                <c:pt idx="363">
                  <c:v>436.93106079999899</c:v>
                </c:pt>
                <c:pt idx="364">
                  <c:v>436.00729370000005</c:v>
                </c:pt>
                <c:pt idx="365">
                  <c:v>434.92941279999923</c:v>
                </c:pt>
                <c:pt idx="366">
                  <c:v>434.00531009999969</c:v>
                </c:pt>
                <c:pt idx="367">
                  <c:v>432.9270324999988</c:v>
                </c:pt>
                <c:pt idx="368">
                  <c:v>432.00262450000002</c:v>
                </c:pt>
                <c:pt idx="369">
                  <c:v>430.92395019999969</c:v>
                </c:pt>
                <c:pt idx="370">
                  <c:v>429.99923709999905</c:v>
                </c:pt>
                <c:pt idx="371">
                  <c:v>429.07434080000002</c:v>
                </c:pt>
                <c:pt idx="372">
                  <c:v>427.99511719999862</c:v>
                </c:pt>
                <c:pt idx="373">
                  <c:v>427.06991579999999</c:v>
                </c:pt>
                <c:pt idx="374">
                  <c:v>425.99032589999899</c:v>
                </c:pt>
                <c:pt idx="375">
                  <c:v>425.06481930000001</c:v>
                </c:pt>
                <c:pt idx="376">
                  <c:v>423.98486329999997</c:v>
                </c:pt>
                <c:pt idx="377">
                  <c:v>423.05902099999997</c:v>
                </c:pt>
                <c:pt idx="378">
                  <c:v>421.97866819999996</c:v>
                </c:pt>
                <c:pt idx="379">
                  <c:v>421.05252080000002</c:v>
                </c:pt>
                <c:pt idx="380">
                  <c:v>419.97183229999905</c:v>
                </c:pt>
                <c:pt idx="381">
                  <c:v>419.04534910000001</c:v>
                </c:pt>
                <c:pt idx="382">
                  <c:v>417.96426390000005</c:v>
                </c:pt>
                <c:pt idx="383">
                  <c:v>417.03747559999999</c:v>
                </c:pt>
                <c:pt idx="384">
                  <c:v>415.95605469999964</c:v>
                </c:pt>
                <c:pt idx="385">
                  <c:v>415.02896120000003</c:v>
                </c:pt>
                <c:pt idx="386">
                  <c:v>413.9471436</c:v>
                </c:pt>
                <c:pt idx="387">
                  <c:v>413.01974489999998</c:v>
                </c:pt>
                <c:pt idx="388">
                  <c:v>411.93756099999905</c:v>
                </c:pt>
                <c:pt idx="389">
                  <c:v>411.0098572</c:v>
                </c:pt>
                <c:pt idx="390">
                  <c:v>409.92733759999874</c:v>
                </c:pt>
                <c:pt idx="391">
                  <c:v>408.99929809999969</c:v>
                </c:pt>
                <c:pt idx="392">
                  <c:v>408.07113649999849</c:v>
                </c:pt>
                <c:pt idx="393">
                  <c:v>406.98809809999892</c:v>
                </c:pt>
                <c:pt idx="394">
                  <c:v>406.05960080000102</c:v>
                </c:pt>
                <c:pt idx="395">
                  <c:v>404.97619629999855</c:v>
                </c:pt>
                <c:pt idx="396">
                  <c:v>404.04742430000078</c:v>
                </c:pt>
                <c:pt idx="397">
                  <c:v>402.96368410000002</c:v>
                </c:pt>
                <c:pt idx="398">
                  <c:v>402.03457639999999</c:v>
                </c:pt>
                <c:pt idx="399">
                  <c:v>400.95047</c:v>
                </c:pt>
                <c:pt idx="400">
                  <c:v>400.02108759999999</c:v>
                </c:pt>
                <c:pt idx="401">
                  <c:v>398.93664549999886</c:v>
                </c:pt>
                <c:pt idx="402">
                  <c:v>398.00695799999886</c:v>
                </c:pt>
                <c:pt idx="403">
                  <c:v>397.077117899999</c:v>
                </c:pt>
                <c:pt idx="404">
                  <c:v>395.99215699999837</c:v>
                </c:pt>
                <c:pt idx="405">
                  <c:v>395.06204220000001</c:v>
                </c:pt>
                <c:pt idx="406">
                  <c:v>393.9767150999985</c:v>
                </c:pt>
                <c:pt idx="407">
                  <c:v>393.04629519999997</c:v>
                </c:pt>
                <c:pt idx="408">
                  <c:v>391.96063229999999</c:v>
                </c:pt>
                <c:pt idx="409">
                  <c:v>391.02993769999995</c:v>
                </c:pt>
                <c:pt idx="410">
                  <c:v>389.94393919999999</c:v>
                </c:pt>
                <c:pt idx="411">
                  <c:v>389.01293949999905</c:v>
                </c:pt>
                <c:pt idx="412">
                  <c:v>387.92657469999887</c:v>
                </c:pt>
                <c:pt idx="413">
                  <c:v>386.99530029999886</c:v>
                </c:pt>
                <c:pt idx="414">
                  <c:v>386.06384279999997</c:v>
                </c:pt>
                <c:pt idx="415">
                  <c:v>384.97702029999999</c:v>
                </c:pt>
                <c:pt idx="416">
                  <c:v>384.04528810000096</c:v>
                </c:pt>
                <c:pt idx="417">
                  <c:v>382.95812989999899</c:v>
                </c:pt>
                <c:pt idx="418">
                  <c:v>382.02612299999868</c:v>
                </c:pt>
                <c:pt idx="419">
                  <c:v>380.9385985999985</c:v>
                </c:pt>
                <c:pt idx="420">
                  <c:v>380.00631709999874</c:v>
                </c:pt>
                <c:pt idx="421">
                  <c:v>379.07388310000078</c:v>
                </c:pt>
                <c:pt idx="422">
                  <c:v>377.98590089999999</c:v>
                </c:pt>
                <c:pt idx="423">
                  <c:v>377.05319209999999</c:v>
                </c:pt>
                <c:pt idx="424">
                  <c:v>375.96484379999998</c:v>
                </c:pt>
                <c:pt idx="425">
                  <c:v>375.03186040000003</c:v>
                </c:pt>
                <c:pt idx="426">
                  <c:v>373.94320679999993</c:v>
                </c:pt>
                <c:pt idx="427">
                  <c:v>373.0099487</c:v>
                </c:pt>
                <c:pt idx="428">
                  <c:v>372.07653809999874</c:v>
                </c:pt>
                <c:pt idx="429">
                  <c:v>370.98739619999969</c:v>
                </c:pt>
                <c:pt idx="430">
                  <c:v>370.05371089999994</c:v>
                </c:pt>
                <c:pt idx="431">
                  <c:v>368.96426390000005</c:v>
                </c:pt>
                <c:pt idx="432">
                  <c:v>368.03030399999892</c:v>
                </c:pt>
                <c:pt idx="433">
                  <c:v>366.94052119999998</c:v>
                </c:pt>
                <c:pt idx="434">
                  <c:v>366.00628660000001</c:v>
                </c:pt>
                <c:pt idx="435">
                  <c:v>365.07192989999999</c:v>
                </c:pt>
                <c:pt idx="436">
                  <c:v>363.98168949999905</c:v>
                </c:pt>
                <c:pt idx="437">
                  <c:v>363.04705810000002</c:v>
                </c:pt>
                <c:pt idx="438">
                  <c:v>361.95648189999997</c:v>
                </c:pt>
                <c:pt idx="439">
                  <c:v>361.02157589999899</c:v>
                </c:pt>
                <c:pt idx="440">
                  <c:v>359.93069459999964</c:v>
                </c:pt>
                <c:pt idx="441">
                  <c:v>358.99551389999874</c:v>
                </c:pt>
                <c:pt idx="442">
                  <c:v>358.06021120000003</c:v>
                </c:pt>
                <c:pt idx="443">
                  <c:v>356.9688721</c:v>
                </c:pt>
                <c:pt idx="444">
                  <c:v>356.03329469999994</c:v>
                </c:pt>
                <c:pt idx="445">
                  <c:v>354.94165039999996</c:v>
                </c:pt>
                <c:pt idx="446">
                  <c:v>354.00579829999964</c:v>
                </c:pt>
                <c:pt idx="447">
                  <c:v>353.06985470000001</c:v>
                </c:pt>
                <c:pt idx="448">
                  <c:v>351.97775269999994</c:v>
                </c:pt>
                <c:pt idx="449">
                  <c:v>351.04153439999999</c:v>
                </c:pt>
                <c:pt idx="450">
                  <c:v>349.94909669999998</c:v>
                </c:pt>
                <c:pt idx="451">
                  <c:v>349.0126343</c:v>
                </c:pt>
                <c:pt idx="452">
                  <c:v>348.07601929999868</c:v>
                </c:pt>
                <c:pt idx="453">
                  <c:v>346.98315429999849</c:v>
                </c:pt>
                <c:pt idx="454">
                  <c:v>346.04629519999997</c:v>
                </c:pt>
                <c:pt idx="455">
                  <c:v>344.95312499999892</c:v>
                </c:pt>
                <c:pt idx="456">
                  <c:v>344.01599119999997</c:v>
                </c:pt>
                <c:pt idx="457">
                  <c:v>342.92251589999893</c:v>
                </c:pt>
                <c:pt idx="458">
                  <c:v>341.98513789999868</c:v>
                </c:pt>
                <c:pt idx="459">
                  <c:v>341.04763789999998</c:v>
                </c:pt>
                <c:pt idx="460">
                  <c:v>339.95373539999969</c:v>
                </c:pt>
                <c:pt idx="461">
                  <c:v>339.01596070000005</c:v>
                </c:pt>
                <c:pt idx="462">
                  <c:v>338.07809449999905</c:v>
                </c:pt>
                <c:pt idx="463">
                  <c:v>336.98376459999969</c:v>
                </c:pt>
                <c:pt idx="464">
                  <c:v>336.04562380000078</c:v>
                </c:pt>
                <c:pt idx="465">
                  <c:v>334.9509888</c:v>
                </c:pt>
                <c:pt idx="466">
                  <c:v>334.01260380000002</c:v>
                </c:pt>
                <c:pt idx="467">
                  <c:v>333.07412719999996</c:v>
                </c:pt>
                <c:pt idx="468">
                  <c:v>331.97906490000003</c:v>
                </c:pt>
                <c:pt idx="469">
                  <c:v>331.04031369999996</c:v>
                </c:pt>
                <c:pt idx="470">
                  <c:v>329.94497680000001</c:v>
                </c:pt>
                <c:pt idx="471">
                  <c:v>329.0059814</c:v>
                </c:pt>
                <c:pt idx="472">
                  <c:v>328.06686400000001</c:v>
                </c:pt>
                <c:pt idx="473">
                  <c:v>326.97109989999899</c:v>
                </c:pt>
                <c:pt idx="474">
                  <c:v>326.03173829999849</c:v>
                </c:pt>
                <c:pt idx="475">
                  <c:v>324.93566889999994</c:v>
                </c:pt>
                <c:pt idx="476">
                  <c:v>323.99609379999862</c:v>
                </c:pt>
                <c:pt idx="477">
                  <c:v>323.05636600000003</c:v>
                </c:pt>
                <c:pt idx="478">
                  <c:v>321.95989989999998</c:v>
                </c:pt>
                <c:pt idx="479">
                  <c:v>321.01995849999969</c:v>
                </c:pt>
                <c:pt idx="480">
                  <c:v>319.9231872999988</c:v>
                </c:pt>
                <c:pt idx="481">
                  <c:v>318.98300169999999</c:v>
                </c:pt>
                <c:pt idx="482">
                  <c:v>318.04269410000114</c:v>
                </c:pt>
                <c:pt idx="483">
                  <c:v>316.9455261</c:v>
                </c:pt>
                <c:pt idx="484">
                  <c:v>316.00500489999996</c:v>
                </c:pt>
                <c:pt idx="485">
                  <c:v>315.06436159999998</c:v>
                </c:pt>
                <c:pt idx="486">
                  <c:v>313.966796899999</c:v>
                </c:pt>
                <c:pt idx="487">
                  <c:v>313.02590939999999</c:v>
                </c:pt>
                <c:pt idx="488">
                  <c:v>311.92807009999905</c:v>
                </c:pt>
                <c:pt idx="489">
                  <c:v>310.98693849999819</c:v>
                </c:pt>
                <c:pt idx="490">
                  <c:v>310.04571529999993</c:v>
                </c:pt>
                <c:pt idx="491">
                  <c:v>308.94747919999998</c:v>
                </c:pt>
                <c:pt idx="492">
                  <c:v>308.00601199999886</c:v>
                </c:pt>
                <c:pt idx="493">
                  <c:v>307.06445309999998</c:v>
                </c:pt>
                <c:pt idx="494">
                  <c:v>305.96582030000002</c:v>
                </c:pt>
                <c:pt idx="495">
                  <c:v>305.02401730000003</c:v>
                </c:pt>
                <c:pt idx="496">
                  <c:v>303.92510989999874</c:v>
                </c:pt>
                <c:pt idx="497">
                  <c:v>302.98309329999893</c:v>
                </c:pt>
                <c:pt idx="498">
                  <c:v>302.04095460000002</c:v>
                </c:pt>
                <c:pt idx="499">
                  <c:v>300.94168090000005</c:v>
                </c:pt>
                <c:pt idx="500">
                  <c:v>299.99932859999905</c:v>
                </c:pt>
                <c:pt idx="501">
                  <c:v>299.05685419999998</c:v>
                </c:pt>
                <c:pt idx="502">
                  <c:v>297.9571838</c:v>
                </c:pt>
                <c:pt idx="503">
                  <c:v>297.01449580000002</c:v>
                </c:pt>
                <c:pt idx="504">
                  <c:v>296.07171629999874</c:v>
                </c:pt>
                <c:pt idx="505">
                  <c:v>294.97164919999994</c:v>
                </c:pt>
                <c:pt idx="506">
                  <c:v>294.02865599999899</c:v>
                </c:pt>
                <c:pt idx="507">
                  <c:v>292.92834469999963</c:v>
                </c:pt>
                <c:pt idx="508">
                  <c:v>291.98510739999887</c:v>
                </c:pt>
                <c:pt idx="509">
                  <c:v>291.04177859999999</c:v>
                </c:pt>
                <c:pt idx="510">
                  <c:v>289.94110110000003</c:v>
                </c:pt>
                <c:pt idx="511">
                  <c:v>288.99755859999874</c:v>
                </c:pt>
                <c:pt idx="512">
                  <c:v>288.05389400000001</c:v>
                </c:pt>
                <c:pt idx="513">
                  <c:v>286.95285030000002</c:v>
                </c:pt>
                <c:pt idx="514">
                  <c:v>286.0090027</c:v>
                </c:pt>
                <c:pt idx="515">
                  <c:v>285.06503300000003</c:v>
                </c:pt>
                <c:pt idx="516">
                  <c:v>283.96362299999993</c:v>
                </c:pt>
                <c:pt idx="517">
                  <c:v>283.01943969999996</c:v>
                </c:pt>
                <c:pt idx="518">
                  <c:v>282.07516479999964</c:v>
                </c:pt>
                <c:pt idx="519">
                  <c:v>280.97338869999999</c:v>
                </c:pt>
                <c:pt idx="520">
                  <c:v>280.02890009999999</c:v>
                </c:pt>
                <c:pt idx="521">
                  <c:v>278.92687989999899</c:v>
                </c:pt>
                <c:pt idx="522">
                  <c:v>277.98217769999923</c:v>
                </c:pt>
                <c:pt idx="523">
                  <c:v>277.03738399999969</c:v>
                </c:pt>
                <c:pt idx="524">
                  <c:v>275.93499759999969</c:v>
                </c:pt>
                <c:pt idx="525">
                  <c:v>274.99002079999963</c:v>
                </c:pt>
                <c:pt idx="526">
                  <c:v>274.04492190000002</c:v>
                </c:pt>
                <c:pt idx="527">
                  <c:v>272.94219969999995</c:v>
                </c:pt>
                <c:pt idx="528">
                  <c:v>271.99688719999995</c:v>
                </c:pt>
                <c:pt idx="529">
                  <c:v>271.05148320000001</c:v>
                </c:pt>
                <c:pt idx="530">
                  <c:v>269.9484253</c:v>
                </c:pt>
                <c:pt idx="531">
                  <c:v>269.00280759999998</c:v>
                </c:pt>
                <c:pt idx="532">
                  <c:v>268.05712889999995</c:v>
                </c:pt>
                <c:pt idx="533">
                  <c:v>266.95370480000003</c:v>
                </c:pt>
                <c:pt idx="534">
                  <c:v>266.0078125</c:v>
                </c:pt>
                <c:pt idx="535">
                  <c:v>265.06182860000001</c:v>
                </c:pt>
                <c:pt idx="536">
                  <c:v>263.95806879999969</c:v>
                </c:pt>
                <c:pt idx="537">
                  <c:v>263.01190189999994</c:v>
                </c:pt>
                <c:pt idx="538">
                  <c:v>262.0656128</c:v>
                </c:pt>
                <c:pt idx="539">
                  <c:v>260.96151729999855</c:v>
                </c:pt>
                <c:pt idx="540">
                  <c:v>260.01504519999997</c:v>
                </c:pt>
                <c:pt idx="541">
                  <c:v>259.06851199999886</c:v>
                </c:pt>
                <c:pt idx="542">
                  <c:v>257.96408079999998</c:v>
                </c:pt>
                <c:pt idx="543">
                  <c:v>257.01730350000003</c:v>
                </c:pt>
                <c:pt idx="544">
                  <c:v>256.07046509999998</c:v>
                </c:pt>
                <c:pt idx="545">
                  <c:v>254.96571349999999</c:v>
                </c:pt>
                <c:pt idx="546">
                  <c:v>254.01867680000001</c:v>
                </c:pt>
                <c:pt idx="547">
                  <c:v>253.07156369999936</c:v>
                </c:pt>
                <c:pt idx="548">
                  <c:v>251.9664764000006</c:v>
                </c:pt>
                <c:pt idx="549">
                  <c:v>251.01916499999945</c:v>
                </c:pt>
                <c:pt idx="550">
                  <c:v>250.07177730000001</c:v>
                </c:pt>
                <c:pt idx="551">
                  <c:v>248.97253419999998</c:v>
                </c:pt>
                <c:pt idx="552">
                  <c:v>248.03060909999999</c:v>
                </c:pt>
                <c:pt idx="553">
                  <c:v>246.93157959999999</c:v>
                </c:pt>
                <c:pt idx="554">
                  <c:v>245.98945620000001</c:v>
                </c:pt>
                <c:pt idx="555">
                  <c:v>245.0472565</c:v>
                </c:pt>
                <c:pt idx="556">
                  <c:v>243.94792179999999</c:v>
                </c:pt>
                <c:pt idx="557">
                  <c:v>243.0055389</c:v>
                </c:pt>
                <c:pt idx="558">
                  <c:v>242.06306459999951</c:v>
                </c:pt>
                <c:pt idx="559">
                  <c:v>240.96340940000007</c:v>
                </c:pt>
                <c:pt idx="560">
                  <c:v>240.02076719999999</c:v>
                </c:pt>
                <c:pt idx="561">
                  <c:v>239.07803340000001</c:v>
                </c:pt>
                <c:pt idx="562">
                  <c:v>237.97808840000027</c:v>
                </c:pt>
                <c:pt idx="563">
                  <c:v>237.03518679999999</c:v>
                </c:pt>
                <c:pt idx="564">
                  <c:v>235.93501280000001</c:v>
                </c:pt>
                <c:pt idx="565">
                  <c:v>234.99192810000048</c:v>
                </c:pt>
                <c:pt idx="566">
                  <c:v>234.04876709999999</c:v>
                </c:pt>
                <c:pt idx="567">
                  <c:v>232.94831850000048</c:v>
                </c:pt>
                <c:pt idx="568">
                  <c:v>232.00497439999998</c:v>
                </c:pt>
                <c:pt idx="569">
                  <c:v>231.06155399999992</c:v>
                </c:pt>
                <c:pt idx="570">
                  <c:v>229.96080019999999</c:v>
                </c:pt>
                <c:pt idx="571">
                  <c:v>229.01721190000001</c:v>
                </c:pt>
                <c:pt idx="572">
                  <c:v>228.0735474</c:v>
                </c:pt>
                <c:pt idx="573">
                  <c:v>226.97250369999998</c:v>
                </c:pt>
                <c:pt idx="574">
                  <c:v>226.02867130000001</c:v>
                </c:pt>
                <c:pt idx="575">
                  <c:v>224.92742920000063</c:v>
                </c:pt>
                <c:pt idx="576">
                  <c:v>223.9834137</c:v>
                </c:pt>
                <c:pt idx="577">
                  <c:v>223.03933720000001</c:v>
                </c:pt>
                <c:pt idx="578">
                  <c:v>221.93780519999999</c:v>
                </c:pt>
                <c:pt idx="579">
                  <c:v>220.99356079999936</c:v>
                </c:pt>
                <c:pt idx="580">
                  <c:v>220.04924009999999</c:v>
                </c:pt>
                <c:pt idx="581">
                  <c:v>218.94743350000007</c:v>
                </c:pt>
                <c:pt idx="582">
                  <c:v>218.00294490000007</c:v>
                </c:pt>
                <c:pt idx="583">
                  <c:v>217.05838010000048</c:v>
                </c:pt>
                <c:pt idx="584">
                  <c:v>215.95629880000067</c:v>
                </c:pt>
                <c:pt idx="585">
                  <c:v>215.01158139999998</c:v>
                </c:pt>
                <c:pt idx="586">
                  <c:v>214.06677249999998</c:v>
                </c:pt>
                <c:pt idx="587">
                  <c:v>212.96441650000048</c:v>
                </c:pt>
                <c:pt idx="588">
                  <c:v>212.01947019999992</c:v>
                </c:pt>
                <c:pt idx="589">
                  <c:v>211.07443240000001</c:v>
                </c:pt>
                <c:pt idx="590">
                  <c:v>209.97181700000004</c:v>
                </c:pt>
                <c:pt idx="591">
                  <c:v>209.02662660000001</c:v>
                </c:pt>
                <c:pt idx="592">
                  <c:v>207.9238129</c:v>
                </c:pt>
                <c:pt idx="593">
                  <c:v>206.9784851</c:v>
                </c:pt>
                <c:pt idx="594">
                  <c:v>206.03306579999932</c:v>
                </c:pt>
                <c:pt idx="595">
                  <c:v>204.92999269999999</c:v>
                </c:pt>
                <c:pt idx="596">
                  <c:v>203.9844360000007</c:v>
                </c:pt>
                <c:pt idx="597">
                  <c:v>203.0388031</c:v>
                </c:pt>
                <c:pt idx="598">
                  <c:v>201.9354706</c:v>
                </c:pt>
                <c:pt idx="599">
                  <c:v>200.98968509999995</c:v>
                </c:pt>
                <c:pt idx="600">
                  <c:v>200.04383849999999</c:v>
                </c:pt>
              </c:numCache>
            </c:numRef>
          </c:xVal>
          <c:yVal>
            <c:numRef>
              <c:f>Foglio1!$K$3:$K$603</c:f>
              <c:numCache>
                <c:formatCode>General</c:formatCode>
                <c:ptCount val="601"/>
                <c:pt idx="0">
                  <c:v>-6.2684416769999965E-3</c:v>
                </c:pt>
                <c:pt idx="1">
                  <c:v>-6.3927331940000299E-3</c:v>
                </c:pt>
                <c:pt idx="2">
                  <c:v>-6.1755059289999945E-3</c:v>
                </c:pt>
                <c:pt idx="3">
                  <c:v>-6.332632620000017E-3</c:v>
                </c:pt>
                <c:pt idx="4">
                  <c:v>-6.5313708040000288E-3</c:v>
                </c:pt>
                <c:pt idx="5">
                  <c:v>-6.6907652650000024E-3</c:v>
                </c:pt>
                <c:pt idx="6">
                  <c:v>-6.7377155649999999E-3</c:v>
                </c:pt>
                <c:pt idx="7">
                  <c:v>-7.0339827800000232E-3</c:v>
                </c:pt>
                <c:pt idx="8">
                  <c:v>-7.4683362620000023E-3</c:v>
                </c:pt>
                <c:pt idx="9">
                  <c:v>-7.1577499620000123E-3</c:v>
                </c:pt>
                <c:pt idx="10">
                  <c:v>-7.2671752419999945E-3</c:v>
                </c:pt>
                <c:pt idx="11">
                  <c:v>-7.5845518149999999E-3</c:v>
                </c:pt>
                <c:pt idx="12">
                  <c:v>-7.4957138860000114E-3</c:v>
                </c:pt>
                <c:pt idx="13">
                  <c:v>-7.1611106400000001E-3</c:v>
                </c:pt>
                <c:pt idx="14">
                  <c:v>-8.0373119559999998E-3</c:v>
                </c:pt>
                <c:pt idx="15">
                  <c:v>-7.4804476460000133E-3</c:v>
                </c:pt>
                <c:pt idx="16">
                  <c:v>-7.5926915740000163E-3</c:v>
                </c:pt>
                <c:pt idx="17">
                  <c:v>-7.1313693190000367E-3</c:v>
                </c:pt>
                <c:pt idx="18">
                  <c:v>-7.4189198200000014E-3</c:v>
                </c:pt>
                <c:pt idx="19">
                  <c:v>-7.1504674850000382E-3</c:v>
                </c:pt>
                <c:pt idx="20">
                  <c:v>-7.4334247040000389E-3</c:v>
                </c:pt>
                <c:pt idx="21">
                  <c:v>-7.2041912940000235E-3</c:v>
                </c:pt>
                <c:pt idx="22">
                  <c:v>-7.2844345119999956E-3</c:v>
                </c:pt>
                <c:pt idx="23">
                  <c:v>-7.5332657430000434E-3</c:v>
                </c:pt>
                <c:pt idx="24">
                  <c:v>-7.3850224730000252E-3</c:v>
                </c:pt>
                <c:pt idx="25">
                  <c:v>-7.6243346559999965E-3</c:v>
                </c:pt>
                <c:pt idx="26">
                  <c:v>-7.2275632990000133E-3</c:v>
                </c:pt>
                <c:pt idx="27">
                  <c:v>-7.1884565990000034E-3</c:v>
                </c:pt>
                <c:pt idx="28">
                  <c:v>-7.0454948580000003E-3</c:v>
                </c:pt>
                <c:pt idx="29">
                  <c:v>-6.7886873150000311E-3</c:v>
                </c:pt>
                <c:pt idx="30">
                  <c:v>-6.6530890760000006E-3</c:v>
                </c:pt>
                <c:pt idx="31">
                  <c:v>-6.0952622440000282E-3</c:v>
                </c:pt>
                <c:pt idx="32">
                  <c:v>-5.6850318800000009E-3</c:v>
                </c:pt>
                <c:pt idx="33">
                  <c:v>-5.9322277080000353E-3</c:v>
                </c:pt>
                <c:pt idx="34">
                  <c:v>-4.9795019440000291E-3</c:v>
                </c:pt>
                <c:pt idx="35">
                  <c:v>-5.1959981210000011E-3</c:v>
                </c:pt>
                <c:pt idx="36">
                  <c:v>-4.5341975059999999E-3</c:v>
                </c:pt>
                <c:pt idx="37">
                  <c:v>-4.3378747069999866E-3</c:v>
                </c:pt>
                <c:pt idx="38">
                  <c:v>-4.5354785400000012E-3</c:v>
                </c:pt>
                <c:pt idx="39">
                  <c:v>-4.0731010960000169E-3</c:v>
                </c:pt>
                <c:pt idx="40">
                  <c:v>-3.4636207860000183E-3</c:v>
                </c:pt>
                <c:pt idx="41">
                  <c:v>-2.7996362190000016E-3</c:v>
                </c:pt>
                <c:pt idx="42">
                  <c:v>-2.7153189290000002E-3</c:v>
                </c:pt>
                <c:pt idx="43">
                  <c:v>-1.8426351020000063E-3</c:v>
                </c:pt>
                <c:pt idx="44">
                  <c:v>-1.4678912699999998E-3</c:v>
                </c:pt>
                <c:pt idx="45">
                  <c:v>-1.5788627790000061E-3</c:v>
                </c:pt>
                <c:pt idx="46">
                  <c:v>-1.1226200730000003E-3</c:v>
                </c:pt>
                <c:pt idx="47">
                  <c:v>-1.0204159190000067E-3</c:v>
                </c:pt>
                <c:pt idx="48">
                  <c:v>-8.2844047570000418E-4</c:v>
                </c:pt>
                <c:pt idx="49">
                  <c:v>-1.305432757E-3</c:v>
                </c:pt>
                <c:pt idx="50">
                  <c:v>-1.5688037970000002E-3</c:v>
                </c:pt>
                <c:pt idx="51">
                  <c:v>-8.0503185750000362E-4</c:v>
                </c:pt>
                <c:pt idx="52">
                  <c:v>-9.2821009460000248E-4</c:v>
                </c:pt>
                <c:pt idx="53">
                  <c:v>-1.5366650190000001E-3</c:v>
                </c:pt>
                <c:pt idx="54">
                  <c:v>-1.8154659770000039E-3</c:v>
                </c:pt>
                <c:pt idx="55">
                  <c:v>-2.3274242410000179E-3</c:v>
                </c:pt>
                <c:pt idx="56">
                  <c:v>-3.0469370540000141E-3</c:v>
                </c:pt>
                <c:pt idx="57">
                  <c:v>-3.3884735310000052E-3</c:v>
                </c:pt>
                <c:pt idx="58">
                  <c:v>-3.9299819620000152E-3</c:v>
                </c:pt>
                <c:pt idx="59">
                  <c:v>-4.879788496000027E-3</c:v>
                </c:pt>
                <c:pt idx="60">
                  <c:v>-5.8782948180000011E-3</c:v>
                </c:pt>
                <c:pt idx="61">
                  <c:v>-6.7478083070000123E-3</c:v>
                </c:pt>
                <c:pt idx="62">
                  <c:v>-7.8122620470000188E-3</c:v>
                </c:pt>
                <c:pt idx="63">
                  <c:v>-8.6751757190000247E-3</c:v>
                </c:pt>
                <c:pt idx="64">
                  <c:v>-9.6140643580000205E-3</c:v>
                </c:pt>
                <c:pt idx="65">
                  <c:v>-1.0835668069999999E-2</c:v>
                </c:pt>
                <c:pt idx="66">
                  <c:v>-1.1800487530000049E-2</c:v>
                </c:pt>
                <c:pt idx="67">
                  <c:v>-1.3020788320000021E-2</c:v>
                </c:pt>
                <c:pt idx="68">
                  <c:v>-1.4092149210000021E-2</c:v>
                </c:pt>
                <c:pt idx="69">
                  <c:v>-1.5232861040000049E-2</c:v>
                </c:pt>
                <c:pt idx="70">
                  <c:v>-1.6677543520000001E-2</c:v>
                </c:pt>
                <c:pt idx="71">
                  <c:v>-1.7931582410000025E-2</c:v>
                </c:pt>
                <c:pt idx="72">
                  <c:v>-1.947209053E-2</c:v>
                </c:pt>
                <c:pt idx="73">
                  <c:v>-2.0542092620000042E-2</c:v>
                </c:pt>
                <c:pt idx="74">
                  <c:v>-2.1285662430000098E-2</c:v>
                </c:pt>
                <c:pt idx="75">
                  <c:v>-2.1737862380000108E-2</c:v>
                </c:pt>
                <c:pt idx="76">
                  <c:v>-2.2286787630000016E-2</c:v>
                </c:pt>
                <c:pt idx="77">
                  <c:v>-2.264036238000016E-2</c:v>
                </c:pt>
                <c:pt idx="78">
                  <c:v>-2.2587826480000118E-2</c:v>
                </c:pt>
                <c:pt idx="79">
                  <c:v>-2.271907963000001E-2</c:v>
                </c:pt>
                <c:pt idx="80">
                  <c:v>-2.2661689670000006E-2</c:v>
                </c:pt>
                <c:pt idx="81">
                  <c:v>-2.2350719200000001E-2</c:v>
                </c:pt>
                <c:pt idx="82">
                  <c:v>-2.2407315670000223E-2</c:v>
                </c:pt>
                <c:pt idx="83">
                  <c:v>-2.1987460550000011E-2</c:v>
                </c:pt>
                <c:pt idx="84">
                  <c:v>-2.1580301230000005E-2</c:v>
                </c:pt>
                <c:pt idx="85">
                  <c:v>-2.1327611060000001E-2</c:v>
                </c:pt>
                <c:pt idx="86">
                  <c:v>-2.0820753649999999E-2</c:v>
                </c:pt>
                <c:pt idx="87">
                  <c:v>-2.0438233390000001E-2</c:v>
                </c:pt>
                <c:pt idx="88">
                  <c:v>-1.963432692E-2</c:v>
                </c:pt>
                <c:pt idx="89">
                  <c:v>-1.9087141380000058E-2</c:v>
                </c:pt>
                <c:pt idx="90">
                  <c:v>-1.8235107880000004E-2</c:v>
                </c:pt>
                <c:pt idx="91">
                  <c:v>-1.7497429620000025E-2</c:v>
                </c:pt>
                <c:pt idx="92">
                  <c:v>-1.6516890380000013E-2</c:v>
                </c:pt>
                <c:pt idx="93">
                  <c:v>-1.599794626E-2</c:v>
                </c:pt>
                <c:pt idx="94">
                  <c:v>-1.4910422270000001E-2</c:v>
                </c:pt>
                <c:pt idx="95">
                  <c:v>-1.41399093E-2</c:v>
                </c:pt>
                <c:pt idx="96">
                  <c:v>-1.3285988940000005E-2</c:v>
                </c:pt>
                <c:pt idx="97">
                  <c:v>-1.2714751999999999E-2</c:v>
                </c:pt>
                <c:pt idx="98">
                  <c:v>-1.1649359020000033E-2</c:v>
                </c:pt>
                <c:pt idx="99">
                  <c:v>-1.0629039260000054E-2</c:v>
                </c:pt>
                <c:pt idx="100">
                  <c:v>-1.0074933059999951E-2</c:v>
                </c:pt>
                <c:pt idx="101">
                  <c:v>-9.3340957540000227E-3</c:v>
                </c:pt>
                <c:pt idx="102">
                  <c:v>-8.7514435870000226E-3</c:v>
                </c:pt>
                <c:pt idx="103">
                  <c:v>-7.5719850140000189E-3</c:v>
                </c:pt>
                <c:pt idx="104">
                  <c:v>-6.8400609310000134E-3</c:v>
                </c:pt>
                <c:pt idx="105">
                  <c:v>-6.6975452939999998E-3</c:v>
                </c:pt>
                <c:pt idx="106">
                  <c:v>-5.9204814020000114E-3</c:v>
                </c:pt>
                <c:pt idx="107">
                  <c:v>-5.6609637100000134E-3</c:v>
                </c:pt>
                <c:pt idx="108">
                  <c:v>-5.0472612490000124E-3</c:v>
                </c:pt>
                <c:pt idx="109">
                  <c:v>-4.5255902219999856E-3</c:v>
                </c:pt>
                <c:pt idx="110">
                  <c:v>-3.6748670970000084E-3</c:v>
                </c:pt>
                <c:pt idx="111">
                  <c:v>-3.4885813950000133E-3</c:v>
                </c:pt>
                <c:pt idx="112">
                  <c:v>-3.0004086440000052E-3</c:v>
                </c:pt>
                <c:pt idx="113">
                  <c:v>-2.5152382440000011E-3</c:v>
                </c:pt>
                <c:pt idx="114">
                  <c:v>-1.7374032180000002E-3</c:v>
                </c:pt>
                <c:pt idx="115">
                  <c:v>-1.4450846940000002E-3</c:v>
                </c:pt>
                <c:pt idx="116">
                  <c:v>-1.0759881700000003E-3</c:v>
                </c:pt>
                <c:pt idx="117">
                  <c:v>-6.984110223000003E-4</c:v>
                </c:pt>
                <c:pt idx="118">
                  <c:v>-1.3386159840000106E-4</c:v>
                </c:pt>
                <c:pt idx="119">
                  <c:v>-1.2594285360000021E-4</c:v>
                </c:pt>
                <c:pt idx="120" formatCode="0.00E+00">
                  <c:v>-6.383010623000025E-5</c:v>
                </c:pt>
                <c:pt idx="121">
                  <c:v>5.8124400679999998E-4</c:v>
                </c:pt>
                <c:pt idx="122">
                  <c:v>6.344105350000001E-4</c:v>
                </c:pt>
                <c:pt idx="123">
                  <c:v>9.7204378110000728E-4</c:v>
                </c:pt>
                <c:pt idx="124">
                  <c:v>1.5473430979999999E-3</c:v>
                </c:pt>
                <c:pt idx="125">
                  <c:v>1.5684639800000049E-3</c:v>
                </c:pt>
                <c:pt idx="126">
                  <c:v>1.7707104560000049E-3</c:v>
                </c:pt>
                <c:pt idx="127">
                  <c:v>1.8643167570000039E-3</c:v>
                </c:pt>
                <c:pt idx="128">
                  <c:v>2.2019713650000116E-3</c:v>
                </c:pt>
                <c:pt idx="129">
                  <c:v>2.3173484949999988E-3</c:v>
                </c:pt>
                <c:pt idx="130">
                  <c:v>2.553871134E-3</c:v>
                </c:pt>
                <c:pt idx="131">
                  <c:v>2.5887121450000098E-3</c:v>
                </c:pt>
                <c:pt idx="132">
                  <c:v>2.8484680220000002E-3</c:v>
                </c:pt>
                <c:pt idx="133">
                  <c:v>3.2202422150000016E-3</c:v>
                </c:pt>
                <c:pt idx="134">
                  <c:v>3.199171275000016E-3</c:v>
                </c:pt>
                <c:pt idx="135">
                  <c:v>3.0405975410000233E-3</c:v>
                </c:pt>
                <c:pt idx="136">
                  <c:v>3.0481573190000084E-3</c:v>
                </c:pt>
                <c:pt idx="137">
                  <c:v>3.1533036380000106E-3</c:v>
                </c:pt>
                <c:pt idx="138">
                  <c:v>3.6214906720000153E-3</c:v>
                </c:pt>
                <c:pt idx="139">
                  <c:v>3.7855773700000198E-3</c:v>
                </c:pt>
                <c:pt idx="140">
                  <c:v>3.9193988780000149E-3</c:v>
                </c:pt>
                <c:pt idx="141">
                  <c:v>4.2069256309999999E-3</c:v>
                </c:pt>
                <c:pt idx="142">
                  <c:v>4.0224571709999955E-3</c:v>
                </c:pt>
                <c:pt idx="143">
                  <c:v>4.2254053990000004E-3</c:v>
                </c:pt>
                <c:pt idx="144">
                  <c:v>4.3112286369999999E-3</c:v>
                </c:pt>
                <c:pt idx="145">
                  <c:v>4.0784506130000014E-3</c:v>
                </c:pt>
                <c:pt idx="146">
                  <c:v>4.1836374440000134E-3</c:v>
                </c:pt>
                <c:pt idx="147">
                  <c:v>4.1502360250000011E-3</c:v>
                </c:pt>
                <c:pt idx="148">
                  <c:v>3.7696228830000089E-3</c:v>
                </c:pt>
                <c:pt idx="149">
                  <c:v>3.846554551000012E-3</c:v>
                </c:pt>
                <c:pt idx="150">
                  <c:v>3.6745606920000097E-3</c:v>
                </c:pt>
                <c:pt idx="151">
                  <c:v>3.6526583139999988E-3</c:v>
                </c:pt>
                <c:pt idx="152">
                  <c:v>3.7476895380000198E-3</c:v>
                </c:pt>
                <c:pt idx="153">
                  <c:v>3.3166394570000005E-3</c:v>
                </c:pt>
                <c:pt idx="154">
                  <c:v>3.6640923940000052E-3</c:v>
                </c:pt>
                <c:pt idx="155">
                  <c:v>3.2242061570000148E-3</c:v>
                </c:pt>
                <c:pt idx="156">
                  <c:v>3.3959695140000001E-3</c:v>
                </c:pt>
                <c:pt idx="157">
                  <c:v>3.6380661190000001E-3</c:v>
                </c:pt>
                <c:pt idx="158">
                  <c:v>3.43625294E-3</c:v>
                </c:pt>
                <c:pt idx="159">
                  <c:v>3.3367250580000011E-3</c:v>
                </c:pt>
                <c:pt idx="160">
                  <c:v>3.4412625250000001E-3</c:v>
                </c:pt>
                <c:pt idx="161">
                  <c:v>3.4868214280000006E-3</c:v>
                </c:pt>
                <c:pt idx="162">
                  <c:v>3.1438646840000052E-3</c:v>
                </c:pt>
                <c:pt idx="163">
                  <c:v>3.2306737270000126E-3</c:v>
                </c:pt>
                <c:pt idx="164">
                  <c:v>2.8509434780000001E-3</c:v>
                </c:pt>
                <c:pt idx="165">
                  <c:v>2.5986598339999998E-3</c:v>
                </c:pt>
                <c:pt idx="166">
                  <c:v>2.2134191820000052E-3</c:v>
                </c:pt>
                <c:pt idx="167">
                  <c:v>2.0069095770000084E-3</c:v>
                </c:pt>
                <c:pt idx="168">
                  <c:v>1.7185222820000003E-3</c:v>
                </c:pt>
                <c:pt idx="169">
                  <c:v>1.3621308610000089E-3</c:v>
                </c:pt>
                <c:pt idx="170">
                  <c:v>1.0998626240000021E-3</c:v>
                </c:pt>
                <c:pt idx="171">
                  <c:v>7.9062953590000389E-4</c:v>
                </c:pt>
                <c:pt idx="172">
                  <c:v>7.6347839790000022E-4</c:v>
                </c:pt>
                <c:pt idx="173">
                  <c:v>7.262423751000027E-4</c:v>
                </c:pt>
                <c:pt idx="174">
                  <c:v>6.0102192220000124E-4</c:v>
                </c:pt>
                <c:pt idx="175">
                  <c:v>6.3098856480000014E-4</c:v>
                </c:pt>
                <c:pt idx="176">
                  <c:v>3.9621011820000179E-4</c:v>
                </c:pt>
                <c:pt idx="177">
                  <c:v>5.1266344960000014E-4</c:v>
                </c:pt>
                <c:pt idx="178">
                  <c:v>4.7241689750000023E-4</c:v>
                </c:pt>
                <c:pt idx="179">
                  <c:v>4.5096053510000199E-4</c:v>
                </c:pt>
                <c:pt idx="180">
                  <c:v>4.4121741670000001E-4</c:v>
                </c:pt>
                <c:pt idx="181">
                  <c:v>6.0382147790000033E-4</c:v>
                </c:pt>
                <c:pt idx="182">
                  <c:v>8.7396072920000432E-4</c:v>
                </c:pt>
                <c:pt idx="183">
                  <c:v>7.5582868890000134E-4</c:v>
                </c:pt>
                <c:pt idx="184">
                  <c:v>7.7291758500000029E-4</c:v>
                </c:pt>
                <c:pt idx="185">
                  <c:v>8.7844801600000047E-4</c:v>
                </c:pt>
                <c:pt idx="186">
                  <c:v>1.0502978690000069E-3</c:v>
                </c:pt>
                <c:pt idx="187">
                  <c:v>1.4087186430000002E-3</c:v>
                </c:pt>
                <c:pt idx="188">
                  <c:v>1.5100657470000021E-3</c:v>
                </c:pt>
                <c:pt idx="189">
                  <c:v>1.9087485270000092E-3</c:v>
                </c:pt>
                <c:pt idx="190">
                  <c:v>1.8379302929999964E-3</c:v>
                </c:pt>
                <c:pt idx="191">
                  <c:v>1.9456180740000089E-3</c:v>
                </c:pt>
                <c:pt idx="192">
                  <c:v>2.4107864590000002E-3</c:v>
                </c:pt>
                <c:pt idx="193">
                  <c:v>2.9959196690000005E-3</c:v>
                </c:pt>
                <c:pt idx="194">
                  <c:v>3.1695482320000016E-3</c:v>
                </c:pt>
                <c:pt idx="195">
                  <c:v>3.5300885790000005E-3</c:v>
                </c:pt>
                <c:pt idx="196">
                  <c:v>3.7123898510000148E-3</c:v>
                </c:pt>
                <c:pt idx="197">
                  <c:v>4.1537382640000004E-3</c:v>
                </c:pt>
                <c:pt idx="198">
                  <c:v>4.3363799340000271E-3</c:v>
                </c:pt>
                <c:pt idx="199">
                  <c:v>4.6579083429999875E-3</c:v>
                </c:pt>
                <c:pt idx="200">
                  <c:v>4.6902759930000024E-3</c:v>
                </c:pt>
                <c:pt idx="201">
                  <c:v>5.117165390000001E-3</c:v>
                </c:pt>
                <c:pt idx="202">
                  <c:v>5.4353931920000514E-3</c:v>
                </c:pt>
                <c:pt idx="203">
                  <c:v>5.5811563510000124E-3</c:v>
                </c:pt>
                <c:pt idx="204">
                  <c:v>5.9734652750000252E-3</c:v>
                </c:pt>
                <c:pt idx="205">
                  <c:v>5.8657187040000013E-3</c:v>
                </c:pt>
                <c:pt idx="206">
                  <c:v>6.2626441940000308E-3</c:v>
                </c:pt>
                <c:pt idx="207">
                  <c:v>6.5117580820000355E-3</c:v>
                </c:pt>
                <c:pt idx="208">
                  <c:v>6.5937498580000134E-3</c:v>
                </c:pt>
                <c:pt idx="209">
                  <c:v>6.4278896900000024E-3</c:v>
                </c:pt>
                <c:pt idx="210">
                  <c:v>6.6815144380000004E-3</c:v>
                </c:pt>
                <c:pt idx="211">
                  <c:v>6.7467116750000253E-3</c:v>
                </c:pt>
                <c:pt idx="212">
                  <c:v>6.8996748890000114E-3</c:v>
                </c:pt>
                <c:pt idx="213">
                  <c:v>6.909984630000001E-3</c:v>
                </c:pt>
                <c:pt idx="214">
                  <c:v>6.5995580520000104E-3</c:v>
                </c:pt>
                <c:pt idx="215">
                  <c:v>6.746028084000045E-3</c:v>
                </c:pt>
                <c:pt idx="216">
                  <c:v>6.5997424540000403E-3</c:v>
                </c:pt>
                <c:pt idx="217">
                  <c:v>6.237591151000017E-3</c:v>
                </c:pt>
                <c:pt idx="218">
                  <c:v>6.3341613860000033E-3</c:v>
                </c:pt>
                <c:pt idx="219">
                  <c:v>6.0994043010000124E-3</c:v>
                </c:pt>
                <c:pt idx="220">
                  <c:v>5.9422091580000275E-3</c:v>
                </c:pt>
                <c:pt idx="221">
                  <c:v>5.6254980150000104E-3</c:v>
                </c:pt>
                <c:pt idx="222">
                  <c:v>5.2921683530000024E-3</c:v>
                </c:pt>
                <c:pt idx="223">
                  <c:v>5.1568229679999945E-3</c:v>
                </c:pt>
                <c:pt idx="224">
                  <c:v>5.0295591350000201E-3</c:v>
                </c:pt>
                <c:pt idx="225">
                  <c:v>4.8758396880000023E-3</c:v>
                </c:pt>
                <c:pt idx="226">
                  <c:v>4.6287877489999945E-3</c:v>
                </c:pt>
                <c:pt idx="227">
                  <c:v>4.6983612699999996E-3</c:v>
                </c:pt>
                <c:pt idx="228">
                  <c:v>4.7215987000000124E-3</c:v>
                </c:pt>
                <c:pt idx="229">
                  <c:v>4.5254286379999955E-3</c:v>
                </c:pt>
                <c:pt idx="230">
                  <c:v>4.5948550109999875E-3</c:v>
                </c:pt>
                <c:pt idx="231">
                  <c:v>4.4802050110000187E-3</c:v>
                </c:pt>
                <c:pt idx="232">
                  <c:v>4.5944890009999946E-3</c:v>
                </c:pt>
                <c:pt idx="233">
                  <c:v>4.7574779020000011E-3</c:v>
                </c:pt>
                <c:pt idx="234">
                  <c:v>4.800819326E-3</c:v>
                </c:pt>
                <c:pt idx="235">
                  <c:v>4.9094278370000024E-3</c:v>
                </c:pt>
                <c:pt idx="236">
                  <c:v>5.2335816440000123E-3</c:v>
                </c:pt>
                <c:pt idx="237">
                  <c:v>5.4438859220000014E-3</c:v>
                </c:pt>
                <c:pt idx="238">
                  <c:v>5.6120194489999945E-3</c:v>
                </c:pt>
                <c:pt idx="239">
                  <c:v>6.0716304000000346E-3</c:v>
                </c:pt>
                <c:pt idx="240">
                  <c:v>6.3592465590000024E-3</c:v>
                </c:pt>
                <c:pt idx="241">
                  <c:v>6.8313777450000378E-3</c:v>
                </c:pt>
                <c:pt idx="242">
                  <c:v>7.2464803230000178E-3</c:v>
                </c:pt>
                <c:pt idx="243">
                  <c:v>7.7515942980000124E-3</c:v>
                </c:pt>
                <c:pt idx="244">
                  <c:v>8.1654675300000708E-3</c:v>
                </c:pt>
                <c:pt idx="245">
                  <c:v>8.8511053470000413E-3</c:v>
                </c:pt>
                <c:pt idx="246">
                  <c:v>9.464378469000001E-3</c:v>
                </c:pt>
                <c:pt idx="247">
                  <c:v>1.0139670220000001E-2</c:v>
                </c:pt>
                <c:pt idx="248">
                  <c:v>1.1016295290000021E-2</c:v>
                </c:pt>
                <c:pt idx="249">
                  <c:v>1.1894825850000052E-2</c:v>
                </c:pt>
                <c:pt idx="250">
                  <c:v>1.2658041899999998E-2</c:v>
                </c:pt>
                <c:pt idx="251">
                  <c:v>1.3583062220000003E-2</c:v>
                </c:pt>
                <c:pt idx="252">
                  <c:v>1.4653329740000049E-2</c:v>
                </c:pt>
                <c:pt idx="253">
                  <c:v>1.5712471680000069E-2</c:v>
                </c:pt>
                <c:pt idx="254">
                  <c:v>1.7020080240000068E-2</c:v>
                </c:pt>
                <c:pt idx="255">
                  <c:v>1.8263434990000021E-2</c:v>
                </c:pt>
                <c:pt idx="256">
                  <c:v>1.9319819290000075E-2</c:v>
                </c:pt>
                <c:pt idx="257">
                  <c:v>2.0578714089999998E-2</c:v>
                </c:pt>
                <c:pt idx="258">
                  <c:v>2.1608864890000003E-2</c:v>
                </c:pt>
                <c:pt idx="259">
                  <c:v>2.349627763000001E-2</c:v>
                </c:pt>
                <c:pt idx="260">
                  <c:v>2.5332406159999998E-2</c:v>
                </c:pt>
                <c:pt idx="261">
                  <c:v>2.6611657810000099E-2</c:v>
                </c:pt>
                <c:pt idx="262">
                  <c:v>2.8338111939999997E-2</c:v>
                </c:pt>
                <c:pt idx="263">
                  <c:v>3.0128968880000002E-2</c:v>
                </c:pt>
                <c:pt idx="264">
                  <c:v>3.1499959530000017E-2</c:v>
                </c:pt>
                <c:pt idx="265">
                  <c:v>3.3481806520000122E-2</c:v>
                </c:pt>
                <c:pt idx="266">
                  <c:v>3.5393055530000002E-2</c:v>
                </c:pt>
                <c:pt idx="267">
                  <c:v>3.7361897530000042E-2</c:v>
                </c:pt>
                <c:pt idx="268">
                  <c:v>3.9420906450000015E-2</c:v>
                </c:pt>
                <c:pt idx="269">
                  <c:v>4.0664192289999866E-2</c:v>
                </c:pt>
                <c:pt idx="270">
                  <c:v>4.219502956E-2</c:v>
                </c:pt>
                <c:pt idx="271">
                  <c:v>4.5072726910000124E-2</c:v>
                </c:pt>
                <c:pt idx="272">
                  <c:v>4.6374831350000034E-2</c:v>
                </c:pt>
                <c:pt idx="273">
                  <c:v>4.8204306509999822E-2</c:v>
                </c:pt>
                <c:pt idx="274">
                  <c:v>4.9559894950000134E-2</c:v>
                </c:pt>
                <c:pt idx="275">
                  <c:v>5.1408283409999977E-2</c:v>
                </c:pt>
                <c:pt idx="276">
                  <c:v>5.2932206540000179E-2</c:v>
                </c:pt>
                <c:pt idx="277">
                  <c:v>5.4901063440000029E-2</c:v>
                </c:pt>
                <c:pt idx="278">
                  <c:v>5.6379247459999976E-2</c:v>
                </c:pt>
                <c:pt idx="279">
                  <c:v>5.7919826360000003E-2</c:v>
                </c:pt>
                <c:pt idx="280">
                  <c:v>5.9016998860000308E-2</c:v>
                </c:pt>
                <c:pt idx="281">
                  <c:v>6.0283727940000274E-2</c:v>
                </c:pt>
                <c:pt idx="282">
                  <c:v>6.1888363209999957E-2</c:v>
                </c:pt>
                <c:pt idx="283">
                  <c:v>6.3358061020000023E-2</c:v>
                </c:pt>
                <c:pt idx="284">
                  <c:v>6.4715653660000039E-2</c:v>
                </c:pt>
                <c:pt idx="285">
                  <c:v>6.5758042040000034E-2</c:v>
                </c:pt>
                <c:pt idx="286">
                  <c:v>6.6817909480000021E-2</c:v>
                </c:pt>
                <c:pt idx="287">
                  <c:v>6.7785322669999995E-2</c:v>
                </c:pt>
                <c:pt idx="288">
                  <c:v>6.9147676230000024E-2</c:v>
                </c:pt>
                <c:pt idx="289">
                  <c:v>7.0133559410000004E-2</c:v>
                </c:pt>
                <c:pt idx="290">
                  <c:v>7.1180142459999957E-2</c:v>
                </c:pt>
                <c:pt idx="291">
                  <c:v>7.2062559430000103E-2</c:v>
                </c:pt>
                <c:pt idx="292">
                  <c:v>7.286364585000038E-2</c:v>
                </c:pt>
                <c:pt idx="293">
                  <c:v>7.3714427650000316E-2</c:v>
                </c:pt>
                <c:pt idx="294">
                  <c:v>7.4687197799999994E-2</c:v>
                </c:pt>
                <c:pt idx="295">
                  <c:v>7.5385943060000002E-2</c:v>
                </c:pt>
                <c:pt idx="296">
                  <c:v>7.6139695940000113E-2</c:v>
                </c:pt>
                <c:pt idx="297">
                  <c:v>7.6791323719999999E-2</c:v>
                </c:pt>
                <c:pt idx="298">
                  <c:v>7.7512398360000082E-2</c:v>
                </c:pt>
                <c:pt idx="299">
                  <c:v>7.8128091990000023E-2</c:v>
                </c:pt>
                <c:pt idx="300">
                  <c:v>7.8668676320000033E-2</c:v>
                </c:pt>
                <c:pt idx="301">
                  <c:v>7.9007148740000019E-2</c:v>
                </c:pt>
                <c:pt idx="302">
                  <c:v>7.9337842759999999E-2</c:v>
                </c:pt>
                <c:pt idx="303">
                  <c:v>7.9841978850000134E-2</c:v>
                </c:pt>
                <c:pt idx="304">
                  <c:v>8.0217830840000004E-2</c:v>
                </c:pt>
                <c:pt idx="305">
                  <c:v>8.0572225150000246E-2</c:v>
                </c:pt>
                <c:pt idx="306">
                  <c:v>8.0896653230000046E-2</c:v>
                </c:pt>
                <c:pt idx="307">
                  <c:v>8.1045247609999996E-2</c:v>
                </c:pt>
                <c:pt idx="308">
                  <c:v>8.1075355410000244E-2</c:v>
                </c:pt>
                <c:pt idx="309">
                  <c:v>8.1253506240000023E-2</c:v>
                </c:pt>
                <c:pt idx="310">
                  <c:v>8.1496089700000024E-2</c:v>
                </c:pt>
                <c:pt idx="311">
                  <c:v>8.1301666800000033E-2</c:v>
                </c:pt>
                <c:pt idx="312">
                  <c:v>8.2289502019999988E-2</c:v>
                </c:pt>
                <c:pt idx="313">
                  <c:v>8.1666164100000355E-2</c:v>
                </c:pt>
                <c:pt idx="314">
                  <c:v>8.1653267150000208E-2</c:v>
                </c:pt>
                <c:pt idx="315">
                  <c:v>8.2331992690000022E-2</c:v>
                </c:pt>
                <c:pt idx="316">
                  <c:v>8.1286691130000005E-2</c:v>
                </c:pt>
                <c:pt idx="317">
                  <c:v>8.252963424000001E-2</c:v>
                </c:pt>
                <c:pt idx="318">
                  <c:v>8.3023726940000223E-2</c:v>
                </c:pt>
                <c:pt idx="319">
                  <c:v>8.338525145999999E-2</c:v>
                </c:pt>
                <c:pt idx="320">
                  <c:v>8.3857677880000245E-2</c:v>
                </c:pt>
                <c:pt idx="321">
                  <c:v>8.4478735919999992E-2</c:v>
                </c:pt>
                <c:pt idx="322">
                  <c:v>8.5030712190000204E-2</c:v>
                </c:pt>
                <c:pt idx="323">
                  <c:v>8.5599154230000044E-2</c:v>
                </c:pt>
                <c:pt idx="324">
                  <c:v>8.6451120670000006E-2</c:v>
                </c:pt>
                <c:pt idx="325">
                  <c:v>8.7146036330000023E-2</c:v>
                </c:pt>
                <c:pt idx="326">
                  <c:v>8.7947152550000046E-2</c:v>
                </c:pt>
                <c:pt idx="327">
                  <c:v>8.8996052740000581E-2</c:v>
                </c:pt>
                <c:pt idx="328">
                  <c:v>8.9956633750000264E-2</c:v>
                </c:pt>
                <c:pt idx="329">
                  <c:v>9.0941585600000013E-2</c:v>
                </c:pt>
                <c:pt idx="330">
                  <c:v>9.2274039980000028E-2</c:v>
                </c:pt>
                <c:pt idx="331">
                  <c:v>9.3153357510000298E-2</c:v>
                </c:pt>
                <c:pt idx="332">
                  <c:v>9.4060271980000068E-2</c:v>
                </c:pt>
                <c:pt idx="333">
                  <c:v>9.524175524999999E-2</c:v>
                </c:pt>
                <c:pt idx="334">
                  <c:v>9.6422553060000013E-2</c:v>
                </c:pt>
                <c:pt idx="335">
                  <c:v>9.7382001579999988E-2</c:v>
                </c:pt>
                <c:pt idx="336">
                  <c:v>9.8200105130000381E-2</c:v>
                </c:pt>
                <c:pt idx="337">
                  <c:v>9.9004469810000453E-2</c:v>
                </c:pt>
                <c:pt idx="338">
                  <c:v>9.9962241950000058E-2</c:v>
                </c:pt>
                <c:pt idx="339">
                  <c:v>0.10029119250000022</c:v>
                </c:pt>
                <c:pt idx="340">
                  <c:v>0.1007400081</c:v>
                </c:pt>
                <c:pt idx="341">
                  <c:v>0.10122625530000044</c:v>
                </c:pt>
                <c:pt idx="342">
                  <c:v>0.10200694200000024</c:v>
                </c:pt>
                <c:pt idx="343">
                  <c:v>0.1024348959</c:v>
                </c:pt>
                <c:pt idx="344">
                  <c:v>0.10297872130000002</c:v>
                </c:pt>
                <c:pt idx="345">
                  <c:v>0.10327147690000028</c:v>
                </c:pt>
                <c:pt idx="346">
                  <c:v>0.1039421931</c:v>
                </c:pt>
                <c:pt idx="347">
                  <c:v>0.10407190769999998</c:v>
                </c:pt>
                <c:pt idx="348">
                  <c:v>0.10433515160000002</c:v>
                </c:pt>
                <c:pt idx="349">
                  <c:v>0.10463792090000019</c:v>
                </c:pt>
                <c:pt idx="350">
                  <c:v>0.1049491614</c:v>
                </c:pt>
                <c:pt idx="351">
                  <c:v>0.10523160550000027</c:v>
                </c:pt>
                <c:pt idx="352">
                  <c:v>0.1055419296</c:v>
                </c:pt>
                <c:pt idx="353">
                  <c:v>0.10579044370000047</c:v>
                </c:pt>
                <c:pt idx="354">
                  <c:v>0.10623278470000044</c:v>
                </c:pt>
                <c:pt idx="355">
                  <c:v>0.10654117909999999</c:v>
                </c:pt>
                <c:pt idx="356">
                  <c:v>0.1067871898</c:v>
                </c:pt>
                <c:pt idx="357">
                  <c:v>0.10703323780000012</c:v>
                </c:pt>
                <c:pt idx="358">
                  <c:v>0.10716447980000025</c:v>
                </c:pt>
                <c:pt idx="359">
                  <c:v>0.1073468328</c:v>
                </c:pt>
                <c:pt idx="360">
                  <c:v>0.1076133326</c:v>
                </c:pt>
                <c:pt idx="361">
                  <c:v>0.10779995470000028</c:v>
                </c:pt>
                <c:pt idx="362">
                  <c:v>0.107851088</c:v>
                </c:pt>
                <c:pt idx="363">
                  <c:v>0.10806474090000062</c:v>
                </c:pt>
                <c:pt idx="364">
                  <c:v>0.10808715219999998</c:v>
                </c:pt>
                <c:pt idx="365">
                  <c:v>0.108409822</c:v>
                </c:pt>
                <c:pt idx="366">
                  <c:v>0.10845025630000002</c:v>
                </c:pt>
                <c:pt idx="367">
                  <c:v>0.10856301340000027</c:v>
                </c:pt>
                <c:pt idx="368">
                  <c:v>0.10878739509999998</c:v>
                </c:pt>
                <c:pt idx="369">
                  <c:v>0.1089491397</c:v>
                </c:pt>
                <c:pt idx="370">
                  <c:v>0.10908924790000027</c:v>
                </c:pt>
                <c:pt idx="371">
                  <c:v>0.1089715958</c:v>
                </c:pt>
                <c:pt idx="372">
                  <c:v>0.1089175716</c:v>
                </c:pt>
                <c:pt idx="373">
                  <c:v>0.10879298300000036</c:v>
                </c:pt>
                <c:pt idx="374">
                  <c:v>0.10891062020000022</c:v>
                </c:pt>
                <c:pt idx="375">
                  <c:v>0.10887107250000012</c:v>
                </c:pt>
                <c:pt idx="376">
                  <c:v>0.10918460040000044</c:v>
                </c:pt>
                <c:pt idx="377">
                  <c:v>0.10910595950000022</c:v>
                </c:pt>
                <c:pt idx="378">
                  <c:v>0.1094775125</c:v>
                </c:pt>
                <c:pt idx="379">
                  <c:v>0.10997300600000012</c:v>
                </c:pt>
                <c:pt idx="380">
                  <c:v>0.11062850800000001</c:v>
                </c:pt>
                <c:pt idx="381">
                  <c:v>0.11125229300000002</c:v>
                </c:pt>
                <c:pt idx="382">
                  <c:v>0.11195166409999995</c:v>
                </c:pt>
                <c:pt idx="383">
                  <c:v>0.11246836929999976</c:v>
                </c:pt>
                <c:pt idx="384">
                  <c:v>0.11336646230000001</c:v>
                </c:pt>
                <c:pt idx="385">
                  <c:v>0.11374656110000002</c:v>
                </c:pt>
                <c:pt idx="386">
                  <c:v>0.11466358600000012</c:v>
                </c:pt>
                <c:pt idx="387">
                  <c:v>0.11590262500000006</c:v>
                </c:pt>
                <c:pt idx="388">
                  <c:v>0.11716652660000022</c:v>
                </c:pt>
                <c:pt idx="389">
                  <c:v>0.11832720040000012</c:v>
                </c:pt>
                <c:pt idx="390">
                  <c:v>0.11956802760000002</c:v>
                </c:pt>
                <c:pt idx="391">
                  <c:v>0.12109550090000047</c:v>
                </c:pt>
                <c:pt idx="392">
                  <c:v>0.12279178950000044</c:v>
                </c:pt>
                <c:pt idx="393">
                  <c:v>0.12507578729999988</c:v>
                </c:pt>
                <c:pt idx="394">
                  <c:v>0.12695866819999999</c:v>
                </c:pt>
                <c:pt idx="395">
                  <c:v>0.12939728800000044</c:v>
                </c:pt>
                <c:pt idx="396">
                  <c:v>0.13169980049999999</c:v>
                </c:pt>
                <c:pt idx="397">
                  <c:v>0.13536746799999999</c:v>
                </c:pt>
                <c:pt idx="398">
                  <c:v>0.13838718829999999</c:v>
                </c:pt>
                <c:pt idx="399">
                  <c:v>0.14227323230000041</c:v>
                </c:pt>
                <c:pt idx="400">
                  <c:v>0.14526085560000004</c:v>
                </c:pt>
                <c:pt idx="401">
                  <c:v>0.1498319209</c:v>
                </c:pt>
                <c:pt idx="402">
                  <c:v>0.15517966450000001</c:v>
                </c:pt>
                <c:pt idx="403">
                  <c:v>0.16017557679999953</c:v>
                </c:pt>
                <c:pt idx="404">
                  <c:v>0.16676433380000091</c:v>
                </c:pt>
                <c:pt idx="405">
                  <c:v>0.17168827349999999</c:v>
                </c:pt>
                <c:pt idx="406">
                  <c:v>0.17890183630000056</c:v>
                </c:pt>
                <c:pt idx="407">
                  <c:v>0.18737553060000001</c:v>
                </c:pt>
                <c:pt idx="408">
                  <c:v>0.19566558300000003</c:v>
                </c:pt>
                <c:pt idx="409">
                  <c:v>0.20487613980000041</c:v>
                </c:pt>
                <c:pt idx="410">
                  <c:v>0.21434873340000077</c:v>
                </c:pt>
                <c:pt idx="411">
                  <c:v>0.22372095290000002</c:v>
                </c:pt>
                <c:pt idx="412">
                  <c:v>0.2348268926</c:v>
                </c:pt>
                <c:pt idx="413">
                  <c:v>0.24686484040000056</c:v>
                </c:pt>
                <c:pt idx="414">
                  <c:v>0.25951430200000031</c:v>
                </c:pt>
                <c:pt idx="415">
                  <c:v>0.27349013090000002</c:v>
                </c:pt>
                <c:pt idx="416">
                  <c:v>0.28425985570000001</c:v>
                </c:pt>
                <c:pt idx="417">
                  <c:v>0.30131652950000165</c:v>
                </c:pt>
                <c:pt idx="418">
                  <c:v>0.31569448110000142</c:v>
                </c:pt>
                <c:pt idx="419">
                  <c:v>0.33238679170000285</c:v>
                </c:pt>
                <c:pt idx="420">
                  <c:v>0.346832275400001</c:v>
                </c:pt>
                <c:pt idx="421">
                  <c:v>0.35972490910000166</c:v>
                </c:pt>
                <c:pt idx="422">
                  <c:v>0.37830615040000032</c:v>
                </c:pt>
                <c:pt idx="423">
                  <c:v>0.39379408960000106</c:v>
                </c:pt>
                <c:pt idx="424">
                  <c:v>0.41210252050000001</c:v>
                </c:pt>
                <c:pt idx="425">
                  <c:v>0.42693594100000032</c:v>
                </c:pt>
                <c:pt idx="426">
                  <c:v>0.44512152670000005</c:v>
                </c:pt>
                <c:pt idx="427">
                  <c:v>0.46239775420000001</c:v>
                </c:pt>
                <c:pt idx="428">
                  <c:v>0.47688642140000165</c:v>
                </c:pt>
                <c:pt idx="429">
                  <c:v>0.49458611010000142</c:v>
                </c:pt>
                <c:pt idx="430">
                  <c:v>0.5093119739999995</c:v>
                </c:pt>
                <c:pt idx="431">
                  <c:v>0.52504175900000005</c:v>
                </c:pt>
                <c:pt idx="432">
                  <c:v>0.53929752109999951</c:v>
                </c:pt>
                <c:pt idx="433">
                  <c:v>0.55595141650000424</c:v>
                </c:pt>
                <c:pt idx="434">
                  <c:v>0.56930911539999995</c:v>
                </c:pt>
                <c:pt idx="435">
                  <c:v>0.58271741869999993</c:v>
                </c:pt>
                <c:pt idx="436">
                  <c:v>0.59622472519999958</c:v>
                </c:pt>
                <c:pt idx="437">
                  <c:v>0.60824769740000284</c:v>
                </c:pt>
                <c:pt idx="438">
                  <c:v>0.62071162460000284</c:v>
                </c:pt>
                <c:pt idx="439">
                  <c:v>0.63275271650000331</c:v>
                </c:pt>
                <c:pt idx="440">
                  <c:v>0.64601910110000005</c:v>
                </c:pt>
                <c:pt idx="441">
                  <c:v>0.65555751320000188</c:v>
                </c:pt>
                <c:pt idx="442">
                  <c:v>0.66330158710000064</c:v>
                </c:pt>
                <c:pt idx="443">
                  <c:v>0.67598271370000063</c:v>
                </c:pt>
                <c:pt idx="444">
                  <c:v>0.68499416110000011</c:v>
                </c:pt>
                <c:pt idx="445">
                  <c:v>0.69446200129999958</c:v>
                </c:pt>
                <c:pt idx="446">
                  <c:v>0.70058798789999788</c:v>
                </c:pt>
                <c:pt idx="447">
                  <c:v>0.70817804340000212</c:v>
                </c:pt>
                <c:pt idx="448">
                  <c:v>0.71463036540000002</c:v>
                </c:pt>
                <c:pt idx="449">
                  <c:v>0.71904045340000389</c:v>
                </c:pt>
                <c:pt idx="450">
                  <c:v>0.72335577010000063</c:v>
                </c:pt>
                <c:pt idx="451">
                  <c:v>0.72537940740000284</c:v>
                </c:pt>
                <c:pt idx="452">
                  <c:v>0.72701454160000001</c:v>
                </c:pt>
                <c:pt idx="453">
                  <c:v>0.72767406700000248</c:v>
                </c:pt>
                <c:pt idx="454">
                  <c:v>0.72764945030000427</c:v>
                </c:pt>
                <c:pt idx="455">
                  <c:v>0.72613507510000064</c:v>
                </c:pt>
                <c:pt idx="456">
                  <c:v>0.72493261099999995</c:v>
                </c:pt>
                <c:pt idx="457">
                  <c:v>0.72149288650000065</c:v>
                </c:pt>
                <c:pt idx="458">
                  <c:v>0.7181159257999995</c:v>
                </c:pt>
                <c:pt idx="459">
                  <c:v>0.7136072516000026</c:v>
                </c:pt>
                <c:pt idx="460">
                  <c:v>0.7077512741000026</c:v>
                </c:pt>
                <c:pt idx="461">
                  <c:v>0.70348465440000063</c:v>
                </c:pt>
                <c:pt idx="462">
                  <c:v>0.69773119690000063</c:v>
                </c:pt>
                <c:pt idx="463">
                  <c:v>0.69032037260000223</c:v>
                </c:pt>
                <c:pt idx="464">
                  <c:v>0.682697057700002</c:v>
                </c:pt>
                <c:pt idx="465">
                  <c:v>0.67253673079999998</c:v>
                </c:pt>
                <c:pt idx="466">
                  <c:v>0.66673952340000331</c:v>
                </c:pt>
                <c:pt idx="467">
                  <c:v>0.65814858680000188</c:v>
                </c:pt>
                <c:pt idx="468">
                  <c:v>0.64649331570000002</c:v>
                </c:pt>
                <c:pt idx="469">
                  <c:v>0.63644200560000064</c:v>
                </c:pt>
                <c:pt idx="470">
                  <c:v>0.62421119210000064</c:v>
                </c:pt>
                <c:pt idx="471">
                  <c:v>0.61452513930000063</c:v>
                </c:pt>
                <c:pt idx="472">
                  <c:v>0.60268276929999998</c:v>
                </c:pt>
                <c:pt idx="473">
                  <c:v>0.59012717009999949</c:v>
                </c:pt>
                <c:pt idx="474">
                  <c:v>0.57805395130000004</c:v>
                </c:pt>
                <c:pt idx="475">
                  <c:v>0.56445860860000063</c:v>
                </c:pt>
                <c:pt idx="476">
                  <c:v>0.55459278819999958</c:v>
                </c:pt>
                <c:pt idx="477">
                  <c:v>0.54387551550000213</c:v>
                </c:pt>
                <c:pt idx="478">
                  <c:v>0.52936184409999998</c:v>
                </c:pt>
                <c:pt idx="479">
                  <c:v>0.51767277720000004</c:v>
                </c:pt>
                <c:pt idx="480">
                  <c:v>0.5045621394999974</c:v>
                </c:pt>
                <c:pt idx="481">
                  <c:v>0.49407276510000242</c:v>
                </c:pt>
                <c:pt idx="482">
                  <c:v>0.4822832346</c:v>
                </c:pt>
                <c:pt idx="483">
                  <c:v>0.46923923489999975</c:v>
                </c:pt>
                <c:pt idx="484">
                  <c:v>0.45743447540000032</c:v>
                </c:pt>
                <c:pt idx="485">
                  <c:v>0.44812175630000006</c:v>
                </c:pt>
                <c:pt idx="486">
                  <c:v>0.436583697800002</c:v>
                </c:pt>
                <c:pt idx="487">
                  <c:v>0.42590615150000088</c:v>
                </c:pt>
                <c:pt idx="488">
                  <c:v>0.41390511390000106</c:v>
                </c:pt>
                <c:pt idx="489">
                  <c:v>0.40394783020000002</c:v>
                </c:pt>
                <c:pt idx="490">
                  <c:v>0.39464780690000106</c:v>
                </c:pt>
                <c:pt idx="491">
                  <c:v>0.38510972259999998</c:v>
                </c:pt>
                <c:pt idx="492">
                  <c:v>0.37628275160000124</c:v>
                </c:pt>
                <c:pt idx="493">
                  <c:v>0.36819851400000031</c:v>
                </c:pt>
                <c:pt idx="494">
                  <c:v>0.35954204200000001</c:v>
                </c:pt>
                <c:pt idx="495">
                  <c:v>0.35253763200000005</c:v>
                </c:pt>
                <c:pt idx="496">
                  <c:v>0.345928788200002</c:v>
                </c:pt>
                <c:pt idx="497">
                  <c:v>0.33989784120000177</c:v>
                </c:pt>
                <c:pt idx="498">
                  <c:v>0.33480018380000276</c:v>
                </c:pt>
                <c:pt idx="499">
                  <c:v>0.33208194380000189</c:v>
                </c:pt>
                <c:pt idx="500">
                  <c:v>0.32977300880000032</c:v>
                </c:pt>
                <c:pt idx="501">
                  <c:v>0.32813492420000107</c:v>
                </c:pt>
                <c:pt idx="502">
                  <c:v>0.32635250690000212</c:v>
                </c:pt>
                <c:pt idx="503">
                  <c:v>0.32592001560000189</c:v>
                </c:pt>
                <c:pt idx="504">
                  <c:v>0.32703533769999998</c:v>
                </c:pt>
                <c:pt idx="505">
                  <c:v>0.32812327150000142</c:v>
                </c:pt>
                <c:pt idx="506">
                  <c:v>0.33043286200000177</c:v>
                </c:pt>
                <c:pt idx="507">
                  <c:v>0.33390352130000212</c:v>
                </c:pt>
                <c:pt idx="508">
                  <c:v>0.33467173580000142</c:v>
                </c:pt>
                <c:pt idx="509">
                  <c:v>0.33300167320000218</c:v>
                </c:pt>
                <c:pt idx="510">
                  <c:v>0.32828509810000106</c:v>
                </c:pt>
                <c:pt idx="511">
                  <c:v>0.32705086470000189</c:v>
                </c:pt>
                <c:pt idx="512">
                  <c:v>0.32817581300000165</c:v>
                </c:pt>
                <c:pt idx="513">
                  <c:v>0.32876974340000031</c:v>
                </c:pt>
                <c:pt idx="514">
                  <c:v>0.32976508140000038</c:v>
                </c:pt>
                <c:pt idx="515">
                  <c:v>0.33032611010000218</c:v>
                </c:pt>
                <c:pt idx="516">
                  <c:v>0.33057805900000142</c:v>
                </c:pt>
                <c:pt idx="517">
                  <c:v>0.33004045490000095</c:v>
                </c:pt>
                <c:pt idx="518">
                  <c:v>0.32966884970000165</c:v>
                </c:pt>
                <c:pt idx="519">
                  <c:v>0.32674735780000008</c:v>
                </c:pt>
                <c:pt idx="520">
                  <c:v>0.3257970214</c:v>
                </c:pt>
                <c:pt idx="521">
                  <c:v>0.32554936410000124</c:v>
                </c:pt>
                <c:pt idx="522">
                  <c:v>0.32408258320000283</c:v>
                </c:pt>
                <c:pt idx="523">
                  <c:v>0.32235616450000165</c:v>
                </c:pt>
                <c:pt idx="524">
                  <c:v>0.32274839280000106</c:v>
                </c:pt>
                <c:pt idx="525">
                  <c:v>0.32399535180000094</c:v>
                </c:pt>
                <c:pt idx="526">
                  <c:v>0.32362163070000038</c:v>
                </c:pt>
                <c:pt idx="527">
                  <c:v>0.32299005990000124</c:v>
                </c:pt>
                <c:pt idx="528">
                  <c:v>0.32273769380000095</c:v>
                </c:pt>
                <c:pt idx="529">
                  <c:v>0.32130917910000212</c:v>
                </c:pt>
                <c:pt idx="530">
                  <c:v>0.32163944840000003</c:v>
                </c:pt>
                <c:pt idx="531">
                  <c:v>0.32230046390000283</c:v>
                </c:pt>
                <c:pt idx="532">
                  <c:v>0.32362070680000166</c:v>
                </c:pt>
                <c:pt idx="533">
                  <c:v>0.32654494050000032</c:v>
                </c:pt>
                <c:pt idx="534">
                  <c:v>0.33056664470000124</c:v>
                </c:pt>
                <c:pt idx="535">
                  <c:v>0.33522078390000276</c:v>
                </c:pt>
                <c:pt idx="536">
                  <c:v>0.34234967830000135</c:v>
                </c:pt>
                <c:pt idx="537">
                  <c:v>0.35245370860000008</c:v>
                </c:pt>
                <c:pt idx="538">
                  <c:v>0.36412537100000142</c:v>
                </c:pt>
                <c:pt idx="539">
                  <c:v>0.37503397460000032</c:v>
                </c:pt>
                <c:pt idx="540">
                  <c:v>0.38590338830000165</c:v>
                </c:pt>
                <c:pt idx="541">
                  <c:v>0.40487939120000177</c:v>
                </c:pt>
                <c:pt idx="542">
                  <c:v>0.42220407720000147</c:v>
                </c:pt>
                <c:pt idx="543">
                  <c:v>0.44041895870000008</c:v>
                </c:pt>
                <c:pt idx="544">
                  <c:v>0.45439550280000002</c:v>
                </c:pt>
                <c:pt idx="545">
                  <c:v>0.47562116380000125</c:v>
                </c:pt>
                <c:pt idx="546">
                  <c:v>0.49849727750000095</c:v>
                </c:pt>
                <c:pt idx="547">
                  <c:v>0.51651322839999958</c:v>
                </c:pt>
                <c:pt idx="548">
                  <c:v>0.53718149660000236</c:v>
                </c:pt>
                <c:pt idx="549">
                  <c:v>0.55067986250000411</c:v>
                </c:pt>
                <c:pt idx="550">
                  <c:v>0.57013273239999995</c:v>
                </c:pt>
                <c:pt idx="551">
                  <c:v>0.58807271720000009</c:v>
                </c:pt>
                <c:pt idx="552">
                  <c:v>0.6049568057000001</c:v>
                </c:pt>
                <c:pt idx="553">
                  <c:v>0.61800575260000423</c:v>
                </c:pt>
                <c:pt idx="554">
                  <c:v>0.63049381970000062</c:v>
                </c:pt>
                <c:pt idx="555">
                  <c:v>0.64644306900000004</c:v>
                </c:pt>
                <c:pt idx="556">
                  <c:v>0.6645354033000026</c:v>
                </c:pt>
                <c:pt idx="557">
                  <c:v>0.67550933360000343</c:v>
                </c:pt>
                <c:pt idx="558">
                  <c:v>0.68976283070000011</c:v>
                </c:pt>
                <c:pt idx="559">
                  <c:v>0.70601028200000004</c:v>
                </c:pt>
                <c:pt idx="560">
                  <c:v>0.72831112149999999</c:v>
                </c:pt>
                <c:pt idx="561">
                  <c:v>0.75435107950000213</c:v>
                </c:pt>
                <c:pt idx="562">
                  <c:v>0.78929185870000063</c:v>
                </c:pt>
                <c:pt idx="563">
                  <c:v>0.8224263786999999</c:v>
                </c:pt>
                <c:pt idx="564">
                  <c:v>0.87062138320000249</c:v>
                </c:pt>
                <c:pt idx="565">
                  <c:v>0.92936444279999997</c:v>
                </c:pt>
                <c:pt idx="566">
                  <c:v>1.0055116419999952</c:v>
                </c:pt>
                <c:pt idx="567">
                  <c:v>1.128460765</c:v>
                </c:pt>
                <c:pt idx="568">
                  <c:v>1.2261357310000001</c:v>
                </c:pt>
                <c:pt idx="569">
                  <c:v>1.3457489010000001</c:v>
                </c:pt>
                <c:pt idx="570">
                  <c:v>1.560673714</c:v>
                </c:pt>
                <c:pt idx="571">
                  <c:v>1.7441517110000002</c:v>
                </c:pt>
                <c:pt idx="572">
                  <c:v>2.0458734039999977</c:v>
                </c:pt>
                <c:pt idx="573">
                  <c:v>2.4024751189999987</c:v>
                </c:pt>
                <c:pt idx="574">
                  <c:v>2.6966111659999998</c:v>
                </c:pt>
                <c:pt idx="575">
                  <c:v>3.1409535410000085</c:v>
                </c:pt>
                <c:pt idx="576">
                  <c:v>3.3151228429999997</c:v>
                </c:pt>
                <c:pt idx="577">
                  <c:v>3.3537287710000001</c:v>
                </c:pt>
                <c:pt idx="578">
                  <c:v>3.3979220389999996</c:v>
                </c:pt>
                <c:pt idx="579">
                  <c:v>3.4178950789999996</c:v>
                </c:pt>
                <c:pt idx="580">
                  <c:v>3.3436162470000075</c:v>
                </c:pt>
                <c:pt idx="581">
                  <c:v>3.4465982909999999</c:v>
                </c:pt>
                <c:pt idx="582">
                  <c:v>3.4110198019999998</c:v>
                </c:pt>
                <c:pt idx="583">
                  <c:v>3.4576930999999997</c:v>
                </c:pt>
                <c:pt idx="584">
                  <c:v>3.4150052069999997</c:v>
                </c:pt>
                <c:pt idx="585">
                  <c:v>3.4524490829999968</c:v>
                </c:pt>
                <c:pt idx="586">
                  <c:v>3.5925972460000075</c:v>
                </c:pt>
                <c:pt idx="587">
                  <c:v>3.578966141</c:v>
                </c:pt>
                <c:pt idx="588">
                  <c:v>3.5539190770000002</c:v>
                </c:pt>
                <c:pt idx="589">
                  <c:v>3.5957207680000085</c:v>
                </c:pt>
                <c:pt idx="590">
                  <c:v>3.5047087670000012</c:v>
                </c:pt>
                <c:pt idx="591">
                  <c:v>3.5524024959999898</c:v>
                </c:pt>
                <c:pt idx="592">
                  <c:v>3.6626706119999999</c:v>
                </c:pt>
                <c:pt idx="593">
                  <c:v>3.6198341849999998</c:v>
                </c:pt>
                <c:pt idx="594">
                  <c:v>3.6210057739999999</c:v>
                </c:pt>
                <c:pt idx="595">
                  <c:v>3.5904982089999997</c:v>
                </c:pt>
                <c:pt idx="596">
                  <c:v>3.7155055999999997</c:v>
                </c:pt>
                <c:pt idx="597">
                  <c:v>3.6313569549999998</c:v>
                </c:pt>
                <c:pt idx="598">
                  <c:v>3.5906372070000012</c:v>
                </c:pt>
                <c:pt idx="599">
                  <c:v>3.6265709400000001</c:v>
                </c:pt>
                <c:pt idx="600">
                  <c:v>3.5888679029999997</c:v>
                </c:pt>
              </c:numCache>
            </c:numRef>
          </c:yVal>
          <c:smooth val="1"/>
          <c:extLst>
            <c:ext xmlns:c16="http://schemas.microsoft.com/office/drawing/2014/chart" uri="{C3380CC4-5D6E-409C-BE32-E72D297353CC}">
              <c16:uniqueId val="{00000009-88BE-477C-B356-39ABD889CD29}"/>
            </c:ext>
          </c:extLst>
        </c:ser>
        <c:dLbls>
          <c:showLegendKey val="0"/>
          <c:showVal val="0"/>
          <c:showCatName val="0"/>
          <c:showSerName val="0"/>
          <c:showPercent val="0"/>
          <c:showBubbleSize val="0"/>
        </c:dLbls>
        <c:axId val="262345088"/>
        <c:axId val="262347008"/>
      </c:scatterChart>
      <c:valAx>
        <c:axId val="262345088"/>
        <c:scaling>
          <c:orientation val="minMax"/>
          <c:max val="580"/>
          <c:min val="270"/>
        </c:scaling>
        <c:delete val="0"/>
        <c:axPos val="b"/>
        <c:title>
          <c:tx>
            <c:rich>
              <a:bodyPr/>
              <a:lstStyle/>
              <a:p>
                <a:pPr>
                  <a:defRPr b="0"/>
                </a:pPr>
                <a:r>
                  <a:rPr lang="it-IT" b="0"/>
                  <a:t>wavelength (nm)</a:t>
                </a:r>
              </a:p>
            </c:rich>
          </c:tx>
          <c:layout>
            <c:manualLayout>
              <c:xMode val="edge"/>
              <c:yMode val="edge"/>
              <c:x val="0.62970231846019575"/>
              <c:y val="0.90089268755935425"/>
            </c:manualLayout>
          </c:layout>
          <c:overlay val="0"/>
        </c:title>
        <c:numFmt formatCode="General" sourceLinked="1"/>
        <c:majorTickMark val="in"/>
        <c:minorTickMark val="none"/>
        <c:tickLblPos val="nextTo"/>
        <c:crossAx val="262347008"/>
        <c:crosses val="autoZero"/>
        <c:crossBetween val="midCat"/>
      </c:valAx>
      <c:valAx>
        <c:axId val="262347008"/>
        <c:scaling>
          <c:orientation val="minMax"/>
          <c:max val="0.8"/>
          <c:min val="0"/>
        </c:scaling>
        <c:delete val="0"/>
        <c:axPos val="l"/>
        <c:title>
          <c:tx>
            <c:rich>
              <a:bodyPr rot="-5400000" vert="horz"/>
              <a:lstStyle/>
              <a:p>
                <a:pPr>
                  <a:defRPr b="0"/>
                </a:pPr>
                <a:r>
                  <a:rPr lang="en-US" b="0"/>
                  <a:t>Absorbance</a:t>
                </a:r>
              </a:p>
            </c:rich>
          </c:tx>
          <c:layout>
            <c:manualLayout>
              <c:xMode val="edge"/>
              <c:yMode val="edge"/>
              <c:x val="1.3888888888888954E-2"/>
              <c:y val="0.29888567347885175"/>
            </c:manualLayout>
          </c:layout>
          <c:overlay val="0"/>
        </c:title>
        <c:numFmt formatCode="@" sourceLinked="0"/>
        <c:majorTickMark val="in"/>
        <c:minorTickMark val="none"/>
        <c:tickLblPos val="nextTo"/>
        <c:crossAx val="262345088"/>
        <c:crosses val="autoZero"/>
        <c:crossBetween val="midCat"/>
      </c:valAx>
      <c:spPr>
        <a:ln w="12700">
          <a:solidFill>
            <a:schemeClr val="tx1"/>
          </a:solidFill>
        </a:ln>
      </c:spPr>
    </c:plotArea>
    <c:plotVisOnly val="1"/>
    <c:dispBlanksAs val="gap"/>
    <c:showDLblsOverMax val="0"/>
  </c:chart>
  <c:spPr>
    <a:ln>
      <a:noFill/>
    </a:ln>
  </c:spPr>
  <c:txPr>
    <a:bodyPr/>
    <a:lstStyle/>
    <a:p>
      <a:pPr>
        <a:defRPr sz="1400">
          <a:latin typeface="Arial" pitchFamily="34" charset="0"/>
          <a:cs typeface="Arial" pitchFamily="34" charset="0"/>
        </a:defRPr>
      </a:pPr>
      <a:endParaRPr lang="it-I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272613311395791"/>
          <c:y val="9.0956871131850053E-2"/>
          <c:w val="0.7115089904806674"/>
          <c:h val="0.6803922616722492"/>
        </c:manualLayout>
      </c:layout>
      <c:scatterChart>
        <c:scatterStyle val="lineMarker"/>
        <c:varyColors val="0"/>
        <c:ser>
          <c:idx val="0"/>
          <c:order val="0"/>
          <c:spPr>
            <a:ln w="28575">
              <a:noFill/>
            </a:ln>
          </c:spPr>
          <c:xVal>
            <c:numRef>
              <c:f>vzavi!$U$4:$AK$4</c:f>
              <c:numCache>
                <c:formatCode>0.00E+00</c:formatCode>
                <c:ptCount val="17"/>
                <c:pt idx="0">
                  <c:v>0</c:v>
                </c:pt>
                <c:pt idx="1">
                  <c:v>2.5000000000000189E-7</c:v>
                </c:pt>
                <c:pt idx="2">
                  <c:v>5.0000000000000337E-7</c:v>
                </c:pt>
                <c:pt idx="3">
                  <c:v>7.5000000000000521E-7</c:v>
                </c:pt>
                <c:pt idx="4">
                  <c:v>1.0000000000000063E-6</c:v>
                </c:pt>
                <c:pt idx="5">
                  <c:v>1.2499999999999999E-6</c:v>
                </c:pt>
                <c:pt idx="6">
                  <c:v>1.5000000000000087E-6</c:v>
                </c:pt>
                <c:pt idx="7">
                  <c:v>1.7500000000000106E-6</c:v>
                </c:pt>
                <c:pt idx="8">
                  <c:v>2.0000000000000113E-6</c:v>
                </c:pt>
                <c:pt idx="9">
                  <c:v>2.2500000000000145E-6</c:v>
                </c:pt>
                <c:pt idx="10">
                  <c:v>2.500000000000015E-6</c:v>
                </c:pt>
                <c:pt idx="11">
                  <c:v>2.750000000000016E-6</c:v>
                </c:pt>
                <c:pt idx="12">
                  <c:v>3.0000000000000183E-6</c:v>
                </c:pt>
                <c:pt idx="13">
                  <c:v>3.2500000000000206E-6</c:v>
                </c:pt>
                <c:pt idx="14">
                  <c:v>3.5000000000000211E-6</c:v>
                </c:pt>
                <c:pt idx="15">
                  <c:v>3.7500000000000234E-6</c:v>
                </c:pt>
              </c:numCache>
            </c:numRef>
          </c:xVal>
          <c:yVal>
            <c:numRef>
              <c:f>vzavi!$U$7:$AK$7</c:f>
              <c:numCache>
                <c:formatCode>General</c:formatCode>
                <c:ptCount val="17"/>
                <c:pt idx="0">
                  <c:v>0</c:v>
                </c:pt>
                <c:pt idx="1">
                  <c:v>4.9733469967189421E-2</c:v>
                </c:pt>
                <c:pt idx="2">
                  <c:v>0.10517077741473269</c:v>
                </c:pt>
                <c:pt idx="3">
                  <c:v>0.19231088668150575</c:v>
                </c:pt>
                <c:pt idx="4">
                  <c:v>0.29157064731927906</c:v>
                </c:pt>
                <c:pt idx="5">
                  <c:v>0.41888766519823972</c:v>
                </c:pt>
                <c:pt idx="6">
                  <c:v>0.5436048521006388</c:v>
                </c:pt>
                <c:pt idx="7">
                  <c:v>0.6821076876465697</c:v>
                </c:pt>
                <c:pt idx="8">
                  <c:v>0.82524284188577535</c:v>
                </c:pt>
                <c:pt idx="9">
                  <c:v>0.86292677229727277</c:v>
                </c:pt>
                <c:pt idx="10">
                  <c:v>0.87011703665933093</c:v>
                </c:pt>
                <c:pt idx="11">
                  <c:v>0.88516034629923157</c:v>
                </c:pt>
                <c:pt idx="12">
                  <c:v>0.8948788586750559</c:v>
                </c:pt>
                <c:pt idx="13">
                  <c:v>0.93015314615368094</c:v>
                </c:pt>
                <c:pt idx="14">
                  <c:v>0.88399050611553165</c:v>
                </c:pt>
                <c:pt idx="15">
                  <c:v>0.93499584084292242</c:v>
                </c:pt>
              </c:numCache>
            </c:numRef>
          </c:yVal>
          <c:smooth val="0"/>
          <c:extLst>
            <c:ext xmlns:c16="http://schemas.microsoft.com/office/drawing/2014/chart" uri="{C3380CC4-5D6E-409C-BE32-E72D297353CC}">
              <c16:uniqueId val="{00000000-60B6-4BC4-BAE4-F462F72EC4B2}"/>
            </c:ext>
          </c:extLst>
        </c:ser>
        <c:dLbls>
          <c:showLegendKey val="0"/>
          <c:showVal val="0"/>
          <c:showCatName val="0"/>
          <c:showSerName val="0"/>
          <c:showPercent val="0"/>
          <c:showBubbleSize val="0"/>
        </c:dLbls>
        <c:axId val="61061376"/>
        <c:axId val="62878080"/>
      </c:scatterChart>
      <c:valAx>
        <c:axId val="61061376"/>
        <c:scaling>
          <c:orientation val="minMax"/>
        </c:scaling>
        <c:delete val="0"/>
        <c:axPos val="b"/>
        <c:title>
          <c:tx>
            <c:rich>
              <a:bodyPr/>
              <a:lstStyle/>
              <a:p>
                <a:pPr>
                  <a:defRPr b="0"/>
                </a:pPr>
                <a:r>
                  <a:rPr lang="it-IT" b="0"/>
                  <a:t>concentration (M)</a:t>
                </a:r>
              </a:p>
            </c:rich>
          </c:tx>
          <c:layout>
            <c:manualLayout>
              <c:xMode val="edge"/>
              <c:yMode val="edge"/>
              <c:x val="0.61835820895522386"/>
              <c:y val="0.88881286706002449"/>
            </c:manualLayout>
          </c:layout>
          <c:overlay val="0"/>
        </c:title>
        <c:numFmt formatCode="0E+00" sourceLinked="0"/>
        <c:majorTickMark val="in"/>
        <c:minorTickMark val="none"/>
        <c:tickLblPos val="nextTo"/>
        <c:crossAx val="62878080"/>
        <c:crosses val="autoZero"/>
        <c:crossBetween val="midCat"/>
        <c:majorUnit val="1.0000000000000069E-6"/>
      </c:valAx>
      <c:valAx>
        <c:axId val="62878080"/>
        <c:scaling>
          <c:orientation val="minMax"/>
        </c:scaling>
        <c:delete val="0"/>
        <c:axPos val="l"/>
        <c:title>
          <c:tx>
            <c:rich>
              <a:bodyPr rot="-5400000" vert="horz"/>
              <a:lstStyle/>
              <a:p>
                <a:pPr>
                  <a:defRPr b="0"/>
                </a:pPr>
                <a:r>
                  <a:rPr lang="it-IT" b="0"/>
                  <a:t>I</a:t>
                </a:r>
                <a:r>
                  <a:rPr lang="it-IT" b="0" baseline="-25000"/>
                  <a:t>0</a:t>
                </a:r>
                <a:r>
                  <a:rPr lang="it-IT" b="0"/>
                  <a:t>/I-1</a:t>
                </a:r>
              </a:p>
            </c:rich>
          </c:tx>
          <c:layout>
            <c:manualLayout>
              <c:xMode val="edge"/>
              <c:yMode val="edge"/>
              <c:x val="1.5798370352959609E-2"/>
              <c:y val="0.35821988308902791"/>
            </c:manualLayout>
          </c:layout>
          <c:overlay val="0"/>
        </c:title>
        <c:numFmt formatCode="General" sourceLinked="1"/>
        <c:majorTickMark val="in"/>
        <c:minorTickMark val="none"/>
        <c:tickLblPos val="nextTo"/>
        <c:crossAx val="61061376"/>
        <c:crosses val="autoZero"/>
        <c:crossBetween val="midCat"/>
        <c:majorUnit val="0.2"/>
      </c:valAx>
      <c:spPr>
        <a:ln w="19050">
          <a:solidFill>
            <a:sysClr val="windowText" lastClr="000000"/>
          </a:solidFill>
        </a:ln>
      </c:spPr>
    </c:plotArea>
    <c:plotVisOnly val="1"/>
    <c:dispBlanksAs val="gap"/>
    <c:showDLblsOverMax val="0"/>
  </c:chart>
  <c:spPr>
    <a:ln>
      <a:noFill/>
    </a:ln>
  </c:spPr>
  <c:txPr>
    <a:bodyPr/>
    <a:lstStyle/>
    <a:p>
      <a:pPr>
        <a:defRPr sz="1400">
          <a:latin typeface="Arial" pitchFamily="34" charset="0"/>
          <a:cs typeface="Arial" pitchFamily="34" charset="0"/>
        </a:defRPr>
      </a:pPr>
      <a:endParaRPr lang="it-I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509505372601924"/>
          <c:y val="6.8783246484495089E-2"/>
          <c:w val="0.68547536530309394"/>
          <c:h val="0.695769139968615"/>
        </c:manualLayout>
      </c:layout>
      <c:scatterChart>
        <c:scatterStyle val="smoothMarker"/>
        <c:varyColors val="0"/>
        <c:ser>
          <c:idx val="0"/>
          <c:order val="0"/>
          <c:spPr>
            <a:ln w="12700">
              <a:solidFill>
                <a:srgbClr val="000080"/>
              </a:solidFill>
              <a:prstDash val="solid"/>
            </a:ln>
          </c:spPr>
          <c:marker>
            <c:symbol val="none"/>
          </c:marker>
          <c:xVal>
            <c:numRef>
              <c:f>vzapb!$A$1:$A$535</c:f>
              <c:numCache>
                <c:formatCode>General</c:formatCode>
                <c:ptCount val="535"/>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vzapb!$B$1:$B$535</c:f>
              <c:numCache>
                <c:formatCode>General</c:formatCode>
                <c:ptCount val="535"/>
                <c:pt idx="0">
                  <c:v>76.5685</c:v>
                </c:pt>
                <c:pt idx="1">
                  <c:v>74.206500000000005</c:v>
                </c:pt>
                <c:pt idx="2">
                  <c:v>76.801000000000002</c:v>
                </c:pt>
                <c:pt idx="3">
                  <c:v>76.725999999999999</c:v>
                </c:pt>
                <c:pt idx="4">
                  <c:v>75.896000000000001</c:v>
                </c:pt>
                <c:pt idx="5">
                  <c:v>74.894999999999996</c:v>
                </c:pt>
                <c:pt idx="6">
                  <c:v>74.84649899999998</c:v>
                </c:pt>
                <c:pt idx="7">
                  <c:v>72.787999999999997</c:v>
                </c:pt>
                <c:pt idx="8">
                  <c:v>67.982500000000002</c:v>
                </c:pt>
                <c:pt idx="9">
                  <c:v>63.916000000000004</c:v>
                </c:pt>
                <c:pt idx="10">
                  <c:v>59.076500000000003</c:v>
                </c:pt>
                <c:pt idx="11">
                  <c:v>52.722000000000165</c:v>
                </c:pt>
                <c:pt idx="12">
                  <c:v>45.936500000000002</c:v>
                </c:pt>
                <c:pt idx="13">
                  <c:v>41.63550000000015</c:v>
                </c:pt>
                <c:pt idx="14">
                  <c:v>35.881499999999996</c:v>
                </c:pt>
                <c:pt idx="15">
                  <c:v>28.468999999999905</c:v>
                </c:pt>
                <c:pt idx="16">
                  <c:v>25.313500000000001</c:v>
                </c:pt>
                <c:pt idx="17">
                  <c:v>19.6465</c:v>
                </c:pt>
                <c:pt idx="18">
                  <c:v>15.620999999999999</c:v>
                </c:pt>
                <c:pt idx="19">
                  <c:v>13.167</c:v>
                </c:pt>
                <c:pt idx="20">
                  <c:v>9.6239999999999988</c:v>
                </c:pt>
                <c:pt idx="21">
                  <c:v>7.9880000000000004</c:v>
                </c:pt>
                <c:pt idx="22">
                  <c:v>6.9149989999999955</c:v>
                </c:pt>
                <c:pt idx="23">
                  <c:v>6.3819999999999997</c:v>
                </c:pt>
                <c:pt idx="24">
                  <c:v>6.3479999999999945</c:v>
                </c:pt>
                <c:pt idx="25">
                  <c:v>6.2024999999999997</c:v>
                </c:pt>
                <c:pt idx="26">
                  <c:v>6.0884999999999998</c:v>
                </c:pt>
                <c:pt idx="27">
                  <c:v>7.6395</c:v>
                </c:pt>
                <c:pt idx="28">
                  <c:v>8.5855000000000068</c:v>
                </c:pt>
                <c:pt idx="29">
                  <c:v>9.5829990000000027</c:v>
                </c:pt>
                <c:pt idx="30">
                  <c:v>11.445</c:v>
                </c:pt>
                <c:pt idx="31">
                  <c:v>12.906000000000002</c:v>
                </c:pt>
                <c:pt idx="32">
                  <c:v>13.734500000000001</c:v>
                </c:pt>
                <c:pt idx="33">
                  <c:v>15.6905</c:v>
                </c:pt>
                <c:pt idx="34">
                  <c:v>18.094999999999999</c:v>
                </c:pt>
                <c:pt idx="35">
                  <c:v>20.012499999999989</c:v>
                </c:pt>
                <c:pt idx="36">
                  <c:v>21.952999999999989</c:v>
                </c:pt>
                <c:pt idx="37">
                  <c:v>25.0275</c:v>
                </c:pt>
                <c:pt idx="38">
                  <c:v>28.388000000000002</c:v>
                </c:pt>
                <c:pt idx="39">
                  <c:v>30.701499999999989</c:v>
                </c:pt>
                <c:pt idx="40">
                  <c:v>35.741</c:v>
                </c:pt>
                <c:pt idx="41">
                  <c:v>40.217500000000001</c:v>
                </c:pt>
                <c:pt idx="42">
                  <c:v>44.116</c:v>
                </c:pt>
                <c:pt idx="43">
                  <c:v>48.640500000000003</c:v>
                </c:pt>
                <c:pt idx="44">
                  <c:v>52.051499999999997</c:v>
                </c:pt>
                <c:pt idx="45">
                  <c:v>58.671000000000006</c:v>
                </c:pt>
                <c:pt idx="46">
                  <c:v>62.101500000000001</c:v>
                </c:pt>
                <c:pt idx="47">
                  <c:v>68.379499999999979</c:v>
                </c:pt>
                <c:pt idx="48">
                  <c:v>74.337998999999982</c:v>
                </c:pt>
                <c:pt idx="49">
                  <c:v>80.442499999999995</c:v>
                </c:pt>
                <c:pt idx="50">
                  <c:v>86.613</c:v>
                </c:pt>
                <c:pt idx="51">
                  <c:v>93.191498999999979</c:v>
                </c:pt>
                <c:pt idx="52">
                  <c:v>100.131</c:v>
                </c:pt>
                <c:pt idx="53">
                  <c:v>104.55200000000001</c:v>
                </c:pt>
                <c:pt idx="54">
                  <c:v>110.3485</c:v>
                </c:pt>
                <c:pt idx="55">
                  <c:v>119.62050000000001</c:v>
                </c:pt>
                <c:pt idx="56">
                  <c:v>128.4075</c:v>
                </c:pt>
                <c:pt idx="57">
                  <c:v>138.76549999999997</c:v>
                </c:pt>
                <c:pt idx="58">
                  <c:v>144.75150000000002</c:v>
                </c:pt>
                <c:pt idx="59">
                  <c:v>149.43050000000002</c:v>
                </c:pt>
                <c:pt idx="60">
                  <c:v>157.39200000000059</c:v>
                </c:pt>
                <c:pt idx="61">
                  <c:v>166.17949999999999</c:v>
                </c:pt>
                <c:pt idx="62">
                  <c:v>172.21799999999999</c:v>
                </c:pt>
                <c:pt idx="63">
                  <c:v>180.2525</c:v>
                </c:pt>
                <c:pt idx="64">
                  <c:v>185.9385</c:v>
                </c:pt>
                <c:pt idx="65">
                  <c:v>195.191</c:v>
                </c:pt>
                <c:pt idx="66">
                  <c:v>209.023</c:v>
                </c:pt>
                <c:pt idx="67">
                  <c:v>215.52250000000001</c:v>
                </c:pt>
                <c:pt idx="68">
                  <c:v>223.89700000000047</c:v>
                </c:pt>
                <c:pt idx="69">
                  <c:v>233.38000000000059</c:v>
                </c:pt>
                <c:pt idx="70">
                  <c:v>240.73999999999998</c:v>
                </c:pt>
                <c:pt idx="71">
                  <c:v>249.35800000000069</c:v>
                </c:pt>
                <c:pt idx="72">
                  <c:v>262.52349999999899</c:v>
                </c:pt>
                <c:pt idx="73">
                  <c:v>271.334</c:v>
                </c:pt>
                <c:pt idx="74">
                  <c:v>278.79249999999894</c:v>
                </c:pt>
                <c:pt idx="75">
                  <c:v>291.39949999999999</c:v>
                </c:pt>
                <c:pt idx="76">
                  <c:v>301.16449999999998</c:v>
                </c:pt>
                <c:pt idx="77">
                  <c:v>312.37349999999969</c:v>
                </c:pt>
                <c:pt idx="78">
                  <c:v>321.20599999999899</c:v>
                </c:pt>
                <c:pt idx="79">
                  <c:v>328.38049999999993</c:v>
                </c:pt>
                <c:pt idx="80">
                  <c:v>339.40349999999899</c:v>
                </c:pt>
                <c:pt idx="81">
                  <c:v>343.83300000000003</c:v>
                </c:pt>
                <c:pt idx="82">
                  <c:v>353.34699999999964</c:v>
                </c:pt>
                <c:pt idx="83">
                  <c:v>361.29149999999845</c:v>
                </c:pt>
                <c:pt idx="84">
                  <c:v>374.63849999999923</c:v>
                </c:pt>
                <c:pt idx="85">
                  <c:v>381.15899999999999</c:v>
                </c:pt>
                <c:pt idx="86">
                  <c:v>387.45749999999964</c:v>
                </c:pt>
                <c:pt idx="87">
                  <c:v>399.92849999999851</c:v>
                </c:pt>
                <c:pt idx="88">
                  <c:v>406.90699999999839</c:v>
                </c:pt>
                <c:pt idx="89">
                  <c:v>412.24349999999993</c:v>
                </c:pt>
                <c:pt idx="90">
                  <c:v>412.80900000000008</c:v>
                </c:pt>
                <c:pt idx="91">
                  <c:v>423.35300000000001</c:v>
                </c:pt>
                <c:pt idx="92">
                  <c:v>432.947</c:v>
                </c:pt>
                <c:pt idx="93">
                  <c:v>440.82849999999894</c:v>
                </c:pt>
                <c:pt idx="94">
                  <c:v>441.6465</c:v>
                </c:pt>
                <c:pt idx="95">
                  <c:v>448.19649999999899</c:v>
                </c:pt>
                <c:pt idx="96">
                  <c:v>458.99949999999899</c:v>
                </c:pt>
                <c:pt idx="97">
                  <c:v>457.84750000000008</c:v>
                </c:pt>
                <c:pt idx="98">
                  <c:v>466.78799999999899</c:v>
                </c:pt>
                <c:pt idx="99">
                  <c:v>471.07749999999999</c:v>
                </c:pt>
                <c:pt idx="100">
                  <c:v>475.29899999999827</c:v>
                </c:pt>
                <c:pt idx="101">
                  <c:v>476.61399999999969</c:v>
                </c:pt>
                <c:pt idx="102">
                  <c:v>488.01749999999993</c:v>
                </c:pt>
                <c:pt idx="103">
                  <c:v>485.47749999999894</c:v>
                </c:pt>
                <c:pt idx="104">
                  <c:v>493.45249999999999</c:v>
                </c:pt>
                <c:pt idx="105">
                  <c:v>497.0625</c:v>
                </c:pt>
                <c:pt idx="106">
                  <c:v>491.846</c:v>
                </c:pt>
                <c:pt idx="107">
                  <c:v>492.89</c:v>
                </c:pt>
                <c:pt idx="108">
                  <c:v>496.40999999999963</c:v>
                </c:pt>
                <c:pt idx="109">
                  <c:v>500.75850000000003</c:v>
                </c:pt>
                <c:pt idx="110">
                  <c:v>503.96799999999899</c:v>
                </c:pt>
                <c:pt idx="111">
                  <c:v>510.83449999999999</c:v>
                </c:pt>
                <c:pt idx="112">
                  <c:v>508.78500000000003</c:v>
                </c:pt>
                <c:pt idx="113">
                  <c:v>502.59649999999863</c:v>
                </c:pt>
                <c:pt idx="114">
                  <c:v>502.37799999999999</c:v>
                </c:pt>
                <c:pt idx="115">
                  <c:v>495.72549999999899</c:v>
                </c:pt>
                <c:pt idx="116">
                  <c:v>502.47999999999894</c:v>
                </c:pt>
                <c:pt idx="117">
                  <c:v>502.30900000000008</c:v>
                </c:pt>
                <c:pt idx="118">
                  <c:v>502.2714999999987</c:v>
                </c:pt>
                <c:pt idx="119">
                  <c:v>504.35199999999969</c:v>
                </c:pt>
                <c:pt idx="120">
                  <c:v>497.88249999999999</c:v>
                </c:pt>
                <c:pt idx="121">
                  <c:v>495.91349999999869</c:v>
                </c:pt>
                <c:pt idx="122">
                  <c:v>490.64049999999997</c:v>
                </c:pt>
                <c:pt idx="123">
                  <c:v>488.03299999999899</c:v>
                </c:pt>
                <c:pt idx="124">
                  <c:v>480.48399999999833</c:v>
                </c:pt>
                <c:pt idx="125">
                  <c:v>480.88599999999963</c:v>
                </c:pt>
                <c:pt idx="126">
                  <c:v>480.41099999999869</c:v>
                </c:pt>
                <c:pt idx="127">
                  <c:v>473.80799999999999</c:v>
                </c:pt>
                <c:pt idx="128">
                  <c:v>471.78049999999899</c:v>
                </c:pt>
                <c:pt idx="129">
                  <c:v>473.79099999999869</c:v>
                </c:pt>
                <c:pt idx="130">
                  <c:v>465.3005</c:v>
                </c:pt>
                <c:pt idx="131">
                  <c:v>467.00200000000001</c:v>
                </c:pt>
                <c:pt idx="132">
                  <c:v>465.06450000000001</c:v>
                </c:pt>
                <c:pt idx="133">
                  <c:v>457.49249999999893</c:v>
                </c:pt>
                <c:pt idx="134">
                  <c:v>449.27050000000003</c:v>
                </c:pt>
                <c:pt idx="135">
                  <c:v>450.80900000000008</c:v>
                </c:pt>
                <c:pt idx="136">
                  <c:v>447.61250000000001</c:v>
                </c:pt>
                <c:pt idx="137">
                  <c:v>436.42949999999894</c:v>
                </c:pt>
                <c:pt idx="138">
                  <c:v>430.71549999999894</c:v>
                </c:pt>
                <c:pt idx="139">
                  <c:v>425.74</c:v>
                </c:pt>
                <c:pt idx="140">
                  <c:v>421.39699999999863</c:v>
                </c:pt>
                <c:pt idx="141">
                  <c:v>421.54849999999999</c:v>
                </c:pt>
                <c:pt idx="142">
                  <c:v>418.42899999999821</c:v>
                </c:pt>
                <c:pt idx="143">
                  <c:v>414.43549999999863</c:v>
                </c:pt>
                <c:pt idx="144">
                  <c:v>404.3655</c:v>
                </c:pt>
                <c:pt idx="145">
                  <c:v>400.54050000000001</c:v>
                </c:pt>
                <c:pt idx="146">
                  <c:v>399.73499999999899</c:v>
                </c:pt>
                <c:pt idx="147">
                  <c:v>396.58549999999963</c:v>
                </c:pt>
                <c:pt idx="148">
                  <c:v>392.24299999999999</c:v>
                </c:pt>
                <c:pt idx="149">
                  <c:v>386.06799999999993</c:v>
                </c:pt>
                <c:pt idx="150">
                  <c:v>379.05</c:v>
                </c:pt>
                <c:pt idx="151">
                  <c:v>371.17250000000001</c:v>
                </c:pt>
                <c:pt idx="152">
                  <c:v>367.16399999999999</c:v>
                </c:pt>
                <c:pt idx="153">
                  <c:v>360.47199999999833</c:v>
                </c:pt>
                <c:pt idx="154">
                  <c:v>358.17200000000008</c:v>
                </c:pt>
                <c:pt idx="155">
                  <c:v>353.71549999999894</c:v>
                </c:pt>
                <c:pt idx="156">
                  <c:v>346.97799999999899</c:v>
                </c:pt>
                <c:pt idx="157">
                  <c:v>342.84050000000002</c:v>
                </c:pt>
                <c:pt idx="158">
                  <c:v>333.61200000000002</c:v>
                </c:pt>
                <c:pt idx="159">
                  <c:v>327.40299999999894</c:v>
                </c:pt>
                <c:pt idx="160">
                  <c:v>324.41699999999821</c:v>
                </c:pt>
                <c:pt idx="161">
                  <c:v>315.47799999999899</c:v>
                </c:pt>
                <c:pt idx="162">
                  <c:v>307.98599999999863</c:v>
                </c:pt>
                <c:pt idx="163">
                  <c:v>302.858</c:v>
                </c:pt>
                <c:pt idx="164">
                  <c:v>304.22149999999863</c:v>
                </c:pt>
                <c:pt idx="165">
                  <c:v>296.50299999999999</c:v>
                </c:pt>
                <c:pt idx="166">
                  <c:v>292.91349999999869</c:v>
                </c:pt>
                <c:pt idx="167">
                  <c:v>286.58499999999964</c:v>
                </c:pt>
                <c:pt idx="168">
                  <c:v>281.73549999999869</c:v>
                </c:pt>
                <c:pt idx="169">
                  <c:v>276.51499999999999</c:v>
                </c:pt>
                <c:pt idx="170">
                  <c:v>272.209</c:v>
                </c:pt>
                <c:pt idx="171">
                  <c:v>266.02199999999863</c:v>
                </c:pt>
                <c:pt idx="172">
                  <c:v>262.93849999999821</c:v>
                </c:pt>
                <c:pt idx="173">
                  <c:v>257.49149999999821</c:v>
                </c:pt>
                <c:pt idx="174">
                  <c:v>252.66049999999998</c:v>
                </c:pt>
                <c:pt idx="175">
                  <c:v>249.2</c:v>
                </c:pt>
                <c:pt idx="176">
                  <c:v>238.58150000000001</c:v>
                </c:pt>
                <c:pt idx="177">
                  <c:v>240.24399999999972</c:v>
                </c:pt>
                <c:pt idx="178">
                  <c:v>236.23850000000002</c:v>
                </c:pt>
                <c:pt idx="179">
                  <c:v>228.54250000000002</c:v>
                </c:pt>
                <c:pt idx="180">
                  <c:v>226.751</c:v>
                </c:pt>
                <c:pt idx="181">
                  <c:v>219.37900000000002</c:v>
                </c:pt>
                <c:pt idx="182">
                  <c:v>221.82000000000059</c:v>
                </c:pt>
                <c:pt idx="183">
                  <c:v>214.10949999999997</c:v>
                </c:pt>
                <c:pt idx="184">
                  <c:v>208.5275</c:v>
                </c:pt>
                <c:pt idx="185">
                  <c:v>209.8425</c:v>
                </c:pt>
                <c:pt idx="186">
                  <c:v>202.94899999999998</c:v>
                </c:pt>
                <c:pt idx="187">
                  <c:v>201.79949999999999</c:v>
                </c:pt>
                <c:pt idx="188">
                  <c:v>200.3905</c:v>
                </c:pt>
                <c:pt idx="189">
                  <c:v>197.691</c:v>
                </c:pt>
                <c:pt idx="190">
                  <c:v>190.798</c:v>
                </c:pt>
                <c:pt idx="191">
                  <c:v>189.732</c:v>
                </c:pt>
                <c:pt idx="192">
                  <c:v>185.51299999999998</c:v>
                </c:pt>
                <c:pt idx="193">
                  <c:v>180.292</c:v>
                </c:pt>
                <c:pt idx="194">
                  <c:v>179.81050000000002</c:v>
                </c:pt>
                <c:pt idx="195">
                  <c:v>175.505</c:v>
                </c:pt>
                <c:pt idx="196">
                  <c:v>173.58700000000007</c:v>
                </c:pt>
                <c:pt idx="197">
                  <c:v>170.60250000000002</c:v>
                </c:pt>
                <c:pt idx="198">
                  <c:v>166.86200000000059</c:v>
                </c:pt>
                <c:pt idx="199">
                  <c:v>165.845</c:v>
                </c:pt>
                <c:pt idx="200">
                  <c:v>162.14849999999998</c:v>
                </c:pt>
                <c:pt idx="201">
                  <c:v>161.39150000000001</c:v>
                </c:pt>
                <c:pt idx="202">
                  <c:v>157.82800000000066</c:v>
                </c:pt>
                <c:pt idx="203">
                  <c:v>153.374</c:v>
                </c:pt>
                <c:pt idx="204">
                  <c:v>149.33800000000059</c:v>
                </c:pt>
                <c:pt idx="205">
                  <c:v>147.7885</c:v>
                </c:pt>
                <c:pt idx="206">
                  <c:v>146.77149999999997</c:v>
                </c:pt>
                <c:pt idx="207">
                  <c:v>144.45950000000002</c:v>
                </c:pt>
                <c:pt idx="208">
                  <c:v>144.42150000000001</c:v>
                </c:pt>
                <c:pt idx="209">
                  <c:v>141.38000000000059</c:v>
                </c:pt>
                <c:pt idx="210">
                  <c:v>136.69750000000002</c:v>
                </c:pt>
                <c:pt idx="211">
                  <c:v>132.8570000000006</c:v>
                </c:pt>
                <c:pt idx="212">
                  <c:v>131.69999999999999</c:v>
                </c:pt>
                <c:pt idx="213">
                  <c:v>130.369</c:v>
                </c:pt>
                <c:pt idx="214">
                  <c:v>128.678</c:v>
                </c:pt>
                <c:pt idx="215">
                  <c:v>122.6245</c:v>
                </c:pt>
                <c:pt idx="216">
                  <c:v>122.889</c:v>
                </c:pt>
                <c:pt idx="217">
                  <c:v>118.62599999999998</c:v>
                </c:pt>
                <c:pt idx="218">
                  <c:v>116.232</c:v>
                </c:pt>
                <c:pt idx="219">
                  <c:v>116.17299999999985</c:v>
                </c:pt>
                <c:pt idx="220">
                  <c:v>111.93</c:v>
                </c:pt>
                <c:pt idx="221">
                  <c:v>113.18849999999998</c:v>
                </c:pt>
                <c:pt idx="222">
                  <c:v>112.20950000000002</c:v>
                </c:pt>
                <c:pt idx="223">
                  <c:v>110.5895</c:v>
                </c:pt>
                <c:pt idx="224">
                  <c:v>107.9025</c:v>
                </c:pt>
                <c:pt idx="225">
                  <c:v>106.498</c:v>
                </c:pt>
                <c:pt idx="226">
                  <c:v>100.154</c:v>
                </c:pt>
                <c:pt idx="227">
                  <c:v>97.043498999999983</c:v>
                </c:pt>
                <c:pt idx="228">
                  <c:v>99.295500000000004</c:v>
                </c:pt>
                <c:pt idx="229">
                  <c:v>96.028999999999982</c:v>
                </c:pt>
                <c:pt idx="230">
                  <c:v>93.461500000000314</c:v>
                </c:pt>
                <c:pt idx="231">
                  <c:v>90.453498999999979</c:v>
                </c:pt>
                <c:pt idx="232">
                  <c:v>90.402000000000001</c:v>
                </c:pt>
                <c:pt idx="233">
                  <c:v>88.593000000000004</c:v>
                </c:pt>
                <c:pt idx="234">
                  <c:v>86.5565</c:v>
                </c:pt>
                <c:pt idx="235">
                  <c:v>85.581998999999982</c:v>
                </c:pt>
                <c:pt idx="236">
                  <c:v>86.028999999999982</c:v>
                </c:pt>
                <c:pt idx="237">
                  <c:v>82.938000000000002</c:v>
                </c:pt>
                <c:pt idx="238">
                  <c:v>81.037000000000006</c:v>
                </c:pt>
                <c:pt idx="239">
                  <c:v>79.120999999999981</c:v>
                </c:pt>
                <c:pt idx="240">
                  <c:v>77.801998999999981</c:v>
                </c:pt>
                <c:pt idx="241">
                  <c:v>78.641000000000005</c:v>
                </c:pt>
                <c:pt idx="242">
                  <c:v>76.95949899999998</c:v>
                </c:pt>
                <c:pt idx="243">
                  <c:v>74.348000000000013</c:v>
                </c:pt>
                <c:pt idx="244">
                  <c:v>73.777999999999992</c:v>
                </c:pt>
                <c:pt idx="245">
                  <c:v>73.3065</c:v>
                </c:pt>
                <c:pt idx="246">
                  <c:v>72.131500000000003</c:v>
                </c:pt>
                <c:pt idx="247">
                  <c:v>67.975999999999999</c:v>
                </c:pt>
                <c:pt idx="248">
                  <c:v>68.381</c:v>
                </c:pt>
                <c:pt idx="249">
                  <c:v>67.287498999999983</c:v>
                </c:pt>
                <c:pt idx="250">
                  <c:v>64.958000000000013</c:v>
                </c:pt>
                <c:pt idx="251">
                  <c:v>63.766000000000012</c:v>
                </c:pt>
                <c:pt idx="252">
                  <c:v>63.48</c:v>
                </c:pt>
                <c:pt idx="253">
                  <c:v>62.561</c:v>
                </c:pt>
                <c:pt idx="254">
                  <c:v>61.534000000000006</c:v>
                </c:pt>
                <c:pt idx="255">
                  <c:v>57.348500000000001</c:v>
                </c:pt>
                <c:pt idx="256">
                  <c:v>56.868000000000002</c:v>
                </c:pt>
                <c:pt idx="257">
                  <c:v>57.3155</c:v>
                </c:pt>
                <c:pt idx="258">
                  <c:v>54.988</c:v>
                </c:pt>
                <c:pt idx="259">
                  <c:v>53.9465</c:v>
                </c:pt>
                <c:pt idx="260">
                  <c:v>53.037000000000006</c:v>
                </c:pt>
                <c:pt idx="261">
                  <c:v>51.378500000000003</c:v>
                </c:pt>
                <c:pt idx="262">
                  <c:v>49.569000000000003</c:v>
                </c:pt>
                <c:pt idx="263">
                  <c:v>49.906500000000001</c:v>
                </c:pt>
                <c:pt idx="264">
                  <c:v>48.9465</c:v>
                </c:pt>
                <c:pt idx="265">
                  <c:v>47.397500000000001</c:v>
                </c:pt>
                <c:pt idx="266">
                  <c:v>46.053000000000004</c:v>
                </c:pt>
                <c:pt idx="267">
                  <c:v>46.093500000000013</c:v>
                </c:pt>
                <c:pt idx="268">
                  <c:v>43.904499999999999</c:v>
                </c:pt>
                <c:pt idx="269">
                  <c:v>44.462500000000013</c:v>
                </c:pt>
                <c:pt idx="270">
                  <c:v>42.035500000000013</c:v>
                </c:pt>
                <c:pt idx="271">
                  <c:v>42.608999000000011</c:v>
                </c:pt>
                <c:pt idx="272">
                  <c:v>40.02250000000015</c:v>
                </c:pt>
                <c:pt idx="273">
                  <c:v>40.327500000000001</c:v>
                </c:pt>
                <c:pt idx="274">
                  <c:v>39.370999999999995</c:v>
                </c:pt>
                <c:pt idx="275">
                  <c:v>39.270500000000013</c:v>
                </c:pt>
                <c:pt idx="276">
                  <c:v>37.066500000000012</c:v>
                </c:pt>
                <c:pt idx="277">
                  <c:v>37.006500000000003</c:v>
                </c:pt>
                <c:pt idx="278">
                  <c:v>36.035500000000013</c:v>
                </c:pt>
                <c:pt idx="279">
                  <c:v>34.702000000000012</c:v>
                </c:pt>
                <c:pt idx="280">
                  <c:v>35.079500000000003</c:v>
                </c:pt>
                <c:pt idx="281">
                  <c:v>33.946000000000005</c:v>
                </c:pt>
                <c:pt idx="282">
                  <c:v>33.063500000000012</c:v>
                </c:pt>
                <c:pt idx="283">
                  <c:v>33.1875</c:v>
                </c:pt>
                <c:pt idx="284">
                  <c:v>32.4495</c:v>
                </c:pt>
                <c:pt idx="285">
                  <c:v>31.440999999999917</c:v>
                </c:pt>
                <c:pt idx="286">
                  <c:v>30.102</c:v>
                </c:pt>
                <c:pt idx="287">
                  <c:v>31.154000000000035</c:v>
                </c:pt>
                <c:pt idx="288">
                  <c:v>29.874500000000001</c:v>
                </c:pt>
                <c:pt idx="289">
                  <c:v>29.662499999999905</c:v>
                </c:pt>
                <c:pt idx="290">
                  <c:v>27.805</c:v>
                </c:pt>
                <c:pt idx="291">
                  <c:v>27.781499999999905</c:v>
                </c:pt>
                <c:pt idx="292">
                  <c:v>26.381499999999921</c:v>
                </c:pt>
                <c:pt idx="293">
                  <c:v>26.933</c:v>
                </c:pt>
                <c:pt idx="294">
                  <c:v>25.542499999999883</c:v>
                </c:pt>
                <c:pt idx="295">
                  <c:v>25.672999999999988</c:v>
                </c:pt>
                <c:pt idx="296">
                  <c:v>24.96699999999991</c:v>
                </c:pt>
                <c:pt idx="297">
                  <c:v>23.882499999999879</c:v>
                </c:pt>
                <c:pt idx="298">
                  <c:v>22.809000000000001</c:v>
                </c:pt>
                <c:pt idx="299">
                  <c:v>23.246499999999898</c:v>
                </c:pt>
                <c:pt idx="300">
                  <c:v>22.393000000000001</c:v>
                </c:pt>
                <c:pt idx="301">
                  <c:v>22.21549999999991</c:v>
                </c:pt>
                <c:pt idx="302">
                  <c:v>21.514500000000005</c:v>
                </c:pt>
                <c:pt idx="303">
                  <c:v>21.036999999999999</c:v>
                </c:pt>
                <c:pt idx="304">
                  <c:v>20.959999999999987</c:v>
                </c:pt>
                <c:pt idx="305">
                  <c:v>19.44649999999988</c:v>
                </c:pt>
                <c:pt idx="306">
                  <c:v>19.711500000000001</c:v>
                </c:pt>
                <c:pt idx="307">
                  <c:v>19.643000000000001</c:v>
                </c:pt>
                <c:pt idx="308">
                  <c:v>20.058</c:v>
                </c:pt>
                <c:pt idx="309">
                  <c:v>18.652999999999999</c:v>
                </c:pt>
                <c:pt idx="310">
                  <c:v>17.884</c:v>
                </c:pt>
                <c:pt idx="311">
                  <c:v>17.137499999999999</c:v>
                </c:pt>
                <c:pt idx="312">
                  <c:v>16.686</c:v>
                </c:pt>
                <c:pt idx="313">
                  <c:v>18.004999999999999</c:v>
                </c:pt>
                <c:pt idx="314">
                  <c:v>17.423999999999989</c:v>
                </c:pt>
                <c:pt idx="315">
                  <c:v>17.048999999999989</c:v>
                </c:pt>
                <c:pt idx="316">
                  <c:v>17.1235</c:v>
                </c:pt>
                <c:pt idx="317">
                  <c:v>16.224</c:v>
                </c:pt>
                <c:pt idx="318">
                  <c:v>16.352</c:v>
                </c:pt>
                <c:pt idx="319">
                  <c:v>15.923</c:v>
                </c:pt>
                <c:pt idx="320">
                  <c:v>14.919500000000006</c:v>
                </c:pt>
                <c:pt idx="321">
                  <c:v>14.721500000000001</c:v>
                </c:pt>
                <c:pt idx="322">
                  <c:v>14.6275</c:v>
                </c:pt>
                <c:pt idx="323">
                  <c:v>15.505000000000004</c:v>
                </c:pt>
                <c:pt idx="324">
                  <c:v>13.998000000000001</c:v>
                </c:pt>
                <c:pt idx="325">
                  <c:v>14.456000000000024</c:v>
                </c:pt>
                <c:pt idx="326">
                  <c:v>14.017000000000001</c:v>
                </c:pt>
                <c:pt idx="327">
                  <c:v>12.932500000000006</c:v>
                </c:pt>
                <c:pt idx="328">
                  <c:v>13.314500000000002</c:v>
                </c:pt>
                <c:pt idx="329">
                  <c:v>13.152000000000006</c:v>
                </c:pt>
                <c:pt idx="330">
                  <c:v>13.055000000000026</c:v>
                </c:pt>
                <c:pt idx="331">
                  <c:v>11.864500000000024</c:v>
                </c:pt>
                <c:pt idx="332">
                  <c:v>12.727500000000001</c:v>
                </c:pt>
                <c:pt idx="333">
                  <c:v>12.317500000000004</c:v>
                </c:pt>
                <c:pt idx="334">
                  <c:v>11.144500000000001</c:v>
                </c:pt>
                <c:pt idx="335">
                  <c:v>11.403</c:v>
                </c:pt>
                <c:pt idx="336">
                  <c:v>11.242999999999999</c:v>
                </c:pt>
                <c:pt idx="337">
                  <c:v>11.062500000000041</c:v>
                </c:pt>
                <c:pt idx="338">
                  <c:v>10.977500000000004</c:v>
                </c:pt>
                <c:pt idx="339">
                  <c:v>11.402000000000006</c:v>
                </c:pt>
                <c:pt idx="340">
                  <c:v>10.311500000000002</c:v>
                </c:pt>
                <c:pt idx="341">
                  <c:v>10.499000000000002</c:v>
                </c:pt>
                <c:pt idx="342">
                  <c:v>10.563500000000024</c:v>
                </c:pt>
                <c:pt idx="343">
                  <c:v>9.7935000000000034</c:v>
                </c:pt>
                <c:pt idx="344">
                  <c:v>9.9825000000000248</c:v>
                </c:pt>
                <c:pt idx="345">
                  <c:v>10.0275</c:v>
                </c:pt>
                <c:pt idx="346">
                  <c:v>10.361000000000002</c:v>
                </c:pt>
                <c:pt idx="347">
                  <c:v>10.605500000000006</c:v>
                </c:pt>
                <c:pt idx="348">
                  <c:v>8.8170000000000002</c:v>
                </c:pt>
                <c:pt idx="349">
                  <c:v>9.4330000000000016</c:v>
                </c:pt>
                <c:pt idx="350">
                  <c:v>8.8610000000000007</c:v>
                </c:pt>
                <c:pt idx="351">
                  <c:v>7.5024999999999995</c:v>
                </c:pt>
                <c:pt idx="352">
                  <c:v>8.8765000000000267</c:v>
                </c:pt>
                <c:pt idx="353">
                  <c:v>9.2135000000000016</c:v>
                </c:pt>
                <c:pt idx="354">
                  <c:v>8.6329990000000016</c:v>
                </c:pt>
                <c:pt idx="355">
                  <c:v>7.9469989999999999</c:v>
                </c:pt>
                <c:pt idx="356">
                  <c:v>7.7874999999999996</c:v>
                </c:pt>
                <c:pt idx="357">
                  <c:v>8.0435000000000034</c:v>
                </c:pt>
                <c:pt idx="358">
                  <c:v>7.9850000000000003</c:v>
                </c:pt>
                <c:pt idx="359">
                  <c:v>8.2009999999999987</c:v>
                </c:pt>
                <c:pt idx="360">
                  <c:v>7.3719999999999999</c:v>
                </c:pt>
                <c:pt idx="361">
                  <c:v>7.5789999999999997</c:v>
                </c:pt>
                <c:pt idx="362">
                  <c:v>7.8719999999999999</c:v>
                </c:pt>
                <c:pt idx="363">
                  <c:v>7.4684999999999997</c:v>
                </c:pt>
                <c:pt idx="364">
                  <c:v>7.4209990000000001</c:v>
                </c:pt>
                <c:pt idx="365">
                  <c:v>7.1249999999999751</c:v>
                </c:pt>
                <c:pt idx="366">
                  <c:v>7.0984999999999996</c:v>
                </c:pt>
                <c:pt idx="367">
                  <c:v>6.9115000000000002</c:v>
                </c:pt>
                <c:pt idx="368">
                  <c:v>6.6284999999999945</c:v>
                </c:pt>
                <c:pt idx="369">
                  <c:v>6.577</c:v>
                </c:pt>
                <c:pt idx="370">
                  <c:v>5.7355</c:v>
                </c:pt>
                <c:pt idx="371">
                  <c:v>6.5314990000000197</c:v>
                </c:pt>
                <c:pt idx="372">
                  <c:v>6.7484999999999999</c:v>
                </c:pt>
                <c:pt idx="373">
                  <c:v>6.3129999999999855</c:v>
                </c:pt>
                <c:pt idx="374">
                  <c:v>5.8614990000000002</c:v>
                </c:pt>
                <c:pt idx="375">
                  <c:v>6.1764999999999999</c:v>
                </c:pt>
                <c:pt idx="376">
                  <c:v>6.0979999999999945</c:v>
                </c:pt>
                <c:pt idx="377">
                  <c:v>5.6354999999999995</c:v>
                </c:pt>
                <c:pt idx="378">
                  <c:v>5.5534999999999997</c:v>
                </c:pt>
                <c:pt idx="379">
                  <c:v>5.6164999999999985</c:v>
                </c:pt>
                <c:pt idx="380">
                  <c:v>5.4790000000000134</c:v>
                </c:pt>
                <c:pt idx="381">
                  <c:v>6.1464999999999996</c:v>
                </c:pt>
                <c:pt idx="382">
                  <c:v>6.2995000000000001</c:v>
                </c:pt>
                <c:pt idx="383">
                  <c:v>5.5694999999999997</c:v>
                </c:pt>
                <c:pt idx="384">
                  <c:v>6.3019999999999996</c:v>
                </c:pt>
                <c:pt idx="385">
                  <c:v>5.5844999999999985</c:v>
                </c:pt>
                <c:pt idx="386">
                  <c:v>5.1174999999999855</c:v>
                </c:pt>
                <c:pt idx="387">
                  <c:v>5.2454999999999998</c:v>
                </c:pt>
                <c:pt idx="388">
                  <c:v>5.375</c:v>
                </c:pt>
                <c:pt idx="389">
                  <c:v>5.0244999999999855</c:v>
                </c:pt>
                <c:pt idx="390">
                  <c:v>5.1904999999999966</c:v>
                </c:pt>
                <c:pt idx="391">
                  <c:v>5.137499</c:v>
                </c:pt>
                <c:pt idx="392">
                  <c:v>5.2554999999999996</c:v>
                </c:pt>
                <c:pt idx="393">
                  <c:v>5.4980000000000002</c:v>
                </c:pt>
                <c:pt idx="394">
                  <c:v>4.7139999999999995</c:v>
                </c:pt>
                <c:pt idx="395">
                  <c:v>5.0114999999999998</c:v>
                </c:pt>
                <c:pt idx="396">
                  <c:v>5.2674999999999965</c:v>
                </c:pt>
                <c:pt idx="397">
                  <c:v>4.3819999999999997</c:v>
                </c:pt>
                <c:pt idx="398">
                  <c:v>4.9089999999999998</c:v>
                </c:pt>
                <c:pt idx="399">
                  <c:v>4.4964990000000133</c:v>
                </c:pt>
                <c:pt idx="400">
                  <c:v>4.6609999999999845</c:v>
                </c:pt>
                <c:pt idx="401">
                  <c:v>4.3789999999999996</c:v>
                </c:pt>
                <c:pt idx="402">
                  <c:v>4.6539999999999955</c:v>
                </c:pt>
                <c:pt idx="403">
                  <c:v>4.99</c:v>
                </c:pt>
                <c:pt idx="404">
                  <c:v>4.5939990000000002</c:v>
                </c:pt>
                <c:pt idx="405">
                  <c:v>4.7269999999999985</c:v>
                </c:pt>
                <c:pt idx="406">
                  <c:v>4.4895000000000014</c:v>
                </c:pt>
                <c:pt idx="407">
                  <c:v>5.0750000000000002</c:v>
                </c:pt>
                <c:pt idx="408">
                  <c:v>4.2930000000000001</c:v>
                </c:pt>
                <c:pt idx="409">
                  <c:v>4.2324999999999999</c:v>
                </c:pt>
                <c:pt idx="410">
                  <c:v>3.8454999999999977</c:v>
                </c:pt>
                <c:pt idx="411">
                  <c:v>4.2839999999999998</c:v>
                </c:pt>
                <c:pt idx="412">
                  <c:v>4.444</c:v>
                </c:pt>
                <c:pt idx="413">
                  <c:v>3.8364999999999871</c:v>
                </c:pt>
                <c:pt idx="414">
                  <c:v>4.0344999999999995</c:v>
                </c:pt>
                <c:pt idx="415">
                  <c:v>4.4755000000000003</c:v>
                </c:pt>
                <c:pt idx="416">
                  <c:v>4.1739990000000002</c:v>
                </c:pt>
                <c:pt idx="417">
                  <c:v>4.3380000000000001</c:v>
                </c:pt>
                <c:pt idx="418">
                  <c:v>3.8895</c:v>
                </c:pt>
                <c:pt idx="419">
                  <c:v>3.597</c:v>
                </c:pt>
                <c:pt idx="420">
                  <c:v>3.6924999999999977</c:v>
                </c:pt>
                <c:pt idx="421">
                  <c:v>3.9964999999999908</c:v>
                </c:pt>
                <c:pt idx="422">
                  <c:v>3.9889999999999999</c:v>
                </c:pt>
                <c:pt idx="423">
                  <c:v>4.0604990000000001</c:v>
                </c:pt>
                <c:pt idx="424">
                  <c:v>4.3849999999999945</c:v>
                </c:pt>
                <c:pt idx="425">
                  <c:v>4.3604999999999965</c:v>
                </c:pt>
                <c:pt idx="426">
                  <c:v>3.8239999999999998</c:v>
                </c:pt>
                <c:pt idx="427">
                  <c:v>4.5184999999999995</c:v>
                </c:pt>
                <c:pt idx="428">
                  <c:v>3.8539999999999988</c:v>
                </c:pt>
                <c:pt idx="429">
                  <c:v>3.6114999999999977</c:v>
                </c:pt>
                <c:pt idx="430">
                  <c:v>3.5519999999999987</c:v>
                </c:pt>
                <c:pt idx="431">
                  <c:v>3.7549999999999999</c:v>
                </c:pt>
                <c:pt idx="432">
                  <c:v>3.8329999999999909</c:v>
                </c:pt>
                <c:pt idx="433">
                  <c:v>3.484</c:v>
                </c:pt>
                <c:pt idx="434">
                  <c:v>3.4719999999999978</c:v>
                </c:pt>
                <c:pt idx="435">
                  <c:v>3.9874999999999998</c:v>
                </c:pt>
                <c:pt idx="436">
                  <c:v>3.7919999999999998</c:v>
                </c:pt>
                <c:pt idx="437">
                  <c:v>3.3119999999999967</c:v>
                </c:pt>
                <c:pt idx="438">
                  <c:v>3.286</c:v>
                </c:pt>
                <c:pt idx="439">
                  <c:v>4.0474990000000002</c:v>
                </c:pt>
                <c:pt idx="440">
                  <c:v>3.9175</c:v>
                </c:pt>
                <c:pt idx="441">
                  <c:v>3.9189999999999987</c:v>
                </c:pt>
                <c:pt idx="442">
                  <c:v>3.7094999999999998</c:v>
                </c:pt>
                <c:pt idx="443">
                  <c:v>3.6785000000000001</c:v>
                </c:pt>
                <c:pt idx="444">
                  <c:v>3.4314999999999967</c:v>
                </c:pt>
                <c:pt idx="445">
                  <c:v>3.8279999999999998</c:v>
                </c:pt>
                <c:pt idx="446">
                  <c:v>3.9205000000000001</c:v>
                </c:pt>
                <c:pt idx="447">
                  <c:v>4.2644999999999955</c:v>
                </c:pt>
                <c:pt idx="448">
                  <c:v>3.92</c:v>
                </c:pt>
                <c:pt idx="449">
                  <c:v>3.8864999999999967</c:v>
                </c:pt>
                <c:pt idx="450">
                  <c:v>3.9784999999999977</c:v>
                </c:pt>
                <c:pt idx="451">
                  <c:v>3.641</c:v>
                </c:pt>
                <c:pt idx="452">
                  <c:v>3.9975000000000001</c:v>
                </c:pt>
                <c:pt idx="453">
                  <c:v>3.9594999999999967</c:v>
                </c:pt>
                <c:pt idx="454">
                  <c:v>3.7930000000000001</c:v>
                </c:pt>
                <c:pt idx="455">
                  <c:v>3.74</c:v>
                </c:pt>
                <c:pt idx="456">
                  <c:v>3.9939999999999998</c:v>
                </c:pt>
                <c:pt idx="457">
                  <c:v>4.0709999999999997</c:v>
                </c:pt>
                <c:pt idx="458">
                  <c:v>4.109</c:v>
                </c:pt>
                <c:pt idx="459">
                  <c:v>4.0614999999999997</c:v>
                </c:pt>
                <c:pt idx="460">
                  <c:v>3.7509999999999999</c:v>
                </c:pt>
                <c:pt idx="461">
                  <c:v>3.7669999999999999</c:v>
                </c:pt>
                <c:pt idx="462">
                  <c:v>3.8445</c:v>
                </c:pt>
                <c:pt idx="463">
                  <c:v>3.7829999999999999</c:v>
                </c:pt>
                <c:pt idx="464">
                  <c:v>4.0649999999999809</c:v>
                </c:pt>
                <c:pt idx="465">
                  <c:v>3.8729999999999967</c:v>
                </c:pt>
                <c:pt idx="466">
                  <c:v>4.4119999999999999</c:v>
                </c:pt>
                <c:pt idx="467">
                  <c:v>3.964</c:v>
                </c:pt>
                <c:pt idx="468">
                  <c:v>4.2924999999999995</c:v>
                </c:pt>
                <c:pt idx="469">
                  <c:v>4.4335000000000004</c:v>
                </c:pt>
                <c:pt idx="470">
                  <c:v>4.4589999999999996</c:v>
                </c:pt>
                <c:pt idx="471">
                  <c:v>4.01</c:v>
                </c:pt>
                <c:pt idx="472">
                  <c:v>4.5174999999999965</c:v>
                </c:pt>
                <c:pt idx="473">
                  <c:v>3.8855</c:v>
                </c:pt>
                <c:pt idx="474">
                  <c:v>4.3149999999999809</c:v>
                </c:pt>
                <c:pt idx="475">
                  <c:v>4.2320000000000002</c:v>
                </c:pt>
                <c:pt idx="476">
                  <c:v>4.5624999999999956</c:v>
                </c:pt>
                <c:pt idx="477">
                  <c:v>3.9994999999999967</c:v>
                </c:pt>
                <c:pt idx="478">
                  <c:v>4.2329999999999997</c:v>
                </c:pt>
                <c:pt idx="479">
                  <c:v>4.0190000000000001</c:v>
                </c:pt>
                <c:pt idx="480">
                  <c:v>4.114999999999978</c:v>
                </c:pt>
              </c:numCache>
            </c:numRef>
          </c:yVal>
          <c:smooth val="1"/>
          <c:extLst>
            <c:ext xmlns:c16="http://schemas.microsoft.com/office/drawing/2014/chart" uri="{C3380CC4-5D6E-409C-BE32-E72D297353CC}">
              <c16:uniqueId val="{00000000-DDF2-49AC-8AE7-D06E65AAA011}"/>
            </c:ext>
          </c:extLst>
        </c:ser>
        <c:ser>
          <c:idx val="1"/>
          <c:order val="1"/>
          <c:spPr>
            <a:ln w="12700">
              <a:solidFill>
                <a:srgbClr val="FF00FF"/>
              </a:solidFill>
              <a:prstDash val="solid"/>
            </a:ln>
          </c:spPr>
          <c:marker>
            <c:symbol val="none"/>
          </c:marker>
          <c:xVal>
            <c:numRef>
              <c:f>vzapb!$A$1:$A$535</c:f>
              <c:numCache>
                <c:formatCode>General</c:formatCode>
                <c:ptCount val="535"/>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vzapb!$C$1:$C$535</c:f>
              <c:numCache>
                <c:formatCode>General</c:formatCode>
                <c:ptCount val="535"/>
                <c:pt idx="0">
                  <c:v>132.1985</c:v>
                </c:pt>
                <c:pt idx="1">
                  <c:v>135.39450000000002</c:v>
                </c:pt>
                <c:pt idx="2">
                  <c:v>135.79899999999998</c:v>
                </c:pt>
                <c:pt idx="3">
                  <c:v>137.27449999999999</c:v>
                </c:pt>
                <c:pt idx="4">
                  <c:v>138.37100000000001</c:v>
                </c:pt>
                <c:pt idx="5">
                  <c:v>136.80500000000001</c:v>
                </c:pt>
                <c:pt idx="6">
                  <c:v>131.12949999999998</c:v>
                </c:pt>
                <c:pt idx="7">
                  <c:v>126.90700000000002</c:v>
                </c:pt>
                <c:pt idx="8">
                  <c:v>121.56100000000002</c:v>
                </c:pt>
                <c:pt idx="9">
                  <c:v>112.6635</c:v>
                </c:pt>
                <c:pt idx="10">
                  <c:v>105.93650000000002</c:v>
                </c:pt>
                <c:pt idx="11">
                  <c:v>92.799000000000007</c:v>
                </c:pt>
                <c:pt idx="12">
                  <c:v>81.356999999999999</c:v>
                </c:pt>
                <c:pt idx="13">
                  <c:v>70.942000000000007</c:v>
                </c:pt>
                <c:pt idx="14">
                  <c:v>60.8825</c:v>
                </c:pt>
                <c:pt idx="15">
                  <c:v>49.5565</c:v>
                </c:pt>
                <c:pt idx="16">
                  <c:v>39.9405</c:v>
                </c:pt>
                <c:pt idx="17">
                  <c:v>33.699000000000012</c:v>
                </c:pt>
                <c:pt idx="18">
                  <c:v>25.350999999999999</c:v>
                </c:pt>
                <c:pt idx="19">
                  <c:v>20.361999999999988</c:v>
                </c:pt>
                <c:pt idx="20">
                  <c:v>15.809000000000006</c:v>
                </c:pt>
                <c:pt idx="21">
                  <c:v>10.788500000000001</c:v>
                </c:pt>
                <c:pt idx="22">
                  <c:v>8.5079990000000016</c:v>
                </c:pt>
                <c:pt idx="23">
                  <c:v>7.6429999999999945</c:v>
                </c:pt>
                <c:pt idx="24">
                  <c:v>6.4659990000000001</c:v>
                </c:pt>
                <c:pt idx="25">
                  <c:v>6.9049990000000001</c:v>
                </c:pt>
                <c:pt idx="26">
                  <c:v>7.0939990000000002</c:v>
                </c:pt>
                <c:pt idx="27">
                  <c:v>7.2065000000000001</c:v>
                </c:pt>
                <c:pt idx="28">
                  <c:v>8.6715</c:v>
                </c:pt>
                <c:pt idx="29">
                  <c:v>10.0075</c:v>
                </c:pt>
                <c:pt idx="30">
                  <c:v>10.858500000000006</c:v>
                </c:pt>
                <c:pt idx="31">
                  <c:v>11.39</c:v>
                </c:pt>
                <c:pt idx="32">
                  <c:v>13.5465</c:v>
                </c:pt>
                <c:pt idx="33">
                  <c:v>14.413</c:v>
                </c:pt>
                <c:pt idx="34">
                  <c:v>17.321999999999999</c:v>
                </c:pt>
                <c:pt idx="35">
                  <c:v>20.0335</c:v>
                </c:pt>
                <c:pt idx="36">
                  <c:v>22.815999999999999</c:v>
                </c:pt>
                <c:pt idx="37">
                  <c:v>24.007000000000001</c:v>
                </c:pt>
                <c:pt idx="38">
                  <c:v>27.846</c:v>
                </c:pt>
                <c:pt idx="39">
                  <c:v>30.084</c:v>
                </c:pt>
                <c:pt idx="40">
                  <c:v>34.478500000000011</c:v>
                </c:pt>
                <c:pt idx="41">
                  <c:v>37.594000000000001</c:v>
                </c:pt>
                <c:pt idx="42">
                  <c:v>41.978000000000002</c:v>
                </c:pt>
                <c:pt idx="43">
                  <c:v>47.027000000000001</c:v>
                </c:pt>
                <c:pt idx="44">
                  <c:v>51.119500000000002</c:v>
                </c:pt>
                <c:pt idx="45">
                  <c:v>57.009500000000003</c:v>
                </c:pt>
                <c:pt idx="46">
                  <c:v>62.497500000000002</c:v>
                </c:pt>
                <c:pt idx="47">
                  <c:v>65.265998999999979</c:v>
                </c:pt>
                <c:pt idx="48">
                  <c:v>73.046499999999995</c:v>
                </c:pt>
                <c:pt idx="49">
                  <c:v>76.438998999999981</c:v>
                </c:pt>
                <c:pt idx="50">
                  <c:v>82.280499000000006</c:v>
                </c:pt>
                <c:pt idx="51">
                  <c:v>88.474500000000006</c:v>
                </c:pt>
                <c:pt idx="52">
                  <c:v>95.66</c:v>
                </c:pt>
                <c:pt idx="53">
                  <c:v>100.5265</c:v>
                </c:pt>
                <c:pt idx="54">
                  <c:v>107.565</c:v>
                </c:pt>
                <c:pt idx="55">
                  <c:v>115.0035</c:v>
                </c:pt>
                <c:pt idx="56">
                  <c:v>123.20750000000002</c:v>
                </c:pt>
                <c:pt idx="57">
                  <c:v>129.16750000000002</c:v>
                </c:pt>
                <c:pt idx="58">
                  <c:v>132.71499999999995</c:v>
                </c:pt>
                <c:pt idx="59">
                  <c:v>140.82100000000059</c:v>
                </c:pt>
                <c:pt idx="60">
                  <c:v>149.3510000000006</c:v>
                </c:pt>
                <c:pt idx="61">
                  <c:v>156.333</c:v>
                </c:pt>
                <c:pt idx="62">
                  <c:v>163.34</c:v>
                </c:pt>
                <c:pt idx="63">
                  <c:v>168.83850000000001</c:v>
                </c:pt>
                <c:pt idx="64">
                  <c:v>177.77899999999997</c:v>
                </c:pt>
                <c:pt idx="65">
                  <c:v>183.65050000000002</c:v>
                </c:pt>
                <c:pt idx="66">
                  <c:v>193.47050000000002</c:v>
                </c:pt>
                <c:pt idx="67">
                  <c:v>198.35500000000027</c:v>
                </c:pt>
                <c:pt idx="68">
                  <c:v>207.624</c:v>
                </c:pt>
                <c:pt idx="69">
                  <c:v>215.53349999999998</c:v>
                </c:pt>
                <c:pt idx="70">
                  <c:v>224.39400000000001</c:v>
                </c:pt>
                <c:pt idx="71">
                  <c:v>237.3785</c:v>
                </c:pt>
                <c:pt idx="72">
                  <c:v>243.27499999999998</c:v>
                </c:pt>
                <c:pt idx="73">
                  <c:v>251.22650000000002</c:v>
                </c:pt>
                <c:pt idx="74">
                  <c:v>258.55349999999999</c:v>
                </c:pt>
                <c:pt idx="75">
                  <c:v>267.34399999999999</c:v>
                </c:pt>
                <c:pt idx="76">
                  <c:v>278.24400000000031</c:v>
                </c:pt>
                <c:pt idx="77">
                  <c:v>285.96199999999851</c:v>
                </c:pt>
                <c:pt idx="78">
                  <c:v>293.56299999999999</c:v>
                </c:pt>
                <c:pt idx="79">
                  <c:v>300.51649999999893</c:v>
                </c:pt>
                <c:pt idx="80">
                  <c:v>307.49149999999821</c:v>
                </c:pt>
                <c:pt idx="81">
                  <c:v>318.86599999999999</c:v>
                </c:pt>
                <c:pt idx="82">
                  <c:v>328.0575</c:v>
                </c:pt>
                <c:pt idx="83">
                  <c:v>336.10149999999999</c:v>
                </c:pt>
                <c:pt idx="84">
                  <c:v>342.52299999999963</c:v>
                </c:pt>
                <c:pt idx="85">
                  <c:v>345.851</c:v>
                </c:pt>
                <c:pt idx="86">
                  <c:v>353.8964999999987</c:v>
                </c:pt>
                <c:pt idx="87">
                  <c:v>363.38400000000001</c:v>
                </c:pt>
                <c:pt idx="88">
                  <c:v>366.21449999999999</c:v>
                </c:pt>
                <c:pt idx="89">
                  <c:v>373.07100000000003</c:v>
                </c:pt>
                <c:pt idx="90">
                  <c:v>383.21899999999869</c:v>
                </c:pt>
                <c:pt idx="91">
                  <c:v>391.67950000000002</c:v>
                </c:pt>
                <c:pt idx="92">
                  <c:v>396.92549999999869</c:v>
                </c:pt>
                <c:pt idx="93">
                  <c:v>399.6105</c:v>
                </c:pt>
                <c:pt idx="94">
                  <c:v>403.42499999999899</c:v>
                </c:pt>
                <c:pt idx="95">
                  <c:v>407.66800000000001</c:v>
                </c:pt>
                <c:pt idx="96">
                  <c:v>412.86250000000001</c:v>
                </c:pt>
                <c:pt idx="97">
                  <c:v>418.09500000000003</c:v>
                </c:pt>
                <c:pt idx="98">
                  <c:v>419.79899999999827</c:v>
                </c:pt>
                <c:pt idx="99">
                  <c:v>424.83199999999869</c:v>
                </c:pt>
                <c:pt idx="100">
                  <c:v>429.79499999999899</c:v>
                </c:pt>
                <c:pt idx="101">
                  <c:v>430.73949999999923</c:v>
                </c:pt>
                <c:pt idx="102">
                  <c:v>437.21299999999923</c:v>
                </c:pt>
                <c:pt idx="103">
                  <c:v>437.89550000000003</c:v>
                </c:pt>
                <c:pt idx="104">
                  <c:v>443.13299999999964</c:v>
                </c:pt>
                <c:pt idx="105">
                  <c:v>443.75400000000002</c:v>
                </c:pt>
                <c:pt idx="106">
                  <c:v>445.29949999999963</c:v>
                </c:pt>
                <c:pt idx="107">
                  <c:v>446.10550000000001</c:v>
                </c:pt>
                <c:pt idx="108">
                  <c:v>444.72549999999899</c:v>
                </c:pt>
                <c:pt idx="109">
                  <c:v>447.80200000000002</c:v>
                </c:pt>
                <c:pt idx="110">
                  <c:v>452.28500000000003</c:v>
                </c:pt>
                <c:pt idx="111">
                  <c:v>446.42749999999899</c:v>
                </c:pt>
                <c:pt idx="112">
                  <c:v>445.351</c:v>
                </c:pt>
                <c:pt idx="113">
                  <c:v>448.95649999999893</c:v>
                </c:pt>
                <c:pt idx="114">
                  <c:v>450.53599999999869</c:v>
                </c:pt>
                <c:pt idx="115">
                  <c:v>453.56149999999963</c:v>
                </c:pt>
                <c:pt idx="116">
                  <c:v>444.45849999999899</c:v>
                </c:pt>
                <c:pt idx="117">
                  <c:v>447.10399999999993</c:v>
                </c:pt>
                <c:pt idx="118">
                  <c:v>443.93799999999851</c:v>
                </c:pt>
                <c:pt idx="119">
                  <c:v>443.06849999999969</c:v>
                </c:pt>
                <c:pt idx="120">
                  <c:v>443.57400000000001</c:v>
                </c:pt>
                <c:pt idx="121">
                  <c:v>442.53799999999899</c:v>
                </c:pt>
                <c:pt idx="122">
                  <c:v>441.89599999999899</c:v>
                </c:pt>
                <c:pt idx="123">
                  <c:v>438.15449999999998</c:v>
                </c:pt>
                <c:pt idx="124">
                  <c:v>427.20800000000003</c:v>
                </c:pt>
                <c:pt idx="125">
                  <c:v>427.56450000000001</c:v>
                </c:pt>
                <c:pt idx="126">
                  <c:v>431.29949999999963</c:v>
                </c:pt>
                <c:pt idx="127">
                  <c:v>426.17099999999999</c:v>
                </c:pt>
                <c:pt idx="128">
                  <c:v>417.47299999999899</c:v>
                </c:pt>
                <c:pt idx="129">
                  <c:v>418.38299999999964</c:v>
                </c:pt>
                <c:pt idx="130">
                  <c:v>413.46199999999851</c:v>
                </c:pt>
                <c:pt idx="131">
                  <c:v>410.72649999999851</c:v>
                </c:pt>
                <c:pt idx="132">
                  <c:v>402.95249999999999</c:v>
                </c:pt>
                <c:pt idx="133">
                  <c:v>401.07799999999969</c:v>
                </c:pt>
                <c:pt idx="134">
                  <c:v>394.02349999999899</c:v>
                </c:pt>
                <c:pt idx="135">
                  <c:v>391.00099999999969</c:v>
                </c:pt>
                <c:pt idx="136">
                  <c:v>389.12400000000002</c:v>
                </c:pt>
                <c:pt idx="137">
                  <c:v>382.67649999999969</c:v>
                </c:pt>
                <c:pt idx="138">
                  <c:v>380.6155</c:v>
                </c:pt>
                <c:pt idx="139">
                  <c:v>380.38299999999964</c:v>
                </c:pt>
                <c:pt idx="140">
                  <c:v>373.54500000000002</c:v>
                </c:pt>
                <c:pt idx="141">
                  <c:v>365.26149999999899</c:v>
                </c:pt>
                <c:pt idx="142">
                  <c:v>363.18799999999999</c:v>
                </c:pt>
                <c:pt idx="143">
                  <c:v>365.67</c:v>
                </c:pt>
                <c:pt idx="144">
                  <c:v>358.09899999999863</c:v>
                </c:pt>
                <c:pt idx="145">
                  <c:v>352.48549999999869</c:v>
                </c:pt>
                <c:pt idx="146">
                  <c:v>342.25799999999964</c:v>
                </c:pt>
                <c:pt idx="147">
                  <c:v>344.47199999999833</c:v>
                </c:pt>
                <c:pt idx="148">
                  <c:v>339.17200000000008</c:v>
                </c:pt>
                <c:pt idx="149">
                  <c:v>337.05349999999999</c:v>
                </c:pt>
                <c:pt idx="150">
                  <c:v>329.86149999999969</c:v>
                </c:pt>
                <c:pt idx="151">
                  <c:v>321.63799999999969</c:v>
                </c:pt>
                <c:pt idx="152">
                  <c:v>318.11950000000002</c:v>
                </c:pt>
                <c:pt idx="153">
                  <c:v>311.47649999999851</c:v>
                </c:pt>
                <c:pt idx="154">
                  <c:v>308.03500000000003</c:v>
                </c:pt>
                <c:pt idx="155">
                  <c:v>301.51949999999999</c:v>
                </c:pt>
                <c:pt idx="156">
                  <c:v>293.55200000000002</c:v>
                </c:pt>
                <c:pt idx="157">
                  <c:v>295.38350000000003</c:v>
                </c:pt>
                <c:pt idx="158">
                  <c:v>285.30149999999969</c:v>
                </c:pt>
                <c:pt idx="159">
                  <c:v>277.35050000000001</c:v>
                </c:pt>
                <c:pt idx="160">
                  <c:v>278.21599999999899</c:v>
                </c:pt>
                <c:pt idx="161">
                  <c:v>271.83649999999869</c:v>
                </c:pt>
                <c:pt idx="162">
                  <c:v>270.93599999999827</c:v>
                </c:pt>
                <c:pt idx="163">
                  <c:v>264.947</c:v>
                </c:pt>
                <c:pt idx="164">
                  <c:v>261.3964999999987</c:v>
                </c:pt>
                <c:pt idx="165">
                  <c:v>254.226</c:v>
                </c:pt>
                <c:pt idx="166">
                  <c:v>254.0805</c:v>
                </c:pt>
                <c:pt idx="167">
                  <c:v>247.02100000000004</c:v>
                </c:pt>
                <c:pt idx="168">
                  <c:v>242.86500000000001</c:v>
                </c:pt>
                <c:pt idx="169">
                  <c:v>238.20749999999998</c:v>
                </c:pt>
                <c:pt idx="170">
                  <c:v>231.08750000000001</c:v>
                </c:pt>
                <c:pt idx="171">
                  <c:v>224.34800000000001</c:v>
                </c:pt>
                <c:pt idx="172">
                  <c:v>223.8365</c:v>
                </c:pt>
                <c:pt idx="173">
                  <c:v>216.9665</c:v>
                </c:pt>
                <c:pt idx="174">
                  <c:v>212.1225</c:v>
                </c:pt>
                <c:pt idx="175">
                  <c:v>212.15700000000001</c:v>
                </c:pt>
                <c:pt idx="176">
                  <c:v>208.70850000000002</c:v>
                </c:pt>
                <c:pt idx="177">
                  <c:v>206.57</c:v>
                </c:pt>
                <c:pt idx="178">
                  <c:v>200.79499999999999</c:v>
                </c:pt>
                <c:pt idx="179">
                  <c:v>196.14099999999999</c:v>
                </c:pt>
                <c:pt idx="180">
                  <c:v>193.9545</c:v>
                </c:pt>
                <c:pt idx="181">
                  <c:v>189.375</c:v>
                </c:pt>
                <c:pt idx="182">
                  <c:v>183.91649999999998</c:v>
                </c:pt>
                <c:pt idx="183">
                  <c:v>182.4205</c:v>
                </c:pt>
                <c:pt idx="184">
                  <c:v>180.93800000000007</c:v>
                </c:pt>
                <c:pt idx="185">
                  <c:v>175.36500000000001</c:v>
                </c:pt>
                <c:pt idx="186">
                  <c:v>174.89200000000059</c:v>
                </c:pt>
                <c:pt idx="187">
                  <c:v>170.57850000000002</c:v>
                </c:pt>
                <c:pt idx="188">
                  <c:v>167.94899999999998</c:v>
                </c:pt>
                <c:pt idx="189">
                  <c:v>166.07299999999998</c:v>
                </c:pt>
                <c:pt idx="190">
                  <c:v>162.167</c:v>
                </c:pt>
                <c:pt idx="191">
                  <c:v>158.3510000000006</c:v>
                </c:pt>
                <c:pt idx="192">
                  <c:v>154.71099999999998</c:v>
                </c:pt>
                <c:pt idx="193">
                  <c:v>154.1</c:v>
                </c:pt>
                <c:pt idx="194">
                  <c:v>146.76449999999997</c:v>
                </c:pt>
                <c:pt idx="195">
                  <c:v>151.40449999999998</c:v>
                </c:pt>
                <c:pt idx="196">
                  <c:v>150.523</c:v>
                </c:pt>
                <c:pt idx="197">
                  <c:v>143.86850000000001</c:v>
                </c:pt>
                <c:pt idx="198">
                  <c:v>140.63</c:v>
                </c:pt>
                <c:pt idx="199">
                  <c:v>138.846</c:v>
                </c:pt>
                <c:pt idx="200">
                  <c:v>138.21799999999999</c:v>
                </c:pt>
                <c:pt idx="201">
                  <c:v>133.27149999999997</c:v>
                </c:pt>
                <c:pt idx="202">
                  <c:v>130.09949999999998</c:v>
                </c:pt>
                <c:pt idx="203">
                  <c:v>127.83750000000002</c:v>
                </c:pt>
                <c:pt idx="204">
                  <c:v>126.5085</c:v>
                </c:pt>
                <c:pt idx="205">
                  <c:v>125.99350000000022</c:v>
                </c:pt>
                <c:pt idx="206">
                  <c:v>122.0005</c:v>
                </c:pt>
                <c:pt idx="207">
                  <c:v>119.523</c:v>
                </c:pt>
                <c:pt idx="208">
                  <c:v>116.62050000000001</c:v>
                </c:pt>
                <c:pt idx="209">
                  <c:v>119.14449999999999</c:v>
                </c:pt>
                <c:pt idx="210">
                  <c:v>115.3655</c:v>
                </c:pt>
                <c:pt idx="211">
                  <c:v>114.303</c:v>
                </c:pt>
                <c:pt idx="212">
                  <c:v>108.67599999999995</c:v>
                </c:pt>
                <c:pt idx="213">
                  <c:v>107.41900000000012</c:v>
                </c:pt>
                <c:pt idx="214">
                  <c:v>106.1135</c:v>
                </c:pt>
                <c:pt idx="215">
                  <c:v>102.91000000000012</c:v>
                </c:pt>
                <c:pt idx="216">
                  <c:v>101.889</c:v>
                </c:pt>
                <c:pt idx="217">
                  <c:v>100.081</c:v>
                </c:pt>
                <c:pt idx="218">
                  <c:v>99.034499999999994</c:v>
                </c:pt>
                <c:pt idx="219">
                  <c:v>98.296999999999997</c:v>
                </c:pt>
                <c:pt idx="220">
                  <c:v>94.75</c:v>
                </c:pt>
                <c:pt idx="221">
                  <c:v>93.819000000000003</c:v>
                </c:pt>
                <c:pt idx="222">
                  <c:v>91.177499999999981</c:v>
                </c:pt>
                <c:pt idx="223">
                  <c:v>90.0595</c:v>
                </c:pt>
                <c:pt idx="224">
                  <c:v>92.611998999999983</c:v>
                </c:pt>
                <c:pt idx="225">
                  <c:v>89.144000000000005</c:v>
                </c:pt>
                <c:pt idx="226">
                  <c:v>86.385999999999981</c:v>
                </c:pt>
                <c:pt idx="227">
                  <c:v>81.978499999999983</c:v>
                </c:pt>
                <c:pt idx="228">
                  <c:v>82.161500000000004</c:v>
                </c:pt>
                <c:pt idx="229">
                  <c:v>81.842000000000013</c:v>
                </c:pt>
                <c:pt idx="230">
                  <c:v>80.350999999999999</c:v>
                </c:pt>
                <c:pt idx="231">
                  <c:v>76.614498999999981</c:v>
                </c:pt>
                <c:pt idx="232">
                  <c:v>76.77199899999998</c:v>
                </c:pt>
                <c:pt idx="233">
                  <c:v>77.667499000000007</c:v>
                </c:pt>
                <c:pt idx="234">
                  <c:v>72.722999999999999</c:v>
                </c:pt>
                <c:pt idx="235">
                  <c:v>72.653999999999982</c:v>
                </c:pt>
                <c:pt idx="236">
                  <c:v>70.900999999999996</c:v>
                </c:pt>
                <c:pt idx="237">
                  <c:v>69.543999999999997</c:v>
                </c:pt>
                <c:pt idx="238">
                  <c:v>69.467500000000314</c:v>
                </c:pt>
                <c:pt idx="239">
                  <c:v>66.271000000000001</c:v>
                </c:pt>
                <c:pt idx="240">
                  <c:v>65.801500000000004</c:v>
                </c:pt>
                <c:pt idx="241">
                  <c:v>65.336500000000001</c:v>
                </c:pt>
                <c:pt idx="242">
                  <c:v>63.415500000000002</c:v>
                </c:pt>
                <c:pt idx="243">
                  <c:v>62.037500000000001</c:v>
                </c:pt>
                <c:pt idx="244">
                  <c:v>60.39</c:v>
                </c:pt>
                <c:pt idx="245">
                  <c:v>60.023000000000003</c:v>
                </c:pt>
                <c:pt idx="246">
                  <c:v>57.916499999999999</c:v>
                </c:pt>
                <c:pt idx="247">
                  <c:v>58.654499999999999</c:v>
                </c:pt>
                <c:pt idx="248">
                  <c:v>56.806000000000004</c:v>
                </c:pt>
                <c:pt idx="249">
                  <c:v>56.622000000000149</c:v>
                </c:pt>
                <c:pt idx="250">
                  <c:v>53.502000000000002</c:v>
                </c:pt>
                <c:pt idx="251">
                  <c:v>54.996500000000012</c:v>
                </c:pt>
                <c:pt idx="252">
                  <c:v>53.246500000000012</c:v>
                </c:pt>
                <c:pt idx="253">
                  <c:v>51.814999999999998</c:v>
                </c:pt>
                <c:pt idx="254">
                  <c:v>50.4</c:v>
                </c:pt>
                <c:pt idx="255">
                  <c:v>47.952999999999996</c:v>
                </c:pt>
                <c:pt idx="256">
                  <c:v>47.481499999999997</c:v>
                </c:pt>
                <c:pt idx="257">
                  <c:v>46.724500000000013</c:v>
                </c:pt>
                <c:pt idx="258">
                  <c:v>46.694000000000003</c:v>
                </c:pt>
                <c:pt idx="259">
                  <c:v>46.242999000000012</c:v>
                </c:pt>
                <c:pt idx="260">
                  <c:v>44.963500000000003</c:v>
                </c:pt>
                <c:pt idx="261">
                  <c:v>44.210500000000003</c:v>
                </c:pt>
                <c:pt idx="262">
                  <c:v>43.300999999999995</c:v>
                </c:pt>
                <c:pt idx="263">
                  <c:v>41.977499999999999</c:v>
                </c:pt>
                <c:pt idx="264">
                  <c:v>40.495000000000012</c:v>
                </c:pt>
                <c:pt idx="265">
                  <c:v>42.632000000000012</c:v>
                </c:pt>
                <c:pt idx="266">
                  <c:v>39.159500000000001</c:v>
                </c:pt>
                <c:pt idx="267">
                  <c:v>38.3215</c:v>
                </c:pt>
                <c:pt idx="268">
                  <c:v>38.2515</c:v>
                </c:pt>
                <c:pt idx="269">
                  <c:v>37.214000000000006</c:v>
                </c:pt>
                <c:pt idx="270">
                  <c:v>36.15</c:v>
                </c:pt>
                <c:pt idx="271">
                  <c:v>35.5105</c:v>
                </c:pt>
                <c:pt idx="272">
                  <c:v>35.61</c:v>
                </c:pt>
                <c:pt idx="273">
                  <c:v>34.149000000000001</c:v>
                </c:pt>
                <c:pt idx="274">
                  <c:v>33.254000000000005</c:v>
                </c:pt>
                <c:pt idx="275">
                  <c:v>33.260000000000012</c:v>
                </c:pt>
                <c:pt idx="276">
                  <c:v>31.339500000000001</c:v>
                </c:pt>
                <c:pt idx="277">
                  <c:v>30.856999999999999</c:v>
                </c:pt>
                <c:pt idx="278">
                  <c:v>29.834499999999988</c:v>
                </c:pt>
                <c:pt idx="279">
                  <c:v>29.329499999999989</c:v>
                </c:pt>
                <c:pt idx="280">
                  <c:v>28.36949999999991</c:v>
                </c:pt>
                <c:pt idx="281">
                  <c:v>28.650000000000031</c:v>
                </c:pt>
                <c:pt idx="282">
                  <c:v>26.51</c:v>
                </c:pt>
                <c:pt idx="283">
                  <c:v>27.367999999999999</c:v>
                </c:pt>
                <c:pt idx="284">
                  <c:v>26.739000000000001</c:v>
                </c:pt>
                <c:pt idx="285">
                  <c:v>27.324000000000005</c:v>
                </c:pt>
                <c:pt idx="286">
                  <c:v>26.625</c:v>
                </c:pt>
                <c:pt idx="287">
                  <c:v>26.21</c:v>
                </c:pt>
                <c:pt idx="288">
                  <c:v>24.51</c:v>
                </c:pt>
                <c:pt idx="289">
                  <c:v>24.548999999999989</c:v>
                </c:pt>
                <c:pt idx="290">
                  <c:v>23.814499999999999</c:v>
                </c:pt>
                <c:pt idx="291">
                  <c:v>23.093499999999914</c:v>
                </c:pt>
                <c:pt idx="292">
                  <c:v>22.40449999999991</c:v>
                </c:pt>
                <c:pt idx="293">
                  <c:v>22.112500000000001</c:v>
                </c:pt>
                <c:pt idx="294">
                  <c:v>22.016500000000001</c:v>
                </c:pt>
                <c:pt idx="295">
                  <c:v>21.40299999999991</c:v>
                </c:pt>
                <c:pt idx="296">
                  <c:v>21.645499999999906</c:v>
                </c:pt>
                <c:pt idx="297">
                  <c:v>21.128499999999917</c:v>
                </c:pt>
                <c:pt idx="298">
                  <c:v>19.587</c:v>
                </c:pt>
                <c:pt idx="299">
                  <c:v>18.44549999999985</c:v>
                </c:pt>
                <c:pt idx="300">
                  <c:v>18.878</c:v>
                </c:pt>
                <c:pt idx="301">
                  <c:v>19.999499999999905</c:v>
                </c:pt>
                <c:pt idx="302">
                  <c:v>19.36</c:v>
                </c:pt>
                <c:pt idx="303">
                  <c:v>18.100999999999999</c:v>
                </c:pt>
                <c:pt idx="304">
                  <c:v>18.716000000000001</c:v>
                </c:pt>
                <c:pt idx="305">
                  <c:v>17.349499999999917</c:v>
                </c:pt>
                <c:pt idx="306">
                  <c:v>17.342499999999905</c:v>
                </c:pt>
                <c:pt idx="307">
                  <c:v>17.731000000000005</c:v>
                </c:pt>
                <c:pt idx="308">
                  <c:v>16.484499999999883</c:v>
                </c:pt>
                <c:pt idx="309">
                  <c:v>16.600999999999999</c:v>
                </c:pt>
                <c:pt idx="310">
                  <c:v>16.266499999999883</c:v>
                </c:pt>
                <c:pt idx="311">
                  <c:v>14.734999999999999</c:v>
                </c:pt>
                <c:pt idx="312">
                  <c:v>15.839</c:v>
                </c:pt>
                <c:pt idx="313">
                  <c:v>15.324</c:v>
                </c:pt>
                <c:pt idx="314">
                  <c:v>14.329000000000002</c:v>
                </c:pt>
                <c:pt idx="315">
                  <c:v>15.0495</c:v>
                </c:pt>
                <c:pt idx="316">
                  <c:v>12.950500000000041</c:v>
                </c:pt>
                <c:pt idx="317">
                  <c:v>13.439500000000002</c:v>
                </c:pt>
                <c:pt idx="318">
                  <c:v>13.573500000000006</c:v>
                </c:pt>
                <c:pt idx="319">
                  <c:v>12.906000000000002</c:v>
                </c:pt>
                <c:pt idx="320">
                  <c:v>12.348000000000001</c:v>
                </c:pt>
                <c:pt idx="321">
                  <c:v>13.6325</c:v>
                </c:pt>
                <c:pt idx="322">
                  <c:v>12.950000000000006</c:v>
                </c:pt>
                <c:pt idx="323">
                  <c:v>12.399500000000026</c:v>
                </c:pt>
                <c:pt idx="324">
                  <c:v>11.179500000000004</c:v>
                </c:pt>
                <c:pt idx="325">
                  <c:v>11.6205</c:v>
                </c:pt>
                <c:pt idx="326">
                  <c:v>12.001000000000001</c:v>
                </c:pt>
                <c:pt idx="327">
                  <c:v>11.556500000000026</c:v>
                </c:pt>
                <c:pt idx="328">
                  <c:v>11.920500000000002</c:v>
                </c:pt>
                <c:pt idx="329">
                  <c:v>10.547000000000001</c:v>
                </c:pt>
                <c:pt idx="330">
                  <c:v>11.2195</c:v>
                </c:pt>
                <c:pt idx="331">
                  <c:v>10.897</c:v>
                </c:pt>
                <c:pt idx="332">
                  <c:v>10.956500000000041</c:v>
                </c:pt>
                <c:pt idx="333">
                  <c:v>10.575000000000006</c:v>
                </c:pt>
                <c:pt idx="334">
                  <c:v>10.251000000000001</c:v>
                </c:pt>
                <c:pt idx="335">
                  <c:v>9.8240000000000016</c:v>
                </c:pt>
                <c:pt idx="336">
                  <c:v>9.7449999999999992</c:v>
                </c:pt>
                <c:pt idx="337">
                  <c:v>10.092000000000002</c:v>
                </c:pt>
                <c:pt idx="338">
                  <c:v>9.1860000000000035</c:v>
                </c:pt>
                <c:pt idx="339">
                  <c:v>9.7455000000000016</c:v>
                </c:pt>
                <c:pt idx="340">
                  <c:v>10.1175</c:v>
                </c:pt>
                <c:pt idx="341">
                  <c:v>10.354500000000026</c:v>
                </c:pt>
                <c:pt idx="342">
                  <c:v>10.1015</c:v>
                </c:pt>
                <c:pt idx="343">
                  <c:v>9.8925000000000267</c:v>
                </c:pt>
                <c:pt idx="344">
                  <c:v>9.2715000000000014</c:v>
                </c:pt>
                <c:pt idx="345">
                  <c:v>8.6229990000000001</c:v>
                </c:pt>
                <c:pt idx="346">
                  <c:v>8.5004990000000067</c:v>
                </c:pt>
                <c:pt idx="347">
                  <c:v>8.7909999999999986</c:v>
                </c:pt>
                <c:pt idx="348">
                  <c:v>8.8645000000000067</c:v>
                </c:pt>
                <c:pt idx="349">
                  <c:v>7.7880000000000003</c:v>
                </c:pt>
                <c:pt idx="350">
                  <c:v>7.649</c:v>
                </c:pt>
                <c:pt idx="351">
                  <c:v>7.9744989999999998</c:v>
                </c:pt>
                <c:pt idx="352">
                  <c:v>7.5229999999999855</c:v>
                </c:pt>
                <c:pt idx="353">
                  <c:v>7.2880000000000003</c:v>
                </c:pt>
                <c:pt idx="354">
                  <c:v>7.9904999999999999</c:v>
                </c:pt>
                <c:pt idx="355">
                  <c:v>7.6434999999999995</c:v>
                </c:pt>
                <c:pt idx="356">
                  <c:v>7.4344999999999999</c:v>
                </c:pt>
                <c:pt idx="357">
                  <c:v>7.0864989999999999</c:v>
                </c:pt>
                <c:pt idx="358">
                  <c:v>6.9504999999999999</c:v>
                </c:pt>
                <c:pt idx="359">
                  <c:v>7.0039999999999996</c:v>
                </c:pt>
                <c:pt idx="360">
                  <c:v>7.5385</c:v>
                </c:pt>
                <c:pt idx="361">
                  <c:v>6.9524999999999997</c:v>
                </c:pt>
                <c:pt idx="362">
                  <c:v>7.3219999999999965</c:v>
                </c:pt>
                <c:pt idx="363">
                  <c:v>6.798</c:v>
                </c:pt>
                <c:pt idx="364">
                  <c:v>6.05</c:v>
                </c:pt>
                <c:pt idx="365">
                  <c:v>6.0069999999999997</c:v>
                </c:pt>
                <c:pt idx="366">
                  <c:v>4.8704999999999998</c:v>
                </c:pt>
                <c:pt idx="367">
                  <c:v>5.92</c:v>
                </c:pt>
                <c:pt idx="368">
                  <c:v>5.4859999999999998</c:v>
                </c:pt>
                <c:pt idx="369">
                  <c:v>6.2234999999999996</c:v>
                </c:pt>
                <c:pt idx="370">
                  <c:v>6.2829990000000002</c:v>
                </c:pt>
                <c:pt idx="371">
                  <c:v>5.4554999999999998</c:v>
                </c:pt>
                <c:pt idx="372">
                  <c:v>5.8839999999999995</c:v>
                </c:pt>
                <c:pt idx="373">
                  <c:v>5.7995000000000001</c:v>
                </c:pt>
                <c:pt idx="374">
                  <c:v>5.7409999999999997</c:v>
                </c:pt>
                <c:pt idx="375">
                  <c:v>5.8219989999999955</c:v>
                </c:pt>
                <c:pt idx="376">
                  <c:v>5.766</c:v>
                </c:pt>
                <c:pt idx="377">
                  <c:v>5.9749999999999996</c:v>
                </c:pt>
                <c:pt idx="378">
                  <c:v>5.9325000000000001</c:v>
                </c:pt>
                <c:pt idx="379">
                  <c:v>5.9535</c:v>
                </c:pt>
                <c:pt idx="380">
                  <c:v>5.6694999999999975</c:v>
                </c:pt>
                <c:pt idx="381">
                  <c:v>5.1284999999999945</c:v>
                </c:pt>
                <c:pt idx="382">
                  <c:v>5.0659999999999945</c:v>
                </c:pt>
                <c:pt idx="383">
                  <c:v>4.9034990000000134</c:v>
                </c:pt>
                <c:pt idx="384">
                  <c:v>4.9400000000000004</c:v>
                </c:pt>
                <c:pt idx="385">
                  <c:v>4.9279999999999955</c:v>
                </c:pt>
                <c:pt idx="386">
                  <c:v>4.907</c:v>
                </c:pt>
                <c:pt idx="387">
                  <c:v>5.2669990000000002</c:v>
                </c:pt>
                <c:pt idx="388">
                  <c:v>4.968</c:v>
                </c:pt>
                <c:pt idx="389">
                  <c:v>5.22</c:v>
                </c:pt>
                <c:pt idx="390">
                  <c:v>4.7679999999999945</c:v>
                </c:pt>
                <c:pt idx="391">
                  <c:v>4.3949999999999845</c:v>
                </c:pt>
                <c:pt idx="392">
                  <c:v>4.6744999999999965</c:v>
                </c:pt>
                <c:pt idx="393">
                  <c:v>5.0229999999999855</c:v>
                </c:pt>
                <c:pt idx="394">
                  <c:v>4.766</c:v>
                </c:pt>
                <c:pt idx="395">
                  <c:v>4.63</c:v>
                </c:pt>
                <c:pt idx="396">
                  <c:v>4.0564999999999998</c:v>
                </c:pt>
                <c:pt idx="397">
                  <c:v>4.4855</c:v>
                </c:pt>
                <c:pt idx="398">
                  <c:v>4.133</c:v>
                </c:pt>
                <c:pt idx="399">
                  <c:v>4.2889999999999997</c:v>
                </c:pt>
                <c:pt idx="400">
                  <c:v>4.5654999999999966</c:v>
                </c:pt>
                <c:pt idx="401">
                  <c:v>4.6439999999999975</c:v>
                </c:pt>
                <c:pt idx="402">
                  <c:v>4.0994999999999999</c:v>
                </c:pt>
                <c:pt idx="403">
                  <c:v>4.0365000000000002</c:v>
                </c:pt>
                <c:pt idx="404">
                  <c:v>4.4384990000000197</c:v>
                </c:pt>
                <c:pt idx="405">
                  <c:v>4.42</c:v>
                </c:pt>
                <c:pt idx="406">
                  <c:v>3.6040000000000001</c:v>
                </c:pt>
                <c:pt idx="407">
                  <c:v>4.2385000000000002</c:v>
                </c:pt>
                <c:pt idx="408">
                  <c:v>3.6735000000000002</c:v>
                </c:pt>
                <c:pt idx="409">
                  <c:v>3.8885000000000001</c:v>
                </c:pt>
                <c:pt idx="410">
                  <c:v>4.3634999999999975</c:v>
                </c:pt>
                <c:pt idx="411">
                  <c:v>4.2544999999999975</c:v>
                </c:pt>
                <c:pt idx="412">
                  <c:v>3.8714999999999908</c:v>
                </c:pt>
                <c:pt idx="413">
                  <c:v>4.1419999999999995</c:v>
                </c:pt>
                <c:pt idx="414">
                  <c:v>4.1189999999999856</c:v>
                </c:pt>
                <c:pt idx="415">
                  <c:v>3.8885000000000001</c:v>
                </c:pt>
                <c:pt idx="416">
                  <c:v>4.0804999999999998</c:v>
                </c:pt>
                <c:pt idx="417">
                  <c:v>3.9235000000000002</c:v>
                </c:pt>
                <c:pt idx="418">
                  <c:v>4.1189999999999856</c:v>
                </c:pt>
                <c:pt idx="419">
                  <c:v>4.2789999999999999</c:v>
                </c:pt>
                <c:pt idx="420">
                  <c:v>4.2264999999999997</c:v>
                </c:pt>
                <c:pt idx="421">
                  <c:v>4.0465</c:v>
                </c:pt>
                <c:pt idx="422">
                  <c:v>3.8014999999999977</c:v>
                </c:pt>
                <c:pt idx="423">
                  <c:v>3.8124999999999867</c:v>
                </c:pt>
                <c:pt idx="424">
                  <c:v>3.8889999999999998</c:v>
                </c:pt>
                <c:pt idx="425">
                  <c:v>3.4015</c:v>
                </c:pt>
                <c:pt idx="426">
                  <c:v>3.4939999999999998</c:v>
                </c:pt>
                <c:pt idx="427">
                  <c:v>3.5649999999999999</c:v>
                </c:pt>
                <c:pt idx="428">
                  <c:v>3.7435000000000103</c:v>
                </c:pt>
                <c:pt idx="429">
                  <c:v>3.7880000000000011</c:v>
                </c:pt>
                <c:pt idx="430">
                  <c:v>4.2595000000000001</c:v>
                </c:pt>
                <c:pt idx="431">
                  <c:v>4.0804999999999998</c:v>
                </c:pt>
                <c:pt idx="432">
                  <c:v>3.8205</c:v>
                </c:pt>
                <c:pt idx="433">
                  <c:v>4.0484999999999998</c:v>
                </c:pt>
                <c:pt idx="434">
                  <c:v>3.7254999999999998</c:v>
                </c:pt>
                <c:pt idx="435">
                  <c:v>3.3224999999999967</c:v>
                </c:pt>
                <c:pt idx="436">
                  <c:v>3.4344999999999977</c:v>
                </c:pt>
                <c:pt idx="437">
                  <c:v>3.8609999999999998</c:v>
                </c:pt>
                <c:pt idx="438">
                  <c:v>3.5430000000000001</c:v>
                </c:pt>
                <c:pt idx="439">
                  <c:v>3.5870000000000002</c:v>
                </c:pt>
                <c:pt idx="440">
                  <c:v>3.8689999999999998</c:v>
                </c:pt>
                <c:pt idx="441">
                  <c:v>4.2254999999999985</c:v>
                </c:pt>
                <c:pt idx="442">
                  <c:v>3.5609999999999999</c:v>
                </c:pt>
                <c:pt idx="443">
                  <c:v>3.6175000000000002</c:v>
                </c:pt>
                <c:pt idx="444">
                  <c:v>3.9470000000000001</c:v>
                </c:pt>
                <c:pt idx="445">
                  <c:v>3.9615</c:v>
                </c:pt>
                <c:pt idx="446">
                  <c:v>3.5794999999999977</c:v>
                </c:pt>
                <c:pt idx="447">
                  <c:v>3.3479999999999999</c:v>
                </c:pt>
                <c:pt idx="448">
                  <c:v>3.8144999999999967</c:v>
                </c:pt>
                <c:pt idx="449">
                  <c:v>4.262499</c:v>
                </c:pt>
                <c:pt idx="450">
                  <c:v>4.3029999999999955</c:v>
                </c:pt>
                <c:pt idx="451">
                  <c:v>3.8689999999999998</c:v>
                </c:pt>
                <c:pt idx="452">
                  <c:v>4.0380000000000003</c:v>
                </c:pt>
                <c:pt idx="453">
                  <c:v>4.5044999999999975</c:v>
                </c:pt>
                <c:pt idx="454">
                  <c:v>3.8744999999999967</c:v>
                </c:pt>
                <c:pt idx="455">
                  <c:v>3.8319999999999967</c:v>
                </c:pt>
                <c:pt idx="456">
                  <c:v>4.2965</c:v>
                </c:pt>
                <c:pt idx="457">
                  <c:v>4.0574999999999966</c:v>
                </c:pt>
                <c:pt idx="458">
                  <c:v>4.3624999999999945</c:v>
                </c:pt>
                <c:pt idx="459">
                  <c:v>4.0369999999999999</c:v>
                </c:pt>
                <c:pt idx="460">
                  <c:v>4.1094999999999997</c:v>
                </c:pt>
                <c:pt idx="461">
                  <c:v>4.4329999999999998</c:v>
                </c:pt>
                <c:pt idx="462">
                  <c:v>4.585</c:v>
                </c:pt>
                <c:pt idx="463">
                  <c:v>4.6399999999999997</c:v>
                </c:pt>
                <c:pt idx="464">
                  <c:v>4.1554999999999955</c:v>
                </c:pt>
                <c:pt idx="465">
                  <c:v>4.0365000000000002</c:v>
                </c:pt>
                <c:pt idx="466">
                  <c:v>4.2774999999999999</c:v>
                </c:pt>
                <c:pt idx="467">
                  <c:v>4.1019999999999985</c:v>
                </c:pt>
                <c:pt idx="468">
                  <c:v>3.8405</c:v>
                </c:pt>
                <c:pt idx="469">
                  <c:v>4.0110000000000001</c:v>
                </c:pt>
                <c:pt idx="470">
                  <c:v>4.5114999999999998</c:v>
                </c:pt>
                <c:pt idx="471">
                  <c:v>4.1395</c:v>
                </c:pt>
                <c:pt idx="472">
                  <c:v>4.0939999999999985</c:v>
                </c:pt>
                <c:pt idx="473">
                  <c:v>4.78</c:v>
                </c:pt>
                <c:pt idx="474">
                  <c:v>4.6869990000000001</c:v>
                </c:pt>
                <c:pt idx="475">
                  <c:v>4.9815000000000014</c:v>
                </c:pt>
                <c:pt idx="476">
                  <c:v>4.5810000000000004</c:v>
                </c:pt>
                <c:pt idx="477">
                  <c:v>4.07</c:v>
                </c:pt>
                <c:pt idx="478">
                  <c:v>4.2284999999999995</c:v>
                </c:pt>
                <c:pt idx="479">
                  <c:v>4.4880000000000004</c:v>
                </c:pt>
                <c:pt idx="480">
                  <c:v>4.4365000000000014</c:v>
                </c:pt>
              </c:numCache>
            </c:numRef>
          </c:yVal>
          <c:smooth val="1"/>
          <c:extLst>
            <c:ext xmlns:c16="http://schemas.microsoft.com/office/drawing/2014/chart" uri="{C3380CC4-5D6E-409C-BE32-E72D297353CC}">
              <c16:uniqueId val="{00000001-DDF2-49AC-8AE7-D06E65AAA011}"/>
            </c:ext>
          </c:extLst>
        </c:ser>
        <c:ser>
          <c:idx val="2"/>
          <c:order val="2"/>
          <c:spPr>
            <a:ln w="12700">
              <a:solidFill>
                <a:schemeClr val="bg1">
                  <a:lumMod val="75000"/>
                </a:schemeClr>
              </a:solidFill>
              <a:prstDash val="solid"/>
            </a:ln>
          </c:spPr>
          <c:marker>
            <c:symbol val="none"/>
          </c:marker>
          <c:xVal>
            <c:numRef>
              <c:f>vzapb!$A$1:$A$535</c:f>
              <c:numCache>
                <c:formatCode>General</c:formatCode>
                <c:ptCount val="535"/>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vzapb!$D$1:$D$535</c:f>
              <c:numCache>
                <c:formatCode>General</c:formatCode>
                <c:ptCount val="535"/>
                <c:pt idx="0">
                  <c:v>288.62049999999999</c:v>
                </c:pt>
                <c:pt idx="1">
                  <c:v>293.52549999999923</c:v>
                </c:pt>
                <c:pt idx="2">
                  <c:v>300.10950000000008</c:v>
                </c:pt>
                <c:pt idx="3">
                  <c:v>303.17700000000002</c:v>
                </c:pt>
                <c:pt idx="4">
                  <c:v>305.00900000000001</c:v>
                </c:pt>
                <c:pt idx="5">
                  <c:v>299.20849999999899</c:v>
                </c:pt>
                <c:pt idx="6">
                  <c:v>292.83349999999899</c:v>
                </c:pt>
                <c:pt idx="7">
                  <c:v>278.85149999999999</c:v>
                </c:pt>
                <c:pt idx="8">
                  <c:v>261.0575</c:v>
                </c:pt>
                <c:pt idx="9">
                  <c:v>249.9075</c:v>
                </c:pt>
                <c:pt idx="10">
                  <c:v>229.38050000000001</c:v>
                </c:pt>
                <c:pt idx="11">
                  <c:v>204.309</c:v>
                </c:pt>
                <c:pt idx="12">
                  <c:v>181.8570000000006</c:v>
                </c:pt>
                <c:pt idx="13">
                  <c:v>157.96450000000002</c:v>
                </c:pt>
                <c:pt idx="14">
                  <c:v>134.33150000000001</c:v>
                </c:pt>
                <c:pt idx="15">
                  <c:v>113.1754999999997</c:v>
                </c:pt>
                <c:pt idx="16">
                  <c:v>90.234499999999997</c:v>
                </c:pt>
                <c:pt idx="17">
                  <c:v>68.475999999999999</c:v>
                </c:pt>
                <c:pt idx="18">
                  <c:v>52.211500000000001</c:v>
                </c:pt>
                <c:pt idx="19">
                  <c:v>41.044499999999999</c:v>
                </c:pt>
                <c:pt idx="20">
                  <c:v>30.626999999999999</c:v>
                </c:pt>
                <c:pt idx="21">
                  <c:v>22.097999999999999</c:v>
                </c:pt>
                <c:pt idx="22">
                  <c:v>15.6685</c:v>
                </c:pt>
                <c:pt idx="23">
                  <c:v>11.706</c:v>
                </c:pt>
                <c:pt idx="24">
                  <c:v>8.8645000000000067</c:v>
                </c:pt>
                <c:pt idx="25">
                  <c:v>8.2219999999999995</c:v>
                </c:pt>
                <c:pt idx="26">
                  <c:v>8.3940000000000001</c:v>
                </c:pt>
                <c:pt idx="27">
                  <c:v>9.2269999999999985</c:v>
                </c:pt>
                <c:pt idx="28">
                  <c:v>9.3370000000000015</c:v>
                </c:pt>
                <c:pt idx="29">
                  <c:v>10.52</c:v>
                </c:pt>
                <c:pt idx="30">
                  <c:v>11.953000000000022</c:v>
                </c:pt>
                <c:pt idx="31">
                  <c:v>12.652000000000006</c:v>
                </c:pt>
                <c:pt idx="32">
                  <c:v>14.5405</c:v>
                </c:pt>
                <c:pt idx="33">
                  <c:v>15.002500000000024</c:v>
                </c:pt>
                <c:pt idx="34">
                  <c:v>17.699000000000005</c:v>
                </c:pt>
                <c:pt idx="35">
                  <c:v>19.056000000000001</c:v>
                </c:pt>
                <c:pt idx="36">
                  <c:v>22.950500000000002</c:v>
                </c:pt>
                <c:pt idx="37">
                  <c:v>24.531500000000001</c:v>
                </c:pt>
                <c:pt idx="38">
                  <c:v>27.087</c:v>
                </c:pt>
                <c:pt idx="39">
                  <c:v>31.007000000000001</c:v>
                </c:pt>
                <c:pt idx="40">
                  <c:v>33.863500000000002</c:v>
                </c:pt>
                <c:pt idx="41">
                  <c:v>38.052</c:v>
                </c:pt>
                <c:pt idx="42">
                  <c:v>41.908000000000001</c:v>
                </c:pt>
                <c:pt idx="43">
                  <c:v>46.472000000000001</c:v>
                </c:pt>
                <c:pt idx="44">
                  <c:v>49.9465</c:v>
                </c:pt>
                <c:pt idx="45">
                  <c:v>55.338000000000001</c:v>
                </c:pt>
                <c:pt idx="46">
                  <c:v>58.67</c:v>
                </c:pt>
                <c:pt idx="47">
                  <c:v>63.481999999999999</c:v>
                </c:pt>
                <c:pt idx="48">
                  <c:v>67.471998999999983</c:v>
                </c:pt>
                <c:pt idx="49">
                  <c:v>73.144000000000005</c:v>
                </c:pt>
                <c:pt idx="50">
                  <c:v>80.268500000000003</c:v>
                </c:pt>
                <c:pt idx="51">
                  <c:v>86.210499999999996</c:v>
                </c:pt>
                <c:pt idx="52">
                  <c:v>91.543000000000006</c:v>
                </c:pt>
                <c:pt idx="53">
                  <c:v>100.07250000000001</c:v>
                </c:pt>
                <c:pt idx="54">
                  <c:v>101.7555</c:v>
                </c:pt>
                <c:pt idx="55">
                  <c:v>108.68849999999998</c:v>
                </c:pt>
                <c:pt idx="56">
                  <c:v>115.1005</c:v>
                </c:pt>
                <c:pt idx="57">
                  <c:v>120.73950000000002</c:v>
                </c:pt>
                <c:pt idx="58">
                  <c:v>129.02800000000047</c:v>
                </c:pt>
                <c:pt idx="59">
                  <c:v>133.4520000000006</c:v>
                </c:pt>
                <c:pt idx="60">
                  <c:v>142.86100000000027</c:v>
                </c:pt>
                <c:pt idx="61">
                  <c:v>144.8725</c:v>
                </c:pt>
                <c:pt idx="62">
                  <c:v>149.40200000000004</c:v>
                </c:pt>
                <c:pt idx="63">
                  <c:v>160.345</c:v>
                </c:pt>
                <c:pt idx="64">
                  <c:v>168.57850000000002</c:v>
                </c:pt>
                <c:pt idx="65">
                  <c:v>173.77549999999999</c:v>
                </c:pt>
                <c:pt idx="66">
                  <c:v>177.554</c:v>
                </c:pt>
                <c:pt idx="67">
                  <c:v>184.14649999999997</c:v>
                </c:pt>
                <c:pt idx="68">
                  <c:v>190.28700000000001</c:v>
                </c:pt>
                <c:pt idx="69">
                  <c:v>196.512</c:v>
                </c:pt>
                <c:pt idx="70">
                  <c:v>203.63850000000002</c:v>
                </c:pt>
                <c:pt idx="71">
                  <c:v>211.24149999999997</c:v>
                </c:pt>
                <c:pt idx="72">
                  <c:v>217.64849999999998</c:v>
                </c:pt>
                <c:pt idx="73">
                  <c:v>228.59949999999998</c:v>
                </c:pt>
                <c:pt idx="74">
                  <c:v>236.3175</c:v>
                </c:pt>
                <c:pt idx="75">
                  <c:v>242.32550000000001</c:v>
                </c:pt>
                <c:pt idx="76">
                  <c:v>249.26499999999999</c:v>
                </c:pt>
                <c:pt idx="77">
                  <c:v>255.00949999999997</c:v>
                </c:pt>
                <c:pt idx="78">
                  <c:v>265.36399999999969</c:v>
                </c:pt>
                <c:pt idx="79">
                  <c:v>271.517</c:v>
                </c:pt>
                <c:pt idx="80">
                  <c:v>280.69049999999999</c:v>
                </c:pt>
                <c:pt idx="81">
                  <c:v>285.68049999999999</c:v>
                </c:pt>
                <c:pt idx="82">
                  <c:v>291.26849999999899</c:v>
                </c:pt>
                <c:pt idx="83">
                  <c:v>301.8295</c:v>
                </c:pt>
                <c:pt idx="84">
                  <c:v>306.73649999999827</c:v>
                </c:pt>
                <c:pt idx="85">
                  <c:v>312.02549999999923</c:v>
                </c:pt>
                <c:pt idx="86">
                  <c:v>315.45949999999999</c:v>
                </c:pt>
                <c:pt idx="87">
                  <c:v>321.18150000000003</c:v>
                </c:pt>
                <c:pt idx="88">
                  <c:v>326.50049999999999</c:v>
                </c:pt>
                <c:pt idx="89">
                  <c:v>334.71099999999899</c:v>
                </c:pt>
                <c:pt idx="90">
                  <c:v>332.48349999999863</c:v>
                </c:pt>
                <c:pt idx="91">
                  <c:v>340.48399999999833</c:v>
                </c:pt>
                <c:pt idx="92">
                  <c:v>346.44450000000001</c:v>
                </c:pt>
                <c:pt idx="93">
                  <c:v>348.93799999999851</c:v>
                </c:pt>
                <c:pt idx="94">
                  <c:v>346.255</c:v>
                </c:pt>
                <c:pt idx="95">
                  <c:v>356.47349999999869</c:v>
                </c:pt>
                <c:pt idx="96">
                  <c:v>358.92149999999833</c:v>
                </c:pt>
                <c:pt idx="97">
                  <c:v>370.12450000000001</c:v>
                </c:pt>
                <c:pt idx="98">
                  <c:v>367.79249999999894</c:v>
                </c:pt>
                <c:pt idx="99">
                  <c:v>371.30200000000002</c:v>
                </c:pt>
                <c:pt idx="100">
                  <c:v>370.81700000000001</c:v>
                </c:pt>
                <c:pt idx="101">
                  <c:v>372.74700000000001</c:v>
                </c:pt>
                <c:pt idx="102">
                  <c:v>374.15300000000002</c:v>
                </c:pt>
                <c:pt idx="103">
                  <c:v>374.65600000000001</c:v>
                </c:pt>
                <c:pt idx="104">
                  <c:v>377.06299999999999</c:v>
                </c:pt>
                <c:pt idx="105">
                  <c:v>380.33849999999899</c:v>
                </c:pt>
                <c:pt idx="106">
                  <c:v>382.57549999999969</c:v>
                </c:pt>
                <c:pt idx="107">
                  <c:v>387.27249999999964</c:v>
                </c:pt>
                <c:pt idx="108">
                  <c:v>383.41149999999863</c:v>
                </c:pt>
                <c:pt idx="109">
                  <c:v>380.76249999999999</c:v>
                </c:pt>
                <c:pt idx="110">
                  <c:v>380.12700000000001</c:v>
                </c:pt>
                <c:pt idx="111">
                  <c:v>386.404</c:v>
                </c:pt>
                <c:pt idx="112">
                  <c:v>382.46899999999869</c:v>
                </c:pt>
                <c:pt idx="113">
                  <c:v>382.25649999999899</c:v>
                </c:pt>
                <c:pt idx="114">
                  <c:v>382.97399999999863</c:v>
                </c:pt>
                <c:pt idx="115">
                  <c:v>381.6825</c:v>
                </c:pt>
                <c:pt idx="116">
                  <c:v>384.17899999999969</c:v>
                </c:pt>
                <c:pt idx="117">
                  <c:v>378.09049999999894</c:v>
                </c:pt>
                <c:pt idx="118">
                  <c:v>377.94649999999899</c:v>
                </c:pt>
                <c:pt idx="119">
                  <c:v>377.12849999999969</c:v>
                </c:pt>
                <c:pt idx="120">
                  <c:v>369.21299999999923</c:v>
                </c:pt>
                <c:pt idx="121">
                  <c:v>370.53199999999839</c:v>
                </c:pt>
                <c:pt idx="122">
                  <c:v>370.34199999999993</c:v>
                </c:pt>
                <c:pt idx="123">
                  <c:v>367.18150000000003</c:v>
                </c:pt>
                <c:pt idx="124">
                  <c:v>362.55700000000002</c:v>
                </c:pt>
                <c:pt idx="125">
                  <c:v>358.11200000000002</c:v>
                </c:pt>
                <c:pt idx="126">
                  <c:v>356.65750000000008</c:v>
                </c:pt>
                <c:pt idx="127">
                  <c:v>353.46</c:v>
                </c:pt>
                <c:pt idx="128">
                  <c:v>351.31049999999999</c:v>
                </c:pt>
                <c:pt idx="129">
                  <c:v>349.84000000000032</c:v>
                </c:pt>
                <c:pt idx="130">
                  <c:v>343.07749999999999</c:v>
                </c:pt>
                <c:pt idx="131">
                  <c:v>343.30950000000001</c:v>
                </c:pt>
                <c:pt idx="132">
                  <c:v>337.15899999999999</c:v>
                </c:pt>
                <c:pt idx="133">
                  <c:v>332.48699999999826</c:v>
                </c:pt>
                <c:pt idx="134">
                  <c:v>333.00700000000001</c:v>
                </c:pt>
                <c:pt idx="135">
                  <c:v>327.55900000000008</c:v>
                </c:pt>
                <c:pt idx="136">
                  <c:v>322.56049999999999</c:v>
                </c:pt>
                <c:pt idx="137">
                  <c:v>322.34949999999998</c:v>
                </c:pt>
                <c:pt idx="138">
                  <c:v>317.50649999999899</c:v>
                </c:pt>
                <c:pt idx="139">
                  <c:v>315.08049999999969</c:v>
                </c:pt>
                <c:pt idx="140">
                  <c:v>306.35599999999999</c:v>
                </c:pt>
                <c:pt idx="141">
                  <c:v>307.625</c:v>
                </c:pt>
                <c:pt idx="142">
                  <c:v>301.66449999999998</c:v>
                </c:pt>
                <c:pt idx="143">
                  <c:v>299.46199999999851</c:v>
                </c:pt>
                <c:pt idx="144">
                  <c:v>293.62099999999964</c:v>
                </c:pt>
                <c:pt idx="145">
                  <c:v>291.24650000000003</c:v>
                </c:pt>
                <c:pt idx="146">
                  <c:v>285.52050000000003</c:v>
                </c:pt>
                <c:pt idx="147">
                  <c:v>278.58549999999963</c:v>
                </c:pt>
                <c:pt idx="148">
                  <c:v>280.91299999999899</c:v>
                </c:pt>
                <c:pt idx="149">
                  <c:v>280.98799999999869</c:v>
                </c:pt>
                <c:pt idx="150">
                  <c:v>272.99549999999869</c:v>
                </c:pt>
                <c:pt idx="151">
                  <c:v>266.07299999999969</c:v>
                </c:pt>
                <c:pt idx="152">
                  <c:v>257.25850000000003</c:v>
                </c:pt>
                <c:pt idx="153">
                  <c:v>257.25799999999964</c:v>
                </c:pt>
                <c:pt idx="154">
                  <c:v>254.976</c:v>
                </c:pt>
                <c:pt idx="155">
                  <c:v>249.69399999999999</c:v>
                </c:pt>
                <c:pt idx="156">
                  <c:v>242.042</c:v>
                </c:pt>
                <c:pt idx="157">
                  <c:v>239.21249999999998</c:v>
                </c:pt>
                <c:pt idx="158">
                  <c:v>237.51049999999998</c:v>
                </c:pt>
                <c:pt idx="159">
                  <c:v>229.3570000000006</c:v>
                </c:pt>
                <c:pt idx="160">
                  <c:v>226.64699999999999</c:v>
                </c:pt>
                <c:pt idx="161">
                  <c:v>219.33950000000002</c:v>
                </c:pt>
                <c:pt idx="162">
                  <c:v>217.70949999999999</c:v>
                </c:pt>
                <c:pt idx="163">
                  <c:v>213.38650000000001</c:v>
                </c:pt>
                <c:pt idx="164">
                  <c:v>208.39150000000001</c:v>
                </c:pt>
                <c:pt idx="165">
                  <c:v>204.17099999999999</c:v>
                </c:pt>
                <c:pt idx="166">
                  <c:v>202.99800000000027</c:v>
                </c:pt>
                <c:pt idx="167">
                  <c:v>198.67599999999999</c:v>
                </c:pt>
                <c:pt idx="168">
                  <c:v>192.505</c:v>
                </c:pt>
                <c:pt idx="169">
                  <c:v>193.39600000000004</c:v>
                </c:pt>
                <c:pt idx="170">
                  <c:v>186.04149999999998</c:v>
                </c:pt>
                <c:pt idx="171">
                  <c:v>182.70699999999999</c:v>
                </c:pt>
                <c:pt idx="172">
                  <c:v>179.583</c:v>
                </c:pt>
                <c:pt idx="173">
                  <c:v>180.58150000000001</c:v>
                </c:pt>
                <c:pt idx="174">
                  <c:v>174.98750000000001</c:v>
                </c:pt>
                <c:pt idx="175">
                  <c:v>171.10049999999998</c:v>
                </c:pt>
                <c:pt idx="176">
                  <c:v>170.32750000000004</c:v>
                </c:pt>
                <c:pt idx="177">
                  <c:v>164.3965</c:v>
                </c:pt>
                <c:pt idx="178">
                  <c:v>162.62900000000002</c:v>
                </c:pt>
                <c:pt idx="179">
                  <c:v>157.495</c:v>
                </c:pt>
                <c:pt idx="180">
                  <c:v>156.41499999999999</c:v>
                </c:pt>
                <c:pt idx="181">
                  <c:v>150.648</c:v>
                </c:pt>
                <c:pt idx="182">
                  <c:v>147.73699999999999</c:v>
                </c:pt>
                <c:pt idx="183">
                  <c:v>145.3415</c:v>
                </c:pt>
                <c:pt idx="184">
                  <c:v>141.53650000000002</c:v>
                </c:pt>
                <c:pt idx="185">
                  <c:v>142.86000000000001</c:v>
                </c:pt>
                <c:pt idx="186">
                  <c:v>138.42850000000001</c:v>
                </c:pt>
                <c:pt idx="187">
                  <c:v>134.36850000000001</c:v>
                </c:pt>
                <c:pt idx="188">
                  <c:v>137.67549999999997</c:v>
                </c:pt>
                <c:pt idx="189">
                  <c:v>133.16</c:v>
                </c:pt>
                <c:pt idx="190">
                  <c:v>128.73850000000002</c:v>
                </c:pt>
                <c:pt idx="191">
                  <c:v>126.89700000000002</c:v>
                </c:pt>
                <c:pt idx="192">
                  <c:v>126.6305</c:v>
                </c:pt>
                <c:pt idx="193">
                  <c:v>124.5765</c:v>
                </c:pt>
                <c:pt idx="194">
                  <c:v>119.73699999999999</c:v>
                </c:pt>
                <c:pt idx="195">
                  <c:v>119.42149999999999</c:v>
                </c:pt>
                <c:pt idx="196">
                  <c:v>115.73099999999999</c:v>
                </c:pt>
                <c:pt idx="197">
                  <c:v>115.02200000000001</c:v>
                </c:pt>
                <c:pt idx="198">
                  <c:v>111.867</c:v>
                </c:pt>
                <c:pt idx="199">
                  <c:v>110.35850000000001</c:v>
                </c:pt>
                <c:pt idx="200">
                  <c:v>105.3515</c:v>
                </c:pt>
                <c:pt idx="201">
                  <c:v>104.4640000000003</c:v>
                </c:pt>
                <c:pt idx="202">
                  <c:v>104.27249999999998</c:v>
                </c:pt>
                <c:pt idx="203">
                  <c:v>102.985</c:v>
                </c:pt>
                <c:pt idx="204">
                  <c:v>102.47499999999999</c:v>
                </c:pt>
                <c:pt idx="205">
                  <c:v>97.238500000000002</c:v>
                </c:pt>
                <c:pt idx="206">
                  <c:v>96.209000000000003</c:v>
                </c:pt>
                <c:pt idx="207">
                  <c:v>93.83</c:v>
                </c:pt>
                <c:pt idx="208">
                  <c:v>93.52</c:v>
                </c:pt>
                <c:pt idx="209">
                  <c:v>91.61</c:v>
                </c:pt>
                <c:pt idx="210">
                  <c:v>91.738500000000002</c:v>
                </c:pt>
                <c:pt idx="211">
                  <c:v>88.896500000000003</c:v>
                </c:pt>
                <c:pt idx="212">
                  <c:v>86.014500000000027</c:v>
                </c:pt>
                <c:pt idx="213">
                  <c:v>83.054999999999993</c:v>
                </c:pt>
                <c:pt idx="214">
                  <c:v>80.384500000000003</c:v>
                </c:pt>
                <c:pt idx="215">
                  <c:v>79.718500000000006</c:v>
                </c:pt>
                <c:pt idx="216">
                  <c:v>78.555498999999671</c:v>
                </c:pt>
                <c:pt idx="217">
                  <c:v>77.437500000000227</c:v>
                </c:pt>
                <c:pt idx="218">
                  <c:v>78.223500000000001</c:v>
                </c:pt>
                <c:pt idx="219">
                  <c:v>76.3215</c:v>
                </c:pt>
                <c:pt idx="220">
                  <c:v>77.08</c:v>
                </c:pt>
                <c:pt idx="221">
                  <c:v>73.918498999999983</c:v>
                </c:pt>
                <c:pt idx="222">
                  <c:v>73.535499999999999</c:v>
                </c:pt>
                <c:pt idx="223">
                  <c:v>70.134500000000003</c:v>
                </c:pt>
                <c:pt idx="224">
                  <c:v>70.289500000000004</c:v>
                </c:pt>
                <c:pt idx="225">
                  <c:v>68.405000000000001</c:v>
                </c:pt>
                <c:pt idx="226">
                  <c:v>68.16</c:v>
                </c:pt>
                <c:pt idx="227">
                  <c:v>66.927999999999997</c:v>
                </c:pt>
                <c:pt idx="228">
                  <c:v>65.301500000000004</c:v>
                </c:pt>
                <c:pt idx="229">
                  <c:v>63.526500000000013</c:v>
                </c:pt>
                <c:pt idx="230">
                  <c:v>64.312000000000012</c:v>
                </c:pt>
                <c:pt idx="231">
                  <c:v>58.654499999999999</c:v>
                </c:pt>
                <c:pt idx="232">
                  <c:v>58.786500000000011</c:v>
                </c:pt>
                <c:pt idx="233">
                  <c:v>60.383999999999993</c:v>
                </c:pt>
                <c:pt idx="234">
                  <c:v>59.347999999999999</c:v>
                </c:pt>
                <c:pt idx="235">
                  <c:v>56.334499999999998</c:v>
                </c:pt>
                <c:pt idx="236">
                  <c:v>54.989000000000004</c:v>
                </c:pt>
                <c:pt idx="237">
                  <c:v>56.224500000000013</c:v>
                </c:pt>
                <c:pt idx="238">
                  <c:v>53.119</c:v>
                </c:pt>
                <c:pt idx="239">
                  <c:v>52.088500000000003</c:v>
                </c:pt>
                <c:pt idx="240">
                  <c:v>50.733000000000011</c:v>
                </c:pt>
                <c:pt idx="241">
                  <c:v>51.612500000000011</c:v>
                </c:pt>
                <c:pt idx="242">
                  <c:v>50.571000000000005</c:v>
                </c:pt>
                <c:pt idx="243">
                  <c:v>49.366500000000002</c:v>
                </c:pt>
                <c:pt idx="244">
                  <c:v>50.624500000000012</c:v>
                </c:pt>
                <c:pt idx="245">
                  <c:v>48.174499000000004</c:v>
                </c:pt>
                <c:pt idx="246">
                  <c:v>44.833500000000001</c:v>
                </c:pt>
                <c:pt idx="247">
                  <c:v>46.098500000000165</c:v>
                </c:pt>
                <c:pt idx="248">
                  <c:v>46.509500000000003</c:v>
                </c:pt>
                <c:pt idx="249">
                  <c:v>43.426000000000002</c:v>
                </c:pt>
                <c:pt idx="250">
                  <c:v>42.972500000000011</c:v>
                </c:pt>
                <c:pt idx="251">
                  <c:v>41.972500000000011</c:v>
                </c:pt>
                <c:pt idx="252">
                  <c:v>40.581499999999998</c:v>
                </c:pt>
                <c:pt idx="253">
                  <c:v>40.369</c:v>
                </c:pt>
                <c:pt idx="254">
                  <c:v>40.009</c:v>
                </c:pt>
                <c:pt idx="255">
                  <c:v>38.977499999999999</c:v>
                </c:pt>
                <c:pt idx="256">
                  <c:v>37.702000000000012</c:v>
                </c:pt>
                <c:pt idx="257">
                  <c:v>38.052499000000005</c:v>
                </c:pt>
                <c:pt idx="258">
                  <c:v>37.21</c:v>
                </c:pt>
                <c:pt idx="259">
                  <c:v>36.066500000000012</c:v>
                </c:pt>
                <c:pt idx="260">
                  <c:v>35.516500000000001</c:v>
                </c:pt>
                <c:pt idx="261">
                  <c:v>34.216000000000001</c:v>
                </c:pt>
                <c:pt idx="262">
                  <c:v>34.524000000000001</c:v>
                </c:pt>
                <c:pt idx="263">
                  <c:v>34.416000000000004</c:v>
                </c:pt>
                <c:pt idx="264">
                  <c:v>33.481499999999997</c:v>
                </c:pt>
                <c:pt idx="265">
                  <c:v>31.573</c:v>
                </c:pt>
                <c:pt idx="266">
                  <c:v>30.061</c:v>
                </c:pt>
                <c:pt idx="267">
                  <c:v>31.210999999999999</c:v>
                </c:pt>
                <c:pt idx="268">
                  <c:v>30.318999999999999</c:v>
                </c:pt>
                <c:pt idx="269">
                  <c:v>29.412499999999905</c:v>
                </c:pt>
                <c:pt idx="270">
                  <c:v>28.389500000000002</c:v>
                </c:pt>
                <c:pt idx="271">
                  <c:v>27.7135</c:v>
                </c:pt>
                <c:pt idx="272">
                  <c:v>28.422999999999906</c:v>
                </c:pt>
                <c:pt idx="273">
                  <c:v>28.018000000000001</c:v>
                </c:pt>
                <c:pt idx="274">
                  <c:v>27.098499999999905</c:v>
                </c:pt>
                <c:pt idx="275">
                  <c:v>25.6555</c:v>
                </c:pt>
                <c:pt idx="276">
                  <c:v>25.8385</c:v>
                </c:pt>
                <c:pt idx="277">
                  <c:v>25.143000000000001</c:v>
                </c:pt>
                <c:pt idx="278">
                  <c:v>23.568999999999921</c:v>
                </c:pt>
                <c:pt idx="279">
                  <c:v>23.515000000000001</c:v>
                </c:pt>
                <c:pt idx="280">
                  <c:v>23.248499999999876</c:v>
                </c:pt>
                <c:pt idx="281">
                  <c:v>22.397500000000001</c:v>
                </c:pt>
                <c:pt idx="282">
                  <c:v>22.009499999999989</c:v>
                </c:pt>
                <c:pt idx="283">
                  <c:v>21.319500000000001</c:v>
                </c:pt>
                <c:pt idx="284">
                  <c:v>21.388499999999887</c:v>
                </c:pt>
                <c:pt idx="285">
                  <c:v>22.19</c:v>
                </c:pt>
                <c:pt idx="286">
                  <c:v>20.6905</c:v>
                </c:pt>
                <c:pt idx="287">
                  <c:v>21.584</c:v>
                </c:pt>
                <c:pt idx="288">
                  <c:v>19.866</c:v>
                </c:pt>
                <c:pt idx="289">
                  <c:v>19.465999999999898</c:v>
                </c:pt>
                <c:pt idx="290">
                  <c:v>19.635000000000005</c:v>
                </c:pt>
                <c:pt idx="291">
                  <c:v>19.99449999999991</c:v>
                </c:pt>
                <c:pt idx="292">
                  <c:v>18.810500000000001</c:v>
                </c:pt>
                <c:pt idx="293">
                  <c:v>18.457999999999988</c:v>
                </c:pt>
                <c:pt idx="294">
                  <c:v>18.777000000000001</c:v>
                </c:pt>
                <c:pt idx="295">
                  <c:v>16.371500000000001</c:v>
                </c:pt>
                <c:pt idx="296">
                  <c:v>17.150500000000001</c:v>
                </c:pt>
                <c:pt idx="297">
                  <c:v>16.303000000000001</c:v>
                </c:pt>
                <c:pt idx="298">
                  <c:v>16.457000000000001</c:v>
                </c:pt>
                <c:pt idx="299">
                  <c:v>15.558</c:v>
                </c:pt>
                <c:pt idx="300">
                  <c:v>15.6205</c:v>
                </c:pt>
                <c:pt idx="301">
                  <c:v>16.794499999999989</c:v>
                </c:pt>
                <c:pt idx="302">
                  <c:v>16.376000000000001</c:v>
                </c:pt>
                <c:pt idx="303">
                  <c:v>15.751000000000001</c:v>
                </c:pt>
                <c:pt idx="304">
                  <c:v>14.472500000000041</c:v>
                </c:pt>
                <c:pt idx="305">
                  <c:v>14.231999999999999</c:v>
                </c:pt>
                <c:pt idx="306">
                  <c:v>13.6435</c:v>
                </c:pt>
                <c:pt idx="307">
                  <c:v>13.846</c:v>
                </c:pt>
                <c:pt idx="308">
                  <c:v>13.343500000000002</c:v>
                </c:pt>
                <c:pt idx="309">
                  <c:v>13.512500000000006</c:v>
                </c:pt>
                <c:pt idx="310">
                  <c:v>12.651</c:v>
                </c:pt>
                <c:pt idx="311">
                  <c:v>12.9785</c:v>
                </c:pt>
                <c:pt idx="312">
                  <c:v>12.682</c:v>
                </c:pt>
                <c:pt idx="313">
                  <c:v>12.152000000000006</c:v>
                </c:pt>
                <c:pt idx="314">
                  <c:v>12.0465</c:v>
                </c:pt>
                <c:pt idx="315">
                  <c:v>11.687000000000001</c:v>
                </c:pt>
                <c:pt idx="316">
                  <c:v>12.373000000000006</c:v>
                </c:pt>
                <c:pt idx="317">
                  <c:v>12.207000000000001</c:v>
                </c:pt>
                <c:pt idx="318">
                  <c:v>12.453500000000041</c:v>
                </c:pt>
                <c:pt idx="319">
                  <c:v>12.18</c:v>
                </c:pt>
                <c:pt idx="320">
                  <c:v>11.291500000000001</c:v>
                </c:pt>
                <c:pt idx="321">
                  <c:v>11.012500000000006</c:v>
                </c:pt>
                <c:pt idx="322">
                  <c:v>10.938000000000001</c:v>
                </c:pt>
                <c:pt idx="323">
                  <c:v>10.066500000000024</c:v>
                </c:pt>
                <c:pt idx="324">
                  <c:v>9.4290000000000003</c:v>
                </c:pt>
                <c:pt idx="325">
                  <c:v>10.409000000000002</c:v>
                </c:pt>
                <c:pt idx="326">
                  <c:v>10.336</c:v>
                </c:pt>
                <c:pt idx="327">
                  <c:v>9.7740000000000009</c:v>
                </c:pt>
                <c:pt idx="328">
                  <c:v>10.298500000000001</c:v>
                </c:pt>
                <c:pt idx="329">
                  <c:v>9.7669990000000002</c:v>
                </c:pt>
                <c:pt idx="330">
                  <c:v>8.6750000000000007</c:v>
                </c:pt>
                <c:pt idx="331">
                  <c:v>9.4405000000000001</c:v>
                </c:pt>
                <c:pt idx="332">
                  <c:v>8.9175000000000004</c:v>
                </c:pt>
                <c:pt idx="333">
                  <c:v>8.8705000000000247</c:v>
                </c:pt>
                <c:pt idx="334">
                  <c:v>8.5665000000000067</c:v>
                </c:pt>
                <c:pt idx="335">
                  <c:v>9.2179999999999982</c:v>
                </c:pt>
                <c:pt idx="336">
                  <c:v>8.7650000000000006</c:v>
                </c:pt>
                <c:pt idx="337">
                  <c:v>8.4920000000000027</c:v>
                </c:pt>
                <c:pt idx="338">
                  <c:v>8.0444990000000001</c:v>
                </c:pt>
                <c:pt idx="339">
                  <c:v>8.0670000000000002</c:v>
                </c:pt>
                <c:pt idx="340">
                  <c:v>7.9039999999999999</c:v>
                </c:pt>
                <c:pt idx="341">
                  <c:v>7.9340000000000002</c:v>
                </c:pt>
                <c:pt idx="342">
                  <c:v>7.7065000000000001</c:v>
                </c:pt>
                <c:pt idx="343">
                  <c:v>7.7574999999999985</c:v>
                </c:pt>
                <c:pt idx="344">
                  <c:v>7.917999</c:v>
                </c:pt>
                <c:pt idx="345">
                  <c:v>7.7960000000000003</c:v>
                </c:pt>
                <c:pt idx="346">
                  <c:v>7.2164999999999999</c:v>
                </c:pt>
                <c:pt idx="347">
                  <c:v>7.5969999999999995</c:v>
                </c:pt>
                <c:pt idx="348">
                  <c:v>6.9514990000000134</c:v>
                </c:pt>
                <c:pt idx="349">
                  <c:v>6.8569990000000001</c:v>
                </c:pt>
                <c:pt idx="350">
                  <c:v>6.3780000000000001</c:v>
                </c:pt>
                <c:pt idx="351">
                  <c:v>6.6954999999999965</c:v>
                </c:pt>
                <c:pt idx="352">
                  <c:v>6.5419999999999998</c:v>
                </c:pt>
                <c:pt idx="353">
                  <c:v>6.8064999999999998</c:v>
                </c:pt>
                <c:pt idx="354">
                  <c:v>7.4064990000000197</c:v>
                </c:pt>
                <c:pt idx="355">
                  <c:v>7.0669999999999975</c:v>
                </c:pt>
                <c:pt idx="356">
                  <c:v>6.9204999999999997</c:v>
                </c:pt>
                <c:pt idx="357">
                  <c:v>6.601</c:v>
                </c:pt>
                <c:pt idx="358">
                  <c:v>6.6404990000000002</c:v>
                </c:pt>
                <c:pt idx="359">
                  <c:v>6.5594999999999999</c:v>
                </c:pt>
                <c:pt idx="360">
                  <c:v>5.9039999999999999</c:v>
                </c:pt>
                <c:pt idx="361">
                  <c:v>6.5629999999999855</c:v>
                </c:pt>
                <c:pt idx="362">
                  <c:v>6.274</c:v>
                </c:pt>
                <c:pt idx="363">
                  <c:v>6.2750000000000004</c:v>
                </c:pt>
                <c:pt idx="364">
                  <c:v>6.0404999999999998</c:v>
                </c:pt>
                <c:pt idx="365">
                  <c:v>6.0404999999999998</c:v>
                </c:pt>
                <c:pt idx="366">
                  <c:v>5.5794990000000197</c:v>
                </c:pt>
                <c:pt idx="367">
                  <c:v>5.734</c:v>
                </c:pt>
                <c:pt idx="368">
                  <c:v>6.0579999999999945</c:v>
                </c:pt>
                <c:pt idx="369">
                  <c:v>5.984</c:v>
                </c:pt>
                <c:pt idx="370">
                  <c:v>5.2735000000000003</c:v>
                </c:pt>
                <c:pt idx="371">
                  <c:v>5.2965</c:v>
                </c:pt>
                <c:pt idx="372">
                  <c:v>6</c:v>
                </c:pt>
                <c:pt idx="373">
                  <c:v>5.5684999999999985</c:v>
                </c:pt>
                <c:pt idx="374">
                  <c:v>5.1669999999999945</c:v>
                </c:pt>
                <c:pt idx="375">
                  <c:v>5.3084999999999996</c:v>
                </c:pt>
                <c:pt idx="376">
                  <c:v>5.673</c:v>
                </c:pt>
                <c:pt idx="377">
                  <c:v>5.21</c:v>
                </c:pt>
                <c:pt idx="378">
                  <c:v>4.8824999999999985</c:v>
                </c:pt>
                <c:pt idx="379">
                  <c:v>4.9095000000000004</c:v>
                </c:pt>
                <c:pt idx="380">
                  <c:v>5.0244999999999855</c:v>
                </c:pt>
                <c:pt idx="381">
                  <c:v>5.0489990000000002</c:v>
                </c:pt>
                <c:pt idx="382">
                  <c:v>5.1344999999999965</c:v>
                </c:pt>
                <c:pt idx="383">
                  <c:v>4.9584999999999999</c:v>
                </c:pt>
                <c:pt idx="384">
                  <c:v>4.8010000000000002</c:v>
                </c:pt>
                <c:pt idx="385">
                  <c:v>4.9154999999999998</c:v>
                </c:pt>
                <c:pt idx="386">
                  <c:v>4.5715000000000003</c:v>
                </c:pt>
                <c:pt idx="387">
                  <c:v>4.8549999999999809</c:v>
                </c:pt>
                <c:pt idx="388">
                  <c:v>4.7805</c:v>
                </c:pt>
                <c:pt idx="389">
                  <c:v>4.9904999999999999</c:v>
                </c:pt>
                <c:pt idx="390">
                  <c:v>4.614999999999978</c:v>
                </c:pt>
                <c:pt idx="391">
                  <c:v>4.4224990000000002</c:v>
                </c:pt>
                <c:pt idx="392">
                  <c:v>4.2224999999999975</c:v>
                </c:pt>
                <c:pt idx="393">
                  <c:v>4.2774999999999999</c:v>
                </c:pt>
                <c:pt idx="394">
                  <c:v>4.1310000000000002</c:v>
                </c:pt>
                <c:pt idx="395">
                  <c:v>3.6030000000000002</c:v>
                </c:pt>
                <c:pt idx="396">
                  <c:v>3.8489999999999998</c:v>
                </c:pt>
                <c:pt idx="397">
                  <c:v>4.3114999999999997</c:v>
                </c:pt>
                <c:pt idx="398">
                  <c:v>4.3460000000000001</c:v>
                </c:pt>
                <c:pt idx="399">
                  <c:v>4.6629999999999781</c:v>
                </c:pt>
                <c:pt idx="400">
                  <c:v>4.3754999999999997</c:v>
                </c:pt>
                <c:pt idx="401">
                  <c:v>4.7009999999999996</c:v>
                </c:pt>
                <c:pt idx="402">
                  <c:v>4.1084990000000001</c:v>
                </c:pt>
                <c:pt idx="403">
                  <c:v>4.4539999999999997</c:v>
                </c:pt>
                <c:pt idx="404">
                  <c:v>4.2374999999999998</c:v>
                </c:pt>
                <c:pt idx="405">
                  <c:v>4.6254999999999855</c:v>
                </c:pt>
                <c:pt idx="406">
                  <c:v>4.7639999999999985</c:v>
                </c:pt>
                <c:pt idx="407">
                  <c:v>4.8244999999999845</c:v>
                </c:pt>
                <c:pt idx="408">
                  <c:v>4.0184999999999995</c:v>
                </c:pt>
                <c:pt idx="409">
                  <c:v>4.8024999999999975</c:v>
                </c:pt>
                <c:pt idx="410">
                  <c:v>4.1964999999999995</c:v>
                </c:pt>
                <c:pt idx="411">
                  <c:v>4.3774999999999995</c:v>
                </c:pt>
                <c:pt idx="412">
                  <c:v>4.4924999999999997</c:v>
                </c:pt>
                <c:pt idx="413">
                  <c:v>3.9754999999999967</c:v>
                </c:pt>
                <c:pt idx="414">
                  <c:v>3.7845000000000093</c:v>
                </c:pt>
                <c:pt idx="415">
                  <c:v>4.3849999999999945</c:v>
                </c:pt>
                <c:pt idx="416">
                  <c:v>3.9919999999999987</c:v>
                </c:pt>
                <c:pt idx="417">
                  <c:v>4.3134990000000002</c:v>
                </c:pt>
                <c:pt idx="418">
                  <c:v>4.3</c:v>
                </c:pt>
                <c:pt idx="419">
                  <c:v>3.7915000000000001</c:v>
                </c:pt>
                <c:pt idx="420">
                  <c:v>4.0504999999999995</c:v>
                </c:pt>
                <c:pt idx="421">
                  <c:v>4.2469999999999999</c:v>
                </c:pt>
                <c:pt idx="422">
                  <c:v>3.843</c:v>
                </c:pt>
                <c:pt idx="423">
                  <c:v>3.7084999999999999</c:v>
                </c:pt>
                <c:pt idx="424">
                  <c:v>3.9659999999999997</c:v>
                </c:pt>
                <c:pt idx="425">
                  <c:v>2.766</c:v>
                </c:pt>
                <c:pt idx="426">
                  <c:v>3.9344999999999977</c:v>
                </c:pt>
                <c:pt idx="427">
                  <c:v>3.68</c:v>
                </c:pt>
                <c:pt idx="428">
                  <c:v>4.1539999999999955</c:v>
                </c:pt>
                <c:pt idx="429">
                  <c:v>4.7074999999999996</c:v>
                </c:pt>
                <c:pt idx="430">
                  <c:v>3.9194999999999967</c:v>
                </c:pt>
                <c:pt idx="431">
                  <c:v>3.8045</c:v>
                </c:pt>
                <c:pt idx="432">
                  <c:v>3.8689999999999998</c:v>
                </c:pt>
                <c:pt idx="433">
                  <c:v>4.2374999999999998</c:v>
                </c:pt>
                <c:pt idx="434">
                  <c:v>4.3879999999999955</c:v>
                </c:pt>
                <c:pt idx="435">
                  <c:v>3.7850000000000001</c:v>
                </c:pt>
                <c:pt idx="436">
                  <c:v>3.9470000000000001</c:v>
                </c:pt>
                <c:pt idx="437">
                  <c:v>4.4024999999999999</c:v>
                </c:pt>
                <c:pt idx="438">
                  <c:v>4.0274999999999945</c:v>
                </c:pt>
                <c:pt idx="439">
                  <c:v>4.1989999999999945</c:v>
                </c:pt>
                <c:pt idx="440">
                  <c:v>3.823</c:v>
                </c:pt>
                <c:pt idx="441">
                  <c:v>4.5424999999999995</c:v>
                </c:pt>
                <c:pt idx="442">
                  <c:v>3.9584999999999977</c:v>
                </c:pt>
                <c:pt idx="443">
                  <c:v>3.7115</c:v>
                </c:pt>
                <c:pt idx="444">
                  <c:v>4.0204999999999975</c:v>
                </c:pt>
                <c:pt idx="445">
                  <c:v>4.1444999999999945</c:v>
                </c:pt>
                <c:pt idx="446">
                  <c:v>4.4269999999999996</c:v>
                </c:pt>
                <c:pt idx="447">
                  <c:v>4.2404999999999999</c:v>
                </c:pt>
                <c:pt idx="448">
                  <c:v>4.5350000000000001</c:v>
                </c:pt>
                <c:pt idx="449">
                  <c:v>4.1744999999999965</c:v>
                </c:pt>
                <c:pt idx="450">
                  <c:v>4.5739999999999998</c:v>
                </c:pt>
                <c:pt idx="451">
                  <c:v>5.14</c:v>
                </c:pt>
                <c:pt idx="452">
                  <c:v>5.17</c:v>
                </c:pt>
                <c:pt idx="453">
                  <c:v>4.1744999999999965</c:v>
                </c:pt>
                <c:pt idx="454">
                  <c:v>4.1474999999999955</c:v>
                </c:pt>
                <c:pt idx="455">
                  <c:v>4.5599999999999996</c:v>
                </c:pt>
                <c:pt idx="456">
                  <c:v>4.41</c:v>
                </c:pt>
                <c:pt idx="457">
                  <c:v>4.7320000000000002</c:v>
                </c:pt>
                <c:pt idx="458">
                  <c:v>4.7204990000000002</c:v>
                </c:pt>
                <c:pt idx="459">
                  <c:v>4.6959999999999855</c:v>
                </c:pt>
                <c:pt idx="460">
                  <c:v>4.3949999999999845</c:v>
                </c:pt>
                <c:pt idx="461">
                  <c:v>4.7959990000000001</c:v>
                </c:pt>
                <c:pt idx="462">
                  <c:v>4.8614990000000002</c:v>
                </c:pt>
                <c:pt idx="463">
                  <c:v>5.0919999999999996</c:v>
                </c:pt>
                <c:pt idx="464">
                  <c:v>5.0164999999999997</c:v>
                </c:pt>
                <c:pt idx="465">
                  <c:v>4.4669999999999996</c:v>
                </c:pt>
                <c:pt idx="466">
                  <c:v>4.5149999999999855</c:v>
                </c:pt>
                <c:pt idx="467">
                  <c:v>4.3759990000000002</c:v>
                </c:pt>
                <c:pt idx="468">
                  <c:v>4.2634999999999996</c:v>
                </c:pt>
                <c:pt idx="469">
                  <c:v>5.1109999999999856</c:v>
                </c:pt>
                <c:pt idx="470">
                  <c:v>5.1744999999999965</c:v>
                </c:pt>
                <c:pt idx="471">
                  <c:v>4.9089999999999998</c:v>
                </c:pt>
                <c:pt idx="472">
                  <c:v>5.4660000000000002</c:v>
                </c:pt>
                <c:pt idx="473">
                  <c:v>5.0735000000000001</c:v>
                </c:pt>
                <c:pt idx="474">
                  <c:v>5.3804999999999996</c:v>
                </c:pt>
                <c:pt idx="475">
                  <c:v>5.3824999999999985</c:v>
                </c:pt>
                <c:pt idx="476">
                  <c:v>5.3724999999999996</c:v>
                </c:pt>
                <c:pt idx="477">
                  <c:v>5.4165000000000001</c:v>
                </c:pt>
                <c:pt idx="478">
                  <c:v>5.4844999999999997</c:v>
                </c:pt>
                <c:pt idx="479">
                  <c:v>5.1979999999999809</c:v>
                </c:pt>
                <c:pt idx="480">
                  <c:v>5.9204999999999997</c:v>
                </c:pt>
              </c:numCache>
            </c:numRef>
          </c:yVal>
          <c:smooth val="1"/>
          <c:extLst>
            <c:ext xmlns:c16="http://schemas.microsoft.com/office/drawing/2014/chart" uri="{C3380CC4-5D6E-409C-BE32-E72D297353CC}">
              <c16:uniqueId val="{00000002-DDF2-49AC-8AE7-D06E65AAA011}"/>
            </c:ext>
          </c:extLst>
        </c:ser>
        <c:ser>
          <c:idx val="3"/>
          <c:order val="3"/>
          <c:spPr>
            <a:ln w="12700">
              <a:solidFill>
                <a:srgbClr val="00FFFF"/>
              </a:solidFill>
              <a:prstDash val="solid"/>
            </a:ln>
          </c:spPr>
          <c:marker>
            <c:symbol val="none"/>
          </c:marker>
          <c:xVal>
            <c:numRef>
              <c:f>vzapb!$A$1:$A$535</c:f>
              <c:numCache>
                <c:formatCode>General</c:formatCode>
                <c:ptCount val="535"/>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vzapb!$E$1:$E$535</c:f>
              <c:numCache>
                <c:formatCode>General</c:formatCode>
                <c:ptCount val="535"/>
                <c:pt idx="0">
                  <c:v>574.40599899999938</c:v>
                </c:pt>
                <c:pt idx="1">
                  <c:v>580.78350000000285</c:v>
                </c:pt>
                <c:pt idx="2">
                  <c:v>590.0335</c:v>
                </c:pt>
                <c:pt idx="3">
                  <c:v>599.35599999999749</c:v>
                </c:pt>
                <c:pt idx="4">
                  <c:v>596.96349999999939</c:v>
                </c:pt>
                <c:pt idx="5">
                  <c:v>586.47849900000051</c:v>
                </c:pt>
                <c:pt idx="6">
                  <c:v>571.91249999999798</c:v>
                </c:pt>
                <c:pt idx="7">
                  <c:v>550.55949999999996</c:v>
                </c:pt>
                <c:pt idx="8">
                  <c:v>522.81949899999938</c:v>
                </c:pt>
                <c:pt idx="9">
                  <c:v>492.53949999999969</c:v>
                </c:pt>
                <c:pt idx="10">
                  <c:v>453.88649999999899</c:v>
                </c:pt>
                <c:pt idx="11">
                  <c:v>412.90799999999899</c:v>
                </c:pt>
                <c:pt idx="12">
                  <c:v>362.37400000000002</c:v>
                </c:pt>
                <c:pt idx="13">
                  <c:v>316.41999999999899</c:v>
                </c:pt>
                <c:pt idx="14">
                  <c:v>268.00400000000002</c:v>
                </c:pt>
                <c:pt idx="15">
                  <c:v>220.53700000000001</c:v>
                </c:pt>
                <c:pt idx="16">
                  <c:v>182.5505</c:v>
                </c:pt>
                <c:pt idx="17">
                  <c:v>142.90349999999998</c:v>
                </c:pt>
                <c:pt idx="18">
                  <c:v>107.7925</c:v>
                </c:pt>
                <c:pt idx="19">
                  <c:v>82.472499999999982</c:v>
                </c:pt>
                <c:pt idx="20">
                  <c:v>58.608000000000011</c:v>
                </c:pt>
                <c:pt idx="21">
                  <c:v>40.672000000000011</c:v>
                </c:pt>
                <c:pt idx="22">
                  <c:v>26.409499999999905</c:v>
                </c:pt>
                <c:pt idx="23">
                  <c:v>18.921500000000002</c:v>
                </c:pt>
                <c:pt idx="24">
                  <c:v>14.34</c:v>
                </c:pt>
                <c:pt idx="25">
                  <c:v>11.829500000000024</c:v>
                </c:pt>
                <c:pt idx="26">
                  <c:v>11.1845</c:v>
                </c:pt>
                <c:pt idx="27">
                  <c:v>11.269500000000004</c:v>
                </c:pt>
                <c:pt idx="28">
                  <c:v>11.343</c:v>
                </c:pt>
                <c:pt idx="29">
                  <c:v>12.009</c:v>
                </c:pt>
                <c:pt idx="30">
                  <c:v>13.874000000000002</c:v>
                </c:pt>
                <c:pt idx="31">
                  <c:v>13.445500000000004</c:v>
                </c:pt>
                <c:pt idx="32">
                  <c:v>16.262499999999857</c:v>
                </c:pt>
                <c:pt idx="33">
                  <c:v>17.613499999999988</c:v>
                </c:pt>
                <c:pt idx="34">
                  <c:v>18.7545</c:v>
                </c:pt>
                <c:pt idx="35">
                  <c:v>20.988999999999887</c:v>
                </c:pt>
                <c:pt idx="36">
                  <c:v>21.983499999999861</c:v>
                </c:pt>
                <c:pt idx="37">
                  <c:v>24.928999999999906</c:v>
                </c:pt>
                <c:pt idx="38">
                  <c:v>28.823499999999989</c:v>
                </c:pt>
                <c:pt idx="39">
                  <c:v>30.785999999999905</c:v>
                </c:pt>
                <c:pt idx="40">
                  <c:v>34.966000000000001</c:v>
                </c:pt>
                <c:pt idx="41">
                  <c:v>38.483000000000004</c:v>
                </c:pt>
                <c:pt idx="42">
                  <c:v>41.811499999999995</c:v>
                </c:pt>
                <c:pt idx="43">
                  <c:v>45.798000000000172</c:v>
                </c:pt>
                <c:pt idx="44">
                  <c:v>49.956499999999998</c:v>
                </c:pt>
                <c:pt idx="45">
                  <c:v>54.76800000000015</c:v>
                </c:pt>
                <c:pt idx="46">
                  <c:v>57.019000000000005</c:v>
                </c:pt>
                <c:pt idx="47">
                  <c:v>59.676500000000011</c:v>
                </c:pt>
                <c:pt idx="48">
                  <c:v>66.1875</c:v>
                </c:pt>
                <c:pt idx="49">
                  <c:v>71.526499999999999</c:v>
                </c:pt>
                <c:pt idx="50">
                  <c:v>76.293498999999983</c:v>
                </c:pt>
                <c:pt idx="51">
                  <c:v>81.811499999999995</c:v>
                </c:pt>
                <c:pt idx="52">
                  <c:v>88.088499999999982</c:v>
                </c:pt>
                <c:pt idx="53">
                  <c:v>91.458500000000001</c:v>
                </c:pt>
                <c:pt idx="54">
                  <c:v>98.872499999999988</c:v>
                </c:pt>
                <c:pt idx="55">
                  <c:v>103.7805</c:v>
                </c:pt>
                <c:pt idx="56">
                  <c:v>111.0265</c:v>
                </c:pt>
                <c:pt idx="57">
                  <c:v>110.87050000000001</c:v>
                </c:pt>
                <c:pt idx="58">
                  <c:v>115.3365</c:v>
                </c:pt>
                <c:pt idx="59">
                  <c:v>124.1305</c:v>
                </c:pt>
                <c:pt idx="60">
                  <c:v>128.6885</c:v>
                </c:pt>
                <c:pt idx="61">
                  <c:v>133.77549999999999</c:v>
                </c:pt>
                <c:pt idx="62">
                  <c:v>136.464</c:v>
                </c:pt>
                <c:pt idx="63">
                  <c:v>142.98100000000059</c:v>
                </c:pt>
                <c:pt idx="64">
                  <c:v>149.90900000000002</c:v>
                </c:pt>
                <c:pt idx="65">
                  <c:v>152.54449999999997</c:v>
                </c:pt>
                <c:pt idx="66">
                  <c:v>157.124</c:v>
                </c:pt>
                <c:pt idx="67">
                  <c:v>163.20149999999998</c:v>
                </c:pt>
                <c:pt idx="68">
                  <c:v>172.494</c:v>
                </c:pt>
                <c:pt idx="69">
                  <c:v>176.31700000000001</c:v>
                </c:pt>
                <c:pt idx="70">
                  <c:v>181.51949999999999</c:v>
                </c:pt>
                <c:pt idx="71">
                  <c:v>186.3835</c:v>
                </c:pt>
                <c:pt idx="72">
                  <c:v>190.96550000000002</c:v>
                </c:pt>
                <c:pt idx="73">
                  <c:v>198.70049999999998</c:v>
                </c:pt>
                <c:pt idx="74">
                  <c:v>206.4845</c:v>
                </c:pt>
                <c:pt idx="75">
                  <c:v>213.24449999999999</c:v>
                </c:pt>
                <c:pt idx="76">
                  <c:v>214.42250000000001</c:v>
                </c:pt>
                <c:pt idx="77">
                  <c:v>227.50300000000001</c:v>
                </c:pt>
                <c:pt idx="78">
                  <c:v>233.28650000000002</c:v>
                </c:pt>
                <c:pt idx="79">
                  <c:v>238.35000000000059</c:v>
                </c:pt>
                <c:pt idx="80">
                  <c:v>244.017</c:v>
                </c:pt>
                <c:pt idx="81">
                  <c:v>251.25549999999998</c:v>
                </c:pt>
                <c:pt idx="82">
                  <c:v>256.39349999999899</c:v>
                </c:pt>
                <c:pt idx="83">
                  <c:v>257.84649999999999</c:v>
                </c:pt>
                <c:pt idx="84">
                  <c:v>264.01400000000001</c:v>
                </c:pt>
                <c:pt idx="85">
                  <c:v>268.27999999999969</c:v>
                </c:pt>
                <c:pt idx="86">
                  <c:v>272.48999999999899</c:v>
                </c:pt>
                <c:pt idx="87">
                  <c:v>274.98899999999821</c:v>
                </c:pt>
                <c:pt idx="88">
                  <c:v>281.92949999999894</c:v>
                </c:pt>
                <c:pt idx="89">
                  <c:v>280.88099999999969</c:v>
                </c:pt>
                <c:pt idx="90">
                  <c:v>285.59199999999845</c:v>
                </c:pt>
                <c:pt idx="91">
                  <c:v>290.08549999999963</c:v>
                </c:pt>
                <c:pt idx="92">
                  <c:v>289.9545</c:v>
                </c:pt>
                <c:pt idx="93">
                  <c:v>299.822</c:v>
                </c:pt>
                <c:pt idx="94">
                  <c:v>299.92999999999893</c:v>
                </c:pt>
                <c:pt idx="95">
                  <c:v>298.78749999999923</c:v>
                </c:pt>
                <c:pt idx="96">
                  <c:v>300.84649999999999</c:v>
                </c:pt>
                <c:pt idx="97">
                  <c:v>302.45749999999964</c:v>
                </c:pt>
                <c:pt idx="98">
                  <c:v>303.5675</c:v>
                </c:pt>
                <c:pt idx="99">
                  <c:v>306.42849999999851</c:v>
                </c:pt>
                <c:pt idx="100">
                  <c:v>311.39799999999963</c:v>
                </c:pt>
                <c:pt idx="101">
                  <c:v>313.09799999999899</c:v>
                </c:pt>
                <c:pt idx="102">
                  <c:v>315.76049999999969</c:v>
                </c:pt>
                <c:pt idx="103">
                  <c:v>311.12</c:v>
                </c:pt>
                <c:pt idx="104">
                  <c:v>313.0095</c:v>
                </c:pt>
                <c:pt idx="105">
                  <c:v>314.16849999999999</c:v>
                </c:pt>
                <c:pt idx="106">
                  <c:v>311.86450000000002</c:v>
                </c:pt>
                <c:pt idx="107">
                  <c:v>313.97599999999869</c:v>
                </c:pt>
                <c:pt idx="108">
                  <c:v>320.68849999999969</c:v>
                </c:pt>
                <c:pt idx="109">
                  <c:v>316.76349999999923</c:v>
                </c:pt>
                <c:pt idx="110">
                  <c:v>314.57400000000001</c:v>
                </c:pt>
                <c:pt idx="111">
                  <c:v>314.47949999999969</c:v>
                </c:pt>
                <c:pt idx="112">
                  <c:v>317.42099999999863</c:v>
                </c:pt>
                <c:pt idx="113">
                  <c:v>314.04599999999999</c:v>
                </c:pt>
                <c:pt idx="114">
                  <c:v>311.3895</c:v>
                </c:pt>
                <c:pt idx="115">
                  <c:v>312.31649999999894</c:v>
                </c:pt>
                <c:pt idx="116">
                  <c:v>308.56849999999969</c:v>
                </c:pt>
                <c:pt idx="117">
                  <c:v>309.61200000000002</c:v>
                </c:pt>
                <c:pt idx="118">
                  <c:v>304.85599999999999</c:v>
                </c:pt>
                <c:pt idx="119">
                  <c:v>300.30099999999999</c:v>
                </c:pt>
                <c:pt idx="120">
                  <c:v>297.35300000000001</c:v>
                </c:pt>
                <c:pt idx="121">
                  <c:v>299.2329999999987</c:v>
                </c:pt>
                <c:pt idx="122">
                  <c:v>293.62049999999999</c:v>
                </c:pt>
                <c:pt idx="123">
                  <c:v>291.25049999999999</c:v>
                </c:pt>
                <c:pt idx="124">
                  <c:v>286.58249999999964</c:v>
                </c:pt>
                <c:pt idx="125">
                  <c:v>284.99549999999869</c:v>
                </c:pt>
                <c:pt idx="126">
                  <c:v>279.52849999999899</c:v>
                </c:pt>
                <c:pt idx="127">
                  <c:v>280.66449999999998</c:v>
                </c:pt>
                <c:pt idx="128">
                  <c:v>277.113</c:v>
                </c:pt>
                <c:pt idx="129">
                  <c:v>275.803</c:v>
                </c:pt>
                <c:pt idx="130">
                  <c:v>270.20499999999993</c:v>
                </c:pt>
                <c:pt idx="131">
                  <c:v>267.71949999999993</c:v>
                </c:pt>
                <c:pt idx="132">
                  <c:v>266.83499999999964</c:v>
                </c:pt>
                <c:pt idx="133">
                  <c:v>258.56549999999999</c:v>
                </c:pt>
                <c:pt idx="134">
                  <c:v>256.08</c:v>
                </c:pt>
                <c:pt idx="135">
                  <c:v>254.17049999999998</c:v>
                </c:pt>
                <c:pt idx="136">
                  <c:v>250.36700000000027</c:v>
                </c:pt>
                <c:pt idx="137">
                  <c:v>246.75349999999997</c:v>
                </c:pt>
                <c:pt idx="138">
                  <c:v>243.01449999999997</c:v>
                </c:pt>
                <c:pt idx="139">
                  <c:v>238.44800000000001</c:v>
                </c:pt>
                <c:pt idx="140">
                  <c:v>239.03700000000001</c:v>
                </c:pt>
                <c:pt idx="141">
                  <c:v>234.87449999999998</c:v>
                </c:pt>
                <c:pt idx="142">
                  <c:v>232.26449999999997</c:v>
                </c:pt>
                <c:pt idx="143">
                  <c:v>228.18050000000002</c:v>
                </c:pt>
                <c:pt idx="144">
                  <c:v>227.0385</c:v>
                </c:pt>
                <c:pt idx="145">
                  <c:v>220.9905</c:v>
                </c:pt>
                <c:pt idx="146">
                  <c:v>218.59050000000002</c:v>
                </c:pt>
                <c:pt idx="147">
                  <c:v>218.15449999999998</c:v>
                </c:pt>
                <c:pt idx="148">
                  <c:v>210.816</c:v>
                </c:pt>
                <c:pt idx="149">
                  <c:v>211.76499999999999</c:v>
                </c:pt>
                <c:pt idx="150">
                  <c:v>203.137</c:v>
                </c:pt>
                <c:pt idx="151">
                  <c:v>200.88000000000059</c:v>
                </c:pt>
                <c:pt idx="152">
                  <c:v>198.96100000000001</c:v>
                </c:pt>
                <c:pt idx="153">
                  <c:v>194.23949999999999</c:v>
                </c:pt>
                <c:pt idx="154">
                  <c:v>190.96949999999998</c:v>
                </c:pt>
                <c:pt idx="155">
                  <c:v>185.63</c:v>
                </c:pt>
                <c:pt idx="156">
                  <c:v>185.08200000000059</c:v>
                </c:pt>
                <c:pt idx="157">
                  <c:v>180.49700000000001</c:v>
                </c:pt>
                <c:pt idx="158">
                  <c:v>175.27699999999999</c:v>
                </c:pt>
                <c:pt idx="159">
                  <c:v>174.35000000000059</c:v>
                </c:pt>
                <c:pt idx="160">
                  <c:v>168.85750000000004</c:v>
                </c:pt>
                <c:pt idx="161">
                  <c:v>164.72449999999998</c:v>
                </c:pt>
                <c:pt idx="162">
                  <c:v>166.27149999999997</c:v>
                </c:pt>
                <c:pt idx="163">
                  <c:v>165.68900000000002</c:v>
                </c:pt>
                <c:pt idx="164">
                  <c:v>159.29949999999999</c:v>
                </c:pt>
                <c:pt idx="165">
                  <c:v>151.30450000000002</c:v>
                </c:pt>
                <c:pt idx="166">
                  <c:v>150.03349999999998</c:v>
                </c:pt>
                <c:pt idx="167">
                  <c:v>148.923</c:v>
                </c:pt>
                <c:pt idx="168">
                  <c:v>144.529</c:v>
                </c:pt>
                <c:pt idx="169">
                  <c:v>144.15050000000002</c:v>
                </c:pt>
                <c:pt idx="170">
                  <c:v>137.255</c:v>
                </c:pt>
                <c:pt idx="171">
                  <c:v>136.3715</c:v>
                </c:pt>
                <c:pt idx="172">
                  <c:v>134.947</c:v>
                </c:pt>
                <c:pt idx="173">
                  <c:v>130.839</c:v>
                </c:pt>
                <c:pt idx="174">
                  <c:v>127.501</c:v>
                </c:pt>
                <c:pt idx="175">
                  <c:v>124.34050000000002</c:v>
                </c:pt>
                <c:pt idx="176">
                  <c:v>123.5515</c:v>
                </c:pt>
                <c:pt idx="177">
                  <c:v>118.453</c:v>
                </c:pt>
                <c:pt idx="178">
                  <c:v>118.62599999999998</c:v>
                </c:pt>
                <c:pt idx="179">
                  <c:v>113.6155</c:v>
                </c:pt>
                <c:pt idx="180">
                  <c:v>113.86799999999999</c:v>
                </c:pt>
                <c:pt idx="181">
                  <c:v>110.7705</c:v>
                </c:pt>
                <c:pt idx="182">
                  <c:v>110.5245</c:v>
                </c:pt>
                <c:pt idx="183">
                  <c:v>108.239</c:v>
                </c:pt>
                <c:pt idx="184">
                  <c:v>105.2505</c:v>
                </c:pt>
                <c:pt idx="185">
                  <c:v>102.82799999999999</c:v>
                </c:pt>
                <c:pt idx="186">
                  <c:v>102.7445000000003</c:v>
                </c:pt>
                <c:pt idx="187">
                  <c:v>98.743499999999997</c:v>
                </c:pt>
                <c:pt idx="188">
                  <c:v>97.399000000000001</c:v>
                </c:pt>
                <c:pt idx="189">
                  <c:v>95.254000000000005</c:v>
                </c:pt>
                <c:pt idx="190">
                  <c:v>94.054000000000002</c:v>
                </c:pt>
                <c:pt idx="191">
                  <c:v>93.310498999999979</c:v>
                </c:pt>
                <c:pt idx="192">
                  <c:v>91.837500000000006</c:v>
                </c:pt>
                <c:pt idx="193">
                  <c:v>89.206500000000005</c:v>
                </c:pt>
                <c:pt idx="194">
                  <c:v>87.3185</c:v>
                </c:pt>
                <c:pt idx="195">
                  <c:v>85.506</c:v>
                </c:pt>
                <c:pt idx="196">
                  <c:v>84.748500000000007</c:v>
                </c:pt>
                <c:pt idx="197">
                  <c:v>83.088499999999982</c:v>
                </c:pt>
                <c:pt idx="198">
                  <c:v>82.653999999999982</c:v>
                </c:pt>
                <c:pt idx="199">
                  <c:v>77.807998999999981</c:v>
                </c:pt>
                <c:pt idx="200">
                  <c:v>77.433999999999997</c:v>
                </c:pt>
                <c:pt idx="201">
                  <c:v>75.445499999999996</c:v>
                </c:pt>
                <c:pt idx="202">
                  <c:v>77.554499000000007</c:v>
                </c:pt>
                <c:pt idx="203">
                  <c:v>73.711500000000314</c:v>
                </c:pt>
                <c:pt idx="204">
                  <c:v>71.486998999999983</c:v>
                </c:pt>
                <c:pt idx="205">
                  <c:v>71.885999999999981</c:v>
                </c:pt>
                <c:pt idx="206">
                  <c:v>71.366500000000002</c:v>
                </c:pt>
                <c:pt idx="207">
                  <c:v>69.018000000000001</c:v>
                </c:pt>
                <c:pt idx="208">
                  <c:v>66.160499999999999</c:v>
                </c:pt>
                <c:pt idx="209">
                  <c:v>66.208000000000013</c:v>
                </c:pt>
                <c:pt idx="210">
                  <c:v>65.66499899999998</c:v>
                </c:pt>
                <c:pt idx="211">
                  <c:v>64.10799999999999</c:v>
                </c:pt>
                <c:pt idx="212">
                  <c:v>61.5105</c:v>
                </c:pt>
                <c:pt idx="213">
                  <c:v>60.963000000000001</c:v>
                </c:pt>
                <c:pt idx="214">
                  <c:v>59.768500000000209</c:v>
                </c:pt>
                <c:pt idx="215">
                  <c:v>59.155500000000011</c:v>
                </c:pt>
                <c:pt idx="216">
                  <c:v>56.998500000000149</c:v>
                </c:pt>
                <c:pt idx="217">
                  <c:v>57.878500000000003</c:v>
                </c:pt>
                <c:pt idx="218">
                  <c:v>55.836500000000001</c:v>
                </c:pt>
                <c:pt idx="219">
                  <c:v>53.718500000000013</c:v>
                </c:pt>
                <c:pt idx="220">
                  <c:v>51.736500000000063</c:v>
                </c:pt>
                <c:pt idx="221">
                  <c:v>51.675500000000063</c:v>
                </c:pt>
                <c:pt idx="222">
                  <c:v>51.3005</c:v>
                </c:pt>
                <c:pt idx="223">
                  <c:v>50.769000000000013</c:v>
                </c:pt>
                <c:pt idx="224">
                  <c:v>49.498500000000149</c:v>
                </c:pt>
                <c:pt idx="225">
                  <c:v>50.525000000000013</c:v>
                </c:pt>
                <c:pt idx="226">
                  <c:v>48.238000000000063</c:v>
                </c:pt>
                <c:pt idx="227">
                  <c:v>47.344999999999999</c:v>
                </c:pt>
                <c:pt idx="228">
                  <c:v>46.6145</c:v>
                </c:pt>
                <c:pt idx="229">
                  <c:v>46.623000000000012</c:v>
                </c:pt>
                <c:pt idx="230">
                  <c:v>45.76200000000015</c:v>
                </c:pt>
                <c:pt idx="231">
                  <c:v>43.903000000000006</c:v>
                </c:pt>
                <c:pt idx="232">
                  <c:v>43.745000000000012</c:v>
                </c:pt>
                <c:pt idx="233">
                  <c:v>41.965500000000013</c:v>
                </c:pt>
                <c:pt idx="234">
                  <c:v>41.486000000000004</c:v>
                </c:pt>
                <c:pt idx="235">
                  <c:v>39.994</c:v>
                </c:pt>
                <c:pt idx="236">
                  <c:v>39.866500000000002</c:v>
                </c:pt>
                <c:pt idx="237">
                  <c:v>38.641498999999996</c:v>
                </c:pt>
                <c:pt idx="238">
                  <c:v>38.573500000000003</c:v>
                </c:pt>
                <c:pt idx="239">
                  <c:v>38.974000000000004</c:v>
                </c:pt>
                <c:pt idx="240">
                  <c:v>38.666500000000013</c:v>
                </c:pt>
                <c:pt idx="241">
                  <c:v>37.065500000000149</c:v>
                </c:pt>
                <c:pt idx="242">
                  <c:v>36.988</c:v>
                </c:pt>
                <c:pt idx="243">
                  <c:v>34.986000000000004</c:v>
                </c:pt>
                <c:pt idx="244">
                  <c:v>33.849999999999994</c:v>
                </c:pt>
                <c:pt idx="245">
                  <c:v>33.676500000000011</c:v>
                </c:pt>
                <c:pt idx="246">
                  <c:v>33.823</c:v>
                </c:pt>
                <c:pt idx="247">
                  <c:v>34.021000000000001</c:v>
                </c:pt>
                <c:pt idx="248">
                  <c:v>32.015500000000003</c:v>
                </c:pt>
                <c:pt idx="249">
                  <c:v>32.410499999999999</c:v>
                </c:pt>
                <c:pt idx="250">
                  <c:v>30.763499999999887</c:v>
                </c:pt>
                <c:pt idx="251">
                  <c:v>30.116499999999988</c:v>
                </c:pt>
                <c:pt idx="252">
                  <c:v>28.59</c:v>
                </c:pt>
                <c:pt idx="253">
                  <c:v>28.929499999999891</c:v>
                </c:pt>
                <c:pt idx="254">
                  <c:v>28.927999999999987</c:v>
                </c:pt>
                <c:pt idx="255">
                  <c:v>27.611000000000093</c:v>
                </c:pt>
                <c:pt idx="256">
                  <c:v>27.157000000000075</c:v>
                </c:pt>
                <c:pt idx="257">
                  <c:v>26.62</c:v>
                </c:pt>
                <c:pt idx="258">
                  <c:v>25.6675</c:v>
                </c:pt>
                <c:pt idx="259">
                  <c:v>26.472499999999879</c:v>
                </c:pt>
                <c:pt idx="260">
                  <c:v>24.568999999999921</c:v>
                </c:pt>
                <c:pt idx="261">
                  <c:v>24.861999999999988</c:v>
                </c:pt>
                <c:pt idx="262">
                  <c:v>24.768499999999868</c:v>
                </c:pt>
                <c:pt idx="263">
                  <c:v>25.123999999999999</c:v>
                </c:pt>
                <c:pt idx="264">
                  <c:v>23.678000000000001</c:v>
                </c:pt>
                <c:pt idx="265">
                  <c:v>24.329000000000001</c:v>
                </c:pt>
                <c:pt idx="266">
                  <c:v>23.388000000000002</c:v>
                </c:pt>
                <c:pt idx="267">
                  <c:v>22.654499999999999</c:v>
                </c:pt>
                <c:pt idx="268">
                  <c:v>22.57</c:v>
                </c:pt>
                <c:pt idx="269">
                  <c:v>21.695499999999921</c:v>
                </c:pt>
                <c:pt idx="270">
                  <c:v>21.298499999999883</c:v>
                </c:pt>
                <c:pt idx="271">
                  <c:v>21.5105</c:v>
                </c:pt>
                <c:pt idx="272">
                  <c:v>22.078499999999906</c:v>
                </c:pt>
                <c:pt idx="273">
                  <c:v>20.885000000000002</c:v>
                </c:pt>
                <c:pt idx="274">
                  <c:v>19.654499999999999</c:v>
                </c:pt>
                <c:pt idx="275">
                  <c:v>19.071999999999999</c:v>
                </c:pt>
                <c:pt idx="276">
                  <c:v>19.647500000000001</c:v>
                </c:pt>
                <c:pt idx="277">
                  <c:v>18.474499999999917</c:v>
                </c:pt>
                <c:pt idx="278">
                  <c:v>16.944999999999986</c:v>
                </c:pt>
                <c:pt idx="279">
                  <c:v>16.74449999999991</c:v>
                </c:pt>
                <c:pt idx="280">
                  <c:v>18.069499999999906</c:v>
                </c:pt>
                <c:pt idx="281">
                  <c:v>17.177000000000035</c:v>
                </c:pt>
                <c:pt idx="282">
                  <c:v>18.037500000000001</c:v>
                </c:pt>
                <c:pt idx="283">
                  <c:v>16.521000000000001</c:v>
                </c:pt>
                <c:pt idx="284">
                  <c:v>16.917999999999999</c:v>
                </c:pt>
                <c:pt idx="285">
                  <c:v>16.459499999999906</c:v>
                </c:pt>
                <c:pt idx="286">
                  <c:v>15.932500000000006</c:v>
                </c:pt>
                <c:pt idx="287">
                  <c:v>16.673999999999999</c:v>
                </c:pt>
                <c:pt idx="288">
                  <c:v>15.870000000000006</c:v>
                </c:pt>
                <c:pt idx="289">
                  <c:v>15.0885</c:v>
                </c:pt>
                <c:pt idx="290">
                  <c:v>15.231499999999999</c:v>
                </c:pt>
                <c:pt idx="291">
                  <c:v>15.5745</c:v>
                </c:pt>
                <c:pt idx="292">
                  <c:v>13.744999999999999</c:v>
                </c:pt>
                <c:pt idx="293">
                  <c:v>14.0365</c:v>
                </c:pt>
                <c:pt idx="294">
                  <c:v>13.653</c:v>
                </c:pt>
                <c:pt idx="295">
                  <c:v>13.666</c:v>
                </c:pt>
                <c:pt idx="296">
                  <c:v>13.759500000000006</c:v>
                </c:pt>
                <c:pt idx="297">
                  <c:v>13.6225</c:v>
                </c:pt>
                <c:pt idx="298">
                  <c:v>13.551500000000004</c:v>
                </c:pt>
                <c:pt idx="299">
                  <c:v>12.801500000000004</c:v>
                </c:pt>
                <c:pt idx="300">
                  <c:v>12.525</c:v>
                </c:pt>
                <c:pt idx="301">
                  <c:v>12.8385</c:v>
                </c:pt>
                <c:pt idx="302">
                  <c:v>12.471500000000002</c:v>
                </c:pt>
                <c:pt idx="303">
                  <c:v>12.265500000000022</c:v>
                </c:pt>
                <c:pt idx="304">
                  <c:v>11.207999999999998</c:v>
                </c:pt>
                <c:pt idx="305">
                  <c:v>11.405500000000041</c:v>
                </c:pt>
                <c:pt idx="306">
                  <c:v>11.835000000000004</c:v>
                </c:pt>
                <c:pt idx="307">
                  <c:v>10.629999999999999</c:v>
                </c:pt>
                <c:pt idx="308">
                  <c:v>11.188000000000001</c:v>
                </c:pt>
                <c:pt idx="309">
                  <c:v>12.03</c:v>
                </c:pt>
                <c:pt idx="310">
                  <c:v>11.0425</c:v>
                </c:pt>
                <c:pt idx="311">
                  <c:v>11.136999999999999</c:v>
                </c:pt>
                <c:pt idx="312">
                  <c:v>10.565000000000024</c:v>
                </c:pt>
                <c:pt idx="313">
                  <c:v>10.923500000000002</c:v>
                </c:pt>
                <c:pt idx="314">
                  <c:v>10.371</c:v>
                </c:pt>
                <c:pt idx="315">
                  <c:v>10.252500000000024</c:v>
                </c:pt>
                <c:pt idx="316">
                  <c:v>10.52</c:v>
                </c:pt>
                <c:pt idx="317">
                  <c:v>9.766</c:v>
                </c:pt>
                <c:pt idx="318">
                  <c:v>9.9729990000000068</c:v>
                </c:pt>
                <c:pt idx="319">
                  <c:v>9.9525000000000521</c:v>
                </c:pt>
                <c:pt idx="320">
                  <c:v>9.3190000000000008</c:v>
                </c:pt>
                <c:pt idx="321">
                  <c:v>9.1945000000000014</c:v>
                </c:pt>
                <c:pt idx="322">
                  <c:v>10.324</c:v>
                </c:pt>
                <c:pt idx="323">
                  <c:v>10.403500000000006</c:v>
                </c:pt>
                <c:pt idx="324">
                  <c:v>9.2435000000000009</c:v>
                </c:pt>
                <c:pt idx="325">
                  <c:v>8.9930000000000003</c:v>
                </c:pt>
                <c:pt idx="326">
                  <c:v>9.4185000000000034</c:v>
                </c:pt>
                <c:pt idx="327">
                  <c:v>8.093</c:v>
                </c:pt>
                <c:pt idx="328">
                  <c:v>8.9765000000000068</c:v>
                </c:pt>
                <c:pt idx="329">
                  <c:v>9.2449999999999992</c:v>
                </c:pt>
                <c:pt idx="330">
                  <c:v>8.3780000000000001</c:v>
                </c:pt>
                <c:pt idx="331">
                  <c:v>8.4185000000000034</c:v>
                </c:pt>
                <c:pt idx="332">
                  <c:v>8.7965</c:v>
                </c:pt>
                <c:pt idx="333">
                  <c:v>8.6235000000000035</c:v>
                </c:pt>
                <c:pt idx="334">
                  <c:v>8.0960000000000001</c:v>
                </c:pt>
                <c:pt idx="335">
                  <c:v>7.4154999999999998</c:v>
                </c:pt>
                <c:pt idx="336">
                  <c:v>7.1754999999999995</c:v>
                </c:pt>
                <c:pt idx="337">
                  <c:v>7.8104999999999976</c:v>
                </c:pt>
                <c:pt idx="338">
                  <c:v>7.7229999999999945</c:v>
                </c:pt>
                <c:pt idx="339">
                  <c:v>8.0419999999999998</c:v>
                </c:pt>
                <c:pt idx="340">
                  <c:v>7.7930000000000001</c:v>
                </c:pt>
                <c:pt idx="341">
                  <c:v>6.8330000000000002</c:v>
                </c:pt>
                <c:pt idx="342">
                  <c:v>7.4495000000000013</c:v>
                </c:pt>
                <c:pt idx="343">
                  <c:v>7.8529999999999855</c:v>
                </c:pt>
                <c:pt idx="344">
                  <c:v>7.2519999999999998</c:v>
                </c:pt>
                <c:pt idx="345">
                  <c:v>7.042999</c:v>
                </c:pt>
                <c:pt idx="346">
                  <c:v>7.3464999999999998</c:v>
                </c:pt>
                <c:pt idx="347">
                  <c:v>6.1254999999999855</c:v>
                </c:pt>
                <c:pt idx="348">
                  <c:v>6.5644999999999945</c:v>
                </c:pt>
                <c:pt idx="349">
                  <c:v>6.8384999999999998</c:v>
                </c:pt>
                <c:pt idx="350">
                  <c:v>5.2590000000000003</c:v>
                </c:pt>
                <c:pt idx="351">
                  <c:v>7.0149999999999855</c:v>
                </c:pt>
                <c:pt idx="352">
                  <c:v>7.09</c:v>
                </c:pt>
                <c:pt idx="353">
                  <c:v>6.1715</c:v>
                </c:pt>
                <c:pt idx="354">
                  <c:v>6.3895</c:v>
                </c:pt>
                <c:pt idx="355">
                  <c:v>6.5534999999999997</c:v>
                </c:pt>
                <c:pt idx="356">
                  <c:v>6.3759990000000002</c:v>
                </c:pt>
                <c:pt idx="357">
                  <c:v>6.7489999999999997</c:v>
                </c:pt>
                <c:pt idx="358">
                  <c:v>6.1424999999999965</c:v>
                </c:pt>
                <c:pt idx="359">
                  <c:v>6.0919999999999996</c:v>
                </c:pt>
                <c:pt idx="360">
                  <c:v>5.99</c:v>
                </c:pt>
                <c:pt idx="361">
                  <c:v>6.4474999999999998</c:v>
                </c:pt>
                <c:pt idx="362">
                  <c:v>5.9209990000000001</c:v>
                </c:pt>
                <c:pt idx="363">
                  <c:v>5.9089999999999998</c:v>
                </c:pt>
                <c:pt idx="364">
                  <c:v>5.9790000000000134</c:v>
                </c:pt>
                <c:pt idx="365">
                  <c:v>6.306</c:v>
                </c:pt>
                <c:pt idx="366">
                  <c:v>6.4029999999999996</c:v>
                </c:pt>
                <c:pt idx="367">
                  <c:v>5.7774999999999999</c:v>
                </c:pt>
                <c:pt idx="368">
                  <c:v>5.234</c:v>
                </c:pt>
                <c:pt idx="369">
                  <c:v>5.8944999999999945</c:v>
                </c:pt>
                <c:pt idx="370">
                  <c:v>6.391</c:v>
                </c:pt>
                <c:pt idx="371">
                  <c:v>6.4544999999999995</c:v>
                </c:pt>
                <c:pt idx="372">
                  <c:v>5.1189999999999856</c:v>
                </c:pt>
                <c:pt idx="373">
                  <c:v>5.1214999999999975</c:v>
                </c:pt>
                <c:pt idx="374">
                  <c:v>4.5639999999999965</c:v>
                </c:pt>
                <c:pt idx="375">
                  <c:v>5.6099990000000002</c:v>
                </c:pt>
                <c:pt idx="376">
                  <c:v>5.49</c:v>
                </c:pt>
                <c:pt idx="377">
                  <c:v>5.8179999999999845</c:v>
                </c:pt>
                <c:pt idx="378">
                  <c:v>5.0289999999999955</c:v>
                </c:pt>
                <c:pt idx="379">
                  <c:v>5.5439999999999996</c:v>
                </c:pt>
                <c:pt idx="380">
                  <c:v>5.2050000000000001</c:v>
                </c:pt>
                <c:pt idx="381">
                  <c:v>5.093</c:v>
                </c:pt>
                <c:pt idx="382">
                  <c:v>4.9089999999999998</c:v>
                </c:pt>
                <c:pt idx="383">
                  <c:v>5.4139999999999997</c:v>
                </c:pt>
                <c:pt idx="384">
                  <c:v>5.4574999999999996</c:v>
                </c:pt>
                <c:pt idx="385">
                  <c:v>5.992</c:v>
                </c:pt>
                <c:pt idx="386">
                  <c:v>5.5289999999999955</c:v>
                </c:pt>
                <c:pt idx="387">
                  <c:v>5.5979999999999945</c:v>
                </c:pt>
                <c:pt idx="388">
                  <c:v>4.7</c:v>
                </c:pt>
                <c:pt idx="389">
                  <c:v>5.0294999999999996</c:v>
                </c:pt>
                <c:pt idx="390">
                  <c:v>4.9604999999999997</c:v>
                </c:pt>
                <c:pt idx="391">
                  <c:v>5.048</c:v>
                </c:pt>
                <c:pt idx="392">
                  <c:v>5.0750000000000002</c:v>
                </c:pt>
                <c:pt idx="393">
                  <c:v>4.968</c:v>
                </c:pt>
                <c:pt idx="394">
                  <c:v>5.9390000000000134</c:v>
                </c:pt>
                <c:pt idx="395">
                  <c:v>4.8559999999999945</c:v>
                </c:pt>
                <c:pt idx="396">
                  <c:v>5.4174999999999995</c:v>
                </c:pt>
                <c:pt idx="397">
                  <c:v>4.3609999999999856</c:v>
                </c:pt>
                <c:pt idx="398">
                  <c:v>4.3704999999999998</c:v>
                </c:pt>
                <c:pt idx="399">
                  <c:v>4.4489999999999998</c:v>
                </c:pt>
                <c:pt idx="400">
                  <c:v>4.8774999999999995</c:v>
                </c:pt>
                <c:pt idx="401">
                  <c:v>4.7569999999999997</c:v>
                </c:pt>
                <c:pt idx="402">
                  <c:v>4.5374999999999996</c:v>
                </c:pt>
                <c:pt idx="403">
                  <c:v>4.526999</c:v>
                </c:pt>
                <c:pt idx="404">
                  <c:v>5.2065000000000001</c:v>
                </c:pt>
                <c:pt idx="405">
                  <c:v>4.8795000000000002</c:v>
                </c:pt>
                <c:pt idx="406">
                  <c:v>3.5840000000000001</c:v>
                </c:pt>
                <c:pt idx="407">
                  <c:v>5.2050000000000001</c:v>
                </c:pt>
                <c:pt idx="408">
                  <c:v>5.6734999999999998</c:v>
                </c:pt>
                <c:pt idx="409">
                  <c:v>5.0444999999999975</c:v>
                </c:pt>
                <c:pt idx="410">
                  <c:v>4.7124999999999995</c:v>
                </c:pt>
                <c:pt idx="411">
                  <c:v>4.7744999999999997</c:v>
                </c:pt>
                <c:pt idx="412">
                  <c:v>4.4459999999999997</c:v>
                </c:pt>
                <c:pt idx="413">
                  <c:v>5.0524999999999975</c:v>
                </c:pt>
                <c:pt idx="414">
                  <c:v>5.6084990000000001</c:v>
                </c:pt>
                <c:pt idx="415">
                  <c:v>4.9154999999999998</c:v>
                </c:pt>
                <c:pt idx="416">
                  <c:v>4.7009999999999996</c:v>
                </c:pt>
                <c:pt idx="417">
                  <c:v>4.8554999999999975</c:v>
                </c:pt>
                <c:pt idx="418">
                  <c:v>4.806</c:v>
                </c:pt>
                <c:pt idx="419">
                  <c:v>5.1784999999999997</c:v>
                </c:pt>
                <c:pt idx="420">
                  <c:v>4.7244999999999955</c:v>
                </c:pt>
                <c:pt idx="421">
                  <c:v>5.2160000000000002</c:v>
                </c:pt>
                <c:pt idx="422">
                  <c:v>4.0919999999999996</c:v>
                </c:pt>
                <c:pt idx="423">
                  <c:v>4.0465</c:v>
                </c:pt>
                <c:pt idx="424">
                  <c:v>4.6434999999999995</c:v>
                </c:pt>
                <c:pt idx="425">
                  <c:v>4.6114990000000002</c:v>
                </c:pt>
                <c:pt idx="426">
                  <c:v>4.7974990000000002</c:v>
                </c:pt>
                <c:pt idx="427">
                  <c:v>4.9804990000000124</c:v>
                </c:pt>
                <c:pt idx="428">
                  <c:v>5.7324999999999999</c:v>
                </c:pt>
                <c:pt idx="429">
                  <c:v>5.5</c:v>
                </c:pt>
                <c:pt idx="430">
                  <c:v>4.9210000000000003</c:v>
                </c:pt>
                <c:pt idx="431">
                  <c:v>5.3714990000000133</c:v>
                </c:pt>
                <c:pt idx="432">
                  <c:v>5.4874999999999998</c:v>
                </c:pt>
                <c:pt idx="433">
                  <c:v>5.4154999999999998</c:v>
                </c:pt>
                <c:pt idx="434">
                  <c:v>5.2814990000000197</c:v>
                </c:pt>
                <c:pt idx="435">
                  <c:v>5.2014990000000134</c:v>
                </c:pt>
                <c:pt idx="436">
                  <c:v>5.4295</c:v>
                </c:pt>
                <c:pt idx="437">
                  <c:v>5.0949999999999855</c:v>
                </c:pt>
                <c:pt idx="438">
                  <c:v>5.0924990000000001</c:v>
                </c:pt>
                <c:pt idx="439">
                  <c:v>5.2</c:v>
                </c:pt>
                <c:pt idx="440">
                  <c:v>5.2244999999999955</c:v>
                </c:pt>
                <c:pt idx="441">
                  <c:v>4.7984999999999998</c:v>
                </c:pt>
                <c:pt idx="442">
                  <c:v>4.9264999999999999</c:v>
                </c:pt>
                <c:pt idx="443">
                  <c:v>5.5385</c:v>
                </c:pt>
                <c:pt idx="444">
                  <c:v>5.8839999999999995</c:v>
                </c:pt>
                <c:pt idx="445">
                  <c:v>5.0134999999999996</c:v>
                </c:pt>
                <c:pt idx="446">
                  <c:v>5.2664999999999997</c:v>
                </c:pt>
                <c:pt idx="447">
                  <c:v>5.4980000000000002</c:v>
                </c:pt>
                <c:pt idx="448">
                  <c:v>5.7089999999999996</c:v>
                </c:pt>
                <c:pt idx="449">
                  <c:v>5.4355000000000002</c:v>
                </c:pt>
                <c:pt idx="450">
                  <c:v>5.6804999999999986</c:v>
                </c:pt>
                <c:pt idx="451">
                  <c:v>6.6084999999999985</c:v>
                </c:pt>
                <c:pt idx="452">
                  <c:v>6.1144999999999845</c:v>
                </c:pt>
                <c:pt idx="453">
                  <c:v>5.2169999999999996</c:v>
                </c:pt>
                <c:pt idx="454">
                  <c:v>5.7765000000000004</c:v>
                </c:pt>
                <c:pt idx="455">
                  <c:v>5.782</c:v>
                </c:pt>
                <c:pt idx="456">
                  <c:v>6.2694999999999999</c:v>
                </c:pt>
                <c:pt idx="457">
                  <c:v>5.8204999999999965</c:v>
                </c:pt>
                <c:pt idx="458">
                  <c:v>5.6374999999999975</c:v>
                </c:pt>
                <c:pt idx="459">
                  <c:v>6.2104999999999997</c:v>
                </c:pt>
                <c:pt idx="460">
                  <c:v>5.6339999999999995</c:v>
                </c:pt>
                <c:pt idx="461">
                  <c:v>5.5894990000000124</c:v>
                </c:pt>
                <c:pt idx="462">
                  <c:v>5.2534999999999998</c:v>
                </c:pt>
                <c:pt idx="463">
                  <c:v>5.4429999999999996</c:v>
                </c:pt>
                <c:pt idx="464">
                  <c:v>6.101</c:v>
                </c:pt>
                <c:pt idx="465">
                  <c:v>5.9755000000000003</c:v>
                </c:pt>
                <c:pt idx="466">
                  <c:v>6.6494999999999997</c:v>
                </c:pt>
                <c:pt idx="467">
                  <c:v>6.4710000000000134</c:v>
                </c:pt>
                <c:pt idx="468">
                  <c:v>6.2755000000000001</c:v>
                </c:pt>
                <c:pt idx="469">
                  <c:v>5.9005000000000001</c:v>
                </c:pt>
                <c:pt idx="470">
                  <c:v>5.9535</c:v>
                </c:pt>
                <c:pt idx="471">
                  <c:v>5.8949999999999845</c:v>
                </c:pt>
                <c:pt idx="472">
                  <c:v>6.2395000000000014</c:v>
                </c:pt>
                <c:pt idx="473">
                  <c:v>6.8390000000000004</c:v>
                </c:pt>
                <c:pt idx="474">
                  <c:v>6.0880000000000001</c:v>
                </c:pt>
                <c:pt idx="475">
                  <c:v>6.0919999999999996</c:v>
                </c:pt>
                <c:pt idx="476">
                  <c:v>6.2324999999999999</c:v>
                </c:pt>
                <c:pt idx="477">
                  <c:v>6.94</c:v>
                </c:pt>
                <c:pt idx="478">
                  <c:v>7.058999</c:v>
                </c:pt>
                <c:pt idx="479">
                  <c:v>7.3860000000000001</c:v>
                </c:pt>
                <c:pt idx="480">
                  <c:v>6.9870000000000001</c:v>
                </c:pt>
              </c:numCache>
            </c:numRef>
          </c:yVal>
          <c:smooth val="1"/>
          <c:extLst>
            <c:ext xmlns:c16="http://schemas.microsoft.com/office/drawing/2014/chart" uri="{C3380CC4-5D6E-409C-BE32-E72D297353CC}">
              <c16:uniqueId val="{00000003-DDF2-49AC-8AE7-D06E65AAA011}"/>
            </c:ext>
          </c:extLst>
        </c:ser>
        <c:ser>
          <c:idx val="4"/>
          <c:order val="4"/>
          <c:spPr>
            <a:ln w="12700">
              <a:solidFill>
                <a:srgbClr val="800080"/>
              </a:solidFill>
              <a:prstDash val="solid"/>
            </a:ln>
          </c:spPr>
          <c:marker>
            <c:symbol val="none"/>
          </c:marker>
          <c:xVal>
            <c:numRef>
              <c:f>vzapb!$A$1:$A$535</c:f>
              <c:numCache>
                <c:formatCode>General</c:formatCode>
                <c:ptCount val="535"/>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vzapb!$F$1:$F$535</c:f>
              <c:numCache>
                <c:formatCode>General</c:formatCode>
                <c:ptCount val="535"/>
                <c:pt idx="0">
                  <c:v>799.10400000000004</c:v>
                </c:pt>
                <c:pt idx="1">
                  <c:v>811.08950000000004</c:v>
                </c:pt>
                <c:pt idx="2">
                  <c:v>826.75400000000002</c:v>
                </c:pt>
                <c:pt idx="3">
                  <c:v>835.80349999999999</c:v>
                </c:pt>
                <c:pt idx="4">
                  <c:v>833.72950000000003</c:v>
                </c:pt>
                <c:pt idx="5">
                  <c:v>828.59199999999998</c:v>
                </c:pt>
                <c:pt idx="6">
                  <c:v>810.27950000000055</c:v>
                </c:pt>
                <c:pt idx="7">
                  <c:v>781.81849999999997</c:v>
                </c:pt>
                <c:pt idx="8">
                  <c:v>742.1155</c:v>
                </c:pt>
                <c:pt idx="9">
                  <c:v>670.07799999999997</c:v>
                </c:pt>
                <c:pt idx="10">
                  <c:v>636.82349999999997</c:v>
                </c:pt>
                <c:pt idx="11">
                  <c:v>580.99599999999998</c:v>
                </c:pt>
                <c:pt idx="12">
                  <c:v>482.20549999999969</c:v>
                </c:pt>
                <c:pt idx="13">
                  <c:v>416.68700000000001</c:v>
                </c:pt>
                <c:pt idx="14">
                  <c:v>351.37849999999969</c:v>
                </c:pt>
                <c:pt idx="15">
                  <c:v>313.49799999999863</c:v>
                </c:pt>
                <c:pt idx="16">
                  <c:v>225.51949999999999</c:v>
                </c:pt>
                <c:pt idx="17">
                  <c:v>194.40349999999998</c:v>
                </c:pt>
                <c:pt idx="18">
                  <c:v>148.21899999999999</c:v>
                </c:pt>
                <c:pt idx="19">
                  <c:v>113.91600000000012</c:v>
                </c:pt>
                <c:pt idx="20">
                  <c:v>81.051998999999981</c:v>
                </c:pt>
                <c:pt idx="21">
                  <c:v>55.154499999999999</c:v>
                </c:pt>
                <c:pt idx="22">
                  <c:v>37.486999999999995</c:v>
                </c:pt>
                <c:pt idx="23">
                  <c:v>25.474999999999987</c:v>
                </c:pt>
                <c:pt idx="24">
                  <c:v>19.401999999999987</c:v>
                </c:pt>
                <c:pt idx="25">
                  <c:v>15.4415</c:v>
                </c:pt>
                <c:pt idx="26">
                  <c:v>13.790999999999999</c:v>
                </c:pt>
                <c:pt idx="27">
                  <c:v>13.2235</c:v>
                </c:pt>
                <c:pt idx="28">
                  <c:v>13.598000000000001</c:v>
                </c:pt>
                <c:pt idx="29">
                  <c:v>15.287999999999998</c:v>
                </c:pt>
                <c:pt idx="30">
                  <c:v>16.124500000000001</c:v>
                </c:pt>
                <c:pt idx="31">
                  <c:v>16.199000000000005</c:v>
                </c:pt>
                <c:pt idx="32">
                  <c:v>18.535</c:v>
                </c:pt>
                <c:pt idx="33">
                  <c:v>18.610000000000031</c:v>
                </c:pt>
                <c:pt idx="34">
                  <c:v>20.418500000000002</c:v>
                </c:pt>
                <c:pt idx="35">
                  <c:v>22.3325</c:v>
                </c:pt>
                <c:pt idx="36">
                  <c:v>23.580499999999883</c:v>
                </c:pt>
                <c:pt idx="37">
                  <c:v>26.274999999999999</c:v>
                </c:pt>
                <c:pt idx="38">
                  <c:v>28.746499999999898</c:v>
                </c:pt>
                <c:pt idx="39">
                  <c:v>32.324000000000005</c:v>
                </c:pt>
                <c:pt idx="40">
                  <c:v>34.305499000000005</c:v>
                </c:pt>
                <c:pt idx="41">
                  <c:v>36.464000000000006</c:v>
                </c:pt>
                <c:pt idx="42">
                  <c:v>41.469000000000001</c:v>
                </c:pt>
                <c:pt idx="43">
                  <c:v>43.691500000000012</c:v>
                </c:pt>
                <c:pt idx="44">
                  <c:v>48.603000000000002</c:v>
                </c:pt>
                <c:pt idx="45">
                  <c:v>54.327000000000005</c:v>
                </c:pt>
                <c:pt idx="46">
                  <c:v>55.180499000000005</c:v>
                </c:pt>
                <c:pt idx="47">
                  <c:v>60.272000000000013</c:v>
                </c:pt>
                <c:pt idx="48">
                  <c:v>65.098500000000001</c:v>
                </c:pt>
                <c:pt idx="49">
                  <c:v>67.793000000000006</c:v>
                </c:pt>
                <c:pt idx="50">
                  <c:v>70.367500000000007</c:v>
                </c:pt>
                <c:pt idx="51">
                  <c:v>78.077500000000001</c:v>
                </c:pt>
                <c:pt idx="52">
                  <c:v>83.424000000000007</c:v>
                </c:pt>
                <c:pt idx="53">
                  <c:v>88.59049899999998</c:v>
                </c:pt>
                <c:pt idx="54">
                  <c:v>89.759</c:v>
                </c:pt>
                <c:pt idx="55">
                  <c:v>97.198499999999981</c:v>
                </c:pt>
                <c:pt idx="56">
                  <c:v>100.26949999999999</c:v>
                </c:pt>
                <c:pt idx="57">
                  <c:v>107.096</c:v>
                </c:pt>
                <c:pt idx="58">
                  <c:v>111.1195</c:v>
                </c:pt>
                <c:pt idx="59">
                  <c:v>118.7445000000003</c:v>
                </c:pt>
                <c:pt idx="60">
                  <c:v>118.887</c:v>
                </c:pt>
                <c:pt idx="61">
                  <c:v>121.65300000000001</c:v>
                </c:pt>
                <c:pt idx="62">
                  <c:v>125.93</c:v>
                </c:pt>
                <c:pt idx="63">
                  <c:v>129.61849999999998</c:v>
                </c:pt>
                <c:pt idx="64">
                  <c:v>134.22650000000002</c:v>
                </c:pt>
                <c:pt idx="65">
                  <c:v>140.30850000000001</c:v>
                </c:pt>
                <c:pt idx="66">
                  <c:v>147.16449999999998</c:v>
                </c:pt>
                <c:pt idx="67">
                  <c:v>150.93100000000001</c:v>
                </c:pt>
                <c:pt idx="68">
                  <c:v>155.31800000000001</c:v>
                </c:pt>
                <c:pt idx="69">
                  <c:v>160.81100000000001</c:v>
                </c:pt>
                <c:pt idx="70">
                  <c:v>163.8870000000006</c:v>
                </c:pt>
                <c:pt idx="71">
                  <c:v>167.70649999999998</c:v>
                </c:pt>
                <c:pt idx="72">
                  <c:v>174.22750000000002</c:v>
                </c:pt>
                <c:pt idx="73">
                  <c:v>180.83150000000001</c:v>
                </c:pt>
                <c:pt idx="74">
                  <c:v>190.44499999999999</c:v>
                </c:pt>
                <c:pt idx="75">
                  <c:v>187.70949999999999</c:v>
                </c:pt>
                <c:pt idx="76">
                  <c:v>194.8305</c:v>
                </c:pt>
                <c:pt idx="77">
                  <c:v>201.16750000000002</c:v>
                </c:pt>
                <c:pt idx="78">
                  <c:v>205.55200000000059</c:v>
                </c:pt>
                <c:pt idx="79">
                  <c:v>211.90550000000002</c:v>
                </c:pt>
                <c:pt idx="80">
                  <c:v>216.80500000000001</c:v>
                </c:pt>
                <c:pt idx="81">
                  <c:v>221.4615</c:v>
                </c:pt>
                <c:pt idx="82">
                  <c:v>226.065</c:v>
                </c:pt>
                <c:pt idx="83">
                  <c:v>227.04499999999999</c:v>
                </c:pt>
                <c:pt idx="84">
                  <c:v>232.761</c:v>
                </c:pt>
                <c:pt idx="85">
                  <c:v>235.59200000000001</c:v>
                </c:pt>
                <c:pt idx="86">
                  <c:v>239.405</c:v>
                </c:pt>
                <c:pt idx="87">
                  <c:v>244.363</c:v>
                </c:pt>
                <c:pt idx="88">
                  <c:v>246.803</c:v>
                </c:pt>
                <c:pt idx="89">
                  <c:v>248.85150000000004</c:v>
                </c:pt>
                <c:pt idx="90">
                  <c:v>248.9580000000006</c:v>
                </c:pt>
                <c:pt idx="91">
                  <c:v>256.56400000000002</c:v>
                </c:pt>
                <c:pt idx="92">
                  <c:v>256.90049999999923</c:v>
                </c:pt>
                <c:pt idx="93">
                  <c:v>257.58749999999969</c:v>
                </c:pt>
                <c:pt idx="94">
                  <c:v>255.38300000000001</c:v>
                </c:pt>
                <c:pt idx="95">
                  <c:v>259.77599999999899</c:v>
                </c:pt>
                <c:pt idx="96">
                  <c:v>261.2329999999987</c:v>
                </c:pt>
                <c:pt idx="97">
                  <c:v>262.46149999999869</c:v>
                </c:pt>
                <c:pt idx="98">
                  <c:v>262.04050000000001</c:v>
                </c:pt>
                <c:pt idx="99">
                  <c:v>258.46099999999899</c:v>
                </c:pt>
                <c:pt idx="100">
                  <c:v>262.72649999999851</c:v>
                </c:pt>
                <c:pt idx="101">
                  <c:v>268.64400000000154</c:v>
                </c:pt>
                <c:pt idx="102">
                  <c:v>263.45249999999999</c:v>
                </c:pt>
                <c:pt idx="103">
                  <c:v>265.39550000000003</c:v>
                </c:pt>
                <c:pt idx="104">
                  <c:v>266.6875</c:v>
                </c:pt>
                <c:pt idx="105">
                  <c:v>266.0025</c:v>
                </c:pt>
                <c:pt idx="106">
                  <c:v>266.30099999999999</c:v>
                </c:pt>
                <c:pt idx="107">
                  <c:v>268.61799999999999</c:v>
                </c:pt>
                <c:pt idx="108">
                  <c:v>265.55500000000001</c:v>
                </c:pt>
                <c:pt idx="109">
                  <c:v>265.14249999999998</c:v>
                </c:pt>
                <c:pt idx="110">
                  <c:v>261.56400000000002</c:v>
                </c:pt>
                <c:pt idx="111">
                  <c:v>260.90799999999899</c:v>
                </c:pt>
                <c:pt idx="112">
                  <c:v>257.96349999999899</c:v>
                </c:pt>
                <c:pt idx="113">
                  <c:v>254.41549999999998</c:v>
                </c:pt>
                <c:pt idx="114">
                  <c:v>256.88149999999899</c:v>
                </c:pt>
                <c:pt idx="115">
                  <c:v>256.15199999999999</c:v>
                </c:pt>
                <c:pt idx="116">
                  <c:v>257.13549999999969</c:v>
                </c:pt>
                <c:pt idx="117">
                  <c:v>257.38400000000001</c:v>
                </c:pt>
                <c:pt idx="118">
                  <c:v>252.63899999999998</c:v>
                </c:pt>
                <c:pt idx="119">
                  <c:v>256.33300000000003</c:v>
                </c:pt>
                <c:pt idx="120">
                  <c:v>249.13250000000002</c:v>
                </c:pt>
                <c:pt idx="121">
                  <c:v>246.03100000000001</c:v>
                </c:pt>
                <c:pt idx="122">
                  <c:v>243.74349999999995</c:v>
                </c:pt>
                <c:pt idx="123">
                  <c:v>239.66850000000002</c:v>
                </c:pt>
                <c:pt idx="124">
                  <c:v>235.69150000000002</c:v>
                </c:pt>
                <c:pt idx="125">
                  <c:v>240.39500000000001</c:v>
                </c:pt>
                <c:pt idx="126">
                  <c:v>230.68349999999998</c:v>
                </c:pt>
                <c:pt idx="127">
                  <c:v>226.96900000000002</c:v>
                </c:pt>
                <c:pt idx="128">
                  <c:v>225.81</c:v>
                </c:pt>
                <c:pt idx="129">
                  <c:v>223.3810000000006</c:v>
                </c:pt>
                <c:pt idx="130">
                  <c:v>217.3955</c:v>
                </c:pt>
                <c:pt idx="131">
                  <c:v>218.07399999999998</c:v>
                </c:pt>
                <c:pt idx="132">
                  <c:v>213.69899999999998</c:v>
                </c:pt>
                <c:pt idx="133">
                  <c:v>212.81800000000001</c:v>
                </c:pt>
                <c:pt idx="134">
                  <c:v>210.25449999999998</c:v>
                </c:pt>
                <c:pt idx="135">
                  <c:v>203.96700000000001</c:v>
                </c:pt>
                <c:pt idx="136">
                  <c:v>203.31200000000001</c:v>
                </c:pt>
                <c:pt idx="137">
                  <c:v>198.374</c:v>
                </c:pt>
                <c:pt idx="138">
                  <c:v>193.44800000000001</c:v>
                </c:pt>
                <c:pt idx="139">
                  <c:v>193.57750000000001</c:v>
                </c:pt>
                <c:pt idx="140">
                  <c:v>193.02949999999998</c:v>
                </c:pt>
                <c:pt idx="141">
                  <c:v>189.25349999999997</c:v>
                </c:pt>
                <c:pt idx="142">
                  <c:v>182.899</c:v>
                </c:pt>
                <c:pt idx="143">
                  <c:v>184.56449999999998</c:v>
                </c:pt>
                <c:pt idx="144">
                  <c:v>180.69050000000001</c:v>
                </c:pt>
                <c:pt idx="145">
                  <c:v>179.5505</c:v>
                </c:pt>
                <c:pt idx="146">
                  <c:v>170.3295</c:v>
                </c:pt>
                <c:pt idx="147">
                  <c:v>166.9255</c:v>
                </c:pt>
                <c:pt idx="148">
                  <c:v>164.58800000000059</c:v>
                </c:pt>
                <c:pt idx="149">
                  <c:v>164.3870000000006</c:v>
                </c:pt>
                <c:pt idx="150">
                  <c:v>161.74649999999997</c:v>
                </c:pt>
                <c:pt idx="151">
                  <c:v>160.80700000000004</c:v>
                </c:pt>
                <c:pt idx="152">
                  <c:v>154.07049999999998</c:v>
                </c:pt>
                <c:pt idx="153">
                  <c:v>149.01749999999998</c:v>
                </c:pt>
                <c:pt idx="154">
                  <c:v>149.15900000000002</c:v>
                </c:pt>
                <c:pt idx="155">
                  <c:v>145.07049999999998</c:v>
                </c:pt>
                <c:pt idx="156">
                  <c:v>143.74549999999999</c:v>
                </c:pt>
                <c:pt idx="157">
                  <c:v>141.10750000000002</c:v>
                </c:pt>
                <c:pt idx="158">
                  <c:v>139.89100000000047</c:v>
                </c:pt>
                <c:pt idx="159">
                  <c:v>136.79250000000002</c:v>
                </c:pt>
                <c:pt idx="160">
                  <c:v>134.11299999999997</c:v>
                </c:pt>
                <c:pt idx="161">
                  <c:v>130.66250000000002</c:v>
                </c:pt>
                <c:pt idx="162">
                  <c:v>126.8125</c:v>
                </c:pt>
                <c:pt idx="163">
                  <c:v>124.46250000000002</c:v>
                </c:pt>
                <c:pt idx="164">
                  <c:v>120.99550000000002</c:v>
                </c:pt>
                <c:pt idx="165">
                  <c:v>119.7025</c:v>
                </c:pt>
                <c:pt idx="166">
                  <c:v>117.72150000000002</c:v>
                </c:pt>
                <c:pt idx="167">
                  <c:v>112.38</c:v>
                </c:pt>
                <c:pt idx="168">
                  <c:v>110.2475000000003</c:v>
                </c:pt>
                <c:pt idx="169">
                  <c:v>105.0175000000003</c:v>
                </c:pt>
                <c:pt idx="170">
                  <c:v>107.3</c:v>
                </c:pt>
                <c:pt idx="171">
                  <c:v>105.82799999999999</c:v>
                </c:pt>
                <c:pt idx="172">
                  <c:v>100.5145000000003</c:v>
                </c:pt>
                <c:pt idx="173">
                  <c:v>99.583500000000001</c:v>
                </c:pt>
                <c:pt idx="174">
                  <c:v>96.982000000000014</c:v>
                </c:pt>
                <c:pt idx="175">
                  <c:v>95.919500000000127</c:v>
                </c:pt>
                <c:pt idx="176">
                  <c:v>93.497000000000227</c:v>
                </c:pt>
                <c:pt idx="177">
                  <c:v>89.449999000000361</c:v>
                </c:pt>
                <c:pt idx="178">
                  <c:v>91.219499999999996</c:v>
                </c:pt>
                <c:pt idx="179">
                  <c:v>87.0685</c:v>
                </c:pt>
                <c:pt idx="180">
                  <c:v>84.340999999999994</c:v>
                </c:pt>
                <c:pt idx="181">
                  <c:v>83.354999000000007</c:v>
                </c:pt>
                <c:pt idx="182">
                  <c:v>83.988500000000002</c:v>
                </c:pt>
                <c:pt idx="183">
                  <c:v>83.092999000000006</c:v>
                </c:pt>
                <c:pt idx="184">
                  <c:v>79.201499999999996</c:v>
                </c:pt>
                <c:pt idx="185">
                  <c:v>79.155499999999989</c:v>
                </c:pt>
                <c:pt idx="186">
                  <c:v>77.516999999999996</c:v>
                </c:pt>
                <c:pt idx="187">
                  <c:v>75.466499999999996</c:v>
                </c:pt>
                <c:pt idx="188">
                  <c:v>73.597499999999997</c:v>
                </c:pt>
                <c:pt idx="189">
                  <c:v>71.158998999999497</c:v>
                </c:pt>
                <c:pt idx="190">
                  <c:v>64.227999999999994</c:v>
                </c:pt>
                <c:pt idx="191">
                  <c:v>70.540499999999994</c:v>
                </c:pt>
                <c:pt idx="192">
                  <c:v>66.697498999999979</c:v>
                </c:pt>
                <c:pt idx="193">
                  <c:v>67.175999999999988</c:v>
                </c:pt>
                <c:pt idx="194">
                  <c:v>65.842500000000001</c:v>
                </c:pt>
                <c:pt idx="195">
                  <c:v>63.032500000000013</c:v>
                </c:pt>
                <c:pt idx="196">
                  <c:v>60.871499999999997</c:v>
                </c:pt>
                <c:pt idx="197">
                  <c:v>61.101500000000001</c:v>
                </c:pt>
                <c:pt idx="198">
                  <c:v>59.662500000000172</c:v>
                </c:pt>
                <c:pt idx="199">
                  <c:v>58.796499000000011</c:v>
                </c:pt>
                <c:pt idx="200">
                  <c:v>58.383999999999993</c:v>
                </c:pt>
                <c:pt idx="201">
                  <c:v>55.325500000000012</c:v>
                </c:pt>
                <c:pt idx="202">
                  <c:v>55.259500000000003</c:v>
                </c:pt>
                <c:pt idx="203">
                  <c:v>55.200500000000012</c:v>
                </c:pt>
                <c:pt idx="204">
                  <c:v>54.330999999999996</c:v>
                </c:pt>
                <c:pt idx="205">
                  <c:v>53.784000000000006</c:v>
                </c:pt>
                <c:pt idx="206">
                  <c:v>51.322000000000003</c:v>
                </c:pt>
                <c:pt idx="207">
                  <c:v>51.104000000000006</c:v>
                </c:pt>
                <c:pt idx="208">
                  <c:v>49.28</c:v>
                </c:pt>
                <c:pt idx="209">
                  <c:v>48.1</c:v>
                </c:pt>
                <c:pt idx="210">
                  <c:v>47.354499999999994</c:v>
                </c:pt>
                <c:pt idx="211">
                  <c:v>45.853999999999999</c:v>
                </c:pt>
                <c:pt idx="212">
                  <c:v>44.674000000000007</c:v>
                </c:pt>
                <c:pt idx="213">
                  <c:v>44.452999999999996</c:v>
                </c:pt>
                <c:pt idx="214">
                  <c:v>43.903000000000006</c:v>
                </c:pt>
                <c:pt idx="215">
                  <c:v>42.970500000000001</c:v>
                </c:pt>
                <c:pt idx="216">
                  <c:v>43.316999999999993</c:v>
                </c:pt>
                <c:pt idx="217">
                  <c:v>41.537000000000006</c:v>
                </c:pt>
                <c:pt idx="218">
                  <c:v>41.169500000000063</c:v>
                </c:pt>
                <c:pt idx="219">
                  <c:v>39.512500000000003</c:v>
                </c:pt>
                <c:pt idx="220">
                  <c:v>38.920500000000011</c:v>
                </c:pt>
                <c:pt idx="221">
                  <c:v>40.292500000000217</c:v>
                </c:pt>
                <c:pt idx="222">
                  <c:v>39.035000000000011</c:v>
                </c:pt>
                <c:pt idx="223">
                  <c:v>38.484999999999999</c:v>
                </c:pt>
                <c:pt idx="224">
                  <c:v>38.979500000000002</c:v>
                </c:pt>
                <c:pt idx="225">
                  <c:v>37.565500000000149</c:v>
                </c:pt>
                <c:pt idx="226">
                  <c:v>35.813499999999998</c:v>
                </c:pt>
                <c:pt idx="227">
                  <c:v>35.444499999999998</c:v>
                </c:pt>
                <c:pt idx="228">
                  <c:v>34.4345</c:v>
                </c:pt>
                <c:pt idx="229">
                  <c:v>35.376999999999995</c:v>
                </c:pt>
                <c:pt idx="230">
                  <c:v>33.946000000000005</c:v>
                </c:pt>
                <c:pt idx="231">
                  <c:v>32.525500000000157</c:v>
                </c:pt>
                <c:pt idx="232">
                  <c:v>31.24749999999991</c:v>
                </c:pt>
                <c:pt idx="233">
                  <c:v>31.866</c:v>
                </c:pt>
                <c:pt idx="234">
                  <c:v>31.758500000000002</c:v>
                </c:pt>
                <c:pt idx="235">
                  <c:v>30.823</c:v>
                </c:pt>
                <c:pt idx="236">
                  <c:v>29.346</c:v>
                </c:pt>
                <c:pt idx="237">
                  <c:v>29.558</c:v>
                </c:pt>
                <c:pt idx="238">
                  <c:v>31.391999999999999</c:v>
                </c:pt>
                <c:pt idx="239">
                  <c:v>34.273500000000013</c:v>
                </c:pt>
                <c:pt idx="240">
                  <c:v>28.042999999999989</c:v>
                </c:pt>
                <c:pt idx="241">
                  <c:v>27.567</c:v>
                </c:pt>
                <c:pt idx="242">
                  <c:v>26.797999999999988</c:v>
                </c:pt>
                <c:pt idx="243">
                  <c:v>26.155999999999999</c:v>
                </c:pt>
                <c:pt idx="244">
                  <c:v>27.613000000000035</c:v>
                </c:pt>
                <c:pt idx="245">
                  <c:v>26.111499999999999</c:v>
                </c:pt>
                <c:pt idx="246">
                  <c:v>25.803999999999988</c:v>
                </c:pt>
                <c:pt idx="247">
                  <c:v>24.725999999999921</c:v>
                </c:pt>
                <c:pt idx="248">
                  <c:v>24.2</c:v>
                </c:pt>
                <c:pt idx="249">
                  <c:v>22.920999999999989</c:v>
                </c:pt>
                <c:pt idx="250">
                  <c:v>22.223499999999905</c:v>
                </c:pt>
                <c:pt idx="251">
                  <c:v>22.198</c:v>
                </c:pt>
                <c:pt idx="252">
                  <c:v>21.842499999999905</c:v>
                </c:pt>
                <c:pt idx="253">
                  <c:v>22.7195</c:v>
                </c:pt>
                <c:pt idx="254">
                  <c:v>21.031500000000001</c:v>
                </c:pt>
                <c:pt idx="255">
                  <c:v>20.728499999999883</c:v>
                </c:pt>
                <c:pt idx="256">
                  <c:v>21.90299999999991</c:v>
                </c:pt>
                <c:pt idx="257">
                  <c:v>20.961999999999989</c:v>
                </c:pt>
                <c:pt idx="258">
                  <c:v>20.6905</c:v>
                </c:pt>
                <c:pt idx="259">
                  <c:v>20.091000000000001</c:v>
                </c:pt>
                <c:pt idx="260">
                  <c:v>20.204000000000001</c:v>
                </c:pt>
                <c:pt idx="261">
                  <c:v>20.065499999999879</c:v>
                </c:pt>
                <c:pt idx="262">
                  <c:v>18.741999999999987</c:v>
                </c:pt>
                <c:pt idx="263">
                  <c:v>18.803999999999988</c:v>
                </c:pt>
                <c:pt idx="264">
                  <c:v>18.051500000000001</c:v>
                </c:pt>
                <c:pt idx="265">
                  <c:v>17.822500000000002</c:v>
                </c:pt>
                <c:pt idx="266">
                  <c:v>17.421999999999986</c:v>
                </c:pt>
                <c:pt idx="267">
                  <c:v>17.539000000000001</c:v>
                </c:pt>
                <c:pt idx="268">
                  <c:v>17.595499999999905</c:v>
                </c:pt>
                <c:pt idx="269">
                  <c:v>17.775499999999891</c:v>
                </c:pt>
                <c:pt idx="270">
                  <c:v>20.083499999999887</c:v>
                </c:pt>
                <c:pt idx="271">
                  <c:v>16.894500000000001</c:v>
                </c:pt>
                <c:pt idx="272">
                  <c:v>15.903500000000006</c:v>
                </c:pt>
                <c:pt idx="273">
                  <c:v>15.851500000000026</c:v>
                </c:pt>
                <c:pt idx="274">
                  <c:v>16.407</c:v>
                </c:pt>
                <c:pt idx="275">
                  <c:v>15.43</c:v>
                </c:pt>
                <c:pt idx="276">
                  <c:v>15.8345</c:v>
                </c:pt>
                <c:pt idx="277">
                  <c:v>15.269</c:v>
                </c:pt>
                <c:pt idx="278">
                  <c:v>15.1685</c:v>
                </c:pt>
                <c:pt idx="279">
                  <c:v>14.417</c:v>
                </c:pt>
                <c:pt idx="280">
                  <c:v>14.619</c:v>
                </c:pt>
                <c:pt idx="281">
                  <c:v>13.858500000000006</c:v>
                </c:pt>
                <c:pt idx="282">
                  <c:v>14.525</c:v>
                </c:pt>
                <c:pt idx="283">
                  <c:v>15.2705</c:v>
                </c:pt>
                <c:pt idx="284">
                  <c:v>13.809000000000006</c:v>
                </c:pt>
                <c:pt idx="285">
                  <c:v>14.137999999999998</c:v>
                </c:pt>
                <c:pt idx="286">
                  <c:v>13.973500000000024</c:v>
                </c:pt>
                <c:pt idx="287">
                  <c:v>12.6145</c:v>
                </c:pt>
                <c:pt idx="288">
                  <c:v>12.966500000000041</c:v>
                </c:pt>
                <c:pt idx="289">
                  <c:v>12.973500000000024</c:v>
                </c:pt>
                <c:pt idx="290">
                  <c:v>13.909500000000024</c:v>
                </c:pt>
                <c:pt idx="291">
                  <c:v>12.7775</c:v>
                </c:pt>
                <c:pt idx="292">
                  <c:v>12.974500000000004</c:v>
                </c:pt>
                <c:pt idx="293">
                  <c:v>11.886500000000026</c:v>
                </c:pt>
                <c:pt idx="294">
                  <c:v>12.06</c:v>
                </c:pt>
                <c:pt idx="295">
                  <c:v>11.6805</c:v>
                </c:pt>
                <c:pt idx="296">
                  <c:v>11.544500000000001</c:v>
                </c:pt>
                <c:pt idx="297">
                  <c:v>12.5015</c:v>
                </c:pt>
                <c:pt idx="298">
                  <c:v>11.9215</c:v>
                </c:pt>
                <c:pt idx="299">
                  <c:v>11.537000000000001</c:v>
                </c:pt>
                <c:pt idx="300">
                  <c:v>11.952500000000056</c:v>
                </c:pt>
                <c:pt idx="301">
                  <c:v>11.1995</c:v>
                </c:pt>
                <c:pt idx="302">
                  <c:v>11.1685</c:v>
                </c:pt>
                <c:pt idx="303">
                  <c:v>10.827500000000002</c:v>
                </c:pt>
                <c:pt idx="304">
                  <c:v>11.043000000000001</c:v>
                </c:pt>
                <c:pt idx="305">
                  <c:v>10.449</c:v>
                </c:pt>
                <c:pt idx="306">
                  <c:v>10.947000000000001</c:v>
                </c:pt>
                <c:pt idx="307">
                  <c:v>9.3055000000000465</c:v>
                </c:pt>
                <c:pt idx="308">
                  <c:v>10.436500000000002</c:v>
                </c:pt>
                <c:pt idx="309">
                  <c:v>10.238499999999998</c:v>
                </c:pt>
                <c:pt idx="310">
                  <c:v>10.7325</c:v>
                </c:pt>
                <c:pt idx="311">
                  <c:v>10.220000000000001</c:v>
                </c:pt>
                <c:pt idx="312">
                  <c:v>10.271000000000001</c:v>
                </c:pt>
                <c:pt idx="313">
                  <c:v>10.165500000000026</c:v>
                </c:pt>
                <c:pt idx="314">
                  <c:v>9.8040000000000003</c:v>
                </c:pt>
                <c:pt idx="315">
                  <c:v>9.7470000000000017</c:v>
                </c:pt>
                <c:pt idx="316">
                  <c:v>9.4970000000000034</c:v>
                </c:pt>
                <c:pt idx="317">
                  <c:v>9.0205000000000002</c:v>
                </c:pt>
                <c:pt idx="318">
                  <c:v>9.4</c:v>
                </c:pt>
                <c:pt idx="319">
                  <c:v>9.4185000000000034</c:v>
                </c:pt>
                <c:pt idx="320">
                  <c:v>8.9950000000000028</c:v>
                </c:pt>
                <c:pt idx="321">
                  <c:v>9.4134990000000247</c:v>
                </c:pt>
                <c:pt idx="322">
                  <c:v>9.177999999999999</c:v>
                </c:pt>
                <c:pt idx="323">
                  <c:v>9.7219999999999995</c:v>
                </c:pt>
                <c:pt idx="324">
                  <c:v>8.9375</c:v>
                </c:pt>
                <c:pt idx="325">
                  <c:v>8.8700000000000028</c:v>
                </c:pt>
                <c:pt idx="326">
                  <c:v>8.6630000000000003</c:v>
                </c:pt>
                <c:pt idx="327">
                  <c:v>8.7044990000000002</c:v>
                </c:pt>
                <c:pt idx="328">
                  <c:v>8.1120000000000001</c:v>
                </c:pt>
                <c:pt idx="329">
                  <c:v>8.6195000000000004</c:v>
                </c:pt>
                <c:pt idx="330">
                  <c:v>7.8839999999999995</c:v>
                </c:pt>
                <c:pt idx="331">
                  <c:v>8.3530000000000246</c:v>
                </c:pt>
                <c:pt idx="332">
                  <c:v>8.9205000000000005</c:v>
                </c:pt>
                <c:pt idx="333">
                  <c:v>8.6005000000000003</c:v>
                </c:pt>
                <c:pt idx="334">
                  <c:v>7.8519999999999985</c:v>
                </c:pt>
                <c:pt idx="335">
                  <c:v>8.2269999999999985</c:v>
                </c:pt>
                <c:pt idx="336">
                  <c:v>8.135999</c:v>
                </c:pt>
                <c:pt idx="337">
                  <c:v>7.891</c:v>
                </c:pt>
                <c:pt idx="338">
                  <c:v>7.4835000000000003</c:v>
                </c:pt>
                <c:pt idx="339">
                  <c:v>7.5860000000000003</c:v>
                </c:pt>
                <c:pt idx="340">
                  <c:v>8.2379999999999995</c:v>
                </c:pt>
                <c:pt idx="341">
                  <c:v>6.8994999999999997</c:v>
                </c:pt>
                <c:pt idx="342">
                  <c:v>7.6144999999999845</c:v>
                </c:pt>
                <c:pt idx="343">
                  <c:v>7.0309999999999997</c:v>
                </c:pt>
                <c:pt idx="344">
                  <c:v>6.88</c:v>
                </c:pt>
                <c:pt idx="345">
                  <c:v>7.5134999999999996</c:v>
                </c:pt>
                <c:pt idx="346">
                  <c:v>7.2885</c:v>
                </c:pt>
                <c:pt idx="347">
                  <c:v>7.3319999999999999</c:v>
                </c:pt>
                <c:pt idx="348">
                  <c:v>6.9615</c:v>
                </c:pt>
                <c:pt idx="349">
                  <c:v>6.7725</c:v>
                </c:pt>
                <c:pt idx="350">
                  <c:v>6.5049999999999955</c:v>
                </c:pt>
                <c:pt idx="351">
                  <c:v>7.4344999999999999</c:v>
                </c:pt>
                <c:pt idx="352">
                  <c:v>6.8795000000000002</c:v>
                </c:pt>
                <c:pt idx="353">
                  <c:v>6.5305</c:v>
                </c:pt>
                <c:pt idx="354">
                  <c:v>6.4104999999999999</c:v>
                </c:pt>
                <c:pt idx="355">
                  <c:v>5.5990000000000002</c:v>
                </c:pt>
                <c:pt idx="356">
                  <c:v>6.2679999999999945</c:v>
                </c:pt>
                <c:pt idx="357">
                  <c:v>7.1754999999999995</c:v>
                </c:pt>
                <c:pt idx="358">
                  <c:v>6.7224999999999975</c:v>
                </c:pt>
                <c:pt idx="359">
                  <c:v>6.8860000000000001</c:v>
                </c:pt>
                <c:pt idx="360">
                  <c:v>6.8604999999999965</c:v>
                </c:pt>
                <c:pt idx="361">
                  <c:v>6.8704999999999998</c:v>
                </c:pt>
                <c:pt idx="362">
                  <c:v>6.6119999999999965</c:v>
                </c:pt>
                <c:pt idx="363">
                  <c:v>6.6084999999999985</c:v>
                </c:pt>
                <c:pt idx="364">
                  <c:v>7.1679989999999751</c:v>
                </c:pt>
                <c:pt idx="365">
                  <c:v>6.9055</c:v>
                </c:pt>
                <c:pt idx="366">
                  <c:v>5.9210000000000003</c:v>
                </c:pt>
                <c:pt idx="367">
                  <c:v>5.9169999999999998</c:v>
                </c:pt>
                <c:pt idx="368">
                  <c:v>5.8054999999999986</c:v>
                </c:pt>
                <c:pt idx="369">
                  <c:v>5.9395000000000024</c:v>
                </c:pt>
                <c:pt idx="370">
                  <c:v>6.1099990000000002</c:v>
                </c:pt>
                <c:pt idx="371">
                  <c:v>6.1164999999999985</c:v>
                </c:pt>
                <c:pt idx="372">
                  <c:v>5.9390000000000134</c:v>
                </c:pt>
                <c:pt idx="373">
                  <c:v>5.79</c:v>
                </c:pt>
                <c:pt idx="374">
                  <c:v>5.9909999999999997</c:v>
                </c:pt>
                <c:pt idx="375">
                  <c:v>5.7309999999999999</c:v>
                </c:pt>
                <c:pt idx="376">
                  <c:v>5.8019999999999996</c:v>
                </c:pt>
                <c:pt idx="377">
                  <c:v>5.5735000000000001</c:v>
                </c:pt>
                <c:pt idx="378">
                  <c:v>6.0389999999999997</c:v>
                </c:pt>
                <c:pt idx="379">
                  <c:v>5.92</c:v>
                </c:pt>
                <c:pt idx="380">
                  <c:v>5.7634999999999996</c:v>
                </c:pt>
                <c:pt idx="381">
                  <c:v>5.7574999999999985</c:v>
                </c:pt>
                <c:pt idx="382">
                  <c:v>5.5104999999999995</c:v>
                </c:pt>
                <c:pt idx="383">
                  <c:v>5.319</c:v>
                </c:pt>
                <c:pt idx="384">
                  <c:v>5.5239999999999965</c:v>
                </c:pt>
                <c:pt idx="385">
                  <c:v>5.2305000000000001</c:v>
                </c:pt>
                <c:pt idx="386">
                  <c:v>5.4450000000000003</c:v>
                </c:pt>
                <c:pt idx="387">
                  <c:v>5.1374999999999975</c:v>
                </c:pt>
                <c:pt idx="388">
                  <c:v>5.274</c:v>
                </c:pt>
                <c:pt idx="389">
                  <c:v>5.3549999999999809</c:v>
                </c:pt>
                <c:pt idx="390">
                  <c:v>4.9805000000000001</c:v>
                </c:pt>
                <c:pt idx="391">
                  <c:v>5.3024999999999975</c:v>
                </c:pt>
                <c:pt idx="392">
                  <c:v>5.7279999999999855</c:v>
                </c:pt>
                <c:pt idx="393">
                  <c:v>5.6984999999999975</c:v>
                </c:pt>
                <c:pt idx="394">
                  <c:v>5.5339999999999998</c:v>
                </c:pt>
                <c:pt idx="395">
                  <c:v>4.5954990000000002</c:v>
                </c:pt>
                <c:pt idx="396">
                  <c:v>5.026999</c:v>
                </c:pt>
                <c:pt idx="397">
                  <c:v>4.6174999999999855</c:v>
                </c:pt>
                <c:pt idx="398">
                  <c:v>4.7515000000000001</c:v>
                </c:pt>
                <c:pt idx="399">
                  <c:v>5.819</c:v>
                </c:pt>
                <c:pt idx="400">
                  <c:v>5.1119999999999965</c:v>
                </c:pt>
                <c:pt idx="401">
                  <c:v>4.649</c:v>
                </c:pt>
                <c:pt idx="402">
                  <c:v>5.1715</c:v>
                </c:pt>
                <c:pt idx="403">
                  <c:v>5.9924999999999997</c:v>
                </c:pt>
                <c:pt idx="404">
                  <c:v>5.8514999999999997</c:v>
                </c:pt>
                <c:pt idx="405">
                  <c:v>5.8765000000000001</c:v>
                </c:pt>
                <c:pt idx="406">
                  <c:v>5.7195</c:v>
                </c:pt>
                <c:pt idx="407">
                  <c:v>4.8204999999999965</c:v>
                </c:pt>
                <c:pt idx="408">
                  <c:v>5.0860000000000003</c:v>
                </c:pt>
                <c:pt idx="409">
                  <c:v>5.6534999999999975</c:v>
                </c:pt>
                <c:pt idx="410">
                  <c:v>5.7744999999999997</c:v>
                </c:pt>
                <c:pt idx="411">
                  <c:v>5.9095000000000004</c:v>
                </c:pt>
                <c:pt idx="412">
                  <c:v>5.9405000000000001</c:v>
                </c:pt>
                <c:pt idx="413">
                  <c:v>6.5644999999999945</c:v>
                </c:pt>
                <c:pt idx="414">
                  <c:v>6.1234999999999955</c:v>
                </c:pt>
                <c:pt idx="415">
                  <c:v>6.7044999999999995</c:v>
                </c:pt>
                <c:pt idx="416">
                  <c:v>5.6744999999999965</c:v>
                </c:pt>
                <c:pt idx="417">
                  <c:v>6.3914999999999997</c:v>
                </c:pt>
                <c:pt idx="418">
                  <c:v>6.2110000000000003</c:v>
                </c:pt>
                <c:pt idx="419">
                  <c:v>6.5744999999999996</c:v>
                </c:pt>
                <c:pt idx="420">
                  <c:v>5.1519999999999975</c:v>
                </c:pt>
                <c:pt idx="421">
                  <c:v>5.0934999999999997</c:v>
                </c:pt>
                <c:pt idx="422">
                  <c:v>5.9470000000000001</c:v>
                </c:pt>
                <c:pt idx="423">
                  <c:v>5.5324999999999998</c:v>
                </c:pt>
                <c:pt idx="424">
                  <c:v>5.823499</c:v>
                </c:pt>
                <c:pt idx="425">
                  <c:v>5.103999</c:v>
                </c:pt>
                <c:pt idx="426">
                  <c:v>6.2770000000000001</c:v>
                </c:pt>
                <c:pt idx="427">
                  <c:v>6.2789999999999999</c:v>
                </c:pt>
                <c:pt idx="428">
                  <c:v>6.3874999999999975</c:v>
                </c:pt>
                <c:pt idx="429">
                  <c:v>5.8734999999999999</c:v>
                </c:pt>
                <c:pt idx="430">
                  <c:v>6.1790000000000003</c:v>
                </c:pt>
                <c:pt idx="431">
                  <c:v>6.1324999999999985</c:v>
                </c:pt>
                <c:pt idx="432">
                  <c:v>6.5524999999999975</c:v>
                </c:pt>
                <c:pt idx="433">
                  <c:v>6.6315</c:v>
                </c:pt>
                <c:pt idx="434">
                  <c:v>6.7824999999999998</c:v>
                </c:pt>
                <c:pt idx="435">
                  <c:v>6.0834999999999999</c:v>
                </c:pt>
                <c:pt idx="436">
                  <c:v>6.9815000000000014</c:v>
                </c:pt>
                <c:pt idx="437">
                  <c:v>6.3049999999999855</c:v>
                </c:pt>
                <c:pt idx="438">
                  <c:v>5.8244999999999845</c:v>
                </c:pt>
                <c:pt idx="439">
                  <c:v>6.2590000000000003</c:v>
                </c:pt>
                <c:pt idx="440">
                  <c:v>6.7874999999999996</c:v>
                </c:pt>
                <c:pt idx="441">
                  <c:v>6.2129989999999955</c:v>
                </c:pt>
                <c:pt idx="442">
                  <c:v>6.8524999999999965</c:v>
                </c:pt>
                <c:pt idx="443">
                  <c:v>6.3039999999999985</c:v>
                </c:pt>
                <c:pt idx="444">
                  <c:v>6.5344999999999995</c:v>
                </c:pt>
                <c:pt idx="445">
                  <c:v>6.3739999999999997</c:v>
                </c:pt>
                <c:pt idx="446">
                  <c:v>6.3744990000000001</c:v>
                </c:pt>
                <c:pt idx="447">
                  <c:v>5.9749999999999996</c:v>
                </c:pt>
                <c:pt idx="448">
                  <c:v>6.4064990000000197</c:v>
                </c:pt>
                <c:pt idx="449">
                  <c:v>6.5024999999999995</c:v>
                </c:pt>
                <c:pt idx="450">
                  <c:v>7.1614999999999975</c:v>
                </c:pt>
                <c:pt idx="451">
                  <c:v>7.0350000000000001</c:v>
                </c:pt>
                <c:pt idx="452">
                  <c:v>7.0774999999999997</c:v>
                </c:pt>
                <c:pt idx="453">
                  <c:v>7.1019999999999985</c:v>
                </c:pt>
                <c:pt idx="454">
                  <c:v>7.0154999999999985</c:v>
                </c:pt>
                <c:pt idx="455">
                  <c:v>6.9169999999999998</c:v>
                </c:pt>
                <c:pt idx="456">
                  <c:v>6.7319990000000134</c:v>
                </c:pt>
                <c:pt idx="457">
                  <c:v>6.2489999999999997</c:v>
                </c:pt>
                <c:pt idx="458">
                  <c:v>6.2729999999999997</c:v>
                </c:pt>
                <c:pt idx="459">
                  <c:v>6.6054999999999975</c:v>
                </c:pt>
                <c:pt idx="460">
                  <c:v>6.9320000000000004</c:v>
                </c:pt>
                <c:pt idx="461">
                  <c:v>6.8584999999999985</c:v>
                </c:pt>
                <c:pt idx="462">
                  <c:v>7.3795000000000002</c:v>
                </c:pt>
                <c:pt idx="463">
                  <c:v>6.8834999999999997</c:v>
                </c:pt>
                <c:pt idx="464">
                  <c:v>6.6864999999999997</c:v>
                </c:pt>
                <c:pt idx="465">
                  <c:v>7.1310000000000002</c:v>
                </c:pt>
                <c:pt idx="466">
                  <c:v>7.5214999999999996</c:v>
                </c:pt>
                <c:pt idx="467">
                  <c:v>7.657998999999978</c:v>
                </c:pt>
                <c:pt idx="468">
                  <c:v>6.9369990000000197</c:v>
                </c:pt>
                <c:pt idx="469">
                  <c:v>6.4895000000000014</c:v>
                </c:pt>
                <c:pt idx="470">
                  <c:v>7.4544990000000002</c:v>
                </c:pt>
                <c:pt idx="471">
                  <c:v>7.1349999999999945</c:v>
                </c:pt>
                <c:pt idx="472">
                  <c:v>7.7435</c:v>
                </c:pt>
                <c:pt idx="473">
                  <c:v>6.8229999999999809</c:v>
                </c:pt>
                <c:pt idx="474">
                  <c:v>7.2510000000000003</c:v>
                </c:pt>
                <c:pt idx="475">
                  <c:v>7.5369999999999999</c:v>
                </c:pt>
                <c:pt idx="476">
                  <c:v>8.3745000000000047</c:v>
                </c:pt>
                <c:pt idx="477">
                  <c:v>8.7809989999999996</c:v>
                </c:pt>
                <c:pt idx="478">
                  <c:v>9.1790000000000003</c:v>
                </c:pt>
                <c:pt idx="479">
                  <c:v>9.0369989999999998</c:v>
                </c:pt>
                <c:pt idx="480">
                  <c:v>9.2585000000000015</c:v>
                </c:pt>
              </c:numCache>
            </c:numRef>
          </c:yVal>
          <c:smooth val="1"/>
          <c:extLst>
            <c:ext xmlns:c16="http://schemas.microsoft.com/office/drawing/2014/chart" uri="{C3380CC4-5D6E-409C-BE32-E72D297353CC}">
              <c16:uniqueId val="{00000004-DDF2-49AC-8AE7-D06E65AAA011}"/>
            </c:ext>
          </c:extLst>
        </c:ser>
        <c:ser>
          <c:idx val="5"/>
          <c:order val="5"/>
          <c:spPr>
            <a:ln w="12700">
              <a:solidFill>
                <a:srgbClr val="800000"/>
              </a:solidFill>
              <a:prstDash val="solid"/>
            </a:ln>
          </c:spPr>
          <c:marker>
            <c:symbol val="none"/>
          </c:marker>
          <c:xVal>
            <c:numRef>
              <c:f>vzapb!$A$1:$A$535</c:f>
              <c:numCache>
                <c:formatCode>General</c:formatCode>
                <c:ptCount val="535"/>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vzapb!$G$1:$G$535</c:f>
              <c:numCache>
                <c:formatCode>General</c:formatCode>
                <c:ptCount val="535"/>
                <c:pt idx="0">
                  <c:v>978.45149999999796</c:v>
                </c:pt>
                <c:pt idx="1">
                  <c:v>994.24850000000004</c:v>
                </c:pt>
                <c:pt idx="2">
                  <c:v>999.99900000000002</c:v>
                </c:pt>
                <c:pt idx="3">
                  <c:v>999.99900000000002</c:v>
                </c:pt>
                <c:pt idx="4">
                  <c:v>999.99900000000002</c:v>
                </c:pt>
                <c:pt idx="5">
                  <c:v>999.99900000000002</c:v>
                </c:pt>
                <c:pt idx="6">
                  <c:v>998.92849999999999</c:v>
                </c:pt>
                <c:pt idx="7">
                  <c:v>971.03949999999998</c:v>
                </c:pt>
                <c:pt idx="8">
                  <c:v>893.69</c:v>
                </c:pt>
                <c:pt idx="9">
                  <c:v>823.79350000000261</c:v>
                </c:pt>
                <c:pt idx="10">
                  <c:v>750.96849899999938</c:v>
                </c:pt>
                <c:pt idx="11">
                  <c:v>671.13900000000001</c:v>
                </c:pt>
                <c:pt idx="12">
                  <c:v>558.10050000000001</c:v>
                </c:pt>
                <c:pt idx="13">
                  <c:v>512.93499899999949</c:v>
                </c:pt>
                <c:pt idx="14">
                  <c:v>401.00099999999969</c:v>
                </c:pt>
                <c:pt idx="15">
                  <c:v>328.60399999999993</c:v>
                </c:pt>
                <c:pt idx="16">
                  <c:v>251.21549999999999</c:v>
                </c:pt>
                <c:pt idx="17">
                  <c:v>239.00949999999997</c:v>
                </c:pt>
                <c:pt idx="18">
                  <c:v>182.06</c:v>
                </c:pt>
                <c:pt idx="19">
                  <c:v>141.3075</c:v>
                </c:pt>
                <c:pt idx="20">
                  <c:v>101.258</c:v>
                </c:pt>
                <c:pt idx="21">
                  <c:v>67.544500000000127</c:v>
                </c:pt>
                <c:pt idx="22">
                  <c:v>43.726500000000172</c:v>
                </c:pt>
                <c:pt idx="23">
                  <c:v>30.520499999999906</c:v>
                </c:pt>
                <c:pt idx="24">
                  <c:v>23.779999999999987</c:v>
                </c:pt>
                <c:pt idx="25">
                  <c:v>18.467999999999989</c:v>
                </c:pt>
                <c:pt idx="26">
                  <c:v>15.8345</c:v>
                </c:pt>
                <c:pt idx="27">
                  <c:v>15.053000000000004</c:v>
                </c:pt>
                <c:pt idx="28">
                  <c:v>15.369000000000026</c:v>
                </c:pt>
                <c:pt idx="29">
                  <c:v>16.452999999999989</c:v>
                </c:pt>
                <c:pt idx="30">
                  <c:v>16.463499999999875</c:v>
                </c:pt>
                <c:pt idx="31">
                  <c:v>17.842499999999905</c:v>
                </c:pt>
                <c:pt idx="32">
                  <c:v>18.3705</c:v>
                </c:pt>
                <c:pt idx="33">
                  <c:v>19.751000000000001</c:v>
                </c:pt>
                <c:pt idx="34">
                  <c:v>21.388999999999989</c:v>
                </c:pt>
                <c:pt idx="35">
                  <c:v>23.488999999999887</c:v>
                </c:pt>
                <c:pt idx="36">
                  <c:v>26.670500000000001</c:v>
                </c:pt>
                <c:pt idx="37">
                  <c:v>28.204999999999988</c:v>
                </c:pt>
                <c:pt idx="38">
                  <c:v>30.098499999999905</c:v>
                </c:pt>
                <c:pt idx="39">
                  <c:v>30.337499999999999</c:v>
                </c:pt>
                <c:pt idx="40">
                  <c:v>33.536500000000011</c:v>
                </c:pt>
                <c:pt idx="41">
                  <c:v>36.586000000000006</c:v>
                </c:pt>
                <c:pt idx="42">
                  <c:v>40.689500000000002</c:v>
                </c:pt>
                <c:pt idx="43">
                  <c:v>43.313499999999998</c:v>
                </c:pt>
                <c:pt idx="44">
                  <c:v>47.747</c:v>
                </c:pt>
                <c:pt idx="45">
                  <c:v>52.617000000000004</c:v>
                </c:pt>
                <c:pt idx="46">
                  <c:v>54.913000000000004</c:v>
                </c:pt>
                <c:pt idx="47">
                  <c:v>57.72250000000021</c:v>
                </c:pt>
                <c:pt idx="48">
                  <c:v>63.394000000000005</c:v>
                </c:pt>
                <c:pt idx="49">
                  <c:v>66.732000000000014</c:v>
                </c:pt>
                <c:pt idx="50">
                  <c:v>70.73</c:v>
                </c:pt>
                <c:pt idx="51">
                  <c:v>75.258999000000003</c:v>
                </c:pt>
                <c:pt idx="52">
                  <c:v>78.950500000000005</c:v>
                </c:pt>
                <c:pt idx="53">
                  <c:v>84.624999999999986</c:v>
                </c:pt>
                <c:pt idx="54">
                  <c:v>90.22749899999998</c:v>
                </c:pt>
                <c:pt idx="55">
                  <c:v>93.781000000000006</c:v>
                </c:pt>
                <c:pt idx="56">
                  <c:v>97.501999999999995</c:v>
                </c:pt>
                <c:pt idx="57">
                  <c:v>103.9795</c:v>
                </c:pt>
                <c:pt idx="58">
                  <c:v>105.87249999999995</c:v>
                </c:pt>
                <c:pt idx="59">
                  <c:v>108.7775</c:v>
                </c:pt>
                <c:pt idx="60">
                  <c:v>109.3335</c:v>
                </c:pt>
                <c:pt idx="61">
                  <c:v>116.074</c:v>
                </c:pt>
                <c:pt idx="62">
                  <c:v>125.1935</c:v>
                </c:pt>
                <c:pt idx="63">
                  <c:v>125.9640000000003</c:v>
                </c:pt>
                <c:pt idx="64">
                  <c:v>131.07</c:v>
                </c:pt>
                <c:pt idx="65">
                  <c:v>133.9365</c:v>
                </c:pt>
                <c:pt idx="66">
                  <c:v>136.547</c:v>
                </c:pt>
                <c:pt idx="67">
                  <c:v>141.63049999999998</c:v>
                </c:pt>
                <c:pt idx="68">
                  <c:v>146.26299999999998</c:v>
                </c:pt>
                <c:pt idx="69">
                  <c:v>151.63949999999997</c:v>
                </c:pt>
                <c:pt idx="70">
                  <c:v>157.19449999999998</c:v>
                </c:pt>
                <c:pt idx="71">
                  <c:v>157.14499999999998</c:v>
                </c:pt>
                <c:pt idx="72">
                  <c:v>163.55600000000001</c:v>
                </c:pt>
                <c:pt idx="73">
                  <c:v>168.14449999999999</c:v>
                </c:pt>
                <c:pt idx="74">
                  <c:v>175.41</c:v>
                </c:pt>
                <c:pt idx="75">
                  <c:v>179.87700000000001</c:v>
                </c:pt>
                <c:pt idx="76">
                  <c:v>188.42350000000002</c:v>
                </c:pt>
                <c:pt idx="77">
                  <c:v>188.31700000000001</c:v>
                </c:pt>
                <c:pt idx="78">
                  <c:v>192.47200000000001</c:v>
                </c:pt>
                <c:pt idx="79">
                  <c:v>196.34200000000001</c:v>
                </c:pt>
                <c:pt idx="80">
                  <c:v>200.33800000000059</c:v>
                </c:pt>
                <c:pt idx="81">
                  <c:v>205.26250000000002</c:v>
                </c:pt>
                <c:pt idx="82">
                  <c:v>205.72299999999998</c:v>
                </c:pt>
                <c:pt idx="83">
                  <c:v>210.71099999999998</c:v>
                </c:pt>
                <c:pt idx="84">
                  <c:v>217.61949999999999</c:v>
                </c:pt>
                <c:pt idx="85">
                  <c:v>224.02349999999998</c:v>
                </c:pt>
                <c:pt idx="86">
                  <c:v>221.19200000000001</c:v>
                </c:pt>
                <c:pt idx="87">
                  <c:v>224.93800000000007</c:v>
                </c:pt>
                <c:pt idx="88">
                  <c:v>229.08750000000001</c:v>
                </c:pt>
                <c:pt idx="89">
                  <c:v>228.029</c:v>
                </c:pt>
                <c:pt idx="90">
                  <c:v>237.51250000000002</c:v>
                </c:pt>
                <c:pt idx="91">
                  <c:v>237.226</c:v>
                </c:pt>
                <c:pt idx="92">
                  <c:v>235.06449999999998</c:v>
                </c:pt>
                <c:pt idx="93">
                  <c:v>234.834</c:v>
                </c:pt>
                <c:pt idx="94">
                  <c:v>232.37550000000002</c:v>
                </c:pt>
                <c:pt idx="95">
                  <c:v>238.05949999999999</c:v>
                </c:pt>
                <c:pt idx="96">
                  <c:v>237.05450000000002</c:v>
                </c:pt>
                <c:pt idx="97">
                  <c:v>241.86500000000001</c:v>
                </c:pt>
                <c:pt idx="98">
                  <c:v>242.65349999999998</c:v>
                </c:pt>
                <c:pt idx="99">
                  <c:v>242.29250000000002</c:v>
                </c:pt>
                <c:pt idx="100">
                  <c:v>241.78900000000002</c:v>
                </c:pt>
                <c:pt idx="101">
                  <c:v>242.92100000000059</c:v>
                </c:pt>
                <c:pt idx="102">
                  <c:v>242.23899999999998</c:v>
                </c:pt>
                <c:pt idx="103">
                  <c:v>243.60549999999998</c:v>
                </c:pt>
                <c:pt idx="104">
                  <c:v>242.595</c:v>
                </c:pt>
                <c:pt idx="105">
                  <c:v>241.24249999999998</c:v>
                </c:pt>
                <c:pt idx="106">
                  <c:v>247.941</c:v>
                </c:pt>
                <c:pt idx="107">
                  <c:v>245.67749999999998</c:v>
                </c:pt>
                <c:pt idx="108">
                  <c:v>242.92450000000002</c:v>
                </c:pt>
                <c:pt idx="109">
                  <c:v>239.20549999999997</c:v>
                </c:pt>
                <c:pt idx="110">
                  <c:v>245.12550000000002</c:v>
                </c:pt>
                <c:pt idx="111">
                  <c:v>244.756</c:v>
                </c:pt>
                <c:pt idx="112">
                  <c:v>240.7885</c:v>
                </c:pt>
                <c:pt idx="113">
                  <c:v>245.55200000000059</c:v>
                </c:pt>
                <c:pt idx="114">
                  <c:v>240.17349999999999</c:v>
                </c:pt>
                <c:pt idx="115">
                  <c:v>240.06650000000002</c:v>
                </c:pt>
                <c:pt idx="116">
                  <c:v>237.69200000000001</c:v>
                </c:pt>
                <c:pt idx="117">
                  <c:v>239.5085</c:v>
                </c:pt>
                <c:pt idx="118">
                  <c:v>233.20399999999998</c:v>
                </c:pt>
                <c:pt idx="119">
                  <c:v>227.76949999999999</c:v>
                </c:pt>
                <c:pt idx="120">
                  <c:v>228.89750000000001</c:v>
                </c:pt>
                <c:pt idx="121">
                  <c:v>226.23999999999998</c:v>
                </c:pt>
                <c:pt idx="122">
                  <c:v>223.53800000000001</c:v>
                </c:pt>
                <c:pt idx="123">
                  <c:v>220.4725</c:v>
                </c:pt>
                <c:pt idx="124">
                  <c:v>214.36850000000001</c:v>
                </c:pt>
                <c:pt idx="125">
                  <c:v>215.37200000000001</c:v>
                </c:pt>
                <c:pt idx="126">
                  <c:v>213.04949999999999</c:v>
                </c:pt>
                <c:pt idx="127">
                  <c:v>210.17699999999999</c:v>
                </c:pt>
                <c:pt idx="128">
                  <c:v>207.57549999999998</c:v>
                </c:pt>
                <c:pt idx="129">
                  <c:v>204.65</c:v>
                </c:pt>
                <c:pt idx="130">
                  <c:v>202.9375</c:v>
                </c:pt>
                <c:pt idx="131">
                  <c:v>197.54</c:v>
                </c:pt>
                <c:pt idx="132">
                  <c:v>195.73549999999997</c:v>
                </c:pt>
                <c:pt idx="133">
                  <c:v>190.94150000000002</c:v>
                </c:pt>
                <c:pt idx="134">
                  <c:v>188.63750000000002</c:v>
                </c:pt>
                <c:pt idx="135">
                  <c:v>185.24349999999995</c:v>
                </c:pt>
                <c:pt idx="136">
                  <c:v>186.559</c:v>
                </c:pt>
                <c:pt idx="137">
                  <c:v>181.49700000000001</c:v>
                </c:pt>
                <c:pt idx="138">
                  <c:v>180.02700000000004</c:v>
                </c:pt>
                <c:pt idx="139">
                  <c:v>174.97549999999998</c:v>
                </c:pt>
                <c:pt idx="140">
                  <c:v>172.964</c:v>
                </c:pt>
                <c:pt idx="141">
                  <c:v>168.22899999999998</c:v>
                </c:pt>
                <c:pt idx="142">
                  <c:v>165.1825</c:v>
                </c:pt>
                <c:pt idx="143">
                  <c:v>164.77749999999997</c:v>
                </c:pt>
                <c:pt idx="144">
                  <c:v>164.52450000000002</c:v>
                </c:pt>
                <c:pt idx="145">
                  <c:v>159.761</c:v>
                </c:pt>
                <c:pt idx="146">
                  <c:v>157.93550000000002</c:v>
                </c:pt>
                <c:pt idx="147">
                  <c:v>153.971</c:v>
                </c:pt>
                <c:pt idx="148">
                  <c:v>153.8115</c:v>
                </c:pt>
                <c:pt idx="149">
                  <c:v>147.42850000000001</c:v>
                </c:pt>
                <c:pt idx="150">
                  <c:v>148.14699999999999</c:v>
                </c:pt>
                <c:pt idx="151">
                  <c:v>146.09550000000002</c:v>
                </c:pt>
                <c:pt idx="152">
                  <c:v>143.96550000000002</c:v>
                </c:pt>
                <c:pt idx="153">
                  <c:v>137.89950000000002</c:v>
                </c:pt>
                <c:pt idx="154">
                  <c:v>135.369</c:v>
                </c:pt>
                <c:pt idx="155">
                  <c:v>133.27449999999999</c:v>
                </c:pt>
                <c:pt idx="156">
                  <c:v>130.57499999999999</c:v>
                </c:pt>
                <c:pt idx="157">
                  <c:v>126.886</c:v>
                </c:pt>
                <c:pt idx="158">
                  <c:v>125.4025</c:v>
                </c:pt>
                <c:pt idx="159">
                  <c:v>121.1</c:v>
                </c:pt>
                <c:pt idx="160">
                  <c:v>120.624</c:v>
                </c:pt>
                <c:pt idx="161">
                  <c:v>117.004</c:v>
                </c:pt>
                <c:pt idx="162">
                  <c:v>115.3845</c:v>
                </c:pt>
                <c:pt idx="163">
                  <c:v>111.874</c:v>
                </c:pt>
                <c:pt idx="164">
                  <c:v>108.548</c:v>
                </c:pt>
                <c:pt idx="165">
                  <c:v>106.9405000000003</c:v>
                </c:pt>
                <c:pt idx="166">
                  <c:v>105.17299999999985</c:v>
                </c:pt>
                <c:pt idx="167">
                  <c:v>101.474</c:v>
                </c:pt>
                <c:pt idx="168">
                  <c:v>99.174999999999983</c:v>
                </c:pt>
                <c:pt idx="169">
                  <c:v>98.013498999999982</c:v>
                </c:pt>
                <c:pt idx="170">
                  <c:v>94.373499999999979</c:v>
                </c:pt>
                <c:pt idx="171">
                  <c:v>95.240000000000023</c:v>
                </c:pt>
                <c:pt idx="172">
                  <c:v>94.742500000000007</c:v>
                </c:pt>
                <c:pt idx="173">
                  <c:v>90.192499999999981</c:v>
                </c:pt>
                <c:pt idx="174">
                  <c:v>89.204499999999996</c:v>
                </c:pt>
                <c:pt idx="175">
                  <c:v>85.427000000000007</c:v>
                </c:pt>
                <c:pt idx="176">
                  <c:v>84.202500000000001</c:v>
                </c:pt>
                <c:pt idx="177">
                  <c:v>80.312000000000012</c:v>
                </c:pt>
                <c:pt idx="178">
                  <c:v>78.452500000000001</c:v>
                </c:pt>
                <c:pt idx="179">
                  <c:v>79.302499999999981</c:v>
                </c:pt>
                <c:pt idx="180">
                  <c:v>76.019498999999982</c:v>
                </c:pt>
                <c:pt idx="181">
                  <c:v>71.600499999999982</c:v>
                </c:pt>
                <c:pt idx="182">
                  <c:v>73.974500000000006</c:v>
                </c:pt>
                <c:pt idx="183">
                  <c:v>74.790999999999997</c:v>
                </c:pt>
                <c:pt idx="184">
                  <c:v>70.987499999999997</c:v>
                </c:pt>
                <c:pt idx="185">
                  <c:v>70.680999999999983</c:v>
                </c:pt>
                <c:pt idx="186">
                  <c:v>69.518000000000001</c:v>
                </c:pt>
                <c:pt idx="187">
                  <c:v>66.610500000000002</c:v>
                </c:pt>
                <c:pt idx="188">
                  <c:v>66.155999999999949</c:v>
                </c:pt>
                <c:pt idx="189">
                  <c:v>67.642499999999998</c:v>
                </c:pt>
                <c:pt idx="190">
                  <c:v>63.972500000000011</c:v>
                </c:pt>
                <c:pt idx="191">
                  <c:v>63.690500000000149</c:v>
                </c:pt>
                <c:pt idx="192">
                  <c:v>62.594500000000011</c:v>
                </c:pt>
                <c:pt idx="193">
                  <c:v>60.275000000000013</c:v>
                </c:pt>
                <c:pt idx="194">
                  <c:v>60.733500000000063</c:v>
                </c:pt>
                <c:pt idx="195">
                  <c:v>59.159500000000001</c:v>
                </c:pt>
                <c:pt idx="196">
                  <c:v>56.472500000000011</c:v>
                </c:pt>
                <c:pt idx="197">
                  <c:v>55.121000000000002</c:v>
                </c:pt>
                <c:pt idx="198">
                  <c:v>53.238500000000172</c:v>
                </c:pt>
                <c:pt idx="199">
                  <c:v>54.264500000000012</c:v>
                </c:pt>
                <c:pt idx="200">
                  <c:v>51.567</c:v>
                </c:pt>
                <c:pt idx="201">
                  <c:v>51.913000000000004</c:v>
                </c:pt>
                <c:pt idx="202">
                  <c:v>49.393000000000001</c:v>
                </c:pt>
                <c:pt idx="203">
                  <c:v>49.341999999999999</c:v>
                </c:pt>
                <c:pt idx="204">
                  <c:v>46.889499999999998</c:v>
                </c:pt>
                <c:pt idx="205">
                  <c:v>46.619</c:v>
                </c:pt>
                <c:pt idx="206">
                  <c:v>47.403999999999996</c:v>
                </c:pt>
                <c:pt idx="207">
                  <c:v>46.080500000000001</c:v>
                </c:pt>
                <c:pt idx="208">
                  <c:v>45.628000000000149</c:v>
                </c:pt>
                <c:pt idx="209">
                  <c:v>43.682500000000012</c:v>
                </c:pt>
                <c:pt idx="210">
                  <c:v>43.932000000000002</c:v>
                </c:pt>
                <c:pt idx="211">
                  <c:v>43.766000000000012</c:v>
                </c:pt>
                <c:pt idx="212">
                  <c:v>42.322500000000012</c:v>
                </c:pt>
                <c:pt idx="213">
                  <c:v>39.819499999999998</c:v>
                </c:pt>
                <c:pt idx="214">
                  <c:v>41.814499999999995</c:v>
                </c:pt>
                <c:pt idx="215">
                  <c:v>39.945500000000003</c:v>
                </c:pt>
                <c:pt idx="216">
                  <c:v>39.400999999999996</c:v>
                </c:pt>
                <c:pt idx="217">
                  <c:v>38.112500000000011</c:v>
                </c:pt>
                <c:pt idx="218">
                  <c:v>38.547499999999999</c:v>
                </c:pt>
                <c:pt idx="219">
                  <c:v>37.583999999999996</c:v>
                </c:pt>
                <c:pt idx="220">
                  <c:v>35.499000000000002</c:v>
                </c:pt>
                <c:pt idx="221">
                  <c:v>36.524500000000003</c:v>
                </c:pt>
                <c:pt idx="222">
                  <c:v>32.861499999999999</c:v>
                </c:pt>
                <c:pt idx="223">
                  <c:v>34.660500000000013</c:v>
                </c:pt>
                <c:pt idx="224">
                  <c:v>33.545500000000011</c:v>
                </c:pt>
                <c:pt idx="225">
                  <c:v>33.12250000000018</c:v>
                </c:pt>
                <c:pt idx="226">
                  <c:v>32.785000000000011</c:v>
                </c:pt>
                <c:pt idx="227">
                  <c:v>33.512</c:v>
                </c:pt>
                <c:pt idx="228">
                  <c:v>31.177000000000035</c:v>
                </c:pt>
                <c:pt idx="229">
                  <c:v>29.1995</c:v>
                </c:pt>
                <c:pt idx="230">
                  <c:v>30.917000000000005</c:v>
                </c:pt>
                <c:pt idx="231">
                  <c:v>30.846499999999917</c:v>
                </c:pt>
                <c:pt idx="232">
                  <c:v>30.017499999999988</c:v>
                </c:pt>
                <c:pt idx="233">
                  <c:v>29.863</c:v>
                </c:pt>
                <c:pt idx="234">
                  <c:v>28.71549999999991</c:v>
                </c:pt>
                <c:pt idx="235">
                  <c:v>27.30849999999991</c:v>
                </c:pt>
                <c:pt idx="236">
                  <c:v>28.934000000000001</c:v>
                </c:pt>
                <c:pt idx="237">
                  <c:v>27.743499999999891</c:v>
                </c:pt>
                <c:pt idx="238">
                  <c:v>25.253499999999917</c:v>
                </c:pt>
                <c:pt idx="239">
                  <c:v>24.457999999999988</c:v>
                </c:pt>
                <c:pt idx="240">
                  <c:v>25.8385</c:v>
                </c:pt>
                <c:pt idx="241">
                  <c:v>25.0565</c:v>
                </c:pt>
                <c:pt idx="242">
                  <c:v>26.913</c:v>
                </c:pt>
                <c:pt idx="243">
                  <c:v>25.78949999999988</c:v>
                </c:pt>
                <c:pt idx="244">
                  <c:v>25.094999999999999</c:v>
                </c:pt>
                <c:pt idx="245">
                  <c:v>25.18</c:v>
                </c:pt>
                <c:pt idx="246">
                  <c:v>22.837499999999999</c:v>
                </c:pt>
                <c:pt idx="247">
                  <c:v>23.263499999999887</c:v>
                </c:pt>
                <c:pt idx="248">
                  <c:v>22.777999999999999</c:v>
                </c:pt>
                <c:pt idx="249">
                  <c:v>22.524000000000001</c:v>
                </c:pt>
                <c:pt idx="250">
                  <c:v>23.268499999999868</c:v>
                </c:pt>
                <c:pt idx="251">
                  <c:v>22.3795</c:v>
                </c:pt>
                <c:pt idx="252">
                  <c:v>21.294499999999989</c:v>
                </c:pt>
                <c:pt idx="253">
                  <c:v>20.77649999999991</c:v>
                </c:pt>
                <c:pt idx="254">
                  <c:v>20.435499999999898</c:v>
                </c:pt>
                <c:pt idx="255">
                  <c:v>21.612500000000001</c:v>
                </c:pt>
                <c:pt idx="256">
                  <c:v>20.087</c:v>
                </c:pt>
                <c:pt idx="257">
                  <c:v>19.515999999999988</c:v>
                </c:pt>
                <c:pt idx="258">
                  <c:v>17.978000000000002</c:v>
                </c:pt>
                <c:pt idx="259">
                  <c:v>16.979999999999986</c:v>
                </c:pt>
                <c:pt idx="260">
                  <c:v>18.209499999999906</c:v>
                </c:pt>
                <c:pt idx="261">
                  <c:v>18.407</c:v>
                </c:pt>
                <c:pt idx="262">
                  <c:v>18.293500000000002</c:v>
                </c:pt>
                <c:pt idx="263">
                  <c:v>17.99599999999991</c:v>
                </c:pt>
                <c:pt idx="264">
                  <c:v>17.981000000000002</c:v>
                </c:pt>
                <c:pt idx="265">
                  <c:v>17.89</c:v>
                </c:pt>
                <c:pt idx="266">
                  <c:v>18.221</c:v>
                </c:pt>
                <c:pt idx="267">
                  <c:v>16.690999999999999</c:v>
                </c:pt>
                <c:pt idx="268">
                  <c:v>17.41</c:v>
                </c:pt>
                <c:pt idx="269">
                  <c:v>15.46</c:v>
                </c:pt>
                <c:pt idx="270">
                  <c:v>15.099500000000004</c:v>
                </c:pt>
                <c:pt idx="271">
                  <c:v>15.512</c:v>
                </c:pt>
                <c:pt idx="272">
                  <c:v>16.212</c:v>
                </c:pt>
                <c:pt idx="273">
                  <c:v>15.525500000000006</c:v>
                </c:pt>
                <c:pt idx="274">
                  <c:v>15.786</c:v>
                </c:pt>
                <c:pt idx="275">
                  <c:v>15.342500000000006</c:v>
                </c:pt>
                <c:pt idx="276">
                  <c:v>15.778500000000001</c:v>
                </c:pt>
                <c:pt idx="277">
                  <c:v>15.5685</c:v>
                </c:pt>
                <c:pt idx="278">
                  <c:v>15.259</c:v>
                </c:pt>
                <c:pt idx="279">
                  <c:v>15.2075</c:v>
                </c:pt>
                <c:pt idx="280">
                  <c:v>14.7355</c:v>
                </c:pt>
                <c:pt idx="281">
                  <c:v>15.867000000000004</c:v>
                </c:pt>
                <c:pt idx="282">
                  <c:v>14.853500000000052</c:v>
                </c:pt>
                <c:pt idx="283">
                  <c:v>15.164</c:v>
                </c:pt>
                <c:pt idx="284">
                  <c:v>14.223999999999998</c:v>
                </c:pt>
                <c:pt idx="285">
                  <c:v>13.552500000000045</c:v>
                </c:pt>
                <c:pt idx="286">
                  <c:v>14.485500000000041</c:v>
                </c:pt>
                <c:pt idx="287">
                  <c:v>13.884500000000006</c:v>
                </c:pt>
                <c:pt idx="288">
                  <c:v>13.826500000000006</c:v>
                </c:pt>
                <c:pt idx="289">
                  <c:v>13.459500000000045</c:v>
                </c:pt>
                <c:pt idx="290">
                  <c:v>13.69</c:v>
                </c:pt>
                <c:pt idx="291">
                  <c:v>12.463000000000006</c:v>
                </c:pt>
                <c:pt idx="292">
                  <c:v>12.1995</c:v>
                </c:pt>
                <c:pt idx="293">
                  <c:v>12.714500000000001</c:v>
                </c:pt>
                <c:pt idx="294">
                  <c:v>13.091000000000001</c:v>
                </c:pt>
                <c:pt idx="295">
                  <c:v>11.7715</c:v>
                </c:pt>
                <c:pt idx="296">
                  <c:v>11.069500000000026</c:v>
                </c:pt>
                <c:pt idx="297">
                  <c:v>11.948500000000001</c:v>
                </c:pt>
                <c:pt idx="298">
                  <c:v>11.019</c:v>
                </c:pt>
                <c:pt idx="299">
                  <c:v>11.6195</c:v>
                </c:pt>
                <c:pt idx="300">
                  <c:v>11.470500000000024</c:v>
                </c:pt>
                <c:pt idx="301">
                  <c:v>10.404</c:v>
                </c:pt>
                <c:pt idx="302">
                  <c:v>11.548999999999999</c:v>
                </c:pt>
                <c:pt idx="303">
                  <c:v>11.0215</c:v>
                </c:pt>
                <c:pt idx="304">
                  <c:v>10.914</c:v>
                </c:pt>
                <c:pt idx="305">
                  <c:v>11.327</c:v>
                </c:pt>
                <c:pt idx="306">
                  <c:v>11.629999999999999</c:v>
                </c:pt>
                <c:pt idx="307">
                  <c:v>11.898</c:v>
                </c:pt>
                <c:pt idx="308">
                  <c:v>10.9415</c:v>
                </c:pt>
                <c:pt idx="309">
                  <c:v>10.659000000000002</c:v>
                </c:pt>
                <c:pt idx="310">
                  <c:v>10.492500000000026</c:v>
                </c:pt>
                <c:pt idx="311">
                  <c:v>10.408000000000001</c:v>
                </c:pt>
                <c:pt idx="312">
                  <c:v>9.7095000000000002</c:v>
                </c:pt>
                <c:pt idx="313">
                  <c:v>9.8125000000000266</c:v>
                </c:pt>
                <c:pt idx="314">
                  <c:v>9.4439989999999998</c:v>
                </c:pt>
                <c:pt idx="315">
                  <c:v>10.254</c:v>
                </c:pt>
                <c:pt idx="316">
                  <c:v>9.6369999999999987</c:v>
                </c:pt>
                <c:pt idx="317">
                  <c:v>9.7375000000000007</c:v>
                </c:pt>
                <c:pt idx="318">
                  <c:v>9.1114990000000002</c:v>
                </c:pt>
                <c:pt idx="319">
                  <c:v>9.9520000000000248</c:v>
                </c:pt>
                <c:pt idx="320">
                  <c:v>9.4944990000000047</c:v>
                </c:pt>
                <c:pt idx="321">
                  <c:v>9.0124990000000267</c:v>
                </c:pt>
                <c:pt idx="322">
                  <c:v>9.9979990000000001</c:v>
                </c:pt>
                <c:pt idx="323">
                  <c:v>9.766</c:v>
                </c:pt>
                <c:pt idx="324">
                  <c:v>9.7750000000000004</c:v>
                </c:pt>
                <c:pt idx="325">
                  <c:v>9.6425000000000001</c:v>
                </c:pt>
                <c:pt idx="326">
                  <c:v>8.9834990000000268</c:v>
                </c:pt>
                <c:pt idx="327">
                  <c:v>9.8614990000000411</c:v>
                </c:pt>
                <c:pt idx="328">
                  <c:v>8.9650000000000247</c:v>
                </c:pt>
                <c:pt idx="329">
                  <c:v>8.7349989999999984</c:v>
                </c:pt>
                <c:pt idx="330">
                  <c:v>9.2979999999999983</c:v>
                </c:pt>
                <c:pt idx="331">
                  <c:v>8.4134990000000247</c:v>
                </c:pt>
                <c:pt idx="332">
                  <c:v>9.2889999999999997</c:v>
                </c:pt>
                <c:pt idx="333">
                  <c:v>8.6349999999999998</c:v>
                </c:pt>
                <c:pt idx="334">
                  <c:v>8.7029990000000002</c:v>
                </c:pt>
                <c:pt idx="335">
                  <c:v>8.5614990000000066</c:v>
                </c:pt>
                <c:pt idx="336">
                  <c:v>8.6395</c:v>
                </c:pt>
                <c:pt idx="337">
                  <c:v>8.978999</c:v>
                </c:pt>
                <c:pt idx="338">
                  <c:v>7.7004999999999999</c:v>
                </c:pt>
                <c:pt idx="339">
                  <c:v>8.3720000000000248</c:v>
                </c:pt>
                <c:pt idx="340">
                  <c:v>7.5359999999999996</c:v>
                </c:pt>
                <c:pt idx="341">
                  <c:v>8.6879989999999996</c:v>
                </c:pt>
                <c:pt idx="342">
                  <c:v>8.1170000000000009</c:v>
                </c:pt>
                <c:pt idx="343">
                  <c:v>7.1749999999999945</c:v>
                </c:pt>
                <c:pt idx="344">
                  <c:v>6.6879999999999855</c:v>
                </c:pt>
                <c:pt idx="345">
                  <c:v>7.6315</c:v>
                </c:pt>
                <c:pt idx="346">
                  <c:v>7.3559999999999945</c:v>
                </c:pt>
                <c:pt idx="347">
                  <c:v>7.984</c:v>
                </c:pt>
                <c:pt idx="348">
                  <c:v>7.7035</c:v>
                </c:pt>
                <c:pt idx="349">
                  <c:v>7.8334999999999999</c:v>
                </c:pt>
                <c:pt idx="350">
                  <c:v>7.3864999999999998</c:v>
                </c:pt>
                <c:pt idx="351">
                  <c:v>6.6534990000000001</c:v>
                </c:pt>
                <c:pt idx="352">
                  <c:v>6.8490000000000002</c:v>
                </c:pt>
                <c:pt idx="353">
                  <c:v>7.5549999999999855</c:v>
                </c:pt>
                <c:pt idx="354">
                  <c:v>7.5694999999999997</c:v>
                </c:pt>
                <c:pt idx="355">
                  <c:v>7.2464990000000133</c:v>
                </c:pt>
                <c:pt idx="356">
                  <c:v>6.9969999999999999</c:v>
                </c:pt>
                <c:pt idx="357">
                  <c:v>7.1579999999999808</c:v>
                </c:pt>
                <c:pt idx="358">
                  <c:v>6.7060000000000004</c:v>
                </c:pt>
                <c:pt idx="359">
                  <c:v>7.1734999999999998</c:v>
                </c:pt>
                <c:pt idx="360">
                  <c:v>7.8339999999999996</c:v>
                </c:pt>
                <c:pt idx="361">
                  <c:v>6.8574999999999955</c:v>
                </c:pt>
                <c:pt idx="362">
                  <c:v>6.9829999999999997</c:v>
                </c:pt>
                <c:pt idx="363">
                  <c:v>7.0895000000000001</c:v>
                </c:pt>
                <c:pt idx="364">
                  <c:v>6.6254999999999855</c:v>
                </c:pt>
                <c:pt idx="365">
                  <c:v>5.9219999999999997</c:v>
                </c:pt>
                <c:pt idx="366">
                  <c:v>4.63</c:v>
                </c:pt>
                <c:pt idx="367">
                  <c:v>4.8365</c:v>
                </c:pt>
                <c:pt idx="368">
                  <c:v>6.8534999999999995</c:v>
                </c:pt>
                <c:pt idx="369">
                  <c:v>6.2765000000000004</c:v>
                </c:pt>
                <c:pt idx="370">
                  <c:v>5.9789990000000124</c:v>
                </c:pt>
                <c:pt idx="371">
                  <c:v>6.4885000000000002</c:v>
                </c:pt>
                <c:pt idx="372">
                  <c:v>6.9375</c:v>
                </c:pt>
                <c:pt idx="373">
                  <c:v>7.0094989999999999</c:v>
                </c:pt>
                <c:pt idx="374">
                  <c:v>6.2865000000000002</c:v>
                </c:pt>
                <c:pt idx="375">
                  <c:v>5.891</c:v>
                </c:pt>
                <c:pt idx="376">
                  <c:v>6.6139999999999946</c:v>
                </c:pt>
                <c:pt idx="377">
                  <c:v>6.4889999999999999</c:v>
                </c:pt>
                <c:pt idx="378">
                  <c:v>6.5369999999999999</c:v>
                </c:pt>
                <c:pt idx="379">
                  <c:v>6.1024999999999965</c:v>
                </c:pt>
                <c:pt idx="380">
                  <c:v>6.1874999999999956</c:v>
                </c:pt>
                <c:pt idx="381">
                  <c:v>6.4720000000000004</c:v>
                </c:pt>
                <c:pt idx="382">
                  <c:v>4.6554999999999955</c:v>
                </c:pt>
                <c:pt idx="383">
                  <c:v>6.4415000000000004</c:v>
                </c:pt>
                <c:pt idx="384">
                  <c:v>6.5134999999999996</c:v>
                </c:pt>
                <c:pt idx="385">
                  <c:v>7.1654999999999855</c:v>
                </c:pt>
                <c:pt idx="386">
                  <c:v>6.5454999999999997</c:v>
                </c:pt>
                <c:pt idx="387">
                  <c:v>6.3159999999999945</c:v>
                </c:pt>
                <c:pt idx="388">
                  <c:v>6.1164999999999985</c:v>
                </c:pt>
                <c:pt idx="389">
                  <c:v>5.835</c:v>
                </c:pt>
                <c:pt idx="390">
                  <c:v>5.7359999999999998</c:v>
                </c:pt>
                <c:pt idx="391">
                  <c:v>6.5019999999999998</c:v>
                </c:pt>
                <c:pt idx="392">
                  <c:v>6.2450000000000001</c:v>
                </c:pt>
                <c:pt idx="393">
                  <c:v>6.1790000000000003</c:v>
                </c:pt>
                <c:pt idx="394">
                  <c:v>5.9210000000000003</c:v>
                </c:pt>
                <c:pt idx="395">
                  <c:v>6.3619999999999965</c:v>
                </c:pt>
                <c:pt idx="396">
                  <c:v>6.1464999999999996</c:v>
                </c:pt>
                <c:pt idx="397">
                  <c:v>5.742</c:v>
                </c:pt>
                <c:pt idx="398">
                  <c:v>6.4849990000000002</c:v>
                </c:pt>
                <c:pt idx="399">
                  <c:v>5.8634999999999975</c:v>
                </c:pt>
                <c:pt idx="400">
                  <c:v>5.9450000000000003</c:v>
                </c:pt>
                <c:pt idx="401">
                  <c:v>6.2454999999999998</c:v>
                </c:pt>
                <c:pt idx="402">
                  <c:v>6.1269999999999945</c:v>
                </c:pt>
                <c:pt idx="403">
                  <c:v>5.8984999999999985</c:v>
                </c:pt>
                <c:pt idx="404">
                  <c:v>5.7824999999999998</c:v>
                </c:pt>
                <c:pt idx="405">
                  <c:v>6.3264999999999985</c:v>
                </c:pt>
                <c:pt idx="406">
                  <c:v>6.7174999999999985</c:v>
                </c:pt>
                <c:pt idx="407">
                  <c:v>6.5204999999999975</c:v>
                </c:pt>
                <c:pt idx="408">
                  <c:v>6.9194990000000134</c:v>
                </c:pt>
                <c:pt idx="409">
                  <c:v>6.9079990000000002</c:v>
                </c:pt>
                <c:pt idx="410">
                  <c:v>6.0569999999999995</c:v>
                </c:pt>
                <c:pt idx="411">
                  <c:v>6.5194999999999999</c:v>
                </c:pt>
                <c:pt idx="412">
                  <c:v>7.3404999999999996</c:v>
                </c:pt>
                <c:pt idx="413">
                  <c:v>7.343</c:v>
                </c:pt>
                <c:pt idx="414">
                  <c:v>7.0174999999999965</c:v>
                </c:pt>
                <c:pt idx="415">
                  <c:v>6.2565</c:v>
                </c:pt>
                <c:pt idx="416">
                  <c:v>6.5419999999999998</c:v>
                </c:pt>
                <c:pt idx="417">
                  <c:v>7.0629999999999855</c:v>
                </c:pt>
                <c:pt idx="418">
                  <c:v>6.8294990000000002</c:v>
                </c:pt>
                <c:pt idx="419">
                  <c:v>6.3984999999999985</c:v>
                </c:pt>
                <c:pt idx="420">
                  <c:v>6.4359999999999999</c:v>
                </c:pt>
                <c:pt idx="421">
                  <c:v>6.5810000000000004</c:v>
                </c:pt>
                <c:pt idx="422">
                  <c:v>6.5534999999999997</c:v>
                </c:pt>
                <c:pt idx="423">
                  <c:v>6.2809999999999997</c:v>
                </c:pt>
                <c:pt idx="424">
                  <c:v>6.3394990000000124</c:v>
                </c:pt>
                <c:pt idx="425">
                  <c:v>6.307499</c:v>
                </c:pt>
                <c:pt idx="426">
                  <c:v>6.4844999999999997</c:v>
                </c:pt>
                <c:pt idx="427">
                  <c:v>6.8019999999999996</c:v>
                </c:pt>
                <c:pt idx="428">
                  <c:v>6.9630000000000001</c:v>
                </c:pt>
                <c:pt idx="429">
                  <c:v>7.726</c:v>
                </c:pt>
                <c:pt idx="430">
                  <c:v>7.3179999999999845</c:v>
                </c:pt>
                <c:pt idx="431">
                  <c:v>7.7124990000000002</c:v>
                </c:pt>
                <c:pt idx="432">
                  <c:v>6.6564990000000002</c:v>
                </c:pt>
                <c:pt idx="433">
                  <c:v>7.1184999999999965</c:v>
                </c:pt>
                <c:pt idx="434">
                  <c:v>7.4344999999999999</c:v>
                </c:pt>
                <c:pt idx="435">
                  <c:v>7.0074999999999985</c:v>
                </c:pt>
                <c:pt idx="436">
                  <c:v>7.6809989999999955</c:v>
                </c:pt>
                <c:pt idx="437">
                  <c:v>7.5564999999999998</c:v>
                </c:pt>
                <c:pt idx="438">
                  <c:v>7.6784999999999997</c:v>
                </c:pt>
                <c:pt idx="439">
                  <c:v>6.4749999999999996</c:v>
                </c:pt>
                <c:pt idx="440">
                  <c:v>7.048</c:v>
                </c:pt>
                <c:pt idx="441">
                  <c:v>7.5254999999999965</c:v>
                </c:pt>
                <c:pt idx="442">
                  <c:v>7.2549999999999955</c:v>
                </c:pt>
                <c:pt idx="443">
                  <c:v>7.9829999999999997</c:v>
                </c:pt>
                <c:pt idx="444">
                  <c:v>6.7489999999999997</c:v>
                </c:pt>
                <c:pt idx="445">
                  <c:v>7.5934999999999997</c:v>
                </c:pt>
                <c:pt idx="446">
                  <c:v>7.7169999999999996</c:v>
                </c:pt>
                <c:pt idx="447">
                  <c:v>7.4009999999999998</c:v>
                </c:pt>
                <c:pt idx="448">
                  <c:v>7.5065</c:v>
                </c:pt>
                <c:pt idx="449">
                  <c:v>8.5384989999999998</c:v>
                </c:pt>
                <c:pt idx="450">
                  <c:v>7.4390000000000134</c:v>
                </c:pt>
                <c:pt idx="451">
                  <c:v>7.5880000000000001</c:v>
                </c:pt>
                <c:pt idx="452">
                  <c:v>7.2569999999999997</c:v>
                </c:pt>
                <c:pt idx="453">
                  <c:v>7.6254999999999855</c:v>
                </c:pt>
                <c:pt idx="454">
                  <c:v>8.5120000000000005</c:v>
                </c:pt>
                <c:pt idx="455">
                  <c:v>8.0889989999999994</c:v>
                </c:pt>
                <c:pt idx="456">
                  <c:v>8.7764990000000047</c:v>
                </c:pt>
                <c:pt idx="457">
                  <c:v>7.2315000000000014</c:v>
                </c:pt>
                <c:pt idx="458">
                  <c:v>8.0205000000000002</c:v>
                </c:pt>
                <c:pt idx="459">
                  <c:v>8.3294990000000411</c:v>
                </c:pt>
                <c:pt idx="460">
                  <c:v>7.8904990000000002</c:v>
                </c:pt>
                <c:pt idx="461">
                  <c:v>6.7674999999999965</c:v>
                </c:pt>
                <c:pt idx="462">
                  <c:v>8.9155000000000246</c:v>
                </c:pt>
                <c:pt idx="463">
                  <c:v>8.0790000000000006</c:v>
                </c:pt>
                <c:pt idx="464">
                  <c:v>7.78</c:v>
                </c:pt>
                <c:pt idx="465">
                  <c:v>8.3840000000000003</c:v>
                </c:pt>
                <c:pt idx="466">
                  <c:v>8.0979989999999997</c:v>
                </c:pt>
                <c:pt idx="467">
                  <c:v>8.4250000000000007</c:v>
                </c:pt>
                <c:pt idx="468">
                  <c:v>8.3870000000000005</c:v>
                </c:pt>
                <c:pt idx="469">
                  <c:v>8.8355000000000068</c:v>
                </c:pt>
                <c:pt idx="470">
                  <c:v>8.776999</c:v>
                </c:pt>
                <c:pt idx="471">
                  <c:v>8.8219990000000017</c:v>
                </c:pt>
                <c:pt idx="472">
                  <c:v>9.4020000000000028</c:v>
                </c:pt>
                <c:pt idx="473">
                  <c:v>8.6194990000000047</c:v>
                </c:pt>
                <c:pt idx="474">
                  <c:v>9.0279999999999987</c:v>
                </c:pt>
                <c:pt idx="475">
                  <c:v>8.5240000000000009</c:v>
                </c:pt>
                <c:pt idx="476">
                  <c:v>9.0230000000000015</c:v>
                </c:pt>
                <c:pt idx="477">
                  <c:v>10.042</c:v>
                </c:pt>
                <c:pt idx="478">
                  <c:v>9.6185000000000009</c:v>
                </c:pt>
                <c:pt idx="479">
                  <c:v>10.0905</c:v>
                </c:pt>
                <c:pt idx="480">
                  <c:v>11.253</c:v>
                </c:pt>
              </c:numCache>
            </c:numRef>
          </c:yVal>
          <c:smooth val="1"/>
          <c:extLst>
            <c:ext xmlns:c16="http://schemas.microsoft.com/office/drawing/2014/chart" uri="{C3380CC4-5D6E-409C-BE32-E72D297353CC}">
              <c16:uniqueId val="{00000005-DDF2-49AC-8AE7-D06E65AAA011}"/>
            </c:ext>
          </c:extLst>
        </c:ser>
        <c:ser>
          <c:idx val="6"/>
          <c:order val="6"/>
          <c:spPr>
            <a:ln w="12700">
              <a:solidFill>
                <a:srgbClr val="008080"/>
              </a:solidFill>
              <a:prstDash val="solid"/>
            </a:ln>
          </c:spPr>
          <c:marker>
            <c:symbol val="none"/>
          </c:marker>
          <c:xVal>
            <c:numRef>
              <c:f>vzapb!$A$1:$A$535</c:f>
              <c:numCache>
                <c:formatCode>General</c:formatCode>
                <c:ptCount val="535"/>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vzapb!$H$1:$H$535</c:f>
              <c:numCache>
                <c:formatCode>General</c:formatCode>
                <c:ptCount val="535"/>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958.12800000000004</c:v>
                </c:pt>
                <c:pt idx="10">
                  <c:v>874.64049999999997</c:v>
                </c:pt>
                <c:pt idx="11">
                  <c:v>779.48599999999999</c:v>
                </c:pt>
                <c:pt idx="12">
                  <c:v>677.548</c:v>
                </c:pt>
                <c:pt idx="13">
                  <c:v>577.71</c:v>
                </c:pt>
                <c:pt idx="14">
                  <c:v>477.08449999999999</c:v>
                </c:pt>
                <c:pt idx="15">
                  <c:v>390.35700000000008</c:v>
                </c:pt>
                <c:pt idx="16">
                  <c:v>306.73549999999869</c:v>
                </c:pt>
                <c:pt idx="17">
                  <c:v>233.45150000000001</c:v>
                </c:pt>
                <c:pt idx="18">
                  <c:v>222.77199999999999</c:v>
                </c:pt>
                <c:pt idx="19">
                  <c:v>169.21449999999999</c:v>
                </c:pt>
                <c:pt idx="20">
                  <c:v>117.82</c:v>
                </c:pt>
                <c:pt idx="21">
                  <c:v>80.493499999999997</c:v>
                </c:pt>
                <c:pt idx="22">
                  <c:v>55.132500000000149</c:v>
                </c:pt>
                <c:pt idx="23">
                  <c:v>35.465000000000003</c:v>
                </c:pt>
                <c:pt idx="24">
                  <c:v>25.742499999999875</c:v>
                </c:pt>
                <c:pt idx="25">
                  <c:v>21.292000000000002</c:v>
                </c:pt>
                <c:pt idx="26">
                  <c:v>17.852</c:v>
                </c:pt>
                <c:pt idx="27">
                  <c:v>16.347000000000001</c:v>
                </c:pt>
                <c:pt idx="28">
                  <c:v>16.330500000000001</c:v>
                </c:pt>
                <c:pt idx="29">
                  <c:v>16.654000000000035</c:v>
                </c:pt>
                <c:pt idx="30">
                  <c:v>18.191500000000001</c:v>
                </c:pt>
                <c:pt idx="31">
                  <c:v>19.635000000000005</c:v>
                </c:pt>
                <c:pt idx="32">
                  <c:v>20.035</c:v>
                </c:pt>
                <c:pt idx="33">
                  <c:v>21.934000000000001</c:v>
                </c:pt>
                <c:pt idx="34">
                  <c:v>24.264500000000002</c:v>
                </c:pt>
                <c:pt idx="35">
                  <c:v>24.67</c:v>
                </c:pt>
                <c:pt idx="36">
                  <c:v>27.202999999999989</c:v>
                </c:pt>
                <c:pt idx="37">
                  <c:v>28.234500000000001</c:v>
                </c:pt>
                <c:pt idx="38">
                  <c:v>29.225499999999879</c:v>
                </c:pt>
                <c:pt idx="39">
                  <c:v>32.230000000000011</c:v>
                </c:pt>
                <c:pt idx="40">
                  <c:v>35.913999999999994</c:v>
                </c:pt>
                <c:pt idx="41">
                  <c:v>36.573</c:v>
                </c:pt>
                <c:pt idx="42">
                  <c:v>39.492000000000012</c:v>
                </c:pt>
                <c:pt idx="43">
                  <c:v>41.814999999999998</c:v>
                </c:pt>
                <c:pt idx="44">
                  <c:v>44.610500000000002</c:v>
                </c:pt>
                <c:pt idx="45">
                  <c:v>50.26650000000015</c:v>
                </c:pt>
                <c:pt idx="46">
                  <c:v>53.529500000000013</c:v>
                </c:pt>
                <c:pt idx="47">
                  <c:v>56.533500000000011</c:v>
                </c:pt>
                <c:pt idx="48">
                  <c:v>60.539000000000001</c:v>
                </c:pt>
                <c:pt idx="49">
                  <c:v>64.639499999999998</c:v>
                </c:pt>
                <c:pt idx="50">
                  <c:v>70.361998999999983</c:v>
                </c:pt>
                <c:pt idx="51">
                  <c:v>74.253</c:v>
                </c:pt>
                <c:pt idx="52">
                  <c:v>77.5715</c:v>
                </c:pt>
                <c:pt idx="53">
                  <c:v>80.440500000000227</c:v>
                </c:pt>
                <c:pt idx="54">
                  <c:v>85.45</c:v>
                </c:pt>
                <c:pt idx="55">
                  <c:v>89.032499999999999</c:v>
                </c:pt>
                <c:pt idx="56">
                  <c:v>94.911500000000359</c:v>
                </c:pt>
                <c:pt idx="57">
                  <c:v>97.768500000000003</c:v>
                </c:pt>
                <c:pt idx="58">
                  <c:v>101.46950000000002</c:v>
                </c:pt>
                <c:pt idx="59">
                  <c:v>102.474</c:v>
                </c:pt>
                <c:pt idx="60">
                  <c:v>105.5025</c:v>
                </c:pt>
                <c:pt idx="61">
                  <c:v>112.04949999999999</c:v>
                </c:pt>
                <c:pt idx="62">
                  <c:v>113.40400000000002</c:v>
                </c:pt>
                <c:pt idx="63">
                  <c:v>117.99350000000022</c:v>
                </c:pt>
                <c:pt idx="64">
                  <c:v>120.83750000000002</c:v>
                </c:pt>
                <c:pt idx="65">
                  <c:v>124.8815</c:v>
                </c:pt>
                <c:pt idx="66">
                  <c:v>127.7765</c:v>
                </c:pt>
                <c:pt idx="67">
                  <c:v>132.60250000000002</c:v>
                </c:pt>
                <c:pt idx="68">
                  <c:v>135.51599999999999</c:v>
                </c:pt>
                <c:pt idx="69">
                  <c:v>141.148</c:v>
                </c:pt>
                <c:pt idx="70">
                  <c:v>145.14499999999998</c:v>
                </c:pt>
                <c:pt idx="71">
                  <c:v>150.86750000000001</c:v>
                </c:pt>
                <c:pt idx="72">
                  <c:v>154.50750000000002</c:v>
                </c:pt>
                <c:pt idx="73">
                  <c:v>158.27649999999997</c:v>
                </c:pt>
                <c:pt idx="74">
                  <c:v>162.41800000000001</c:v>
                </c:pt>
                <c:pt idx="75">
                  <c:v>167.62949999999998</c:v>
                </c:pt>
                <c:pt idx="76">
                  <c:v>169.7885</c:v>
                </c:pt>
                <c:pt idx="77">
                  <c:v>177.66299999999998</c:v>
                </c:pt>
                <c:pt idx="78">
                  <c:v>180.87300000000002</c:v>
                </c:pt>
                <c:pt idx="79">
                  <c:v>185.01850000000002</c:v>
                </c:pt>
                <c:pt idx="80">
                  <c:v>190.72</c:v>
                </c:pt>
                <c:pt idx="81">
                  <c:v>193.47549999999998</c:v>
                </c:pt>
                <c:pt idx="82">
                  <c:v>195.28150000000002</c:v>
                </c:pt>
                <c:pt idx="83">
                  <c:v>197.5515</c:v>
                </c:pt>
                <c:pt idx="84">
                  <c:v>208.29949999999999</c:v>
                </c:pt>
                <c:pt idx="85">
                  <c:v>207.82900000000001</c:v>
                </c:pt>
                <c:pt idx="86">
                  <c:v>212.67949999999999</c:v>
                </c:pt>
                <c:pt idx="87">
                  <c:v>216.27649999999997</c:v>
                </c:pt>
                <c:pt idx="88">
                  <c:v>214.11049999999997</c:v>
                </c:pt>
                <c:pt idx="89">
                  <c:v>215.85250000000062</c:v>
                </c:pt>
                <c:pt idx="90">
                  <c:v>217.0855</c:v>
                </c:pt>
                <c:pt idx="91">
                  <c:v>219.63649999999998</c:v>
                </c:pt>
                <c:pt idx="92">
                  <c:v>220.62550000000002</c:v>
                </c:pt>
                <c:pt idx="93">
                  <c:v>221.47949999999997</c:v>
                </c:pt>
                <c:pt idx="94">
                  <c:v>222.3425</c:v>
                </c:pt>
                <c:pt idx="95">
                  <c:v>221.90349999999998</c:v>
                </c:pt>
                <c:pt idx="96">
                  <c:v>222.63899999999998</c:v>
                </c:pt>
                <c:pt idx="97">
                  <c:v>224.4580000000006</c:v>
                </c:pt>
                <c:pt idx="98">
                  <c:v>228.47499999999999</c:v>
                </c:pt>
                <c:pt idx="99">
                  <c:v>225.25700000000001</c:v>
                </c:pt>
                <c:pt idx="100">
                  <c:v>220.91800000000001</c:v>
                </c:pt>
                <c:pt idx="101">
                  <c:v>229.09399999999999</c:v>
                </c:pt>
                <c:pt idx="102">
                  <c:v>224.42800000000059</c:v>
                </c:pt>
                <c:pt idx="103">
                  <c:v>227.48700000000059</c:v>
                </c:pt>
                <c:pt idx="104">
                  <c:v>229.11299999999997</c:v>
                </c:pt>
                <c:pt idx="105">
                  <c:v>228.86</c:v>
                </c:pt>
                <c:pt idx="106">
                  <c:v>226.60649999999998</c:v>
                </c:pt>
                <c:pt idx="107">
                  <c:v>228.85300000000001</c:v>
                </c:pt>
                <c:pt idx="108">
                  <c:v>227.29499999999999</c:v>
                </c:pt>
                <c:pt idx="109">
                  <c:v>228.85800000000069</c:v>
                </c:pt>
                <c:pt idx="110">
                  <c:v>225.99200000000027</c:v>
                </c:pt>
                <c:pt idx="111">
                  <c:v>226.3365</c:v>
                </c:pt>
                <c:pt idx="112">
                  <c:v>224.839</c:v>
                </c:pt>
                <c:pt idx="113">
                  <c:v>227.76049999999998</c:v>
                </c:pt>
                <c:pt idx="114">
                  <c:v>224.77449999999999</c:v>
                </c:pt>
                <c:pt idx="115">
                  <c:v>221.35400000000001</c:v>
                </c:pt>
                <c:pt idx="116">
                  <c:v>215.63449999999997</c:v>
                </c:pt>
                <c:pt idx="117">
                  <c:v>214.96300000000002</c:v>
                </c:pt>
                <c:pt idx="118">
                  <c:v>213.30600000000001</c:v>
                </c:pt>
                <c:pt idx="119">
                  <c:v>210.77199999999999</c:v>
                </c:pt>
                <c:pt idx="120">
                  <c:v>214.518</c:v>
                </c:pt>
                <c:pt idx="121">
                  <c:v>206.63649999999998</c:v>
                </c:pt>
                <c:pt idx="122">
                  <c:v>208.02800000000047</c:v>
                </c:pt>
                <c:pt idx="123">
                  <c:v>203.81050000000002</c:v>
                </c:pt>
                <c:pt idx="124">
                  <c:v>201.51399999999998</c:v>
                </c:pt>
                <c:pt idx="125">
                  <c:v>200.26299999999998</c:v>
                </c:pt>
                <c:pt idx="126">
                  <c:v>198.61799999999999</c:v>
                </c:pt>
                <c:pt idx="127">
                  <c:v>197.01649999999998</c:v>
                </c:pt>
                <c:pt idx="128">
                  <c:v>193.8655</c:v>
                </c:pt>
                <c:pt idx="129">
                  <c:v>189.43349999999998</c:v>
                </c:pt>
                <c:pt idx="130">
                  <c:v>188.84349999999998</c:v>
                </c:pt>
                <c:pt idx="131">
                  <c:v>185.791</c:v>
                </c:pt>
                <c:pt idx="132">
                  <c:v>180.79549999999998</c:v>
                </c:pt>
                <c:pt idx="133">
                  <c:v>176.29499999999999</c:v>
                </c:pt>
                <c:pt idx="134">
                  <c:v>176.78700000000001</c:v>
                </c:pt>
                <c:pt idx="135">
                  <c:v>177.28700000000001</c:v>
                </c:pt>
                <c:pt idx="136">
                  <c:v>173.97499999999999</c:v>
                </c:pt>
                <c:pt idx="137">
                  <c:v>170.85050000000001</c:v>
                </c:pt>
                <c:pt idx="138">
                  <c:v>165.55550000000002</c:v>
                </c:pt>
                <c:pt idx="139">
                  <c:v>160.1525</c:v>
                </c:pt>
                <c:pt idx="140">
                  <c:v>160.5025</c:v>
                </c:pt>
                <c:pt idx="141">
                  <c:v>156.13200000000001</c:v>
                </c:pt>
                <c:pt idx="142">
                  <c:v>158.5505</c:v>
                </c:pt>
                <c:pt idx="143">
                  <c:v>157.066</c:v>
                </c:pt>
                <c:pt idx="144">
                  <c:v>154.94</c:v>
                </c:pt>
                <c:pt idx="145">
                  <c:v>149.42350000000002</c:v>
                </c:pt>
                <c:pt idx="146">
                  <c:v>148.50549999999998</c:v>
                </c:pt>
                <c:pt idx="147">
                  <c:v>144.566</c:v>
                </c:pt>
                <c:pt idx="148">
                  <c:v>139.654</c:v>
                </c:pt>
                <c:pt idx="149">
                  <c:v>140.3355</c:v>
                </c:pt>
                <c:pt idx="150">
                  <c:v>138.08250000000001</c:v>
                </c:pt>
                <c:pt idx="151">
                  <c:v>135.74849999999998</c:v>
                </c:pt>
                <c:pt idx="152">
                  <c:v>131.6875</c:v>
                </c:pt>
                <c:pt idx="153">
                  <c:v>131.40300000000002</c:v>
                </c:pt>
                <c:pt idx="154">
                  <c:v>127.646</c:v>
                </c:pt>
                <c:pt idx="155">
                  <c:v>123.33450000000002</c:v>
                </c:pt>
                <c:pt idx="156">
                  <c:v>118.26100000000002</c:v>
                </c:pt>
                <c:pt idx="157">
                  <c:v>119.43049999999999</c:v>
                </c:pt>
                <c:pt idx="158">
                  <c:v>116.87350000000001</c:v>
                </c:pt>
                <c:pt idx="159">
                  <c:v>113.80200000000001</c:v>
                </c:pt>
                <c:pt idx="160">
                  <c:v>109.6135</c:v>
                </c:pt>
                <c:pt idx="161">
                  <c:v>109.315</c:v>
                </c:pt>
                <c:pt idx="162">
                  <c:v>109.90649999999999</c:v>
                </c:pt>
                <c:pt idx="163">
                  <c:v>106.10250000000001</c:v>
                </c:pt>
                <c:pt idx="164">
                  <c:v>102.8245</c:v>
                </c:pt>
                <c:pt idx="165">
                  <c:v>100.38200000000001</c:v>
                </c:pt>
                <c:pt idx="166">
                  <c:v>99.406999999999996</c:v>
                </c:pt>
                <c:pt idx="167">
                  <c:v>96.026499999999999</c:v>
                </c:pt>
                <c:pt idx="168">
                  <c:v>94.455500000000001</c:v>
                </c:pt>
                <c:pt idx="169">
                  <c:v>92.180999999999983</c:v>
                </c:pt>
                <c:pt idx="170">
                  <c:v>89.876498999999569</c:v>
                </c:pt>
                <c:pt idx="171">
                  <c:v>86.314499999999995</c:v>
                </c:pt>
                <c:pt idx="172">
                  <c:v>84.543000000000006</c:v>
                </c:pt>
                <c:pt idx="173">
                  <c:v>84.848000000000013</c:v>
                </c:pt>
                <c:pt idx="174">
                  <c:v>81.188499999999948</c:v>
                </c:pt>
                <c:pt idx="175">
                  <c:v>79.643000000000001</c:v>
                </c:pt>
                <c:pt idx="176">
                  <c:v>80.063000000000002</c:v>
                </c:pt>
                <c:pt idx="177">
                  <c:v>79.083500000000001</c:v>
                </c:pt>
                <c:pt idx="178">
                  <c:v>74.246499999999997</c:v>
                </c:pt>
                <c:pt idx="179">
                  <c:v>74.198999999999998</c:v>
                </c:pt>
                <c:pt idx="180">
                  <c:v>70.125999999999948</c:v>
                </c:pt>
                <c:pt idx="181">
                  <c:v>70.948499999999996</c:v>
                </c:pt>
                <c:pt idx="182">
                  <c:v>70.037999999999997</c:v>
                </c:pt>
                <c:pt idx="183">
                  <c:v>70.338499999999982</c:v>
                </c:pt>
                <c:pt idx="184">
                  <c:v>67.313500000000005</c:v>
                </c:pt>
                <c:pt idx="185">
                  <c:v>66.521000000000001</c:v>
                </c:pt>
                <c:pt idx="186">
                  <c:v>65.046498999999983</c:v>
                </c:pt>
                <c:pt idx="187">
                  <c:v>62.460500000000003</c:v>
                </c:pt>
                <c:pt idx="188">
                  <c:v>62.742500000000113</c:v>
                </c:pt>
                <c:pt idx="189">
                  <c:v>61.516500000000001</c:v>
                </c:pt>
                <c:pt idx="190">
                  <c:v>60.568500000000149</c:v>
                </c:pt>
                <c:pt idx="191">
                  <c:v>60.7545</c:v>
                </c:pt>
                <c:pt idx="192">
                  <c:v>57.844499999999996</c:v>
                </c:pt>
                <c:pt idx="193">
                  <c:v>56.833999999999996</c:v>
                </c:pt>
                <c:pt idx="194">
                  <c:v>56.309999999999995</c:v>
                </c:pt>
                <c:pt idx="195">
                  <c:v>54.492500000000113</c:v>
                </c:pt>
                <c:pt idx="196">
                  <c:v>52.47</c:v>
                </c:pt>
                <c:pt idx="197">
                  <c:v>52.657499999999999</c:v>
                </c:pt>
                <c:pt idx="198">
                  <c:v>50.750500000000002</c:v>
                </c:pt>
                <c:pt idx="199">
                  <c:v>50.811499999999995</c:v>
                </c:pt>
                <c:pt idx="200">
                  <c:v>48.750500000000002</c:v>
                </c:pt>
                <c:pt idx="201">
                  <c:v>47.879000000000005</c:v>
                </c:pt>
                <c:pt idx="202">
                  <c:v>45.911999999999999</c:v>
                </c:pt>
                <c:pt idx="203">
                  <c:v>45.476500000000001</c:v>
                </c:pt>
                <c:pt idx="204">
                  <c:v>44.534500000000001</c:v>
                </c:pt>
                <c:pt idx="205">
                  <c:v>45.309000000000005</c:v>
                </c:pt>
                <c:pt idx="206">
                  <c:v>44.336999999999996</c:v>
                </c:pt>
                <c:pt idx="207">
                  <c:v>42.256500000000003</c:v>
                </c:pt>
                <c:pt idx="208">
                  <c:v>40.713000000000001</c:v>
                </c:pt>
                <c:pt idx="209">
                  <c:v>41.203500000000012</c:v>
                </c:pt>
                <c:pt idx="210">
                  <c:v>40.078500000000012</c:v>
                </c:pt>
                <c:pt idx="211">
                  <c:v>39.803999999999995</c:v>
                </c:pt>
                <c:pt idx="212">
                  <c:v>39.106000000000002</c:v>
                </c:pt>
                <c:pt idx="213">
                  <c:v>38.26200000000015</c:v>
                </c:pt>
                <c:pt idx="214">
                  <c:v>36.277000000000001</c:v>
                </c:pt>
                <c:pt idx="215">
                  <c:v>37.471000000000004</c:v>
                </c:pt>
                <c:pt idx="216">
                  <c:v>36.542500000000011</c:v>
                </c:pt>
                <c:pt idx="217">
                  <c:v>36.799000000000063</c:v>
                </c:pt>
                <c:pt idx="218">
                  <c:v>36.493500000000012</c:v>
                </c:pt>
                <c:pt idx="219">
                  <c:v>36.706000000000003</c:v>
                </c:pt>
                <c:pt idx="220">
                  <c:v>36.443999999999996</c:v>
                </c:pt>
                <c:pt idx="221">
                  <c:v>35.131</c:v>
                </c:pt>
                <c:pt idx="222">
                  <c:v>33.303999999999995</c:v>
                </c:pt>
                <c:pt idx="223">
                  <c:v>32.349000000000004</c:v>
                </c:pt>
                <c:pt idx="224">
                  <c:v>33.033000000000001</c:v>
                </c:pt>
                <c:pt idx="225">
                  <c:v>32.445500000000003</c:v>
                </c:pt>
                <c:pt idx="226">
                  <c:v>32.150999999999996</c:v>
                </c:pt>
                <c:pt idx="227">
                  <c:v>30.315999999999999</c:v>
                </c:pt>
                <c:pt idx="228">
                  <c:v>30.08749999999991</c:v>
                </c:pt>
                <c:pt idx="229">
                  <c:v>29.169499999999989</c:v>
                </c:pt>
                <c:pt idx="230">
                  <c:v>29.887</c:v>
                </c:pt>
                <c:pt idx="231">
                  <c:v>29.579499999999989</c:v>
                </c:pt>
                <c:pt idx="232">
                  <c:v>27.3765</c:v>
                </c:pt>
                <c:pt idx="233">
                  <c:v>28.553999999999988</c:v>
                </c:pt>
                <c:pt idx="234">
                  <c:v>27.673500000000001</c:v>
                </c:pt>
                <c:pt idx="235">
                  <c:v>26.547999999999988</c:v>
                </c:pt>
                <c:pt idx="236">
                  <c:v>26.618000000000031</c:v>
                </c:pt>
                <c:pt idx="237">
                  <c:v>25.161000000000001</c:v>
                </c:pt>
                <c:pt idx="238">
                  <c:v>25.790500000000002</c:v>
                </c:pt>
                <c:pt idx="239">
                  <c:v>24.90449999999991</c:v>
                </c:pt>
                <c:pt idx="240">
                  <c:v>23.8325</c:v>
                </c:pt>
                <c:pt idx="241">
                  <c:v>24.367000000000001</c:v>
                </c:pt>
                <c:pt idx="242">
                  <c:v>25.0595</c:v>
                </c:pt>
                <c:pt idx="243">
                  <c:v>24.8355</c:v>
                </c:pt>
                <c:pt idx="244">
                  <c:v>23.478499999999883</c:v>
                </c:pt>
                <c:pt idx="245">
                  <c:v>21.846</c:v>
                </c:pt>
                <c:pt idx="246">
                  <c:v>23.618500000000001</c:v>
                </c:pt>
                <c:pt idx="247">
                  <c:v>23.420499999999887</c:v>
                </c:pt>
                <c:pt idx="248">
                  <c:v>22.424999999999986</c:v>
                </c:pt>
                <c:pt idx="249">
                  <c:v>22.223499999999905</c:v>
                </c:pt>
                <c:pt idx="250">
                  <c:v>21.182499999999891</c:v>
                </c:pt>
                <c:pt idx="251">
                  <c:v>21.8095</c:v>
                </c:pt>
                <c:pt idx="252">
                  <c:v>20.326499999999989</c:v>
                </c:pt>
                <c:pt idx="253">
                  <c:v>20.408499999999876</c:v>
                </c:pt>
                <c:pt idx="254">
                  <c:v>20.919499999999989</c:v>
                </c:pt>
                <c:pt idx="255">
                  <c:v>20.503</c:v>
                </c:pt>
                <c:pt idx="256">
                  <c:v>20.281499999999905</c:v>
                </c:pt>
                <c:pt idx="257">
                  <c:v>20.027999999999999</c:v>
                </c:pt>
                <c:pt idx="258">
                  <c:v>19.560499999999898</c:v>
                </c:pt>
                <c:pt idx="259">
                  <c:v>18.240499999999887</c:v>
                </c:pt>
                <c:pt idx="260">
                  <c:v>19.609000000000005</c:v>
                </c:pt>
                <c:pt idx="261">
                  <c:v>19.912499999999905</c:v>
                </c:pt>
                <c:pt idx="262">
                  <c:v>18.623999999999999</c:v>
                </c:pt>
                <c:pt idx="263">
                  <c:v>18.014500000000005</c:v>
                </c:pt>
                <c:pt idx="264">
                  <c:v>17.5565</c:v>
                </c:pt>
                <c:pt idx="265">
                  <c:v>17.744999999999987</c:v>
                </c:pt>
                <c:pt idx="266">
                  <c:v>17.5975</c:v>
                </c:pt>
                <c:pt idx="267">
                  <c:v>16.888000000000002</c:v>
                </c:pt>
                <c:pt idx="268">
                  <c:v>16.927499999999906</c:v>
                </c:pt>
                <c:pt idx="269">
                  <c:v>16.658999999999999</c:v>
                </c:pt>
                <c:pt idx="270">
                  <c:v>16.226499999999906</c:v>
                </c:pt>
                <c:pt idx="271">
                  <c:v>16.792499999999883</c:v>
                </c:pt>
                <c:pt idx="272">
                  <c:v>16.195499999999921</c:v>
                </c:pt>
                <c:pt idx="273">
                  <c:v>16.443499999999879</c:v>
                </c:pt>
                <c:pt idx="274">
                  <c:v>16.231999999999999</c:v>
                </c:pt>
                <c:pt idx="275">
                  <c:v>16.537500000000001</c:v>
                </c:pt>
                <c:pt idx="276">
                  <c:v>15.8215</c:v>
                </c:pt>
                <c:pt idx="277">
                  <c:v>15.4305</c:v>
                </c:pt>
                <c:pt idx="278">
                  <c:v>15.370000000000006</c:v>
                </c:pt>
                <c:pt idx="279">
                  <c:v>16.317499999999999</c:v>
                </c:pt>
                <c:pt idx="280">
                  <c:v>15.768000000000001</c:v>
                </c:pt>
                <c:pt idx="281">
                  <c:v>15.195500000000004</c:v>
                </c:pt>
                <c:pt idx="282">
                  <c:v>15.26</c:v>
                </c:pt>
                <c:pt idx="283">
                  <c:v>15.345500000000024</c:v>
                </c:pt>
                <c:pt idx="284">
                  <c:v>14.4115</c:v>
                </c:pt>
                <c:pt idx="285">
                  <c:v>15.372000000000041</c:v>
                </c:pt>
                <c:pt idx="286">
                  <c:v>14.447000000000001</c:v>
                </c:pt>
                <c:pt idx="287">
                  <c:v>15.0375</c:v>
                </c:pt>
                <c:pt idx="288">
                  <c:v>14.98</c:v>
                </c:pt>
                <c:pt idx="289">
                  <c:v>15.1065</c:v>
                </c:pt>
                <c:pt idx="290">
                  <c:v>14.631500000000001</c:v>
                </c:pt>
                <c:pt idx="291">
                  <c:v>13.744499999999999</c:v>
                </c:pt>
                <c:pt idx="292">
                  <c:v>13.098000000000001</c:v>
                </c:pt>
                <c:pt idx="293">
                  <c:v>13.916500000000006</c:v>
                </c:pt>
                <c:pt idx="294">
                  <c:v>14.438500000000001</c:v>
                </c:pt>
                <c:pt idx="295">
                  <c:v>15.707000000000001</c:v>
                </c:pt>
                <c:pt idx="296">
                  <c:v>12.959000000000024</c:v>
                </c:pt>
                <c:pt idx="297">
                  <c:v>12.7105</c:v>
                </c:pt>
                <c:pt idx="298">
                  <c:v>12.9285</c:v>
                </c:pt>
                <c:pt idx="299">
                  <c:v>12.862500000000056</c:v>
                </c:pt>
                <c:pt idx="300">
                  <c:v>12.1845</c:v>
                </c:pt>
                <c:pt idx="301">
                  <c:v>12.7005</c:v>
                </c:pt>
                <c:pt idx="302">
                  <c:v>11.967000000000002</c:v>
                </c:pt>
                <c:pt idx="303">
                  <c:v>12.035500000000004</c:v>
                </c:pt>
                <c:pt idx="304">
                  <c:v>11.316500000000024</c:v>
                </c:pt>
                <c:pt idx="305">
                  <c:v>11.838000000000001</c:v>
                </c:pt>
                <c:pt idx="306">
                  <c:v>12.239999999999998</c:v>
                </c:pt>
                <c:pt idx="307">
                  <c:v>12.234999999999999</c:v>
                </c:pt>
                <c:pt idx="308">
                  <c:v>12.0375</c:v>
                </c:pt>
                <c:pt idx="309">
                  <c:v>10.894</c:v>
                </c:pt>
                <c:pt idx="310">
                  <c:v>11.708500000000001</c:v>
                </c:pt>
                <c:pt idx="311">
                  <c:v>11.7775</c:v>
                </c:pt>
                <c:pt idx="312">
                  <c:v>11.611500000000001</c:v>
                </c:pt>
                <c:pt idx="313">
                  <c:v>11.1435</c:v>
                </c:pt>
                <c:pt idx="314">
                  <c:v>10.905000000000006</c:v>
                </c:pt>
                <c:pt idx="315">
                  <c:v>12.0685</c:v>
                </c:pt>
                <c:pt idx="316">
                  <c:v>11.454500000000024</c:v>
                </c:pt>
                <c:pt idx="317">
                  <c:v>11.684000000000001</c:v>
                </c:pt>
                <c:pt idx="318">
                  <c:v>11.079500000000024</c:v>
                </c:pt>
                <c:pt idx="319">
                  <c:v>10.717000000000001</c:v>
                </c:pt>
                <c:pt idx="320">
                  <c:v>11.242000000000001</c:v>
                </c:pt>
                <c:pt idx="321">
                  <c:v>10.919500000000006</c:v>
                </c:pt>
                <c:pt idx="322">
                  <c:v>11.255500000000024</c:v>
                </c:pt>
                <c:pt idx="323">
                  <c:v>11.012</c:v>
                </c:pt>
                <c:pt idx="324">
                  <c:v>9.968</c:v>
                </c:pt>
                <c:pt idx="325">
                  <c:v>10.3375</c:v>
                </c:pt>
                <c:pt idx="326">
                  <c:v>10.070500000000004</c:v>
                </c:pt>
                <c:pt idx="327">
                  <c:v>9.8255000000000248</c:v>
                </c:pt>
                <c:pt idx="328">
                  <c:v>10.669</c:v>
                </c:pt>
                <c:pt idx="329">
                  <c:v>10.108500000000001</c:v>
                </c:pt>
                <c:pt idx="330">
                  <c:v>10.274000000000001</c:v>
                </c:pt>
                <c:pt idx="331">
                  <c:v>10.163</c:v>
                </c:pt>
                <c:pt idx="332">
                  <c:v>9.7850000000000001</c:v>
                </c:pt>
                <c:pt idx="333">
                  <c:v>9.9435000000000002</c:v>
                </c:pt>
                <c:pt idx="334">
                  <c:v>9.6655000000000246</c:v>
                </c:pt>
                <c:pt idx="335">
                  <c:v>9.32</c:v>
                </c:pt>
                <c:pt idx="336">
                  <c:v>10.182500000000006</c:v>
                </c:pt>
                <c:pt idx="337">
                  <c:v>9.8560000000000247</c:v>
                </c:pt>
                <c:pt idx="338">
                  <c:v>10.1105</c:v>
                </c:pt>
                <c:pt idx="339">
                  <c:v>8.6619989999999998</c:v>
                </c:pt>
                <c:pt idx="340">
                  <c:v>9.0245000000000015</c:v>
                </c:pt>
                <c:pt idx="341">
                  <c:v>9.3294990000000411</c:v>
                </c:pt>
                <c:pt idx="342">
                  <c:v>9.4074990000000067</c:v>
                </c:pt>
                <c:pt idx="343">
                  <c:v>9.1705000000000005</c:v>
                </c:pt>
                <c:pt idx="344">
                  <c:v>8.677999999999999</c:v>
                </c:pt>
                <c:pt idx="345">
                  <c:v>8.3159990000000068</c:v>
                </c:pt>
                <c:pt idx="346">
                  <c:v>8.4430000000000014</c:v>
                </c:pt>
                <c:pt idx="347">
                  <c:v>8.093</c:v>
                </c:pt>
                <c:pt idx="348">
                  <c:v>8.4489999999999998</c:v>
                </c:pt>
                <c:pt idx="349">
                  <c:v>8.6329990000000016</c:v>
                </c:pt>
                <c:pt idx="350">
                  <c:v>8.5339989999999997</c:v>
                </c:pt>
                <c:pt idx="351">
                  <c:v>8.5595000000000248</c:v>
                </c:pt>
                <c:pt idx="352">
                  <c:v>8.0465</c:v>
                </c:pt>
                <c:pt idx="353">
                  <c:v>7.8174999999999955</c:v>
                </c:pt>
                <c:pt idx="354">
                  <c:v>8.1685000000000034</c:v>
                </c:pt>
                <c:pt idx="355">
                  <c:v>8.7875000000000014</c:v>
                </c:pt>
                <c:pt idx="356">
                  <c:v>8.3655000000000559</c:v>
                </c:pt>
                <c:pt idx="357">
                  <c:v>7.8929999999999945</c:v>
                </c:pt>
                <c:pt idx="358">
                  <c:v>7.7959990000000001</c:v>
                </c:pt>
                <c:pt idx="359">
                  <c:v>7.8204989999999945</c:v>
                </c:pt>
                <c:pt idx="360">
                  <c:v>7.7139999999999995</c:v>
                </c:pt>
                <c:pt idx="361">
                  <c:v>8.1469999999999985</c:v>
                </c:pt>
                <c:pt idx="362">
                  <c:v>7.2264999999999997</c:v>
                </c:pt>
                <c:pt idx="363">
                  <c:v>7.5315000000000003</c:v>
                </c:pt>
                <c:pt idx="364">
                  <c:v>7.35</c:v>
                </c:pt>
                <c:pt idx="365">
                  <c:v>6.9424999999999999</c:v>
                </c:pt>
                <c:pt idx="366">
                  <c:v>7.0739999999999998</c:v>
                </c:pt>
                <c:pt idx="367">
                  <c:v>7.5639999999999965</c:v>
                </c:pt>
                <c:pt idx="368">
                  <c:v>7.9264999999999999</c:v>
                </c:pt>
                <c:pt idx="369">
                  <c:v>6.4765000000000024</c:v>
                </c:pt>
                <c:pt idx="370">
                  <c:v>6.6929999999999845</c:v>
                </c:pt>
                <c:pt idx="371">
                  <c:v>6.9930000000000003</c:v>
                </c:pt>
                <c:pt idx="372">
                  <c:v>7.2404999999999999</c:v>
                </c:pt>
                <c:pt idx="373">
                  <c:v>7.0184999999999995</c:v>
                </c:pt>
                <c:pt idx="374">
                  <c:v>4.5510000000000002</c:v>
                </c:pt>
                <c:pt idx="375">
                  <c:v>7.3804999999999996</c:v>
                </c:pt>
                <c:pt idx="376">
                  <c:v>7.1954999999999965</c:v>
                </c:pt>
                <c:pt idx="377">
                  <c:v>7.1129999999999809</c:v>
                </c:pt>
                <c:pt idx="378">
                  <c:v>7.4139999999999997</c:v>
                </c:pt>
                <c:pt idx="379">
                  <c:v>7.6679999999999771</c:v>
                </c:pt>
                <c:pt idx="380">
                  <c:v>7.4495000000000013</c:v>
                </c:pt>
                <c:pt idx="381">
                  <c:v>6.8954999999999975</c:v>
                </c:pt>
                <c:pt idx="382">
                  <c:v>7.8154999999999966</c:v>
                </c:pt>
                <c:pt idx="383">
                  <c:v>6.5609999999999955</c:v>
                </c:pt>
                <c:pt idx="384">
                  <c:v>6.95</c:v>
                </c:pt>
                <c:pt idx="385">
                  <c:v>7.548</c:v>
                </c:pt>
                <c:pt idx="386">
                  <c:v>7.5424999999999995</c:v>
                </c:pt>
                <c:pt idx="387">
                  <c:v>7.3634999999999975</c:v>
                </c:pt>
                <c:pt idx="388">
                  <c:v>7.0810000000000004</c:v>
                </c:pt>
                <c:pt idx="389">
                  <c:v>7.0249999999999808</c:v>
                </c:pt>
                <c:pt idx="390">
                  <c:v>7.5514999999999999</c:v>
                </c:pt>
                <c:pt idx="391">
                  <c:v>7.1764999999999999</c:v>
                </c:pt>
                <c:pt idx="392">
                  <c:v>6.5395000000000003</c:v>
                </c:pt>
                <c:pt idx="393">
                  <c:v>7.0884999999999998</c:v>
                </c:pt>
                <c:pt idx="394">
                  <c:v>7.3214999999999995</c:v>
                </c:pt>
                <c:pt idx="395">
                  <c:v>6.1819999999999995</c:v>
                </c:pt>
                <c:pt idx="396">
                  <c:v>6.9215</c:v>
                </c:pt>
                <c:pt idx="397">
                  <c:v>6.6249999999999751</c:v>
                </c:pt>
                <c:pt idx="398">
                  <c:v>6.9189999999999996</c:v>
                </c:pt>
                <c:pt idx="399">
                  <c:v>7.0095000000000001</c:v>
                </c:pt>
                <c:pt idx="400">
                  <c:v>6.8964999999999996</c:v>
                </c:pt>
                <c:pt idx="401">
                  <c:v>6.5415000000000001</c:v>
                </c:pt>
                <c:pt idx="402">
                  <c:v>6.6029999999999855</c:v>
                </c:pt>
                <c:pt idx="403">
                  <c:v>7.1014999999999997</c:v>
                </c:pt>
                <c:pt idx="404">
                  <c:v>7.2229999999999945</c:v>
                </c:pt>
                <c:pt idx="405">
                  <c:v>8.5535000000000068</c:v>
                </c:pt>
                <c:pt idx="406">
                  <c:v>7.8644999999999845</c:v>
                </c:pt>
                <c:pt idx="407">
                  <c:v>8.2839989999999997</c:v>
                </c:pt>
                <c:pt idx="408">
                  <c:v>7.407</c:v>
                </c:pt>
                <c:pt idx="409">
                  <c:v>8.1605000000000008</c:v>
                </c:pt>
                <c:pt idx="410">
                  <c:v>8.0535000000000068</c:v>
                </c:pt>
                <c:pt idx="411">
                  <c:v>7.6869990000000001</c:v>
                </c:pt>
                <c:pt idx="412">
                  <c:v>8.1954990000000247</c:v>
                </c:pt>
                <c:pt idx="413">
                  <c:v>7.492</c:v>
                </c:pt>
                <c:pt idx="414">
                  <c:v>7.4020000000000001</c:v>
                </c:pt>
                <c:pt idx="415">
                  <c:v>8.1720000000000006</c:v>
                </c:pt>
                <c:pt idx="416">
                  <c:v>8.0079990000000016</c:v>
                </c:pt>
                <c:pt idx="417">
                  <c:v>6.6824999999999966</c:v>
                </c:pt>
                <c:pt idx="418">
                  <c:v>5.5674999999999955</c:v>
                </c:pt>
                <c:pt idx="419">
                  <c:v>7.3619999999999965</c:v>
                </c:pt>
                <c:pt idx="420">
                  <c:v>7.7044990000000002</c:v>
                </c:pt>
                <c:pt idx="421">
                  <c:v>7.6544999999999845</c:v>
                </c:pt>
                <c:pt idx="422">
                  <c:v>7.2644999999999955</c:v>
                </c:pt>
                <c:pt idx="423">
                  <c:v>7.3529999999999855</c:v>
                </c:pt>
                <c:pt idx="424">
                  <c:v>7.24</c:v>
                </c:pt>
                <c:pt idx="425">
                  <c:v>7.4895000000000014</c:v>
                </c:pt>
                <c:pt idx="426">
                  <c:v>7.5209999999999955</c:v>
                </c:pt>
                <c:pt idx="427">
                  <c:v>8.3575000000000248</c:v>
                </c:pt>
                <c:pt idx="428">
                  <c:v>8.3755000000000521</c:v>
                </c:pt>
                <c:pt idx="429">
                  <c:v>8.4964990000000267</c:v>
                </c:pt>
                <c:pt idx="430">
                  <c:v>8.5704990000000247</c:v>
                </c:pt>
                <c:pt idx="431">
                  <c:v>8.9525000000000521</c:v>
                </c:pt>
                <c:pt idx="432">
                  <c:v>8.8655000000000559</c:v>
                </c:pt>
                <c:pt idx="433">
                  <c:v>8.8065000000000246</c:v>
                </c:pt>
                <c:pt idx="434">
                  <c:v>8.532</c:v>
                </c:pt>
                <c:pt idx="435">
                  <c:v>8.8754990000000653</c:v>
                </c:pt>
                <c:pt idx="436">
                  <c:v>6.9930000000000003</c:v>
                </c:pt>
                <c:pt idx="437">
                  <c:v>8.6715</c:v>
                </c:pt>
                <c:pt idx="438">
                  <c:v>8.3590000000000266</c:v>
                </c:pt>
                <c:pt idx="439">
                  <c:v>7.7460000000000004</c:v>
                </c:pt>
                <c:pt idx="440">
                  <c:v>7.3014999999999999</c:v>
                </c:pt>
                <c:pt idx="441">
                  <c:v>7.8444999999999965</c:v>
                </c:pt>
                <c:pt idx="442">
                  <c:v>8.8610000000000007</c:v>
                </c:pt>
                <c:pt idx="443">
                  <c:v>8.4104990000000068</c:v>
                </c:pt>
                <c:pt idx="444">
                  <c:v>8.2249999999999996</c:v>
                </c:pt>
                <c:pt idx="445">
                  <c:v>8.7255000000000003</c:v>
                </c:pt>
                <c:pt idx="446">
                  <c:v>8.3465000000000007</c:v>
                </c:pt>
                <c:pt idx="447">
                  <c:v>8.4819990000000001</c:v>
                </c:pt>
                <c:pt idx="448">
                  <c:v>9.1295000000000002</c:v>
                </c:pt>
                <c:pt idx="449">
                  <c:v>8.8365000000000027</c:v>
                </c:pt>
                <c:pt idx="450">
                  <c:v>8.808999</c:v>
                </c:pt>
                <c:pt idx="451">
                  <c:v>8.8215000000000003</c:v>
                </c:pt>
                <c:pt idx="452">
                  <c:v>9.0710000000000015</c:v>
                </c:pt>
                <c:pt idx="453">
                  <c:v>8.8975000000000026</c:v>
                </c:pt>
                <c:pt idx="454">
                  <c:v>7.994999</c:v>
                </c:pt>
                <c:pt idx="455">
                  <c:v>9.4130000000000003</c:v>
                </c:pt>
                <c:pt idx="456">
                  <c:v>9.7750000000000004</c:v>
                </c:pt>
                <c:pt idx="457">
                  <c:v>9.0605000000000047</c:v>
                </c:pt>
                <c:pt idx="458">
                  <c:v>9.6475000000000009</c:v>
                </c:pt>
                <c:pt idx="459">
                  <c:v>8.9355000000000047</c:v>
                </c:pt>
                <c:pt idx="460">
                  <c:v>9.4520000000000248</c:v>
                </c:pt>
                <c:pt idx="461">
                  <c:v>8.3310000000000013</c:v>
                </c:pt>
                <c:pt idx="462">
                  <c:v>9.1785000000000014</c:v>
                </c:pt>
                <c:pt idx="463">
                  <c:v>9.5474990000000002</c:v>
                </c:pt>
                <c:pt idx="464">
                  <c:v>9.9920000000000027</c:v>
                </c:pt>
                <c:pt idx="465">
                  <c:v>9.2295000000000016</c:v>
                </c:pt>
                <c:pt idx="466">
                  <c:v>9.0599990000000048</c:v>
                </c:pt>
                <c:pt idx="467">
                  <c:v>10.1075</c:v>
                </c:pt>
                <c:pt idx="468">
                  <c:v>10.112500000000002</c:v>
                </c:pt>
                <c:pt idx="469">
                  <c:v>9.9660000000000046</c:v>
                </c:pt>
                <c:pt idx="470">
                  <c:v>10.051</c:v>
                </c:pt>
                <c:pt idx="471">
                  <c:v>10.939500000000002</c:v>
                </c:pt>
                <c:pt idx="472">
                  <c:v>10.0915</c:v>
                </c:pt>
                <c:pt idx="473">
                  <c:v>10.2575</c:v>
                </c:pt>
                <c:pt idx="474">
                  <c:v>10.625</c:v>
                </c:pt>
                <c:pt idx="475">
                  <c:v>10.627000000000001</c:v>
                </c:pt>
                <c:pt idx="476">
                  <c:v>10.3405</c:v>
                </c:pt>
                <c:pt idx="477">
                  <c:v>10.950000000000006</c:v>
                </c:pt>
                <c:pt idx="478">
                  <c:v>11.6645</c:v>
                </c:pt>
                <c:pt idx="479">
                  <c:v>12.32</c:v>
                </c:pt>
                <c:pt idx="480">
                  <c:v>12.6945</c:v>
                </c:pt>
              </c:numCache>
            </c:numRef>
          </c:yVal>
          <c:smooth val="1"/>
          <c:extLst>
            <c:ext xmlns:c16="http://schemas.microsoft.com/office/drawing/2014/chart" uri="{C3380CC4-5D6E-409C-BE32-E72D297353CC}">
              <c16:uniqueId val="{00000006-DDF2-49AC-8AE7-D06E65AAA011}"/>
            </c:ext>
          </c:extLst>
        </c:ser>
        <c:ser>
          <c:idx val="7"/>
          <c:order val="7"/>
          <c:spPr>
            <a:ln w="12700">
              <a:solidFill>
                <a:srgbClr val="0000FF"/>
              </a:solidFill>
              <a:prstDash val="solid"/>
            </a:ln>
          </c:spPr>
          <c:marker>
            <c:symbol val="none"/>
          </c:marker>
          <c:xVal>
            <c:numRef>
              <c:f>vzapb!$A$1:$A$535</c:f>
              <c:numCache>
                <c:formatCode>General</c:formatCode>
                <c:ptCount val="535"/>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vzapb!$I$1:$I$535</c:f>
              <c:numCache>
                <c:formatCode>General</c:formatCode>
                <c:ptCount val="535"/>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983.86199999999747</c:v>
                </c:pt>
                <c:pt idx="11">
                  <c:v>872.42099999999948</c:v>
                </c:pt>
                <c:pt idx="12">
                  <c:v>760.38449900000001</c:v>
                </c:pt>
                <c:pt idx="13">
                  <c:v>656.29900000000055</c:v>
                </c:pt>
                <c:pt idx="14">
                  <c:v>540.06449999999938</c:v>
                </c:pt>
                <c:pt idx="15">
                  <c:v>444.51349999999923</c:v>
                </c:pt>
                <c:pt idx="16">
                  <c:v>340.83849999999899</c:v>
                </c:pt>
                <c:pt idx="17">
                  <c:v>262.09649999999863</c:v>
                </c:pt>
                <c:pt idx="18">
                  <c:v>250.86600000000001</c:v>
                </c:pt>
                <c:pt idx="19">
                  <c:v>193.51749999999998</c:v>
                </c:pt>
                <c:pt idx="20">
                  <c:v>134.82150000000004</c:v>
                </c:pt>
                <c:pt idx="21">
                  <c:v>92.4</c:v>
                </c:pt>
                <c:pt idx="22">
                  <c:v>61.792000000000172</c:v>
                </c:pt>
                <c:pt idx="23">
                  <c:v>42.003500000000003</c:v>
                </c:pt>
                <c:pt idx="24">
                  <c:v>30.462499999999839</c:v>
                </c:pt>
                <c:pt idx="25">
                  <c:v>22.991499999999906</c:v>
                </c:pt>
                <c:pt idx="26">
                  <c:v>19.0505</c:v>
                </c:pt>
                <c:pt idx="27">
                  <c:v>18.690999999999999</c:v>
                </c:pt>
                <c:pt idx="28">
                  <c:v>17.1675</c:v>
                </c:pt>
                <c:pt idx="29">
                  <c:v>18.105499999999989</c:v>
                </c:pt>
                <c:pt idx="30">
                  <c:v>20.473499999999905</c:v>
                </c:pt>
                <c:pt idx="31">
                  <c:v>21.12249999999991</c:v>
                </c:pt>
                <c:pt idx="32">
                  <c:v>21.8735</c:v>
                </c:pt>
                <c:pt idx="33">
                  <c:v>22.602</c:v>
                </c:pt>
                <c:pt idx="34">
                  <c:v>23.315000000000001</c:v>
                </c:pt>
                <c:pt idx="35">
                  <c:v>24.851500000000001</c:v>
                </c:pt>
                <c:pt idx="36">
                  <c:v>27.145</c:v>
                </c:pt>
                <c:pt idx="37">
                  <c:v>28.90449999999991</c:v>
                </c:pt>
                <c:pt idx="38">
                  <c:v>31.8065</c:v>
                </c:pt>
                <c:pt idx="39">
                  <c:v>31.866499999999906</c:v>
                </c:pt>
                <c:pt idx="40">
                  <c:v>34.296000000000063</c:v>
                </c:pt>
                <c:pt idx="41">
                  <c:v>37.996500000000012</c:v>
                </c:pt>
                <c:pt idx="42">
                  <c:v>41.575500000000012</c:v>
                </c:pt>
                <c:pt idx="43">
                  <c:v>43.546499000000004</c:v>
                </c:pt>
                <c:pt idx="44">
                  <c:v>46.707000000000001</c:v>
                </c:pt>
                <c:pt idx="45">
                  <c:v>48.823500000000003</c:v>
                </c:pt>
                <c:pt idx="46">
                  <c:v>53.5015</c:v>
                </c:pt>
                <c:pt idx="47">
                  <c:v>56.743000000000002</c:v>
                </c:pt>
                <c:pt idx="48">
                  <c:v>61.130500000000012</c:v>
                </c:pt>
                <c:pt idx="49">
                  <c:v>64.694500000000005</c:v>
                </c:pt>
                <c:pt idx="50">
                  <c:v>66.902000000000001</c:v>
                </c:pt>
                <c:pt idx="51">
                  <c:v>73.296499999999995</c:v>
                </c:pt>
                <c:pt idx="52">
                  <c:v>76.063000000000002</c:v>
                </c:pt>
                <c:pt idx="53">
                  <c:v>78.959999999999994</c:v>
                </c:pt>
                <c:pt idx="54">
                  <c:v>83.232000000000014</c:v>
                </c:pt>
                <c:pt idx="55">
                  <c:v>86.964500000000314</c:v>
                </c:pt>
                <c:pt idx="56">
                  <c:v>88.730998999999983</c:v>
                </c:pt>
                <c:pt idx="57">
                  <c:v>92.370999999999981</c:v>
                </c:pt>
                <c:pt idx="58">
                  <c:v>96.191500000000005</c:v>
                </c:pt>
                <c:pt idx="59">
                  <c:v>100.91200000000002</c:v>
                </c:pt>
                <c:pt idx="60">
                  <c:v>104.96000000000002</c:v>
                </c:pt>
                <c:pt idx="61">
                  <c:v>107.64700000000002</c:v>
                </c:pt>
                <c:pt idx="62">
                  <c:v>110.6005</c:v>
                </c:pt>
                <c:pt idx="63">
                  <c:v>113.209</c:v>
                </c:pt>
                <c:pt idx="64">
                  <c:v>118.90049999999999</c:v>
                </c:pt>
                <c:pt idx="65">
                  <c:v>121.54600000000002</c:v>
                </c:pt>
                <c:pt idx="66">
                  <c:v>125.619</c:v>
                </c:pt>
                <c:pt idx="67">
                  <c:v>127.2945000000003</c:v>
                </c:pt>
                <c:pt idx="68">
                  <c:v>129.74199999999999</c:v>
                </c:pt>
                <c:pt idx="69">
                  <c:v>135.4375</c:v>
                </c:pt>
                <c:pt idx="70">
                  <c:v>137.45650000000001</c:v>
                </c:pt>
                <c:pt idx="71">
                  <c:v>141.291</c:v>
                </c:pt>
                <c:pt idx="72">
                  <c:v>145.84349999999998</c:v>
                </c:pt>
                <c:pt idx="73">
                  <c:v>156.52550000000002</c:v>
                </c:pt>
                <c:pt idx="74">
                  <c:v>157.13299999999998</c:v>
                </c:pt>
                <c:pt idx="75">
                  <c:v>160.864</c:v>
                </c:pt>
                <c:pt idx="76">
                  <c:v>163.42850000000001</c:v>
                </c:pt>
                <c:pt idx="77">
                  <c:v>171.01299999999998</c:v>
                </c:pt>
                <c:pt idx="78">
                  <c:v>175.31650000000002</c:v>
                </c:pt>
                <c:pt idx="79">
                  <c:v>175.9375</c:v>
                </c:pt>
                <c:pt idx="80">
                  <c:v>182.85600000000059</c:v>
                </c:pt>
                <c:pt idx="81">
                  <c:v>185.92600000000004</c:v>
                </c:pt>
                <c:pt idx="82">
                  <c:v>189.48350000000002</c:v>
                </c:pt>
                <c:pt idx="83">
                  <c:v>191.251</c:v>
                </c:pt>
                <c:pt idx="84">
                  <c:v>193.49700000000001</c:v>
                </c:pt>
                <c:pt idx="85">
                  <c:v>197.29</c:v>
                </c:pt>
                <c:pt idx="86">
                  <c:v>197.36850000000001</c:v>
                </c:pt>
                <c:pt idx="87">
                  <c:v>200.97899999999998</c:v>
                </c:pt>
                <c:pt idx="88">
                  <c:v>204.30349999999999</c:v>
                </c:pt>
                <c:pt idx="89">
                  <c:v>208.27599999999998</c:v>
                </c:pt>
                <c:pt idx="90">
                  <c:v>210.3665</c:v>
                </c:pt>
                <c:pt idx="91">
                  <c:v>210.8595</c:v>
                </c:pt>
                <c:pt idx="92">
                  <c:v>210.84050000000002</c:v>
                </c:pt>
                <c:pt idx="93">
                  <c:v>211.18300000000002</c:v>
                </c:pt>
                <c:pt idx="94">
                  <c:v>211.06550000000001</c:v>
                </c:pt>
                <c:pt idx="95">
                  <c:v>212.76149999999998</c:v>
                </c:pt>
                <c:pt idx="96">
                  <c:v>214.94399999999999</c:v>
                </c:pt>
                <c:pt idx="97">
                  <c:v>214.8595</c:v>
                </c:pt>
                <c:pt idx="98">
                  <c:v>219.696</c:v>
                </c:pt>
                <c:pt idx="99">
                  <c:v>219.01949999999999</c:v>
                </c:pt>
                <c:pt idx="100">
                  <c:v>215.52200000000047</c:v>
                </c:pt>
                <c:pt idx="101">
                  <c:v>216.03449999999998</c:v>
                </c:pt>
                <c:pt idx="102">
                  <c:v>215.36350000000002</c:v>
                </c:pt>
                <c:pt idx="103">
                  <c:v>215.0265</c:v>
                </c:pt>
                <c:pt idx="104">
                  <c:v>217.15100000000001</c:v>
                </c:pt>
                <c:pt idx="105">
                  <c:v>217.35750000000004</c:v>
                </c:pt>
                <c:pt idx="106">
                  <c:v>222.70449999999997</c:v>
                </c:pt>
                <c:pt idx="107">
                  <c:v>222.37550000000002</c:v>
                </c:pt>
                <c:pt idx="108">
                  <c:v>217.84900000000002</c:v>
                </c:pt>
                <c:pt idx="109">
                  <c:v>219.81800000000001</c:v>
                </c:pt>
                <c:pt idx="110">
                  <c:v>213.8270000000006</c:v>
                </c:pt>
                <c:pt idx="111">
                  <c:v>216.36700000000027</c:v>
                </c:pt>
                <c:pt idx="112">
                  <c:v>215.44949999999997</c:v>
                </c:pt>
                <c:pt idx="113">
                  <c:v>215.86350000000002</c:v>
                </c:pt>
                <c:pt idx="114">
                  <c:v>211.934</c:v>
                </c:pt>
                <c:pt idx="115">
                  <c:v>209.99700000000001</c:v>
                </c:pt>
                <c:pt idx="116">
                  <c:v>206.31800000000001</c:v>
                </c:pt>
                <c:pt idx="117">
                  <c:v>207.07349999999997</c:v>
                </c:pt>
                <c:pt idx="118">
                  <c:v>206.63349999999997</c:v>
                </c:pt>
                <c:pt idx="119">
                  <c:v>203.2285</c:v>
                </c:pt>
                <c:pt idx="120">
                  <c:v>199.24599999999998</c:v>
                </c:pt>
                <c:pt idx="121">
                  <c:v>200.00449999999998</c:v>
                </c:pt>
                <c:pt idx="122">
                  <c:v>200.38200000000072</c:v>
                </c:pt>
                <c:pt idx="123">
                  <c:v>196.24749999999997</c:v>
                </c:pt>
                <c:pt idx="124">
                  <c:v>199.69800000000001</c:v>
                </c:pt>
                <c:pt idx="125">
                  <c:v>192.67499999999998</c:v>
                </c:pt>
                <c:pt idx="126">
                  <c:v>187.70149999999998</c:v>
                </c:pt>
                <c:pt idx="127">
                  <c:v>189.36700000000027</c:v>
                </c:pt>
                <c:pt idx="128">
                  <c:v>186.84550000000002</c:v>
                </c:pt>
                <c:pt idx="129">
                  <c:v>183.09800000000001</c:v>
                </c:pt>
                <c:pt idx="130">
                  <c:v>178.52</c:v>
                </c:pt>
                <c:pt idx="131">
                  <c:v>179.21099999999998</c:v>
                </c:pt>
                <c:pt idx="132">
                  <c:v>173.03</c:v>
                </c:pt>
                <c:pt idx="133">
                  <c:v>172.791</c:v>
                </c:pt>
                <c:pt idx="134">
                  <c:v>172.20399999999998</c:v>
                </c:pt>
                <c:pt idx="135">
                  <c:v>169.72050000000002</c:v>
                </c:pt>
                <c:pt idx="136">
                  <c:v>164.57150000000001</c:v>
                </c:pt>
                <c:pt idx="137">
                  <c:v>160.60549999999998</c:v>
                </c:pt>
                <c:pt idx="138">
                  <c:v>160.5925</c:v>
                </c:pt>
                <c:pt idx="139">
                  <c:v>155.89200000000059</c:v>
                </c:pt>
                <c:pt idx="140">
                  <c:v>160.93200000000004</c:v>
                </c:pt>
                <c:pt idx="141">
                  <c:v>175.542</c:v>
                </c:pt>
                <c:pt idx="142">
                  <c:v>149.24549999999999</c:v>
                </c:pt>
                <c:pt idx="143">
                  <c:v>146.41250000000002</c:v>
                </c:pt>
                <c:pt idx="144">
                  <c:v>148.571</c:v>
                </c:pt>
                <c:pt idx="145">
                  <c:v>144.5385</c:v>
                </c:pt>
                <c:pt idx="146">
                  <c:v>140.63</c:v>
                </c:pt>
                <c:pt idx="147">
                  <c:v>136.53100000000001</c:v>
                </c:pt>
                <c:pt idx="148">
                  <c:v>135.17849999999999</c:v>
                </c:pt>
                <c:pt idx="149">
                  <c:v>133.197</c:v>
                </c:pt>
                <c:pt idx="150">
                  <c:v>128.98750000000001</c:v>
                </c:pt>
                <c:pt idx="151">
                  <c:v>129.57349999999997</c:v>
                </c:pt>
                <c:pt idx="152">
                  <c:v>124.25149999999999</c:v>
                </c:pt>
                <c:pt idx="153">
                  <c:v>125.83450000000002</c:v>
                </c:pt>
                <c:pt idx="154">
                  <c:v>121.8105</c:v>
                </c:pt>
                <c:pt idx="155">
                  <c:v>120.816</c:v>
                </c:pt>
                <c:pt idx="156">
                  <c:v>116.43049999999999</c:v>
                </c:pt>
                <c:pt idx="157">
                  <c:v>116.889</c:v>
                </c:pt>
                <c:pt idx="158">
                  <c:v>110.51100000000002</c:v>
                </c:pt>
                <c:pt idx="159">
                  <c:v>110.29600000000002</c:v>
                </c:pt>
                <c:pt idx="160">
                  <c:v>106.986</c:v>
                </c:pt>
                <c:pt idx="161">
                  <c:v>106.6245</c:v>
                </c:pt>
                <c:pt idx="162">
                  <c:v>104.01400000000002</c:v>
                </c:pt>
                <c:pt idx="163">
                  <c:v>97.3155</c:v>
                </c:pt>
                <c:pt idx="164">
                  <c:v>98.024999999999991</c:v>
                </c:pt>
                <c:pt idx="165">
                  <c:v>94.158998999999497</c:v>
                </c:pt>
                <c:pt idx="166">
                  <c:v>92.211500000000314</c:v>
                </c:pt>
                <c:pt idx="167">
                  <c:v>91.09649899999998</c:v>
                </c:pt>
                <c:pt idx="168">
                  <c:v>89.920998999999981</c:v>
                </c:pt>
                <c:pt idx="169">
                  <c:v>88.472999999999999</c:v>
                </c:pt>
                <c:pt idx="170">
                  <c:v>87.356999999999999</c:v>
                </c:pt>
                <c:pt idx="171">
                  <c:v>85.855998999999642</c:v>
                </c:pt>
                <c:pt idx="172">
                  <c:v>80.582499999999982</c:v>
                </c:pt>
                <c:pt idx="173">
                  <c:v>78.8065</c:v>
                </c:pt>
                <c:pt idx="174">
                  <c:v>78.886499999999998</c:v>
                </c:pt>
                <c:pt idx="175">
                  <c:v>77.1965</c:v>
                </c:pt>
                <c:pt idx="176">
                  <c:v>74.463499999999996</c:v>
                </c:pt>
                <c:pt idx="177">
                  <c:v>75.004999999999995</c:v>
                </c:pt>
                <c:pt idx="178">
                  <c:v>70.195499999999981</c:v>
                </c:pt>
                <c:pt idx="179">
                  <c:v>70.263999999999996</c:v>
                </c:pt>
                <c:pt idx="180">
                  <c:v>68.700998999999982</c:v>
                </c:pt>
                <c:pt idx="181">
                  <c:v>67.694500000000005</c:v>
                </c:pt>
                <c:pt idx="182">
                  <c:v>67.53399899999998</c:v>
                </c:pt>
                <c:pt idx="183">
                  <c:v>63.660000000000011</c:v>
                </c:pt>
                <c:pt idx="184">
                  <c:v>62.339000000000006</c:v>
                </c:pt>
                <c:pt idx="185">
                  <c:v>63.843499999999999</c:v>
                </c:pt>
                <c:pt idx="186">
                  <c:v>60.840499999999999</c:v>
                </c:pt>
                <c:pt idx="187">
                  <c:v>60.301499999999997</c:v>
                </c:pt>
                <c:pt idx="188">
                  <c:v>59.295500000000217</c:v>
                </c:pt>
                <c:pt idx="189">
                  <c:v>57.984499999999997</c:v>
                </c:pt>
                <c:pt idx="190">
                  <c:v>57.840499999999999</c:v>
                </c:pt>
                <c:pt idx="191">
                  <c:v>56.725000000000172</c:v>
                </c:pt>
                <c:pt idx="192">
                  <c:v>54.809000000000005</c:v>
                </c:pt>
                <c:pt idx="193">
                  <c:v>54.180499000000005</c:v>
                </c:pt>
                <c:pt idx="194">
                  <c:v>54.783000000000001</c:v>
                </c:pt>
                <c:pt idx="195">
                  <c:v>52.308</c:v>
                </c:pt>
                <c:pt idx="196">
                  <c:v>51.529500000000013</c:v>
                </c:pt>
                <c:pt idx="197">
                  <c:v>50.263000000000012</c:v>
                </c:pt>
                <c:pt idx="198">
                  <c:v>50.188500000000012</c:v>
                </c:pt>
                <c:pt idx="199">
                  <c:v>48.184000000000005</c:v>
                </c:pt>
                <c:pt idx="200">
                  <c:v>47.06</c:v>
                </c:pt>
                <c:pt idx="201">
                  <c:v>45.439500000000002</c:v>
                </c:pt>
                <c:pt idx="202">
                  <c:v>45.179500000000012</c:v>
                </c:pt>
                <c:pt idx="203">
                  <c:v>45.468500000000013</c:v>
                </c:pt>
                <c:pt idx="204">
                  <c:v>44.401499999999999</c:v>
                </c:pt>
                <c:pt idx="205">
                  <c:v>44.601500000000001</c:v>
                </c:pt>
                <c:pt idx="206">
                  <c:v>40.995500000000149</c:v>
                </c:pt>
                <c:pt idx="207">
                  <c:v>40.969000000000001</c:v>
                </c:pt>
                <c:pt idx="208">
                  <c:v>40.255500000000012</c:v>
                </c:pt>
                <c:pt idx="209">
                  <c:v>40.956499999999998</c:v>
                </c:pt>
                <c:pt idx="210">
                  <c:v>40.133000000000003</c:v>
                </c:pt>
                <c:pt idx="211">
                  <c:v>38.93</c:v>
                </c:pt>
                <c:pt idx="212">
                  <c:v>37.141500000000001</c:v>
                </c:pt>
                <c:pt idx="213">
                  <c:v>37.262500000000195</c:v>
                </c:pt>
                <c:pt idx="214">
                  <c:v>37.811499999999995</c:v>
                </c:pt>
                <c:pt idx="215">
                  <c:v>36.086999999999996</c:v>
                </c:pt>
                <c:pt idx="216">
                  <c:v>34.311499999999995</c:v>
                </c:pt>
                <c:pt idx="217">
                  <c:v>32.158500000000011</c:v>
                </c:pt>
                <c:pt idx="218">
                  <c:v>34.621000000000002</c:v>
                </c:pt>
                <c:pt idx="219">
                  <c:v>33.293500000000172</c:v>
                </c:pt>
                <c:pt idx="220">
                  <c:v>33.817999999999998</c:v>
                </c:pt>
                <c:pt idx="221">
                  <c:v>33.427</c:v>
                </c:pt>
                <c:pt idx="222">
                  <c:v>33.503500000000003</c:v>
                </c:pt>
                <c:pt idx="223">
                  <c:v>31.650000000000031</c:v>
                </c:pt>
                <c:pt idx="224">
                  <c:v>31.209</c:v>
                </c:pt>
                <c:pt idx="225">
                  <c:v>30.617000000000097</c:v>
                </c:pt>
                <c:pt idx="226">
                  <c:v>30.6</c:v>
                </c:pt>
                <c:pt idx="227">
                  <c:v>29.204499999999989</c:v>
                </c:pt>
                <c:pt idx="228">
                  <c:v>28.6005</c:v>
                </c:pt>
                <c:pt idx="229">
                  <c:v>29.760999999999989</c:v>
                </c:pt>
                <c:pt idx="230">
                  <c:v>28.556000000000001</c:v>
                </c:pt>
                <c:pt idx="231">
                  <c:v>28.953499999999906</c:v>
                </c:pt>
                <c:pt idx="232">
                  <c:v>28.617500000000035</c:v>
                </c:pt>
                <c:pt idx="233">
                  <c:v>27.570499999999921</c:v>
                </c:pt>
                <c:pt idx="234">
                  <c:v>27.06149999999991</c:v>
                </c:pt>
                <c:pt idx="235">
                  <c:v>27.291499999999989</c:v>
                </c:pt>
                <c:pt idx="236">
                  <c:v>26.511500000000005</c:v>
                </c:pt>
                <c:pt idx="237">
                  <c:v>25.08599999999991</c:v>
                </c:pt>
                <c:pt idx="238">
                  <c:v>25.388499999999887</c:v>
                </c:pt>
                <c:pt idx="239">
                  <c:v>25.807500000000001</c:v>
                </c:pt>
                <c:pt idx="240">
                  <c:v>24.128499999999917</c:v>
                </c:pt>
                <c:pt idx="241">
                  <c:v>25.087</c:v>
                </c:pt>
                <c:pt idx="242">
                  <c:v>23.850999999999999</c:v>
                </c:pt>
                <c:pt idx="243">
                  <c:v>23.806000000000001</c:v>
                </c:pt>
                <c:pt idx="244">
                  <c:v>24.280999999999914</c:v>
                </c:pt>
                <c:pt idx="245">
                  <c:v>23.695</c:v>
                </c:pt>
                <c:pt idx="246">
                  <c:v>23.096</c:v>
                </c:pt>
                <c:pt idx="247">
                  <c:v>22.154499999999999</c:v>
                </c:pt>
                <c:pt idx="248">
                  <c:v>22.22</c:v>
                </c:pt>
                <c:pt idx="249">
                  <c:v>21.883500000000002</c:v>
                </c:pt>
                <c:pt idx="250">
                  <c:v>20.997999999999987</c:v>
                </c:pt>
                <c:pt idx="251">
                  <c:v>21.123999999999999</c:v>
                </c:pt>
                <c:pt idx="252">
                  <c:v>21.449499999999883</c:v>
                </c:pt>
                <c:pt idx="253">
                  <c:v>20.663</c:v>
                </c:pt>
                <c:pt idx="254">
                  <c:v>21.461999999999989</c:v>
                </c:pt>
                <c:pt idx="255">
                  <c:v>20.873000000000001</c:v>
                </c:pt>
                <c:pt idx="256">
                  <c:v>19.588499999999875</c:v>
                </c:pt>
                <c:pt idx="257">
                  <c:v>20.763499999999887</c:v>
                </c:pt>
                <c:pt idx="258">
                  <c:v>19.741</c:v>
                </c:pt>
                <c:pt idx="259">
                  <c:v>19.155000000000001</c:v>
                </c:pt>
                <c:pt idx="260">
                  <c:v>17.982499999999842</c:v>
                </c:pt>
                <c:pt idx="261">
                  <c:v>19.792999999999989</c:v>
                </c:pt>
                <c:pt idx="262">
                  <c:v>17.868499999999891</c:v>
                </c:pt>
                <c:pt idx="263">
                  <c:v>17.681000000000001</c:v>
                </c:pt>
                <c:pt idx="264">
                  <c:v>18.238499999999906</c:v>
                </c:pt>
                <c:pt idx="265">
                  <c:v>17.766999999999989</c:v>
                </c:pt>
                <c:pt idx="266">
                  <c:v>17.414999999999999</c:v>
                </c:pt>
                <c:pt idx="267">
                  <c:v>17.241499999999906</c:v>
                </c:pt>
                <c:pt idx="268">
                  <c:v>17.246499999999898</c:v>
                </c:pt>
                <c:pt idx="269">
                  <c:v>17.291</c:v>
                </c:pt>
                <c:pt idx="270">
                  <c:v>16.720499999999905</c:v>
                </c:pt>
                <c:pt idx="271">
                  <c:v>16.6265</c:v>
                </c:pt>
                <c:pt idx="272">
                  <c:v>16.9375</c:v>
                </c:pt>
                <c:pt idx="273">
                  <c:v>16.27349999999991</c:v>
                </c:pt>
                <c:pt idx="274">
                  <c:v>15.964</c:v>
                </c:pt>
                <c:pt idx="275">
                  <c:v>15.7075</c:v>
                </c:pt>
                <c:pt idx="276">
                  <c:v>16.344999999999999</c:v>
                </c:pt>
                <c:pt idx="277">
                  <c:v>15.730999999999998</c:v>
                </c:pt>
                <c:pt idx="278">
                  <c:v>16.396000000000001</c:v>
                </c:pt>
                <c:pt idx="279">
                  <c:v>15.207999999999998</c:v>
                </c:pt>
                <c:pt idx="280">
                  <c:v>14.726000000000001</c:v>
                </c:pt>
                <c:pt idx="281">
                  <c:v>16.599</c:v>
                </c:pt>
                <c:pt idx="282">
                  <c:v>16.610000000000031</c:v>
                </c:pt>
                <c:pt idx="283">
                  <c:v>15.99</c:v>
                </c:pt>
                <c:pt idx="284">
                  <c:v>16.207999999999988</c:v>
                </c:pt>
                <c:pt idx="285">
                  <c:v>15.513</c:v>
                </c:pt>
                <c:pt idx="286">
                  <c:v>15.217999999999998</c:v>
                </c:pt>
                <c:pt idx="287">
                  <c:v>15.5975</c:v>
                </c:pt>
                <c:pt idx="288">
                  <c:v>16.242499999999875</c:v>
                </c:pt>
                <c:pt idx="289">
                  <c:v>15.2235</c:v>
                </c:pt>
                <c:pt idx="290">
                  <c:v>15.552500000000045</c:v>
                </c:pt>
                <c:pt idx="291">
                  <c:v>13.84</c:v>
                </c:pt>
                <c:pt idx="292">
                  <c:v>14.535500000000004</c:v>
                </c:pt>
                <c:pt idx="293">
                  <c:v>14.551500000000004</c:v>
                </c:pt>
                <c:pt idx="294">
                  <c:v>13.712</c:v>
                </c:pt>
                <c:pt idx="295">
                  <c:v>13.8085</c:v>
                </c:pt>
                <c:pt idx="296">
                  <c:v>14.1065</c:v>
                </c:pt>
                <c:pt idx="297">
                  <c:v>12.8285</c:v>
                </c:pt>
                <c:pt idx="298">
                  <c:v>12.327500000000002</c:v>
                </c:pt>
                <c:pt idx="299">
                  <c:v>13.594000000000001</c:v>
                </c:pt>
                <c:pt idx="300">
                  <c:v>12.820500000000004</c:v>
                </c:pt>
                <c:pt idx="301">
                  <c:v>12.635</c:v>
                </c:pt>
                <c:pt idx="302">
                  <c:v>12.737500000000001</c:v>
                </c:pt>
                <c:pt idx="303">
                  <c:v>12.572000000000006</c:v>
                </c:pt>
                <c:pt idx="304">
                  <c:v>13.064500000000002</c:v>
                </c:pt>
                <c:pt idx="305">
                  <c:v>12.6235</c:v>
                </c:pt>
                <c:pt idx="306">
                  <c:v>11.854000000000006</c:v>
                </c:pt>
                <c:pt idx="307">
                  <c:v>12.095000000000002</c:v>
                </c:pt>
                <c:pt idx="308">
                  <c:v>12.226000000000001</c:v>
                </c:pt>
                <c:pt idx="309">
                  <c:v>12.864000000000004</c:v>
                </c:pt>
                <c:pt idx="310">
                  <c:v>12.234500000000001</c:v>
                </c:pt>
                <c:pt idx="311">
                  <c:v>12.0465</c:v>
                </c:pt>
                <c:pt idx="312">
                  <c:v>11.879000000000024</c:v>
                </c:pt>
                <c:pt idx="313">
                  <c:v>11.5465</c:v>
                </c:pt>
                <c:pt idx="314">
                  <c:v>11.7255</c:v>
                </c:pt>
                <c:pt idx="315">
                  <c:v>10.761000000000001</c:v>
                </c:pt>
                <c:pt idx="316">
                  <c:v>10.968</c:v>
                </c:pt>
                <c:pt idx="317">
                  <c:v>11.426</c:v>
                </c:pt>
                <c:pt idx="318">
                  <c:v>11.5945</c:v>
                </c:pt>
                <c:pt idx="319">
                  <c:v>12.129999999999999</c:v>
                </c:pt>
                <c:pt idx="320">
                  <c:v>11.2585</c:v>
                </c:pt>
                <c:pt idx="321">
                  <c:v>10.7155</c:v>
                </c:pt>
                <c:pt idx="322">
                  <c:v>11.7355</c:v>
                </c:pt>
                <c:pt idx="323">
                  <c:v>10.364000000000004</c:v>
                </c:pt>
                <c:pt idx="324">
                  <c:v>11.601000000000001</c:v>
                </c:pt>
                <c:pt idx="325">
                  <c:v>10.136999999999999</c:v>
                </c:pt>
                <c:pt idx="326">
                  <c:v>11.126000000000001</c:v>
                </c:pt>
                <c:pt idx="327">
                  <c:v>11.7645</c:v>
                </c:pt>
                <c:pt idx="328">
                  <c:v>11.306500000000026</c:v>
                </c:pt>
                <c:pt idx="329">
                  <c:v>10.878</c:v>
                </c:pt>
                <c:pt idx="330">
                  <c:v>10.1835</c:v>
                </c:pt>
                <c:pt idx="331">
                  <c:v>10.599500000000004</c:v>
                </c:pt>
                <c:pt idx="332">
                  <c:v>11.358000000000002</c:v>
                </c:pt>
                <c:pt idx="333">
                  <c:v>10.398</c:v>
                </c:pt>
                <c:pt idx="334">
                  <c:v>10.608500000000001</c:v>
                </c:pt>
                <c:pt idx="335">
                  <c:v>11.066500000000024</c:v>
                </c:pt>
                <c:pt idx="336">
                  <c:v>10.821</c:v>
                </c:pt>
                <c:pt idx="337">
                  <c:v>9.8539990000000248</c:v>
                </c:pt>
                <c:pt idx="338">
                  <c:v>10.038500000000001</c:v>
                </c:pt>
                <c:pt idx="339">
                  <c:v>9.6319999999999997</c:v>
                </c:pt>
                <c:pt idx="340">
                  <c:v>10.483000000000002</c:v>
                </c:pt>
                <c:pt idx="341">
                  <c:v>9.791499</c:v>
                </c:pt>
                <c:pt idx="342">
                  <c:v>9.1355000000000004</c:v>
                </c:pt>
                <c:pt idx="343">
                  <c:v>9.1</c:v>
                </c:pt>
                <c:pt idx="344">
                  <c:v>9.5915000000000035</c:v>
                </c:pt>
                <c:pt idx="345">
                  <c:v>9.2295000000000016</c:v>
                </c:pt>
                <c:pt idx="346">
                  <c:v>8.9935000000000027</c:v>
                </c:pt>
                <c:pt idx="347">
                  <c:v>9.4525000000000521</c:v>
                </c:pt>
                <c:pt idx="348">
                  <c:v>9.6209989999999994</c:v>
                </c:pt>
                <c:pt idx="349">
                  <c:v>9.0295000000000005</c:v>
                </c:pt>
                <c:pt idx="350">
                  <c:v>8.644499999999999</c:v>
                </c:pt>
                <c:pt idx="351">
                  <c:v>8.5599990000000048</c:v>
                </c:pt>
                <c:pt idx="352">
                  <c:v>8.0305</c:v>
                </c:pt>
                <c:pt idx="353">
                  <c:v>8.5960000000000001</c:v>
                </c:pt>
                <c:pt idx="354">
                  <c:v>8.6549990000000001</c:v>
                </c:pt>
                <c:pt idx="355">
                  <c:v>7.6734999999999998</c:v>
                </c:pt>
                <c:pt idx="356">
                  <c:v>7.9104999999999999</c:v>
                </c:pt>
                <c:pt idx="357">
                  <c:v>9.3395000000000028</c:v>
                </c:pt>
                <c:pt idx="358">
                  <c:v>8.4030000000000005</c:v>
                </c:pt>
                <c:pt idx="359">
                  <c:v>8.2455000000000016</c:v>
                </c:pt>
                <c:pt idx="360">
                  <c:v>9.1414999999999988</c:v>
                </c:pt>
                <c:pt idx="361">
                  <c:v>9.2035</c:v>
                </c:pt>
                <c:pt idx="362">
                  <c:v>8.4935000000000027</c:v>
                </c:pt>
                <c:pt idx="363">
                  <c:v>8.4979990000000001</c:v>
                </c:pt>
                <c:pt idx="364">
                  <c:v>8.1935000000000002</c:v>
                </c:pt>
                <c:pt idx="365">
                  <c:v>8.5755000000000248</c:v>
                </c:pt>
                <c:pt idx="366">
                  <c:v>7.2149999999999945</c:v>
                </c:pt>
                <c:pt idx="367">
                  <c:v>7.6554999999999955</c:v>
                </c:pt>
                <c:pt idx="368">
                  <c:v>8.2639990000000001</c:v>
                </c:pt>
                <c:pt idx="369">
                  <c:v>7.3619999999999965</c:v>
                </c:pt>
                <c:pt idx="370">
                  <c:v>7.5564999999999998</c:v>
                </c:pt>
                <c:pt idx="371">
                  <c:v>7.3444999999999965</c:v>
                </c:pt>
                <c:pt idx="372">
                  <c:v>6.8339999999999996</c:v>
                </c:pt>
                <c:pt idx="373">
                  <c:v>7.42</c:v>
                </c:pt>
                <c:pt idx="374">
                  <c:v>7.41</c:v>
                </c:pt>
                <c:pt idx="375">
                  <c:v>8.1860000000000035</c:v>
                </c:pt>
                <c:pt idx="376">
                  <c:v>7.1229989999999752</c:v>
                </c:pt>
                <c:pt idx="377">
                  <c:v>7.6644999999999781</c:v>
                </c:pt>
                <c:pt idx="378">
                  <c:v>7.6315</c:v>
                </c:pt>
                <c:pt idx="379">
                  <c:v>7.5324999999999998</c:v>
                </c:pt>
                <c:pt idx="380">
                  <c:v>7.9704990000000198</c:v>
                </c:pt>
                <c:pt idx="381">
                  <c:v>7.8134990000000002</c:v>
                </c:pt>
                <c:pt idx="382">
                  <c:v>7.3729990000000001</c:v>
                </c:pt>
                <c:pt idx="383">
                  <c:v>8.3590000000000266</c:v>
                </c:pt>
                <c:pt idx="384">
                  <c:v>7.944</c:v>
                </c:pt>
                <c:pt idx="385">
                  <c:v>7.7364990000000207</c:v>
                </c:pt>
                <c:pt idx="386">
                  <c:v>7.3704999999999998</c:v>
                </c:pt>
                <c:pt idx="387">
                  <c:v>7.6494999999999997</c:v>
                </c:pt>
                <c:pt idx="388">
                  <c:v>7.6379999999999955</c:v>
                </c:pt>
                <c:pt idx="389">
                  <c:v>7.391</c:v>
                </c:pt>
                <c:pt idx="390">
                  <c:v>7.3330000000000002</c:v>
                </c:pt>
                <c:pt idx="391">
                  <c:v>7.3904999999999985</c:v>
                </c:pt>
                <c:pt idx="392">
                  <c:v>7.5174999999999965</c:v>
                </c:pt>
                <c:pt idx="393">
                  <c:v>7.4135</c:v>
                </c:pt>
                <c:pt idx="394">
                  <c:v>7.7574999999999985</c:v>
                </c:pt>
                <c:pt idx="395">
                  <c:v>7.5744999999999996</c:v>
                </c:pt>
                <c:pt idx="396">
                  <c:v>6.8029999999999955</c:v>
                </c:pt>
                <c:pt idx="397">
                  <c:v>7.1344999999999965</c:v>
                </c:pt>
                <c:pt idx="398">
                  <c:v>7.6859999999999955</c:v>
                </c:pt>
                <c:pt idx="399">
                  <c:v>7.2544999999999975</c:v>
                </c:pt>
                <c:pt idx="400">
                  <c:v>6.122999999999978</c:v>
                </c:pt>
                <c:pt idx="401">
                  <c:v>7.2264999999999997</c:v>
                </c:pt>
                <c:pt idx="402">
                  <c:v>7.6315</c:v>
                </c:pt>
                <c:pt idx="403">
                  <c:v>8.0604990000000267</c:v>
                </c:pt>
                <c:pt idx="404">
                  <c:v>9.1344990000000017</c:v>
                </c:pt>
                <c:pt idx="405">
                  <c:v>8.5920000000000005</c:v>
                </c:pt>
                <c:pt idx="406">
                  <c:v>8.2069989999999997</c:v>
                </c:pt>
                <c:pt idx="407">
                  <c:v>8.7860000000000014</c:v>
                </c:pt>
                <c:pt idx="408">
                  <c:v>8.8814990000000247</c:v>
                </c:pt>
                <c:pt idx="409">
                  <c:v>8.6505000000000027</c:v>
                </c:pt>
                <c:pt idx="410">
                  <c:v>8.9085000000000001</c:v>
                </c:pt>
                <c:pt idx="411">
                  <c:v>8.2985000000000007</c:v>
                </c:pt>
                <c:pt idx="412">
                  <c:v>9.2735000000000003</c:v>
                </c:pt>
                <c:pt idx="413">
                  <c:v>9.5339989999999997</c:v>
                </c:pt>
                <c:pt idx="414">
                  <c:v>8.6449999999999996</c:v>
                </c:pt>
                <c:pt idx="415">
                  <c:v>8.2115000000000009</c:v>
                </c:pt>
                <c:pt idx="416">
                  <c:v>9.1960000000000015</c:v>
                </c:pt>
                <c:pt idx="417">
                  <c:v>7.5299990000000001</c:v>
                </c:pt>
                <c:pt idx="418">
                  <c:v>7.4715000000000034</c:v>
                </c:pt>
                <c:pt idx="419">
                  <c:v>8.6229990000000001</c:v>
                </c:pt>
                <c:pt idx="420">
                  <c:v>8.0020000000000007</c:v>
                </c:pt>
                <c:pt idx="421">
                  <c:v>8.31</c:v>
                </c:pt>
                <c:pt idx="422">
                  <c:v>8.5419999999999998</c:v>
                </c:pt>
                <c:pt idx="423">
                  <c:v>8.3874990000000267</c:v>
                </c:pt>
                <c:pt idx="424">
                  <c:v>8.6344990000000017</c:v>
                </c:pt>
                <c:pt idx="425">
                  <c:v>8.6110000000000007</c:v>
                </c:pt>
                <c:pt idx="426">
                  <c:v>8.8054990000000579</c:v>
                </c:pt>
                <c:pt idx="427">
                  <c:v>8.7549989999999998</c:v>
                </c:pt>
                <c:pt idx="428">
                  <c:v>8.4965000000000028</c:v>
                </c:pt>
                <c:pt idx="429">
                  <c:v>8.7255000000000003</c:v>
                </c:pt>
                <c:pt idx="430">
                  <c:v>9.0285000000000011</c:v>
                </c:pt>
                <c:pt idx="431">
                  <c:v>8.8750000000000266</c:v>
                </c:pt>
                <c:pt idx="432">
                  <c:v>9.3330000000000002</c:v>
                </c:pt>
                <c:pt idx="433">
                  <c:v>9.0444990000000001</c:v>
                </c:pt>
                <c:pt idx="434">
                  <c:v>9.4690000000000047</c:v>
                </c:pt>
                <c:pt idx="435">
                  <c:v>9.4119989999999998</c:v>
                </c:pt>
                <c:pt idx="436">
                  <c:v>9.0674990000000228</c:v>
                </c:pt>
                <c:pt idx="437">
                  <c:v>9.2845000000000013</c:v>
                </c:pt>
                <c:pt idx="438">
                  <c:v>9.3245000000000005</c:v>
                </c:pt>
                <c:pt idx="439">
                  <c:v>7.8534999999999995</c:v>
                </c:pt>
                <c:pt idx="440">
                  <c:v>9.8784990000000068</c:v>
                </c:pt>
                <c:pt idx="441">
                  <c:v>9.3780000000000001</c:v>
                </c:pt>
                <c:pt idx="442">
                  <c:v>9.4320000000000004</c:v>
                </c:pt>
                <c:pt idx="443">
                  <c:v>8.4415000000000013</c:v>
                </c:pt>
                <c:pt idx="444">
                  <c:v>9.9049990000000001</c:v>
                </c:pt>
                <c:pt idx="445">
                  <c:v>8.6745000000000001</c:v>
                </c:pt>
                <c:pt idx="446">
                  <c:v>9.2329999999999988</c:v>
                </c:pt>
                <c:pt idx="447">
                  <c:v>9.2519989999999996</c:v>
                </c:pt>
                <c:pt idx="448">
                  <c:v>9.3554990000000746</c:v>
                </c:pt>
                <c:pt idx="449">
                  <c:v>9.1529990000000048</c:v>
                </c:pt>
                <c:pt idx="450">
                  <c:v>10.447000000000001</c:v>
                </c:pt>
                <c:pt idx="451">
                  <c:v>10.857000000000006</c:v>
                </c:pt>
                <c:pt idx="452">
                  <c:v>9.8829990000000247</c:v>
                </c:pt>
                <c:pt idx="453">
                  <c:v>10.626000000000001</c:v>
                </c:pt>
                <c:pt idx="454">
                  <c:v>10.453000000000022</c:v>
                </c:pt>
                <c:pt idx="455">
                  <c:v>10.216000000000001</c:v>
                </c:pt>
                <c:pt idx="456">
                  <c:v>9.84</c:v>
                </c:pt>
                <c:pt idx="457">
                  <c:v>10.6435</c:v>
                </c:pt>
                <c:pt idx="458">
                  <c:v>9.6419989999999984</c:v>
                </c:pt>
                <c:pt idx="459">
                  <c:v>9.99</c:v>
                </c:pt>
                <c:pt idx="460">
                  <c:v>10.528500000000001</c:v>
                </c:pt>
                <c:pt idx="461">
                  <c:v>9.9525000000000521</c:v>
                </c:pt>
                <c:pt idx="462">
                  <c:v>9.427999999999999</c:v>
                </c:pt>
                <c:pt idx="463">
                  <c:v>10.393000000000002</c:v>
                </c:pt>
                <c:pt idx="464">
                  <c:v>10.156500000000024</c:v>
                </c:pt>
                <c:pt idx="465">
                  <c:v>10.652000000000006</c:v>
                </c:pt>
                <c:pt idx="466">
                  <c:v>11.031000000000001</c:v>
                </c:pt>
                <c:pt idx="467">
                  <c:v>10.870000000000006</c:v>
                </c:pt>
                <c:pt idx="468">
                  <c:v>10.6935</c:v>
                </c:pt>
                <c:pt idx="469">
                  <c:v>10.02</c:v>
                </c:pt>
                <c:pt idx="470">
                  <c:v>11.311</c:v>
                </c:pt>
                <c:pt idx="471">
                  <c:v>10.909000000000002</c:v>
                </c:pt>
                <c:pt idx="472">
                  <c:v>11.205500000000002</c:v>
                </c:pt>
                <c:pt idx="473">
                  <c:v>10.5375</c:v>
                </c:pt>
                <c:pt idx="474">
                  <c:v>9.7035</c:v>
                </c:pt>
                <c:pt idx="475">
                  <c:v>11.483000000000002</c:v>
                </c:pt>
                <c:pt idx="476">
                  <c:v>12.368500000000004</c:v>
                </c:pt>
                <c:pt idx="477">
                  <c:v>12.174000000000001</c:v>
                </c:pt>
                <c:pt idx="478">
                  <c:v>12.673500000000002</c:v>
                </c:pt>
                <c:pt idx="479">
                  <c:v>13.442500000000004</c:v>
                </c:pt>
                <c:pt idx="480">
                  <c:v>13.975500000000045</c:v>
                </c:pt>
              </c:numCache>
            </c:numRef>
          </c:yVal>
          <c:smooth val="1"/>
          <c:extLst>
            <c:ext xmlns:c16="http://schemas.microsoft.com/office/drawing/2014/chart" uri="{C3380CC4-5D6E-409C-BE32-E72D297353CC}">
              <c16:uniqueId val="{00000007-DDF2-49AC-8AE7-D06E65AAA011}"/>
            </c:ext>
          </c:extLst>
        </c:ser>
        <c:ser>
          <c:idx val="8"/>
          <c:order val="8"/>
          <c:spPr>
            <a:ln w="12700">
              <a:solidFill>
                <a:srgbClr val="00CCFF"/>
              </a:solidFill>
              <a:prstDash val="solid"/>
            </a:ln>
          </c:spPr>
          <c:marker>
            <c:symbol val="none"/>
          </c:marker>
          <c:xVal>
            <c:numRef>
              <c:f>vzapb!$A$1:$A$535</c:f>
              <c:numCache>
                <c:formatCode>General</c:formatCode>
                <c:ptCount val="535"/>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vzapb!$J$1:$J$535</c:f>
              <c:numCache>
                <c:formatCode>General</c:formatCode>
                <c:ptCount val="535"/>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923.10550000000001</c:v>
                </c:pt>
                <c:pt idx="12">
                  <c:v>808.55949999999996</c:v>
                </c:pt>
                <c:pt idx="13">
                  <c:v>691.44049899999948</c:v>
                </c:pt>
                <c:pt idx="14">
                  <c:v>567.64749999999947</c:v>
                </c:pt>
                <c:pt idx="15">
                  <c:v>467.60199999999969</c:v>
                </c:pt>
                <c:pt idx="16">
                  <c:v>356.91449999999969</c:v>
                </c:pt>
                <c:pt idx="17">
                  <c:v>309.02</c:v>
                </c:pt>
                <c:pt idx="18">
                  <c:v>243.5085</c:v>
                </c:pt>
                <c:pt idx="19">
                  <c:v>176.03900000000002</c:v>
                </c:pt>
                <c:pt idx="20">
                  <c:v>144.28800000000001</c:v>
                </c:pt>
                <c:pt idx="21">
                  <c:v>94.669499999999999</c:v>
                </c:pt>
                <c:pt idx="22">
                  <c:v>61.520500000000013</c:v>
                </c:pt>
                <c:pt idx="23">
                  <c:v>40.521500000000003</c:v>
                </c:pt>
                <c:pt idx="24">
                  <c:v>31.435499999999898</c:v>
                </c:pt>
                <c:pt idx="25">
                  <c:v>23.396999999999988</c:v>
                </c:pt>
                <c:pt idx="26">
                  <c:v>21.0015</c:v>
                </c:pt>
                <c:pt idx="27">
                  <c:v>18.972999999999917</c:v>
                </c:pt>
                <c:pt idx="28">
                  <c:v>20.698499999999989</c:v>
                </c:pt>
                <c:pt idx="29">
                  <c:v>19.5745</c:v>
                </c:pt>
                <c:pt idx="30">
                  <c:v>19.9375</c:v>
                </c:pt>
                <c:pt idx="31">
                  <c:v>20.721999999999987</c:v>
                </c:pt>
                <c:pt idx="32">
                  <c:v>21.473499999999905</c:v>
                </c:pt>
                <c:pt idx="33">
                  <c:v>23.214500000000001</c:v>
                </c:pt>
                <c:pt idx="34">
                  <c:v>24.150500000000001</c:v>
                </c:pt>
                <c:pt idx="35">
                  <c:v>24.390999999999988</c:v>
                </c:pt>
                <c:pt idx="36">
                  <c:v>27.513999999999999</c:v>
                </c:pt>
                <c:pt idx="37">
                  <c:v>28.031500000000001</c:v>
                </c:pt>
                <c:pt idx="38">
                  <c:v>29.351500000000001</c:v>
                </c:pt>
                <c:pt idx="39">
                  <c:v>31.630500000000001</c:v>
                </c:pt>
                <c:pt idx="40">
                  <c:v>35.209500000000013</c:v>
                </c:pt>
                <c:pt idx="41">
                  <c:v>37.577500000000001</c:v>
                </c:pt>
                <c:pt idx="42">
                  <c:v>40.346000000000004</c:v>
                </c:pt>
                <c:pt idx="43">
                  <c:v>43.313499999999998</c:v>
                </c:pt>
                <c:pt idx="44">
                  <c:v>47.404499999999999</c:v>
                </c:pt>
                <c:pt idx="45">
                  <c:v>50.276500000000013</c:v>
                </c:pt>
                <c:pt idx="46">
                  <c:v>55.182500000000012</c:v>
                </c:pt>
                <c:pt idx="47">
                  <c:v>57.295500000000217</c:v>
                </c:pt>
                <c:pt idx="48">
                  <c:v>58.006</c:v>
                </c:pt>
                <c:pt idx="49">
                  <c:v>61.521500000000003</c:v>
                </c:pt>
                <c:pt idx="50">
                  <c:v>65.790999999999997</c:v>
                </c:pt>
                <c:pt idx="51">
                  <c:v>68.89</c:v>
                </c:pt>
                <c:pt idx="52">
                  <c:v>73.131</c:v>
                </c:pt>
                <c:pt idx="53">
                  <c:v>75.825499999999948</c:v>
                </c:pt>
                <c:pt idx="54">
                  <c:v>81.89</c:v>
                </c:pt>
                <c:pt idx="55">
                  <c:v>84.931500000000227</c:v>
                </c:pt>
                <c:pt idx="56">
                  <c:v>87.075998999999598</c:v>
                </c:pt>
                <c:pt idx="57">
                  <c:v>92.680498999999671</c:v>
                </c:pt>
                <c:pt idx="58">
                  <c:v>95.027500000000003</c:v>
                </c:pt>
                <c:pt idx="59">
                  <c:v>98.642499999999998</c:v>
                </c:pt>
                <c:pt idx="60">
                  <c:v>105.068</c:v>
                </c:pt>
                <c:pt idx="61">
                  <c:v>106.34750000000012</c:v>
                </c:pt>
                <c:pt idx="62">
                  <c:v>110.32</c:v>
                </c:pt>
                <c:pt idx="63">
                  <c:v>113.29300000000002</c:v>
                </c:pt>
                <c:pt idx="64">
                  <c:v>114.5745</c:v>
                </c:pt>
                <c:pt idx="65">
                  <c:v>119.001</c:v>
                </c:pt>
                <c:pt idx="66">
                  <c:v>122.01049999999999</c:v>
                </c:pt>
                <c:pt idx="67">
                  <c:v>125.929</c:v>
                </c:pt>
                <c:pt idx="68">
                  <c:v>127.0855</c:v>
                </c:pt>
                <c:pt idx="69">
                  <c:v>130.57499999999999</c:v>
                </c:pt>
                <c:pt idx="70">
                  <c:v>134.12900000000002</c:v>
                </c:pt>
                <c:pt idx="71">
                  <c:v>140.511</c:v>
                </c:pt>
                <c:pt idx="72">
                  <c:v>144.095</c:v>
                </c:pt>
                <c:pt idx="73">
                  <c:v>148.40100000000001</c:v>
                </c:pt>
                <c:pt idx="74">
                  <c:v>153.45700000000059</c:v>
                </c:pt>
                <c:pt idx="75">
                  <c:v>155.59399999999999</c:v>
                </c:pt>
                <c:pt idx="76">
                  <c:v>160.505</c:v>
                </c:pt>
                <c:pt idx="77">
                  <c:v>163.53200000000001</c:v>
                </c:pt>
                <c:pt idx="78">
                  <c:v>172.065</c:v>
                </c:pt>
                <c:pt idx="79">
                  <c:v>172.61899999999997</c:v>
                </c:pt>
                <c:pt idx="80">
                  <c:v>175.15900000000002</c:v>
                </c:pt>
                <c:pt idx="81">
                  <c:v>181.292</c:v>
                </c:pt>
                <c:pt idx="82">
                  <c:v>184.24749999999997</c:v>
                </c:pt>
                <c:pt idx="83">
                  <c:v>185.0565</c:v>
                </c:pt>
                <c:pt idx="84">
                  <c:v>190.42000000000004</c:v>
                </c:pt>
                <c:pt idx="85">
                  <c:v>196.06700000000001</c:v>
                </c:pt>
                <c:pt idx="86">
                  <c:v>191.155</c:v>
                </c:pt>
                <c:pt idx="87">
                  <c:v>193.084</c:v>
                </c:pt>
                <c:pt idx="88">
                  <c:v>194.834</c:v>
                </c:pt>
                <c:pt idx="89">
                  <c:v>201.28750000000002</c:v>
                </c:pt>
                <c:pt idx="90">
                  <c:v>197.0085</c:v>
                </c:pt>
                <c:pt idx="91">
                  <c:v>200.32150000000004</c:v>
                </c:pt>
                <c:pt idx="92">
                  <c:v>198.5385</c:v>
                </c:pt>
                <c:pt idx="93">
                  <c:v>202.655</c:v>
                </c:pt>
                <c:pt idx="94">
                  <c:v>205.35750000000004</c:v>
                </c:pt>
                <c:pt idx="95">
                  <c:v>208.79</c:v>
                </c:pt>
                <c:pt idx="96">
                  <c:v>205.6285</c:v>
                </c:pt>
                <c:pt idx="97">
                  <c:v>208.1585</c:v>
                </c:pt>
                <c:pt idx="98">
                  <c:v>206.37300000000002</c:v>
                </c:pt>
                <c:pt idx="99">
                  <c:v>211.63299999999998</c:v>
                </c:pt>
                <c:pt idx="100">
                  <c:v>209.09100000000001</c:v>
                </c:pt>
                <c:pt idx="101">
                  <c:v>209.86750000000001</c:v>
                </c:pt>
                <c:pt idx="102">
                  <c:v>207.84700000000001</c:v>
                </c:pt>
                <c:pt idx="103">
                  <c:v>208.50200000000001</c:v>
                </c:pt>
                <c:pt idx="104">
                  <c:v>207.94899999999998</c:v>
                </c:pt>
                <c:pt idx="105">
                  <c:v>209.625</c:v>
                </c:pt>
                <c:pt idx="106">
                  <c:v>207.8115</c:v>
                </c:pt>
                <c:pt idx="107">
                  <c:v>210.268</c:v>
                </c:pt>
                <c:pt idx="108">
                  <c:v>211.81399999999999</c:v>
                </c:pt>
                <c:pt idx="109">
                  <c:v>210.8775</c:v>
                </c:pt>
                <c:pt idx="110">
                  <c:v>211.98150000000001</c:v>
                </c:pt>
                <c:pt idx="111">
                  <c:v>209.0625</c:v>
                </c:pt>
                <c:pt idx="112">
                  <c:v>205.27799999999999</c:v>
                </c:pt>
                <c:pt idx="113">
                  <c:v>208.30500000000001</c:v>
                </c:pt>
                <c:pt idx="114">
                  <c:v>206.65550000000002</c:v>
                </c:pt>
                <c:pt idx="115">
                  <c:v>202.51299999999998</c:v>
                </c:pt>
                <c:pt idx="116">
                  <c:v>204.05349999999999</c:v>
                </c:pt>
                <c:pt idx="117">
                  <c:v>199.58100000000007</c:v>
                </c:pt>
                <c:pt idx="118">
                  <c:v>197.02700000000004</c:v>
                </c:pt>
                <c:pt idx="119">
                  <c:v>196.64249999999998</c:v>
                </c:pt>
                <c:pt idx="120">
                  <c:v>198.44449999999998</c:v>
                </c:pt>
                <c:pt idx="121">
                  <c:v>196.16349999999997</c:v>
                </c:pt>
                <c:pt idx="122">
                  <c:v>191.16449999999998</c:v>
                </c:pt>
                <c:pt idx="123">
                  <c:v>190.46949999999998</c:v>
                </c:pt>
                <c:pt idx="124">
                  <c:v>188.10899999999998</c:v>
                </c:pt>
                <c:pt idx="125">
                  <c:v>187.55500000000001</c:v>
                </c:pt>
                <c:pt idx="126">
                  <c:v>182.161</c:v>
                </c:pt>
                <c:pt idx="127">
                  <c:v>179.94899999999998</c:v>
                </c:pt>
                <c:pt idx="128">
                  <c:v>176.89000000000001</c:v>
                </c:pt>
                <c:pt idx="129">
                  <c:v>173.01649999999998</c:v>
                </c:pt>
                <c:pt idx="130">
                  <c:v>169.95850000000004</c:v>
                </c:pt>
                <c:pt idx="131">
                  <c:v>169.94800000000001</c:v>
                </c:pt>
                <c:pt idx="132">
                  <c:v>169.42400000000001</c:v>
                </c:pt>
                <c:pt idx="133">
                  <c:v>161.86950000000002</c:v>
                </c:pt>
                <c:pt idx="134">
                  <c:v>163.804</c:v>
                </c:pt>
                <c:pt idx="135">
                  <c:v>161.20599999999999</c:v>
                </c:pt>
                <c:pt idx="136">
                  <c:v>159.34700000000001</c:v>
                </c:pt>
                <c:pt idx="137">
                  <c:v>152.35050000000001</c:v>
                </c:pt>
                <c:pt idx="138">
                  <c:v>151.166</c:v>
                </c:pt>
                <c:pt idx="139">
                  <c:v>148.77549999999999</c:v>
                </c:pt>
                <c:pt idx="140">
                  <c:v>148.077</c:v>
                </c:pt>
                <c:pt idx="141">
                  <c:v>146.62200000000001</c:v>
                </c:pt>
                <c:pt idx="142">
                  <c:v>145.40550000000002</c:v>
                </c:pt>
                <c:pt idx="143">
                  <c:v>142.196</c:v>
                </c:pt>
                <c:pt idx="144">
                  <c:v>139.67649999999998</c:v>
                </c:pt>
                <c:pt idx="145">
                  <c:v>136.23399999999998</c:v>
                </c:pt>
                <c:pt idx="146">
                  <c:v>136.49550000000002</c:v>
                </c:pt>
                <c:pt idx="147">
                  <c:v>135.8605</c:v>
                </c:pt>
                <c:pt idx="148">
                  <c:v>129.64749999999998</c:v>
                </c:pt>
                <c:pt idx="149">
                  <c:v>127.229</c:v>
                </c:pt>
                <c:pt idx="150">
                  <c:v>122.819</c:v>
                </c:pt>
                <c:pt idx="151">
                  <c:v>122.44800000000002</c:v>
                </c:pt>
                <c:pt idx="152">
                  <c:v>123.18499999999999</c:v>
                </c:pt>
                <c:pt idx="153">
                  <c:v>116.21850000000002</c:v>
                </c:pt>
                <c:pt idx="154">
                  <c:v>115.526</c:v>
                </c:pt>
                <c:pt idx="155">
                  <c:v>115.312</c:v>
                </c:pt>
                <c:pt idx="156">
                  <c:v>110.5275</c:v>
                </c:pt>
                <c:pt idx="157">
                  <c:v>108.83450000000002</c:v>
                </c:pt>
                <c:pt idx="158">
                  <c:v>105.425</c:v>
                </c:pt>
                <c:pt idx="159">
                  <c:v>103.32299999999998</c:v>
                </c:pt>
                <c:pt idx="160">
                  <c:v>100.94250000000002</c:v>
                </c:pt>
                <c:pt idx="161">
                  <c:v>97.971000000000004</c:v>
                </c:pt>
                <c:pt idx="162">
                  <c:v>99.461999000000361</c:v>
                </c:pt>
                <c:pt idx="163">
                  <c:v>95.410000000000025</c:v>
                </c:pt>
                <c:pt idx="164">
                  <c:v>94.336500000000001</c:v>
                </c:pt>
                <c:pt idx="165">
                  <c:v>91.66549999999998</c:v>
                </c:pt>
                <c:pt idx="166">
                  <c:v>89.474500000000006</c:v>
                </c:pt>
                <c:pt idx="167">
                  <c:v>88.002499999999998</c:v>
                </c:pt>
                <c:pt idx="168">
                  <c:v>83.77</c:v>
                </c:pt>
                <c:pt idx="169">
                  <c:v>83.026499999999999</c:v>
                </c:pt>
                <c:pt idx="170">
                  <c:v>81.282499999999999</c:v>
                </c:pt>
                <c:pt idx="171">
                  <c:v>80.521000000000001</c:v>
                </c:pt>
                <c:pt idx="172">
                  <c:v>79.455000000000013</c:v>
                </c:pt>
                <c:pt idx="173">
                  <c:v>76.84049899999998</c:v>
                </c:pt>
                <c:pt idx="174">
                  <c:v>74.6935</c:v>
                </c:pt>
                <c:pt idx="175">
                  <c:v>74.962000000000003</c:v>
                </c:pt>
                <c:pt idx="176">
                  <c:v>72.369</c:v>
                </c:pt>
                <c:pt idx="177">
                  <c:v>71.089500000000001</c:v>
                </c:pt>
                <c:pt idx="178">
                  <c:v>67.884500000000003</c:v>
                </c:pt>
                <c:pt idx="179">
                  <c:v>68.978499999999983</c:v>
                </c:pt>
                <c:pt idx="180">
                  <c:v>66.692999999999998</c:v>
                </c:pt>
                <c:pt idx="181">
                  <c:v>67.424498999999983</c:v>
                </c:pt>
                <c:pt idx="182">
                  <c:v>65.442000000000007</c:v>
                </c:pt>
                <c:pt idx="183">
                  <c:v>65.11</c:v>
                </c:pt>
                <c:pt idx="184">
                  <c:v>61.974499999999999</c:v>
                </c:pt>
                <c:pt idx="185">
                  <c:v>61.985500000000002</c:v>
                </c:pt>
                <c:pt idx="186">
                  <c:v>60.184000000000005</c:v>
                </c:pt>
                <c:pt idx="187">
                  <c:v>57.471499999999999</c:v>
                </c:pt>
                <c:pt idx="188">
                  <c:v>59</c:v>
                </c:pt>
                <c:pt idx="189">
                  <c:v>57.639000000000003</c:v>
                </c:pt>
                <c:pt idx="190">
                  <c:v>54.684000000000005</c:v>
                </c:pt>
                <c:pt idx="191">
                  <c:v>53.253500000000003</c:v>
                </c:pt>
                <c:pt idx="192">
                  <c:v>51.322999000000003</c:v>
                </c:pt>
                <c:pt idx="193">
                  <c:v>44.871499999999997</c:v>
                </c:pt>
                <c:pt idx="194">
                  <c:v>52.862500000000011</c:v>
                </c:pt>
                <c:pt idx="195">
                  <c:v>51.674499000000004</c:v>
                </c:pt>
                <c:pt idx="196">
                  <c:v>51.126000000000012</c:v>
                </c:pt>
                <c:pt idx="197">
                  <c:v>49.241500000000002</c:v>
                </c:pt>
                <c:pt idx="198">
                  <c:v>47.384999999999998</c:v>
                </c:pt>
                <c:pt idx="199">
                  <c:v>47.175500000000063</c:v>
                </c:pt>
                <c:pt idx="200">
                  <c:v>47.408500000000011</c:v>
                </c:pt>
                <c:pt idx="201">
                  <c:v>45.693000000000012</c:v>
                </c:pt>
                <c:pt idx="202">
                  <c:v>44.609000000000002</c:v>
                </c:pt>
                <c:pt idx="203">
                  <c:v>43.106000000000002</c:v>
                </c:pt>
                <c:pt idx="204">
                  <c:v>43.902500000000003</c:v>
                </c:pt>
                <c:pt idx="205">
                  <c:v>42.393000000000001</c:v>
                </c:pt>
                <c:pt idx="206">
                  <c:v>41.141500000000001</c:v>
                </c:pt>
                <c:pt idx="207">
                  <c:v>41.374499999999998</c:v>
                </c:pt>
                <c:pt idx="208">
                  <c:v>41.097500000000011</c:v>
                </c:pt>
                <c:pt idx="209">
                  <c:v>38.648500000000013</c:v>
                </c:pt>
                <c:pt idx="210">
                  <c:v>37.694000000000003</c:v>
                </c:pt>
                <c:pt idx="211">
                  <c:v>38.430499000000005</c:v>
                </c:pt>
                <c:pt idx="212">
                  <c:v>38.232500000000172</c:v>
                </c:pt>
                <c:pt idx="213">
                  <c:v>37.426500000000011</c:v>
                </c:pt>
                <c:pt idx="214">
                  <c:v>37.339999999999996</c:v>
                </c:pt>
                <c:pt idx="215">
                  <c:v>36.062000000000012</c:v>
                </c:pt>
                <c:pt idx="216">
                  <c:v>34.115500000000011</c:v>
                </c:pt>
                <c:pt idx="217">
                  <c:v>34.583999999999996</c:v>
                </c:pt>
                <c:pt idx="218">
                  <c:v>32.749000000000002</c:v>
                </c:pt>
                <c:pt idx="219">
                  <c:v>34.164000000000001</c:v>
                </c:pt>
                <c:pt idx="220">
                  <c:v>33.623000000000012</c:v>
                </c:pt>
                <c:pt idx="221">
                  <c:v>32.170500000000011</c:v>
                </c:pt>
                <c:pt idx="222">
                  <c:v>30.623999999999999</c:v>
                </c:pt>
                <c:pt idx="223">
                  <c:v>30.871500000000001</c:v>
                </c:pt>
                <c:pt idx="224">
                  <c:v>31.480499999999857</c:v>
                </c:pt>
                <c:pt idx="225">
                  <c:v>29.984499999999883</c:v>
                </c:pt>
                <c:pt idx="226">
                  <c:v>28.866499999999906</c:v>
                </c:pt>
                <c:pt idx="227">
                  <c:v>28.026</c:v>
                </c:pt>
                <c:pt idx="228">
                  <c:v>29.256</c:v>
                </c:pt>
                <c:pt idx="229">
                  <c:v>29.204999999999988</c:v>
                </c:pt>
                <c:pt idx="230">
                  <c:v>30.318999999999999</c:v>
                </c:pt>
                <c:pt idx="231">
                  <c:v>28.169499999999989</c:v>
                </c:pt>
                <c:pt idx="232">
                  <c:v>27.6785</c:v>
                </c:pt>
                <c:pt idx="233">
                  <c:v>27.89849999999991</c:v>
                </c:pt>
                <c:pt idx="234">
                  <c:v>27.474499999999917</c:v>
                </c:pt>
                <c:pt idx="235">
                  <c:v>27.7715</c:v>
                </c:pt>
                <c:pt idx="236">
                  <c:v>26.0745</c:v>
                </c:pt>
                <c:pt idx="237">
                  <c:v>25.740499999999887</c:v>
                </c:pt>
                <c:pt idx="238">
                  <c:v>25.987499999999883</c:v>
                </c:pt>
                <c:pt idx="239">
                  <c:v>23.8935</c:v>
                </c:pt>
                <c:pt idx="240">
                  <c:v>24.569499999999906</c:v>
                </c:pt>
                <c:pt idx="241">
                  <c:v>25.125499999999914</c:v>
                </c:pt>
                <c:pt idx="242">
                  <c:v>23.200500000000002</c:v>
                </c:pt>
                <c:pt idx="243">
                  <c:v>23.034500000000001</c:v>
                </c:pt>
                <c:pt idx="244">
                  <c:v>24.991999999999987</c:v>
                </c:pt>
                <c:pt idx="245">
                  <c:v>23.08599999999991</c:v>
                </c:pt>
                <c:pt idx="246">
                  <c:v>22.23</c:v>
                </c:pt>
                <c:pt idx="247">
                  <c:v>22.8385</c:v>
                </c:pt>
                <c:pt idx="248">
                  <c:v>23.5715</c:v>
                </c:pt>
                <c:pt idx="249">
                  <c:v>22.926499999999887</c:v>
                </c:pt>
                <c:pt idx="250">
                  <c:v>22.071999999999999</c:v>
                </c:pt>
                <c:pt idx="251">
                  <c:v>21.238499999999906</c:v>
                </c:pt>
                <c:pt idx="252">
                  <c:v>21.539000000000001</c:v>
                </c:pt>
                <c:pt idx="253">
                  <c:v>21.3415</c:v>
                </c:pt>
                <c:pt idx="254">
                  <c:v>20.907</c:v>
                </c:pt>
                <c:pt idx="255">
                  <c:v>20.272499999999887</c:v>
                </c:pt>
                <c:pt idx="256">
                  <c:v>20.462999999999891</c:v>
                </c:pt>
                <c:pt idx="257">
                  <c:v>21.150000000000031</c:v>
                </c:pt>
                <c:pt idx="258">
                  <c:v>19.344999999999999</c:v>
                </c:pt>
                <c:pt idx="259">
                  <c:v>19.861499999999989</c:v>
                </c:pt>
                <c:pt idx="260">
                  <c:v>18.708499999999887</c:v>
                </c:pt>
                <c:pt idx="261">
                  <c:v>18.861000000000001</c:v>
                </c:pt>
                <c:pt idx="262">
                  <c:v>18.383500000000002</c:v>
                </c:pt>
                <c:pt idx="263">
                  <c:v>18.849499999999917</c:v>
                </c:pt>
                <c:pt idx="264">
                  <c:v>16.917000000000005</c:v>
                </c:pt>
                <c:pt idx="265">
                  <c:v>17.481000000000002</c:v>
                </c:pt>
                <c:pt idx="266">
                  <c:v>18.4315</c:v>
                </c:pt>
                <c:pt idx="267">
                  <c:v>17.861499999999989</c:v>
                </c:pt>
                <c:pt idx="268">
                  <c:v>17.79</c:v>
                </c:pt>
                <c:pt idx="269">
                  <c:v>17.475499999999879</c:v>
                </c:pt>
                <c:pt idx="270">
                  <c:v>17.58749999999991</c:v>
                </c:pt>
                <c:pt idx="271">
                  <c:v>17.039000000000001</c:v>
                </c:pt>
                <c:pt idx="272">
                  <c:v>17.338999999999999</c:v>
                </c:pt>
                <c:pt idx="273">
                  <c:v>16.154000000000035</c:v>
                </c:pt>
                <c:pt idx="274">
                  <c:v>17.721</c:v>
                </c:pt>
                <c:pt idx="275">
                  <c:v>17.595499999999905</c:v>
                </c:pt>
                <c:pt idx="276">
                  <c:v>17.3005</c:v>
                </c:pt>
                <c:pt idx="277">
                  <c:v>16.666499999999989</c:v>
                </c:pt>
                <c:pt idx="278">
                  <c:v>16.786999999999917</c:v>
                </c:pt>
                <c:pt idx="279">
                  <c:v>16.251999999999999</c:v>
                </c:pt>
                <c:pt idx="280">
                  <c:v>17.251000000000001</c:v>
                </c:pt>
                <c:pt idx="281">
                  <c:v>18.268499999999868</c:v>
                </c:pt>
                <c:pt idx="282">
                  <c:v>17.56149999999991</c:v>
                </c:pt>
                <c:pt idx="283">
                  <c:v>17.0595</c:v>
                </c:pt>
                <c:pt idx="284">
                  <c:v>17.385499999999883</c:v>
                </c:pt>
                <c:pt idx="285">
                  <c:v>16.111499999999999</c:v>
                </c:pt>
                <c:pt idx="286">
                  <c:v>16.215</c:v>
                </c:pt>
                <c:pt idx="287">
                  <c:v>16.12</c:v>
                </c:pt>
                <c:pt idx="288">
                  <c:v>14.915000000000004</c:v>
                </c:pt>
                <c:pt idx="289">
                  <c:v>15.781000000000001</c:v>
                </c:pt>
                <c:pt idx="290">
                  <c:v>15.796000000000001</c:v>
                </c:pt>
                <c:pt idx="291">
                  <c:v>15.96</c:v>
                </c:pt>
                <c:pt idx="292">
                  <c:v>15.7005</c:v>
                </c:pt>
                <c:pt idx="293">
                  <c:v>15.069500000000026</c:v>
                </c:pt>
                <c:pt idx="294">
                  <c:v>14.5075</c:v>
                </c:pt>
                <c:pt idx="295">
                  <c:v>13.953000000000022</c:v>
                </c:pt>
                <c:pt idx="296">
                  <c:v>14.6465</c:v>
                </c:pt>
                <c:pt idx="297">
                  <c:v>14.252000000000002</c:v>
                </c:pt>
                <c:pt idx="298">
                  <c:v>14.171000000000001</c:v>
                </c:pt>
                <c:pt idx="299">
                  <c:v>14.52</c:v>
                </c:pt>
                <c:pt idx="300">
                  <c:v>14.2805</c:v>
                </c:pt>
                <c:pt idx="301">
                  <c:v>13.795</c:v>
                </c:pt>
                <c:pt idx="302">
                  <c:v>13.759</c:v>
                </c:pt>
                <c:pt idx="303">
                  <c:v>14.168000000000001</c:v>
                </c:pt>
                <c:pt idx="304">
                  <c:v>14.080500000000002</c:v>
                </c:pt>
                <c:pt idx="305">
                  <c:v>13.575500000000041</c:v>
                </c:pt>
                <c:pt idx="306">
                  <c:v>13.89</c:v>
                </c:pt>
                <c:pt idx="307">
                  <c:v>13.609500000000002</c:v>
                </c:pt>
                <c:pt idx="308">
                  <c:v>13.063500000000024</c:v>
                </c:pt>
                <c:pt idx="309">
                  <c:v>13.338000000000001</c:v>
                </c:pt>
                <c:pt idx="310">
                  <c:v>13.899500000000026</c:v>
                </c:pt>
                <c:pt idx="311">
                  <c:v>13.744999999999999</c:v>
                </c:pt>
                <c:pt idx="312">
                  <c:v>14.387500000000006</c:v>
                </c:pt>
                <c:pt idx="313">
                  <c:v>13.4415</c:v>
                </c:pt>
                <c:pt idx="314">
                  <c:v>12.5495</c:v>
                </c:pt>
                <c:pt idx="315">
                  <c:v>12.9015</c:v>
                </c:pt>
                <c:pt idx="316">
                  <c:v>11.5145</c:v>
                </c:pt>
                <c:pt idx="317">
                  <c:v>11.829000000000002</c:v>
                </c:pt>
                <c:pt idx="318">
                  <c:v>12.936</c:v>
                </c:pt>
                <c:pt idx="319">
                  <c:v>13.3405</c:v>
                </c:pt>
                <c:pt idx="320">
                  <c:v>12.572500000000026</c:v>
                </c:pt>
                <c:pt idx="321">
                  <c:v>12.4495</c:v>
                </c:pt>
                <c:pt idx="322">
                  <c:v>12.129999999999999</c:v>
                </c:pt>
                <c:pt idx="323">
                  <c:v>12.198500000000001</c:v>
                </c:pt>
                <c:pt idx="324">
                  <c:v>11.7395</c:v>
                </c:pt>
                <c:pt idx="325">
                  <c:v>11.665500000000026</c:v>
                </c:pt>
                <c:pt idx="326">
                  <c:v>12.079500000000024</c:v>
                </c:pt>
                <c:pt idx="327">
                  <c:v>11.406500000000024</c:v>
                </c:pt>
                <c:pt idx="328">
                  <c:v>12.174000000000001</c:v>
                </c:pt>
                <c:pt idx="329">
                  <c:v>12.983500000000006</c:v>
                </c:pt>
                <c:pt idx="330">
                  <c:v>12.640500000000001</c:v>
                </c:pt>
                <c:pt idx="331">
                  <c:v>12.435500000000006</c:v>
                </c:pt>
                <c:pt idx="332">
                  <c:v>11.822000000000006</c:v>
                </c:pt>
                <c:pt idx="333">
                  <c:v>12.048500000000001</c:v>
                </c:pt>
                <c:pt idx="334">
                  <c:v>12.5015</c:v>
                </c:pt>
                <c:pt idx="335">
                  <c:v>12.961</c:v>
                </c:pt>
                <c:pt idx="336">
                  <c:v>12.2075</c:v>
                </c:pt>
                <c:pt idx="337">
                  <c:v>11.501000000000001</c:v>
                </c:pt>
                <c:pt idx="338">
                  <c:v>11.429500000000004</c:v>
                </c:pt>
                <c:pt idx="339">
                  <c:v>10.322500000000026</c:v>
                </c:pt>
                <c:pt idx="340">
                  <c:v>10.503</c:v>
                </c:pt>
                <c:pt idx="341">
                  <c:v>10.638500000000001</c:v>
                </c:pt>
                <c:pt idx="342">
                  <c:v>10.4115</c:v>
                </c:pt>
                <c:pt idx="343">
                  <c:v>10.6835</c:v>
                </c:pt>
                <c:pt idx="344">
                  <c:v>10.373000000000006</c:v>
                </c:pt>
                <c:pt idx="345">
                  <c:v>10.3475</c:v>
                </c:pt>
                <c:pt idx="346">
                  <c:v>9.8330000000000002</c:v>
                </c:pt>
                <c:pt idx="347">
                  <c:v>8.9989989999999995</c:v>
                </c:pt>
                <c:pt idx="348">
                  <c:v>9.9059990000000067</c:v>
                </c:pt>
                <c:pt idx="349">
                  <c:v>9.4880000000000013</c:v>
                </c:pt>
                <c:pt idx="350">
                  <c:v>9.9220000000000006</c:v>
                </c:pt>
                <c:pt idx="351">
                  <c:v>9.4365000000000006</c:v>
                </c:pt>
                <c:pt idx="352">
                  <c:v>9.7630000000000035</c:v>
                </c:pt>
                <c:pt idx="353">
                  <c:v>10.050500000000024</c:v>
                </c:pt>
                <c:pt idx="354">
                  <c:v>10.332000000000004</c:v>
                </c:pt>
                <c:pt idx="355">
                  <c:v>9.5360000000000014</c:v>
                </c:pt>
                <c:pt idx="356">
                  <c:v>9.6170000000000009</c:v>
                </c:pt>
                <c:pt idx="357">
                  <c:v>9.0290000000000017</c:v>
                </c:pt>
                <c:pt idx="358">
                  <c:v>9.8575000000000248</c:v>
                </c:pt>
                <c:pt idx="359">
                  <c:v>9.7205000000000013</c:v>
                </c:pt>
                <c:pt idx="360">
                  <c:v>9.8865000000000247</c:v>
                </c:pt>
                <c:pt idx="361">
                  <c:v>9.6054990000000267</c:v>
                </c:pt>
                <c:pt idx="362">
                  <c:v>9.6384999999999987</c:v>
                </c:pt>
                <c:pt idx="363">
                  <c:v>8.9330000000000016</c:v>
                </c:pt>
                <c:pt idx="364">
                  <c:v>9.1849989999999995</c:v>
                </c:pt>
                <c:pt idx="365">
                  <c:v>9.2239999999999984</c:v>
                </c:pt>
                <c:pt idx="366">
                  <c:v>9.0660000000000007</c:v>
                </c:pt>
                <c:pt idx="367">
                  <c:v>9.020999999999999</c:v>
                </c:pt>
                <c:pt idx="368">
                  <c:v>8.1930000000000014</c:v>
                </c:pt>
                <c:pt idx="369">
                  <c:v>8.8610000000000007</c:v>
                </c:pt>
                <c:pt idx="370">
                  <c:v>8.33</c:v>
                </c:pt>
                <c:pt idx="371">
                  <c:v>8.4810000000000034</c:v>
                </c:pt>
                <c:pt idx="372">
                  <c:v>8.7540000000000013</c:v>
                </c:pt>
                <c:pt idx="373">
                  <c:v>9.5254990000000248</c:v>
                </c:pt>
                <c:pt idx="374">
                  <c:v>8.8039990000000028</c:v>
                </c:pt>
                <c:pt idx="375">
                  <c:v>8.4804990000000267</c:v>
                </c:pt>
                <c:pt idx="376">
                  <c:v>7.7344999999999997</c:v>
                </c:pt>
                <c:pt idx="377">
                  <c:v>8.9160000000000004</c:v>
                </c:pt>
                <c:pt idx="378">
                  <c:v>8.2439999999999998</c:v>
                </c:pt>
                <c:pt idx="379">
                  <c:v>8.1114990000000002</c:v>
                </c:pt>
                <c:pt idx="380">
                  <c:v>8.120000000000001</c:v>
                </c:pt>
                <c:pt idx="381">
                  <c:v>8.6645000000000003</c:v>
                </c:pt>
                <c:pt idx="382">
                  <c:v>8.1920000000000002</c:v>
                </c:pt>
                <c:pt idx="383">
                  <c:v>8.9925000000000068</c:v>
                </c:pt>
                <c:pt idx="384">
                  <c:v>8.3829990000000247</c:v>
                </c:pt>
                <c:pt idx="385">
                  <c:v>8.417999</c:v>
                </c:pt>
                <c:pt idx="386">
                  <c:v>8.9384990000000002</c:v>
                </c:pt>
                <c:pt idx="387">
                  <c:v>8.2575000000000003</c:v>
                </c:pt>
                <c:pt idx="388">
                  <c:v>7.8869999999999996</c:v>
                </c:pt>
                <c:pt idx="389">
                  <c:v>8.0385000000000009</c:v>
                </c:pt>
                <c:pt idx="390">
                  <c:v>8.9720000000000066</c:v>
                </c:pt>
                <c:pt idx="391">
                  <c:v>8.7089999999999996</c:v>
                </c:pt>
                <c:pt idx="392">
                  <c:v>8.0265000000000004</c:v>
                </c:pt>
                <c:pt idx="393">
                  <c:v>8.144499999999999</c:v>
                </c:pt>
                <c:pt idx="394">
                  <c:v>8.3130000000000006</c:v>
                </c:pt>
                <c:pt idx="395">
                  <c:v>7.5060000000000002</c:v>
                </c:pt>
                <c:pt idx="396">
                  <c:v>7.5469999999999997</c:v>
                </c:pt>
                <c:pt idx="397">
                  <c:v>8.2055000000000007</c:v>
                </c:pt>
                <c:pt idx="398">
                  <c:v>7.74</c:v>
                </c:pt>
                <c:pt idx="399">
                  <c:v>7.8639989999999855</c:v>
                </c:pt>
                <c:pt idx="400">
                  <c:v>7.8390000000000004</c:v>
                </c:pt>
                <c:pt idx="401">
                  <c:v>7.7574999999999985</c:v>
                </c:pt>
                <c:pt idx="402">
                  <c:v>8.3720000000000248</c:v>
                </c:pt>
                <c:pt idx="403">
                  <c:v>8.1319999999999997</c:v>
                </c:pt>
                <c:pt idx="404">
                  <c:v>8.702</c:v>
                </c:pt>
                <c:pt idx="405">
                  <c:v>7.7069999999999999</c:v>
                </c:pt>
                <c:pt idx="406">
                  <c:v>8.7635000000000005</c:v>
                </c:pt>
                <c:pt idx="407">
                  <c:v>8.7745000000000015</c:v>
                </c:pt>
                <c:pt idx="408">
                  <c:v>9.1339999999999986</c:v>
                </c:pt>
                <c:pt idx="409">
                  <c:v>9.1930000000000014</c:v>
                </c:pt>
                <c:pt idx="410">
                  <c:v>9.3215000000000003</c:v>
                </c:pt>
                <c:pt idx="411">
                  <c:v>10.053500000000026</c:v>
                </c:pt>
                <c:pt idx="412">
                  <c:v>9.2034990000000008</c:v>
                </c:pt>
                <c:pt idx="413">
                  <c:v>9.9740000000000002</c:v>
                </c:pt>
                <c:pt idx="414">
                  <c:v>9.1720000000000006</c:v>
                </c:pt>
                <c:pt idx="415">
                  <c:v>8.9465000000000003</c:v>
                </c:pt>
                <c:pt idx="416">
                  <c:v>9.1325000000000003</c:v>
                </c:pt>
                <c:pt idx="417">
                  <c:v>9.3445</c:v>
                </c:pt>
                <c:pt idx="418">
                  <c:v>9.3294990000000411</c:v>
                </c:pt>
                <c:pt idx="419">
                  <c:v>9.7465000000000011</c:v>
                </c:pt>
                <c:pt idx="420">
                  <c:v>8.6404990000000002</c:v>
                </c:pt>
                <c:pt idx="421">
                  <c:v>8.8660000000000068</c:v>
                </c:pt>
                <c:pt idx="422">
                  <c:v>9.5005000000000006</c:v>
                </c:pt>
                <c:pt idx="423">
                  <c:v>9.4955000000000247</c:v>
                </c:pt>
                <c:pt idx="424">
                  <c:v>9.7435000000000009</c:v>
                </c:pt>
                <c:pt idx="425">
                  <c:v>9.2479999999999993</c:v>
                </c:pt>
                <c:pt idx="426">
                  <c:v>9.4740000000000002</c:v>
                </c:pt>
                <c:pt idx="427">
                  <c:v>9.7055000000000007</c:v>
                </c:pt>
                <c:pt idx="428">
                  <c:v>9.9134990000000247</c:v>
                </c:pt>
                <c:pt idx="429">
                  <c:v>9.760999</c:v>
                </c:pt>
                <c:pt idx="430">
                  <c:v>9.2420000000000009</c:v>
                </c:pt>
                <c:pt idx="431">
                  <c:v>9.2585000000000015</c:v>
                </c:pt>
                <c:pt idx="432">
                  <c:v>8.4460000000000015</c:v>
                </c:pt>
                <c:pt idx="433">
                  <c:v>10.407</c:v>
                </c:pt>
                <c:pt idx="434">
                  <c:v>10.1235</c:v>
                </c:pt>
                <c:pt idx="435">
                  <c:v>9.2935000000000034</c:v>
                </c:pt>
                <c:pt idx="436">
                  <c:v>9.4595000000000411</c:v>
                </c:pt>
                <c:pt idx="437">
                  <c:v>9.9125000000000068</c:v>
                </c:pt>
                <c:pt idx="438">
                  <c:v>10.218999999999999</c:v>
                </c:pt>
                <c:pt idx="439">
                  <c:v>10.492000000000004</c:v>
                </c:pt>
                <c:pt idx="440">
                  <c:v>9.9055000000000248</c:v>
                </c:pt>
                <c:pt idx="441">
                  <c:v>9.9815000000000005</c:v>
                </c:pt>
                <c:pt idx="442">
                  <c:v>9.4360000000000035</c:v>
                </c:pt>
                <c:pt idx="443">
                  <c:v>9.98</c:v>
                </c:pt>
                <c:pt idx="444">
                  <c:v>9.7459999999999987</c:v>
                </c:pt>
                <c:pt idx="445">
                  <c:v>9.198499</c:v>
                </c:pt>
                <c:pt idx="446">
                  <c:v>9.4860000000000007</c:v>
                </c:pt>
                <c:pt idx="447">
                  <c:v>9.4895000000000067</c:v>
                </c:pt>
                <c:pt idx="448">
                  <c:v>9.8310000000000013</c:v>
                </c:pt>
                <c:pt idx="449">
                  <c:v>10.170500000000002</c:v>
                </c:pt>
                <c:pt idx="450">
                  <c:v>10.346</c:v>
                </c:pt>
                <c:pt idx="451">
                  <c:v>10.56</c:v>
                </c:pt>
                <c:pt idx="452">
                  <c:v>10.409500000000024</c:v>
                </c:pt>
                <c:pt idx="453">
                  <c:v>10.047500000000001</c:v>
                </c:pt>
                <c:pt idx="454">
                  <c:v>10.069500000000026</c:v>
                </c:pt>
                <c:pt idx="455">
                  <c:v>10.868</c:v>
                </c:pt>
                <c:pt idx="456">
                  <c:v>10.2765</c:v>
                </c:pt>
                <c:pt idx="457">
                  <c:v>10.186500000000002</c:v>
                </c:pt>
                <c:pt idx="458">
                  <c:v>10.6965</c:v>
                </c:pt>
                <c:pt idx="459">
                  <c:v>11.0215</c:v>
                </c:pt>
                <c:pt idx="460">
                  <c:v>11.505500000000024</c:v>
                </c:pt>
                <c:pt idx="461">
                  <c:v>10.278500000000001</c:v>
                </c:pt>
                <c:pt idx="462">
                  <c:v>10.909000000000002</c:v>
                </c:pt>
                <c:pt idx="463">
                  <c:v>10.4145</c:v>
                </c:pt>
                <c:pt idx="464">
                  <c:v>10.6455</c:v>
                </c:pt>
                <c:pt idx="465">
                  <c:v>10.7135</c:v>
                </c:pt>
                <c:pt idx="466">
                  <c:v>11.59</c:v>
                </c:pt>
                <c:pt idx="467">
                  <c:v>11.778500000000001</c:v>
                </c:pt>
                <c:pt idx="468">
                  <c:v>12.231999999999999</c:v>
                </c:pt>
                <c:pt idx="469">
                  <c:v>11.783000000000001</c:v>
                </c:pt>
                <c:pt idx="470">
                  <c:v>10.655000000000006</c:v>
                </c:pt>
                <c:pt idx="471">
                  <c:v>12.085000000000004</c:v>
                </c:pt>
                <c:pt idx="472">
                  <c:v>11.345500000000024</c:v>
                </c:pt>
                <c:pt idx="473">
                  <c:v>11.906000000000002</c:v>
                </c:pt>
                <c:pt idx="474">
                  <c:v>12.637999999999998</c:v>
                </c:pt>
                <c:pt idx="475">
                  <c:v>12.54</c:v>
                </c:pt>
                <c:pt idx="476">
                  <c:v>12.977500000000004</c:v>
                </c:pt>
                <c:pt idx="477">
                  <c:v>14.220500000000001</c:v>
                </c:pt>
                <c:pt idx="478">
                  <c:v>14.268000000000001</c:v>
                </c:pt>
                <c:pt idx="479">
                  <c:v>14.511000000000001</c:v>
                </c:pt>
                <c:pt idx="480">
                  <c:v>14.252500000000024</c:v>
                </c:pt>
              </c:numCache>
            </c:numRef>
          </c:yVal>
          <c:smooth val="1"/>
          <c:extLst>
            <c:ext xmlns:c16="http://schemas.microsoft.com/office/drawing/2014/chart" uri="{C3380CC4-5D6E-409C-BE32-E72D297353CC}">
              <c16:uniqueId val="{00000008-DDF2-49AC-8AE7-D06E65AAA011}"/>
            </c:ext>
          </c:extLst>
        </c:ser>
        <c:ser>
          <c:idx val="9"/>
          <c:order val="9"/>
          <c:spPr>
            <a:ln w="12700">
              <a:solidFill>
                <a:srgbClr val="CCFFFF"/>
              </a:solidFill>
              <a:prstDash val="solid"/>
            </a:ln>
          </c:spPr>
          <c:marker>
            <c:symbol val="none"/>
          </c:marker>
          <c:xVal>
            <c:numRef>
              <c:f>vzapb!$A$1:$A$535</c:f>
              <c:numCache>
                <c:formatCode>General</c:formatCode>
                <c:ptCount val="535"/>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vzapb!$K$1:$K$535</c:f>
              <c:numCache>
                <c:formatCode>General</c:formatCode>
                <c:ptCount val="535"/>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960.76599999999996</c:v>
                </c:pt>
                <c:pt idx="12">
                  <c:v>846.96499999999946</c:v>
                </c:pt>
                <c:pt idx="13">
                  <c:v>736.30749999999796</c:v>
                </c:pt>
                <c:pt idx="14">
                  <c:v>608.04849999999999</c:v>
                </c:pt>
                <c:pt idx="15">
                  <c:v>500.75649999999899</c:v>
                </c:pt>
                <c:pt idx="16">
                  <c:v>385.72250000000003</c:v>
                </c:pt>
                <c:pt idx="17">
                  <c:v>292.31900000000002</c:v>
                </c:pt>
                <c:pt idx="18">
                  <c:v>250.73399999999998</c:v>
                </c:pt>
                <c:pt idx="19">
                  <c:v>183.43300000000002</c:v>
                </c:pt>
                <c:pt idx="20">
                  <c:v>148.78800000000001</c:v>
                </c:pt>
                <c:pt idx="21">
                  <c:v>102.4945000000003</c:v>
                </c:pt>
                <c:pt idx="22">
                  <c:v>65.990499999999997</c:v>
                </c:pt>
                <c:pt idx="23">
                  <c:v>45.183500000000002</c:v>
                </c:pt>
                <c:pt idx="24">
                  <c:v>32.647500000000001</c:v>
                </c:pt>
                <c:pt idx="25">
                  <c:v>26.267999999999986</c:v>
                </c:pt>
                <c:pt idx="26">
                  <c:v>21.637499999999999</c:v>
                </c:pt>
                <c:pt idx="27">
                  <c:v>19.3535</c:v>
                </c:pt>
                <c:pt idx="28">
                  <c:v>18.941499999999905</c:v>
                </c:pt>
                <c:pt idx="29">
                  <c:v>19.085499999999868</c:v>
                </c:pt>
                <c:pt idx="30">
                  <c:v>20.197500000000005</c:v>
                </c:pt>
                <c:pt idx="31">
                  <c:v>21.658000000000001</c:v>
                </c:pt>
                <c:pt idx="32">
                  <c:v>22.28849999999985</c:v>
                </c:pt>
                <c:pt idx="33">
                  <c:v>23.837000000000035</c:v>
                </c:pt>
                <c:pt idx="34">
                  <c:v>25.443999999999921</c:v>
                </c:pt>
                <c:pt idx="35">
                  <c:v>25.6785</c:v>
                </c:pt>
                <c:pt idx="36">
                  <c:v>28.93</c:v>
                </c:pt>
                <c:pt idx="37">
                  <c:v>31.075500000000002</c:v>
                </c:pt>
                <c:pt idx="38">
                  <c:v>31.5565</c:v>
                </c:pt>
                <c:pt idx="39">
                  <c:v>33.517499999999998</c:v>
                </c:pt>
                <c:pt idx="40">
                  <c:v>35.396500000000003</c:v>
                </c:pt>
                <c:pt idx="41">
                  <c:v>39.0595</c:v>
                </c:pt>
                <c:pt idx="42">
                  <c:v>40.149000000000001</c:v>
                </c:pt>
                <c:pt idx="43">
                  <c:v>43.164000000000001</c:v>
                </c:pt>
                <c:pt idx="44">
                  <c:v>44.982500000000002</c:v>
                </c:pt>
                <c:pt idx="45">
                  <c:v>47.460500000000003</c:v>
                </c:pt>
                <c:pt idx="46">
                  <c:v>52.164500000000011</c:v>
                </c:pt>
                <c:pt idx="47">
                  <c:v>55.701500000000003</c:v>
                </c:pt>
                <c:pt idx="48">
                  <c:v>59.644500000000001</c:v>
                </c:pt>
                <c:pt idx="49">
                  <c:v>62.473500000000001</c:v>
                </c:pt>
                <c:pt idx="50">
                  <c:v>65.974998999999983</c:v>
                </c:pt>
                <c:pt idx="51">
                  <c:v>71.287498999999983</c:v>
                </c:pt>
                <c:pt idx="52">
                  <c:v>74.828498999999468</c:v>
                </c:pt>
                <c:pt idx="53">
                  <c:v>77.430999999999997</c:v>
                </c:pt>
                <c:pt idx="54">
                  <c:v>80.093998999999982</c:v>
                </c:pt>
                <c:pt idx="55">
                  <c:v>83</c:v>
                </c:pt>
                <c:pt idx="56">
                  <c:v>86.5595</c:v>
                </c:pt>
                <c:pt idx="57">
                  <c:v>89.512</c:v>
                </c:pt>
                <c:pt idx="58">
                  <c:v>94.227998999999983</c:v>
                </c:pt>
                <c:pt idx="59">
                  <c:v>96.579499999999982</c:v>
                </c:pt>
                <c:pt idx="60">
                  <c:v>99.512500000000003</c:v>
                </c:pt>
                <c:pt idx="61">
                  <c:v>101.50149999999999</c:v>
                </c:pt>
                <c:pt idx="62">
                  <c:v>107.29349999999999</c:v>
                </c:pt>
                <c:pt idx="63">
                  <c:v>110.398</c:v>
                </c:pt>
                <c:pt idx="64">
                  <c:v>113.505</c:v>
                </c:pt>
                <c:pt idx="65">
                  <c:v>114.485</c:v>
                </c:pt>
                <c:pt idx="66">
                  <c:v>117.64999999999999</c:v>
                </c:pt>
                <c:pt idx="67">
                  <c:v>121.92749999999999</c:v>
                </c:pt>
                <c:pt idx="68">
                  <c:v>125.1695</c:v>
                </c:pt>
                <c:pt idx="69">
                  <c:v>128.03650000000002</c:v>
                </c:pt>
                <c:pt idx="70">
                  <c:v>131.63399999999999</c:v>
                </c:pt>
                <c:pt idx="71">
                  <c:v>134.023</c:v>
                </c:pt>
                <c:pt idx="72">
                  <c:v>139.87949999999998</c:v>
                </c:pt>
                <c:pt idx="73">
                  <c:v>145.14299999999997</c:v>
                </c:pt>
                <c:pt idx="74">
                  <c:v>151.15550000000002</c:v>
                </c:pt>
                <c:pt idx="75">
                  <c:v>152.20250000000001</c:v>
                </c:pt>
                <c:pt idx="76">
                  <c:v>156.27349999999996</c:v>
                </c:pt>
                <c:pt idx="77">
                  <c:v>161.98650000000001</c:v>
                </c:pt>
                <c:pt idx="78">
                  <c:v>166.58450000000002</c:v>
                </c:pt>
                <c:pt idx="79">
                  <c:v>167.52800000000047</c:v>
                </c:pt>
                <c:pt idx="80">
                  <c:v>172.04049999999998</c:v>
                </c:pt>
                <c:pt idx="81">
                  <c:v>178.97399999999999</c:v>
                </c:pt>
                <c:pt idx="82">
                  <c:v>179.36500000000001</c:v>
                </c:pt>
                <c:pt idx="83">
                  <c:v>183.18449999999999</c:v>
                </c:pt>
                <c:pt idx="84">
                  <c:v>181.67599999999999</c:v>
                </c:pt>
                <c:pt idx="85">
                  <c:v>185.91649999999998</c:v>
                </c:pt>
                <c:pt idx="86">
                  <c:v>192.32250000000047</c:v>
                </c:pt>
                <c:pt idx="87">
                  <c:v>191.8425</c:v>
                </c:pt>
                <c:pt idx="88">
                  <c:v>195.27949999999996</c:v>
                </c:pt>
                <c:pt idx="89">
                  <c:v>194.87449999999998</c:v>
                </c:pt>
                <c:pt idx="90">
                  <c:v>192.49349999999998</c:v>
                </c:pt>
                <c:pt idx="91">
                  <c:v>195.11249999999998</c:v>
                </c:pt>
                <c:pt idx="92">
                  <c:v>196.19349999999997</c:v>
                </c:pt>
                <c:pt idx="93">
                  <c:v>204.06050000000002</c:v>
                </c:pt>
                <c:pt idx="94">
                  <c:v>197.85400000000001</c:v>
                </c:pt>
                <c:pt idx="95">
                  <c:v>199.8415</c:v>
                </c:pt>
                <c:pt idx="96">
                  <c:v>200.51</c:v>
                </c:pt>
                <c:pt idx="97">
                  <c:v>204.39150000000001</c:v>
                </c:pt>
                <c:pt idx="98">
                  <c:v>204.59449999999998</c:v>
                </c:pt>
                <c:pt idx="99">
                  <c:v>202.17499999999998</c:v>
                </c:pt>
                <c:pt idx="100">
                  <c:v>202.3715</c:v>
                </c:pt>
                <c:pt idx="101">
                  <c:v>202.85900000000001</c:v>
                </c:pt>
                <c:pt idx="102">
                  <c:v>204.82550000000001</c:v>
                </c:pt>
                <c:pt idx="103">
                  <c:v>204.05</c:v>
                </c:pt>
                <c:pt idx="104">
                  <c:v>204.72949999999997</c:v>
                </c:pt>
                <c:pt idx="105">
                  <c:v>204.53</c:v>
                </c:pt>
                <c:pt idx="106">
                  <c:v>203.10499999999999</c:v>
                </c:pt>
                <c:pt idx="107">
                  <c:v>203.62200000000001</c:v>
                </c:pt>
                <c:pt idx="108">
                  <c:v>205.88050000000001</c:v>
                </c:pt>
                <c:pt idx="109">
                  <c:v>205.9485</c:v>
                </c:pt>
                <c:pt idx="110">
                  <c:v>204.04449999999997</c:v>
                </c:pt>
                <c:pt idx="111">
                  <c:v>200.8870000000006</c:v>
                </c:pt>
                <c:pt idx="112">
                  <c:v>199.376</c:v>
                </c:pt>
                <c:pt idx="113">
                  <c:v>200.59550000000002</c:v>
                </c:pt>
                <c:pt idx="114">
                  <c:v>199.2585</c:v>
                </c:pt>
                <c:pt idx="115">
                  <c:v>198.72750000000002</c:v>
                </c:pt>
                <c:pt idx="116">
                  <c:v>196.86450000000002</c:v>
                </c:pt>
                <c:pt idx="117">
                  <c:v>191.57299999999998</c:v>
                </c:pt>
                <c:pt idx="118">
                  <c:v>194.21649999999997</c:v>
                </c:pt>
                <c:pt idx="119">
                  <c:v>192.80949999999999</c:v>
                </c:pt>
                <c:pt idx="120">
                  <c:v>190.98350000000002</c:v>
                </c:pt>
                <c:pt idx="121">
                  <c:v>187.29899999999998</c:v>
                </c:pt>
                <c:pt idx="122">
                  <c:v>184.39450000000002</c:v>
                </c:pt>
                <c:pt idx="123">
                  <c:v>185.6515</c:v>
                </c:pt>
                <c:pt idx="124">
                  <c:v>181.42250000000001</c:v>
                </c:pt>
                <c:pt idx="125">
                  <c:v>179.64</c:v>
                </c:pt>
                <c:pt idx="126">
                  <c:v>176.40900000000002</c:v>
                </c:pt>
                <c:pt idx="127">
                  <c:v>174.8295</c:v>
                </c:pt>
                <c:pt idx="128">
                  <c:v>169.64649999999997</c:v>
                </c:pt>
                <c:pt idx="129">
                  <c:v>171.17499999999998</c:v>
                </c:pt>
                <c:pt idx="130">
                  <c:v>166.74899999999997</c:v>
                </c:pt>
                <c:pt idx="131">
                  <c:v>162.63649999999998</c:v>
                </c:pt>
                <c:pt idx="132">
                  <c:v>163.13999999999999</c:v>
                </c:pt>
                <c:pt idx="133">
                  <c:v>160.97299999999998</c:v>
                </c:pt>
                <c:pt idx="134">
                  <c:v>156.77149999999997</c:v>
                </c:pt>
                <c:pt idx="135">
                  <c:v>156.02450000000002</c:v>
                </c:pt>
                <c:pt idx="136">
                  <c:v>152.90449999999998</c:v>
                </c:pt>
                <c:pt idx="137">
                  <c:v>149.88650000000001</c:v>
                </c:pt>
                <c:pt idx="138">
                  <c:v>149.76399999999998</c:v>
                </c:pt>
                <c:pt idx="139">
                  <c:v>147.05550000000002</c:v>
                </c:pt>
                <c:pt idx="140">
                  <c:v>143.29449999999997</c:v>
                </c:pt>
                <c:pt idx="141">
                  <c:v>141.80600000000001</c:v>
                </c:pt>
                <c:pt idx="142">
                  <c:v>140.90300000000002</c:v>
                </c:pt>
                <c:pt idx="143">
                  <c:v>137.54149999999998</c:v>
                </c:pt>
                <c:pt idx="144">
                  <c:v>136.904</c:v>
                </c:pt>
                <c:pt idx="145">
                  <c:v>132.44800000000001</c:v>
                </c:pt>
                <c:pt idx="146">
                  <c:v>131.62</c:v>
                </c:pt>
                <c:pt idx="147">
                  <c:v>128.511</c:v>
                </c:pt>
                <c:pt idx="148">
                  <c:v>130.691</c:v>
                </c:pt>
                <c:pt idx="149">
                  <c:v>124.88800000000001</c:v>
                </c:pt>
                <c:pt idx="150">
                  <c:v>120.6015</c:v>
                </c:pt>
                <c:pt idx="151">
                  <c:v>118.28749999999999</c:v>
                </c:pt>
                <c:pt idx="152">
                  <c:v>118.477</c:v>
                </c:pt>
                <c:pt idx="153">
                  <c:v>115.691</c:v>
                </c:pt>
                <c:pt idx="154">
                  <c:v>112.25449999999999</c:v>
                </c:pt>
                <c:pt idx="155">
                  <c:v>112.2865</c:v>
                </c:pt>
                <c:pt idx="156">
                  <c:v>108.90700000000002</c:v>
                </c:pt>
                <c:pt idx="157">
                  <c:v>107.24000000000002</c:v>
                </c:pt>
                <c:pt idx="158">
                  <c:v>101.57550000000001</c:v>
                </c:pt>
                <c:pt idx="159">
                  <c:v>104.94400000000032</c:v>
                </c:pt>
                <c:pt idx="160">
                  <c:v>115.995</c:v>
                </c:pt>
                <c:pt idx="161">
                  <c:v>98.239498999999981</c:v>
                </c:pt>
                <c:pt idx="162">
                  <c:v>95.461000000000027</c:v>
                </c:pt>
                <c:pt idx="163">
                  <c:v>91.314499999999995</c:v>
                </c:pt>
                <c:pt idx="164">
                  <c:v>92.898499999999999</c:v>
                </c:pt>
                <c:pt idx="165">
                  <c:v>90.61</c:v>
                </c:pt>
                <c:pt idx="166">
                  <c:v>85.726500000000001</c:v>
                </c:pt>
                <c:pt idx="167">
                  <c:v>85.218998999999982</c:v>
                </c:pt>
                <c:pt idx="168">
                  <c:v>84.536000000000001</c:v>
                </c:pt>
                <c:pt idx="169">
                  <c:v>82.738499000000004</c:v>
                </c:pt>
                <c:pt idx="170">
                  <c:v>81.681999999999988</c:v>
                </c:pt>
                <c:pt idx="171">
                  <c:v>79.224998999999983</c:v>
                </c:pt>
                <c:pt idx="172">
                  <c:v>77.602998999999627</c:v>
                </c:pt>
                <c:pt idx="173">
                  <c:v>75.846999999999994</c:v>
                </c:pt>
                <c:pt idx="174">
                  <c:v>71.827999999999989</c:v>
                </c:pt>
                <c:pt idx="175">
                  <c:v>71.728499999999983</c:v>
                </c:pt>
                <c:pt idx="176">
                  <c:v>70.660499999999999</c:v>
                </c:pt>
                <c:pt idx="177">
                  <c:v>68.355499999999978</c:v>
                </c:pt>
                <c:pt idx="178">
                  <c:v>69.444998999999996</c:v>
                </c:pt>
                <c:pt idx="179">
                  <c:v>67.266999999999996</c:v>
                </c:pt>
                <c:pt idx="180">
                  <c:v>66.16499899999998</c:v>
                </c:pt>
                <c:pt idx="181">
                  <c:v>63.012500000000003</c:v>
                </c:pt>
                <c:pt idx="182">
                  <c:v>61.598000000000013</c:v>
                </c:pt>
                <c:pt idx="183">
                  <c:v>60.20250000000015</c:v>
                </c:pt>
                <c:pt idx="184">
                  <c:v>61.497</c:v>
                </c:pt>
                <c:pt idx="185">
                  <c:v>59.709500000000013</c:v>
                </c:pt>
                <c:pt idx="186">
                  <c:v>57.661500000000011</c:v>
                </c:pt>
                <c:pt idx="187">
                  <c:v>57.769000000000013</c:v>
                </c:pt>
                <c:pt idx="188">
                  <c:v>55.909000000000006</c:v>
                </c:pt>
                <c:pt idx="189">
                  <c:v>54.076500000000003</c:v>
                </c:pt>
                <c:pt idx="190">
                  <c:v>53.979000000000006</c:v>
                </c:pt>
                <c:pt idx="191">
                  <c:v>52.58</c:v>
                </c:pt>
                <c:pt idx="192">
                  <c:v>51.937000000000005</c:v>
                </c:pt>
                <c:pt idx="193">
                  <c:v>51.370999999999995</c:v>
                </c:pt>
                <c:pt idx="194">
                  <c:v>49.395000000000003</c:v>
                </c:pt>
                <c:pt idx="195">
                  <c:v>50.562000000000012</c:v>
                </c:pt>
                <c:pt idx="196">
                  <c:v>48.015500000000003</c:v>
                </c:pt>
                <c:pt idx="197">
                  <c:v>48.134</c:v>
                </c:pt>
                <c:pt idx="198">
                  <c:v>47.911499999999997</c:v>
                </c:pt>
                <c:pt idx="199">
                  <c:v>47.055</c:v>
                </c:pt>
                <c:pt idx="200">
                  <c:v>43.662000000000013</c:v>
                </c:pt>
                <c:pt idx="201">
                  <c:v>44.322000000000003</c:v>
                </c:pt>
                <c:pt idx="202">
                  <c:v>43.428000000000011</c:v>
                </c:pt>
                <c:pt idx="203">
                  <c:v>44.223000000000013</c:v>
                </c:pt>
                <c:pt idx="204">
                  <c:v>40.640500000000003</c:v>
                </c:pt>
                <c:pt idx="205">
                  <c:v>40.660000000000011</c:v>
                </c:pt>
                <c:pt idx="206">
                  <c:v>39.832500000000003</c:v>
                </c:pt>
                <c:pt idx="207">
                  <c:v>39.0745</c:v>
                </c:pt>
                <c:pt idx="208">
                  <c:v>39.210500000000003</c:v>
                </c:pt>
                <c:pt idx="209">
                  <c:v>37.328000000000003</c:v>
                </c:pt>
                <c:pt idx="210">
                  <c:v>37.358999999999995</c:v>
                </c:pt>
                <c:pt idx="211">
                  <c:v>38.850999999999999</c:v>
                </c:pt>
                <c:pt idx="212">
                  <c:v>38.112000000000002</c:v>
                </c:pt>
                <c:pt idx="213">
                  <c:v>35.552</c:v>
                </c:pt>
                <c:pt idx="214">
                  <c:v>35.129000000000012</c:v>
                </c:pt>
                <c:pt idx="215">
                  <c:v>34.848500000000001</c:v>
                </c:pt>
                <c:pt idx="216">
                  <c:v>34.1845</c:v>
                </c:pt>
                <c:pt idx="217">
                  <c:v>34.305</c:v>
                </c:pt>
                <c:pt idx="218">
                  <c:v>34.289500000000011</c:v>
                </c:pt>
                <c:pt idx="219">
                  <c:v>33.624000000000002</c:v>
                </c:pt>
                <c:pt idx="220">
                  <c:v>33.986999000000004</c:v>
                </c:pt>
                <c:pt idx="221">
                  <c:v>31.798499999999883</c:v>
                </c:pt>
                <c:pt idx="222">
                  <c:v>30.974999999999987</c:v>
                </c:pt>
                <c:pt idx="223">
                  <c:v>30.351500000000001</c:v>
                </c:pt>
                <c:pt idx="224">
                  <c:v>29.702499999999883</c:v>
                </c:pt>
                <c:pt idx="225">
                  <c:v>30.150500000000001</c:v>
                </c:pt>
                <c:pt idx="226">
                  <c:v>30.284999999999989</c:v>
                </c:pt>
                <c:pt idx="227">
                  <c:v>29.106999999999999</c:v>
                </c:pt>
                <c:pt idx="228">
                  <c:v>28.6755</c:v>
                </c:pt>
                <c:pt idx="229">
                  <c:v>27.58899999999991</c:v>
                </c:pt>
                <c:pt idx="230">
                  <c:v>27.199000000000005</c:v>
                </c:pt>
                <c:pt idx="231">
                  <c:v>27.5015</c:v>
                </c:pt>
                <c:pt idx="232">
                  <c:v>28.3125</c:v>
                </c:pt>
                <c:pt idx="233">
                  <c:v>27.584</c:v>
                </c:pt>
                <c:pt idx="234">
                  <c:v>27.221999999999987</c:v>
                </c:pt>
                <c:pt idx="235">
                  <c:v>26.783499999999876</c:v>
                </c:pt>
                <c:pt idx="236">
                  <c:v>25.6065</c:v>
                </c:pt>
                <c:pt idx="237">
                  <c:v>24.901</c:v>
                </c:pt>
                <c:pt idx="238">
                  <c:v>22.607500000000005</c:v>
                </c:pt>
                <c:pt idx="239">
                  <c:v>23.781499999999905</c:v>
                </c:pt>
                <c:pt idx="240">
                  <c:v>24.348499999999905</c:v>
                </c:pt>
                <c:pt idx="241">
                  <c:v>24.750499999999914</c:v>
                </c:pt>
                <c:pt idx="242">
                  <c:v>24.352</c:v>
                </c:pt>
                <c:pt idx="243">
                  <c:v>23.18649999999991</c:v>
                </c:pt>
                <c:pt idx="244">
                  <c:v>23.260999999999989</c:v>
                </c:pt>
                <c:pt idx="245">
                  <c:v>22.547000000000001</c:v>
                </c:pt>
                <c:pt idx="246">
                  <c:v>22.242499999999875</c:v>
                </c:pt>
                <c:pt idx="247">
                  <c:v>22.12249999999991</c:v>
                </c:pt>
                <c:pt idx="248">
                  <c:v>22.303000000000001</c:v>
                </c:pt>
                <c:pt idx="249">
                  <c:v>21.327000000000005</c:v>
                </c:pt>
                <c:pt idx="250">
                  <c:v>22.437000000000001</c:v>
                </c:pt>
                <c:pt idx="251">
                  <c:v>22.163499999999921</c:v>
                </c:pt>
                <c:pt idx="252">
                  <c:v>21.648</c:v>
                </c:pt>
                <c:pt idx="253">
                  <c:v>20.817000000000078</c:v>
                </c:pt>
                <c:pt idx="254">
                  <c:v>21.256</c:v>
                </c:pt>
                <c:pt idx="255">
                  <c:v>20.084999999999987</c:v>
                </c:pt>
                <c:pt idx="256">
                  <c:v>19.262499999999857</c:v>
                </c:pt>
                <c:pt idx="257">
                  <c:v>17.984999999999989</c:v>
                </c:pt>
                <c:pt idx="258">
                  <c:v>18.532</c:v>
                </c:pt>
                <c:pt idx="259">
                  <c:v>19.347999999999999</c:v>
                </c:pt>
                <c:pt idx="260">
                  <c:v>20.450500000000002</c:v>
                </c:pt>
                <c:pt idx="261">
                  <c:v>20.562499999999876</c:v>
                </c:pt>
                <c:pt idx="262">
                  <c:v>17.934999999999999</c:v>
                </c:pt>
                <c:pt idx="263">
                  <c:v>17.823</c:v>
                </c:pt>
                <c:pt idx="264">
                  <c:v>17.525499999999891</c:v>
                </c:pt>
                <c:pt idx="265">
                  <c:v>17.462499999999839</c:v>
                </c:pt>
                <c:pt idx="266">
                  <c:v>18.793500000000002</c:v>
                </c:pt>
                <c:pt idx="267">
                  <c:v>17.9575</c:v>
                </c:pt>
                <c:pt idx="268">
                  <c:v>17.064499999999914</c:v>
                </c:pt>
                <c:pt idx="269">
                  <c:v>17.470499999999905</c:v>
                </c:pt>
                <c:pt idx="270">
                  <c:v>17.3415</c:v>
                </c:pt>
                <c:pt idx="271">
                  <c:v>17.170500000000001</c:v>
                </c:pt>
                <c:pt idx="272">
                  <c:v>16.991999999999987</c:v>
                </c:pt>
                <c:pt idx="273">
                  <c:v>16.649999999999999</c:v>
                </c:pt>
                <c:pt idx="274">
                  <c:v>17.327500000000001</c:v>
                </c:pt>
                <c:pt idx="275">
                  <c:v>16.991999999999987</c:v>
                </c:pt>
                <c:pt idx="276">
                  <c:v>16.487499999999883</c:v>
                </c:pt>
                <c:pt idx="277">
                  <c:v>16.582999999999906</c:v>
                </c:pt>
                <c:pt idx="278">
                  <c:v>17.074000000000005</c:v>
                </c:pt>
                <c:pt idx="279">
                  <c:v>16.6355</c:v>
                </c:pt>
                <c:pt idx="280">
                  <c:v>17.513999999999999</c:v>
                </c:pt>
                <c:pt idx="281">
                  <c:v>16.117000000000097</c:v>
                </c:pt>
                <c:pt idx="282">
                  <c:v>15.803000000000004</c:v>
                </c:pt>
                <c:pt idx="283">
                  <c:v>16.775499999999891</c:v>
                </c:pt>
                <c:pt idx="284">
                  <c:v>17.042499999999883</c:v>
                </c:pt>
                <c:pt idx="285">
                  <c:v>17.6435</c:v>
                </c:pt>
                <c:pt idx="286">
                  <c:v>16.614500000000035</c:v>
                </c:pt>
                <c:pt idx="287">
                  <c:v>16.690000000000001</c:v>
                </c:pt>
                <c:pt idx="288">
                  <c:v>16.110499999999988</c:v>
                </c:pt>
                <c:pt idx="289">
                  <c:v>15.728499999999999</c:v>
                </c:pt>
                <c:pt idx="290">
                  <c:v>15.573500000000006</c:v>
                </c:pt>
                <c:pt idx="291">
                  <c:v>14.1905</c:v>
                </c:pt>
                <c:pt idx="292">
                  <c:v>15.252000000000002</c:v>
                </c:pt>
                <c:pt idx="293">
                  <c:v>15.620999999999999</c:v>
                </c:pt>
                <c:pt idx="294">
                  <c:v>15.81</c:v>
                </c:pt>
                <c:pt idx="295">
                  <c:v>14.12</c:v>
                </c:pt>
                <c:pt idx="296">
                  <c:v>14.42</c:v>
                </c:pt>
                <c:pt idx="297">
                  <c:v>14.108500000000001</c:v>
                </c:pt>
                <c:pt idx="298">
                  <c:v>13.227500000000001</c:v>
                </c:pt>
                <c:pt idx="299">
                  <c:v>13.734999999999999</c:v>
                </c:pt>
                <c:pt idx="300">
                  <c:v>14.092000000000002</c:v>
                </c:pt>
                <c:pt idx="301">
                  <c:v>13.837</c:v>
                </c:pt>
                <c:pt idx="302">
                  <c:v>13.5335</c:v>
                </c:pt>
                <c:pt idx="303">
                  <c:v>12.594000000000001</c:v>
                </c:pt>
                <c:pt idx="304">
                  <c:v>12.992000000000004</c:v>
                </c:pt>
                <c:pt idx="305">
                  <c:v>14.072000000000006</c:v>
                </c:pt>
                <c:pt idx="306">
                  <c:v>14.216000000000001</c:v>
                </c:pt>
                <c:pt idx="307">
                  <c:v>14.127000000000001</c:v>
                </c:pt>
                <c:pt idx="308">
                  <c:v>12.471</c:v>
                </c:pt>
                <c:pt idx="309">
                  <c:v>12.91</c:v>
                </c:pt>
                <c:pt idx="310">
                  <c:v>13.459500000000045</c:v>
                </c:pt>
                <c:pt idx="311">
                  <c:v>13.805500000000052</c:v>
                </c:pt>
                <c:pt idx="312">
                  <c:v>12.749500000000001</c:v>
                </c:pt>
                <c:pt idx="313">
                  <c:v>12.39</c:v>
                </c:pt>
                <c:pt idx="314">
                  <c:v>12.303500000000026</c:v>
                </c:pt>
                <c:pt idx="315">
                  <c:v>12.961</c:v>
                </c:pt>
                <c:pt idx="316">
                  <c:v>12.988</c:v>
                </c:pt>
                <c:pt idx="317">
                  <c:v>13.0915</c:v>
                </c:pt>
                <c:pt idx="318">
                  <c:v>12.4915</c:v>
                </c:pt>
                <c:pt idx="319">
                  <c:v>12.234999999999999</c:v>
                </c:pt>
                <c:pt idx="320">
                  <c:v>13.923</c:v>
                </c:pt>
                <c:pt idx="321">
                  <c:v>13.455000000000041</c:v>
                </c:pt>
                <c:pt idx="322">
                  <c:v>13.054</c:v>
                </c:pt>
                <c:pt idx="323">
                  <c:v>12.788500000000001</c:v>
                </c:pt>
                <c:pt idx="324">
                  <c:v>12.273</c:v>
                </c:pt>
                <c:pt idx="325">
                  <c:v>12.358000000000002</c:v>
                </c:pt>
                <c:pt idx="326">
                  <c:v>12.172000000000002</c:v>
                </c:pt>
                <c:pt idx="327">
                  <c:v>12.156000000000002</c:v>
                </c:pt>
                <c:pt idx="328">
                  <c:v>12.245999999999999</c:v>
                </c:pt>
                <c:pt idx="329">
                  <c:v>11.209</c:v>
                </c:pt>
                <c:pt idx="330">
                  <c:v>11.342000000000002</c:v>
                </c:pt>
                <c:pt idx="331">
                  <c:v>11.807</c:v>
                </c:pt>
                <c:pt idx="332">
                  <c:v>12.382000000000026</c:v>
                </c:pt>
                <c:pt idx="333">
                  <c:v>11.3215</c:v>
                </c:pt>
                <c:pt idx="334">
                  <c:v>11.1675</c:v>
                </c:pt>
                <c:pt idx="335">
                  <c:v>11.432</c:v>
                </c:pt>
                <c:pt idx="336">
                  <c:v>10.806000000000004</c:v>
                </c:pt>
                <c:pt idx="337">
                  <c:v>10.765000000000002</c:v>
                </c:pt>
                <c:pt idx="338">
                  <c:v>10.949</c:v>
                </c:pt>
                <c:pt idx="339">
                  <c:v>10.9315</c:v>
                </c:pt>
                <c:pt idx="340">
                  <c:v>10.715</c:v>
                </c:pt>
                <c:pt idx="341">
                  <c:v>10.377500000000024</c:v>
                </c:pt>
                <c:pt idx="342">
                  <c:v>10.385500000000054</c:v>
                </c:pt>
                <c:pt idx="343">
                  <c:v>10.806000000000004</c:v>
                </c:pt>
                <c:pt idx="344">
                  <c:v>10.942</c:v>
                </c:pt>
                <c:pt idx="345">
                  <c:v>10.155000000000006</c:v>
                </c:pt>
                <c:pt idx="346">
                  <c:v>9.8345000000000002</c:v>
                </c:pt>
                <c:pt idx="347">
                  <c:v>10.18</c:v>
                </c:pt>
                <c:pt idx="348">
                  <c:v>10.456500000000041</c:v>
                </c:pt>
                <c:pt idx="349">
                  <c:v>10.5405</c:v>
                </c:pt>
                <c:pt idx="350">
                  <c:v>9.542999</c:v>
                </c:pt>
                <c:pt idx="351">
                  <c:v>9.3829990000000247</c:v>
                </c:pt>
                <c:pt idx="352">
                  <c:v>9.6255000000000006</c:v>
                </c:pt>
                <c:pt idx="353">
                  <c:v>9.0079990000000016</c:v>
                </c:pt>
                <c:pt idx="354">
                  <c:v>9.1965000000000003</c:v>
                </c:pt>
                <c:pt idx="355">
                  <c:v>9.2594990000000248</c:v>
                </c:pt>
                <c:pt idx="356">
                  <c:v>8.7865000000000002</c:v>
                </c:pt>
                <c:pt idx="357">
                  <c:v>9.7750000000000004</c:v>
                </c:pt>
                <c:pt idx="358">
                  <c:v>9.7845000000000013</c:v>
                </c:pt>
                <c:pt idx="359">
                  <c:v>9.1885000000000012</c:v>
                </c:pt>
                <c:pt idx="360">
                  <c:v>10.2075</c:v>
                </c:pt>
                <c:pt idx="361">
                  <c:v>9.8075000000000028</c:v>
                </c:pt>
                <c:pt idx="362">
                  <c:v>9.0215000000000014</c:v>
                </c:pt>
                <c:pt idx="363">
                  <c:v>9.3935000000000048</c:v>
                </c:pt>
                <c:pt idx="364">
                  <c:v>9.5550000000000068</c:v>
                </c:pt>
                <c:pt idx="365">
                  <c:v>9.0785</c:v>
                </c:pt>
                <c:pt idx="366">
                  <c:v>9.3340000000000014</c:v>
                </c:pt>
                <c:pt idx="367">
                  <c:v>8.4994990000000268</c:v>
                </c:pt>
                <c:pt idx="368">
                  <c:v>8.7355</c:v>
                </c:pt>
                <c:pt idx="369">
                  <c:v>8.0399990000000017</c:v>
                </c:pt>
                <c:pt idx="370">
                  <c:v>7.2334990000000134</c:v>
                </c:pt>
                <c:pt idx="371">
                  <c:v>8.5154990000000268</c:v>
                </c:pt>
                <c:pt idx="372">
                  <c:v>8.4819990000000001</c:v>
                </c:pt>
                <c:pt idx="373">
                  <c:v>8.5</c:v>
                </c:pt>
                <c:pt idx="374">
                  <c:v>8.32</c:v>
                </c:pt>
                <c:pt idx="375">
                  <c:v>8.4304990000000046</c:v>
                </c:pt>
                <c:pt idx="376">
                  <c:v>8.1184990000000017</c:v>
                </c:pt>
                <c:pt idx="377">
                  <c:v>8.417999</c:v>
                </c:pt>
                <c:pt idx="378">
                  <c:v>8.1989999999999998</c:v>
                </c:pt>
                <c:pt idx="379">
                  <c:v>7.9834990000000134</c:v>
                </c:pt>
                <c:pt idx="380">
                  <c:v>8.597999999999999</c:v>
                </c:pt>
                <c:pt idx="381">
                  <c:v>9.08</c:v>
                </c:pt>
                <c:pt idx="382">
                  <c:v>8.2645</c:v>
                </c:pt>
                <c:pt idx="383">
                  <c:v>8.6530000000000005</c:v>
                </c:pt>
                <c:pt idx="384">
                  <c:v>7.8814989999999998</c:v>
                </c:pt>
                <c:pt idx="385">
                  <c:v>7.9329999999999998</c:v>
                </c:pt>
                <c:pt idx="386">
                  <c:v>8.0990000000000002</c:v>
                </c:pt>
                <c:pt idx="387">
                  <c:v>8.4239990000000002</c:v>
                </c:pt>
                <c:pt idx="388">
                  <c:v>8.6484999999999985</c:v>
                </c:pt>
                <c:pt idx="389">
                  <c:v>9.1380000000000017</c:v>
                </c:pt>
                <c:pt idx="390">
                  <c:v>8.2244989999999998</c:v>
                </c:pt>
                <c:pt idx="391">
                  <c:v>8.6604990000000068</c:v>
                </c:pt>
                <c:pt idx="392">
                  <c:v>8.07</c:v>
                </c:pt>
                <c:pt idx="393">
                  <c:v>7.8684999999999965</c:v>
                </c:pt>
                <c:pt idx="394">
                  <c:v>8.0970000000000013</c:v>
                </c:pt>
                <c:pt idx="395">
                  <c:v>8.0459990000000001</c:v>
                </c:pt>
                <c:pt idx="396">
                  <c:v>7.4834990000000134</c:v>
                </c:pt>
                <c:pt idx="397">
                  <c:v>8.4920000000000027</c:v>
                </c:pt>
                <c:pt idx="398">
                  <c:v>8.7979999999999983</c:v>
                </c:pt>
                <c:pt idx="399">
                  <c:v>7.7224999999999975</c:v>
                </c:pt>
                <c:pt idx="400">
                  <c:v>8.1760000000000002</c:v>
                </c:pt>
                <c:pt idx="401">
                  <c:v>8.3539990000000248</c:v>
                </c:pt>
                <c:pt idx="402">
                  <c:v>8.7135000000000016</c:v>
                </c:pt>
                <c:pt idx="403">
                  <c:v>8.2624990000000267</c:v>
                </c:pt>
                <c:pt idx="404">
                  <c:v>8.3440000000000012</c:v>
                </c:pt>
                <c:pt idx="405">
                  <c:v>9.5249989999999993</c:v>
                </c:pt>
                <c:pt idx="406">
                  <c:v>8.7449999999999992</c:v>
                </c:pt>
                <c:pt idx="407">
                  <c:v>8.8975000000000026</c:v>
                </c:pt>
                <c:pt idx="408">
                  <c:v>9.510999</c:v>
                </c:pt>
                <c:pt idx="409">
                  <c:v>9.8095000000000248</c:v>
                </c:pt>
                <c:pt idx="410">
                  <c:v>10.332500000000024</c:v>
                </c:pt>
                <c:pt idx="411">
                  <c:v>9.9044990000000048</c:v>
                </c:pt>
                <c:pt idx="412">
                  <c:v>9.6755000000000067</c:v>
                </c:pt>
                <c:pt idx="413">
                  <c:v>9.4125000000000068</c:v>
                </c:pt>
                <c:pt idx="414">
                  <c:v>9.8020000000000067</c:v>
                </c:pt>
                <c:pt idx="415">
                  <c:v>9.6860000000000035</c:v>
                </c:pt>
                <c:pt idx="416">
                  <c:v>9.3045000000000027</c:v>
                </c:pt>
                <c:pt idx="417">
                  <c:v>8.6660000000000004</c:v>
                </c:pt>
                <c:pt idx="418">
                  <c:v>8.343</c:v>
                </c:pt>
                <c:pt idx="419">
                  <c:v>8.2225000000000001</c:v>
                </c:pt>
                <c:pt idx="420">
                  <c:v>9.6575000000000006</c:v>
                </c:pt>
                <c:pt idx="421">
                  <c:v>9.6924990000000228</c:v>
                </c:pt>
                <c:pt idx="422">
                  <c:v>10.176500000000004</c:v>
                </c:pt>
                <c:pt idx="423">
                  <c:v>9.5894990000000266</c:v>
                </c:pt>
                <c:pt idx="424">
                  <c:v>9.6655000000000246</c:v>
                </c:pt>
                <c:pt idx="425">
                  <c:v>9.4310000000000009</c:v>
                </c:pt>
                <c:pt idx="426">
                  <c:v>9.9065000000000047</c:v>
                </c:pt>
                <c:pt idx="427">
                  <c:v>10.387500000000006</c:v>
                </c:pt>
                <c:pt idx="428">
                  <c:v>11.192</c:v>
                </c:pt>
                <c:pt idx="429">
                  <c:v>9.9175000000000004</c:v>
                </c:pt>
                <c:pt idx="430">
                  <c:v>11.346500000000002</c:v>
                </c:pt>
                <c:pt idx="431">
                  <c:v>10.967000000000002</c:v>
                </c:pt>
                <c:pt idx="432">
                  <c:v>10.372000000000041</c:v>
                </c:pt>
                <c:pt idx="433">
                  <c:v>10.496500000000006</c:v>
                </c:pt>
                <c:pt idx="434">
                  <c:v>9.8389989999999994</c:v>
                </c:pt>
                <c:pt idx="435">
                  <c:v>10.683</c:v>
                </c:pt>
                <c:pt idx="436">
                  <c:v>9.8769990000000067</c:v>
                </c:pt>
                <c:pt idx="437">
                  <c:v>9.8125000000000266</c:v>
                </c:pt>
                <c:pt idx="438">
                  <c:v>9.7204990000000002</c:v>
                </c:pt>
                <c:pt idx="439">
                  <c:v>10.237500000000001</c:v>
                </c:pt>
                <c:pt idx="440">
                  <c:v>10.216000000000001</c:v>
                </c:pt>
                <c:pt idx="441">
                  <c:v>9.4460000000000015</c:v>
                </c:pt>
                <c:pt idx="442">
                  <c:v>9.6344990000000017</c:v>
                </c:pt>
                <c:pt idx="443">
                  <c:v>10.469000000000024</c:v>
                </c:pt>
                <c:pt idx="444">
                  <c:v>10.436</c:v>
                </c:pt>
                <c:pt idx="445">
                  <c:v>10.344000000000001</c:v>
                </c:pt>
                <c:pt idx="446">
                  <c:v>10.426</c:v>
                </c:pt>
                <c:pt idx="447">
                  <c:v>9.5135000000000005</c:v>
                </c:pt>
                <c:pt idx="448">
                  <c:v>10.217000000000001</c:v>
                </c:pt>
                <c:pt idx="449">
                  <c:v>10.67</c:v>
                </c:pt>
                <c:pt idx="450">
                  <c:v>11.565000000000024</c:v>
                </c:pt>
                <c:pt idx="451">
                  <c:v>11.204500000000001</c:v>
                </c:pt>
                <c:pt idx="452">
                  <c:v>10.605</c:v>
                </c:pt>
                <c:pt idx="453">
                  <c:v>10.526</c:v>
                </c:pt>
                <c:pt idx="454">
                  <c:v>11.009500000000006</c:v>
                </c:pt>
                <c:pt idx="455">
                  <c:v>10.885500000000054</c:v>
                </c:pt>
                <c:pt idx="456">
                  <c:v>11.065000000000024</c:v>
                </c:pt>
                <c:pt idx="457">
                  <c:v>10.326500000000006</c:v>
                </c:pt>
                <c:pt idx="458">
                  <c:v>9.5545000000000027</c:v>
                </c:pt>
                <c:pt idx="459">
                  <c:v>10.805000000000026</c:v>
                </c:pt>
                <c:pt idx="460">
                  <c:v>10.885000000000026</c:v>
                </c:pt>
                <c:pt idx="461">
                  <c:v>10.893500000000024</c:v>
                </c:pt>
                <c:pt idx="462">
                  <c:v>10.5395</c:v>
                </c:pt>
                <c:pt idx="463">
                  <c:v>11.733999999999998</c:v>
                </c:pt>
                <c:pt idx="464">
                  <c:v>10.6975</c:v>
                </c:pt>
                <c:pt idx="465">
                  <c:v>11.5885</c:v>
                </c:pt>
                <c:pt idx="466">
                  <c:v>12.230999999999998</c:v>
                </c:pt>
                <c:pt idx="467">
                  <c:v>12.245999999999999</c:v>
                </c:pt>
                <c:pt idx="468">
                  <c:v>12.4815</c:v>
                </c:pt>
                <c:pt idx="469">
                  <c:v>12.252500000000024</c:v>
                </c:pt>
                <c:pt idx="470">
                  <c:v>12.303000000000004</c:v>
                </c:pt>
                <c:pt idx="471">
                  <c:v>12.0685</c:v>
                </c:pt>
                <c:pt idx="472">
                  <c:v>11.919</c:v>
                </c:pt>
                <c:pt idx="473">
                  <c:v>11.518000000000001</c:v>
                </c:pt>
                <c:pt idx="474">
                  <c:v>11.646999999999998</c:v>
                </c:pt>
                <c:pt idx="475">
                  <c:v>13.59</c:v>
                </c:pt>
                <c:pt idx="476">
                  <c:v>12.726000000000001</c:v>
                </c:pt>
                <c:pt idx="477">
                  <c:v>13.882500000000045</c:v>
                </c:pt>
                <c:pt idx="478">
                  <c:v>13.423500000000002</c:v>
                </c:pt>
                <c:pt idx="479">
                  <c:v>13.9985</c:v>
                </c:pt>
                <c:pt idx="480">
                  <c:v>14.531500000000001</c:v>
                </c:pt>
              </c:numCache>
            </c:numRef>
          </c:yVal>
          <c:smooth val="1"/>
          <c:extLst>
            <c:ext xmlns:c16="http://schemas.microsoft.com/office/drawing/2014/chart" uri="{C3380CC4-5D6E-409C-BE32-E72D297353CC}">
              <c16:uniqueId val="{00000009-DDF2-49AC-8AE7-D06E65AAA011}"/>
            </c:ext>
          </c:extLst>
        </c:ser>
        <c:ser>
          <c:idx val="10"/>
          <c:order val="10"/>
          <c:spPr>
            <a:ln w="12700">
              <a:solidFill>
                <a:srgbClr val="CCFFCC"/>
              </a:solidFill>
              <a:prstDash val="solid"/>
            </a:ln>
          </c:spPr>
          <c:marker>
            <c:symbol val="none"/>
          </c:marker>
          <c:xVal>
            <c:numRef>
              <c:f>vzapb!$A$1:$A$535</c:f>
              <c:numCache>
                <c:formatCode>General</c:formatCode>
                <c:ptCount val="535"/>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vzapb!$L$1:$L$535</c:f>
              <c:numCache>
                <c:formatCode>General</c:formatCode>
                <c:ptCount val="535"/>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890.45649999999796</c:v>
                </c:pt>
                <c:pt idx="13">
                  <c:v>765.43399999999997</c:v>
                </c:pt>
                <c:pt idx="14">
                  <c:v>635.66049999999996</c:v>
                </c:pt>
                <c:pt idx="15">
                  <c:v>518.20350000000053</c:v>
                </c:pt>
                <c:pt idx="16">
                  <c:v>401.72849999999869</c:v>
                </c:pt>
                <c:pt idx="17">
                  <c:v>311.47849999999869</c:v>
                </c:pt>
                <c:pt idx="18">
                  <c:v>240.23699999999999</c:v>
                </c:pt>
                <c:pt idx="19">
                  <c:v>197.68449999999999</c:v>
                </c:pt>
                <c:pt idx="20">
                  <c:v>159.941</c:v>
                </c:pt>
                <c:pt idx="21">
                  <c:v>104.48</c:v>
                </c:pt>
                <c:pt idx="22">
                  <c:v>72.305498999999671</c:v>
                </c:pt>
                <c:pt idx="23">
                  <c:v>46.084499999999998</c:v>
                </c:pt>
                <c:pt idx="24">
                  <c:v>34.828000000000003</c:v>
                </c:pt>
                <c:pt idx="25">
                  <c:v>26.907499999999914</c:v>
                </c:pt>
                <c:pt idx="26">
                  <c:v>21.814499999999999</c:v>
                </c:pt>
                <c:pt idx="27">
                  <c:v>21.576499999999989</c:v>
                </c:pt>
                <c:pt idx="28">
                  <c:v>20.571000000000005</c:v>
                </c:pt>
                <c:pt idx="29">
                  <c:v>20.704499999999989</c:v>
                </c:pt>
                <c:pt idx="30">
                  <c:v>20.722499999999879</c:v>
                </c:pt>
                <c:pt idx="31">
                  <c:v>21.947500000000002</c:v>
                </c:pt>
                <c:pt idx="32">
                  <c:v>22.716000000000001</c:v>
                </c:pt>
                <c:pt idx="33">
                  <c:v>24.7515</c:v>
                </c:pt>
                <c:pt idx="34">
                  <c:v>24.635999999999999</c:v>
                </c:pt>
                <c:pt idx="35">
                  <c:v>25.44249999999985</c:v>
                </c:pt>
                <c:pt idx="36">
                  <c:v>27.6495</c:v>
                </c:pt>
                <c:pt idx="37">
                  <c:v>28.975499999999879</c:v>
                </c:pt>
                <c:pt idx="38">
                  <c:v>31.353000000000005</c:v>
                </c:pt>
                <c:pt idx="39">
                  <c:v>34.679000000000002</c:v>
                </c:pt>
                <c:pt idx="40">
                  <c:v>37.733000000000011</c:v>
                </c:pt>
                <c:pt idx="41">
                  <c:v>39.035000000000011</c:v>
                </c:pt>
                <c:pt idx="42">
                  <c:v>39.8125</c:v>
                </c:pt>
                <c:pt idx="43">
                  <c:v>42.534500000000001</c:v>
                </c:pt>
                <c:pt idx="44">
                  <c:v>45.299500000000172</c:v>
                </c:pt>
                <c:pt idx="45">
                  <c:v>49.6175</c:v>
                </c:pt>
                <c:pt idx="46">
                  <c:v>51.646500000000003</c:v>
                </c:pt>
                <c:pt idx="47">
                  <c:v>56.545500000000011</c:v>
                </c:pt>
                <c:pt idx="48">
                  <c:v>58.660500000000013</c:v>
                </c:pt>
                <c:pt idx="49">
                  <c:v>60.27250000000015</c:v>
                </c:pt>
                <c:pt idx="50">
                  <c:v>64.967500000000314</c:v>
                </c:pt>
                <c:pt idx="51">
                  <c:v>69.964000000000027</c:v>
                </c:pt>
                <c:pt idx="52">
                  <c:v>71.571999999999989</c:v>
                </c:pt>
                <c:pt idx="53">
                  <c:v>74.907500000000027</c:v>
                </c:pt>
                <c:pt idx="54">
                  <c:v>77.686999999999998</c:v>
                </c:pt>
                <c:pt idx="55">
                  <c:v>81.137999999999991</c:v>
                </c:pt>
                <c:pt idx="56">
                  <c:v>83.665999999999983</c:v>
                </c:pt>
                <c:pt idx="57">
                  <c:v>86.7</c:v>
                </c:pt>
                <c:pt idx="58">
                  <c:v>91.265998999999979</c:v>
                </c:pt>
                <c:pt idx="59">
                  <c:v>93.206500000000005</c:v>
                </c:pt>
                <c:pt idx="60">
                  <c:v>95.554499000000007</c:v>
                </c:pt>
                <c:pt idx="61">
                  <c:v>100.5085</c:v>
                </c:pt>
                <c:pt idx="62">
                  <c:v>106.27549999999998</c:v>
                </c:pt>
                <c:pt idx="63">
                  <c:v>107.36450000000002</c:v>
                </c:pt>
                <c:pt idx="64">
                  <c:v>109.843</c:v>
                </c:pt>
                <c:pt idx="65">
                  <c:v>111.15649999999998</c:v>
                </c:pt>
                <c:pt idx="66">
                  <c:v>115.1105</c:v>
                </c:pt>
                <c:pt idx="67">
                  <c:v>119.54700000000012</c:v>
                </c:pt>
                <c:pt idx="68">
                  <c:v>123.98650000000002</c:v>
                </c:pt>
                <c:pt idx="69">
                  <c:v>128.59349999999998</c:v>
                </c:pt>
                <c:pt idx="70">
                  <c:v>131.72050000000002</c:v>
                </c:pt>
                <c:pt idx="71">
                  <c:v>133.43300000000002</c:v>
                </c:pt>
                <c:pt idx="72">
                  <c:v>137.32100000000059</c:v>
                </c:pt>
                <c:pt idx="73">
                  <c:v>141.22999999999999</c:v>
                </c:pt>
                <c:pt idx="74">
                  <c:v>147.04599999999999</c:v>
                </c:pt>
                <c:pt idx="75">
                  <c:v>152.25949999999997</c:v>
                </c:pt>
                <c:pt idx="76">
                  <c:v>150.52700000000004</c:v>
                </c:pt>
                <c:pt idx="77">
                  <c:v>154.9</c:v>
                </c:pt>
                <c:pt idx="78">
                  <c:v>159.8485</c:v>
                </c:pt>
                <c:pt idx="79">
                  <c:v>163.6515</c:v>
                </c:pt>
                <c:pt idx="80">
                  <c:v>168.20349999999999</c:v>
                </c:pt>
                <c:pt idx="81">
                  <c:v>171.31449999999998</c:v>
                </c:pt>
                <c:pt idx="82">
                  <c:v>172.036</c:v>
                </c:pt>
                <c:pt idx="83">
                  <c:v>176.49800000000027</c:v>
                </c:pt>
                <c:pt idx="84">
                  <c:v>178.97399999999999</c:v>
                </c:pt>
                <c:pt idx="85">
                  <c:v>178.85800000000069</c:v>
                </c:pt>
                <c:pt idx="86">
                  <c:v>181.88050000000001</c:v>
                </c:pt>
                <c:pt idx="87">
                  <c:v>181.58800000000059</c:v>
                </c:pt>
                <c:pt idx="88">
                  <c:v>185.38850000000062</c:v>
                </c:pt>
                <c:pt idx="89">
                  <c:v>187.27799999999999</c:v>
                </c:pt>
                <c:pt idx="90">
                  <c:v>188.87300000000002</c:v>
                </c:pt>
                <c:pt idx="91">
                  <c:v>193.26499999999999</c:v>
                </c:pt>
                <c:pt idx="92">
                  <c:v>194.8115</c:v>
                </c:pt>
                <c:pt idx="93">
                  <c:v>194.42350000000002</c:v>
                </c:pt>
                <c:pt idx="94">
                  <c:v>193.55800000000059</c:v>
                </c:pt>
                <c:pt idx="95">
                  <c:v>195.69200000000001</c:v>
                </c:pt>
                <c:pt idx="96">
                  <c:v>193.3605</c:v>
                </c:pt>
                <c:pt idx="97">
                  <c:v>195.2525</c:v>
                </c:pt>
                <c:pt idx="98">
                  <c:v>197.72050000000002</c:v>
                </c:pt>
                <c:pt idx="99">
                  <c:v>195.5565</c:v>
                </c:pt>
                <c:pt idx="100">
                  <c:v>198.61949999999999</c:v>
                </c:pt>
                <c:pt idx="101">
                  <c:v>202.0565</c:v>
                </c:pt>
                <c:pt idx="102">
                  <c:v>198.94449999999998</c:v>
                </c:pt>
                <c:pt idx="103">
                  <c:v>202.999</c:v>
                </c:pt>
                <c:pt idx="104">
                  <c:v>200.26599999999999</c:v>
                </c:pt>
                <c:pt idx="105">
                  <c:v>202.19150000000002</c:v>
                </c:pt>
                <c:pt idx="106">
                  <c:v>197.96900000000002</c:v>
                </c:pt>
                <c:pt idx="107">
                  <c:v>196.9665</c:v>
                </c:pt>
                <c:pt idx="108">
                  <c:v>200.22650000000002</c:v>
                </c:pt>
                <c:pt idx="109">
                  <c:v>195.17699999999999</c:v>
                </c:pt>
                <c:pt idx="110">
                  <c:v>195.56449999999998</c:v>
                </c:pt>
                <c:pt idx="111">
                  <c:v>197.09650000000002</c:v>
                </c:pt>
                <c:pt idx="112">
                  <c:v>195.47050000000002</c:v>
                </c:pt>
                <c:pt idx="113">
                  <c:v>193.88600000000059</c:v>
                </c:pt>
                <c:pt idx="114">
                  <c:v>194.99600000000001</c:v>
                </c:pt>
                <c:pt idx="115">
                  <c:v>190.65050000000002</c:v>
                </c:pt>
                <c:pt idx="116">
                  <c:v>190.637</c:v>
                </c:pt>
                <c:pt idx="117">
                  <c:v>189.624</c:v>
                </c:pt>
                <c:pt idx="118">
                  <c:v>187.4880000000006</c:v>
                </c:pt>
                <c:pt idx="119">
                  <c:v>184.98600000000027</c:v>
                </c:pt>
                <c:pt idx="120">
                  <c:v>182.54949999999999</c:v>
                </c:pt>
                <c:pt idx="121">
                  <c:v>179.93600000000001</c:v>
                </c:pt>
                <c:pt idx="122">
                  <c:v>177.25800000000001</c:v>
                </c:pt>
                <c:pt idx="123">
                  <c:v>176.78200000000001</c:v>
                </c:pt>
                <c:pt idx="124">
                  <c:v>177.91649999999998</c:v>
                </c:pt>
                <c:pt idx="125">
                  <c:v>177.815</c:v>
                </c:pt>
                <c:pt idx="126">
                  <c:v>173.65650000000002</c:v>
                </c:pt>
                <c:pt idx="127">
                  <c:v>169.316</c:v>
                </c:pt>
                <c:pt idx="128">
                  <c:v>166.93200000000004</c:v>
                </c:pt>
                <c:pt idx="129">
                  <c:v>167.4820000000006</c:v>
                </c:pt>
                <c:pt idx="130">
                  <c:v>163.4545</c:v>
                </c:pt>
                <c:pt idx="131">
                  <c:v>163.13299999999998</c:v>
                </c:pt>
                <c:pt idx="132">
                  <c:v>158.48150000000001</c:v>
                </c:pt>
                <c:pt idx="133">
                  <c:v>154.70749999999998</c:v>
                </c:pt>
                <c:pt idx="134">
                  <c:v>154.00050000000002</c:v>
                </c:pt>
                <c:pt idx="135">
                  <c:v>152.89350000000002</c:v>
                </c:pt>
                <c:pt idx="136">
                  <c:v>150.464</c:v>
                </c:pt>
                <c:pt idx="137">
                  <c:v>145.66949999999997</c:v>
                </c:pt>
                <c:pt idx="138">
                  <c:v>143.23999999999998</c:v>
                </c:pt>
                <c:pt idx="139">
                  <c:v>141.66549999999998</c:v>
                </c:pt>
                <c:pt idx="140">
                  <c:v>142.64949999999999</c:v>
                </c:pt>
                <c:pt idx="141">
                  <c:v>141.16549999999998</c:v>
                </c:pt>
                <c:pt idx="142">
                  <c:v>138.62</c:v>
                </c:pt>
                <c:pt idx="143">
                  <c:v>135.65200000000004</c:v>
                </c:pt>
                <c:pt idx="144">
                  <c:v>131.5205</c:v>
                </c:pt>
                <c:pt idx="145">
                  <c:v>127.41600000000012</c:v>
                </c:pt>
                <c:pt idx="146">
                  <c:v>127.24350000000022</c:v>
                </c:pt>
                <c:pt idx="147">
                  <c:v>124.197</c:v>
                </c:pt>
                <c:pt idx="148">
                  <c:v>122.43</c:v>
                </c:pt>
                <c:pt idx="149">
                  <c:v>122.13549999999998</c:v>
                </c:pt>
                <c:pt idx="150">
                  <c:v>121.22499999999999</c:v>
                </c:pt>
                <c:pt idx="151">
                  <c:v>117.8715</c:v>
                </c:pt>
                <c:pt idx="152">
                  <c:v>115.1045</c:v>
                </c:pt>
                <c:pt idx="153">
                  <c:v>114.6845</c:v>
                </c:pt>
                <c:pt idx="154">
                  <c:v>110.592</c:v>
                </c:pt>
                <c:pt idx="155">
                  <c:v>108.77800000000001</c:v>
                </c:pt>
                <c:pt idx="156">
                  <c:v>105.81</c:v>
                </c:pt>
                <c:pt idx="157">
                  <c:v>104.364</c:v>
                </c:pt>
                <c:pt idx="158">
                  <c:v>102.70150000000002</c:v>
                </c:pt>
                <c:pt idx="159">
                  <c:v>99.314499999999995</c:v>
                </c:pt>
                <c:pt idx="160">
                  <c:v>96.680999999999983</c:v>
                </c:pt>
                <c:pt idx="161">
                  <c:v>96.239000000000004</c:v>
                </c:pt>
                <c:pt idx="162">
                  <c:v>92.271000000000001</c:v>
                </c:pt>
                <c:pt idx="163">
                  <c:v>92.441498999999993</c:v>
                </c:pt>
                <c:pt idx="164">
                  <c:v>90.072498999999468</c:v>
                </c:pt>
                <c:pt idx="165">
                  <c:v>87.478999999999999</c:v>
                </c:pt>
                <c:pt idx="166">
                  <c:v>85.492000000000004</c:v>
                </c:pt>
                <c:pt idx="167">
                  <c:v>84.950500000000005</c:v>
                </c:pt>
                <c:pt idx="168">
                  <c:v>83.611998999999983</c:v>
                </c:pt>
                <c:pt idx="169">
                  <c:v>80.238499000000004</c:v>
                </c:pt>
                <c:pt idx="170">
                  <c:v>79.807500000000005</c:v>
                </c:pt>
                <c:pt idx="171">
                  <c:v>77.676499999999919</c:v>
                </c:pt>
                <c:pt idx="172">
                  <c:v>77.5685</c:v>
                </c:pt>
                <c:pt idx="173">
                  <c:v>75.377999999999986</c:v>
                </c:pt>
                <c:pt idx="174">
                  <c:v>70.566498999999979</c:v>
                </c:pt>
                <c:pt idx="175">
                  <c:v>71.293000000000006</c:v>
                </c:pt>
                <c:pt idx="176">
                  <c:v>67.742500000000007</c:v>
                </c:pt>
                <c:pt idx="177">
                  <c:v>67.573999999999998</c:v>
                </c:pt>
                <c:pt idx="178">
                  <c:v>67.318000000000012</c:v>
                </c:pt>
                <c:pt idx="179">
                  <c:v>67.739498999999981</c:v>
                </c:pt>
                <c:pt idx="180">
                  <c:v>65.114500000000007</c:v>
                </c:pt>
                <c:pt idx="181">
                  <c:v>62.589500000000001</c:v>
                </c:pt>
                <c:pt idx="182">
                  <c:v>59.694000000000003</c:v>
                </c:pt>
                <c:pt idx="183">
                  <c:v>62.100500000000011</c:v>
                </c:pt>
                <c:pt idx="184">
                  <c:v>58.817499999999995</c:v>
                </c:pt>
                <c:pt idx="185">
                  <c:v>56.694000000000003</c:v>
                </c:pt>
                <c:pt idx="186">
                  <c:v>55.47</c:v>
                </c:pt>
                <c:pt idx="187">
                  <c:v>55.899500000000003</c:v>
                </c:pt>
                <c:pt idx="188">
                  <c:v>56.629000000000012</c:v>
                </c:pt>
                <c:pt idx="189">
                  <c:v>55.181000000000004</c:v>
                </c:pt>
                <c:pt idx="190">
                  <c:v>54.273000000000003</c:v>
                </c:pt>
                <c:pt idx="191">
                  <c:v>52.432500000000012</c:v>
                </c:pt>
                <c:pt idx="192">
                  <c:v>51.3155</c:v>
                </c:pt>
                <c:pt idx="193">
                  <c:v>49.964500000000001</c:v>
                </c:pt>
                <c:pt idx="194">
                  <c:v>48.462000000000003</c:v>
                </c:pt>
                <c:pt idx="195">
                  <c:v>48.676500000000011</c:v>
                </c:pt>
                <c:pt idx="196">
                  <c:v>46.917999999999999</c:v>
                </c:pt>
                <c:pt idx="197">
                  <c:v>47.204500000000003</c:v>
                </c:pt>
                <c:pt idx="198">
                  <c:v>44.893500000000003</c:v>
                </c:pt>
                <c:pt idx="199">
                  <c:v>46.476000000000006</c:v>
                </c:pt>
                <c:pt idx="200">
                  <c:v>46.175500000000063</c:v>
                </c:pt>
                <c:pt idx="201">
                  <c:v>44.635000000000012</c:v>
                </c:pt>
                <c:pt idx="202">
                  <c:v>42.521500000000003</c:v>
                </c:pt>
                <c:pt idx="203">
                  <c:v>42.464000000000006</c:v>
                </c:pt>
                <c:pt idx="204">
                  <c:v>41.196000000000012</c:v>
                </c:pt>
                <c:pt idx="205">
                  <c:v>40.512</c:v>
                </c:pt>
                <c:pt idx="206">
                  <c:v>39.639000000000003</c:v>
                </c:pt>
                <c:pt idx="207">
                  <c:v>38.745000000000012</c:v>
                </c:pt>
                <c:pt idx="208">
                  <c:v>38.295500000000217</c:v>
                </c:pt>
                <c:pt idx="209">
                  <c:v>39.053000000000004</c:v>
                </c:pt>
                <c:pt idx="210">
                  <c:v>37.811499999999995</c:v>
                </c:pt>
                <c:pt idx="211">
                  <c:v>37.739999000000012</c:v>
                </c:pt>
                <c:pt idx="212">
                  <c:v>37.821000000000005</c:v>
                </c:pt>
                <c:pt idx="213">
                  <c:v>35.814999999999998</c:v>
                </c:pt>
                <c:pt idx="214">
                  <c:v>35.031000000000006</c:v>
                </c:pt>
                <c:pt idx="215">
                  <c:v>33.551499999999997</c:v>
                </c:pt>
                <c:pt idx="216">
                  <c:v>33.061500000000002</c:v>
                </c:pt>
                <c:pt idx="217">
                  <c:v>33.441499999999998</c:v>
                </c:pt>
                <c:pt idx="218">
                  <c:v>32.628000000000149</c:v>
                </c:pt>
                <c:pt idx="219">
                  <c:v>32.32</c:v>
                </c:pt>
                <c:pt idx="220">
                  <c:v>32.8735</c:v>
                </c:pt>
                <c:pt idx="221">
                  <c:v>32.580999999999996</c:v>
                </c:pt>
                <c:pt idx="222">
                  <c:v>32.674499000000004</c:v>
                </c:pt>
                <c:pt idx="223">
                  <c:v>31.3735</c:v>
                </c:pt>
                <c:pt idx="224">
                  <c:v>30.056999999999999</c:v>
                </c:pt>
                <c:pt idx="225">
                  <c:v>29.649000000000001</c:v>
                </c:pt>
                <c:pt idx="226">
                  <c:v>29.330500000000001</c:v>
                </c:pt>
                <c:pt idx="227">
                  <c:v>29.3125</c:v>
                </c:pt>
                <c:pt idx="228">
                  <c:v>29.723499999999905</c:v>
                </c:pt>
                <c:pt idx="229">
                  <c:v>28.189499999999914</c:v>
                </c:pt>
                <c:pt idx="230">
                  <c:v>27.349499999999917</c:v>
                </c:pt>
                <c:pt idx="231">
                  <c:v>26.934999999999999</c:v>
                </c:pt>
                <c:pt idx="232">
                  <c:v>26.152000000000001</c:v>
                </c:pt>
                <c:pt idx="233">
                  <c:v>27.097000000000001</c:v>
                </c:pt>
                <c:pt idx="234">
                  <c:v>26.799499999999906</c:v>
                </c:pt>
                <c:pt idx="235">
                  <c:v>25.104500000000005</c:v>
                </c:pt>
                <c:pt idx="236">
                  <c:v>26.3355</c:v>
                </c:pt>
                <c:pt idx="237">
                  <c:v>24.635999999999999</c:v>
                </c:pt>
                <c:pt idx="238">
                  <c:v>24.5715</c:v>
                </c:pt>
                <c:pt idx="239">
                  <c:v>24.292499999999883</c:v>
                </c:pt>
                <c:pt idx="240">
                  <c:v>24.0335</c:v>
                </c:pt>
                <c:pt idx="241">
                  <c:v>23.390999999999988</c:v>
                </c:pt>
                <c:pt idx="242">
                  <c:v>24.49599999999991</c:v>
                </c:pt>
                <c:pt idx="243">
                  <c:v>23.234500000000001</c:v>
                </c:pt>
                <c:pt idx="244">
                  <c:v>22.342499999999905</c:v>
                </c:pt>
                <c:pt idx="245">
                  <c:v>23.0745</c:v>
                </c:pt>
                <c:pt idx="246">
                  <c:v>22.263999999999989</c:v>
                </c:pt>
                <c:pt idx="247">
                  <c:v>22.874500000000001</c:v>
                </c:pt>
                <c:pt idx="248">
                  <c:v>21.962999999999891</c:v>
                </c:pt>
                <c:pt idx="249">
                  <c:v>21.843</c:v>
                </c:pt>
                <c:pt idx="250">
                  <c:v>22.775499999999891</c:v>
                </c:pt>
                <c:pt idx="251">
                  <c:v>21.701499999999989</c:v>
                </c:pt>
                <c:pt idx="252">
                  <c:v>21.890999999999988</c:v>
                </c:pt>
                <c:pt idx="253">
                  <c:v>21.100999999999999</c:v>
                </c:pt>
                <c:pt idx="254">
                  <c:v>20.505499999999905</c:v>
                </c:pt>
                <c:pt idx="255">
                  <c:v>20.781499999999905</c:v>
                </c:pt>
                <c:pt idx="256">
                  <c:v>20.859000000000005</c:v>
                </c:pt>
                <c:pt idx="257">
                  <c:v>21.114500000000035</c:v>
                </c:pt>
                <c:pt idx="258">
                  <c:v>20.672000000000001</c:v>
                </c:pt>
                <c:pt idx="259">
                  <c:v>21.112500000000001</c:v>
                </c:pt>
                <c:pt idx="260">
                  <c:v>20.461499999999891</c:v>
                </c:pt>
                <c:pt idx="261">
                  <c:v>19.407999999999987</c:v>
                </c:pt>
                <c:pt idx="262">
                  <c:v>19.757000000000001</c:v>
                </c:pt>
                <c:pt idx="263">
                  <c:v>18.741999999999987</c:v>
                </c:pt>
                <c:pt idx="264">
                  <c:v>19.591999999999999</c:v>
                </c:pt>
                <c:pt idx="265">
                  <c:v>18.984499999999883</c:v>
                </c:pt>
                <c:pt idx="266">
                  <c:v>19.597999999999999</c:v>
                </c:pt>
                <c:pt idx="267">
                  <c:v>20.3385</c:v>
                </c:pt>
                <c:pt idx="268">
                  <c:v>18.240499999999887</c:v>
                </c:pt>
                <c:pt idx="269">
                  <c:v>18.207000000000001</c:v>
                </c:pt>
                <c:pt idx="270">
                  <c:v>17.8415</c:v>
                </c:pt>
                <c:pt idx="271">
                  <c:v>17.250499999999914</c:v>
                </c:pt>
                <c:pt idx="272">
                  <c:v>17.042000000000002</c:v>
                </c:pt>
                <c:pt idx="273">
                  <c:v>17.411000000000001</c:v>
                </c:pt>
                <c:pt idx="274">
                  <c:v>18.729500000000002</c:v>
                </c:pt>
                <c:pt idx="275">
                  <c:v>18.306000000000001</c:v>
                </c:pt>
                <c:pt idx="276">
                  <c:v>18.5</c:v>
                </c:pt>
                <c:pt idx="277">
                  <c:v>18.218499999999914</c:v>
                </c:pt>
                <c:pt idx="278">
                  <c:v>18.74749999999991</c:v>
                </c:pt>
                <c:pt idx="279">
                  <c:v>17.8155</c:v>
                </c:pt>
                <c:pt idx="280">
                  <c:v>17.911000000000001</c:v>
                </c:pt>
                <c:pt idx="281">
                  <c:v>19.076499999999989</c:v>
                </c:pt>
                <c:pt idx="282">
                  <c:v>18.083499999999887</c:v>
                </c:pt>
                <c:pt idx="283">
                  <c:v>16.818000000000001</c:v>
                </c:pt>
                <c:pt idx="284">
                  <c:v>18.349499999999917</c:v>
                </c:pt>
                <c:pt idx="285">
                  <c:v>17.628499999999917</c:v>
                </c:pt>
                <c:pt idx="286">
                  <c:v>17.677499999999988</c:v>
                </c:pt>
                <c:pt idx="287">
                  <c:v>17.871500000000001</c:v>
                </c:pt>
                <c:pt idx="288">
                  <c:v>17.149000000000001</c:v>
                </c:pt>
                <c:pt idx="289">
                  <c:v>16.895</c:v>
                </c:pt>
                <c:pt idx="290">
                  <c:v>17.491999999999987</c:v>
                </c:pt>
                <c:pt idx="291">
                  <c:v>16.72</c:v>
                </c:pt>
                <c:pt idx="292">
                  <c:v>16.927999999999987</c:v>
                </c:pt>
                <c:pt idx="293">
                  <c:v>15.8415</c:v>
                </c:pt>
                <c:pt idx="294">
                  <c:v>16.081499999999906</c:v>
                </c:pt>
                <c:pt idx="295">
                  <c:v>15.905500000000041</c:v>
                </c:pt>
                <c:pt idx="296">
                  <c:v>15.57</c:v>
                </c:pt>
                <c:pt idx="297">
                  <c:v>16.3095</c:v>
                </c:pt>
                <c:pt idx="298">
                  <c:v>15.5235</c:v>
                </c:pt>
                <c:pt idx="299">
                  <c:v>15.297000000000001</c:v>
                </c:pt>
                <c:pt idx="300">
                  <c:v>14.742000000000001</c:v>
                </c:pt>
                <c:pt idx="301">
                  <c:v>13.988</c:v>
                </c:pt>
                <c:pt idx="302">
                  <c:v>14.939</c:v>
                </c:pt>
                <c:pt idx="303">
                  <c:v>14.885500000000054</c:v>
                </c:pt>
                <c:pt idx="304">
                  <c:v>14.743500000000001</c:v>
                </c:pt>
                <c:pt idx="305">
                  <c:v>15.488</c:v>
                </c:pt>
                <c:pt idx="306">
                  <c:v>15.221500000000001</c:v>
                </c:pt>
                <c:pt idx="307">
                  <c:v>14.016</c:v>
                </c:pt>
                <c:pt idx="308">
                  <c:v>14.853000000000026</c:v>
                </c:pt>
                <c:pt idx="309">
                  <c:v>14.2845</c:v>
                </c:pt>
                <c:pt idx="310">
                  <c:v>14.244999999999999</c:v>
                </c:pt>
                <c:pt idx="311">
                  <c:v>14.586500000000004</c:v>
                </c:pt>
                <c:pt idx="312">
                  <c:v>13.7135</c:v>
                </c:pt>
                <c:pt idx="313">
                  <c:v>13.908000000000001</c:v>
                </c:pt>
                <c:pt idx="314">
                  <c:v>13.982500000000041</c:v>
                </c:pt>
                <c:pt idx="315">
                  <c:v>14.052500000000045</c:v>
                </c:pt>
                <c:pt idx="316">
                  <c:v>13.569000000000004</c:v>
                </c:pt>
                <c:pt idx="317">
                  <c:v>13.56</c:v>
                </c:pt>
                <c:pt idx="318">
                  <c:v>13.386500000000026</c:v>
                </c:pt>
                <c:pt idx="319">
                  <c:v>13.583500000000004</c:v>
                </c:pt>
                <c:pt idx="320">
                  <c:v>12.8405</c:v>
                </c:pt>
                <c:pt idx="321">
                  <c:v>13.130999999999998</c:v>
                </c:pt>
                <c:pt idx="322">
                  <c:v>13.106</c:v>
                </c:pt>
                <c:pt idx="323">
                  <c:v>14.063000000000002</c:v>
                </c:pt>
                <c:pt idx="324">
                  <c:v>13.5105</c:v>
                </c:pt>
                <c:pt idx="325">
                  <c:v>13.724500000000001</c:v>
                </c:pt>
                <c:pt idx="326">
                  <c:v>13.242999999999999</c:v>
                </c:pt>
                <c:pt idx="327">
                  <c:v>12.751000000000001</c:v>
                </c:pt>
                <c:pt idx="328">
                  <c:v>13.2225</c:v>
                </c:pt>
                <c:pt idx="329">
                  <c:v>13.668000000000001</c:v>
                </c:pt>
                <c:pt idx="330">
                  <c:v>13.6845</c:v>
                </c:pt>
                <c:pt idx="331">
                  <c:v>12.762</c:v>
                </c:pt>
                <c:pt idx="332">
                  <c:v>12.355000000000054</c:v>
                </c:pt>
                <c:pt idx="333">
                  <c:v>12.605</c:v>
                </c:pt>
                <c:pt idx="334">
                  <c:v>11.877500000000024</c:v>
                </c:pt>
                <c:pt idx="335">
                  <c:v>12.1395</c:v>
                </c:pt>
                <c:pt idx="336">
                  <c:v>11.989000000000004</c:v>
                </c:pt>
                <c:pt idx="337">
                  <c:v>12.462500000000052</c:v>
                </c:pt>
                <c:pt idx="338">
                  <c:v>11.966000000000006</c:v>
                </c:pt>
                <c:pt idx="339">
                  <c:v>12.015000000000002</c:v>
                </c:pt>
                <c:pt idx="340">
                  <c:v>11.709999999999999</c:v>
                </c:pt>
                <c:pt idx="341">
                  <c:v>11.6465</c:v>
                </c:pt>
                <c:pt idx="342">
                  <c:v>11.078000000000001</c:v>
                </c:pt>
                <c:pt idx="343">
                  <c:v>11.968</c:v>
                </c:pt>
                <c:pt idx="344">
                  <c:v>11.852000000000052</c:v>
                </c:pt>
                <c:pt idx="345">
                  <c:v>11.730999999999998</c:v>
                </c:pt>
                <c:pt idx="346">
                  <c:v>11.701500000000001</c:v>
                </c:pt>
                <c:pt idx="347">
                  <c:v>10.651</c:v>
                </c:pt>
                <c:pt idx="348">
                  <c:v>10.3085</c:v>
                </c:pt>
                <c:pt idx="349">
                  <c:v>11.304500000000004</c:v>
                </c:pt>
                <c:pt idx="350">
                  <c:v>11.6065</c:v>
                </c:pt>
                <c:pt idx="351">
                  <c:v>11.0875</c:v>
                </c:pt>
                <c:pt idx="352">
                  <c:v>10.286</c:v>
                </c:pt>
                <c:pt idx="353">
                  <c:v>10.989000000000004</c:v>
                </c:pt>
                <c:pt idx="354">
                  <c:v>10.764000000000001</c:v>
                </c:pt>
                <c:pt idx="355">
                  <c:v>10.580500000000002</c:v>
                </c:pt>
                <c:pt idx="356">
                  <c:v>10.849500000000004</c:v>
                </c:pt>
                <c:pt idx="357">
                  <c:v>10.453000000000022</c:v>
                </c:pt>
                <c:pt idx="358">
                  <c:v>9.9905000000000008</c:v>
                </c:pt>
                <c:pt idx="359">
                  <c:v>10.306000000000004</c:v>
                </c:pt>
                <c:pt idx="360">
                  <c:v>9.6924990000000228</c:v>
                </c:pt>
                <c:pt idx="361">
                  <c:v>10.009</c:v>
                </c:pt>
                <c:pt idx="362">
                  <c:v>9.2974990000000002</c:v>
                </c:pt>
                <c:pt idx="363">
                  <c:v>10.1965</c:v>
                </c:pt>
                <c:pt idx="364">
                  <c:v>9.9260000000000002</c:v>
                </c:pt>
                <c:pt idx="365">
                  <c:v>9.7009999999999987</c:v>
                </c:pt>
                <c:pt idx="366">
                  <c:v>9.9365000000000006</c:v>
                </c:pt>
                <c:pt idx="367">
                  <c:v>10.2235</c:v>
                </c:pt>
                <c:pt idx="368">
                  <c:v>9.5855000000000068</c:v>
                </c:pt>
                <c:pt idx="369">
                  <c:v>9.8065000000000246</c:v>
                </c:pt>
                <c:pt idx="370">
                  <c:v>9.9310000000000009</c:v>
                </c:pt>
                <c:pt idx="371">
                  <c:v>10.098000000000001</c:v>
                </c:pt>
                <c:pt idx="372">
                  <c:v>9.3330000000000002</c:v>
                </c:pt>
                <c:pt idx="373">
                  <c:v>9.2269999999999985</c:v>
                </c:pt>
                <c:pt idx="374">
                  <c:v>9.6589989999999997</c:v>
                </c:pt>
                <c:pt idx="375">
                  <c:v>9.8605000000000267</c:v>
                </c:pt>
                <c:pt idx="376">
                  <c:v>8.8040000000000003</c:v>
                </c:pt>
                <c:pt idx="377">
                  <c:v>8.7845000000000013</c:v>
                </c:pt>
                <c:pt idx="378">
                  <c:v>9.3795000000000268</c:v>
                </c:pt>
                <c:pt idx="379">
                  <c:v>8.9385000000000012</c:v>
                </c:pt>
                <c:pt idx="380">
                  <c:v>9.1505000000000027</c:v>
                </c:pt>
                <c:pt idx="381">
                  <c:v>9.1760000000000002</c:v>
                </c:pt>
                <c:pt idx="382">
                  <c:v>9.1404990000000002</c:v>
                </c:pt>
                <c:pt idx="383">
                  <c:v>8.9345000000000034</c:v>
                </c:pt>
                <c:pt idx="384">
                  <c:v>9.2284999999999986</c:v>
                </c:pt>
                <c:pt idx="385">
                  <c:v>9.1505000000000027</c:v>
                </c:pt>
                <c:pt idx="386">
                  <c:v>9.1670000000000016</c:v>
                </c:pt>
                <c:pt idx="387">
                  <c:v>9.3070000000000004</c:v>
                </c:pt>
                <c:pt idx="388">
                  <c:v>8.9810000000000034</c:v>
                </c:pt>
                <c:pt idx="389">
                  <c:v>8.7675000000000001</c:v>
                </c:pt>
                <c:pt idx="390">
                  <c:v>8.7884989999999998</c:v>
                </c:pt>
                <c:pt idx="391">
                  <c:v>8.8715000000000028</c:v>
                </c:pt>
                <c:pt idx="392">
                  <c:v>8.2509990000000002</c:v>
                </c:pt>
                <c:pt idx="393">
                  <c:v>8.5779990000000002</c:v>
                </c:pt>
                <c:pt idx="394">
                  <c:v>9.4920000000000027</c:v>
                </c:pt>
                <c:pt idx="395">
                  <c:v>9.3605000000000267</c:v>
                </c:pt>
                <c:pt idx="396">
                  <c:v>8.2790000000000017</c:v>
                </c:pt>
                <c:pt idx="397">
                  <c:v>9.01</c:v>
                </c:pt>
                <c:pt idx="398">
                  <c:v>8.5904990000000048</c:v>
                </c:pt>
                <c:pt idx="399">
                  <c:v>8.9529990000000268</c:v>
                </c:pt>
                <c:pt idx="400">
                  <c:v>8.9369990000000001</c:v>
                </c:pt>
                <c:pt idx="401">
                  <c:v>9.1399999999999988</c:v>
                </c:pt>
                <c:pt idx="402">
                  <c:v>8.8075000000000028</c:v>
                </c:pt>
                <c:pt idx="403">
                  <c:v>8.6675000000000004</c:v>
                </c:pt>
                <c:pt idx="404">
                  <c:v>8.4430000000000014</c:v>
                </c:pt>
                <c:pt idx="405">
                  <c:v>8.9960000000000004</c:v>
                </c:pt>
                <c:pt idx="406">
                  <c:v>9.6105</c:v>
                </c:pt>
                <c:pt idx="407">
                  <c:v>9.7014990000000001</c:v>
                </c:pt>
                <c:pt idx="408">
                  <c:v>10.104000000000001</c:v>
                </c:pt>
                <c:pt idx="409">
                  <c:v>9.7530000000000001</c:v>
                </c:pt>
                <c:pt idx="410">
                  <c:v>10.5335</c:v>
                </c:pt>
                <c:pt idx="411">
                  <c:v>10.552000000000024</c:v>
                </c:pt>
                <c:pt idx="412">
                  <c:v>10.5085</c:v>
                </c:pt>
                <c:pt idx="413">
                  <c:v>9.8584990000000268</c:v>
                </c:pt>
                <c:pt idx="414">
                  <c:v>10.663500000000004</c:v>
                </c:pt>
                <c:pt idx="415">
                  <c:v>10.4915</c:v>
                </c:pt>
                <c:pt idx="416">
                  <c:v>10.143999999999998</c:v>
                </c:pt>
                <c:pt idx="417">
                  <c:v>10.080500000000002</c:v>
                </c:pt>
                <c:pt idx="418">
                  <c:v>8.7150000000000016</c:v>
                </c:pt>
                <c:pt idx="419">
                  <c:v>8.9430000000000014</c:v>
                </c:pt>
                <c:pt idx="420">
                  <c:v>10.226999999999999</c:v>
                </c:pt>
                <c:pt idx="421">
                  <c:v>9.6075000000000035</c:v>
                </c:pt>
                <c:pt idx="422">
                  <c:v>9.9155000000000246</c:v>
                </c:pt>
                <c:pt idx="423">
                  <c:v>9.7455000000000016</c:v>
                </c:pt>
                <c:pt idx="424">
                  <c:v>10.1815</c:v>
                </c:pt>
                <c:pt idx="425">
                  <c:v>10.254</c:v>
                </c:pt>
                <c:pt idx="426">
                  <c:v>8.9155000000000246</c:v>
                </c:pt>
                <c:pt idx="427">
                  <c:v>10.002500000000024</c:v>
                </c:pt>
                <c:pt idx="428">
                  <c:v>10.675000000000002</c:v>
                </c:pt>
                <c:pt idx="429">
                  <c:v>10.6295</c:v>
                </c:pt>
                <c:pt idx="430">
                  <c:v>10.1305</c:v>
                </c:pt>
                <c:pt idx="431">
                  <c:v>10.552000000000024</c:v>
                </c:pt>
                <c:pt idx="432">
                  <c:v>11.009</c:v>
                </c:pt>
                <c:pt idx="433">
                  <c:v>12.314500000000002</c:v>
                </c:pt>
                <c:pt idx="434">
                  <c:v>11.305000000000026</c:v>
                </c:pt>
                <c:pt idx="435">
                  <c:v>10.352500000000061</c:v>
                </c:pt>
                <c:pt idx="436">
                  <c:v>11.187000000000001</c:v>
                </c:pt>
                <c:pt idx="437">
                  <c:v>10.392000000000024</c:v>
                </c:pt>
                <c:pt idx="438">
                  <c:v>10.203000000000001</c:v>
                </c:pt>
                <c:pt idx="439">
                  <c:v>10.532500000000002</c:v>
                </c:pt>
                <c:pt idx="440">
                  <c:v>10.621500000000001</c:v>
                </c:pt>
                <c:pt idx="441">
                  <c:v>10.65</c:v>
                </c:pt>
                <c:pt idx="442">
                  <c:v>11.211500000000001</c:v>
                </c:pt>
                <c:pt idx="443">
                  <c:v>11.057</c:v>
                </c:pt>
                <c:pt idx="444">
                  <c:v>10.479500000000026</c:v>
                </c:pt>
                <c:pt idx="445">
                  <c:v>10.332000000000004</c:v>
                </c:pt>
                <c:pt idx="446">
                  <c:v>9.7055000000000007</c:v>
                </c:pt>
                <c:pt idx="447">
                  <c:v>10.4285</c:v>
                </c:pt>
                <c:pt idx="448">
                  <c:v>10.130999999999998</c:v>
                </c:pt>
                <c:pt idx="449">
                  <c:v>10.962000000000026</c:v>
                </c:pt>
                <c:pt idx="450">
                  <c:v>10.781000000000001</c:v>
                </c:pt>
                <c:pt idx="451">
                  <c:v>10.814500000000002</c:v>
                </c:pt>
                <c:pt idx="452">
                  <c:v>11.345500000000024</c:v>
                </c:pt>
                <c:pt idx="453">
                  <c:v>11.997</c:v>
                </c:pt>
                <c:pt idx="454">
                  <c:v>10.983000000000002</c:v>
                </c:pt>
                <c:pt idx="455">
                  <c:v>10.827500000000002</c:v>
                </c:pt>
                <c:pt idx="456">
                  <c:v>11.07</c:v>
                </c:pt>
                <c:pt idx="457">
                  <c:v>11.064500000000002</c:v>
                </c:pt>
                <c:pt idx="458">
                  <c:v>11.609</c:v>
                </c:pt>
                <c:pt idx="459">
                  <c:v>11.175000000000002</c:v>
                </c:pt>
                <c:pt idx="460">
                  <c:v>10.973500000000024</c:v>
                </c:pt>
                <c:pt idx="461">
                  <c:v>10.861500000000024</c:v>
                </c:pt>
                <c:pt idx="462">
                  <c:v>11.532</c:v>
                </c:pt>
                <c:pt idx="463">
                  <c:v>11.303000000000004</c:v>
                </c:pt>
                <c:pt idx="464">
                  <c:v>10.912500000000026</c:v>
                </c:pt>
                <c:pt idx="465">
                  <c:v>11.462000000000026</c:v>
                </c:pt>
                <c:pt idx="466">
                  <c:v>10.7845</c:v>
                </c:pt>
                <c:pt idx="467">
                  <c:v>11.59</c:v>
                </c:pt>
                <c:pt idx="468">
                  <c:v>12.627999999999998</c:v>
                </c:pt>
                <c:pt idx="469">
                  <c:v>12.804</c:v>
                </c:pt>
                <c:pt idx="470">
                  <c:v>12.606</c:v>
                </c:pt>
                <c:pt idx="471">
                  <c:v>12.1905</c:v>
                </c:pt>
                <c:pt idx="472">
                  <c:v>13.0985</c:v>
                </c:pt>
                <c:pt idx="473">
                  <c:v>12.9145</c:v>
                </c:pt>
                <c:pt idx="474">
                  <c:v>13.287000000000001</c:v>
                </c:pt>
                <c:pt idx="475">
                  <c:v>13.6275</c:v>
                </c:pt>
                <c:pt idx="476">
                  <c:v>13.037999999999998</c:v>
                </c:pt>
                <c:pt idx="477">
                  <c:v>14.108000000000001</c:v>
                </c:pt>
                <c:pt idx="478">
                  <c:v>15.6805</c:v>
                </c:pt>
                <c:pt idx="479">
                  <c:v>15.432</c:v>
                </c:pt>
                <c:pt idx="480">
                  <c:v>15.093</c:v>
                </c:pt>
              </c:numCache>
            </c:numRef>
          </c:yVal>
          <c:smooth val="1"/>
          <c:extLst>
            <c:ext xmlns:c16="http://schemas.microsoft.com/office/drawing/2014/chart" uri="{C3380CC4-5D6E-409C-BE32-E72D297353CC}">
              <c16:uniqueId val="{0000000A-DDF2-49AC-8AE7-D06E65AAA011}"/>
            </c:ext>
          </c:extLst>
        </c:ser>
        <c:ser>
          <c:idx val="11"/>
          <c:order val="11"/>
          <c:spPr>
            <a:ln w="12700">
              <a:solidFill>
                <a:srgbClr val="FFFF99"/>
              </a:solidFill>
              <a:prstDash val="solid"/>
            </a:ln>
          </c:spPr>
          <c:marker>
            <c:symbol val="none"/>
          </c:marker>
          <c:xVal>
            <c:numRef>
              <c:f>vzapb!$A$1:$A$535</c:f>
              <c:numCache>
                <c:formatCode>General</c:formatCode>
                <c:ptCount val="535"/>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vzapb!$M$1:$M$535</c:f>
              <c:numCache>
                <c:formatCode>General</c:formatCode>
                <c:ptCount val="535"/>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920.40300000000002</c:v>
                </c:pt>
                <c:pt idx="13">
                  <c:v>790.1395</c:v>
                </c:pt>
                <c:pt idx="14">
                  <c:v>657.09950000000003</c:v>
                </c:pt>
                <c:pt idx="15">
                  <c:v>541.35899999999947</c:v>
                </c:pt>
                <c:pt idx="16">
                  <c:v>415.40799999999899</c:v>
                </c:pt>
                <c:pt idx="17">
                  <c:v>322.23200000000003</c:v>
                </c:pt>
                <c:pt idx="18">
                  <c:v>243.22399999999999</c:v>
                </c:pt>
                <c:pt idx="19">
                  <c:v>200.44499999999999</c:v>
                </c:pt>
                <c:pt idx="20">
                  <c:v>163.416</c:v>
                </c:pt>
                <c:pt idx="21">
                  <c:v>111.76100000000002</c:v>
                </c:pt>
                <c:pt idx="22">
                  <c:v>76.719499999999996</c:v>
                </c:pt>
                <c:pt idx="23">
                  <c:v>51.127500000000012</c:v>
                </c:pt>
                <c:pt idx="24">
                  <c:v>34.866</c:v>
                </c:pt>
                <c:pt idx="25">
                  <c:v>26.044499999999989</c:v>
                </c:pt>
                <c:pt idx="26">
                  <c:v>22.844999999999999</c:v>
                </c:pt>
                <c:pt idx="27">
                  <c:v>21.302</c:v>
                </c:pt>
                <c:pt idx="28">
                  <c:v>21.266499999999883</c:v>
                </c:pt>
                <c:pt idx="29">
                  <c:v>22.060499999999898</c:v>
                </c:pt>
                <c:pt idx="30">
                  <c:v>21.485499999999835</c:v>
                </c:pt>
                <c:pt idx="31">
                  <c:v>22.280499999999876</c:v>
                </c:pt>
                <c:pt idx="32">
                  <c:v>23.6325</c:v>
                </c:pt>
                <c:pt idx="33">
                  <c:v>23.870999999999999</c:v>
                </c:pt>
                <c:pt idx="34">
                  <c:v>25.907999999999987</c:v>
                </c:pt>
                <c:pt idx="35">
                  <c:v>26.986499999999861</c:v>
                </c:pt>
                <c:pt idx="36">
                  <c:v>28.669499999999989</c:v>
                </c:pt>
                <c:pt idx="37">
                  <c:v>30.224</c:v>
                </c:pt>
                <c:pt idx="38">
                  <c:v>31.261999999999986</c:v>
                </c:pt>
                <c:pt idx="39">
                  <c:v>34.176000000000002</c:v>
                </c:pt>
                <c:pt idx="40">
                  <c:v>36.492000000000012</c:v>
                </c:pt>
                <c:pt idx="41">
                  <c:v>39.355999000000004</c:v>
                </c:pt>
                <c:pt idx="42">
                  <c:v>40.687000000000005</c:v>
                </c:pt>
                <c:pt idx="43">
                  <c:v>43.636500000000012</c:v>
                </c:pt>
                <c:pt idx="44">
                  <c:v>45.512500000000003</c:v>
                </c:pt>
                <c:pt idx="45">
                  <c:v>49.520500000000013</c:v>
                </c:pt>
                <c:pt idx="46">
                  <c:v>51.138000000000012</c:v>
                </c:pt>
                <c:pt idx="47">
                  <c:v>54.195500000000187</c:v>
                </c:pt>
                <c:pt idx="48">
                  <c:v>57.241500000000002</c:v>
                </c:pt>
                <c:pt idx="49">
                  <c:v>59.824000000000005</c:v>
                </c:pt>
                <c:pt idx="50">
                  <c:v>62.133500000000012</c:v>
                </c:pt>
                <c:pt idx="51">
                  <c:v>66.344499999999996</c:v>
                </c:pt>
                <c:pt idx="52">
                  <c:v>70.038499999999999</c:v>
                </c:pt>
                <c:pt idx="53">
                  <c:v>73.011500000000026</c:v>
                </c:pt>
                <c:pt idx="54">
                  <c:v>77.068000000000012</c:v>
                </c:pt>
                <c:pt idx="55">
                  <c:v>80.735000000000014</c:v>
                </c:pt>
                <c:pt idx="56">
                  <c:v>82.953999999999994</c:v>
                </c:pt>
                <c:pt idx="57">
                  <c:v>86.831998999999982</c:v>
                </c:pt>
                <c:pt idx="58">
                  <c:v>88.625499999999988</c:v>
                </c:pt>
                <c:pt idx="59">
                  <c:v>90.75</c:v>
                </c:pt>
                <c:pt idx="60">
                  <c:v>93.866500000000002</c:v>
                </c:pt>
                <c:pt idx="61">
                  <c:v>97.205500000000001</c:v>
                </c:pt>
                <c:pt idx="62">
                  <c:v>102.5025</c:v>
                </c:pt>
                <c:pt idx="63">
                  <c:v>104.6724999999997</c:v>
                </c:pt>
                <c:pt idx="64">
                  <c:v>108.36499999999999</c:v>
                </c:pt>
                <c:pt idx="65">
                  <c:v>109.898</c:v>
                </c:pt>
                <c:pt idx="66">
                  <c:v>112.2175000000003</c:v>
                </c:pt>
                <c:pt idx="67">
                  <c:v>117.79949999999999</c:v>
                </c:pt>
                <c:pt idx="68">
                  <c:v>119.482</c:v>
                </c:pt>
                <c:pt idx="69">
                  <c:v>122.17349999999998</c:v>
                </c:pt>
                <c:pt idx="70">
                  <c:v>125.0585</c:v>
                </c:pt>
                <c:pt idx="71">
                  <c:v>130.3845</c:v>
                </c:pt>
                <c:pt idx="72">
                  <c:v>132.029</c:v>
                </c:pt>
                <c:pt idx="73">
                  <c:v>134.95650000000001</c:v>
                </c:pt>
                <c:pt idx="74">
                  <c:v>138.05450000000002</c:v>
                </c:pt>
                <c:pt idx="75">
                  <c:v>141.661</c:v>
                </c:pt>
                <c:pt idx="76">
                  <c:v>146.61349999999999</c:v>
                </c:pt>
                <c:pt idx="77">
                  <c:v>150.10150000000002</c:v>
                </c:pt>
                <c:pt idx="78">
                  <c:v>156.339</c:v>
                </c:pt>
                <c:pt idx="79">
                  <c:v>160.68</c:v>
                </c:pt>
                <c:pt idx="80">
                  <c:v>165.36100000000027</c:v>
                </c:pt>
                <c:pt idx="81">
                  <c:v>165.50399999999999</c:v>
                </c:pt>
                <c:pt idx="82">
                  <c:v>168.15650000000002</c:v>
                </c:pt>
                <c:pt idx="83">
                  <c:v>168.85850000000062</c:v>
                </c:pt>
                <c:pt idx="84">
                  <c:v>176.14849999999998</c:v>
                </c:pt>
                <c:pt idx="85">
                  <c:v>177.47349999999997</c:v>
                </c:pt>
                <c:pt idx="86">
                  <c:v>179.21699999999998</c:v>
                </c:pt>
                <c:pt idx="87">
                  <c:v>179.32000000000059</c:v>
                </c:pt>
                <c:pt idx="88">
                  <c:v>180.26299999999998</c:v>
                </c:pt>
                <c:pt idx="89">
                  <c:v>183.26599999999999</c:v>
                </c:pt>
                <c:pt idx="90">
                  <c:v>186.01399999999998</c:v>
                </c:pt>
                <c:pt idx="91">
                  <c:v>184.01949999999999</c:v>
                </c:pt>
                <c:pt idx="92">
                  <c:v>186.501</c:v>
                </c:pt>
                <c:pt idx="93">
                  <c:v>188.57049999999998</c:v>
                </c:pt>
                <c:pt idx="94">
                  <c:v>186.6825</c:v>
                </c:pt>
                <c:pt idx="95">
                  <c:v>186.876</c:v>
                </c:pt>
                <c:pt idx="96">
                  <c:v>191.4025</c:v>
                </c:pt>
                <c:pt idx="97">
                  <c:v>193.72050000000002</c:v>
                </c:pt>
                <c:pt idx="98">
                  <c:v>187.76399999999998</c:v>
                </c:pt>
                <c:pt idx="99">
                  <c:v>192.87700000000001</c:v>
                </c:pt>
                <c:pt idx="100">
                  <c:v>193.51549999999997</c:v>
                </c:pt>
                <c:pt idx="101">
                  <c:v>193.64299999999997</c:v>
                </c:pt>
                <c:pt idx="102">
                  <c:v>189.05450000000002</c:v>
                </c:pt>
                <c:pt idx="103">
                  <c:v>191.4265</c:v>
                </c:pt>
                <c:pt idx="104">
                  <c:v>193.67549999999997</c:v>
                </c:pt>
                <c:pt idx="105">
                  <c:v>193.2825</c:v>
                </c:pt>
                <c:pt idx="106">
                  <c:v>193.79599999999999</c:v>
                </c:pt>
                <c:pt idx="107">
                  <c:v>190.54250000000002</c:v>
                </c:pt>
                <c:pt idx="108">
                  <c:v>192.85900000000001</c:v>
                </c:pt>
                <c:pt idx="109">
                  <c:v>192.4485</c:v>
                </c:pt>
                <c:pt idx="110">
                  <c:v>191.88400000000001</c:v>
                </c:pt>
                <c:pt idx="111">
                  <c:v>189.61599999999999</c:v>
                </c:pt>
                <c:pt idx="112">
                  <c:v>188.14449999999999</c:v>
                </c:pt>
                <c:pt idx="113">
                  <c:v>191.535</c:v>
                </c:pt>
                <c:pt idx="114">
                  <c:v>189.08750000000001</c:v>
                </c:pt>
                <c:pt idx="115">
                  <c:v>188.67749999999998</c:v>
                </c:pt>
                <c:pt idx="116">
                  <c:v>185.20749999999998</c:v>
                </c:pt>
                <c:pt idx="117">
                  <c:v>182.49250000000001</c:v>
                </c:pt>
                <c:pt idx="118">
                  <c:v>185.64349999999999</c:v>
                </c:pt>
                <c:pt idx="119">
                  <c:v>181.6275</c:v>
                </c:pt>
                <c:pt idx="120">
                  <c:v>179.77399999999992</c:v>
                </c:pt>
                <c:pt idx="121">
                  <c:v>180.71499999999995</c:v>
                </c:pt>
                <c:pt idx="122">
                  <c:v>176.23649999999998</c:v>
                </c:pt>
                <c:pt idx="123">
                  <c:v>172.27449999999999</c:v>
                </c:pt>
                <c:pt idx="124">
                  <c:v>171.63800000000001</c:v>
                </c:pt>
                <c:pt idx="125">
                  <c:v>168.84449999999998</c:v>
                </c:pt>
                <c:pt idx="126">
                  <c:v>164.86250000000001</c:v>
                </c:pt>
                <c:pt idx="127">
                  <c:v>166.499</c:v>
                </c:pt>
                <c:pt idx="128">
                  <c:v>164.417</c:v>
                </c:pt>
                <c:pt idx="129">
                  <c:v>164.97449999999998</c:v>
                </c:pt>
                <c:pt idx="130">
                  <c:v>159.76049999999998</c:v>
                </c:pt>
                <c:pt idx="131">
                  <c:v>156.161</c:v>
                </c:pt>
                <c:pt idx="132">
                  <c:v>154.43600000000001</c:v>
                </c:pt>
                <c:pt idx="133">
                  <c:v>150.815</c:v>
                </c:pt>
                <c:pt idx="134">
                  <c:v>149.20099999999999</c:v>
                </c:pt>
                <c:pt idx="135">
                  <c:v>145.108</c:v>
                </c:pt>
                <c:pt idx="136">
                  <c:v>146.87</c:v>
                </c:pt>
                <c:pt idx="137">
                  <c:v>139.85000000000059</c:v>
                </c:pt>
                <c:pt idx="138">
                  <c:v>137.751</c:v>
                </c:pt>
                <c:pt idx="139">
                  <c:v>137.61649999999997</c:v>
                </c:pt>
                <c:pt idx="140">
                  <c:v>133.47650000000002</c:v>
                </c:pt>
                <c:pt idx="141">
                  <c:v>134.05949999999999</c:v>
                </c:pt>
                <c:pt idx="142">
                  <c:v>132.9855</c:v>
                </c:pt>
                <c:pt idx="143">
                  <c:v>128.89500000000001</c:v>
                </c:pt>
                <c:pt idx="144">
                  <c:v>126.4855</c:v>
                </c:pt>
                <c:pt idx="145">
                  <c:v>126.238</c:v>
                </c:pt>
                <c:pt idx="146">
                  <c:v>125.58499999999999</c:v>
                </c:pt>
                <c:pt idx="147">
                  <c:v>121.02249999999998</c:v>
                </c:pt>
                <c:pt idx="148">
                  <c:v>118.8995</c:v>
                </c:pt>
                <c:pt idx="149">
                  <c:v>118.18049999999998</c:v>
                </c:pt>
                <c:pt idx="150">
                  <c:v>113.5705</c:v>
                </c:pt>
                <c:pt idx="151">
                  <c:v>113.77200000000001</c:v>
                </c:pt>
                <c:pt idx="152">
                  <c:v>111.70950000000002</c:v>
                </c:pt>
                <c:pt idx="153">
                  <c:v>111.5625</c:v>
                </c:pt>
                <c:pt idx="154">
                  <c:v>107.55</c:v>
                </c:pt>
                <c:pt idx="155">
                  <c:v>101.76600000000002</c:v>
                </c:pt>
                <c:pt idx="156">
                  <c:v>104.19799999999999</c:v>
                </c:pt>
                <c:pt idx="157">
                  <c:v>101.8155</c:v>
                </c:pt>
                <c:pt idx="158">
                  <c:v>99.155498999999494</c:v>
                </c:pt>
                <c:pt idx="159">
                  <c:v>98.3</c:v>
                </c:pt>
                <c:pt idx="160">
                  <c:v>94.578499999999948</c:v>
                </c:pt>
                <c:pt idx="161">
                  <c:v>93.503998999999979</c:v>
                </c:pt>
                <c:pt idx="162">
                  <c:v>92.902000000000001</c:v>
                </c:pt>
                <c:pt idx="163">
                  <c:v>89.81</c:v>
                </c:pt>
                <c:pt idx="164">
                  <c:v>85.762499000000005</c:v>
                </c:pt>
                <c:pt idx="165">
                  <c:v>86.653999999999982</c:v>
                </c:pt>
                <c:pt idx="166">
                  <c:v>86.709000000000003</c:v>
                </c:pt>
                <c:pt idx="167">
                  <c:v>82.391499999999994</c:v>
                </c:pt>
                <c:pt idx="168">
                  <c:v>78.705500000000001</c:v>
                </c:pt>
                <c:pt idx="169">
                  <c:v>76.371999999999986</c:v>
                </c:pt>
                <c:pt idx="170">
                  <c:v>75.144498999999982</c:v>
                </c:pt>
                <c:pt idx="171">
                  <c:v>75.396500000000003</c:v>
                </c:pt>
                <c:pt idx="172">
                  <c:v>76.215999999999994</c:v>
                </c:pt>
                <c:pt idx="173">
                  <c:v>72.509500000000003</c:v>
                </c:pt>
                <c:pt idx="174">
                  <c:v>68.469499999999996</c:v>
                </c:pt>
                <c:pt idx="175">
                  <c:v>68.031000000000006</c:v>
                </c:pt>
                <c:pt idx="176">
                  <c:v>66.516000000000005</c:v>
                </c:pt>
                <c:pt idx="177">
                  <c:v>64.980998999999983</c:v>
                </c:pt>
                <c:pt idx="178">
                  <c:v>64.816000000000003</c:v>
                </c:pt>
                <c:pt idx="179">
                  <c:v>62.538500000000013</c:v>
                </c:pt>
                <c:pt idx="180">
                  <c:v>63.467500000000001</c:v>
                </c:pt>
                <c:pt idx="181">
                  <c:v>59.866</c:v>
                </c:pt>
                <c:pt idx="182">
                  <c:v>60.024500000000003</c:v>
                </c:pt>
                <c:pt idx="183">
                  <c:v>58.001000000000005</c:v>
                </c:pt>
                <c:pt idx="184">
                  <c:v>54.745500000000149</c:v>
                </c:pt>
                <c:pt idx="185">
                  <c:v>56.287000000000006</c:v>
                </c:pt>
                <c:pt idx="186">
                  <c:v>54.485500000000002</c:v>
                </c:pt>
                <c:pt idx="187">
                  <c:v>54.275000000000013</c:v>
                </c:pt>
                <c:pt idx="188">
                  <c:v>53.305500000000002</c:v>
                </c:pt>
                <c:pt idx="189">
                  <c:v>51.823</c:v>
                </c:pt>
                <c:pt idx="190">
                  <c:v>52.922000000000011</c:v>
                </c:pt>
                <c:pt idx="191">
                  <c:v>50.044499999999999</c:v>
                </c:pt>
                <c:pt idx="192">
                  <c:v>49.596500000000013</c:v>
                </c:pt>
                <c:pt idx="193">
                  <c:v>47.604500000000002</c:v>
                </c:pt>
                <c:pt idx="194">
                  <c:v>48.83</c:v>
                </c:pt>
                <c:pt idx="195">
                  <c:v>49.63550000000015</c:v>
                </c:pt>
                <c:pt idx="196">
                  <c:v>46.76800000000015</c:v>
                </c:pt>
                <c:pt idx="197">
                  <c:v>44.417999999999999</c:v>
                </c:pt>
                <c:pt idx="198">
                  <c:v>44.888500000000001</c:v>
                </c:pt>
                <c:pt idx="199">
                  <c:v>44.383999999999993</c:v>
                </c:pt>
                <c:pt idx="200">
                  <c:v>43.900999999999996</c:v>
                </c:pt>
                <c:pt idx="201">
                  <c:v>43.418500000000002</c:v>
                </c:pt>
                <c:pt idx="202">
                  <c:v>41.2</c:v>
                </c:pt>
                <c:pt idx="203">
                  <c:v>41.266000000000012</c:v>
                </c:pt>
                <c:pt idx="204">
                  <c:v>40.099000000000011</c:v>
                </c:pt>
                <c:pt idx="205">
                  <c:v>39.5</c:v>
                </c:pt>
                <c:pt idx="206">
                  <c:v>38.145500000000013</c:v>
                </c:pt>
                <c:pt idx="207">
                  <c:v>39.39</c:v>
                </c:pt>
                <c:pt idx="208">
                  <c:v>37.476500000000001</c:v>
                </c:pt>
                <c:pt idx="209">
                  <c:v>36.240500000000011</c:v>
                </c:pt>
                <c:pt idx="210">
                  <c:v>34.774500000000003</c:v>
                </c:pt>
                <c:pt idx="211">
                  <c:v>33.124000000000002</c:v>
                </c:pt>
                <c:pt idx="212">
                  <c:v>34.128000000000149</c:v>
                </c:pt>
                <c:pt idx="213">
                  <c:v>32.396000000000001</c:v>
                </c:pt>
                <c:pt idx="214">
                  <c:v>33.064</c:v>
                </c:pt>
                <c:pt idx="215">
                  <c:v>34.316499999999998</c:v>
                </c:pt>
                <c:pt idx="216">
                  <c:v>31.391999999999999</c:v>
                </c:pt>
                <c:pt idx="217">
                  <c:v>31.568499999999879</c:v>
                </c:pt>
                <c:pt idx="218">
                  <c:v>32.227500000000013</c:v>
                </c:pt>
                <c:pt idx="219">
                  <c:v>31.238499999999906</c:v>
                </c:pt>
                <c:pt idx="220">
                  <c:v>30.6615</c:v>
                </c:pt>
                <c:pt idx="221">
                  <c:v>30.444999999999986</c:v>
                </c:pt>
                <c:pt idx="222">
                  <c:v>30.611999999999998</c:v>
                </c:pt>
                <c:pt idx="223">
                  <c:v>29.547999999999988</c:v>
                </c:pt>
                <c:pt idx="224">
                  <c:v>28.0185</c:v>
                </c:pt>
                <c:pt idx="225">
                  <c:v>29.292999999999989</c:v>
                </c:pt>
                <c:pt idx="226">
                  <c:v>28.108499999999989</c:v>
                </c:pt>
                <c:pt idx="227">
                  <c:v>29.062499999999876</c:v>
                </c:pt>
                <c:pt idx="228">
                  <c:v>28.56149999999991</c:v>
                </c:pt>
                <c:pt idx="229">
                  <c:v>28.217500000000001</c:v>
                </c:pt>
                <c:pt idx="230">
                  <c:v>29.1645</c:v>
                </c:pt>
                <c:pt idx="231">
                  <c:v>27.447999999999986</c:v>
                </c:pt>
                <c:pt idx="232">
                  <c:v>27.531500000000001</c:v>
                </c:pt>
                <c:pt idx="233">
                  <c:v>27.722999999999917</c:v>
                </c:pt>
                <c:pt idx="234">
                  <c:v>27.454999999999988</c:v>
                </c:pt>
                <c:pt idx="235">
                  <c:v>25.856000000000005</c:v>
                </c:pt>
                <c:pt idx="236">
                  <c:v>25.035499999999917</c:v>
                </c:pt>
                <c:pt idx="237">
                  <c:v>24.298999999999989</c:v>
                </c:pt>
                <c:pt idx="238">
                  <c:v>25.408999999999917</c:v>
                </c:pt>
                <c:pt idx="239">
                  <c:v>25.641999999999999</c:v>
                </c:pt>
                <c:pt idx="240">
                  <c:v>24.919499999999989</c:v>
                </c:pt>
                <c:pt idx="241">
                  <c:v>24.524000000000001</c:v>
                </c:pt>
                <c:pt idx="242">
                  <c:v>24.5105</c:v>
                </c:pt>
                <c:pt idx="243">
                  <c:v>23.324000000000005</c:v>
                </c:pt>
                <c:pt idx="244">
                  <c:v>23.39849999999991</c:v>
                </c:pt>
                <c:pt idx="245">
                  <c:v>22.8415</c:v>
                </c:pt>
                <c:pt idx="246">
                  <c:v>22.347000000000001</c:v>
                </c:pt>
                <c:pt idx="247">
                  <c:v>21.4345</c:v>
                </c:pt>
                <c:pt idx="248">
                  <c:v>20.939999999999987</c:v>
                </c:pt>
                <c:pt idx="249">
                  <c:v>20.611999999999998</c:v>
                </c:pt>
                <c:pt idx="250">
                  <c:v>20.526</c:v>
                </c:pt>
                <c:pt idx="251">
                  <c:v>22.236999999999988</c:v>
                </c:pt>
                <c:pt idx="252">
                  <c:v>20.990499999999887</c:v>
                </c:pt>
                <c:pt idx="253">
                  <c:v>21.44549999999985</c:v>
                </c:pt>
                <c:pt idx="254">
                  <c:v>21.405499999999876</c:v>
                </c:pt>
                <c:pt idx="255">
                  <c:v>21.864999999999988</c:v>
                </c:pt>
                <c:pt idx="256">
                  <c:v>19.853999999999999</c:v>
                </c:pt>
                <c:pt idx="257">
                  <c:v>21.0395</c:v>
                </c:pt>
                <c:pt idx="258">
                  <c:v>20.155000000000001</c:v>
                </c:pt>
                <c:pt idx="259">
                  <c:v>21.914999999999999</c:v>
                </c:pt>
                <c:pt idx="260">
                  <c:v>20.1965</c:v>
                </c:pt>
                <c:pt idx="261">
                  <c:v>19.734000000000005</c:v>
                </c:pt>
                <c:pt idx="262">
                  <c:v>18.905499999999876</c:v>
                </c:pt>
                <c:pt idx="263">
                  <c:v>18.768499999999868</c:v>
                </c:pt>
                <c:pt idx="264">
                  <c:v>19.6935</c:v>
                </c:pt>
                <c:pt idx="265">
                  <c:v>18.284499999999905</c:v>
                </c:pt>
                <c:pt idx="266">
                  <c:v>18.030999999999999</c:v>
                </c:pt>
                <c:pt idx="267">
                  <c:v>18.417000000000005</c:v>
                </c:pt>
                <c:pt idx="268">
                  <c:v>18.816500000000001</c:v>
                </c:pt>
                <c:pt idx="269">
                  <c:v>19.382999999999921</c:v>
                </c:pt>
                <c:pt idx="270">
                  <c:v>18.233499999999989</c:v>
                </c:pt>
                <c:pt idx="271">
                  <c:v>17.990499999999887</c:v>
                </c:pt>
                <c:pt idx="272">
                  <c:v>18.321999999999999</c:v>
                </c:pt>
                <c:pt idx="273">
                  <c:v>17.718499999999914</c:v>
                </c:pt>
                <c:pt idx="274">
                  <c:v>17.166499999999989</c:v>
                </c:pt>
                <c:pt idx="275">
                  <c:v>17.407</c:v>
                </c:pt>
                <c:pt idx="276">
                  <c:v>17.175999999999988</c:v>
                </c:pt>
                <c:pt idx="277">
                  <c:v>17.972999999999917</c:v>
                </c:pt>
                <c:pt idx="278">
                  <c:v>17.314000000000075</c:v>
                </c:pt>
                <c:pt idx="279">
                  <c:v>17.618000000000031</c:v>
                </c:pt>
                <c:pt idx="280">
                  <c:v>17.66</c:v>
                </c:pt>
                <c:pt idx="281">
                  <c:v>17.383500000000002</c:v>
                </c:pt>
                <c:pt idx="282">
                  <c:v>17.658999999999999</c:v>
                </c:pt>
                <c:pt idx="283">
                  <c:v>18.696999999999999</c:v>
                </c:pt>
                <c:pt idx="284">
                  <c:v>17.033999999999999</c:v>
                </c:pt>
                <c:pt idx="285">
                  <c:v>17.542000000000002</c:v>
                </c:pt>
                <c:pt idx="286">
                  <c:v>17.3935</c:v>
                </c:pt>
                <c:pt idx="287">
                  <c:v>16.972999999999917</c:v>
                </c:pt>
                <c:pt idx="288">
                  <c:v>17.381499999999921</c:v>
                </c:pt>
                <c:pt idx="289">
                  <c:v>16.355499999999989</c:v>
                </c:pt>
                <c:pt idx="290">
                  <c:v>17.115500000000001</c:v>
                </c:pt>
                <c:pt idx="291">
                  <c:v>17.721999999999987</c:v>
                </c:pt>
                <c:pt idx="292">
                  <c:v>16.8795</c:v>
                </c:pt>
                <c:pt idx="293">
                  <c:v>15.6</c:v>
                </c:pt>
                <c:pt idx="294">
                  <c:v>15.975500000000045</c:v>
                </c:pt>
                <c:pt idx="295">
                  <c:v>15.112</c:v>
                </c:pt>
                <c:pt idx="296">
                  <c:v>15.679</c:v>
                </c:pt>
                <c:pt idx="297">
                  <c:v>14.806500000000026</c:v>
                </c:pt>
                <c:pt idx="298">
                  <c:v>15.179</c:v>
                </c:pt>
                <c:pt idx="299">
                  <c:v>15.2325</c:v>
                </c:pt>
                <c:pt idx="300">
                  <c:v>14.679500000000004</c:v>
                </c:pt>
                <c:pt idx="301">
                  <c:v>14.709</c:v>
                </c:pt>
                <c:pt idx="302">
                  <c:v>15.353000000000026</c:v>
                </c:pt>
                <c:pt idx="303">
                  <c:v>14.764000000000001</c:v>
                </c:pt>
                <c:pt idx="304">
                  <c:v>15.17</c:v>
                </c:pt>
                <c:pt idx="305">
                  <c:v>14.075500000000041</c:v>
                </c:pt>
                <c:pt idx="306">
                  <c:v>14.372000000000041</c:v>
                </c:pt>
                <c:pt idx="307">
                  <c:v>14.1875</c:v>
                </c:pt>
                <c:pt idx="308">
                  <c:v>13.583500000000004</c:v>
                </c:pt>
                <c:pt idx="309">
                  <c:v>14.077</c:v>
                </c:pt>
                <c:pt idx="310">
                  <c:v>14.192</c:v>
                </c:pt>
                <c:pt idx="311">
                  <c:v>14.746999999999998</c:v>
                </c:pt>
                <c:pt idx="312">
                  <c:v>13.777999999999999</c:v>
                </c:pt>
                <c:pt idx="313">
                  <c:v>13.9945</c:v>
                </c:pt>
                <c:pt idx="314">
                  <c:v>14.1745</c:v>
                </c:pt>
                <c:pt idx="315">
                  <c:v>13.320500000000004</c:v>
                </c:pt>
                <c:pt idx="316">
                  <c:v>13.378</c:v>
                </c:pt>
                <c:pt idx="317">
                  <c:v>13.749500000000001</c:v>
                </c:pt>
                <c:pt idx="318">
                  <c:v>13.956500000000041</c:v>
                </c:pt>
                <c:pt idx="319">
                  <c:v>13.435500000000006</c:v>
                </c:pt>
                <c:pt idx="320">
                  <c:v>13.5395</c:v>
                </c:pt>
                <c:pt idx="321">
                  <c:v>13.381</c:v>
                </c:pt>
                <c:pt idx="322">
                  <c:v>13.170500000000002</c:v>
                </c:pt>
                <c:pt idx="323">
                  <c:v>13.4245</c:v>
                </c:pt>
                <c:pt idx="324">
                  <c:v>12.9185</c:v>
                </c:pt>
                <c:pt idx="325">
                  <c:v>13.0945</c:v>
                </c:pt>
                <c:pt idx="326">
                  <c:v>13.099</c:v>
                </c:pt>
                <c:pt idx="327">
                  <c:v>13.6805</c:v>
                </c:pt>
                <c:pt idx="328">
                  <c:v>12.584</c:v>
                </c:pt>
                <c:pt idx="329">
                  <c:v>12.904500000000002</c:v>
                </c:pt>
                <c:pt idx="330">
                  <c:v>12.239000000000001</c:v>
                </c:pt>
                <c:pt idx="331">
                  <c:v>12.449</c:v>
                </c:pt>
                <c:pt idx="332">
                  <c:v>12.0885</c:v>
                </c:pt>
                <c:pt idx="333">
                  <c:v>12.564500000000002</c:v>
                </c:pt>
                <c:pt idx="334">
                  <c:v>12.635</c:v>
                </c:pt>
                <c:pt idx="335">
                  <c:v>12.829000000000002</c:v>
                </c:pt>
                <c:pt idx="336">
                  <c:v>11.586</c:v>
                </c:pt>
                <c:pt idx="337">
                  <c:v>11.629</c:v>
                </c:pt>
                <c:pt idx="338">
                  <c:v>11.990500000000004</c:v>
                </c:pt>
                <c:pt idx="339">
                  <c:v>12.654</c:v>
                </c:pt>
                <c:pt idx="340">
                  <c:v>11.469000000000024</c:v>
                </c:pt>
                <c:pt idx="341">
                  <c:v>11.002000000000002</c:v>
                </c:pt>
                <c:pt idx="342">
                  <c:v>11.220999999999998</c:v>
                </c:pt>
                <c:pt idx="343">
                  <c:v>10.727999999999998</c:v>
                </c:pt>
                <c:pt idx="344">
                  <c:v>11.0495</c:v>
                </c:pt>
                <c:pt idx="345">
                  <c:v>11.896000000000004</c:v>
                </c:pt>
                <c:pt idx="346">
                  <c:v>11.342000000000002</c:v>
                </c:pt>
                <c:pt idx="347">
                  <c:v>10.676</c:v>
                </c:pt>
                <c:pt idx="348">
                  <c:v>10.225</c:v>
                </c:pt>
                <c:pt idx="349">
                  <c:v>10.396000000000004</c:v>
                </c:pt>
                <c:pt idx="350">
                  <c:v>10.652000000000006</c:v>
                </c:pt>
                <c:pt idx="351">
                  <c:v>10.370000000000006</c:v>
                </c:pt>
                <c:pt idx="352">
                  <c:v>10.3245</c:v>
                </c:pt>
                <c:pt idx="353">
                  <c:v>10.3285</c:v>
                </c:pt>
                <c:pt idx="354">
                  <c:v>9.7314999999999987</c:v>
                </c:pt>
                <c:pt idx="355">
                  <c:v>10.102</c:v>
                </c:pt>
                <c:pt idx="356">
                  <c:v>10.663500000000004</c:v>
                </c:pt>
                <c:pt idx="357">
                  <c:v>9.6325000000000003</c:v>
                </c:pt>
                <c:pt idx="358">
                  <c:v>9.3539990000000248</c:v>
                </c:pt>
                <c:pt idx="359">
                  <c:v>9.8449989999999996</c:v>
                </c:pt>
                <c:pt idx="360">
                  <c:v>9.5315000000000012</c:v>
                </c:pt>
                <c:pt idx="361">
                  <c:v>9.7959990000000001</c:v>
                </c:pt>
                <c:pt idx="362">
                  <c:v>9.7925000000000004</c:v>
                </c:pt>
                <c:pt idx="363">
                  <c:v>9.4505000000000248</c:v>
                </c:pt>
                <c:pt idx="364">
                  <c:v>8.9635000000000247</c:v>
                </c:pt>
                <c:pt idx="365">
                  <c:v>9.3005000000000067</c:v>
                </c:pt>
                <c:pt idx="366">
                  <c:v>10.368500000000004</c:v>
                </c:pt>
                <c:pt idx="367">
                  <c:v>10.2235</c:v>
                </c:pt>
                <c:pt idx="368">
                  <c:v>9.8955000000000268</c:v>
                </c:pt>
                <c:pt idx="369">
                  <c:v>10.239000000000001</c:v>
                </c:pt>
                <c:pt idx="370">
                  <c:v>9.7075000000000014</c:v>
                </c:pt>
                <c:pt idx="371">
                  <c:v>9.0079990000000016</c:v>
                </c:pt>
                <c:pt idx="372">
                  <c:v>9.4335000000000004</c:v>
                </c:pt>
                <c:pt idx="373">
                  <c:v>8.9605000000000068</c:v>
                </c:pt>
                <c:pt idx="374">
                  <c:v>9.5120000000000005</c:v>
                </c:pt>
                <c:pt idx="375">
                  <c:v>8.8520000000000447</c:v>
                </c:pt>
                <c:pt idx="376">
                  <c:v>8.1694990000000267</c:v>
                </c:pt>
                <c:pt idx="377">
                  <c:v>9.5195000000000007</c:v>
                </c:pt>
                <c:pt idx="378">
                  <c:v>9.4735000000000067</c:v>
                </c:pt>
                <c:pt idx="379">
                  <c:v>8.9310000000000009</c:v>
                </c:pt>
                <c:pt idx="380">
                  <c:v>9.1640000000000015</c:v>
                </c:pt>
                <c:pt idx="381">
                  <c:v>9.6615000000000002</c:v>
                </c:pt>
                <c:pt idx="382">
                  <c:v>9.2429999999999986</c:v>
                </c:pt>
                <c:pt idx="383">
                  <c:v>9.5365000000000002</c:v>
                </c:pt>
                <c:pt idx="384">
                  <c:v>8.5820000000000007</c:v>
                </c:pt>
                <c:pt idx="385">
                  <c:v>8.7025000000000006</c:v>
                </c:pt>
                <c:pt idx="386">
                  <c:v>8.6905000000000001</c:v>
                </c:pt>
                <c:pt idx="387">
                  <c:v>8.8055000000000465</c:v>
                </c:pt>
                <c:pt idx="388">
                  <c:v>8.0205000000000002</c:v>
                </c:pt>
                <c:pt idx="389">
                  <c:v>8.4650000000000247</c:v>
                </c:pt>
                <c:pt idx="390">
                  <c:v>8.7289989999999982</c:v>
                </c:pt>
                <c:pt idx="391">
                  <c:v>8.6269989999999996</c:v>
                </c:pt>
                <c:pt idx="392">
                  <c:v>7.9805000000000001</c:v>
                </c:pt>
                <c:pt idx="393">
                  <c:v>8.7025000000000006</c:v>
                </c:pt>
                <c:pt idx="394">
                  <c:v>9.9190000000000005</c:v>
                </c:pt>
                <c:pt idx="395">
                  <c:v>8.968</c:v>
                </c:pt>
                <c:pt idx="396">
                  <c:v>9.2344999999999988</c:v>
                </c:pt>
                <c:pt idx="397">
                  <c:v>7.89</c:v>
                </c:pt>
                <c:pt idx="398">
                  <c:v>8.3490000000000002</c:v>
                </c:pt>
                <c:pt idx="399">
                  <c:v>8.39</c:v>
                </c:pt>
                <c:pt idx="400">
                  <c:v>8.5505000000000067</c:v>
                </c:pt>
                <c:pt idx="401">
                  <c:v>8.6670000000000016</c:v>
                </c:pt>
                <c:pt idx="402">
                  <c:v>9.3419989999999995</c:v>
                </c:pt>
                <c:pt idx="403">
                  <c:v>9.2060000000000013</c:v>
                </c:pt>
                <c:pt idx="404">
                  <c:v>9.6625000000000068</c:v>
                </c:pt>
                <c:pt idx="405">
                  <c:v>9.4469990000000017</c:v>
                </c:pt>
                <c:pt idx="406">
                  <c:v>9.478999</c:v>
                </c:pt>
                <c:pt idx="407">
                  <c:v>9.2235000000000014</c:v>
                </c:pt>
                <c:pt idx="408">
                  <c:v>10.5425</c:v>
                </c:pt>
                <c:pt idx="409">
                  <c:v>10.7075</c:v>
                </c:pt>
                <c:pt idx="410">
                  <c:v>9.8060000000000027</c:v>
                </c:pt>
                <c:pt idx="411">
                  <c:v>10.5265</c:v>
                </c:pt>
                <c:pt idx="412">
                  <c:v>10.843500000000002</c:v>
                </c:pt>
                <c:pt idx="413">
                  <c:v>10.670500000000002</c:v>
                </c:pt>
                <c:pt idx="414">
                  <c:v>9.1235000000000035</c:v>
                </c:pt>
                <c:pt idx="415">
                  <c:v>10.32</c:v>
                </c:pt>
                <c:pt idx="416">
                  <c:v>10.6</c:v>
                </c:pt>
                <c:pt idx="417">
                  <c:v>9.7225000000000001</c:v>
                </c:pt>
                <c:pt idx="418">
                  <c:v>9.9089989999999997</c:v>
                </c:pt>
                <c:pt idx="419">
                  <c:v>9.8439990000000002</c:v>
                </c:pt>
                <c:pt idx="420">
                  <c:v>10.016</c:v>
                </c:pt>
                <c:pt idx="421">
                  <c:v>10.319500000000026</c:v>
                </c:pt>
                <c:pt idx="422">
                  <c:v>9.2534990000000068</c:v>
                </c:pt>
                <c:pt idx="423">
                  <c:v>9.6855000000000047</c:v>
                </c:pt>
                <c:pt idx="424">
                  <c:v>10.339</c:v>
                </c:pt>
                <c:pt idx="425">
                  <c:v>9.9295000000000027</c:v>
                </c:pt>
                <c:pt idx="426">
                  <c:v>10.8985</c:v>
                </c:pt>
                <c:pt idx="427">
                  <c:v>10.387</c:v>
                </c:pt>
                <c:pt idx="428">
                  <c:v>11.319500000000026</c:v>
                </c:pt>
                <c:pt idx="429">
                  <c:v>10.699</c:v>
                </c:pt>
                <c:pt idx="430">
                  <c:v>10.1915</c:v>
                </c:pt>
                <c:pt idx="431">
                  <c:v>10.386000000000006</c:v>
                </c:pt>
                <c:pt idx="432">
                  <c:v>10.9115</c:v>
                </c:pt>
                <c:pt idx="433">
                  <c:v>11.086</c:v>
                </c:pt>
                <c:pt idx="434">
                  <c:v>10.874500000000006</c:v>
                </c:pt>
                <c:pt idx="435">
                  <c:v>10.329000000000002</c:v>
                </c:pt>
                <c:pt idx="436">
                  <c:v>10.803000000000004</c:v>
                </c:pt>
                <c:pt idx="437">
                  <c:v>10.736000000000001</c:v>
                </c:pt>
                <c:pt idx="438">
                  <c:v>10.517000000000001</c:v>
                </c:pt>
                <c:pt idx="439">
                  <c:v>11.175000000000002</c:v>
                </c:pt>
                <c:pt idx="440">
                  <c:v>10.6495</c:v>
                </c:pt>
                <c:pt idx="441">
                  <c:v>10.297500000000001</c:v>
                </c:pt>
                <c:pt idx="442">
                  <c:v>11.351500000000026</c:v>
                </c:pt>
                <c:pt idx="443">
                  <c:v>10.117000000000001</c:v>
                </c:pt>
                <c:pt idx="444">
                  <c:v>10.949</c:v>
                </c:pt>
                <c:pt idx="445">
                  <c:v>11.246999999999998</c:v>
                </c:pt>
                <c:pt idx="446">
                  <c:v>10.4815</c:v>
                </c:pt>
                <c:pt idx="447">
                  <c:v>10.921000000000001</c:v>
                </c:pt>
                <c:pt idx="448">
                  <c:v>10.986000000000002</c:v>
                </c:pt>
                <c:pt idx="449">
                  <c:v>11.195500000000004</c:v>
                </c:pt>
                <c:pt idx="450">
                  <c:v>11.312000000000006</c:v>
                </c:pt>
                <c:pt idx="451">
                  <c:v>11.1305</c:v>
                </c:pt>
                <c:pt idx="452">
                  <c:v>11.876500000000041</c:v>
                </c:pt>
                <c:pt idx="453">
                  <c:v>11.6645</c:v>
                </c:pt>
                <c:pt idx="454">
                  <c:v>12.231499999999999</c:v>
                </c:pt>
                <c:pt idx="455">
                  <c:v>11.855500000000069</c:v>
                </c:pt>
                <c:pt idx="456">
                  <c:v>11.740999999999998</c:v>
                </c:pt>
                <c:pt idx="457">
                  <c:v>11.720999999999998</c:v>
                </c:pt>
                <c:pt idx="458">
                  <c:v>10.999000000000002</c:v>
                </c:pt>
                <c:pt idx="459">
                  <c:v>12.084</c:v>
                </c:pt>
                <c:pt idx="460">
                  <c:v>13.476500000000026</c:v>
                </c:pt>
                <c:pt idx="461">
                  <c:v>12.331</c:v>
                </c:pt>
                <c:pt idx="462">
                  <c:v>11.285500000000004</c:v>
                </c:pt>
                <c:pt idx="463">
                  <c:v>11.886500000000026</c:v>
                </c:pt>
                <c:pt idx="464">
                  <c:v>11.812000000000006</c:v>
                </c:pt>
                <c:pt idx="465">
                  <c:v>10.830500000000002</c:v>
                </c:pt>
                <c:pt idx="466">
                  <c:v>11.669</c:v>
                </c:pt>
                <c:pt idx="467">
                  <c:v>12.658000000000001</c:v>
                </c:pt>
                <c:pt idx="468">
                  <c:v>12.296000000000001</c:v>
                </c:pt>
                <c:pt idx="469">
                  <c:v>12.2835</c:v>
                </c:pt>
                <c:pt idx="470">
                  <c:v>12.464</c:v>
                </c:pt>
                <c:pt idx="471">
                  <c:v>13.182</c:v>
                </c:pt>
                <c:pt idx="472">
                  <c:v>13.551</c:v>
                </c:pt>
                <c:pt idx="473">
                  <c:v>12.6265</c:v>
                </c:pt>
                <c:pt idx="474">
                  <c:v>12.752000000000002</c:v>
                </c:pt>
                <c:pt idx="475">
                  <c:v>13.17</c:v>
                </c:pt>
                <c:pt idx="476">
                  <c:v>13.847</c:v>
                </c:pt>
                <c:pt idx="477">
                  <c:v>14.206</c:v>
                </c:pt>
                <c:pt idx="478">
                  <c:v>13.701000000000001</c:v>
                </c:pt>
                <c:pt idx="479">
                  <c:v>15.0875</c:v>
                </c:pt>
                <c:pt idx="480">
                  <c:v>15.445</c:v>
                </c:pt>
              </c:numCache>
            </c:numRef>
          </c:yVal>
          <c:smooth val="1"/>
          <c:extLst>
            <c:ext xmlns:c16="http://schemas.microsoft.com/office/drawing/2014/chart" uri="{C3380CC4-5D6E-409C-BE32-E72D297353CC}">
              <c16:uniqueId val="{0000000B-DDF2-49AC-8AE7-D06E65AAA011}"/>
            </c:ext>
          </c:extLst>
        </c:ser>
        <c:ser>
          <c:idx val="12"/>
          <c:order val="12"/>
          <c:spPr>
            <a:ln w="12700">
              <a:solidFill>
                <a:srgbClr val="99CCFF"/>
              </a:solidFill>
              <a:prstDash val="solid"/>
            </a:ln>
          </c:spPr>
          <c:marker>
            <c:symbol val="none"/>
          </c:marker>
          <c:xVal>
            <c:numRef>
              <c:f>vzapb!$A$1:$A$535</c:f>
              <c:numCache>
                <c:formatCode>General</c:formatCode>
                <c:ptCount val="535"/>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vzapb!$N$1:$N$535</c:f>
              <c:numCache>
                <c:formatCode>General</c:formatCode>
                <c:ptCount val="535"/>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933.69499900000005</c:v>
                </c:pt>
                <c:pt idx="13">
                  <c:v>803.23299899999938</c:v>
                </c:pt>
                <c:pt idx="14">
                  <c:v>664.9085</c:v>
                </c:pt>
                <c:pt idx="15">
                  <c:v>542.15449999999998</c:v>
                </c:pt>
                <c:pt idx="16">
                  <c:v>415.10700000000008</c:v>
                </c:pt>
                <c:pt idx="17">
                  <c:v>324.51599999999894</c:v>
                </c:pt>
                <c:pt idx="18">
                  <c:v>245.50200000000001</c:v>
                </c:pt>
                <c:pt idx="19">
                  <c:v>205.41549999999998</c:v>
                </c:pt>
                <c:pt idx="20">
                  <c:v>168.08700000000007</c:v>
                </c:pt>
                <c:pt idx="21">
                  <c:v>113.428</c:v>
                </c:pt>
                <c:pt idx="22">
                  <c:v>73.866</c:v>
                </c:pt>
                <c:pt idx="23">
                  <c:v>49.291500000000013</c:v>
                </c:pt>
                <c:pt idx="24">
                  <c:v>34.634500000000003</c:v>
                </c:pt>
                <c:pt idx="25">
                  <c:v>26.295999999999989</c:v>
                </c:pt>
                <c:pt idx="26">
                  <c:v>24.691500000000001</c:v>
                </c:pt>
                <c:pt idx="27">
                  <c:v>22.166</c:v>
                </c:pt>
                <c:pt idx="28">
                  <c:v>20.465999999999898</c:v>
                </c:pt>
                <c:pt idx="29">
                  <c:v>20.905999999999914</c:v>
                </c:pt>
                <c:pt idx="30">
                  <c:v>21.128</c:v>
                </c:pt>
                <c:pt idx="31">
                  <c:v>22.056000000000001</c:v>
                </c:pt>
                <c:pt idx="32">
                  <c:v>24.684999999999999</c:v>
                </c:pt>
                <c:pt idx="33">
                  <c:v>25.471</c:v>
                </c:pt>
                <c:pt idx="34">
                  <c:v>26.665500000000002</c:v>
                </c:pt>
                <c:pt idx="35">
                  <c:v>26.7105</c:v>
                </c:pt>
                <c:pt idx="36">
                  <c:v>28.747</c:v>
                </c:pt>
                <c:pt idx="37">
                  <c:v>30.836500000000001</c:v>
                </c:pt>
                <c:pt idx="38">
                  <c:v>33.343999999999994</c:v>
                </c:pt>
                <c:pt idx="39">
                  <c:v>32.458500000000001</c:v>
                </c:pt>
                <c:pt idx="40">
                  <c:v>35.779500000000013</c:v>
                </c:pt>
                <c:pt idx="41">
                  <c:v>37.885999999999996</c:v>
                </c:pt>
                <c:pt idx="42">
                  <c:v>41.33</c:v>
                </c:pt>
                <c:pt idx="43">
                  <c:v>43.825500000000012</c:v>
                </c:pt>
                <c:pt idx="44">
                  <c:v>45.948500000000003</c:v>
                </c:pt>
                <c:pt idx="45">
                  <c:v>48.656000000000006</c:v>
                </c:pt>
                <c:pt idx="46">
                  <c:v>51.202000000000012</c:v>
                </c:pt>
                <c:pt idx="47">
                  <c:v>53.160000000000011</c:v>
                </c:pt>
                <c:pt idx="48">
                  <c:v>56.960500000000003</c:v>
                </c:pt>
                <c:pt idx="49">
                  <c:v>60.967000000000006</c:v>
                </c:pt>
                <c:pt idx="50">
                  <c:v>65.727999999999994</c:v>
                </c:pt>
                <c:pt idx="51">
                  <c:v>67.051998999999981</c:v>
                </c:pt>
                <c:pt idx="52">
                  <c:v>70.000500000000002</c:v>
                </c:pt>
                <c:pt idx="53">
                  <c:v>71.450998999999982</c:v>
                </c:pt>
                <c:pt idx="54">
                  <c:v>75.481499999999997</c:v>
                </c:pt>
                <c:pt idx="55">
                  <c:v>81.769000000000005</c:v>
                </c:pt>
                <c:pt idx="56">
                  <c:v>84.270499999999998</c:v>
                </c:pt>
                <c:pt idx="57">
                  <c:v>86.995000000000005</c:v>
                </c:pt>
                <c:pt idx="58">
                  <c:v>89.363</c:v>
                </c:pt>
                <c:pt idx="59">
                  <c:v>92.970500000000001</c:v>
                </c:pt>
                <c:pt idx="60">
                  <c:v>95.586500000000001</c:v>
                </c:pt>
                <c:pt idx="61">
                  <c:v>97.174999999999983</c:v>
                </c:pt>
                <c:pt idx="62">
                  <c:v>101.193</c:v>
                </c:pt>
                <c:pt idx="63">
                  <c:v>106.94100000000032</c:v>
                </c:pt>
                <c:pt idx="64">
                  <c:v>105.584</c:v>
                </c:pt>
                <c:pt idx="65">
                  <c:v>111.902</c:v>
                </c:pt>
                <c:pt idx="66">
                  <c:v>113.5765</c:v>
                </c:pt>
                <c:pt idx="67">
                  <c:v>117.68549999999998</c:v>
                </c:pt>
                <c:pt idx="68">
                  <c:v>118.339</c:v>
                </c:pt>
                <c:pt idx="69">
                  <c:v>121.9755</c:v>
                </c:pt>
                <c:pt idx="70">
                  <c:v>126.3215</c:v>
                </c:pt>
                <c:pt idx="71">
                  <c:v>131.60549999999998</c:v>
                </c:pt>
                <c:pt idx="72">
                  <c:v>134.13449999999997</c:v>
                </c:pt>
                <c:pt idx="73">
                  <c:v>136.80450000000002</c:v>
                </c:pt>
                <c:pt idx="74">
                  <c:v>140.4855</c:v>
                </c:pt>
                <c:pt idx="75">
                  <c:v>142.93300000000002</c:v>
                </c:pt>
                <c:pt idx="76">
                  <c:v>145.505</c:v>
                </c:pt>
                <c:pt idx="77">
                  <c:v>151.92400000000001</c:v>
                </c:pt>
                <c:pt idx="78">
                  <c:v>154.24949999999995</c:v>
                </c:pt>
                <c:pt idx="79">
                  <c:v>161.87300000000002</c:v>
                </c:pt>
                <c:pt idx="80">
                  <c:v>163.31700000000001</c:v>
                </c:pt>
                <c:pt idx="81">
                  <c:v>165.23549999999997</c:v>
                </c:pt>
                <c:pt idx="82">
                  <c:v>165.73299999999998</c:v>
                </c:pt>
                <c:pt idx="83">
                  <c:v>171.208</c:v>
                </c:pt>
                <c:pt idx="84">
                  <c:v>174.983</c:v>
                </c:pt>
                <c:pt idx="85">
                  <c:v>177.21949999999995</c:v>
                </c:pt>
                <c:pt idx="86">
                  <c:v>179.483</c:v>
                </c:pt>
                <c:pt idx="87">
                  <c:v>178.74599999999998</c:v>
                </c:pt>
                <c:pt idx="88">
                  <c:v>181.78100000000001</c:v>
                </c:pt>
                <c:pt idx="89">
                  <c:v>181.41299999999998</c:v>
                </c:pt>
                <c:pt idx="90">
                  <c:v>182.83950000000002</c:v>
                </c:pt>
                <c:pt idx="91">
                  <c:v>187.85400000000001</c:v>
                </c:pt>
                <c:pt idx="92">
                  <c:v>190.04399999999998</c:v>
                </c:pt>
                <c:pt idx="93">
                  <c:v>186.49800000000027</c:v>
                </c:pt>
                <c:pt idx="94">
                  <c:v>190.3115</c:v>
                </c:pt>
                <c:pt idx="95">
                  <c:v>189.04</c:v>
                </c:pt>
                <c:pt idx="96">
                  <c:v>193.22</c:v>
                </c:pt>
                <c:pt idx="97">
                  <c:v>192.09449999999998</c:v>
                </c:pt>
                <c:pt idx="98">
                  <c:v>193.26</c:v>
                </c:pt>
                <c:pt idx="99">
                  <c:v>193.291</c:v>
                </c:pt>
                <c:pt idx="100">
                  <c:v>193.46</c:v>
                </c:pt>
                <c:pt idx="101">
                  <c:v>193.51250000000002</c:v>
                </c:pt>
                <c:pt idx="102">
                  <c:v>195.12</c:v>
                </c:pt>
                <c:pt idx="103">
                  <c:v>190.24199999999999</c:v>
                </c:pt>
                <c:pt idx="104">
                  <c:v>193.27099999999999</c:v>
                </c:pt>
                <c:pt idx="105">
                  <c:v>192.67499999999998</c:v>
                </c:pt>
                <c:pt idx="106">
                  <c:v>193.19</c:v>
                </c:pt>
                <c:pt idx="107">
                  <c:v>189.5685</c:v>
                </c:pt>
                <c:pt idx="108">
                  <c:v>190.85800000000069</c:v>
                </c:pt>
                <c:pt idx="109">
                  <c:v>190.8535</c:v>
                </c:pt>
                <c:pt idx="110">
                  <c:v>194.54</c:v>
                </c:pt>
                <c:pt idx="111">
                  <c:v>189.0865</c:v>
                </c:pt>
                <c:pt idx="112">
                  <c:v>187.13</c:v>
                </c:pt>
                <c:pt idx="113">
                  <c:v>189.542</c:v>
                </c:pt>
                <c:pt idx="114">
                  <c:v>192.17699999999999</c:v>
                </c:pt>
                <c:pt idx="115">
                  <c:v>188.27549999999999</c:v>
                </c:pt>
                <c:pt idx="116">
                  <c:v>190.00549999999998</c:v>
                </c:pt>
                <c:pt idx="117">
                  <c:v>188.01399999999998</c:v>
                </c:pt>
                <c:pt idx="118">
                  <c:v>184.59399999999999</c:v>
                </c:pt>
                <c:pt idx="119">
                  <c:v>181.23549999999997</c:v>
                </c:pt>
                <c:pt idx="120">
                  <c:v>180.6585</c:v>
                </c:pt>
                <c:pt idx="121">
                  <c:v>179.62100000000001</c:v>
                </c:pt>
                <c:pt idx="122">
                  <c:v>178.10649999999998</c:v>
                </c:pt>
                <c:pt idx="123">
                  <c:v>174.55700000000004</c:v>
                </c:pt>
                <c:pt idx="124">
                  <c:v>172.67599999999999</c:v>
                </c:pt>
                <c:pt idx="125">
                  <c:v>170.92800000000059</c:v>
                </c:pt>
                <c:pt idx="126">
                  <c:v>168.459</c:v>
                </c:pt>
                <c:pt idx="127">
                  <c:v>165.62</c:v>
                </c:pt>
                <c:pt idx="128">
                  <c:v>158.82800000000066</c:v>
                </c:pt>
                <c:pt idx="129">
                  <c:v>161.49550000000002</c:v>
                </c:pt>
                <c:pt idx="130">
                  <c:v>159.75200000000001</c:v>
                </c:pt>
                <c:pt idx="131">
                  <c:v>158.14049999999997</c:v>
                </c:pt>
                <c:pt idx="132">
                  <c:v>153.29149999999998</c:v>
                </c:pt>
                <c:pt idx="133">
                  <c:v>150.63449999999997</c:v>
                </c:pt>
                <c:pt idx="134">
                  <c:v>148.04250000000002</c:v>
                </c:pt>
                <c:pt idx="135">
                  <c:v>145.96</c:v>
                </c:pt>
                <c:pt idx="136">
                  <c:v>144.9905</c:v>
                </c:pt>
                <c:pt idx="137">
                  <c:v>141.547</c:v>
                </c:pt>
                <c:pt idx="138">
                  <c:v>141.73749999999998</c:v>
                </c:pt>
                <c:pt idx="139">
                  <c:v>139.20599999999999</c:v>
                </c:pt>
                <c:pt idx="140">
                  <c:v>133.935</c:v>
                </c:pt>
                <c:pt idx="141">
                  <c:v>133.023</c:v>
                </c:pt>
                <c:pt idx="142">
                  <c:v>131.85050000000001</c:v>
                </c:pt>
                <c:pt idx="143">
                  <c:v>129.58450000000002</c:v>
                </c:pt>
                <c:pt idx="144">
                  <c:v>130.86350000000002</c:v>
                </c:pt>
                <c:pt idx="145">
                  <c:v>125.43100000000022</c:v>
                </c:pt>
                <c:pt idx="146">
                  <c:v>124.32250000000001</c:v>
                </c:pt>
                <c:pt idx="147">
                  <c:v>122.90300000000002</c:v>
                </c:pt>
                <c:pt idx="148">
                  <c:v>119.7025</c:v>
                </c:pt>
                <c:pt idx="149">
                  <c:v>119.4645000000003</c:v>
                </c:pt>
                <c:pt idx="150">
                  <c:v>117.04400000000012</c:v>
                </c:pt>
                <c:pt idx="151">
                  <c:v>114.76700000000002</c:v>
                </c:pt>
                <c:pt idx="152">
                  <c:v>113.6545</c:v>
                </c:pt>
                <c:pt idx="153">
                  <c:v>112.08499999999999</c:v>
                </c:pt>
                <c:pt idx="154">
                  <c:v>106.92149999999999</c:v>
                </c:pt>
                <c:pt idx="155">
                  <c:v>106.66</c:v>
                </c:pt>
                <c:pt idx="156">
                  <c:v>104.53149999999999</c:v>
                </c:pt>
                <c:pt idx="157">
                  <c:v>100.90600000000002</c:v>
                </c:pt>
                <c:pt idx="158">
                  <c:v>99.194500000000005</c:v>
                </c:pt>
                <c:pt idx="159">
                  <c:v>96.046499999999995</c:v>
                </c:pt>
                <c:pt idx="160">
                  <c:v>95.645499999999998</c:v>
                </c:pt>
                <c:pt idx="161">
                  <c:v>92.307000000000002</c:v>
                </c:pt>
                <c:pt idx="162">
                  <c:v>92.662498999999627</c:v>
                </c:pt>
                <c:pt idx="163">
                  <c:v>89.885499999999979</c:v>
                </c:pt>
                <c:pt idx="164">
                  <c:v>87.935000000000002</c:v>
                </c:pt>
                <c:pt idx="165">
                  <c:v>84.159498999999627</c:v>
                </c:pt>
                <c:pt idx="166">
                  <c:v>82.863500000000002</c:v>
                </c:pt>
                <c:pt idx="167">
                  <c:v>83.89699899999998</c:v>
                </c:pt>
                <c:pt idx="168">
                  <c:v>80.813998999999981</c:v>
                </c:pt>
                <c:pt idx="169">
                  <c:v>78.084000000000003</c:v>
                </c:pt>
                <c:pt idx="170">
                  <c:v>78.02</c:v>
                </c:pt>
                <c:pt idx="171">
                  <c:v>73.949500000000299</c:v>
                </c:pt>
                <c:pt idx="172">
                  <c:v>72.919999000000374</c:v>
                </c:pt>
                <c:pt idx="173">
                  <c:v>69.238499000000004</c:v>
                </c:pt>
                <c:pt idx="174">
                  <c:v>71.154499999999999</c:v>
                </c:pt>
                <c:pt idx="175">
                  <c:v>67.860500000000002</c:v>
                </c:pt>
                <c:pt idx="176">
                  <c:v>67.246499999999997</c:v>
                </c:pt>
                <c:pt idx="177">
                  <c:v>66.308999999999983</c:v>
                </c:pt>
                <c:pt idx="178">
                  <c:v>66.547500000000127</c:v>
                </c:pt>
                <c:pt idx="179">
                  <c:v>64.444500000000389</c:v>
                </c:pt>
                <c:pt idx="180">
                  <c:v>59.363500000000002</c:v>
                </c:pt>
                <c:pt idx="181">
                  <c:v>60.933</c:v>
                </c:pt>
                <c:pt idx="182">
                  <c:v>59.547000000000004</c:v>
                </c:pt>
                <c:pt idx="183">
                  <c:v>60.367000000000004</c:v>
                </c:pt>
                <c:pt idx="184">
                  <c:v>57.249000000000002</c:v>
                </c:pt>
                <c:pt idx="185">
                  <c:v>57.555500000000002</c:v>
                </c:pt>
                <c:pt idx="186">
                  <c:v>55.599000000000011</c:v>
                </c:pt>
                <c:pt idx="187">
                  <c:v>53.083500000000001</c:v>
                </c:pt>
                <c:pt idx="188">
                  <c:v>52.76050000000015</c:v>
                </c:pt>
                <c:pt idx="189">
                  <c:v>52.27</c:v>
                </c:pt>
                <c:pt idx="190">
                  <c:v>53.3735</c:v>
                </c:pt>
                <c:pt idx="191">
                  <c:v>50.711000000000006</c:v>
                </c:pt>
                <c:pt idx="192">
                  <c:v>51.034000000000006</c:v>
                </c:pt>
                <c:pt idx="193">
                  <c:v>48.813499999999998</c:v>
                </c:pt>
                <c:pt idx="194">
                  <c:v>49.086000000000006</c:v>
                </c:pt>
                <c:pt idx="195">
                  <c:v>46.916000000000004</c:v>
                </c:pt>
                <c:pt idx="196">
                  <c:v>45.925000000000011</c:v>
                </c:pt>
                <c:pt idx="197">
                  <c:v>46.526000000000003</c:v>
                </c:pt>
                <c:pt idx="198">
                  <c:v>47.607000000000006</c:v>
                </c:pt>
                <c:pt idx="199">
                  <c:v>45.378</c:v>
                </c:pt>
                <c:pt idx="200">
                  <c:v>44.186</c:v>
                </c:pt>
                <c:pt idx="201">
                  <c:v>42.063000000000002</c:v>
                </c:pt>
                <c:pt idx="202">
                  <c:v>42.26200000000015</c:v>
                </c:pt>
                <c:pt idx="203">
                  <c:v>40.836500000000001</c:v>
                </c:pt>
                <c:pt idx="204">
                  <c:v>42.336000000000006</c:v>
                </c:pt>
                <c:pt idx="205">
                  <c:v>41.691000000000003</c:v>
                </c:pt>
                <c:pt idx="206">
                  <c:v>39.727999000000011</c:v>
                </c:pt>
                <c:pt idx="207">
                  <c:v>38.896000000000001</c:v>
                </c:pt>
                <c:pt idx="208">
                  <c:v>36.870000000000005</c:v>
                </c:pt>
                <c:pt idx="209">
                  <c:v>37.402500000000003</c:v>
                </c:pt>
                <c:pt idx="210">
                  <c:v>37.078000000000003</c:v>
                </c:pt>
                <c:pt idx="211">
                  <c:v>35.158000000000001</c:v>
                </c:pt>
                <c:pt idx="212">
                  <c:v>35.275000000000013</c:v>
                </c:pt>
                <c:pt idx="213">
                  <c:v>35.452500000000001</c:v>
                </c:pt>
                <c:pt idx="214">
                  <c:v>34.948</c:v>
                </c:pt>
                <c:pt idx="215">
                  <c:v>33.661000000000001</c:v>
                </c:pt>
                <c:pt idx="216">
                  <c:v>32.652000000000001</c:v>
                </c:pt>
                <c:pt idx="217">
                  <c:v>33.650999999999996</c:v>
                </c:pt>
                <c:pt idx="218">
                  <c:v>32.380999999999993</c:v>
                </c:pt>
                <c:pt idx="219">
                  <c:v>32.924000000000007</c:v>
                </c:pt>
                <c:pt idx="220">
                  <c:v>30.974999999999987</c:v>
                </c:pt>
                <c:pt idx="221">
                  <c:v>30.625499999999914</c:v>
                </c:pt>
                <c:pt idx="222">
                  <c:v>31.748499999999876</c:v>
                </c:pt>
                <c:pt idx="223">
                  <c:v>30.382499999999879</c:v>
                </c:pt>
                <c:pt idx="224">
                  <c:v>30.237500000000001</c:v>
                </c:pt>
                <c:pt idx="225">
                  <c:v>28.724499999999917</c:v>
                </c:pt>
                <c:pt idx="226">
                  <c:v>28.429499999999891</c:v>
                </c:pt>
                <c:pt idx="227">
                  <c:v>28.681000000000001</c:v>
                </c:pt>
                <c:pt idx="228">
                  <c:v>28.150000000000031</c:v>
                </c:pt>
                <c:pt idx="229">
                  <c:v>28.554500000000001</c:v>
                </c:pt>
                <c:pt idx="230">
                  <c:v>26.9</c:v>
                </c:pt>
                <c:pt idx="231">
                  <c:v>27.535</c:v>
                </c:pt>
                <c:pt idx="232">
                  <c:v>25.819500000000001</c:v>
                </c:pt>
                <c:pt idx="233">
                  <c:v>27.056999999999999</c:v>
                </c:pt>
                <c:pt idx="234">
                  <c:v>25.531500000000001</c:v>
                </c:pt>
                <c:pt idx="235">
                  <c:v>26.413499999999921</c:v>
                </c:pt>
                <c:pt idx="236">
                  <c:v>26.568999999999921</c:v>
                </c:pt>
                <c:pt idx="237">
                  <c:v>25.99899999999991</c:v>
                </c:pt>
                <c:pt idx="238">
                  <c:v>25.793500000000002</c:v>
                </c:pt>
                <c:pt idx="239">
                  <c:v>25.006</c:v>
                </c:pt>
                <c:pt idx="240">
                  <c:v>24.252499999999905</c:v>
                </c:pt>
                <c:pt idx="241">
                  <c:v>23.888499999999887</c:v>
                </c:pt>
                <c:pt idx="242">
                  <c:v>23.318999999999999</c:v>
                </c:pt>
                <c:pt idx="243">
                  <c:v>24.3965</c:v>
                </c:pt>
                <c:pt idx="244">
                  <c:v>23.706499999999906</c:v>
                </c:pt>
                <c:pt idx="245">
                  <c:v>24.730499999999989</c:v>
                </c:pt>
                <c:pt idx="246">
                  <c:v>22.003499999999917</c:v>
                </c:pt>
                <c:pt idx="247">
                  <c:v>21.524000000000001</c:v>
                </c:pt>
                <c:pt idx="248">
                  <c:v>21.480499999999857</c:v>
                </c:pt>
                <c:pt idx="249">
                  <c:v>22.226499999999906</c:v>
                </c:pt>
                <c:pt idx="250">
                  <c:v>21.5335</c:v>
                </c:pt>
                <c:pt idx="251">
                  <c:v>20.741499999999906</c:v>
                </c:pt>
                <c:pt idx="252">
                  <c:v>20.90299999999991</c:v>
                </c:pt>
                <c:pt idx="253">
                  <c:v>20.3765</c:v>
                </c:pt>
                <c:pt idx="254">
                  <c:v>19.767999999999986</c:v>
                </c:pt>
                <c:pt idx="255">
                  <c:v>19.966499999999876</c:v>
                </c:pt>
                <c:pt idx="256">
                  <c:v>19.816500000000001</c:v>
                </c:pt>
                <c:pt idx="257">
                  <c:v>20.364000000000001</c:v>
                </c:pt>
                <c:pt idx="258">
                  <c:v>19.677000000000035</c:v>
                </c:pt>
                <c:pt idx="259">
                  <c:v>19.795000000000002</c:v>
                </c:pt>
                <c:pt idx="260">
                  <c:v>19.52349999999991</c:v>
                </c:pt>
                <c:pt idx="261">
                  <c:v>19.384499999999989</c:v>
                </c:pt>
                <c:pt idx="262">
                  <c:v>19.690000000000001</c:v>
                </c:pt>
                <c:pt idx="263">
                  <c:v>18.3445</c:v>
                </c:pt>
                <c:pt idx="264">
                  <c:v>18.738499999999906</c:v>
                </c:pt>
                <c:pt idx="265">
                  <c:v>18.657499999999999</c:v>
                </c:pt>
                <c:pt idx="266">
                  <c:v>18.3535</c:v>
                </c:pt>
                <c:pt idx="267">
                  <c:v>17.350999999999999</c:v>
                </c:pt>
                <c:pt idx="268">
                  <c:v>17.625</c:v>
                </c:pt>
                <c:pt idx="269">
                  <c:v>18.729500000000002</c:v>
                </c:pt>
                <c:pt idx="270">
                  <c:v>18.509499999999989</c:v>
                </c:pt>
                <c:pt idx="271">
                  <c:v>16.881499999999921</c:v>
                </c:pt>
                <c:pt idx="272">
                  <c:v>17.849499999999917</c:v>
                </c:pt>
                <c:pt idx="273">
                  <c:v>17.887499999999989</c:v>
                </c:pt>
                <c:pt idx="274">
                  <c:v>17.478000000000002</c:v>
                </c:pt>
                <c:pt idx="275">
                  <c:v>17.579000000000001</c:v>
                </c:pt>
                <c:pt idx="276">
                  <c:v>17.974</c:v>
                </c:pt>
                <c:pt idx="277">
                  <c:v>17.216000000000001</c:v>
                </c:pt>
                <c:pt idx="278">
                  <c:v>17.707000000000001</c:v>
                </c:pt>
                <c:pt idx="279">
                  <c:v>17.559999999999999</c:v>
                </c:pt>
                <c:pt idx="280">
                  <c:v>17.192</c:v>
                </c:pt>
                <c:pt idx="281">
                  <c:v>17.515499999999989</c:v>
                </c:pt>
                <c:pt idx="282">
                  <c:v>16.205499999999883</c:v>
                </c:pt>
                <c:pt idx="283">
                  <c:v>16.844999999999999</c:v>
                </c:pt>
                <c:pt idx="284">
                  <c:v>17.717500000000001</c:v>
                </c:pt>
                <c:pt idx="285">
                  <c:v>16.68</c:v>
                </c:pt>
                <c:pt idx="286">
                  <c:v>17.059000000000001</c:v>
                </c:pt>
                <c:pt idx="287">
                  <c:v>16.952999999999989</c:v>
                </c:pt>
                <c:pt idx="288">
                  <c:v>17.292000000000002</c:v>
                </c:pt>
                <c:pt idx="289">
                  <c:v>17.713000000000001</c:v>
                </c:pt>
                <c:pt idx="290">
                  <c:v>17.059999999999999</c:v>
                </c:pt>
                <c:pt idx="291">
                  <c:v>16.468999999999905</c:v>
                </c:pt>
                <c:pt idx="292">
                  <c:v>16.017499999999988</c:v>
                </c:pt>
                <c:pt idx="293">
                  <c:v>16.1965</c:v>
                </c:pt>
                <c:pt idx="294">
                  <c:v>17.156500000000001</c:v>
                </c:pt>
                <c:pt idx="295">
                  <c:v>16.73</c:v>
                </c:pt>
                <c:pt idx="296">
                  <c:v>15.692500000000004</c:v>
                </c:pt>
                <c:pt idx="297">
                  <c:v>14.2035</c:v>
                </c:pt>
                <c:pt idx="298">
                  <c:v>14.59</c:v>
                </c:pt>
                <c:pt idx="299">
                  <c:v>16.231999999999999</c:v>
                </c:pt>
                <c:pt idx="300">
                  <c:v>15.203000000000001</c:v>
                </c:pt>
                <c:pt idx="301">
                  <c:v>14.902000000000006</c:v>
                </c:pt>
                <c:pt idx="302">
                  <c:v>14.957500000000024</c:v>
                </c:pt>
                <c:pt idx="303">
                  <c:v>15.464500000000006</c:v>
                </c:pt>
                <c:pt idx="304">
                  <c:v>14.304</c:v>
                </c:pt>
                <c:pt idx="305">
                  <c:v>14.420500000000002</c:v>
                </c:pt>
                <c:pt idx="306">
                  <c:v>14.267000000000001</c:v>
                </c:pt>
                <c:pt idx="307">
                  <c:v>13.809000000000006</c:v>
                </c:pt>
                <c:pt idx="308">
                  <c:v>14.593500000000002</c:v>
                </c:pt>
                <c:pt idx="309">
                  <c:v>14.153500000000006</c:v>
                </c:pt>
                <c:pt idx="310">
                  <c:v>13.929</c:v>
                </c:pt>
                <c:pt idx="311">
                  <c:v>14.370000000000006</c:v>
                </c:pt>
                <c:pt idx="312">
                  <c:v>13.9315</c:v>
                </c:pt>
                <c:pt idx="313">
                  <c:v>13.219999999999999</c:v>
                </c:pt>
                <c:pt idx="314">
                  <c:v>13.867000000000004</c:v>
                </c:pt>
                <c:pt idx="315">
                  <c:v>13.651</c:v>
                </c:pt>
                <c:pt idx="316">
                  <c:v>14.427</c:v>
                </c:pt>
                <c:pt idx="317">
                  <c:v>14.092000000000002</c:v>
                </c:pt>
                <c:pt idx="318">
                  <c:v>13.608000000000001</c:v>
                </c:pt>
                <c:pt idx="319">
                  <c:v>13.6305</c:v>
                </c:pt>
                <c:pt idx="320">
                  <c:v>12.441000000000001</c:v>
                </c:pt>
                <c:pt idx="321">
                  <c:v>12.958500000000004</c:v>
                </c:pt>
                <c:pt idx="322">
                  <c:v>14.1355</c:v>
                </c:pt>
                <c:pt idx="323">
                  <c:v>12.983000000000002</c:v>
                </c:pt>
                <c:pt idx="324">
                  <c:v>13.205</c:v>
                </c:pt>
                <c:pt idx="325">
                  <c:v>12.421000000000001</c:v>
                </c:pt>
                <c:pt idx="326">
                  <c:v>11.957500000000024</c:v>
                </c:pt>
                <c:pt idx="327">
                  <c:v>13.317500000000004</c:v>
                </c:pt>
                <c:pt idx="328">
                  <c:v>13.157500000000002</c:v>
                </c:pt>
                <c:pt idx="329">
                  <c:v>12.061500000000002</c:v>
                </c:pt>
                <c:pt idx="330">
                  <c:v>11.749000000000001</c:v>
                </c:pt>
                <c:pt idx="331">
                  <c:v>12.447999999999999</c:v>
                </c:pt>
                <c:pt idx="332">
                  <c:v>12.978</c:v>
                </c:pt>
                <c:pt idx="333">
                  <c:v>12.322000000000006</c:v>
                </c:pt>
                <c:pt idx="334">
                  <c:v>12.1165</c:v>
                </c:pt>
                <c:pt idx="335">
                  <c:v>13.1145</c:v>
                </c:pt>
                <c:pt idx="336">
                  <c:v>11.185</c:v>
                </c:pt>
                <c:pt idx="337">
                  <c:v>12.2805</c:v>
                </c:pt>
                <c:pt idx="338">
                  <c:v>12.423</c:v>
                </c:pt>
                <c:pt idx="339">
                  <c:v>11.2935</c:v>
                </c:pt>
                <c:pt idx="340">
                  <c:v>11.063500000000024</c:v>
                </c:pt>
                <c:pt idx="341">
                  <c:v>10.6675</c:v>
                </c:pt>
                <c:pt idx="342">
                  <c:v>10.785500000000004</c:v>
                </c:pt>
                <c:pt idx="343">
                  <c:v>11.1</c:v>
                </c:pt>
                <c:pt idx="344">
                  <c:v>11.146999999999998</c:v>
                </c:pt>
                <c:pt idx="345">
                  <c:v>10.685500000000006</c:v>
                </c:pt>
                <c:pt idx="346">
                  <c:v>10.343500000000002</c:v>
                </c:pt>
                <c:pt idx="347">
                  <c:v>10.583500000000004</c:v>
                </c:pt>
                <c:pt idx="348">
                  <c:v>10.325500000000041</c:v>
                </c:pt>
                <c:pt idx="349">
                  <c:v>10.272</c:v>
                </c:pt>
                <c:pt idx="350">
                  <c:v>10.6135</c:v>
                </c:pt>
                <c:pt idx="351">
                  <c:v>10.655000000000006</c:v>
                </c:pt>
                <c:pt idx="352">
                  <c:v>10.305000000000026</c:v>
                </c:pt>
                <c:pt idx="353">
                  <c:v>10.675000000000002</c:v>
                </c:pt>
                <c:pt idx="354">
                  <c:v>10.7685</c:v>
                </c:pt>
                <c:pt idx="355">
                  <c:v>10.505000000000004</c:v>
                </c:pt>
                <c:pt idx="356">
                  <c:v>9.5255000000000027</c:v>
                </c:pt>
                <c:pt idx="357">
                  <c:v>8.9955000000000247</c:v>
                </c:pt>
                <c:pt idx="358">
                  <c:v>7.5795000000000003</c:v>
                </c:pt>
                <c:pt idx="359">
                  <c:v>9.2409999999999997</c:v>
                </c:pt>
                <c:pt idx="360">
                  <c:v>10.248499999999998</c:v>
                </c:pt>
                <c:pt idx="361">
                  <c:v>10.09</c:v>
                </c:pt>
                <c:pt idx="362">
                  <c:v>9.9349989999999995</c:v>
                </c:pt>
                <c:pt idx="363">
                  <c:v>9.7235000000000014</c:v>
                </c:pt>
                <c:pt idx="364">
                  <c:v>9.3065000000000246</c:v>
                </c:pt>
                <c:pt idx="365">
                  <c:v>9.7284999999999986</c:v>
                </c:pt>
                <c:pt idx="366">
                  <c:v>10.113</c:v>
                </c:pt>
                <c:pt idx="367">
                  <c:v>8.9765000000000068</c:v>
                </c:pt>
                <c:pt idx="368">
                  <c:v>8.67</c:v>
                </c:pt>
                <c:pt idx="369">
                  <c:v>9.6489999999999991</c:v>
                </c:pt>
                <c:pt idx="370">
                  <c:v>9.4465000000000003</c:v>
                </c:pt>
                <c:pt idx="371">
                  <c:v>9.0245000000000015</c:v>
                </c:pt>
                <c:pt idx="372">
                  <c:v>8.2725000000000026</c:v>
                </c:pt>
                <c:pt idx="373">
                  <c:v>9.16</c:v>
                </c:pt>
                <c:pt idx="374">
                  <c:v>9.8060000000000027</c:v>
                </c:pt>
                <c:pt idx="375">
                  <c:v>8.75</c:v>
                </c:pt>
                <c:pt idx="376">
                  <c:v>8.2274990000000017</c:v>
                </c:pt>
                <c:pt idx="377">
                  <c:v>8.2995000000000001</c:v>
                </c:pt>
                <c:pt idx="378">
                  <c:v>8.8210000000000015</c:v>
                </c:pt>
                <c:pt idx="379">
                  <c:v>8.9580000000000002</c:v>
                </c:pt>
                <c:pt idx="380">
                  <c:v>9.0154990000000268</c:v>
                </c:pt>
                <c:pt idx="381">
                  <c:v>8.4704990000000411</c:v>
                </c:pt>
                <c:pt idx="382">
                  <c:v>8.7605000000000004</c:v>
                </c:pt>
                <c:pt idx="383">
                  <c:v>9.4585000000000008</c:v>
                </c:pt>
                <c:pt idx="384">
                  <c:v>9.0090000000000003</c:v>
                </c:pt>
                <c:pt idx="385">
                  <c:v>8.2470000000000017</c:v>
                </c:pt>
                <c:pt idx="386">
                  <c:v>9.3750000000000266</c:v>
                </c:pt>
                <c:pt idx="387">
                  <c:v>8.81</c:v>
                </c:pt>
                <c:pt idx="388">
                  <c:v>9.0419999999999998</c:v>
                </c:pt>
                <c:pt idx="389">
                  <c:v>9.2665000000000006</c:v>
                </c:pt>
                <c:pt idx="390">
                  <c:v>8.6189999999999998</c:v>
                </c:pt>
                <c:pt idx="391">
                  <c:v>8.4460000000000015</c:v>
                </c:pt>
                <c:pt idx="392">
                  <c:v>8.6514990000000047</c:v>
                </c:pt>
                <c:pt idx="393">
                  <c:v>8.7635000000000005</c:v>
                </c:pt>
                <c:pt idx="394">
                  <c:v>8.2860000000000014</c:v>
                </c:pt>
                <c:pt idx="395">
                  <c:v>8.9030000000000005</c:v>
                </c:pt>
                <c:pt idx="396">
                  <c:v>9.4430000000000014</c:v>
                </c:pt>
                <c:pt idx="397">
                  <c:v>9.6469999999999985</c:v>
                </c:pt>
                <c:pt idx="398">
                  <c:v>9.6165000000000003</c:v>
                </c:pt>
                <c:pt idx="399">
                  <c:v>8.2860000000000014</c:v>
                </c:pt>
                <c:pt idx="400">
                  <c:v>7.9560000000000004</c:v>
                </c:pt>
                <c:pt idx="401">
                  <c:v>9.5015000000000001</c:v>
                </c:pt>
                <c:pt idx="402">
                  <c:v>9.4590000000000067</c:v>
                </c:pt>
                <c:pt idx="403">
                  <c:v>9.8144990000000067</c:v>
                </c:pt>
                <c:pt idx="404">
                  <c:v>9.1935000000000002</c:v>
                </c:pt>
                <c:pt idx="405">
                  <c:v>9.7379999999999995</c:v>
                </c:pt>
                <c:pt idx="406">
                  <c:v>9.6975000000000016</c:v>
                </c:pt>
                <c:pt idx="407">
                  <c:v>9.1720000000000006</c:v>
                </c:pt>
                <c:pt idx="408">
                  <c:v>9.9880000000000013</c:v>
                </c:pt>
                <c:pt idx="409">
                  <c:v>10.582000000000004</c:v>
                </c:pt>
                <c:pt idx="410">
                  <c:v>10.5185</c:v>
                </c:pt>
                <c:pt idx="411">
                  <c:v>9.9025000000000247</c:v>
                </c:pt>
                <c:pt idx="412">
                  <c:v>10.437000000000001</c:v>
                </c:pt>
                <c:pt idx="413">
                  <c:v>11.067</c:v>
                </c:pt>
                <c:pt idx="414">
                  <c:v>10.077</c:v>
                </c:pt>
                <c:pt idx="415">
                  <c:v>9.3175000000000008</c:v>
                </c:pt>
                <c:pt idx="416">
                  <c:v>10.316500000000024</c:v>
                </c:pt>
                <c:pt idx="417">
                  <c:v>10.6065</c:v>
                </c:pt>
                <c:pt idx="418">
                  <c:v>10.641500000000001</c:v>
                </c:pt>
                <c:pt idx="419">
                  <c:v>10.095000000000002</c:v>
                </c:pt>
                <c:pt idx="420">
                  <c:v>9.9815000000000005</c:v>
                </c:pt>
                <c:pt idx="421">
                  <c:v>9.9550000000000267</c:v>
                </c:pt>
                <c:pt idx="422">
                  <c:v>10.34</c:v>
                </c:pt>
                <c:pt idx="423">
                  <c:v>9.9925000000000068</c:v>
                </c:pt>
                <c:pt idx="424">
                  <c:v>10.148999999999999</c:v>
                </c:pt>
                <c:pt idx="425">
                  <c:v>10.326500000000006</c:v>
                </c:pt>
                <c:pt idx="426">
                  <c:v>10.689</c:v>
                </c:pt>
                <c:pt idx="427">
                  <c:v>10.0115</c:v>
                </c:pt>
                <c:pt idx="428">
                  <c:v>10.661</c:v>
                </c:pt>
                <c:pt idx="429">
                  <c:v>10.541500000000001</c:v>
                </c:pt>
                <c:pt idx="430">
                  <c:v>11.486000000000002</c:v>
                </c:pt>
                <c:pt idx="431">
                  <c:v>11.457000000000004</c:v>
                </c:pt>
                <c:pt idx="432">
                  <c:v>10.628500000000001</c:v>
                </c:pt>
                <c:pt idx="433">
                  <c:v>10.945</c:v>
                </c:pt>
                <c:pt idx="434">
                  <c:v>11.363000000000024</c:v>
                </c:pt>
                <c:pt idx="435">
                  <c:v>11.186</c:v>
                </c:pt>
                <c:pt idx="436">
                  <c:v>10.805500000000052</c:v>
                </c:pt>
                <c:pt idx="437">
                  <c:v>10.506500000000004</c:v>
                </c:pt>
                <c:pt idx="438">
                  <c:v>10.993500000000004</c:v>
                </c:pt>
                <c:pt idx="439">
                  <c:v>10.281500000000001</c:v>
                </c:pt>
                <c:pt idx="440">
                  <c:v>10.448500000000001</c:v>
                </c:pt>
                <c:pt idx="441">
                  <c:v>11.209999999999999</c:v>
                </c:pt>
                <c:pt idx="442">
                  <c:v>10.975000000000026</c:v>
                </c:pt>
                <c:pt idx="443">
                  <c:v>11.244999999999999</c:v>
                </c:pt>
                <c:pt idx="444">
                  <c:v>11.474500000000004</c:v>
                </c:pt>
                <c:pt idx="445">
                  <c:v>10.512</c:v>
                </c:pt>
                <c:pt idx="446">
                  <c:v>10.718500000000001</c:v>
                </c:pt>
                <c:pt idx="447">
                  <c:v>10.646000000000001</c:v>
                </c:pt>
                <c:pt idx="448">
                  <c:v>11.5245</c:v>
                </c:pt>
                <c:pt idx="449">
                  <c:v>11.629999999999999</c:v>
                </c:pt>
                <c:pt idx="450">
                  <c:v>11.2965</c:v>
                </c:pt>
                <c:pt idx="451">
                  <c:v>10.586500000000004</c:v>
                </c:pt>
                <c:pt idx="452">
                  <c:v>11.137999999999998</c:v>
                </c:pt>
                <c:pt idx="453">
                  <c:v>11.497</c:v>
                </c:pt>
                <c:pt idx="454">
                  <c:v>11.653</c:v>
                </c:pt>
                <c:pt idx="455">
                  <c:v>11.4885</c:v>
                </c:pt>
                <c:pt idx="456">
                  <c:v>11.51</c:v>
                </c:pt>
                <c:pt idx="457">
                  <c:v>11.285</c:v>
                </c:pt>
                <c:pt idx="458">
                  <c:v>11.577500000000002</c:v>
                </c:pt>
                <c:pt idx="459">
                  <c:v>11.465500000000054</c:v>
                </c:pt>
                <c:pt idx="460">
                  <c:v>12.435500000000006</c:v>
                </c:pt>
                <c:pt idx="461">
                  <c:v>12.851500000000026</c:v>
                </c:pt>
                <c:pt idx="462">
                  <c:v>12.293000000000001</c:v>
                </c:pt>
                <c:pt idx="463">
                  <c:v>12.797000000000001</c:v>
                </c:pt>
                <c:pt idx="464">
                  <c:v>12.555000000000026</c:v>
                </c:pt>
                <c:pt idx="465">
                  <c:v>11.872000000000041</c:v>
                </c:pt>
                <c:pt idx="466">
                  <c:v>12.781000000000001</c:v>
                </c:pt>
                <c:pt idx="467">
                  <c:v>11.908000000000001</c:v>
                </c:pt>
                <c:pt idx="468">
                  <c:v>11.49</c:v>
                </c:pt>
                <c:pt idx="469">
                  <c:v>12.227500000000001</c:v>
                </c:pt>
                <c:pt idx="470">
                  <c:v>12.892500000000041</c:v>
                </c:pt>
                <c:pt idx="471">
                  <c:v>12.523</c:v>
                </c:pt>
                <c:pt idx="472">
                  <c:v>12.393500000000024</c:v>
                </c:pt>
                <c:pt idx="473">
                  <c:v>12.688500000000001</c:v>
                </c:pt>
                <c:pt idx="474">
                  <c:v>13.5845</c:v>
                </c:pt>
                <c:pt idx="475">
                  <c:v>13.167</c:v>
                </c:pt>
                <c:pt idx="476">
                  <c:v>15.4945</c:v>
                </c:pt>
                <c:pt idx="477">
                  <c:v>15.38</c:v>
                </c:pt>
                <c:pt idx="478">
                  <c:v>15.2745</c:v>
                </c:pt>
                <c:pt idx="479">
                  <c:v>15.802000000000024</c:v>
                </c:pt>
                <c:pt idx="480">
                  <c:v>16.367999999999999</c:v>
                </c:pt>
              </c:numCache>
            </c:numRef>
          </c:yVal>
          <c:smooth val="1"/>
          <c:extLst>
            <c:ext xmlns:c16="http://schemas.microsoft.com/office/drawing/2014/chart" uri="{C3380CC4-5D6E-409C-BE32-E72D297353CC}">
              <c16:uniqueId val="{0000000C-DDF2-49AC-8AE7-D06E65AAA011}"/>
            </c:ext>
          </c:extLst>
        </c:ser>
        <c:ser>
          <c:idx val="13"/>
          <c:order val="13"/>
          <c:spPr>
            <a:ln w="12700">
              <a:solidFill>
                <a:srgbClr val="FF99CC"/>
              </a:solidFill>
              <a:prstDash val="solid"/>
            </a:ln>
          </c:spPr>
          <c:marker>
            <c:symbol val="none"/>
          </c:marker>
          <c:xVal>
            <c:numRef>
              <c:f>vzapb!$A$1:$A$535</c:f>
              <c:numCache>
                <c:formatCode>General</c:formatCode>
                <c:ptCount val="535"/>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vzapb!$O$1:$O$535</c:f>
              <c:numCache>
                <c:formatCode>General</c:formatCode>
                <c:ptCount val="535"/>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935.79099900000051</c:v>
                </c:pt>
                <c:pt idx="13">
                  <c:v>816.66749999999797</c:v>
                </c:pt>
                <c:pt idx="14">
                  <c:v>669.22649999999999</c:v>
                </c:pt>
                <c:pt idx="15">
                  <c:v>549.7595</c:v>
                </c:pt>
                <c:pt idx="16">
                  <c:v>420.60050000000001</c:v>
                </c:pt>
                <c:pt idx="17">
                  <c:v>325.49449999999899</c:v>
                </c:pt>
                <c:pt idx="18">
                  <c:v>278.21899999999869</c:v>
                </c:pt>
                <c:pt idx="19">
                  <c:v>183.10599999999999</c:v>
                </c:pt>
                <c:pt idx="20">
                  <c:v>170.71949999999995</c:v>
                </c:pt>
                <c:pt idx="21">
                  <c:v>113.04349999999999</c:v>
                </c:pt>
                <c:pt idx="22">
                  <c:v>75.041500000000127</c:v>
                </c:pt>
                <c:pt idx="23">
                  <c:v>50.302499000000005</c:v>
                </c:pt>
                <c:pt idx="24">
                  <c:v>36.659500000000001</c:v>
                </c:pt>
                <c:pt idx="25">
                  <c:v>27.741999999999987</c:v>
                </c:pt>
                <c:pt idx="26">
                  <c:v>24.017499999999988</c:v>
                </c:pt>
                <c:pt idx="27">
                  <c:v>21.7515</c:v>
                </c:pt>
                <c:pt idx="28">
                  <c:v>21.172999999999988</c:v>
                </c:pt>
                <c:pt idx="29">
                  <c:v>22.084499999999906</c:v>
                </c:pt>
                <c:pt idx="30">
                  <c:v>23.3795</c:v>
                </c:pt>
                <c:pt idx="31">
                  <c:v>22.783499999999876</c:v>
                </c:pt>
                <c:pt idx="32">
                  <c:v>24.294</c:v>
                </c:pt>
                <c:pt idx="33">
                  <c:v>25.158000000000001</c:v>
                </c:pt>
                <c:pt idx="34">
                  <c:v>25.628499999999917</c:v>
                </c:pt>
                <c:pt idx="35">
                  <c:v>26.728000000000002</c:v>
                </c:pt>
                <c:pt idx="36">
                  <c:v>28.126999999999999</c:v>
                </c:pt>
                <c:pt idx="37">
                  <c:v>29.67</c:v>
                </c:pt>
                <c:pt idx="38">
                  <c:v>30.360499999999906</c:v>
                </c:pt>
                <c:pt idx="39">
                  <c:v>33.6</c:v>
                </c:pt>
                <c:pt idx="40">
                  <c:v>35.002000000000002</c:v>
                </c:pt>
                <c:pt idx="41">
                  <c:v>38.411999999999999</c:v>
                </c:pt>
                <c:pt idx="42">
                  <c:v>41.247500000000002</c:v>
                </c:pt>
                <c:pt idx="43">
                  <c:v>41.484499999999997</c:v>
                </c:pt>
                <c:pt idx="44">
                  <c:v>43.013999999999996</c:v>
                </c:pt>
                <c:pt idx="45">
                  <c:v>46.565000000000012</c:v>
                </c:pt>
                <c:pt idx="46">
                  <c:v>50.145500000000013</c:v>
                </c:pt>
                <c:pt idx="47">
                  <c:v>52.926000000000002</c:v>
                </c:pt>
                <c:pt idx="48">
                  <c:v>56.552</c:v>
                </c:pt>
                <c:pt idx="49">
                  <c:v>58.810499999999998</c:v>
                </c:pt>
                <c:pt idx="50">
                  <c:v>62.569999000000003</c:v>
                </c:pt>
                <c:pt idx="51">
                  <c:v>65.765500000000003</c:v>
                </c:pt>
                <c:pt idx="52">
                  <c:v>68.086500000000001</c:v>
                </c:pt>
                <c:pt idx="53">
                  <c:v>71.113500000000002</c:v>
                </c:pt>
                <c:pt idx="54">
                  <c:v>74.257999999999996</c:v>
                </c:pt>
                <c:pt idx="55">
                  <c:v>77.723500000000001</c:v>
                </c:pt>
                <c:pt idx="56">
                  <c:v>80.576499999999982</c:v>
                </c:pt>
                <c:pt idx="57">
                  <c:v>84.084000000000003</c:v>
                </c:pt>
                <c:pt idx="58">
                  <c:v>86.101500000000001</c:v>
                </c:pt>
                <c:pt idx="59">
                  <c:v>88.543498999999983</c:v>
                </c:pt>
                <c:pt idx="60">
                  <c:v>80.978999999999999</c:v>
                </c:pt>
                <c:pt idx="61">
                  <c:v>98.372499999999988</c:v>
                </c:pt>
                <c:pt idx="62">
                  <c:v>100.08</c:v>
                </c:pt>
                <c:pt idx="63">
                  <c:v>102.283</c:v>
                </c:pt>
                <c:pt idx="64">
                  <c:v>104.3875</c:v>
                </c:pt>
                <c:pt idx="65">
                  <c:v>108.07550000000001</c:v>
                </c:pt>
                <c:pt idx="66">
                  <c:v>111.1955</c:v>
                </c:pt>
                <c:pt idx="67">
                  <c:v>115.04400000000012</c:v>
                </c:pt>
                <c:pt idx="68">
                  <c:v>117.70399999999999</c:v>
                </c:pt>
                <c:pt idx="69">
                  <c:v>120.5065</c:v>
                </c:pt>
                <c:pt idx="70">
                  <c:v>125.48699999999999</c:v>
                </c:pt>
                <c:pt idx="71">
                  <c:v>129.59399999999999</c:v>
                </c:pt>
                <c:pt idx="72">
                  <c:v>129.67949999999999</c:v>
                </c:pt>
                <c:pt idx="73">
                  <c:v>135.27049999999997</c:v>
                </c:pt>
                <c:pt idx="74">
                  <c:v>137.56650000000002</c:v>
                </c:pt>
                <c:pt idx="75">
                  <c:v>141.27399999999992</c:v>
                </c:pt>
                <c:pt idx="76">
                  <c:v>145.625</c:v>
                </c:pt>
                <c:pt idx="77">
                  <c:v>148.36350000000002</c:v>
                </c:pt>
                <c:pt idx="78">
                  <c:v>152.43800000000007</c:v>
                </c:pt>
                <c:pt idx="79">
                  <c:v>157.27449999999999</c:v>
                </c:pt>
                <c:pt idx="80">
                  <c:v>159.1875</c:v>
                </c:pt>
                <c:pt idx="81">
                  <c:v>161.76149999999998</c:v>
                </c:pt>
                <c:pt idx="82">
                  <c:v>167.304</c:v>
                </c:pt>
                <c:pt idx="83">
                  <c:v>167.45150000000001</c:v>
                </c:pt>
                <c:pt idx="84">
                  <c:v>170.61349999999999</c:v>
                </c:pt>
                <c:pt idx="85">
                  <c:v>175.298</c:v>
                </c:pt>
                <c:pt idx="86">
                  <c:v>173.84300000000002</c:v>
                </c:pt>
                <c:pt idx="87">
                  <c:v>175.596</c:v>
                </c:pt>
                <c:pt idx="88">
                  <c:v>178.40349999999998</c:v>
                </c:pt>
                <c:pt idx="89">
                  <c:v>177.75399999999999</c:v>
                </c:pt>
                <c:pt idx="90">
                  <c:v>177.97800000000001</c:v>
                </c:pt>
                <c:pt idx="91">
                  <c:v>182.25700000000001</c:v>
                </c:pt>
                <c:pt idx="92">
                  <c:v>179.833</c:v>
                </c:pt>
                <c:pt idx="93">
                  <c:v>181.68200000000004</c:v>
                </c:pt>
                <c:pt idx="94">
                  <c:v>183.92850000000001</c:v>
                </c:pt>
                <c:pt idx="95">
                  <c:v>186.13349999999997</c:v>
                </c:pt>
                <c:pt idx="96">
                  <c:v>187.9880000000006</c:v>
                </c:pt>
                <c:pt idx="97">
                  <c:v>185.29949999999999</c:v>
                </c:pt>
                <c:pt idx="98">
                  <c:v>188.292</c:v>
                </c:pt>
                <c:pt idx="99">
                  <c:v>188.67449999999999</c:v>
                </c:pt>
                <c:pt idx="100">
                  <c:v>193.45650000000001</c:v>
                </c:pt>
                <c:pt idx="101">
                  <c:v>188.23899999999998</c:v>
                </c:pt>
                <c:pt idx="102">
                  <c:v>187.767</c:v>
                </c:pt>
                <c:pt idx="103">
                  <c:v>190.28549999999998</c:v>
                </c:pt>
                <c:pt idx="104">
                  <c:v>191.089</c:v>
                </c:pt>
                <c:pt idx="105">
                  <c:v>187.19349999999997</c:v>
                </c:pt>
                <c:pt idx="106">
                  <c:v>188.14349999999999</c:v>
                </c:pt>
                <c:pt idx="107">
                  <c:v>188.02600000000001</c:v>
                </c:pt>
                <c:pt idx="108">
                  <c:v>187.10150000000002</c:v>
                </c:pt>
                <c:pt idx="109">
                  <c:v>188.55600000000001</c:v>
                </c:pt>
                <c:pt idx="110">
                  <c:v>187.7285</c:v>
                </c:pt>
                <c:pt idx="111">
                  <c:v>186.76250000000002</c:v>
                </c:pt>
                <c:pt idx="112">
                  <c:v>186.4605</c:v>
                </c:pt>
                <c:pt idx="113">
                  <c:v>185.85400000000001</c:v>
                </c:pt>
                <c:pt idx="114">
                  <c:v>184.32250000000047</c:v>
                </c:pt>
                <c:pt idx="115">
                  <c:v>184.75449999999998</c:v>
                </c:pt>
                <c:pt idx="116">
                  <c:v>181.10750000000002</c:v>
                </c:pt>
                <c:pt idx="117">
                  <c:v>178.09449999999998</c:v>
                </c:pt>
                <c:pt idx="118">
                  <c:v>180.08150000000001</c:v>
                </c:pt>
                <c:pt idx="119">
                  <c:v>175.99100000000001</c:v>
                </c:pt>
                <c:pt idx="120">
                  <c:v>172.86700000000027</c:v>
                </c:pt>
                <c:pt idx="121">
                  <c:v>172.26</c:v>
                </c:pt>
                <c:pt idx="122">
                  <c:v>168.61199999999999</c:v>
                </c:pt>
                <c:pt idx="123">
                  <c:v>171.0615</c:v>
                </c:pt>
                <c:pt idx="124">
                  <c:v>169.83700000000007</c:v>
                </c:pt>
                <c:pt idx="125">
                  <c:v>161.8545</c:v>
                </c:pt>
                <c:pt idx="126">
                  <c:v>162.863</c:v>
                </c:pt>
                <c:pt idx="127">
                  <c:v>160.21449999999999</c:v>
                </c:pt>
                <c:pt idx="128">
                  <c:v>159.94449999999998</c:v>
                </c:pt>
                <c:pt idx="129">
                  <c:v>158.68449999999999</c:v>
                </c:pt>
                <c:pt idx="130">
                  <c:v>155.69449999999998</c:v>
                </c:pt>
                <c:pt idx="131">
                  <c:v>154.405</c:v>
                </c:pt>
                <c:pt idx="132">
                  <c:v>150.81100000000001</c:v>
                </c:pt>
                <c:pt idx="133">
                  <c:v>148.34200000000001</c:v>
                </c:pt>
                <c:pt idx="134">
                  <c:v>146.03449999999998</c:v>
                </c:pt>
                <c:pt idx="135">
                  <c:v>143.221</c:v>
                </c:pt>
                <c:pt idx="136">
                  <c:v>141.83200000000059</c:v>
                </c:pt>
                <c:pt idx="137">
                  <c:v>140.803</c:v>
                </c:pt>
                <c:pt idx="138">
                  <c:v>138.77749999999997</c:v>
                </c:pt>
                <c:pt idx="139">
                  <c:v>135.08450000000002</c:v>
                </c:pt>
                <c:pt idx="140">
                  <c:v>131.38550000000001</c:v>
                </c:pt>
                <c:pt idx="141">
                  <c:v>132.465</c:v>
                </c:pt>
                <c:pt idx="142">
                  <c:v>129.58200000000059</c:v>
                </c:pt>
                <c:pt idx="143">
                  <c:v>128.9325</c:v>
                </c:pt>
                <c:pt idx="144">
                  <c:v>126.87649999999998</c:v>
                </c:pt>
                <c:pt idx="145">
                  <c:v>121.9085</c:v>
                </c:pt>
                <c:pt idx="146">
                  <c:v>123.04</c:v>
                </c:pt>
                <c:pt idx="147">
                  <c:v>119.65249999999995</c:v>
                </c:pt>
                <c:pt idx="148">
                  <c:v>119.7055</c:v>
                </c:pt>
                <c:pt idx="149">
                  <c:v>114.212</c:v>
                </c:pt>
                <c:pt idx="150">
                  <c:v>113.5885</c:v>
                </c:pt>
                <c:pt idx="151">
                  <c:v>109.95399999999999</c:v>
                </c:pt>
                <c:pt idx="152">
                  <c:v>109.1005</c:v>
                </c:pt>
                <c:pt idx="153">
                  <c:v>106.8185</c:v>
                </c:pt>
                <c:pt idx="154">
                  <c:v>104.851</c:v>
                </c:pt>
                <c:pt idx="155">
                  <c:v>105.346</c:v>
                </c:pt>
                <c:pt idx="156">
                  <c:v>100.9915000000003</c:v>
                </c:pt>
                <c:pt idx="157">
                  <c:v>99.399000000000001</c:v>
                </c:pt>
                <c:pt idx="158">
                  <c:v>96.007999999999996</c:v>
                </c:pt>
                <c:pt idx="159">
                  <c:v>94.289500000000004</c:v>
                </c:pt>
                <c:pt idx="160">
                  <c:v>94.137999999999991</c:v>
                </c:pt>
                <c:pt idx="161">
                  <c:v>88.105499999999978</c:v>
                </c:pt>
                <c:pt idx="162">
                  <c:v>89.336999000000006</c:v>
                </c:pt>
                <c:pt idx="163">
                  <c:v>89.869500000000002</c:v>
                </c:pt>
                <c:pt idx="164">
                  <c:v>84.912498999999983</c:v>
                </c:pt>
                <c:pt idx="165">
                  <c:v>81.279499999999999</c:v>
                </c:pt>
                <c:pt idx="166">
                  <c:v>79.387</c:v>
                </c:pt>
                <c:pt idx="167">
                  <c:v>78.197000000000003</c:v>
                </c:pt>
                <c:pt idx="168">
                  <c:v>79.100999999999999</c:v>
                </c:pt>
                <c:pt idx="169">
                  <c:v>76.942000000000007</c:v>
                </c:pt>
                <c:pt idx="170">
                  <c:v>74.623999999999981</c:v>
                </c:pt>
                <c:pt idx="171">
                  <c:v>73.468500000000006</c:v>
                </c:pt>
                <c:pt idx="172">
                  <c:v>72.444998999999996</c:v>
                </c:pt>
                <c:pt idx="173">
                  <c:v>71.762</c:v>
                </c:pt>
                <c:pt idx="174">
                  <c:v>69.4255</c:v>
                </c:pt>
                <c:pt idx="175">
                  <c:v>66.33</c:v>
                </c:pt>
                <c:pt idx="176">
                  <c:v>65.278999999999982</c:v>
                </c:pt>
                <c:pt idx="177">
                  <c:v>66.469499999999996</c:v>
                </c:pt>
                <c:pt idx="178">
                  <c:v>62.983999000000004</c:v>
                </c:pt>
                <c:pt idx="179">
                  <c:v>61.973500000000001</c:v>
                </c:pt>
                <c:pt idx="180">
                  <c:v>60.703500000000012</c:v>
                </c:pt>
                <c:pt idx="181">
                  <c:v>60.3</c:v>
                </c:pt>
                <c:pt idx="182">
                  <c:v>58.446000000000005</c:v>
                </c:pt>
                <c:pt idx="183">
                  <c:v>56.468000000000011</c:v>
                </c:pt>
                <c:pt idx="184">
                  <c:v>57.276000000000003</c:v>
                </c:pt>
                <c:pt idx="185">
                  <c:v>55.997</c:v>
                </c:pt>
                <c:pt idx="186">
                  <c:v>54.663500000000013</c:v>
                </c:pt>
                <c:pt idx="187">
                  <c:v>52.832000000000001</c:v>
                </c:pt>
                <c:pt idx="188">
                  <c:v>52.723500000000165</c:v>
                </c:pt>
                <c:pt idx="189">
                  <c:v>50.729500000000172</c:v>
                </c:pt>
                <c:pt idx="190">
                  <c:v>51.712500000000013</c:v>
                </c:pt>
                <c:pt idx="191">
                  <c:v>49.546499000000004</c:v>
                </c:pt>
                <c:pt idx="192">
                  <c:v>49.148000000000003</c:v>
                </c:pt>
                <c:pt idx="193">
                  <c:v>48.682000000000002</c:v>
                </c:pt>
                <c:pt idx="194">
                  <c:v>47.961000000000006</c:v>
                </c:pt>
                <c:pt idx="195">
                  <c:v>48.365000000000002</c:v>
                </c:pt>
                <c:pt idx="196">
                  <c:v>45.822000000000003</c:v>
                </c:pt>
                <c:pt idx="197">
                  <c:v>44.852999000000004</c:v>
                </c:pt>
                <c:pt idx="198">
                  <c:v>44.716000000000001</c:v>
                </c:pt>
                <c:pt idx="199">
                  <c:v>43.312999999999995</c:v>
                </c:pt>
                <c:pt idx="200">
                  <c:v>41.203000000000003</c:v>
                </c:pt>
                <c:pt idx="201">
                  <c:v>40.923000000000002</c:v>
                </c:pt>
                <c:pt idx="202">
                  <c:v>40.794500000000063</c:v>
                </c:pt>
                <c:pt idx="203">
                  <c:v>41.210500000000003</c:v>
                </c:pt>
                <c:pt idx="204">
                  <c:v>41.673000000000002</c:v>
                </c:pt>
                <c:pt idx="205">
                  <c:v>39.764500000000012</c:v>
                </c:pt>
                <c:pt idx="206">
                  <c:v>36.745000000000012</c:v>
                </c:pt>
                <c:pt idx="207">
                  <c:v>37.868500000000012</c:v>
                </c:pt>
                <c:pt idx="208">
                  <c:v>37.827000000000005</c:v>
                </c:pt>
                <c:pt idx="209">
                  <c:v>36.486499999999999</c:v>
                </c:pt>
                <c:pt idx="210">
                  <c:v>35.509500000000003</c:v>
                </c:pt>
                <c:pt idx="211">
                  <c:v>34.110500000000002</c:v>
                </c:pt>
                <c:pt idx="212">
                  <c:v>32.162500000000172</c:v>
                </c:pt>
                <c:pt idx="213">
                  <c:v>35.067500000000003</c:v>
                </c:pt>
                <c:pt idx="214">
                  <c:v>33.815999999999995</c:v>
                </c:pt>
                <c:pt idx="215">
                  <c:v>32.814499999999995</c:v>
                </c:pt>
                <c:pt idx="216">
                  <c:v>33.292500000000217</c:v>
                </c:pt>
                <c:pt idx="217">
                  <c:v>31.618500000000001</c:v>
                </c:pt>
                <c:pt idx="218">
                  <c:v>33.15</c:v>
                </c:pt>
                <c:pt idx="219">
                  <c:v>32.273500000000013</c:v>
                </c:pt>
                <c:pt idx="220">
                  <c:v>29.320499999999921</c:v>
                </c:pt>
                <c:pt idx="221">
                  <c:v>30.457999999999988</c:v>
                </c:pt>
                <c:pt idx="222">
                  <c:v>30.146999999999988</c:v>
                </c:pt>
                <c:pt idx="223">
                  <c:v>30.657000000000075</c:v>
                </c:pt>
                <c:pt idx="224">
                  <c:v>29.234500000000001</c:v>
                </c:pt>
                <c:pt idx="225">
                  <c:v>28.883500000000002</c:v>
                </c:pt>
                <c:pt idx="226">
                  <c:v>29.091999999999999</c:v>
                </c:pt>
                <c:pt idx="227">
                  <c:v>29.5915</c:v>
                </c:pt>
                <c:pt idx="228">
                  <c:v>28.553999999999988</c:v>
                </c:pt>
                <c:pt idx="229">
                  <c:v>28.763999999999989</c:v>
                </c:pt>
                <c:pt idx="230">
                  <c:v>27.862499999999883</c:v>
                </c:pt>
                <c:pt idx="231">
                  <c:v>26.6935</c:v>
                </c:pt>
                <c:pt idx="232">
                  <c:v>26.141500000000001</c:v>
                </c:pt>
                <c:pt idx="233">
                  <c:v>26.2775</c:v>
                </c:pt>
                <c:pt idx="234">
                  <c:v>27.082999999999906</c:v>
                </c:pt>
                <c:pt idx="235">
                  <c:v>26.528499999999898</c:v>
                </c:pt>
                <c:pt idx="236">
                  <c:v>24.394500000000001</c:v>
                </c:pt>
                <c:pt idx="237">
                  <c:v>25.266499999999883</c:v>
                </c:pt>
                <c:pt idx="238">
                  <c:v>25.459</c:v>
                </c:pt>
                <c:pt idx="239">
                  <c:v>24.556000000000001</c:v>
                </c:pt>
                <c:pt idx="240">
                  <c:v>24.908499999999876</c:v>
                </c:pt>
                <c:pt idx="241">
                  <c:v>24.557500000000001</c:v>
                </c:pt>
                <c:pt idx="242">
                  <c:v>23.623000000000001</c:v>
                </c:pt>
                <c:pt idx="243">
                  <c:v>21.389500000000002</c:v>
                </c:pt>
                <c:pt idx="244">
                  <c:v>22.393999999999988</c:v>
                </c:pt>
                <c:pt idx="245">
                  <c:v>22.537500000000001</c:v>
                </c:pt>
                <c:pt idx="246">
                  <c:v>21.920999999999989</c:v>
                </c:pt>
                <c:pt idx="247">
                  <c:v>21.380499999999905</c:v>
                </c:pt>
                <c:pt idx="248">
                  <c:v>22.28949999999988</c:v>
                </c:pt>
                <c:pt idx="249">
                  <c:v>21.923999999999989</c:v>
                </c:pt>
                <c:pt idx="250">
                  <c:v>22.538</c:v>
                </c:pt>
                <c:pt idx="251">
                  <c:v>20.848499999999905</c:v>
                </c:pt>
                <c:pt idx="252">
                  <c:v>21.177000000000035</c:v>
                </c:pt>
                <c:pt idx="253">
                  <c:v>20.6645</c:v>
                </c:pt>
                <c:pt idx="254">
                  <c:v>19.47</c:v>
                </c:pt>
                <c:pt idx="255">
                  <c:v>20.7105</c:v>
                </c:pt>
                <c:pt idx="256">
                  <c:v>20.1965</c:v>
                </c:pt>
                <c:pt idx="257">
                  <c:v>19.450500000000002</c:v>
                </c:pt>
                <c:pt idx="258">
                  <c:v>19.045000000000002</c:v>
                </c:pt>
                <c:pt idx="259">
                  <c:v>20.179500000000001</c:v>
                </c:pt>
                <c:pt idx="260">
                  <c:v>19.864000000000001</c:v>
                </c:pt>
                <c:pt idx="261">
                  <c:v>20.5</c:v>
                </c:pt>
                <c:pt idx="262">
                  <c:v>19.807500000000001</c:v>
                </c:pt>
                <c:pt idx="263">
                  <c:v>18.8245</c:v>
                </c:pt>
                <c:pt idx="264">
                  <c:v>18.362499999999883</c:v>
                </c:pt>
                <c:pt idx="265">
                  <c:v>18.802</c:v>
                </c:pt>
                <c:pt idx="266">
                  <c:v>18.029</c:v>
                </c:pt>
                <c:pt idx="267">
                  <c:v>17.545499999999887</c:v>
                </c:pt>
                <c:pt idx="268">
                  <c:v>17.988999999999887</c:v>
                </c:pt>
                <c:pt idx="269">
                  <c:v>18.011500000000005</c:v>
                </c:pt>
                <c:pt idx="270">
                  <c:v>17.8645</c:v>
                </c:pt>
                <c:pt idx="271">
                  <c:v>18.132999999999999</c:v>
                </c:pt>
                <c:pt idx="272">
                  <c:v>18.295000000000002</c:v>
                </c:pt>
                <c:pt idx="273">
                  <c:v>17.2</c:v>
                </c:pt>
                <c:pt idx="274">
                  <c:v>17.981999999999989</c:v>
                </c:pt>
                <c:pt idx="275">
                  <c:v>17.294499999999989</c:v>
                </c:pt>
                <c:pt idx="276">
                  <c:v>18.388000000000002</c:v>
                </c:pt>
                <c:pt idx="277">
                  <c:v>18.6785</c:v>
                </c:pt>
                <c:pt idx="278">
                  <c:v>17.983499999999861</c:v>
                </c:pt>
                <c:pt idx="279">
                  <c:v>17.877500000000001</c:v>
                </c:pt>
                <c:pt idx="280">
                  <c:v>17.543500000000002</c:v>
                </c:pt>
                <c:pt idx="281">
                  <c:v>17.05549999999991</c:v>
                </c:pt>
                <c:pt idx="282">
                  <c:v>18.367999999999999</c:v>
                </c:pt>
                <c:pt idx="283">
                  <c:v>15.943</c:v>
                </c:pt>
                <c:pt idx="284">
                  <c:v>17.128499999999917</c:v>
                </c:pt>
                <c:pt idx="285">
                  <c:v>16.747</c:v>
                </c:pt>
                <c:pt idx="286">
                  <c:v>18.2105</c:v>
                </c:pt>
                <c:pt idx="287">
                  <c:v>16.7195</c:v>
                </c:pt>
                <c:pt idx="288">
                  <c:v>16.779999999999987</c:v>
                </c:pt>
                <c:pt idx="289">
                  <c:v>16.414999999999999</c:v>
                </c:pt>
                <c:pt idx="290">
                  <c:v>16.582499999999875</c:v>
                </c:pt>
                <c:pt idx="291">
                  <c:v>17.144500000000001</c:v>
                </c:pt>
                <c:pt idx="292">
                  <c:v>16.96399999999991</c:v>
                </c:pt>
                <c:pt idx="293">
                  <c:v>15.97</c:v>
                </c:pt>
                <c:pt idx="294">
                  <c:v>15.667</c:v>
                </c:pt>
                <c:pt idx="295">
                  <c:v>15.166500000000006</c:v>
                </c:pt>
                <c:pt idx="296">
                  <c:v>15.6745</c:v>
                </c:pt>
                <c:pt idx="297">
                  <c:v>14.6945</c:v>
                </c:pt>
                <c:pt idx="298">
                  <c:v>14.534000000000001</c:v>
                </c:pt>
                <c:pt idx="299">
                  <c:v>14.636000000000001</c:v>
                </c:pt>
                <c:pt idx="300">
                  <c:v>14.151</c:v>
                </c:pt>
                <c:pt idx="301">
                  <c:v>14.669500000000006</c:v>
                </c:pt>
                <c:pt idx="302">
                  <c:v>14.244499999999999</c:v>
                </c:pt>
                <c:pt idx="303">
                  <c:v>14.282500000000002</c:v>
                </c:pt>
                <c:pt idx="304">
                  <c:v>14.565500000000041</c:v>
                </c:pt>
                <c:pt idx="305">
                  <c:v>14.524000000000001</c:v>
                </c:pt>
                <c:pt idx="306">
                  <c:v>14.156000000000002</c:v>
                </c:pt>
                <c:pt idx="307">
                  <c:v>14.535500000000004</c:v>
                </c:pt>
                <c:pt idx="308">
                  <c:v>14.012500000000006</c:v>
                </c:pt>
                <c:pt idx="309">
                  <c:v>14.290999999999999</c:v>
                </c:pt>
                <c:pt idx="310">
                  <c:v>13.9405</c:v>
                </c:pt>
                <c:pt idx="311">
                  <c:v>13.993500000000004</c:v>
                </c:pt>
                <c:pt idx="312">
                  <c:v>13.583500000000004</c:v>
                </c:pt>
                <c:pt idx="313">
                  <c:v>13.419</c:v>
                </c:pt>
                <c:pt idx="314">
                  <c:v>14.419500000000006</c:v>
                </c:pt>
                <c:pt idx="315">
                  <c:v>13.665500000000026</c:v>
                </c:pt>
                <c:pt idx="316">
                  <c:v>13.315000000000024</c:v>
                </c:pt>
                <c:pt idx="317">
                  <c:v>14.016</c:v>
                </c:pt>
                <c:pt idx="318">
                  <c:v>13.94</c:v>
                </c:pt>
                <c:pt idx="319">
                  <c:v>12.863500000000041</c:v>
                </c:pt>
                <c:pt idx="320">
                  <c:v>11.154500000000002</c:v>
                </c:pt>
                <c:pt idx="321">
                  <c:v>13.740999999999998</c:v>
                </c:pt>
                <c:pt idx="322">
                  <c:v>14.1615</c:v>
                </c:pt>
                <c:pt idx="323">
                  <c:v>12.862500000000056</c:v>
                </c:pt>
                <c:pt idx="324">
                  <c:v>12.582500000000024</c:v>
                </c:pt>
                <c:pt idx="325">
                  <c:v>12.593</c:v>
                </c:pt>
                <c:pt idx="326">
                  <c:v>12.7235</c:v>
                </c:pt>
                <c:pt idx="327">
                  <c:v>13.1835</c:v>
                </c:pt>
                <c:pt idx="328">
                  <c:v>12.659500000000024</c:v>
                </c:pt>
                <c:pt idx="329">
                  <c:v>12.025500000000006</c:v>
                </c:pt>
                <c:pt idx="330">
                  <c:v>11.833500000000004</c:v>
                </c:pt>
                <c:pt idx="331">
                  <c:v>13.093</c:v>
                </c:pt>
                <c:pt idx="332">
                  <c:v>12.287999999999998</c:v>
                </c:pt>
                <c:pt idx="333">
                  <c:v>12.402500000000041</c:v>
                </c:pt>
                <c:pt idx="334">
                  <c:v>11.946</c:v>
                </c:pt>
                <c:pt idx="335">
                  <c:v>12.986000000000002</c:v>
                </c:pt>
                <c:pt idx="336">
                  <c:v>12.2165</c:v>
                </c:pt>
                <c:pt idx="337">
                  <c:v>12.355000000000054</c:v>
                </c:pt>
                <c:pt idx="338">
                  <c:v>12.195500000000004</c:v>
                </c:pt>
                <c:pt idx="339">
                  <c:v>12.060500000000006</c:v>
                </c:pt>
                <c:pt idx="340">
                  <c:v>11.631500000000001</c:v>
                </c:pt>
                <c:pt idx="341">
                  <c:v>11.330500000000002</c:v>
                </c:pt>
                <c:pt idx="342">
                  <c:v>10.989500000000024</c:v>
                </c:pt>
                <c:pt idx="343">
                  <c:v>11.3315</c:v>
                </c:pt>
                <c:pt idx="344">
                  <c:v>10.9975</c:v>
                </c:pt>
                <c:pt idx="345">
                  <c:v>11.025</c:v>
                </c:pt>
                <c:pt idx="346">
                  <c:v>9.9384990000000002</c:v>
                </c:pt>
                <c:pt idx="347">
                  <c:v>10.872500000000054</c:v>
                </c:pt>
                <c:pt idx="348">
                  <c:v>11.408000000000001</c:v>
                </c:pt>
                <c:pt idx="349">
                  <c:v>10.718500000000001</c:v>
                </c:pt>
                <c:pt idx="350">
                  <c:v>10.2775</c:v>
                </c:pt>
                <c:pt idx="351">
                  <c:v>10.108000000000001</c:v>
                </c:pt>
                <c:pt idx="352">
                  <c:v>9.8425000000000047</c:v>
                </c:pt>
                <c:pt idx="353">
                  <c:v>10.019500000000004</c:v>
                </c:pt>
                <c:pt idx="354">
                  <c:v>10.658000000000001</c:v>
                </c:pt>
                <c:pt idx="355">
                  <c:v>10.62</c:v>
                </c:pt>
                <c:pt idx="356">
                  <c:v>10.112</c:v>
                </c:pt>
                <c:pt idx="357">
                  <c:v>10.3445</c:v>
                </c:pt>
                <c:pt idx="358">
                  <c:v>10.557</c:v>
                </c:pt>
                <c:pt idx="359">
                  <c:v>10.3315</c:v>
                </c:pt>
                <c:pt idx="360">
                  <c:v>10.976500000000026</c:v>
                </c:pt>
                <c:pt idx="361">
                  <c:v>10.051</c:v>
                </c:pt>
                <c:pt idx="362">
                  <c:v>10.2195</c:v>
                </c:pt>
                <c:pt idx="363">
                  <c:v>10.7995</c:v>
                </c:pt>
                <c:pt idx="364">
                  <c:v>9.9175000000000004</c:v>
                </c:pt>
                <c:pt idx="365">
                  <c:v>9.9725000000000268</c:v>
                </c:pt>
                <c:pt idx="366">
                  <c:v>9.3440000000000012</c:v>
                </c:pt>
                <c:pt idx="367">
                  <c:v>9.6414999999999988</c:v>
                </c:pt>
                <c:pt idx="368">
                  <c:v>8.9239990000000002</c:v>
                </c:pt>
                <c:pt idx="369">
                  <c:v>9.1915000000000013</c:v>
                </c:pt>
                <c:pt idx="370">
                  <c:v>9.3010000000000002</c:v>
                </c:pt>
                <c:pt idx="371">
                  <c:v>9.4505000000000248</c:v>
                </c:pt>
                <c:pt idx="372">
                  <c:v>9.2594990000000248</c:v>
                </c:pt>
                <c:pt idx="373">
                  <c:v>9.5030000000000001</c:v>
                </c:pt>
                <c:pt idx="374">
                  <c:v>9.3705000000000247</c:v>
                </c:pt>
                <c:pt idx="375">
                  <c:v>8.9720000000000066</c:v>
                </c:pt>
                <c:pt idx="376">
                  <c:v>9.1009989999999998</c:v>
                </c:pt>
                <c:pt idx="377">
                  <c:v>9.0565000000000246</c:v>
                </c:pt>
                <c:pt idx="378">
                  <c:v>9.2965</c:v>
                </c:pt>
                <c:pt idx="379">
                  <c:v>9.4384990000000002</c:v>
                </c:pt>
                <c:pt idx="380">
                  <c:v>9.3980000000000015</c:v>
                </c:pt>
                <c:pt idx="381">
                  <c:v>8.8724990000000616</c:v>
                </c:pt>
                <c:pt idx="382">
                  <c:v>9.8965000000000067</c:v>
                </c:pt>
                <c:pt idx="383">
                  <c:v>9.3065000000000246</c:v>
                </c:pt>
                <c:pt idx="384">
                  <c:v>9.1580000000000013</c:v>
                </c:pt>
                <c:pt idx="385">
                  <c:v>10.044500000000001</c:v>
                </c:pt>
                <c:pt idx="386">
                  <c:v>9.3050000000000068</c:v>
                </c:pt>
                <c:pt idx="387">
                  <c:v>8.7654990000000268</c:v>
                </c:pt>
                <c:pt idx="388">
                  <c:v>8.7504990000000067</c:v>
                </c:pt>
                <c:pt idx="389">
                  <c:v>9.2979999999999983</c:v>
                </c:pt>
                <c:pt idx="390">
                  <c:v>8.7564990000000247</c:v>
                </c:pt>
                <c:pt idx="391">
                  <c:v>8.3765000000000267</c:v>
                </c:pt>
                <c:pt idx="392">
                  <c:v>8.8195000000000068</c:v>
                </c:pt>
                <c:pt idx="393">
                  <c:v>9.3775000000000048</c:v>
                </c:pt>
                <c:pt idx="394">
                  <c:v>8.8980000000000015</c:v>
                </c:pt>
                <c:pt idx="395">
                  <c:v>8.9910000000000014</c:v>
                </c:pt>
                <c:pt idx="396">
                  <c:v>8.7829990000000002</c:v>
                </c:pt>
                <c:pt idx="397">
                  <c:v>9.1275000000000013</c:v>
                </c:pt>
                <c:pt idx="398">
                  <c:v>9.3080000000000016</c:v>
                </c:pt>
                <c:pt idx="399">
                  <c:v>9.157</c:v>
                </c:pt>
                <c:pt idx="400">
                  <c:v>9.2310000000000016</c:v>
                </c:pt>
                <c:pt idx="401">
                  <c:v>8.8204990000000247</c:v>
                </c:pt>
                <c:pt idx="402">
                  <c:v>10.279500000000002</c:v>
                </c:pt>
                <c:pt idx="403">
                  <c:v>9.0755000000000248</c:v>
                </c:pt>
                <c:pt idx="404">
                  <c:v>8.8670000000000027</c:v>
                </c:pt>
                <c:pt idx="405">
                  <c:v>9.8550000000000413</c:v>
                </c:pt>
                <c:pt idx="406">
                  <c:v>9.4205000000000005</c:v>
                </c:pt>
                <c:pt idx="407">
                  <c:v>9.9699990000000067</c:v>
                </c:pt>
                <c:pt idx="408">
                  <c:v>10.031000000000001</c:v>
                </c:pt>
                <c:pt idx="409">
                  <c:v>11.019500000000004</c:v>
                </c:pt>
                <c:pt idx="410">
                  <c:v>10.804</c:v>
                </c:pt>
                <c:pt idx="411">
                  <c:v>10.7585</c:v>
                </c:pt>
                <c:pt idx="412">
                  <c:v>10.066500000000024</c:v>
                </c:pt>
                <c:pt idx="413">
                  <c:v>10.382500000000045</c:v>
                </c:pt>
                <c:pt idx="414">
                  <c:v>10.205500000000002</c:v>
                </c:pt>
                <c:pt idx="415">
                  <c:v>10.656500000000024</c:v>
                </c:pt>
                <c:pt idx="416">
                  <c:v>10.884500000000006</c:v>
                </c:pt>
                <c:pt idx="417">
                  <c:v>10.941000000000001</c:v>
                </c:pt>
                <c:pt idx="418">
                  <c:v>9.5875000000000004</c:v>
                </c:pt>
                <c:pt idx="419">
                  <c:v>9.8599990000000268</c:v>
                </c:pt>
                <c:pt idx="420">
                  <c:v>9.8320000000000007</c:v>
                </c:pt>
                <c:pt idx="421">
                  <c:v>10.683</c:v>
                </c:pt>
                <c:pt idx="422">
                  <c:v>11.17</c:v>
                </c:pt>
                <c:pt idx="423">
                  <c:v>10.325500000000041</c:v>
                </c:pt>
                <c:pt idx="424">
                  <c:v>9.1795000000000027</c:v>
                </c:pt>
                <c:pt idx="425">
                  <c:v>10.9415</c:v>
                </c:pt>
                <c:pt idx="426">
                  <c:v>10.5115</c:v>
                </c:pt>
                <c:pt idx="427">
                  <c:v>11.448500000000001</c:v>
                </c:pt>
                <c:pt idx="428">
                  <c:v>10.570500000000004</c:v>
                </c:pt>
                <c:pt idx="429">
                  <c:v>10.798999999999999</c:v>
                </c:pt>
                <c:pt idx="430">
                  <c:v>11.31</c:v>
                </c:pt>
                <c:pt idx="431">
                  <c:v>11.836</c:v>
                </c:pt>
                <c:pt idx="432">
                  <c:v>12.2195</c:v>
                </c:pt>
                <c:pt idx="433">
                  <c:v>11.636999999999999</c:v>
                </c:pt>
                <c:pt idx="434">
                  <c:v>10.467000000000002</c:v>
                </c:pt>
                <c:pt idx="435">
                  <c:v>10.717000000000001</c:v>
                </c:pt>
                <c:pt idx="436">
                  <c:v>10.365000000000045</c:v>
                </c:pt>
                <c:pt idx="437">
                  <c:v>9.777000000000001</c:v>
                </c:pt>
                <c:pt idx="438">
                  <c:v>10.822000000000006</c:v>
                </c:pt>
                <c:pt idx="439">
                  <c:v>11.1465</c:v>
                </c:pt>
                <c:pt idx="440">
                  <c:v>10.903500000000006</c:v>
                </c:pt>
                <c:pt idx="441">
                  <c:v>11.041500000000001</c:v>
                </c:pt>
                <c:pt idx="442">
                  <c:v>10.542</c:v>
                </c:pt>
                <c:pt idx="443">
                  <c:v>10.705</c:v>
                </c:pt>
                <c:pt idx="444">
                  <c:v>10.5115</c:v>
                </c:pt>
                <c:pt idx="445">
                  <c:v>10.384500000000006</c:v>
                </c:pt>
                <c:pt idx="446">
                  <c:v>11.026</c:v>
                </c:pt>
                <c:pt idx="447">
                  <c:v>10.797999999999998</c:v>
                </c:pt>
                <c:pt idx="448">
                  <c:v>10.325000000000006</c:v>
                </c:pt>
                <c:pt idx="449">
                  <c:v>10.702500000000002</c:v>
                </c:pt>
                <c:pt idx="450">
                  <c:v>11.1275</c:v>
                </c:pt>
                <c:pt idx="451">
                  <c:v>11.950000000000006</c:v>
                </c:pt>
                <c:pt idx="452">
                  <c:v>11.477</c:v>
                </c:pt>
                <c:pt idx="453">
                  <c:v>11.297000000000001</c:v>
                </c:pt>
                <c:pt idx="454">
                  <c:v>11.623000000000001</c:v>
                </c:pt>
                <c:pt idx="455">
                  <c:v>11.865500000000058</c:v>
                </c:pt>
                <c:pt idx="456">
                  <c:v>11.498000000000001</c:v>
                </c:pt>
                <c:pt idx="457">
                  <c:v>11.140999999999998</c:v>
                </c:pt>
                <c:pt idx="458">
                  <c:v>11.9465</c:v>
                </c:pt>
                <c:pt idx="459">
                  <c:v>11.726999999999999</c:v>
                </c:pt>
                <c:pt idx="460">
                  <c:v>11.333</c:v>
                </c:pt>
                <c:pt idx="461">
                  <c:v>11.763</c:v>
                </c:pt>
                <c:pt idx="462">
                  <c:v>12.162500000000026</c:v>
                </c:pt>
                <c:pt idx="463">
                  <c:v>11.934000000000001</c:v>
                </c:pt>
                <c:pt idx="464">
                  <c:v>12.831</c:v>
                </c:pt>
                <c:pt idx="465">
                  <c:v>12.395500000000041</c:v>
                </c:pt>
                <c:pt idx="466">
                  <c:v>12.7745</c:v>
                </c:pt>
                <c:pt idx="467">
                  <c:v>12.772500000000004</c:v>
                </c:pt>
                <c:pt idx="468">
                  <c:v>12.692500000000004</c:v>
                </c:pt>
                <c:pt idx="469">
                  <c:v>12.41</c:v>
                </c:pt>
                <c:pt idx="470">
                  <c:v>12.332500000000024</c:v>
                </c:pt>
                <c:pt idx="471">
                  <c:v>13.0905</c:v>
                </c:pt>
                <c:pt idx="472">
                  <c:v>13.0785</c:v>
                </c:pt>
                <c:pt idx="473">
                  <c:v>14.017000000000001</c:v>
                </c:pt>
                <c:pt idx="474">
                  <c:v>14.12</c:v>
                </c:pt>
                <c:pt idx="475">
                  <c:v>13.352000000000052</c:v>
                </c:pt>
                <c:pt idx="476">
                  <c:v>13.882000000000026</c:v>
                </c:pt>
                <c:pt idx="477">
                  <c:v>14.833</c:v>
                </c:pt>
                <c:pt idx="478">
                  <c:v>16.213000000000001</c:v>
                </c:pt>
                <c:pt idx="479">
                  <c:v>15.852000000000052</c:v>
                </c:pt>
                <c:pt idx="480">
                  <c:v>17.335000000000001</c:v>
                </c:pt>
              </c:numCache>
            </c:numRef>
          </c:yVal>
          <c:smooth val="1"/>
          <c:extLst>
            <c:ext xmlns:c16="http://schemas.microsoft.com/office/drawing/2014/chart" uri="{C3380CC4-5D6E-409C-BE32-E72D297353CC}">
              <c16:uniqueId val="{0000000D-DDF2-49AC-8AE7-D06E65AAA011}"/>
            </c:ext>
          </c:extLst>
        </c:ser>
        <c:ser>
          <c:idx val="14"/>
          <c:order val="14"/>
          <c:spPr>
            <a:ln w="12700">
              <a:solidFill>
                <a:srgbClr val="CC99FF"/>
              </a:solidFill>
              <a:prstDash val="solid"/>
            </a:ln>
          </c:spPr>
          <c:marker>
            <c:symbol val="none"/>
          </c:marker>
          <c:xVal>
            <c:numRef>
              <c:f>vzapb!$A$1:$A$535</c:f>
              <c:numCache>
                <c:formatCode>General</c:formatCode>
                <c:ptCount val="535"/>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vzapb!$P$1:$P$535</c:f>
              <c:numCache>
                <c:formatCode>General</c:formatCode>
                <c:ptCount val="535"/>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964.81949999999949</c:v>
                </c:pt>
                <c:pt idx="13">
                  <c:v>822.93949999999938</c:v>
                </c:pt>
                <c:pt idx="14">
                  <c:v>684.83449899999948</c:v>
                </c:pt>
                <c:pt idx="15">
                  <c:v>564.60149999999999</c:v>
                </c:pt>
                <c:pt idx="16">
                  <c:v>437.28549999999899</c:v>
                </c:pt>
                <c:pt idx="17">
                  <c:v>332.61799999999999</c:v>
                </c:pt>
                <c:pt idx="18">
                  <c:v>253.59349999999998</c:v>
                </c:pt>
                <c:pt idx="19">
                  <c:v>180.34550000000002</c:v>
                </c:pt>
                <c:pt idx="20">
                  <c:v>168.84100000000001</c:v>
                </c:pt>
                <c:pt idx="21">
                  <c:v>114.2705</c:v>
                </c:pt>
                <c:pt idx="22">
                  <c:v>74.862499999999983</c:v>
                </c:pt>
                <c:pt idx="23">
                  <c:v>50.676500000000011</c:v>
                </c:pt>
                <c:pt idx="24">
                  <c:v>34.838000000000001</c:v>
                </c:pt>
                <c:pt idx="25">
                  <c:v>26.14849999999991</c:v>
                </c:pt>
                <c:pt idx="26">
                  <c:v>21.297499999999989</c:v>
                </c:pt>
                <c:pt idx="27">
                  <c:v>21.255499999999905</c:v>
                </c:pt>
                <c:pt idx="28">
                  <c:v>21.244999999999987</c:v>
                </c:pt>
                <c:pt idx="29">
                  <c:v>22.133500000000005</c:v>
                </c:pt>
                <c:pt idx="30">
                  <c:v>22.400499999999891</c:v>
                </c:pt>
                <c:pt idx="31">
                  <c:v>23.387499999999989</c:v>
                </c:pt>
                <c:pt idx="32">
                  <c:v>23.103999999999999</c:v>
                </c:pt>
                <c:pt idx="33">
                  <c:v>23.927999999999987</c:v>
                </c:pt>
                <c:pt idx="34">
                  <c:v>24.993499999999891</c:v>
                </c:pt>
                <c:pt idx="35">
                  <c:v>25.404999999999987</c:v>
                </c:pt>
                <c:pt idx="36">
                  <c:v>29.307500000000001</c:v>
                </c:pt>
                <c:pt idx="37">
                  <c:v>31.272499999999887</c:v>
                </c:pt>
                <c:pt idx="38">
                  <c:v>32.019500000000001</c:v>
                </c:pt>
                <c:pt idx="39">
                  <c:v>33.853499999999997</c:v>
                </c:pt>
                <c:pt idx="40">
                  <c:v>34.103500000000011</c:v>
                </c:pt>
                <c:pt idx="41">
                  <c:v>36.855499999999999</c:v>
                </c:pt>
                <c:pt idx="42">
                  <c:v>38.925000000000011</c:v>
                </c:pt>
                <c:pt idx="43">
                  <c:v>42.913999999999994</c:v>
                </c:pt>
                <c:pt idx="44">
                  <c:v>44.741</c:v>
                </c:pt>
                <c:pt idx="45">
                  <c:v>46.854499999999994</c:v>
                </c:pt>
                <c:pt idx="46">
                  <c:v>49.615500000000011</c:v>
                </c:pt>
                <c:pt idx="47">
                  <c:v>53.915500000000002</c:v>
                </c:pt>
                <c:pt idx="48">
                  <c:v>55.77250000000015</c:v>
                </c:pt>
                <c:pt idx="49">
                  <c:v>57.150500000000001</c:v>
                </c:pt>
                <c:pt idx="50">
                  <c:v>61.356499999999997</c:v>
                </c:pt>
                <c:pt idx="51">
                  <c:v>64.516000000000005</c:v>
                </c:pt>
                <c:pt idx="52">
                  <c:v>68.147999999999996</c:v>
                </c:pt>
                <c:pt idx="53">
                  <c:v>70.78</c:v>
                </c:pt>
                <c:pt idx="54">
                  <c:v>74.253500000000003</c:v>
                </c:pt>
                <c:pt idx="55">
                  <c:v>76.920500000000004</c:v>
                </c:pt>
                <c:pt idx="56">
                  <c:v>80.799498999999983</c:v>
                </c:pt>
                <c:pt idx="57">
                  <c:v>82.385499999999979</c:v>
                </c:pt>
                <c:pt idx="58">
                  <c:v>85.912498999999983</c:v>
                </c:pt>
                <c:pt idx="59">
                  <c:v>88.186999999999998</c:v>
                </c:pt>
                <c:pt idx="60">
                  <c:v>88.631</c:v>
                </c:pt>
                <c:pt idx="61">
                  <c:v>92.233999999999995</c:v>
                </c:pt>
                <c:pt idx="62">
                  <c:v>96.55</c:v>
                </c:pt>
                <c:pt idx="63">
                  <c:v>100.0305</c:v>
                </c:pt>
                <c:pt idx="64">
                  <c:v>104.17749999999998</c:v>
                </c:pt>
                <c:pt idx="65">
                  <c:v>107.405</c:v>
                </c:pt>
                <c:pt idx="66">
                  <c:v>110.218</c:v>
                </c:pt>
                <c:pt idx="67">
                  <c:v>111.9405000000003</c:v>
                </c:pt>
                <c:pt idx="68">
                  <c:v>112.9325</c:v>
                </c:pt>
                <c:pt idx="69">
                  <c:v>120.71599999999999</c:v>
                </c:pt>
                <c:pt idx="70">
                  <c:v>122.62949999999998</c:v>
                </c:pt>
                <c:pt idx="71">
                  <c:v>125.476</c:v>
                </c:pt>
                <c:pt idx="72">
                  <c:v>126.62299999999998</c:v>
                </c:pt>
                <c:pt idx="73">
                  <c:v>131.53349999999998</c:v>
                </c:pt>
                <c:pt idx="74">
                  <c:v>134.24049999999997</c:v>
                </c:pt>
                <c:pt idx="75">
                  <c:v>142.15900000000002</c:v>
                </c:pt>
                <c:pt idx="76">
                  <c:v>144.375</c:v>
                </c:pt>
                <c:pt idx="77">
                  <c:v>145.50549999999998</c:v>
                </c:pt>
                <c:pt idx="78">
                  <c:v>149.68700000000001</c:v>
                </c:pt>
                <c:pt idx="79">
                  <c:v>155.435</c:v>
                </c:pt>
                <c:pt idx="80">
                  <c:v>159.58350000000002</c:v>
                </c:pt>
                <c:pt idx="81">
                  <c:v>159.9325</c:v>
                </c:pt>
                <c:pt idx="82">
                  <c:v>162.67149999999998</c:v>
                </c:pt>
                <c:pt idx="83">
                  <c:v>165.63200000000001</c:v>
                </c:pt>
                <c:pt idx="84">
                  <c:v>165.81700000000001</c:v>
                </c:pt>
                <c:pt idx="85">
                  <c:v>167.994</c:v>
                </c:pt>
                <c:pt idx="86">
                  <c:v>171.11899999999997</c:v>
                </c:pt>
                <c:pt idx="87">
                  <c:v>171.523</c:v>
                </c:pt>
                <c:pt idx="88">
                  <c:v>172.07499999999999</c:v>
                </c:pt>
                <c:pt idx="89">
                  <c:v>178.1515</c:v>
                </c:pt>
                <c:pt idx="90">
                  <c:v>178.90700000000001</c:v>
                </c:pt>
                <c:pt idx="91">
                  <c:v>176.0805</c:v>
                </c:pt>
                <c:pt idx="92">
                  <c:v>178.6925</c:v>
                </c:pt>
                <c:pt idx="93">
                  <c:v>181.20599999999999</c:v>
                </c:pt>
                <c:pt idx="94">
                  <c:v>178.72949999999997</c:v>
                </c:pt>
                <c:pt idx="95">
                  <c:v>177.75700000000001</c:v>
                </c:pt>
                <c:pt idx="96">
                  <c:v>182.166</c:v>
                </c:pt>
                <c:pt idx="97">
                  <c:v>183.23649999999998</c:v>
                </c:pt>
                <c:pt idx="98">
                  <c:v>182.71649999999997</c:v>
                </c:pt>
                <c:pt idx="99">
                  <c:v>183.50650000000002</c:v>
                </c:pt>
                <c:pt idx="100">
                  <c:v>182.52100000000004</c:v>
                </c:pt>
                <c:pt idx="101">
                  <c:v>184.4075</c:v>
                </c:pt>
                <c:pt idx="102">
                  <c:v>183.78349999999998</c:v>
                </c:pt>
                <c:pt idx="103">
                  <c:v>184.49800000000027</c:v>
                </c:pt>
                <c:pt idx="104">
                  <c:v>184.3510000000006</c:v>
                </c:pt>
                <c:pt idx="105">
                  <c:v>186.464</c:v>
                </c:pt>
                <c:pt idx="106">
                  <c:v>187.42800000000059</c:v>
                </c:pt>
                <c:pt idx="107">
                  <c:v>185.756</c:v>
                </c:pt>
                <c:pt idx="108">
                  <c:v>186.78300000000002</c:v>
                </c:pt>
                <c:pt idx="109">
                  <c:v>186.19800000000001</c:v>
                </c:pt>
                <c:pt idx="110">
                  <c:v>184.52100000000004</c:v>
                </c:pt>
                <c:pt idx="111">
                  <c:v>181.39000000000001</c:v>
                </c:pt>
                <c:pt idx="112">
                  <c:v>180.07899999999998</c:v>
                </c:pt>
                <c:pt idx="113">
                  <c:v>183.685</c:v>
                </c:pt>
                <c:pt idx="114">
                  <c:v>184.21749999999997</c:v>
                </c:pt>
                <c:pt idx="115">
                  <c:v>180.09349999999998</c:v>
                </c:pt>
                <c:pt idx="116">
                  <c:v>178.67499999999998</c:v>
                </c:pt>
                <c:pt idx="117">
                  <c:v>179.5275</c:v>
                </c:pt>
                <c:pt idx="118">
                  <c:v>175.26299999999998</c:v>
                </c:pt>
                <c:pt idx="119">
                  <c:v>178.41449999999998</c:v>
                </c:pt>
                <c:pt idx="120">
                  <c:v>176.46450000000002</c:v>
                </c:pt>
                <c:pt idx="121">
                  <c:v>169.98050000000001</c:v>
                </c:pt>
                <c:pt idx="122">
                  <c:v>168.70399999999998</c:v>
                </c:pt>
                <c:pt idx="123">
                  <c:v>168.77949999999996</c:v>
                </c:pt>
                <c:pt idx="124">
                  <c:v>163.38000000000059</c:v>
                </c:pt>
                <c:pt idx="125">
                  <c:v>160.69349999999997</c:v>
                </c:pt>
                <c:pt idx="126">
                  <c:v>162.84</c:v>
                </c:pt>
                <c:pt idx="127">
                  <c:v>160.00349999999997</c:v>
                </c:pt>
                <c:pt idx="128">
                  <c:v>156.67899999999997</c:v>
                </c:pt>
                <c:pt idx="129">
                  <c:v>151.6815</c:v>
                </c:pt>
                <c:pt idx="130">
                  <c:v>150.8725</c:v>
                </c:pt>
                <c:pt idx="131">
                  <c:v>152.208</c:v>
                </c:pt>
                <c:pt idx="132">
                  <c:v>148.64599999999999</c:v>
                </c:pt>
                <c:pt idx="133">
                  <c:v>144.6875</c:v>
                </c:pt>
                <c:pt idx="134">
                  <c:v>143.64649999999997</c:v>
                </c:pt>
                <c:pt idx="135">
                  <c:v>141.1865</c:v>
                </c:pt>
                <c:pt idx="136">
                  <c:v>138.34</c:v>
                </c:pt>
                <c:pt idx="137">
                  <c:v>138.0205</c:v>
                </c:pt>
                <c:pt idx="138">
                  <c:v>133.52700000000004</c:v>
                </c:pt>
                <c:pt idx="139">
                  <c:v>131.4075</c:v>
                </c:pt>
                <c:pt idx="140">
                  <c:v>128.57349999999997</c:v>
                </c:pt>
                <c:pt idx="141">
                  <c:v>127.009</c:v>
                </c:pt>
                <c:pt idx="142">
                  <c:v>126.27</c:v>
                </c:pt>
                <c:pt idx="143">
                  <c:v>123.187</c:v>
                </c:pt>
                <c:pt idx="144">
                  <c:v>121.94200000000002</c:v>
                </c:pt>
                <c:pt idx="145">
                  <c:v>123.4825</c:v>
                </c:pt>
                <c:pt idx="146">
                  <c:v>119.922</c:v>
                </c:pt>
                <c:pt idx="147">
                  <c:v>116.271</c:v>
                </c:pt>
                <c:pt idx="148">
                  <c:v>116.5325</c:v>
                </c:pt>
                <c:pt idx="149">
                  <c:v>113.8095</c:v>
                </c:pt>
                <c:pt idx="150">
                  <c:v>110.4855</c:v>
                </c:pt>
                <c:pt idx="151">
                  <c:v>109.349</c:v>
                </c:pt>
                <c:pt idx="152">
                  <c:v>106.8265</c:v>
                </c:pt>
                <c:pt idx="153">
                  <c:v>107.3085</c:v>
                </c:pt>
                <c:pt idx="154">
                  <c:v>103.824</c:v>
                </c:pt>
                <c:pt idx="155">
                  <c:v>101.21250000000002</c:v>
                </c:pt>
                <c:pt idx="156">
                  <c:v>99.478499999999983</c:v>
                </c:pt>
                <c:pt idx="157">
                  <c:v>96.495000000000005</c:v>
                </c:pt>
                <c:pt idx="158">
                  <c:v>94.383499999999998</c:v>
                </c:pt>
                <c:pt idx="159">
                  <c:v>93.813000000000002</c:v>
                </c:pt>
                <c:pt idx="160">
                  <c:v>91.765000000000001</c:v>
                </c:pt>
                <c:pt idx="161">
                  <c:v>87.9</c:v>
                </c:pt>
                <c:pt idx="162">
                  <c:v>87.532499999999999</c:v>
                </c:pt>
                <c:pt idx="163">
                  <c:v>86.624499999999998</c:v>
                </c:pt>
                <c:pt idx="164">
                  <c:v>84.222499999999982</c:v>
                </c:pt>
                <c:pt idx="165">
                  <c:v>84.362499999999983</c:v>
                </c:pt>
                <c:pt idx="166">
                  <c:v>82.202500000000001</c:v>
                </c:pt>
                <c:pt idx="167">
                  <c:v>79.572498999999468</c:v>
                </c:pt>
                <c:pt idx="168">
                  <c:v>78.265998999999979</c:v>
                </c:pt>
                <c:pt idx="169">
                  <c:v>76.828999999999979</c:v>
                </c:pt>
                <c:pt idx="170">
                  <c:v>75.087500000000006</c:v>
                </c:pt>
                <c:pt idx="171">
                  <c:v>72.260499999999993</c:v>
                </c:pt>
                <c:pt idx="172">
                  <c:v>72.431500000000227</c:v>
                </c:pt>
                <c:pt idx="173">
                  <c:v>68.816500000000005</c:v>
                </c:pt>
                <c:pt idx="174">
                  <c:v>68.343000000000004</c:v>
                </c:pt>
                <c:pt idx="175">
                  <c:v>66.631</c:v>
                </c:pt>
                <c:pt idx="176">
                  <c:v>64.867000000000004</c:v>
                </c:pt>
                <c:pt idx="177">
                  <c:v>62.933</c:v>
                </c:pt>
                <c:pt idx="178">
                  <c:v>61.827000000000005</c:v>
                </c:pt>
                <c:pt idx="179">
                  <c:v>61.408500000000011</c:v>
                </c:pt>
                <c:pt idx="180">
                  <c:v>58.737000000000002</c:v>
                </c:pt>
                <c:pt idx="181">
                  <c:v>58.737500000000011</c:v>
                </c:pt>
                <c:pt idx="182">
                  <c:v>56.989000000000004</c:v>
                </c:pt>
                <c:pt idx="183">
                  <c:v>55.712500000000013</c:v>
                </c:pt>
                <c:pt idx="184">
                  <c:v>55.915499000000004</c:v>
                </c:pt>
                <c:pt idx="185">
                  <c:v>54.341499999999996</c:v>
                </c:pt>
                <c:pt idx="186">
                  <c:v>54.657000000000004</c:v>
                </c:pt>
                <c:pt idx="187">
                  <c:v>52.669000000000011</c:v>
                </c:pt>
                <c:pt idx="188">
                  <c:v>52.9</c:v>
                </c:pt>
                <c:pt idx="189">
                  <c:v>52.858999999999995</c:v>
                </c:pt>
                <c:pt idx="190">
                  <c:v>51.620000000000012</c:v>
                </c:pt>
                <c:pt idx="191">
                  <c:v>58.869500000000002</c:v>
                </c:pt>
                <c:pt idx="192">
                  <c:v>49.366500000000002</c:v>
                </c:pt>
                <c:pt idx="193">
                  <c:v>46.566500000000012</c:v>
                </c:pt>
                <c:pt idx="194">
                  <c:v>48.76350000000015</c:v>
                </c:pt>
                <c:pt idx="195">
                  <c:v>53.248000000000012</c:v>
                </c:pt>
                <c:pt idx="196">
                  <c:v>44.783000000000001</c:v>
                </c:pt>
                <c:pt idx="197">
                  <c:v>43.987499999999997</c:v>
                </c:pt>
                <c:pt idx="198">
                  <c:v>42.719000000000001</c:v>
                </c:pt>
                <c:pt idx="199">
                  <c:v>43.431000000000004</c:v>
                </c:pt>
                <c:pt idx="200">
                  <c:v>41.789000000000001</c:v>
                </c:pt>
                <c:pt idx="201">
                  <c:v>40.739999000000012</c:v>
                </c:pt>
                <c:pt idx="202">
                  <c:v>40.681000000000004</c:v>
                </c:pt>
                <c:pt idx="203">
                  <c:v>38.977000000000004</c:v>
                </c:pt>
                <c:pt idx="204">
                  <c:v>37.27250000000015</c:v>
                </c:pt>
                <c:pt idx="205">
                  <c:v>38.141498999999996</c:v>
                </c:pt>
                <c:pt idx="206">
                  <c:v>37.359499999999997</c:v>
                </c:pt>
                <c:pt idx="207">
                  <c:v>36.179500000000012</c:v>
                </c:pt>
                <c:pt idx="208">
                  <c:v>36.743000000000002</c:v>
                </c:pt>
                <c:pt idx="209">
                  <c:v>36.130000000000003</c:v>
                </c:pt>
                <c:pt idx="210">
                  <c:v>35.461500000000001</c:v>
                </c:pt>
                <c:pt idx="211">
                  <c:v>34.063500000000012</c:v>
                </c:pt>
                <c:pt idx="212">
                  <c:v>34.608999000000011</c:v>
                </c:pt>
                <c:pt idx="213">
                  <c:v>34.205000000000013</c:v>
                </c:pt>
                <c:pt idx="214">
                  <c:v>34.489000000000004</c:v>
                </c:pt>
                <c:pt idx="215">
                  <c:v>32.72550000000021</c:v>
                </c:pt>
                <c:pt idx="216">
                  <c:v>30.646000000000001</c:v>
                </c:pt>
                <c:pt idx="217">
                  <c:v>31.359500000000001</c:v>
                </c:pt>
                <c:pt idx="218">
                  <c:v>31.841999999999999</c:v>
                </c:pt>
                <c:pt idx="219">
                  <c:v>32.105000000000011</c:v>
                </c:pt>
                <c:pt idx="220">
                  <c:v>30.724499999999917</c:v>
                </c:pt>
                <c:pt idx="221">
                  <c:v>29.44549999999985</c:v>
                </c:pt>
                <c:pt idx="222">
                  <c:v>30.690999999999999</c:v>
                </c:pt>
                <c:pt idx="223">
                  <c:v>30.332999999999988</c:v>
                </c:pt>
                <c:pt idx="224">
                  <c:v>29.8095</c:v>
                </c:pt>
                <c:pt idx="225">
                  <c:v>28.444499999999906</c:v>
                </c:pt>
                <c:pt idx="226">
                  <c:v>28.811499999999999</c:v>
                </c:pt>
                <c:pt idx="227">
                  <c:v>26.763999999999989</c:v>
                </c:pt>
                <c:pt idx="228">
                  <c:v>27.236999999999988</c:v>
                </c:pt>
                <c:pt idx="229">
                  <c:v>28.654499999999999</c:v>
                </c:pt>
                <c:pt idx="230">
                  <c:v>27.404</c:v>
                </c:pt>
                <c:pt idx="231">
                  <c:v>27.089499999999891</c:v>
                </c:pt>
                <c:pt idx="232">
                  <c:v>27.586499999999891</c:v>
                </c:pt>
                <c:pt idx="233">
                  <c:v>25.815999999999999</c:v>
                </c:pt>
                <c:pt idx="234">
                  <c:v>27.615500000000001</c:v>
                </c:pt>
                <c:pt idx="235">
                  <c:v>24.952000000000002</c:v>
                </c:pt>
                <c:pt idx="236">
                  <c:v>25.335999999999999</c:v>
                </c:pt>
                <c:pt idx="237">
                  <c:v>25.7745</c:v>
                </c:pt>
                <c:pt idx="238">
                  <c:v>24.5075</c:v>
                </c:pt>
                <c:pt idx="239">
                  <c:v>23.856000000000005</c:v>
                </c:pt>
                <c:pt idx="240">
                  <c:v>22.724</c:v>
                </c:pt>
                <c:pt idx="241">
                  <c:v>23.177000000000035</c:v>
                </c:pt>
                <c:pt idx="242">
                  <c:v>23.08</c:v>
                </c:pt>
                <c:pt idx="243">
                  <c:v>23.135999999999999</c:v>
                </c:pt>
                <c:pt idx="244">
                  <c:v>22.616499999999988</c:v>
                </c:pt>
                <c:pt idx="245">
                  <c:v>22.545499999999887</c:v>
                </c:pt>
                <c:pt idx="246">
                  <c:v>22.105</c:v>
                </c:pt>
                <c:pt idx="247">
                  <c:v>22.701499999999989</c:v>
                </c:pt>
                <c:pt idx="248">
                  <c:v>21.547000000000001</c:v>
                </c:pt>
                <c:pt idx="249">
                  <c:v>22.239000000000001</c:v>
                </c:pt>
                <c:pt idx="250">
                  <c:v>21.90149999999991</c:v>
                </c:pt>
                <c:pt idx="251">
                  <c:v>21.204000000000001</c:v>
                </c:pt>
                <c:pt idx="252">
                  <c:v>21.277999999999999</c:v>
                </c:pt>
                <c:pt idx="253">
                  <c:v>20.988999999999887</c:v>
                </c:pt>
                <c:pt idx="254">
                  <c:v>21.281499999999905</c:v>
                </c:pt>
                <c:pt idx="255">
                  <c:v>21.474</c:v>
                </c:pt>
                <c:pt idx="256">
                  <c:v>20.1435</c:v>
                </c:pt>
                <c:pt idx="257">
                  <c:v>19.640999999999988</c:v>
                </c:pt>
                <c:pt idx="258">
                  <c:v>20.544</c:v>
                </c:pt>
                <c:pt idx="259">
                  <c:v>20.464499999999891</c:v>
                </c:pt>
                <c:pt idx="260">
                  <c:v>18.8035</c:v>
                </c:pt>
                <c:pt idx="261">
                  <c:v>18.90299999999991</c:v>
                </c:pt>
                <c:pt idx="262">
                  <c:v>19.617000000000097</c:v>
                </c:pt>
                <c:pt idx="263">
                  <c:v>18.876000000000001</c:v>
                </c:pt>
                <c:pt idx="264">
                  <c:v>19.363</c:v>
                </c:pt>
                <c:pt idx="265">
                  <c:v>19.038</c:v>
                </c:pt>
                <c:pt idx="266">
                  <c:v>18.266499999999883</c:v>
                </c:pt>
                <c:pt idx="267">
                  <c:v>19.141999999999999</c:v>
                </c:pt>
                <c:pt idx="268">
                  <c:v>18.987999999999989</c:v>
                </c:pt>
                <c:pt idx="269">
                  <c:v>18.229500000000002</c:v>
                </c:pt>
                <c:pt idx="270">
                  <c:v>18.353999999999999</c:v>
                </c:pt>
                <c:pt idx="271">
                  <c:v>17.595499999999905</c:v>
                </c:pt>
                <c:pt idx="272">
                  <c:v>18.163</c:v>
                </c:pt>
                <c:pt idx="273">
                  <c:v>17.767999999999986</c:v>
                </c:pt>
                <c:pt idx="274">
                  <c:v>18.423999999999989</c:v>
                </c:pt>
                <c:pt idx="275">
                  <c:v>17.913499999999921</c:v>
                </c:pt>
                <c:pt idx="276">
                  <c:v>17.728999999999989</c:v>
                </c:pt>
                <c:pt idx="277">
                  <c:v>18.893999999999988</c:v>
                </c:pt>
                <c:pt idx="278">
                  <c:v>18.752499999999905</c:v>
                </c:pt>
                <c:pt idx="279">
                  <c:v>17.923999999999989</c:v>
                </c:pt>
                <c:pt idx="280">
                  <c:v>17.571999999999999</c:v>
                </c:pt>
                <c:pt idx="281">
                  <c:v>18.225999999999921</c:v>
                </c:pt>
                <c:pt idx="282">
                  <c:v>17.193999999999999</c:v>
                </c:pt>
                <c:pt idx="283">
                  <c:v>18.955499999999883</c:v>
                </c:pt>
                <c:pt idx="284">
                  <c:v>18.045499999999887</c:v>
                </c:pt>
                <c:pt idx="285">
                  <c:v>17.885999999999989</c:v>
                </c:pt>
                <c:pt idx="286">
                  <c:v>18.178999999999988</c:v>
                </c:pt>
                <c:pt idx="287">
                  <c:v>17.906499999999905</c:v>
                </c:pt>
                <c:pt idx="288">
                  <c:v>16.792000000000002</c:v>
                </c:pt>
                <c:pt idx="289">
                  <c:v>16.670000000000005</c:v>
                </c:pt>
                <c:pt idx="290">
                  <c:v>16.265499999999861</c:v>
                </c:pt>
                <c:pt idx="291">
                  <c:v>17.606000000000005</c:v>
                </c:pt>
                <c:pt idx="292">
                  <c:v>16.575500000000002</c:v>
                </c:pt>
                <c:pt idx="293">
                  <c:v>16.096</c:v>
                </c:pt>
                <c:pt idx="294">
                  <c:v>15.897500000000004</c:v>
                </c:pt>
                <c:pt idx="295">
                  <c:v>16.607500000000005</c:v>
                </c:pt>
                <c:pt idx="296">
                  <c:v>14.749500000000001</c:v>
                </c:pt>
                <c:pt idx="297">
                  <c:v>15.233500000000001</c:v>
                </c:pt>
                <c:pt idx="298">
                  <c:v>15.003</c:v>
                </c:pt>
                <c:pt idx="299">
                  <c:v>15.0275</c:v>
                </c:pt>
                <c:pt idx="300">
                  <c:v>15.1945</c:v>
                </c:pt>
                <c:pt idx="301">
                  <c:v>15.515000000000002</c:v>
                </c:pt>
                <c:pt idx="302">
                  <c:v>15.228999999999999</c:v>
                </c:pt>
                <c:pt idx="303">
                  <c:v>15.622</c:v>
                </c:pt>
                <c:pt idx="304">
                  <c:v>15.1195</c:v>
                </c:pt>
                <c:pt idx="305">
                  <c:v>14.6815</c:v>
                </c:pt>
                <c:pt idx="306">
                  <c:v>15.378500000000004</c:v>
                </c:pt>
                <c:pt idx="307">
                  <c:v>14.469500000000041</c:v>
                </c:pt>
                <c:pt idx="308">
                  <c:v>14.405000000000006</c:v>
                </c:pt>
                <c:pt idx="309">
                  <c:v>14.309000000000006</c:v>
                </c:pt>
                <c:pt idx="310">
                  <c:v>15.044500000000001</c:v>
                </c:pt>
                <c:pt idx="311">
                  <c:v>14.107000000000001</c:v>
                </c:pt>
                <c:pt idx="312">
                  <c:v>14.119</c:v>
                </c:pt>
                <c:pt idx="313">
                  <c:v>14.616</c:v>
                </c:pt>
                <c:pt idx="314">
                  <c:v>14.360000000000024</c:v>
                </c:pt>
                <c:pt idx="315">
                  <c:v>14.1675</c:v>
                </c:pt>
                <c:pt idx="316">
                  <c:v>13.813000000000002</c:v>
                </c:pt>
                <c:pt idx="317">
                  <c:v>14.202500000000002</c:v>
                </c:pt>
                <c:pt idx="318">
                  <c:v>13.855500000000069</c:v>
                </c:pt>
                <c:pt idx="319">
                  <c:v>14.2035</c:v>
                </c:pt>
                <c:pt idx="320">
                  <c:v>13.012500000000006</c:v>
                </c:pt>
                <c:pt idx="321">
                  <c:v>14.085500000000026</c:v>
                </c:pt>
                <c:pt idx="322">
                  <c:v>13.214500000000001</c:v>
                </c:pt>
                <c:pt idx="323">
                  <c:v>13.6035</c:v>
                </c:pt>
                <c:pt idx="324">
                  <c:v>13.204500000000001</c:v>
                </c:pt>
                <c:pt idx="325">
                  <c:v>12.561</c:v>
                </c:pt>
                <c:pt idx="326">
                  <c:v>12.846</c:v>
                </c:pt>
                <c:pt idx="327">
                  <c:v>13.903</c:v>
                </c:pt>
                <c:pt idx="328">
                  <c:v>13.0045</c:v>
                </c:pt>
                <c:pt idx="329">
                  <c:v>13.1975</c:v>
                </c:pt>
                <c:pt idx="330">
                  <c:v>12.580500000000002</c:v>
                </c:pt>
                <c:pt idx="331">
                  <c:v>11.8385</c:v>
                </c:pt>
                <c:pt idx="332">
                  <c:v>12.674000000000001</c:v>
                </c:pt>
                <c:pt idx="333">
                  <c:v>12.9945</c:v>
                </c:pt>
                <c:pt idx="334">
                  <c:v>14.1425</c:v>
                </c:pt>
                <c:pt idx="335">
                  <c:v>12.8</c:v>
                </c:pt>
                <c:pt idx="336">
                  <c:v>11.971</c:v>
                </c:pt>
                <c:pt idx="337">
                  <c:v>11.82</c:v>
                </c:pt>
                <c:pt idx="338">
                  <c:v>12.192</c:v>
                </c:pt>
                <c:pt idx="339">
                  <c:v>12.0205</c:v>
                </c:pt>
                <c:pt idx="340">
                  <c:v>11.259</c:v>
                </c:pt>
                <c:pt idx="341">
                  <c:v>11.547500000000001</c:v>
                </c:pt>
                <c:pt idx="342">
                  <c:v>12.2645</c:v>
                </c:pt>
                <c:pt idx="343">
                  <c:v>11.730999999999998</c:v>
                </c:pt>
                <c:pt idx="344">
                  <c:v>11.356000000000041</c:v>
                </c:pt>
                <c:pt idx="345">
                  <c:v>12.2075</c:v>
                </c:pt>
                <c:pt idx="346">
                  <c:v>10.9145</c:v>
                </c:pt>
                <c:pt idx="347">
                  <c:v>10.957500000000024</c:v>
                </c:pt>
                <c:pt idx="348">
                  <c:v>10.857000000000006</c:v>
                </c:pt>
                <c:pt idx="349">
                  <c:v>11.115500000000004</c:v>
                </c:pt>
                <c:pt idx="350">
                  <c:v>12.109</c:v>
                </c:pt>
                <c:pt idx="351">
                  <c:v>11.756500000000004</c:v>
                </c:pt>
                <c:pt idx="352">
                  <c:v>10.802500000000045</c:v>
                </c:pt>
                <c:pt idx="353">
                  <c:v>10.546000000000001</c:v>
                </c:pt>
                <c:pt idx="354">
                  <c:v>10.716000000000001</c:v>
                </c:pt>
                <c:pt idx="355">
                  <c:v>10.133999999999999</c:v>
                </c:pt>
                <c:pt idx="356">
                  <c:v>10.953000000000022</c:v>
                </c:pt>
                <c:pt idx="357">
                  <c:v>10.537000000000001</c:v>
                </c:pt>
                <c:pt idx="358">
                  <c:v>10.495000000000006</c:v>
                </c:pt>
                <c:pt idx="359">
                  <c:v>9.83</c:v>
                </c:pt>
                <c:pt idx="360">
                  <c:v>10.117000000000001</c:v>
                </c:pt>
                <c:pt idx="361">
                  <c:v>10.447000000000001</c:v>
                </c:pt>
                <c:pt idx="362">
                  <c:v>9.8145000000000007</c:v>
                </c:pt>
                <c:pt idx="363">
                  <c:v>10.525</c:v>
                </c:pt>
                <c:pt idx="364">
                  <c:v>10.005000000000004</c:v>
                </c:pt>
                <c:pt idx="365">
                  <c:v>9.7005000000000035</c:v>
                </c:pt>
                <c:pt idx="366">
                  <c:v>9.8385000000000016</c:v>
                </c:pt>
                <c:pt idx="367">
                  <c:v>10.2545</c:v>
                </c:pt>
                <c:pt idx="368">
                  <c:v>8.9774990000000248</c:v>
                </c:pt>
                <c:pt idx="369">
                  <c:v>8.9979990000000001</c:v>
                </c:pt>
                <c:pt idx="370">
                  <c:v>9.1720000000000006</c:v>
                </c:pt>
                <c:pt idx="371">
                  <c:v>9.3620000000000267</c:v>
                </c:pt>
                <c:pt idx="372">
                  <c:v>9.4915000000000003</c:v>
                </c:pt>
                <c:pt idx="373">
                  <c:v>8.8245000000000005</c:v>
                </c:pt>
                <c:pt idx="374">
                  <c:v>8.5019989999999996</c:v>
                </c:pt>
                <c:pt idx="375">
                  <c:v>9.0345000000000013</c:v>
                </c:pt>
                <c:pt idx="376">
                  <c:v>9.7284999999999986</c:v>
                </c:pt>
                <c:pt idx="377">
                  <c:v>10.2165</c:v>
                </c:pt>
                <c:pt idx="378">
                  <c:v>10.129</c:v>
                </c:pt>
                <c:pt idx="379">
                  <c:v>8.9140000000000015</c:v>
                </c:pt>
                <c:pt idx="380">
                  <c:v>9.2575000000000003</c:v>
                </c:pt>
                <c:pt idx="381">
                  <c:v>9.5674990000000228</c:v>
                </c:pt>
                <c:pt idx="382">
                  <c:v>9.2860000000000014</c:v>
                </c:pt>
                <c:pt idx="383">
                  <c:v>9.7745000000000015</c:v>
                </c:pt>
                <c:pt idx="384">
                  <c:v>9.7184999999999988</c:v>
                </c:pt>
                <c:pt idx="385">
                  <c:v>9.7839989999999997</c:v>
                </c:pt>
                <c:pt idx="386">
                  <c:v>8.5590000000000028</c:v>
                </c:pt>
                <c:pt idx="387">
                  <c:v>7.2484999999999999</c:v>
                </c:pt>
                <c:pt idx="388">
                  <c:v>8.6395</c:v>
                </c:pt>
                <c:pt idx="389">
                  <c:v>8.9030000000000005</c:v>
                </c:pt>
                <c:pt idx="390">
                  <c:v>9.2530000000000001</c:v>
                </c:pt>
                <c:pt idx="391">
                  <c:v>8.4164990000000248</c:v>
                </c:pt>
                <c:pt idx="392">
                  <c:v>8.9074990000000067</c:v>
                </c:pt>
                <c:pt idx="393">
                  <c:v>8.6145000000000014</c:v>
                </c:pt>
                <c:pt idx="394">
                  <c:v>9.2200000000000006</c:v>
                </c:pt>
                <c:pt idx="395">
                  <c:v>9.157</c:v>
                </c:pt>
                <c:pt idx="396">
                  <c:v>9.5485000000000007</c:v>
                </c:pt>
                <c:pt idx="397">
                  <c:v>8.6879999999999988</c:v>
                </c:pt>
                <c:pt idx="398">
                  <c:v>9.3095000000000248</c:v>
                </c:pt>
                <c:pt idx="399">
                  <c:v>9.6634990000000247</c:v>
                </c:pt>
                <c:pt idx="400">
                  <c:v>9.5190000000000001</c:v>
                </c:pt>
                <c:pt idx="401">
                  <c:v>9.3690000000000246</c:v>
                </c:pt>
                <c:pt idx="402">
                  <c:v>8.5525000000000411</c:v>
                </c:pt>
                <c:pt idx="403">
                  <c:v>9.9804990000000267</c:v>
                </c:pt>
                <c:pt idx="404">
                  <c:v>10.412000000000004</c:v>
                </c:pt>
                <c:pt idx="405">
                  <c:v>10.463500000000026</c:v>
                </c:pt>
                <c:pt idx="406">
                  <c:v>10.9175</c:v>
                </c:pt>
                <c:pt idx="407">
                  <c:v>10.692</c:v>
                </c:pt>
                <c:pt idx="408">
                  <c:v>11.391500000000002</c:v>
                </c:pt>
                <c:pt idx="409">
                  <c:v>10.815000000000024</c:v>
                </c:pt>
                <c:pt idx="410">
                  <c:v>11.364500000000024</c:v>
                </c:pt>
                <c:pt idx="411">
                  <c:v>10.906500000000024</c:v>
                </c:pt>
                <c:pt idx="412">
                  <c:v>11.3345</c:v>
                </c:pt>
                <c:pt idx="413">
                  <c:v>10.627999999999998</c:v>
                </c:pt>
                <c:pt idx="414">
                  <c:v>10.804</c:v>
                </c:pt>
                <c:pt idx="415">
                  <c:v>11.083</c:v>
                </c:pt>
                <c:pt idx="416">
                  <c:v>9.9700000000000006</c:v>
                </c:pt>
                <c:pt idx="417">
                  <c:v>10.909500000000024</c:v>
                </c:pt>
                <c:pt idx="418">
                  <c:v>10.793000000000001</c:v>
                </c:pt>
                <c:pt idx="419">
                  <c:v>9.7884989999999998</c:v>
                </c:pt>
                <c:pt idx="420">
                  <c:v>9.6610000000000014</c:v>
                </c:pt>
                <c:pt idx="421">
                  <c:v>10.322000000000006</c:v>
                </c:pt>
                <c:pt idx="422">
                  <c:v>10.2545</c:v>
                </c:pt>
                <c:pt idx="423">
                  <c:v>10.663500000000004</c:v>
                </c:pt>
                <c:pt idx="424">
                  <c:v>10.502000000000002</c:v>
                </c:pt>
                <c:pt idx="425">
                  <c:v>10.4415</c:v>
                </c:pt>
                <c:pt idx="426">
                  <c:v>10.613</c:v>
                </c:pt>
                <c:pt idx="427">
                  <c:v>10.660500000000004</c:v>
                </c:pt>
                <c:pt idx="428">
                  <c:v>11.156500000000024</c:v>
                </c:pt>
                <c:pt idx="429">
                  <c:v>11.346</c:v>
                </c:pt>
                <c:pt idx="430">
                  <c:v>10.744499999999999</c:v>
                </c:pt>
                <c:pt idx="431">
                  <c:v>11.162500000000026</c:v>
                </c:pt>
                <c:pt idx="432">
                  <c:v>11.315000000000024</c:v>
                </c:pt>
                <c:pt idx="433">
                  <c:v>10.800500000000024</c:v>
                </c:pt>
                <c:pt idx="434">
                  <c:v>11.454000000000002</c:v>
                </c:pt>
                <c:pt idx="435">
                  <c:v>11.286</c:v>
                </c:pt>
                <c:pt idx="436">
                  <c:v>11.081</c:v>
                </c:pt>
                <c:pt idx="437">
                  <c:v>11.633000000000001</c:v>
                </c:pt>
                <c:pt idx="438">
                  <c:v>10.483500000000006</c:v>
                </c:pt>
                <c:pt idx="439">
                  <c:v>9.9770000000000003</c:v>
                </c:pt>
                <c:pt idx="440">
                  <c:v>10.747999999999999</c:v>
                </c:pt>
                <c:pt idx="441">
                  <c:v>10.551500000000004</c:v>
                </c:pt>
                <c:pt idx="442">
                  <c:v>10.686500000000002</c:v>
                </c:pt>
                <c:pt idx="443">
                  <c:v>11.252000000000002</c:v>
                </c:pt>
                <c:pt idx="444">
                  <c:v>11.499500000000006</c:v>
                </c:pt>
                <c:pt idx="445">
                  <c:v>11.042</c:v>
                </c:pt>
                <c:pt idx="446">
                  <c:v>10.7545</c:v>
                </c:pt>
                <c:pt idx="447">
                  <c:v>11.501000000000001</c:v>
                </c:pt>
                <c:pt idx="448">
                  <c:v>11.3475</c:v>
                </c:pt>
                <c:pt idx="449">
                  <c:v>11.0085</c:v>
                </c:pt>
                <c:pt idx="450">
                  <c:v>11.1775</c:v>
                </c:pt>
                <c:pt idx="451">
                  <c:v>11.742000000000001</c:v>
                </c:pt>
                <c:pt idx="452">
                  <c:v>12.522500000000004</c:v>
                </c:pt>
                <c:pt idx="453">
                  <c:v>12.482500000000041</c:v>
                </c:pt>
                <c:pt idx="454">
                  <c:v>12.025500000000006</c:v>
                </c:pt>
                <c:pt idx="455">
                  <c:v>12.2135</c:v>
                </c:pt>
                <c:pt idx="456">
                  <c:v>12.886000000000006</c:v>
                </c:pt>
                <c:pt idx="457">
                  <c:v>11.928000000000001</c:v>
                </c:pt>
                <c:pt idx="458">
                  <c:v>11.949</c:v>
                </c:pt>
                <c:pt idx="459">
                  <c:v>11.641999999999999</c:v>
                </c:pt>
                <c:pt idx="460">
                  <c:v>10.4445</c:v>
                </c:pt>
                <c:pt idx="461">
                  <c:v>11.951000000000002</c:v>
                </c:pt>
                <c:pt idx="462">
                  <c:v>11.665500000000026</c:v>
                </c:pt>
                <c:pt idx="463">
                  <c:v>11.698500000000001</c:v>
                </c:pt>
                <c:pt idx="464">
                  <c:v>12.147500000000001</c:v>
                </c:pt>
                <c:pt idx="465">
                  <c:v>12.676500000000004</c:v>
                </c:pt>
                <c:pt idx="466">
                  <c:v>12.463000000000006</c:v>
                </c:pt>
                <c:pt idx="467">
                  <c:v>13.085000000000004</c:v>
                </c:pt>
                <c:pt idx="468">
                  <c:v>12.809000000000006</c:v>
                </c:pt>
                <c:pt idx="469">
                  <c:v>12.766500000000002</c:v>
                </c:pt>
                <c:pt idx="470">
                  <c:v>12.781500000000001</c:v>
                </c:pt>
                <c:pt idx="471">
                  <c:v>13.031500000000001</c:v>
                </c:pt>
                <c:pt idx="472">
                  <c:v>13.820500000000004</c:v>
                </c:pt>
                <c:pt idx="473">
                  <c:v>13.223999999999998</c:v>
                </c:pt>
                <c:pt idx="474">
                  <c:v>12.562000000000006</c:v>
                </c:pt>
                <c:pt idx="475">
                  <c:v>13.658000000000001</c:v>
                </c:pt>
                <c:pt idx="476">
                  <c:v>14.701500000000001</c:v>
                </c:pt>
                <c:pt idx="477">
                  <c:v>15.195</c:v>
                </c:pt>
                <c:pt idx="478">
                  <c:v>16.106000000000005</c:v>
                </c:pt>
                <c:pt idx="479">
                  <c:v>16.395499999999906</c:v>
                </c:pt>
                <c:pt idx="480">
                  <c:v>16.385999999999989</c:v>
                </c:pt>
              </c:numCache>
            </c:numRef>
          </c:yVal>
          <c:smooth val="1"/>
          <c:extLst>
            <c:ext xmlns:c16="http://schemas.microsoft.com/office/drawing/2014/chart" uri="{C3380CC4-5D6E-409C-BE32-E72D297353CC}">
              <c16:uniqueId val="{0000000E-DDF2-49AC-8AE7-D06E65AAA011}"/>
            </c:ext>
          </c:extLst>
        </c:ser>
        <c:ser>
          <c:idx val="15"/>
          <c:order val="15"/>
          <c:spPr>
            <a:ln w="12700">
              <a:solidFill>
                <a:srgbClr val="FFCC99"/>
              </a:solidFill>
              <a:prstDash val="solid"/>
            </a:ln>
          </c:spPr>
          <c:marker>
            <c:symbol val="none"/>
          </c:marker>
          <c:xVal>
            <c:numRef>
              <c:f>vzapb!$A$1:$A$535</c:f>
              <c:numCache>
                <c:formatCode>General</c:formatCode>
                <c:ptCount val="535"/>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vzapb!$Q$1:$Q$535</c:f>
              <c:numCache>
                <c:formatCode>General</c:formatCode>
                <c:ptCount val="535"/>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956.45349999999996</c:v>
                </c:pt>
                <c:pt idx="13">
                  <c:v>826.00850000000003</c:v>
                </c:pt>
                <c:pt idx="14">
                  <c:v>685.65300000000002</c:v>
                </c:pt>
                <c:pt idx="15">
                  <c:v>552.35049999999796</c:v>
                </c:pt>
                <c:pt idx="16">
                  <c:v>433.78899999999851</c:v>
                </c:pt>
                <c:pt idx="17">
                  <c:v>337.44099999999969</c:v>
                </c:pt>
                <c:pt idx="18">
                  <c:v>255.75700000000001</c:v>
                </c:pt>
                <c:pt idx="19">
                  <c:v>179.10150000000002</c:v>
                </c:pt>
                <c:pt idx="20">
                  <c:v>167.60250000000002</c:v>
                </c:pt>
                <c:pt idx="21">
                  <c:v>113.9495000000003</c:v>
                </c:pt>
                <c:pt idx="22">
                  <c:v>77.8095</c:v>
                </c:pt>
                <c:pt idx="23">
                  <c:v>52.448500000000003</c:v>
                </c:pt>
                <c:pt idx="24">
                  <c:v>36.717000000000006</c:v>
                </c:pt>
                <c:pt idx="25">
                  <c:v>27.491499999999906</c:v>
                </c:pt>
                <c:pt idx="26">
                  <c:v>23.591000000000001</c:v>
                </c:pt>
                <c:pt idx="27">
                  <c:v>21.62</c:v>
                </c:pt>
                <c:pt idx="28">
                  <c:v>20.817499999999999</c:v>
                </c:pt>
                <c:pt idx="29">
                  <c:v>20.805</c:v>
                </c:pt>
                <c:pt idx="30">
                  <c:v>21.5565</c:v>
                </c:pt>
                <c:pt idx="31">
                  <c:v>23.5045</c:v>
                </c:pt>
                <c:pt idx="32">
                  <c:v>23.770499999999906</c:v>
                </c:pt>
                <c:pt idx="33">
                  <c:v>24.408999999999917</c:v>
                </c:pt>
                <c:pt idx="34">
                  <c:v>25.921500000000002</c:v>
                </c:pt>
                <c:pt idx="35">
                  <c:v>26.401999999999987</c:v>
                </c:pt>
                <c:pt idx="36">
                  <c:v>29.113000000000035</c:v>
                </c:pt>
                <c:pt idx="37">
                  <c:v>29.495499999999875</c:v>
                </c:pt>
                <c:pt idx="38">
                  <c:v>30.477499999999921</c:v>
                </c:pt>
                <c:pt idx="39">
                  <c:v>33.124500000000012</c:v>
                </c:pt>
                <c:pt idx="40">
                  <c:v>34.855499999999999</c:v>
                </c:pt>
                <c:pt idx="41">
                  <c:v>36.507000000000005</c:v>
                </c:pt>
                <c:pt idx="42">
                  <c:v>39.800000000000004</c:v>
                </c:pt>
                <c:pt idx="43">
                  <c:v>42.074000000000005</c:v>
                </c:pt>
                <c:pt idx="44">
                  <c:v>45.205000000000013</c:v>
                </c:pt>
                <c:pt idx="45">
                  <c:v>48.357999999999997</c:v>
                </c:pt>
                <c:pt idx="46">
                  <c:v>49.220500000000165</c:v>
                </c:pt>
                <c:pt idx="47">
                  <c:v>51.148500000000013</c:v>
                </c:pt>
                <c:pt idx="48">
                  <c:v>55.653499000000004</c:v>
                </c:pt>
                <c:pt idx="49">
                  <c:v>56.979000000000006</c:v>
                </c:pt>
                <c:pt idx="50">
                  <c:v>62.422500000000063</c:v>
                </c:pt>
                <c:pt idx="51">
                  <c:v>67.072999999999979</c:v>
                </c:pt>
                <c:pt idx="52">
                  <c:v>67.224998999999983</c:v>
                </c:pt>
                <c:pt idx="53">
                  <c:v>68.443500000000299</c:v>
                </c:pt>
                <c:pt idx="54">
                  <c:v>72.88</c:v>
                </c:pt>
                <c:pt idx="55">
                  <c:v>77.724500000000006</c:v>
                </c:pt>
                <c:pt idx="56">
                  <c:v>78.886499999999998</c:v>
                </c:pt>
                <c:pt idx="57">
                  <c:v>83.416500000000127</c:v>
                </c:pt>
                <c:pt idx="58">
                  <c:v>82.212500000000006</c:v>
                </c:pt>
                <c:pt idx="59">
                  <c:v>84.773499999999999</c:v>
                </c:pt>
                <c:pt idx="60">
                  <c:v>89.241000000000227</c:v>
                </c:pt>
                <c:pt idx="61">
                  <c:v>93.025999999999982</c:v>
                </c:pt>
                <c:pt idx="62">
                  <c:v>95.010999999999996</c:v>
                </c:pt>
                <c:pt idx="63">
                  <c:v>98.549000000000007</c:v>
                </c:pt>
                <c:pt idx="64">
                  <c:v>100.5855</c:v>
                </c:pt>
                <c:pt idx="65">
                  <c:v>103.2285</c:v>
                </c:pt>
                <c:pt idx="66">
                  <c:v>103.715</c:v>
                </c:pt>
                <c:pt idx="67">
                  <c:v>108.15300000000001</c:v>
                </c:pt>
                <c:pt idx="68">
                  <c:v>113.04100000000012</c:v>
                </c:pt>
                <c:pt idx="69">
                  <c:v>117.3245</c:v>
                </c:pt>
                <c:pt idx="70">
                  <c:v>118.51949999999999</c:v>
                </c:pt>
                <c:pt idx="71">
                  <c:v>121.554</c:v>
                </c:pt>
                <c:pt idx="72">
                  <c:v>123.7265</c:v>
                </c:pt>
                <c:pt idx="73">
                  <c:v>128.99</c:v>
                </c:pt>
                <c:pt idx="74">
                  <c:v>130.31349999999998</c:v>
                </c:pt>
                <c:pt idx="75">
                  <c:v>136.35550000000001</c:v>
                </c:pt>
                <c:pt idx="76">
                  <c:v>136.55450000000002</c:v>
                </c:pt>
                <c:pt idx="77">
                  <c:v>143.85850000000062</c:v>
                </c:pt>
                <c:pt idx="78">
                  <c:v>145.74949999999995</c:v>
                </c:pt>
                <c:pt idx="79">
                  <c:v>151.49300000000002</c:v>
                </c:pt>
                <c:pt idx="80">
                  <c:v>151.99</c:v>
                </c:pt>
                <c:pt idx="81">
                  <c:v>154.78700000000001</c:v>
                </c:pt>
                <c:pt idx="82">
                  <c:v>158.184</c:v>
                </c:pt>
                <c:pt idx="83">
                  <c:v>163.18</c:v>
                </c:pt>
                <c:pt idx="84">
                  <c:v>162.90349999999998</c:v>
                </c:pt>
                <c:pt idx="85">
                  <c:v>164.78700000000001</c:v>
                </c:pt>
                <c:pt idx="86">
                  <c:v>167.77549999999999</c:v>
                </c:pt>
                <c:pt idx="87">
                  <c:v>169.79349999999999</c:v>
                </c:pt>
                <c:pt idx="88">
                  <c:v>170.16899999999998</c:v>
                </c:pt>
                <c:pt idx="89">
                  <c:v>174.30100000000004</c:v>
                </c:pt>
                <c:pt idx="90">
                  <c:v>173.8245</c:v>
                </c:pt>
                <c:pt idx="91">
                  <c:v>173.8535</c:v>
                </c:pt>
                <c:pt idx="92">
                  <c:v>175.62300000000002</c:v>
                </c:pt>
                <c:pt idx="93">
                  <c:v>177.14749999999998</c:v>
                </c:pt>
                <c:pt idx="94">
                  <c:v>175.16499999999999</c:v>
                </c:pt>
                <c:pt idx="95">
                  <c:v>180.01549999999997</c:v>
                </c:pt>
                <c:pt idx="96">
                  <c:v>176.77449999999999</c:v>
                </c:pt>
                <c:pt idx="97">
                  <c:v>176.21399999999952</c:v>
                </c:pt>
                <c:pt idx="98">
                  <c:v>180.03050000000002</c:v>
                </c:pt>
                <c:pt idx="99">
                  <c:v>179.345</c:v>
                </c:pt>
                <c:pt idx="100">
                  <c:v>178.90600000000001</c:v>
                </c:pt>
                <c:pt idx="101">
                  <c:v>181.79949999999999</c:v>
                </c:pt>
                <c:pt idx="102">
                  <c:v>181.03800000000001</c:v>
                </c:pt>
                <c:pt idx="103">
                  <c:v>181.977</c:v>
                </c:pt>
                <c:pt idx="104">
                  <c:v>179.97299999999998</c:v>
                </c:pt>
                <c:pt idx="105">
                  <c:v>180.0865</c:v>
                </c:pt>
                <c:pt idx="106">
                  <c:v>182.21499999999995</c:v>
                </c:pt>
                <c:pt idx="107">
                  <c:v>180.79449999999997</c:v>
                </c:pt>
                <c:pt idx="108">
                  <c:v>179.23250000000002</c:v>
                </c:pt>
                <c:pt idx="109">
                  <c:v>178.35800000000069</c:v>
                </c:pt>
                <c:pt idx="110">
                  <c:v>177.55</c:v>
                </c:pt>
                <c:pt idx="111">
                  <c:v>178.10549999999998</c:v>
                </c:pt>
                <c:pt idx="112">
                  <c:v>177.01649999999998</c:v>
                </c:pt>
                <c:pt idx="113">
                  <c:v>178.06100000000001</c:v>
                </c:pt>
                <c:pt idx="114">
                  <c:v>175.31900000000002</c:v>
                </c:pt>
                <c:pt idx="115">
                  <c:v>178.084</c:v>
                </c:pt>
                <c:pt idx="116">
                  <c:v>178.63150000000002</c:v>
                </c:pt>
                <c:pt idx="117">
                  <c:v>175.27899999999997</c:v>
                </c:pt>
                <c:pt idx="118">
                  <c:v>176.429</c:v>
                </c:pt>
                <c:pt idx="119">
                  <c:v>170.88250000000062</c:v>
                </c:pt>
                <c:pt idx="120">
                  <c:v>167.43900000000002</c:v>
                </c:pt>
                <c:pt idx="121">
                  <c:v>166.24449999999999</c:v>
                </c:pt>
                <c:pt idx="122">
                  <c:v>167.70250000000001</c:v>
                </c:pt>
                <c:pt idx="123">
                  <c:v>165.45700000000059</c:v>
                </c:pt>
                <c:pt idx="124">
                  <c:v>161.03900000000002</c:v>
                </c:pt>
                <c:pt idx="125">
                  <c:v>160.82750000000004</c:v>
                </c:pt>
                <c:pt idx="126">
                  <c:v>158.34550000000002</c:v>
                </c:pt>
                <c:pt idx="127">
                  <c:v>154.64749999999998</c:v>
                </c:pt>
                <c:pt idx="128">
                  <c:v>151.8295</c:v>
                </c:pt>
                <c:pt idx="129">
                  <c:v>151.2885</c:v>
                </c:pt>
                <c:pt idx="130">
                  <c:v>148.32200000000066</c:v>
                </c:pt>
                <c:pt idx="131">
                  <c:v>144.50150000000002</c:v>
                </c:pt>
                <c:pt idx="132">
                  <c:v>143.32150000000004</c:v>
                </c:pt>
                <c:pt idx="133">
                  <c:v>143.24449999999999</c:v>
                </c:pt>
                <c:pt idx="134">
                  <c:v>138.32750000000004</c:v>
                </c:pt>
                <c:pt idx="135">
                  <c:v>136.92200000000059</c:v>
                </c:pt>
                <c:pt idx="136">
                  <c:v>138.5025</c:v>
                </c:pt>
                <c:pt idx="137">
                  <c:v>135.13899999999998</c:v>
                </c:pt>
                <c:pt idx="138">
                  <c:v>133.14399999999998</c:v>
                </c:pt>
                <c:pt idx="139">
                  <c:v>129.21399999999952</c:v>
                </c:pt>
                <c:pt idx="140">
                  <c:v>127.8685</c:v>
                </c:pt>
                <c:pt idx="141">
                  <c:v>127.58150000000002</c:v>
                </c:pt>
                <c:pt idx="142">
                  <c:v>122.71899999999999</c:v>
                </c:pt>
                <c:pt idx="143">
                  <c:v>122.10899999999998</c:v>
                </c:pt>
                <c:pt idx="144">
                  <c:v>120.6335</c:v>
                </c:pt>
                <c:pt idx="145">
                  <c:v>118.04700000000012</c:v>
                </c:pt>
                <c:pt idx="146">
                  <c:v>117.91549999999999</c:v>
                </c:pt>
                <c:pt idx="147">
                  <c:v>112.593</c:v>
                </c:pt>
                <c:pt idx="148">
                  <c:v>112.33199999999999</c:v>
                </c:pt>
                <c:pt idx="149">
                  <c:v>113.2555</c:v>
                </c:pt>
                <c:pt idx="150">
                  <c:v>109.47499999999999</c:v>
                </c:pt>
                <c:pt idx="151">
                  <c:v>107.04049999999999</c:v>
                </c:pt>
                <c:pt idx="152">
                  <c:v>104.3425</c:v>
                </c:pt>
                <c:pt idx="153">
                  <c:v>102.8125</c:v>
                </c:pt>
                <c:pt idx="154">
                  <c:v>100.68049999999998</c:v>
                </c:pt>
                <c:pt idx="155">
                  <c:v>100.476</c:v>
                </c:pt>
                <c:pt idx="156">
                  <c:v>96.991000000000227</c:v>
                </c:pt>
                <c:pt idx="157">
                  <c:v>96.535499999999999</c:v>
                </c:pt>
                <c:pt idx="158">
                  <c:v>94.101499000000004</c:v>
                </c:pt>
                <c:pt idx="159">
                  <c:v>91.740499999999997</c:v>
                </c:pt>
                <c:pt idx="160">
                  <c:v>89.241000000000227</c:v>
                </c:pt>
                <c:pt idx="161">
                  <c:v>87.6965</c:v>
                </c:pt>
                <c:pt idx="162">
                  <c:v>86.515998999999979</c:v>
                </c:pt>
                <c:pt idx="163">
                  <c:v>82.938998999999981</c:v>
                </c:pt>
                <c:pt idx="164">
                  <c:v>83.466499999999996</c:v>
                </c:pt>
                <c:pt idx="165">
                  <c:v>80.576999999999998</c:v>
                </c:pt>
                <c:pt idx="166">
                  <c:v>78.554499000000007</c:v>
                </c:pt>
                <c:pt idx="167">
                  <c:v>77.552499999999981</c:v>
                </c:pt>
                <c:pt idx="168">
                  <c:v>73.884998999999979</c:v>
                </c:pt>
                <c:pt idx="169">
                  <c:v>72.513498999999982</c:v>
                </c:pt>
                <c:pt idx="170">
                  <c:v>70.712998999999982</c:v>
                </c:pt>
                <c:pt idx="171">
                  <c:v>69.551998999999981</c:v>
                </c:pt>
                <c:pt idx="172">
                  <c:v>67.706998999999982</c:v>
                </c:pt>
                <c:pt idx="173">
                  <c:v>69.163999000000004</c:v>
                </c:pt>
                <c:pt idx="174">
                  <c:v>67.832999999999998</c:v>
                </c:pt>
                <c:pt idx="175">
                  <c:v>64.272498999999598</c:v>
                </c:pt>
                <c:pt idx="176">
                  <c:v>62.933500000000002</c:v>
                </c:pt>
                <c:pt idx="177">
                  <c:v>60.701000000000001</c:v>
                </c:pt>
                <c:pt idx="178">
                  <c:v>61.908000000000001</c:v>
                </c:pt>
                <c:pt idx="179">
                  <c:v>60.548000000000002</c:v>
                </c:pt>
                <c:pt idx="180">
                  <c:v>59.759500000000003</c:v>
                </c:pt>
                <c:pt idx="181">
                  <c:v>56.499500000000012</c:v>
                </c:pt>
                <c:pt idx="182">
                  <c:v>56.098500000000165</c:v>
                </c:pt>
                <c:pt idx="183">
                  <c:v>56.856499999999997</c:v>
                </c:pt>
                <c:pt idx="184">
                  <c:v>56.951999999999998</c:v>
                </c:pt>
                <c:pt idx="185">
                  <c:v>55.344999999999999</c:v>
                </c:pt>
                <c:pt idx="186">
                  <c:v>53.581499999999998</c:v>
                </c:pt>
                <c:pt idx="187">
                  <c:v>54.065000000000012</c:v>
                </c:pt>
                <c:pt idx="188">
                  <c:v>51.943999999999996</c:v>
                </c:pt>
                <c:pt idx="189">
                  <c:v>49.768500000000209</c:v>
                </c:pt>
                <c:pt idx="190">
                  <c:v>48.737000000000002</c:v>
                </c:pt>
                <c:pt idx="191">
                  <c:v>48.317499999999995</c:v>
                </c:pt>
                <c:pt idx="192">
                  <c:v>46.924000000000007</c:v>
                </c:pt>
                <c:pt idx="193">
                  <c:v>45.839999999999996</c:v>
                </c:pt>
                <c:pt idx="194">
                  <c:v>45.246000000000002</c:v>
                </c:pt>
                <c:pt idx="195">
                  <c:v>44.892000000000003</c:v>
                </c:pt>
                <c:pt idx="196">
                  <c:v>45.277000000000001</c:v>
                </c:pt>
                <c:pt idx="197">
                  <c:v>43.347499999999997</c:v>
                </c:pt>
                <c:pt idx="198">
                  <c:v>44.427499000000005</c:v>
                </c:pt>
                <c:pt idx="199">
                  <c:v>43.414499999999997</c:v>
                </c:pt>
                <c:pt idx="200">
                  <c:v>40.509</c:v>
                </c:pt>
                <c:pt idx="201">
                  <c:v>40.662500000000172</c:v>
                </c:pt>
                <c:pt idx="202">
                  <c:v>39.984999999999999</c:v>
                </c:pt>
                <c:pt idx="203">
                  <c:v>38.620500000000149</c:v>
                </c:pt>
                <c:pt idx="204">
                  <c:v>39.1</c:v>
                </c:pt>
                <c:pt idx="205">
                  <c:v>37.70250000000015</c:v>
                </c:pt>
                <c:pt idx="206">
                  <c:v>36.729000000000013</c:v>
                </c:pt>
                <c:pt idx="207">
                  <c:v>37.309999999999995</c:v>
                </c:pt>
                <c:pt idx="208">
                  <c:v>37.590999000000011</c:v>
                </c:pt>
                <c:pt idx="209">
                  <c:v>35.553000000000004</c:v>
                </c:pt>
                <c:pt idx="210">
                  <c:v>35.631</c:v>
                </c:pt>
                <c:pt idx="211">
                  <c:v>33.936500000000002</c:v>
                </c:pt>
                <c:pt idx="212">
                  <c:v>32.829500000000003</c:v>
                </c:pt>
                <c:pt idx="213">
                  <c:v>33.052500000000002</c:v>
                </c:pt>
                <c:pt idx="214">
                  <c:v>34.258500000000012</c:v>
                </c:pt>
                <c:pt idx="215">
                  <c:v>33.527000000000001</c:v>
                </c:pt>
                <c:pt idx="216">
                  <c:v>33.518500000000003</c:v>
                </c:pt>
                <c:pt idx="217">
                  <c:v>32.647500000000001</c:v>
                </c:pt>
                <c:pt idx="218">
                  <c:v>31.204999999999988</c:v>
                </c:pt>
                <c:pt idx="219">
                  <c:v>31.043500000000002</c:v>
                </c:pt>
                <c:pt idx="220">
                  <c:v>30.927499999999906</c:v>
                </c:pt>
                <c:pt idx="221">
                  <c:v>30.560499999999898</c:v>
                </c:pt>
                <c:pt idx="222">
                  <c:v>30.104500000000005</c:v>
                </c:pt>
                <c:pt idx="223">
                  <c:v>30.391500000000001</c:v>
                </c:pt>
                <c:pt idx="224">
                  <c:v>30.216000000000001</c:v>
                </c:pt>
                <c:pt idx="225">
                  <c:v>29.49299999999991</c:v>
                </c:pt>
                <c:pt idx="226">
                  <c:v>28.2715</c:v>
                </c:pt>
                <c:pt idx="227">
                  <c:v>29.77</c:v>
                </c:pt>
                <c:pt idx="228">
                  <c:v>28.226499999999906</c:v>
                </c:pt>
                <c:pt idx="229">
                  <c:v>27.627500000000001</c:v>
                </c:pt>
                <c:pt idx="230">
                  <c:v>27.530999999999999</c:v>
                </c:pt>
                <c:pt idx="231">
                  <c:v>27.478000000000002</c:v>
                </c:pt>
                <c:pt idx="232">
                  <c:v>27.484499999999883</c:v>
                </c:pt>
                <c:pt idx="233">
                  <c:v>25.8705</c:v>
                </c:pt>
                <c:pt idx="234">
                  <c:v>25.508500000000002</c:v>
                </c:pt>
                <c:pt idx="235">
                  <c:v>25.487499999999883</c:v>
                </c:pt>
                <c:pt idx="236">
                  <c:v>25.1465</c:v>
                </c:pt>
                <c:pt idx="237">
                  <c:v>25.802</c:v>
                </c:pt>
                <c:pt idx="238">
                  <c:v>24.5365</c:v>
                </c:pt>
                <c:pt idx="239">
                  <c:v>23.428499999999868</c:v>
                </c:pt>
                <c:pt idx="240">
                  <c:v>23.469499999999876</c:v>
                </c:pt>
                <c:pt idx="241">
                  <c:v>24.885499999999883</c:v>
                </c:pt>
                <c:pt idx="242">
                  <c:v>23.9175</c:v>
                </c:pt>
                <c:pt idx="243">
                  <c:v>22.535</c:v>
                </c:pt>
                <c:pt idx="244">
                  <c:v>23.265499999999861</c:v>
                </c:pt>
                <c:pt idx="245">
                  <c:v>23.49599999999991</c:v>
                </c:pt>
                <c:pt idx="246">
                  <c:v>22.441999999999986</c:v>
                </c:pt>
                <c:pt idx="247">
                  <c:v>22.346499999999917</c:v>
                </c:pt>
                <c:pt idx="248">
                  <c:v>22.734999999999999</c:v>
                </c:pt>
                <c:pt idx="249">
                  <c:v>22.361999999999988</c:v>
                </c:pt>
                <c:pt idx="250">
                  <c:v>21.483499999999861</c:v>
                </c:pt>
                <c:pt idx="251">
                  <c:v>22.060499999999898</c:v>
                </c:pt>
                <c:pt idx="252">
                  <c:v>21.108499999999989</c:v>
                </c:pt>
                <c:pt idx="253">
                  <c:v>21.195</c:v>
                </c:pt>
                <c:pt idx="254">
                  <c:v>21.978499999999883</c:v>
                </c:pt>
                <c:pt idx="255">
                  <c:v>21.170999999999999</c:v>
                </c:pt>
                <c:pt idx="256">
                  <c:v>20.464999999999989</c:v>
                </c:pt>
                <c:pt idx="257">
                  <c:v>20.625</c:v>
                </c:pt>
                <c:pt idx="258">
                  <c:v>19.3445</c:v>
                </c:pt>
                <c:pt idx="259">
                  <c:v>18.684000000000001</c:v>
                </c:pt>
                <c:pt idx="260">
                  <c:v>18.830500000000001</c:v>
                </c:pt>
                <c:pt idx="261">
                  <c:v>20.4575</c:v>
                </c:pt>
                <c:pt idx="262">
                  <c:v>20.382499999999879</c:v>
                </c:pt>
                <c:pt idx="263">
                  <c:v>18.328499999999906</c:v>
                </c:pt>
                <c:pt idx="264">
                  <c:v>18.59</c:v>
                </c:pt>
                <c:pt idx="265">
                  <c:v>17.922499999999861</c:v>
                </c:pt>
                <c:pt idx="266">
                  <c:v>17.658000000000001</c:v>
                </c:pt>
                <c:pt idx="267">
                  <c:v>17.989499999999875</c:v>
                </c:pt>
                <c:pt idx="268">
                  <c:v>16.947500000000002</c:v>
                </c:pt>
                <c:pt idx="269">
                  <c:v>17.746499999999898</c:v>
                </c:pt>
                <c:pt idx="270">
                  <c:v>16.632000000000001</c:v>
                </c:pt>
                <c:pt idx="271">
                  <c:v>17.43349999999991</c:v>
                </c:pt>
                <c:pt idx="272">
                  <c:v>17.075500000000002</c:v>
                </c:pt>
                <c:pt idx="273">
                  <c:v>19.108000000000001</c:v>
                </c:pt>
                <c:pt idx="274">
                  <c:v>18.1235</c:v>
                </c:pt>
                <c:pt idx="275">
                  <c:v>18.098499999999905</c:v>
                </c:pt>
                <c:pt idx="276">
                  <c:v>17.079499999999989</c:v>
                </c:pt>
                <c:pt idx="277">
                  <c:v>18.421999999999986</c:v>
                </c:pt>
                <c:pt idx="278">
                  <c:v>18.250499999999914</c:v>
                </c:pt>
                <c:pt idx="279">
                  <c:v>17.024999999999999</c:v>
                </c:pt>
                <c:pt idx="280">
                  <c:v>16.5745</c:v>
                </c:pt>
                <c:pt idx="281">
                  <c:v>17.786999999999917</c:v>
                </c:pt>
                <c:pt idx="282">
                  <c:v>18.113499999999988</c:v>
                </c:pt>
                <c:pt idx="283">
                  <c:v>17.352</c:v>
                </c:pt>
                <c:pt idx="284">
                  <c:v>17.3735</c:v>
                </c:pt>
                <c:pt idx="285">
                  <c:v>18.465499999999849</c:v>
                </c:pt>
                <c:pt idx="286">
                  <c:v>17.779</c:v>
                </c:pt>
                <c:pt idx="287">
                  <c:v>17.136500000000005</c:v>
                </c:pt>
                <c:pt idx="288">
                  <c:v>16.8765</c:v>
                </c:pt>
                <c:pt idx="289">
                  <c:v>18.076000000000001</c:v>
                </c:pt>
                <c:pt idx="290">
                  <c:v>17.088499999999875</c:v>
                </c:pt>
                <c:pt idx="291">
                  <c:v>17.061999999999987</c:v>
                </c:pt>
                <c:pt idx="292">
                  <c:v>16.754999999999999</c:v>
                </c:pt>
                <c:pt idx="293">
                  <c:v>17.49749999999991</c:v>
                </c:pt>
                <c:pt idx="294">
                  <c:v>17.423999999999989</c:v>
                </c:pt>
                <c:pt idx="295">
                  <c:v>15.652000000000006</c:v>
                </c:pt>
                <c:pt idx="296">
                  <c:v>15.448500000000001</c:v>
                </c:pt>
                <c:pt idx="297">
                  <c:v>14.877500000000024</c:v>
                </c:pt>
                <c:pt idx="298">
                  <c:v>15.746999999999998</c:v>
                </c:pt>
                <c:pt idx="299">
                  <c:v>15.4085</c:v>
                </c:pt>
                <c:pt idx="300">
                  <c:v>15.256500000000004</c:v>
                </c:pt>
                <c:pt idx="301">
                  <c:v>15.316000000000004</c:v>
                </c:pt>
                <c:pt idx="302">
                  <c:v>14.594000000000001</c:v>
                </c:pt>
                <c:pt idx="303">
                  <c:v>14.518000000000001</c:v>
                </c:pt>
                <c:pt idx="304">
                  <c:v>14.005500000000024</c:v>
                </c:pt>
                <c:pt idx="305">
                  <c:v>13.892000000000024</c:v>
                </c:pt>
                <c:pt idx="306">
                  <c:v>14.323500000000006</c:v>
                </c:pt>
                <c:pt idx="307">
                  <c:v>14.6365</c:v>
                </c:pt>
                <c:pt idx="308">
                  <c:v>15.047999999999998</c:v>
                </c:pt>
                <c:pt idx="309">
                  <c:v>14.477</c:v>
                </c:pt>
                <c:pt idx="310">
                  <c:v>14.005000000000004</c:v>
                </c:pt>
                <c:pt idx="311">
                  <c:v>14.819500000000026</c:v>
                </c:pt>
                <c:pt idx="312">
                  <c:v>15.096500000000002</c:v>
                </c:pt>
                <c:pt idx="313">
                  <c:v>14.238499999999998</c:v>
                </c:pt>
                <c:pt idx="314">
                  <c:v>13.608000000000001</c:v>
                </c:pt>
                <c:pt idx="315">
                  <c:v>13.133000000000001</c:v>
                </c:pt>
                <c:pt idx="316">
                  <c:v>13.6745</c:v>
                </c:pt>
                <c:pt idx="317">
                  <c:v>13.477500000000004</c:v>
                </c:pt>
                <c:pt idx="318">
                  <c:v>13.154500000000002</c:v>
                </c:pt>
                <c:pt idx="319">
                  <c:v>13.569500000000026</c:v>
                </c:pt>
                <c:pt idx="320">
                  <c:v>12.94</c:v>
                </c:pt>
                <c:pt idx="321">
                  <c:v>13.145</c:v>
                </c:pt>
                <c:pt idx="322">
                  <c:v>12.423</c:v>
                </c:pt>
                <c:pt idx="323">
                  <c:v>13.426500000000004</c:v>
                </c:pt>
                <c:pt idx="324">
                  <c:v>13.483000000000002</c:v>
                </c:pt>
                <c:pt idx="325">
                  <c:v>13.0235</c:v>
                </c:pt>
                <c:pt idx="326">
                  <c:v>13.32</c:v>
                </c:pt>
                <c:pt idx="327">
                  <c:v>12.668000000000001</c:v>
                </c:pt>
                <c:pt idx="328">
                  <c:v>12.68</c:v>
                </c:pt>
                <c:pt idx="329">
                  <c:v>13.016500000000002</c:v>
                </c:pt>
                <c:pt idx="330">
                  <c:v>13.059500000000041</c:v>
                </c:pt>
                <c:pt idx="331">
                  <c:v>12.49</c:v>
                </c:pt>
                <c:pt idx="332">
                  <c:v>12.6</c:v>
                </c:pt>
                <c:pt idx="333">
                  <c:v>12.19</c:v>
                </c:pt>
                <c:pt idx="334">
                  <c:v>13.075500000000041</c:v>
                </c:pt>
                <c:pt idx="335">
                  <c:v>13.087</c:v>
                </c:pt>
                <c:pt idx="336">
                  <c:v>12.740999999999998</c:v>
                </c:pt>
                <c:pt idx="337">
                  <c:v>12.561500000000002</c:v>
                </c:pt>
                <c:pt idx="338">
                  <c:v>11.8375</c:v>
                </c:pt>
                <c:pt idx="339">
                  <c:v>11.853500000000052</c:v>
                </c:pt>
                <c:pt idx="340">
                  <c:v>12.075000000000006</c:v>
                </c:pt>
                <c:pt idx="341">
                  <c:v>11.2545</c:v>
                </c:pt>
                <c:pt idx="342">
                  <c:v>10.815500000000041</c:v>
                </c:pt>
                <c:pt idx="343">
                  <c:v>10.542</c:v>
                </c:pt>
                <c:pt idx="344">
                  <c:v>11.394</c:v>
                </c:pt>
                <c:pt idx="345">
                  <c:v>11.265000000000002</c:v>
                </c:pt>
                <c:pt idx="346">
                  <c:v>10.843</c:v>
                </c:pt>
                <c:pt idx="347">
                  <c:v>11.361500000000024</c:v>
                </c:pt>
                <c:pt idx="348">
                  <c:v>10.989500000000024</c:v>
                </c:pt>
                <c:pt idx="349">
                  <c:v>11.051500000000004</c:v>
                </c:pt>
                <c:pt idx="350">
                  <c:v>10.784000000000001</c:v>
                </c:pt>
                <c:pt idx="351">
                  <c:v>11.318</c:v>
                </c:pt>
                <c:pt idx="352">
                  <c:v>11.028500000000001</c:v>
                </c:pt>
                <c:pt idx="353">
                  <c:v>10.369500000000052</c:v>
                </c:pt>
                <c:pt idx="354">
                  <c:v>10.916</c:v>
                </c:pt>
                <c:pt idx="355">
                  <c:v>10.486000000000002</c:v>
                </c:pt>
                <c:pt idx="356">
                  <c:v>10.837</c:v>
                </c:pt>
                <c:pt idx="357">
                  <c:v>10.853000000000026</c:v>
                </c:pt>
                <c:pt idx="358">
                  <c:v>10.532</c:v>
                </c:pt>
                <c:pt idx="359">
                  <c:v>11.037000000000001</c:v>
                </c:pt>
                <c:pt idx="360">
                  <c:v>11.056000000000004</c:v>
                </c:pt>
                <c:pt idx="361">
                  <c:v>10.407500000000002</c:v>
                </c:pt>
                <c:pt idx="362">
                  <c:v>9.9645000000000028</c:v>
                </c:pt>
                <c:pt idx="363">
                  <c:v>10.823500000000006</c:v>
                </c:pt>
                <c:pt idx="364">
                  <c:v>10.1175</c:v>
                </c:pt>
                <c:pt idx="365">
                  <c:v>10.474500000000004</c:v>
                </c:pt>
                <c:pt idx="366">
                  <c:v>10.192</c:v>
                </c:pt>
                <c:pt idx="367">
                  <c:v>9.2865000000000002</c:v>
                </c:pt>
                <c:pt idx="368">
                  <c:v>10.335000000000004</c:v>
                </c:pt>
                <c:pt idx="369">
                  <c:v>9.6634990000000247</c:v>
                </c:pt>
                <c:pt idx="370">
                  <c:v>9.4570000000000007</c:v>
                </c:pt>
                <c:pt idx="371">
                  <c:v>9.7115000000000009</c:v>
                </c:pt>
                <c:pt idx="372">
                  <c:v>9.7355</c:v>
                </c:pt>
                <c:pt idx="373">
                  <c:v>9.5225000000000026</c:v>
                </c:pt>
                <c:pt idx="374">
                  <c:v>9.292999</c:v>
                </c:pt>
                <c:pt idx="375">
                  <c:v>9.277000000000001</c:v>
                </c:pt>
                <c:pt idx="376">
                  <c:v>9.9305000000000003</c:v>
                </c:pt>
                <c:pt idx="377">
                  <c:v>8.1369999999999987</c:v>
                </c:pt>
                <c:pt idx="378">
                  <c:v>9.4074990000000067</c:v>
                </c:pt>
                <c:pt idx="379">
                  <c:v>9.1930000000000014</c:v>
                </c:pt>
                <c:pt idx="380">
                  <c:v>9.8264990000000267</c:v>
                </c:pt>
                <c:pt idx="381">
                  <c:v>9.49</c:v>
                </c:pt>
                <c:pt idx="382">
                  <c:v>9.6299989999999998</c:v>
                </c:pt>
                <c:pt idx="383">
                  <c:v>9.9010000000000016</c:v>
                </c:pt>
                <c:pt idx="384">
                  <c:v>9.5979989999999997</c:v>
                </c:pt>
                <c:pt idx="385">
                  <c:v>9.6454990000000027</c:v>
                </c:pt>
                <c:pt idx="386">
                  <c:v>9.2585000000000015</c:v>
                </c:pt>
                <c:pt idx="387">
                  <c:v>8.9025000000000247</c:v>
                </c:pt>
                <c:pt idx="388">
                  <c:v>9.2174990000000001</c:v>
                </c:pt>
                <c:pt idx="389">
                  <c:v>9.1484999999999985</c:v>
                </c:pt>
                <c:pt idx="390">
                  <c:v>9.4255000000000067</c:v>
                </c:pt>
                <c:pt idx="391">
                  <c:v>9.7489989999999889</c:v>
                </c:pt>
                <c:pt idx="392">
                  <c:v>9.5565000000000246</c:v>
                </c:pt>
                <c:pt idx="393">
                  <c:v>9.0105000000000004</c:v>
                </c:pt>
                <c:pt idx="394">
                  <c:v>9.4555000000000522</c:v>
                </c:pt>
                <c:pt idx="395">
                  <c:v>9.0010000000000012</c:v>
                </c:pt>
                <c:pt idx="396">
                  <c:v>9.1130000000000013</c:v>
                </c:pt>
                <c:pt idx="397">
                  <c:v>9.2675000000000001</c:v>
                </c:pt>
                <c:pt idx="398">
                  <c:v>8.8105000000000047</c:v>
                </c:pt>
                <c:pt idx="399">
                  <c:v>9.1939989999999998</c:v>
                </c:pt>
                <c:pt idx="400">
                  <c:v>9.5204990000000027</c:v>
                </c:pt>
                <c:pt idx="401">
                  <c:v>10.663</c:v>
                </c:pt>
                <c:pt idx="402">
                  <c:v>10.1495</c:v>
                </c:pt>
                <c:pt idx="403">
                  <c:v>9.2459989999999994</c:v>
                </c:pt>
                <c:pt idx="404">
                  <c:v>9.4260000000000002</c:v>
                </c:pt>
                <c:pt idx="405">
                  <c:v>10.615500000000004</c:v>
                </c:pt>
                <c:pt idx="406">
                  <c:v>10.147999999999998</c:v>
                </c:pt>
                <c:pt idx="407">
                  <c:v>10.392500000000041</c:v>
                </c:pt>
                <c:pt idx="408">
                  <c:v>11.865500000000058</c:v>
                </c:pt>
                <c:pt idx="409">
                  <c:v>11.303000000000004</c:v>
                </c:pt>
                <c:pt idx="410">
                  <c:v>10.817500000000004</c:v>
                </c:pt>
                <c:pt idx="411">
                  <c:v>11.326500000000006</c:v>
                </c:pt>
                <c:pt idx="412">
                  <c:v>10.783000000000001</c:v>
                </c:pt>
                <c:pt idx="413">
                  <c:v>11.1965</c:v>
                </c:pt>
                <c:pt idx="414">
                  <c:v>11.615500000000004</c:v>
                </c:pt>
                <c:pt idx="415">
                  <c:v>10.971500000000002</c:v>
                </c:pt>
                <c:pt idx="416">
                  <c:v>11.166</c:v>
                </c:pt>
                <c:pt idx="417">
                  <c:v>10.432</c:v>
                </c:pt>
                <c:pt idx="418">
                  <c:v>10.994</c:v>
                </c:pt>
                <c:pt idx="419">
                  <c:v>10.668000000000001</c:v>
                </c:pt>
                <c:pt idx="420">
                  <c:v>10.59</c:v>
                </c:pt>
                <c:pt idx="421">
                  <c:v>10.614000000000001</c:v>
                </c:pt>
                <c:pt idx="422">
                  <c:v>10.452500000000056</c:v>
                </c:pt>
                <c:pt idx="423">
                  <c:v>10.891</c:v>
                </c:pt>
                <c:pt idx="424">
                  <c:v>10.650500000000006</c:v>
                </c:pt>
                <c:pt idx="425">
                  <c:v>10.498000000000001</c:v>
                </c:pt>
                <c:pt idx="426">
                  <c:v>11.587</c:v>
                </c:pt>
                <c:pt idx="427">
                  <c:v>11.405500000000041</c:v>
                </c:pt>
                <c:pt idx="428">
                  <c:v>10.720999999999998</c:v>
                </c:pt>
                <c:pt idx="429">
                  <c:v>11.564</c:v>
                </c:pt>
                <c:pt idx="430">
                  <c:v>11.370500000000026</c:v>
                </c:pt>
                <c:pt idx="431">
                  <c:v>11.578000000000001</c:v>
                </c:pt>
                <c:pt idx="432">
                  <c:v>11.553500000000026</c:v>
                </c:pt>
                <c:pt idx="433">
                  <c:v>10.991</c:v>
                </c:pt>
                <c:pt idx="434">
                  <c:v>11.6965</c:v>
                </c:pt>
                <c:pt idx="435">
                  <c:v>10.515000000000002</c:v>
                </c:pt>
                <c:pt idx="436">
                  <c:v>8.5419999999999998</c:v>
                </c:pt>
                <c:pt idx="437">
                  <c:v>10.676</c:v>
                </c:pt>
                <c:pt idx="438">
                  <c:v>10.938500000000001</c:v>
                </c:pt>
                <c:pt idx="439">
                  <c:v>10.184000000000001</c:v>
                </c:pt>
                <c:pt idx="440">
                  <c:v>10.357500000000041</c:v>
                </c:pt>
                <c:pt idx="441">
                  <c:v>11.589</c:v>
                </c:pt>
                <c:pt idx="442">
                  <c:v>11.185500000000006</c:v>
                </c:pt>
                <c:pt idx="443">
                  <c:v>10.853000000000026</c:v>
                </c:pt>
                <c:pt idx="444">
                  <c:v>10.794500000000001</c:v>
                </c:pt>
                <c:pt idx="445">
                  <c:v>10.1145</c:v>
                </c:pt>
                <c:pt idx="446">
                  <c:v>11.426500000000004</c:v>
                </c:pt>
                <c:pt idx="447">
                  <c:v>12.19</c:v>
                </c:pt>
                <c:pt idx="448">
                  <c:v>11.949</c:v>
                </c:pt>
                <c:pt idx="449">
                  <c:v>12.003</c:v>
                </c:pt>
                <c:pt idx="450">
                  <c:v>11.419</c:v>
                </c:pt>
                <c:pt idx="451">
                  <c:v>12.283000000000001</c:v>
                </c:pt>
                <c:pt idx="452">
                  <c:v>12.057500000000006</c:v>
                </c:pt>
                <c:pt idx="453">
                  <c:v>12.003</c:v>
                </c:pt>
                <c:pt idx="454">
                  <c:v>11.801</c:v>
                </c:pt>
                <c:pt idx="455">
                  <c:v>11.913500000000004</c:v>
                </c:pt>
                <c:pt idx="456">
                  <c:v>11.879500000000041</c:v>
                </c:pt>
                <c:pt idx="457">
                  <c:v>11.572500000000026</c:v>
                </c:pt>
                <c:pt idx="458">
                  <c:v>12.231499999999999</c:v>
                </c:pt>
                <c:pt idx="459">
                  <c:v>12.546000000000001</c:v>
                </c:pt>
                <c:pt idx="460">
                  <c:v>12.211500000000001</c:v>
                </c:pt>
                <c:pt idx="461">
                  <c:v>12.1015</c:v>
                </c:pt>
                <c:pt idx="462">
                  <c:v>11.969500000000041</c:v>
                </c:pt>
                <c:pt idx="463">
                  <c:v>12.248499999999998</c:v>
                </c:pt>
                <c:pt idx="464">
                  <c:v>11.988</c:v>
                </c:pt>
                <c:pt idx="465">
                  <c:v>12.820500000000004</c:v>
                </c:pt>
                <c:pt idx="466">
                  <c:v>12.936500000000002</c:v>
                </c:pt>
                <c:pt idx="467">
                  <c:v>12.868</c:v>
                </c:pt>
                <c:pt idx="468">
                  <c:v>13.0265</c:v>
                </c:pt>
                <c:pt idx="469">
                  <c:v>12.576500000000006</c:v>
                </c:pt>
                <c:pt idx="470">
                  <c:v>12.759</c:v>
                </c:pt>
                <c:pt idx="471">
                  <c:v>13.6355</c:v>
                </c:pt>
                <c:pt idx="472">
                  <c:v>13.341000000000001</c:v>
                </c:pt>
                <c:pt idx="473">
                  <c:v>13.5495</c:v>
                </c:pt>
                <c:pt idx="474">
                  <c:v>14.915500000000026</c:v>
                </c:pt>
                <c:pt idx="475">
                  <c:v>15.084</c:v>
                </c:pt>
                <c:pt idx="476">
                  <c:v>14.150500000000006</c:v>
                </c:pt>
                <c:pt idx="477">
                  <c:v>14.926</c:v>
                </c:pt>
                <c:pt idx="478">
                  <c:v>15.404500000000002</c:v>
                </c:pt>
                <c:pt idx="479">
                  <c:v>16.310500000000001</c:v>
                </c:pt>
                <c:pt idx="480">
                  <c:v>17.714500000000001</c:v>
                </c:pt>
              </c:numCache>
            </c:numRef>
          </c:yVal>
          <c:smooth val="1"/>
          <c:extLst>
            <c:ext xmlns:c16="http://schemas.microsoft.com/office/drawing/2014/chart" uri="{C3380CC4-5D6E-409C-BE32-E72D297353CC}">
              <c16:uniqueId val="{0000000F-DDF2-49AC-8AE7-D06E65AAA011}"/>
            </c:ext>
          </c:extLst>
        </c:ser>
        <c:ser>
          <c:idx val="16"/>
          <c:order val="16"/>
          <c:spPr>
            <a:ln w="12700">
              <a:solidFill>
                <a:srgbClr val="3366FF"/>
              </a:solidFill>
              <a:prstDash val="solid"/>
            </a:ln>
          </c:spPr>
          <c:marker>
            <c:symbol val="none"/>
          </c:marker>
          <c:xVal>
            <c:numRef>
              <c:f>vzapb!$A$1:$A$535</c:f>
              <c:numCache>
                <c:formatCode>General</c:formatCode>
                <c:ptCount val="535"/>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vzapb!$R$1:$R$535</c:f>
              <c:numCache>
                <c:formatCode>General</c:formatCode>
                <c:ptCount val="535"/>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964.72</c:v>
                </c:pt>
                <c:pt idx="13">
                  <c:v>824.20949900000005</c:v>
                </c:pt>
                <c:pt idx="14">
                  <c:v>680.48649999999998</c:v>
                </c:pt>
                <c:pt idx="15">
                  <c:v>560.64049999999997</c:v>
                </c:pt>
                <c:pt idx="16">
                  <c:v>444.62950000000001</c:v>
                </c:pt>
                <c:pt idx="17">
                  <c:v>337.02449999999999</c:v>
                </c:pt>
                <c:pt idx="18">
                  <c:v>253.976</c:v>
                </c:pt>
                <c:pt idx="19">
                  <c:v>185.17949999999999</c:v>
                </c:pt>
                <c:pt idx="20">
                  <c:v>173.11549999999997</c:v>
                </c:pt>
                <c:pt idx="21">
                  <c:v>115.8205</c:v>
                </c:pt>
                <c:pt idx="22">
                  <c:v>74.259998999999979</c:v>
                </c:pt>
                <c:pt idx="23">
                  <c:v>50.212000000000003</c:v>
                </c:pt>
                <c:pt idx="24">
                  <c:v>37.896000000000001</c:v>
                </c:pt>
                <c:pt idx="25">
                  <c:v>28.347999999999999</c:v>
                </c:pt>
                <c:pt idx="26">
                  <c:v>24.677499999999988</c:v>
                </c:pt>
                <c:pt idx="27">
                  <c:v>22.369</c:v>
                </c:pt>
                <c:pt idx="28">
                  <c:v>21.981000000000002</c:v>
                </c:pt>
                <c:pt idx="29">
                  <c:v>21.764999999999986</c:v>
                </c:pt>
                <c:pt idx="30">
                  <c:v>21.431999999999999</c:v>
                </c:pt>
                <c:pt idx="31">
                  <c:v>22.353999999999999</c:v>
                </c:pt>
                <c:pt idx="32">
                  <c:v>23.628499999999917</c:v>
                </c:pt>
                <c:pt idx="33">
                  <c:v>24.894500000000001</c:v>
                </c:pt>
                <c:pt idx="34">
                  <c:v>26.351500000000001</c:v>
                </c:pt>
                <c:pt idx="35">
                  <c:v>26.124500000000001</c:v>
                </c:pt>
                <c:pt idx="36">
                  <c:v>27.254000000000001</c:v>
                </c:pt>
                <c:pt idx="37">
                  <c:v>30.0745</c:v>
                </c:pt>
                <c:pt idx="38">
                  <c:v>33.358499999999999</c:v>
                </c:pt>
                <c:pt idx="39">
                  <c:v>33.563000000000002</c:v>
                </c:pt>
                <c:pt idx="40">
                  <c:v>36.075500000000012</c:v>
                </c:pt>
                <c:pt idx="41">
                  <c:v>37.244500000000002</c:v>
                </c:pt>
                <c:pt idx="42">
                  <c:v>39.3005</c:v>
                </c:pt>
                <c:pt idx="43">
                  <c:v>41.602999000000011</c:v>
                </c:pt>
                <c:pt idx="44">
                  <c:v>44.07</c:v>
                </c:pt>
                <c:pt idx="45">
                  <c:v>47.156500000000001</c:v>
                </c:pt>
                <c:pt idx="46">
                  <c:v>49.467000000000006</c:v>
                </c:pt>
                <c:pt idx="47">
                  <c:v>49.743500000000012</c:v>
                </c:pt>
                <c:pt idx="48">
                  <c:v>53.850999999999999</c:v>
                </c:pt>
                <c:pt idx="49">
                  <c:v>55.943999999999996</c:v>
                </c:pt>
                <c:pt idx="50">
                  <c:v>60.016999999999996</c:v>
                </c:pt>
                <c:pt idx="51">
                  <c:v>63.236500000000063</c:v>
                </c:pt>
                <c:pt idx="52">
                  <c:v>65.308499999999981</c:v>
                </c:pt>
                <c:pt idx="53">
                  <c:v>68.777000000000001</c:v>
                </c:pt>
                <c:pt idx="54">
                  <c:v>72.453998999999982</c:v>
                </c:pt>
                <c:pt idx="55">
                  <c:v>73.935000000000002</c:v>
                </c:pt>
                <c:pt idx="56">
                  <c:v>79.902000000000001</c:v>
                </c:pt>
                <c:pt idx="57">
                  <c:v>78.650498999999598</c:v>
                </c:pt>
                <c:pt idx="58">
                  <c:v>71.905000000000001</c:v>
                </c:pt>
                <c:pt idx="59">
                  <c:v>86.972999999999999</c:v>
                </c:pt>
                <c:pt idx="60">
                  <c:v>89.009</c:v>
                </c:pt>
                <c:pt idx="61">
                  <c:v>90.218998999999982</c:v>
                </c:pt>
                <c:pt idx="62">
                  <c:v>93.328999999999979</c:v>
                </c:pt>
                <c:pt idx="63">
                  <c:v>95.114000000000004</c:v>
                </c:pt>
                <c:pt idx="64">
                  <c:v>99.036000000000001</c:v>
                </c:pt>
                <c:pt idx="65">
                  <c:v>102.07850000000001</c:v>
                </c:pt>
                <c:pt idx="66">
                  <c:v>105.5825</c:v>
                </c:pt>
                <c:pt idx="67">
                  <c:v>104.651</c:v>
                </c:pt>
                <c:pt idx="68">
                  <c:v>108.98699999999999</c:v>
                </c:pt>
                <c:pt idx="69">
                  <c:v>113.371</c:v>
                </c:pt>
                <c:pt idx="70">
                  <c:v>114.59050000000002</c:v>
                </c:pt>
                <c:pt idx="71">
                  <c:v>119.107</c:v>
                </c:pt>
                <c:pt idx="72">
                  <c:v>123.321</c:v>
                </c:pt>
                <c:pt idx="73">
                  <c:v>126.4235</c:v>
                </c:pt>
                <c:pt idx="74">
                  <c:v>130.084</c:v>
                </c:pt>
                <c:pt idx="75">
                  <c:v>133.25399999999999</c:v>
                </c:pt>
                <c:pt idx="76">
                  <c:v>136.88650000000001</c:v>
                </c:pt>
                <c:pt idx="77">
                  <c:v>142.74649999999997</c:v>
                </c:pt>
                <c:pt idx="78">
                  <c:v>143.16399999999999</c:v>
                </c:pt>
                <c:pt idx="79">
                  <c:v>147.38300000000001</c:v>
                </c:pt>
                <c:pt idx="80">
                  <c:v>154.13049999999998</c:v>
                </c:pt>
                <c:pt idx="81">
                  <c:v>155.06300000000002</c:v>
                </c:pt>
                <c:pt idx="82">
                  <c:v>155.81800000000001</c:v>
                </c:pt>
                <c:pt idx="83">
                  <c:v>160.054</c:v>
                </c:pt>
                <c:pt idx="84">
                  <c:v>162.76049999999998</c:v>
                </c:pt>
                <c:pt idx="85">
                  <c:v>161.08800000000059</c:v>
                </c:pt>
                <c:pt idx="86">
                  <c:v>165.29749999999999</c:v>
                </c:pt>
                <c:pt idx="87">
                  <c:v>168.024</c:v>
                </c:pt>
                <c:pt idx="88">
                  <c:v>171.19750000000002</c:v>
                </c:pt>
                <c:pt idx="89">
                  <c:v>169.24449999999999</c:v>
                </c:pt>
                <c:pt idx="90">
                  <c:v>168.38150000000007</c:v>
                </c:pt>
                <c:pt idx="91">
                  <c:v>168.90449999999998</c:v>
                </c:pt>
                <c:pt idx="92">
                  <c:v>176.71199999999999</c:v>
                </c:pt>
                <c:pt idx="93">
                  <c:v>175.721</c:v>
                </c:pt>
                <c:pt idx="94">
                  <c:v>174.71299999999999</c:v>
                </c:pt>
                <c:pt idx="95">
                  <c:v>174.19150000000002</c:v>
                </c:pt>
                <c:pt idx="96">
                  <c:v>179.15800000000004</c:v>
                </c:pt>
                <c:pt idx="97">
                  <c:v>177.42450000000002</c:v>
                </c:pt>
                <c:pt idx="98">
                  <c:v>177.08150000000001</c:v>
                </c:pt>
                <c:pt idx="99">
                  <c:v>177.16850000000002</c:v>
                </c:pt>
                <c:pt idx="100">
                  <c:v>175.59</c:v>
                </c:pt>
                <c:pt idx="101">
                  <c:v>178.83200000000059</c:v>
                </c:pt>
                <c:pt idx="102">
                  <c:v>175.81399999999999</c:v>
                </c:pt>
                <c:pt idx="103">
                  <c:v>177.85550000000001</c:v>
                </c:pt>
                <c:pt idx="104">
                  <c:v>176.71649999999997</c:v>
                </c:pt>
                <c:pt idx="105">
                  <c:v>181.35900000000001</c:v>
                </c:pt>
                <c:pt idx="106">
                  <c:v>178.8125</c:v>
                </c:pt>
                <c:pt idx="107">
                  <c:v>177.43300000000002</c:v>
                </c:pt>
                <c:pt idx="108">
                  <c:v>179.7885</c:v>
                </c:pt>
                <c:pt idx="109">
                  <c:v>177.24199999999999</c:v>
                </c:pt>
                <c:pt idx="110">
                  <c:v>175.691</c:v>
                </c:pt>
                <c:pt idx="111">
                  <c:v>179.0805</c:v>
                </c:pt>
                <c:pt idx="112">
                  <c:v>175.3955</c:v>
                </c:pt>
                <c:pt idx="113">
                  <c:v>178.74399999999972</c:v>
                </c:pt>
                <c:pt idx="114">
                  <c:v>174.03549999999998</c:v>
                </c:pt>
                <c:pt idx="115">
                  <c:v>171.1825</c:v>
                </c:pt>
                <c:pt idx="116">
                  <c:v>168.67299999999997</c:v>
                </c:pt>
                <c:pt idx="117">
                  <c:v>171.07649999999998</c:v>
                </c:pt>
                <c:pt idx="118">
                  <c:v>171.20749999999998</c:v>
                </c:pt>
                <c:pt idx="119">
                  <c:v>172.06900000000002</c:v>
                </c:pt>
                <c:pt idx="120">
                  <c:v>166.32050000000001</c:v>
                </c:pt>
                <c:pt idx="121">
                  <c:v>164</c:v>
                </c:pt>
                <c:pt idx="122">
                  <c:v>162.10549999999998</c:v>
                </c:pt>
                <c:pt idx="123">
                  <c:v>161.31449999999998</c:v>
                </c:pt>
                <c:pt idx="124">
                  <c:v>157.26949999999999</c:v>
                </c:pt>
                <c:pt idx="125">
                  <c:v>157.83500000000001</c:v>
                </c:pt>
                <c:pt idx="126">
                  <c:v>155.1525</c:v>
                </c:pt>
                <c:pt idx="127">
                  <c:v>155.8270000000006</c:v>
                </c:pt>
                <c:pt idx="128">
                  <c:v>152.95950000000002</c:v>
                </c:pt>
                <c:pt idx="129">
                  <c:v>149.81900000000002</c:v>
                </c:pt>
                <c:pt idx="130">
                  <c:v>149.3775</c:v>
                </c:pt>
                <c:pt idx="131">
                  <c:v>143.48100000000059</c:v>
                </c:pt>
                <c:pt idx="132">
                  <c:v>141.63649999999998</c:v>
                </c:pt>
                <c:pt idx="133">
                  <c:v>139.60750000000002</c:v>
                </c:pt>
                <c:pt idx="134">
                  <c:v>138.24049999999997</c:v>
                </c:pt>
                <c:pt idx="135">
                  <c:v>140.51250000000002</c:v>
                </c:pt>
                <c:pt idx="136">
                  <c:v>136.08950000000002</c:v>
                </c:pt>
                <c:pt idx="137">
                  <c:v>135.75</c:v>
                </c:pt>
                <c:pt idx="138">
                  <c:v>132.4820000000006</c:v>
                </c:pt>
                <c:pt idx="139">
                  <c:v>128.77399999999992</c:v>
                </c:pt>
                <c:pt idx="140">
                  <c:v>127.48699999999999</c:v>
                </c:pt>
                <c:pt idx="141">
                  <c:v>127.93049999999999</c:v>
                </c:pt>
                <c:pt idx="142">
                  <c:v>119.5505</c:v>
                </c:pt>
                <c:pt idx="143">
                  <c:v>120.81150000000002</c:v>
                </c:pt>
                <c:pt idx="144">
                  <c:v>118.19199999999999</c:v>
                </c:pt>
                <c:pt idx="145">
                  <c:v>119.279</c:v>
                </c:pt>
                <c:pt idx="146">
                  <c:v>117.17349999999998</c:v>
                </c:pt>
                <c:pt idx="147">
                  <c:v>114.0505</c:v>
                </c:pt>
                <c:pt idx="148">
                  <c:v>111.08450000000002</c:v>
                </c:pt>
                <c:pt idx="149">
                  <c:v>109.90300000000002</c:v>
                </c:pt>
                <c:pt idx="150">
                  <c:v>110.51100000000002</c:v>
                </c:pt>
                <c:pt idx="151">
                  <c:v>104.5325</c:v>
                </c:pt>
                <c:pt idx="152">
                  <c:v>100.2355</c:v>
                </c:pt>
                <c:pt idx="153">
                  <c:v>101.224</c:v>
                </c:pt>
                <c:pt idx="154">
                  <c:v>99.430999999999997</c:v>
                </c:pt>
                <c:pt idx="155">
                  <c:v>97.8155</c:v>
                </c:pt>
                <c:pt idx="156">
                  <c:v>93.453500000000005</c:v>
                </c:pt>
                <c:pt idx="157">
                  <c:v>95.411500000000359</c:v>
                </c:pt>
                <c:pt idx="158">
                  <c:v>93.442499999999995</c:v>
                </c:pt>
                <c:pt idx="159">
                  <c:v>91.527500000000003</c:v>
                </c:pt>
                <c:pt idx="160">
                  <c:v>89.691999999999993</c:v>
                </c:pt>
                <c:pt idx="161">
                  <c:v>87.224500000000006</c:v>
                </c:pt>
                <c:pt idx="162">
                  <c:v>86.194500000000005</c:v>
                </c:pt>
                <c:pt idx="163">
                  <c:v>83.030500000000004</c:v>
                </c:pt>
                <c:pt idx="164">
                  <c:v>82.274999999999991</c:v>
                </c:pt>
                <c:pt idx="165">
                  <c:v>81.920500000000004</c:v>
                </c:pt>
                <c:pt idx="166">
                  <c:v>77.447498999999993</c:v>
                </c:pt>
                <c:pt idx="167">
                  <c:v>75.481499999999997</c:v>
                </c:pt>
                <c:pt idx="168">
                  <c:v>74.878499999999988</c:v>
                </c:pt>
                <c:pt idx="169">
                  <c:v>73.283500000000004</c:v>
                </c:pt>
                <c:pt idx="170">
                  <c:v>72.584999999999994</c:v>
                </c:pt>
                <c:pt idx="171">
                  <c:v>70.317499999999995</c:v>
                </c:pt>
                <c:pt idx="172">
                  <c:v>68.8095</c:v>
                </c:pt>
                <c:pt idx="173">
                  <c:v>67.450500000000005</c:v>
                </c:pt>
                <c:pt idx="174">
                  <c:v>65.633499999999998</c:v>
                </c:pt>
                <c:pt idx="175">
                  <c:v>64.703498999999979</c:v>
                </c:pt>
                <c:pt idx="176">
                  <c:v>63.362500000000011</c:v>
                </c:pt>
                <c:pt idx="177">
                  <c:v>62.117999000000005</c:v>
                </c:pt>
                <c:pt idx="178">
                  <c:v>61.068500000000149</c:v>
                </c:pt>
                <c:pt idx="179">
                  <c:v>59.553000000000004</c:v>
                </c:pt>
                <c:pt idx="180">
                  <c:v>60.221000000000011</c:v>
                </c:pt>
                <c:pt idx="181">
                  <c:v>58.955500000000001</c:v>
                </c:pt>
                <c:pt idx="182">
                  <c:v>56.7</c:v>
                </c:pt>
                <c:pt idx="183">
                  <c:v>55.363500000000002</c:v>
                </c:pt>
                <c:pt idx="184">
                  <c:v>55.739000000000011</c:v>
                </c:pt>
                <c:pt idx="185">
                  <c:v>53.8005</c:v>
                </c:pt>
                <c:pt idx="186">
                  <c:v>52.425000000000011</c:v>
                </c:pt>
                <c:pt idx="187">
                  <c:v>51.3095</c:v>
                </c:pt>
                <c:pt idx="188">
                  <c:v>52.179000000000002</c:v>
                </c:pt>
                <c:pt idx="189">
                  <c:v>49.854999999999997</c:v>
                </c:pt>
                <c:pt idx="190">
                  <c:v>48.3765</c:v>
                </c:pt>
                <c:pt idx="191">
                  <c:v>47.5565</c:v>
                </c:pt>
                <c:pt idx="192">
                  <c:v>48.031500000000001</c:v>
                </c:pt>
                <c:pt idx="193">
                  <c:v>45.745500000000149</c:v>
                </c:pt>
                <c:pt idx="194">
                  <c:v>45.414499999999997</c:v>
                </c:pt>
                <c:pt idx="195">
                  <c:v>44.52</c:v>
                </c:pt>
                <c:pt idx="196">
                  <c:v>45.9435</c:v>
                </c:pt>
                <c:pt idx="197">
                  <c:v>44.681000000000004</c:v>
                </c:pt>
                <c:pt idx="198">
                  <c:v>43.136000000000003</c:v>
                </c:pt>
                <c:pt idx="199">
                  <c:v>43.02</c:v>
                </c:pt>
                <c:pt idx="200">
                  <c:v>40.766000000000012</c:v>
                </c:pt>
                <c:pt idx="201">
                  <c:v>41.300999999999995</c:v>
                </c:pt>
                <c:pt idx="202">
                  <c:v>41.395500000000013</c:v>
                </c:pt>
                <c:pt idx="203">
                  <c:v>39.862500000000011</c:v>
                </c:pt>
                <c:pt idx="204">
                  <c:v>39.905000000000001</c:v>
                </c:pt>
                <c:pt idx="205">
                  <c:v>37.247</c:v>
                </c:pt>
                <c:pt idx="206">
                  <c:v>37.519000000000005</c:v>
                </c:pt>
                <c:pt idx="207">
                  <c:v>37.235500000000172</c:v>
                </c:pt>
                <c:pt idx="208">
                  <c:v>35.292000000000172</c:v>
                </c:pt>
                <c:pt idx="209">
                  <c:v>35.402000000000001</c:v>
                </c:pt>
                <c:pt idx="210">
                  <c:v>34.916499999999999</c:v>
                </c:pt>
                <c:pt idx="211">
                  <c:v>35.541499999999999</c:v>
                </c:pt>
                <c:pt idx="212">
                  <c:v>34.892000000000003</c:v>
                </c:pt>
                <c:pt idx="213">
                  <c:v>34.431000000000004</c:v>
                </c:pt>
                <c:pt idx="214">
                  <c:v>32.520000000000003</c:v>
                </c:pt>
                <c:pt idx="215">
                  <c:v>31.278499999999898</c:v>
                </c:pt>
                <c:pt idx="216">
                  <c:v>32.349499999999999</c:v>
                </c:pt>
                <c:pt idx="217">
                  <c:v>31.793500000000002</c:v>
                </c:pt>
                <c:pt idx="218">
                  <c:v>31.1235</c:v>
                </c:pt>
                <c:pt idx="219">
                  <c:v>30.55549999999991</c:v>
                </c:pt>
                <c:pt idx="220">
                  <c:v>30.675000000000001</c:v>
                </c:pt>
                <c:pt idx="221">
                  <c:v>29.559000000000001</c:v>
                </c:pt>
                <c:pt idx="222">
                  <c:v>29.084</c:v>
                </c:pt>
                <c:pt idx="223">
                  <c:v>29.02349999999991</c:v>
                </c:pt>
                <c:pt idx="224">
                  <c:v>30.150000000000031</c:v>
                </c:pt>
                <c:pt idx="225">
                  <c:v>28.488499999999835</c:v>
                </c:pt>
                <c:pt idx="226">
                  <c:v>28.600999999999999</c:v>
                </c:pt>
                <c:pt idx="227">
                  <c:v>28.257000000000001</c:v>
                </c:pt>
                <c:pt idx="228">
                  <c:v>27.820499999999921</c:v>
                </c:pt>
                <c:pt idx="229">
                  <c:v>26.0305</c:v>
                </c:pt>
                <c:pt idx="230">
                  <c:v>26.939</c:v>
                </c:pt>
                <c:pt idx="231">
                  <c:v>26.016500000000001</c:v>
                </c:pt>
                <c:pt idx="232">
                  <c:v>25.985499999999835</c:v>
                </c:pt>
                <c:pt idx="233">
                  <c:v>27.58</c:v>
                </c:pt>
                <c:pt idx="234">
                  <c:v>26.24599999999991</c:v>
                </c:pt>
                <c:pt idx="235">
                  <c:v>24.263000000000002</c:v>
                </c:pt>
                <c:pt idx="236">
                  <c:v>25.042499999999883</c:v>
                </c:pt>
                <c:pt idx="237">
                  <c:v>25.664999999999999</c:v>
                </c:pt>
                <c:pt idx="238">
                  <c:v>24.684999999999999</c:v>
                </c:pt>
                <c:pt idx="239">
                  <c:v>24.500499999999914</c:v>
                </c:pt>
                <c:pt idx="240">
                  <c:v>23.532</c:v>
                </c:pt>
                <c:pt idx="241">
                  <c:v>23.200500000000002</c:v>
                </c:pt>
                <c:pt idx="242">
                  <c:v>23.741999999999987</c:v>
                </c:pt>
                <c:pt idx="243">
                  <c:v>22.726499999999906</c:v>
                </c:pt>
                <c:pt idx="244">
                  <c:v>22.326000000000001</c:v>
                </c:pt>
                <c:pt idx="245">
                  <c:v>22.808</c:v>
                </c:pt>
                <c:pt idx="246">
                  <c:v>23.228999999999989</c:v>
                </c:pt>
                <c:pt idx="247">
                  <c:v>22.6555</c:v>
                </c:pt>
                <c:pt idx="248">
                  <c:v>22.671500000000005</c:v>
                </c:pt>
                <c:pt idx="249">
                  <c:v>22.032</c:v>
                </c:pt>
                <c:pt idx="250">
                  <c:v>22.786499999999876</c:v>
                </c:pt>
                <c:pt idx="251">
                  <c:v>21.794499999999989</c:v>
                </c:pt>
                <c:pt idx="252">
                  <c:v>21.696000000000005</c:v>
                </c:pt>
                <c:pt idx="253">
                  <c:v>22.1205</c:v>
                </c:pt>
                <c:pt idx="254">
                  <c:v>21.611499999999999</c:v>
                </c:pt>
                <c:pt idx="255">
                  <c:v>20.135999999999999</c:v>
                </c:pt>
                <c:pt idx="256">
                  <c:v>19.947500000000002</c:v>
                </c:pt>
                <c:pt idx="257">
                  <c:v>19.041499999999989</c:v>
                </c:pt>
                <c:pt idx="258">
                  <c:v>20.05</c:v>
                </c:pt>
                <c:pt idx="259">
                  <c:v>19.887</c:v>
                </c:pt>
                <c:pt idx="260">
                  <c:v>20.421999999999986</c:v>
                </c:pt>
                <c:pt idx="261">
                  <c:v>19.84</c:v>
                </c:pt>
                <c:pt idx="262">
                  <c:v>19.025499999999891</c:v>
                </c:pt>
                <c:pt idx="263">
                  <c:v>19.129000000000001</c:v>
                </c:pt>
                <c:pt idx="264">
                  <c:v>18.533000000000001</c:v>
                </c:pt>
                <c:pt idx="265">
                  <c:v>18.365499999999887</c:v>
                </c:pt>
                <c:pt idx="266">
                  <c:v>18.184999999999999</c:v>
                </c:pt>
                <c:pt idx="267">
                  <c:v>18.5535</c:v>
                </c:pt>
                <c:pt idx="268">
                  <c:v>18.5245</c:v>
                </c:pt>
                <c:pt idx="269">
                  <c:v>17.842499999999905</c:v>
                </c:pt>
                <c:pt idx="270">
                  <c:v>18.641999999999999</c:v>
                </c:pt>
                <c:pt idx="271">
                  <c:v>19.048499999999883</c:v>
                </c:pt>
                <c:pt idx="272">
                  <c:v>18.607500000000005</c:v>
                </c:pt>
                <c:pt idx="273">
                  <c:v>18.379000000000001</c:v>
                </c:pt>
                <c:pt idx="274">
                  <c:v>17.7715</c:v>
                </c:pt>
                <c:pt idx="275">
                  <c:v>17.253499999999917</c:v>
                </c:pt>
                <c:pt idx="276">
                  <c:v>17.963499999999875</c:v>
                </c:pt>
                <c:pt idx="277">
                  <c:v>17.318000000000001</c:v>
                </c:pt>
                <c:pt idx="278">
                  <c:v>17.871500000000001</c:v>
                </c:pt>
                <c:pt idx="279">
                  <c:v>18.0185</c:v>
                </c:pt>
                <c:pt idx="280">
                  <c:v>17.801500000000001</c:v>
                </c:pt>
                <c:pt idx="281">
                  <c:v>18.0015</c:v>
                </c:pt>
                <c:pt idx="282">
                  <c:v>18.543500000000002</c:v>
                </c:pt>
                <c:pt idx="283">
                  <c:v>17.5</c:v>
                </c:pt>
                <c:pt idx="284">
                  <c:v>17.346499999999917</c:v>
                </c:pt>
                <c:pt idx="285">
                  <c:v>17.790500000000002</c:v>
                </c:pt>
                <c:pt idx="286">
                  <c:v>18.826499999999989</c:v>
                </c:pt>
                <c:pt idx="287">
                  <c:v>18.75</c:v>
                </c:pt>
                <c:pt idx="288">
                  <c:v>17.283999999999917</c:v>
                </c:pt>
                <c:pt idx="289">
                  <c:v>17.209499999999906</c:v>
                </c:pt>
                <c:pt idx="290">
                  <c:v>16.90299999999991</c:v>
                </c:pt>
                <c:pt idx="291">
                  <c:v>17.4145</c:v>
                </c:pt>
                <c:pt idx="292">
                  <c:v>16.698</c:v>
                </c:pt>
                <c:pt idx="293">
                  <c:v>16.5945</c:v>
                </c:pt>
                <c:pt idx="294">
                  <c:v>15.887500000000006</c:v>
                </c:pt>
                <c:pt idx="295">
                  <c:v>15.356500000000054</c:v>
                </c:pt>
                <c:pt idx="296">
                  <c:v>14.77</c:v>
                </c:pt>
                <c:pt idx="297">
                  <c:v>14.973000000000004</c:v>
                </c:pt>
                <c:pt idx="298">
                  <c:v>14.865000000000045</c:v>
                </c:pt>
                <c:pt idx="299">
                  <c:v>16.16</c:v>
                </c:pt>
                <c:pt idx="300">
                  <c:v>15.68</c:v>
                </c:pt>
                <c:pt idx="301">
                  <c:v>14.812000000000006</c:v>
                </c:pt>
                <c:pt idx="302">
                  <c:v>14.2775</c:v>
                </c:pt>
                <c:pt idx="303">
                  <c:v>14.559000000000006</c:v>
                </c:pt>
                <c:pt idx="304">
                  <c:v>15.317</c:v>
                </c:pt>
                <c:pt idx="305">
                  <c:v>15.432</c:v>
                </c:pt>
                <c:pt idx="306">
                  <c:v>14.480500000000006</c:v>
                </c:pt>
                <c:pt idx="307">
                  <c:v>14.943</c:v>
                </c:pt>
                <c:pt idx="308">
                  <c:v>15.606</c:v>
                </c:pt>
                <c:pt idx="309">
                  <c:v>14.638999999999999</c:v>
                </c:pt>
                <c:pt idx="310">
                  <c:v>14.7575</c:v>
                </c:pt>
                <c:pt idx="311">
                  <c:v>13.761000000000001</c:v>
                </c:pt>
                <c:pt idx="312">
                  <c:v>14.574</c:v>
                </c:pt>
                <c:pt idx="313">
                  <c:v>14.486000000000002</c:v>
                </c:pt>
                <c:pt idx="314">
                  <c:v>14.231999999999999</c:v>
                </c:pt>
                <c:pt idx="315">
                  <c:v>14.634500000000001</c:v>
                </c:pt>
                <c:pt idx="316">
                  <c:v>13.611500000000001</c:v>
                </c:pt>
                <c:pt idx="317">
                  <c:v>14.744999999999999</c:v>
                </c:pt>
                <c:pt idx="318">
                  <c:v>12.900500000000006</c:v>
                </c:pt>
                <c:pt idx="319">
                  <c:v>13.499000000000002</c:v>
                </c:pt>
                <c:pt idx="320">
                  <c:v>13.843500000000002</c:v>
                </c:pt>
                <c:pt idx="321">
                  <c:v>14.629999999999999</c:v>
                </c:pt>
                <c:pt idx="322">
                  <c:v>14.6335</c:v>
                </c:pt>
                <c:pt idx="323">
                  <c:v>13.9815</c:v>
                </c:pt>
                <c:pt idx="324">
                  <c:v>13.575500000000041</c:v>
                </c:pt>
                <c:pt idx="325">
                  <c:v>14.205</c:v>
                </c:pt>
                <c:pt idx="326">
                  <c:v>12.757</c:v>
                </c:pt>
                <c:pt idx="327">
                  <c:v>12.757</c:v>
                </c:pt>
                <c:pt idx="328">
                  <c:v>13.455500000000056</c:v>
                </c:pt>
                <c:pt idx="329">
                  <c:v>13.483500000000006</c:v>
                </c:pt>
                <c:pt idx="330">
                  <c:v>13.6135</c:v>
                </c:pt>
                <c:pt idx="331">
                  <c:v>13.412500000000026</c:v>
                </c:pt>
                <c:pt idx="332">
                  <c:v>13.6295</c:v>
                </c:pt>
                <c:pt idx="333">
                  <c:v>13.117000000000001</c:v>
                </c:pt>
                <c:pt idx="334">
                  <c:v>13.04</c:v>
                </c:pt>
                <c:pt idx="335">
                  <c:v>12.7035</c:v>
                </c:pt>
                <c:pt idx="336">
                  <c:v>12.450500000000041</c:v>
                </c:pt>
                <c:pt idx="337">
                  <c:v>13.0115</c:v>
                </c:pt>
                <c:pt idx="338">
                  <c:v>12.293000000000001</c:v>
                </c:pt>
                <c:pt idx="339">
                  <c:v>12.205</c:v>
                </c:pt>
                <c:pt idx="340">
                  <c:v>12.172500000000024</c:v>
                </c:pt>
                <c:pt idx="341">
                  <c:v>11.757</c:v>
                </c:pt>
                <c:pt idx="342">
                  <c:v>11.027999999999999</c:v>
                </c:pt>
                <c:pt idx="343">
                  <c:v>11.553000000000004</c:v>
                </c:pt>
                <c:pt idx="344">
                  <c:v>11.7995</c:v>
                </c:pt>
                <c:pt idx="345">
                  <c:v>12.5345</c:v>
                </c:pt>
                <c:pt idx="346">
                  <c:v>11.187000000000001</c:v>
                </c:pt>
                <c:pt idx="347">
                  <c:v>11.2765</c:v>
                </c:pt>
                <c:pt idx="348">
                  <c:v>11.543000000000001</c:v>
                </c:pt>
                <c:pt idx="349">
                  <c:v>10.557500000000006</c:v>
                </c:pt>
                <c:pt idx="350">
                  <c:v>10.551500000000004</c:v>
                </c:pt>
                <c:pt idx="351">
                  <c:v>10.895500000000041</c:v>
                </c:pt>
                <c:pt idx="352">
                  <c:v>10.863500000000041</c:v>
                </c:pt>
                <c:pt idx="353">
                  <c:v>10.420500000000002</c:v>
                </c:pt>
                <c:pt idx="354">
                  <c:v>10.333500000000004</c:v>
                </c:pt>
                <c:pt idx="355">
                  <c:v>10.266</c:v>
                </c:pt>
                <c:pt idx="356">
                  <c:v>10.654</c:v>
                </c:pt>
                <c:pt idx="357">
                  <c:v>10.821</c:v>
                </c:pt>
                <c:pt idx="358">
                  <c:v>10.047000000000001</c:v>
                </c:pt>
                <c:pt idx="359">
                  <c:v>10.656500000000024</c:v>
                </c:pt>
                <c:pt idx="360">
                  <c:v>10.545</c:v>
                </c:pt>
                <c:pt idx="361">
                  <c:v>10.721500000000001</c:v>
                </c:pt>
                <c:pt idx="362">
                  <c:v>11.11</c:v>
                </c:pt>
                <c:pt idx="363">
                  <c:v>10.360500000000041</c:v>
                </c:pt>
                <c:pt idx="364">
                  <c:v>10.345500000000024</c:v>
                </c:pt>
                <c:pt idx="365">
                  <c:v>10.4945</c:v>
                </c:pt>
                <c:pt idx="366">
                  <c:v>10.067</c:v>
                </c:pt>
                <c:pt idx="367">
                  <c:v>10.174000000000001</c:v>
                </c:pt>
                <c:pt idx="368">
                  <c:v>10.303000000000004</c:v>
                </c:pt>
                <c:pt idx="369">
                  <c:v>10.406000000000002</c:v>
                </c:pt>
                <c:pt idx="370">
                  <c:v>9.7590000000000003</c:v>
                </c:pt>
                <c:pt idx="371">
                  <c:v>9.1855000000000047</c:v>
                </c:pt>
                <c:pt idx="372">
                  <c:v>10.407500000000002</c:v>
                </c:pt>
                <c:pt idx="373">
                  <c:v>9.3105000000000047</c:v>
                </c:pt>
                <c:pt idx="374">
                  <c:v>9.9479999999999986</c:v>
                </c:pt>
                <c:pt idx="375">
                  <c:v>9.4220000000000006</c:v>
                </c:pt>
                <c:pt idx="376">
                  <c:v>10.111000000000001</c:v>
                </c:pt>
                <c:pt idx="377">
                  <c:v>9.8630000000000067</c:v>
                </c:pt>
                <c:pt idx="378">
                  <c:v>8.9345000000000034</c:v>
                </c:pt>
                <c:pt idx="379">
                  <c:v>9.1015000000000015</c:v>
                </c:pt>
                <c:pt idx="380">
                  <c:v>9.1655000000000246</c:v>
                </c:pt>
                <c:pt idx="381">
                  <c:v>10.1265</c:v>
                </c:pt>
                <c:pt idx="382">
                  <c:v>9.792999</c:v>
                </c:pt>
                <c:pt idx="383">
                  <c:v>9.2944990000000001</c:v>
                </c:pt>
                <c:pt idx="384">
                  <c:v>8.0150000000000006</c:v>
                </c:pt>
                <c:pt idx="385">
                  <c:v>9.07</c:v>
                </c:pt>
                <c:pt idx="386">
                  <c:v>9.4409989999999997</c:v>
                </c:pt>
                <c:pt idx="387">
                  <c:v>9.0510000000000002</c:v>
                </c:pt>
                <c:pt idx="388">
                  <c:v>10.162000000000004</c:v>
                </c:pt>
                <c:pt idx="389">
                  <c:v>10.1775</c:v>
                </c:pt>
                <c:pt idx="390">
                  <c:v>9.2314999999999987</c:v>
                </c:pt>
                <c:pt idx="391">
                  <c:v>8.6870000000000012</c:v>
                </c:pt>
                <c:pt idx="392">
                  <c:v>9.0015000000000001</c:v>
                </c:pt>
                <c:pt idx="393">
                  <c:v>9.7519989999999996</c:v>
                </c:pt>
                <c:pt idx="394">
                  <c:v>9.8679990000000046</c:v>
                </c:pt>
                <c:pt idx="395">
                  <c:v>9.1479999999999997</c:v>
                </c:pt>
                <c:pt idx="396">
                  <c:v>9.2579990000000016</c:v>
                </c:pt>
                <c:pt idx="397">
                  <c:v>9.5220000000000002</c:v>
                </c:pt>
                <c:pt idx="398">
                  <c:v>9.5580000000000016</c:v>
                </c:pt>
                <c:pt idx="399">
                  <c:v>9.1845000000000034</c:v>
                </c:pt>
                <c:pt idx="400">
                  <c:v>8.7255000000000003</c:v>
                </c:pt>
                <c:pt idx="401">
                  <c:v>10.702</c:v>
                </c:pt>
                <c:pt idx="402">
                  <c:v>9.6849989999999995</c:v>
                </c:pt>
                <c:pt idx="403">
                  <c:v>10.397</c:v>
                </c:pt>
                <c:pt idx="404">
                  <c:v>10.804500000000004</c:v>
                </c:pt>
                <c:pt idx="405">
                  <c:v>10.891500000000002</c:v>
                </c:pt>
                <c:pt idx="406">
                  <c:v>11.057</c:v>
                </c:pt>
                <c:pt idx="407">
                  <c:v>10.798500000000001</c:v>
                </c:pt>
                <c:pt idx="408">
                  <c:v>13.7735</c:v>
                </c:pt>
                <c:pt idx="409">
                  <c:v>12.008000000000001</c:v>
                </c:pt>
                <c:pt idx="410">
                  <c:v>10.7715</c:v>
                </c:pt>
                <c:pt idx="411">
                  <c:v>10.942500000000004</c:v>
                </c:pt>
                <c:pt idx="412">
                  <c:v>11.146000000000001</c:v>
                </c:pt>
                <c:pt idx="413">
                  <c:v>11.793000000000001</c:v>
                </c:pt>
                <c:pt idx="414">
                  <c:v>10.653</c:v>
                </c:pt>
                <c:pt idx="415">
                  <c:v>10.2035</c:v>
                </c:pt>
                <c:pt idx="416">
                  <c:v>9.8675000000000068</c:v>
                </c:pt>
                <c:pt idx="417">
                  <c:v>10.557</c:v>
                </c:pt>
                <c:pt idx="418">
                  <c:v>10.868500000000004</c:v>
                </c:pt>
                <c:pt idx="419">
                  <c:v>10.827500000000002</c:v>
                </c:pt>
                <c:pt idx="420">
                  <c:v>11.166</c:v>
                </c:pt>
                <c:pt idx="421">
                  <c:v>10.796000000000001</c:v>
                </c:pt>
                <c:pt idx="422">
                  <c:v>10.609</c:v>
                </c:pt>
                <c:pt idx="423">
                  <c:v>11.019</c:v>
                </c:pt>
                <c:pt idx="424">
                  <c:v>11.052500000000045</c:v>
                </c:pt>
                <c:pt idx="425">
                  <c:v>11.331</c:v>
                </c:pt>
                <c:pt idx="426">
                  <c:v>11.105</c:v>
                </c:pt>
                <c:pt idx="427">
                  <c:v>11.075000000000006</c:v>
                </c:pt>
                <c:pt idx="428">
                  <c:v>11.712</c:v>
                </c:pt>
                <c:pt idx="429">
                  <c:v>11.2705</c:v>
                </c:pt>
                <c:pt idx="430">
                  <c:v>10.717000000000001</c:v>
                </c:pt>
                <c:pt idx="431">
                  <c:v>11.489500000000024</c:v>
                </c:pt>
                <c:pt idx="432">
                  <c:v>11.158000000000001</c:v>
                </c:pt>
                <c:pt idx="433">
                  <c:v>11.460500000000026</c:v>
                </c:pt>
                <c:pt idx="434">
                  <c:v>11.185</c:v>
                </c:pt>
                <c:pt idx="435">
                  <c:v>11.660500000000004</c:v>
                </c:pt>
                <c:pt idx="436">
                  <c:v>11.534000000000001</c:v>
                </c:pt>
                <c:pt idx="437">
                  <c:v>11.98</c:v>
                </c:pt>
                <c:pt idx="438">
                  <c:v>12.0985</c:v>
                </c:pt>
                <c:pt idx="439">
                  <c:v>10.635</c:v>
                </c:pt>
                <c:pt idx="440">
                  <c:v>10.627000000000001</c:v>
                </c:pt>
                <c:pt idx="441">
                  <c:v>10.8315</c:v>
                </c:pt>
                <c:pt idx="442">
                  <c:v>10.394</c:v>
                </c:pt>
                <c:pt idx="443">
                  <c:v>11.412000000000004</c:v>
                </c:pt>
                <c:pt idx="444">
                  <c:v>10.789</c:v>
                </c:pt>
                <c:pt idx="445">
                  <c:v>10.5945</c:v>
                </c:pt>
                <c:pt idx="446">
                  <c:v>10.807</c:v>
                </c:pt>
                <c:pt idx="447">
                  <c:v>11.583</c:v>
                </c:pt>
                <c:pt idx="448">
                  <c:v>11.213999999999999</c:v>
                </c:pt>
                <c:pt idx="449">
                  <c:v>10.509500000000006</c:v>
                </c:pt>
                <c:pt idx="450">
                  <c:v>10.1775</c:v>
                </c:pt>
                <c:pt idx="451">
                  <c:v>11.438000000000001</c:v>
                </c:pt>
                <c:pt idx="452">
                  <c:v>12.0845</c:v>
                </c:pt>
                <c:pt idx="453">
                  <c:v>11.981</c:v>
                </c:pt>
                <c:pt idx="454">
                  <c:v>12.305500000000052</c:v>
                </c:pt>
                <c:pt idx="455">
                  <c:v>11.640999999999998</c:v>
                </c:pt>
                <c:pt idx="456">
                  <c:v>11.947000000000001</c:v>
                </c:pt>
                <c:pt idx="457">
                  <c:v>12.709</c:v>
                </c:pt>
                <c:pt idx="458">
                  <c:v>11.3485</c:v>
                </c:pt>
                <c:pt idx="459">
                  <c:v>12.207999999999998</c:v>
                </c:pt>
                <c:pt idx="460">
                  <c:v>12.8</c:v>
                </c:pt>
                <c:pt idx="461">
                  <c:v>12.387500000000006</c:v>
                </c:pt>
                <c:pt idx="462">
                  <c:v>12.6365</c:v>
                </c:pt>
                <c:pt idx="463">
                  <c:v>12.008000000000001</c:v>
                </c:pt>
                <c:pt idx="464">
                  <c:v>12.329500000000024</c:v>
                </c:pt>
                <c:pt idx="465">
                  <c:v>12.372500000000054</c:v>
                </c:pt>
                <c:pt idx="466">
                  <c:v>11.955500000000056</c:v>
                </c:pt>
                <c:pt idx="467">
                  <c:v>12.586</c:v>
                </c:pt>
                <c:pt idx="468">
                  <c:v>12.565500000000041</c:v>
                </c:pt>
                <c:pt idx="469">
                  <c:v>12.797500000000001</c:v>
                </c:pt>
                <c:pt idx="470">
                  <c:v>13.2105</c:v>
                </c:pt>
                <c:pt idx="471">
                  <c:v>12.1745</c:v>
                </c:pt>
                <c:pt idx="472">
                  <c:v>12.475000000000026</c:v>
                </c:pt>
                <c:pt idx="473">
                  <c:v>13.435</c:v>
                </c:pt>
                <c:pt idx="474">
                  <c:v>12.882500000000045</c:v>
                </c:pt>
                <c:pt idx="475">
                  <c:v>14.418000000000001</c:v>
                </c:pt>
                <c:pt idx="476">
                  <c:v>14.809000000000006</c:v>
                </c:pt>
                <c:pt idx="477">
                  <c:v>15.422000000000002</c:v>
                </c:pt>
                <c:pt idx="478">
                  <c:v>15.859000000000041</c:v>
                </c:pt>
                <c:pt idx="479">
                  <c:v>16.671500000000005</c:v>
                </c:pt>
                <c:pt idx="480">
                  <c:v>16.507000000000001</c:v>
                </c:pt>
              </c:numCache>
            </c:numRef>
          </c:yVal>
          <c:smooth val="1"/>
          <c:extLst>
            <c:ext xmlns:c16="http://schemas.microsoft.com/office/drawing/2014/chart" uri="{C3380CC4-5D6E-409C-BE32-E72D297353CC}">
              <c16:uniqueId val="{00000010-DDF2-49AC-8AE7-D06E65AAA011}"/>
            </c:ext>
          </c:extLst>
        </c:ser>
        <c:ser>
          <c:idx val="17"/>
          <c:order val="17"/>
          <c:spPr>
            <a:ln w="12700">
              <a:solidFill>
                <a:srgbClr val="33CCCC"/>
              </a:solidFill>
              <a:prstDash val="solid"/>
            </a:ln>
          </c:spPr>
          <c:marker>
            <c:symbol val="none"/>
          </c:marker>
          <c:xVal>
            <c:numRef>
              <c:f>vzapb!$A$1:$A$535</c:f>
              <c:numCache>
                <c:formatCode>General</c:formatCode>
                <c:ptCount val="535"/>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vzapb!$S$1:$S$535</c:f>
              <c:numCache>
                <c:formatCode>General</c:formatCode>
                <c:ptCount val="535"/>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965.99649999999997</c:v>
                </c:pt>
                <c:pt idx="13">
                  <c:v>830.35849999999948</c:v>
                </c:pt>
                <c:pt idx="14">
                  <c:v>691.33049999999946</c:v>
                </c:pt>
                <c:pt idx="15">
                  <c:v>562.93449999999996</c:v>
                </c:pt>
                <c:pt idx="16">
                  <c:v>434.041</c:v>
                </c:pt>
                <c:pt idx="17">
                  <c:v>335.767</c:v>
                </c:pt>
                <c:pt idx="18">
                  <c:v>257.56849999999969</c:v>
                </c:pt>
                <c:pt idx="19">
                  <c:v>209.86250000000001</c:v>
                </c:pt>
                <c:pt idx="20">
                  <c:v>172.22200000000001</c:v>
                </c:pt>
                <c:pt idx="21">
                  <c:v>118.01600000000002</c:v>
                </c:pt>
                <c:pt idx="22">
                  <c:v>80.0565</c:v>
                </c:pt>
                <c:pt idx="23">
                  <c:v>50.413999999999994</c:v>
                </c:pt>
                <c:pt idx="24">
                  <c:v>35.712999000000003</c:v>
                </c:pt>
                <c:pt idx="25">
                  <c:v>26.864000000000001</c:v>
                </c:pt>
                <c:pt idx="26">
                  <c:v>24.907999999999987</c:v>
                </c:pt>
                <c:pt idx="27">
                  <c:v>22.277000000000001</c:v>
                </c:pt>
                <c:pt idx="28">
                  <c:v>21.961999999999989</c:v>
                </c:pt>
                <c:pt idx="29">
                  <c:v>20.747</c:v>
                </c:pt>
                <c:pt idx="30">
                  <c:v>22.462999999999891</c:v>
                </c:pt>
                <c:pt idx="31">
                  <c:v>23.495499999999875</c:v>
                </c:pt>
                <c:pt idx="32">
                  <c:v>23.501999999999999</c:v>
                </c:pt>
                <c:pt idx="33">
                  <c:v>26.372</c:v>
                </c:pt>
                <c:pt idx="34">
                  <c:v>27.2395</c:v>
                </c:pt>
                <c:pt idx="35">
                  <c:v>27.8505</c:v>
                </c:pt>
                <c:pt idx="36">
                  <c:v>27.521999999999988</c:v>
                </c:pt>
                <c:pt idx="37">
                  <c:v>29.081</c:v>
                </c:pt>
                <c:pt idx="38">
                  <c:v>31.172499999999989</c:v>
                </c:pt>
                <c:pt idx="39">
                  <c:v>31.548499999999883</c:v>
                </c:pt>
                <c:pt idx="40">
                  <c:v>35.326500000000003</c:v>
                </c:pt>
                <c:pt idx="41">
                  <c:v>37.15</c:v>
                </c:pt>
                <c:pt idx="42">
                  <c:v>38.980499999999999</c:v>
                </c:pt>
                <c:pt idx="43">
                  <c:v>41.477999000000004</c:v>
                </c:pt>
                <c:pt idx="44">
                  <c:v>42.676000000000002</c:v>
                </c:pt>
                <c:pt idx="45">
                  <c:v>45.33</c:v>
                </c:pt>
                <c:pt idx="46">
                  <c:v>48.523500000000013</c:v>
                </c:pt>
                <c:pt idx="47">
                  <c:v>50.426500000000011</c:v>
                </c:pt>
                <c:pt idx="48">
                  <c:v>53.349499999999999</c:v>
                </c:pt>
                <c:pt idx="49">
                  <c:v>56.402500000000003</c:v>
                </c:pt>
                <c:pt idx="50">
                  <c:v>59.719500000000011</c:v>
                </c:pt>
                <c:pt idx="51">
                  <c:v>61.665000000000013</c:v>
                </c:pt>
                <c:pt idx="52">
                  <c:v>63.287500000000001</c:v>
                </c:pt>
                <c:pt idx="53">
                  <c:v>68.004999999999995</c:v>
                </c:pt>
                <c:pt idx="54">
                  <c:v>70.97149899999998</c:v>
                </c:pt>
                <c:pt idx="55">
                  <c:v>74.125999999999948</c:v>
                </c:pt>
                <c:pt idx="56">
                  <c:v>76.372998999999467</c:v>
                </c:pt>
                <c:pt idx="57">
                  <c:v>81.331500000000005</c:v>
                </c:pt>
                <c:pt idx="58">
                  <c:v>83.335999999999999</c:v>
                </c:pt>
                <c:pt idx="59">
                  <c:v>85.6875</c:v>
                </c:pt>
                <c:pt idx="60">
                  <c:v>88.616999000000007</c:v>
                </c:pt>
                <c:pt idx="61">
                  <c:v>89.90899899999998</c:v>
                </c:pt>
                <c:pt idx="62">
                  <c:v>92.920500000000004</c:v>
                </c:pt>
                <c:pt idx="63">
                  <c:v>94.141499999999994</c:v>
                </c:pt>
                <c:pt idx="64">
                  <c:v>99.990499999999997</c:v>
                </c:pt>
                <c:pt idx="65">
                  <c:v>101.71250000000002</c:v>
                </c:pt>
                <c:pt idx="66">
                  <c:v>102.2705</c:v>
                </c:pt>
                <c:pt idx="67">
                  <c:v>105.7985</c:v>
                </c:pt>
                <c:pt idx="68">
                  <c:v>107.482</c:v>
                </c:pt>
                <c:pt idx="69">
                  <c:v>111.4385</c:v>
                </c:pt>
                <c:pt idx="70">
                  <c:v>116.47450000000002</c:v>
                </c:pt>
                <c:pt idx="71">
                  <c:v>119.34</c:v>
                </c:pt>
                <c:pt idx="72">
                  <c:v>122.21050000000002</c:v>
                </c:pt>
                <c:pt idx="73">
                  <c:v>123.252</c:v>
                </c:pt>
                <c:pt idx="74">
                  <c:v>126.06699999999999</c:v>
                </c:pt>
                <c:pt idx="75">
                  <c:v>132.72349999999997</c:v>
                </c:pt>
                <c:pt idx="76">
                  <c:v>134.161</c:v>
                </c:pt>
                <c:pt idx="77">
                  <c:v>138.053</c:v>
                </c:pt>
                <c:pt idx="78">
                  <c:v>139.70099999999999</c:v>
                </c:pt>
                <c:pt idx="79">
                  <c:v>145.20599999999999</c:v>
                </c:pt>
                <c:pt idx="80">
                  <c:v>145.90449999999998</c:v>
                </c:pt>
                <c:pt idx="81">
                  <c:v>149.49450000000002</c:v>
                </c:pt>
                <c:pt idx="82">
                  <c:v>153.96900000000002</c:v>
                </c:pt>
                <c:pt idx="83">
                  <c:v>155.078</c:v>
                </c:pt>
                <c:pt idx="84">
                  <c:v>153.96900000000002</c:v>
                </c:pt>
                <c:pt idx="85">
                  <c:v>158.89350000000002</c:v>
                </c:pt>
                <c:pt idx="86">
                  <c:v>165.16549999999998</c:v>
                </c:pt>
                <c:pt idx="87">
                  <c:v>162.49800000000027</c:v>
                </c:pt>
                <c:pt idx="88">
                  <c:v>162.77299999999997</c:v>
                </c:pt>
                <c:pt idx="89">
                  <c:v>165.35300000000001</c:v>
                </c:pt>
                <c:pt idx="90">
                  <c:v>165.45150000000001</c:v>
                </c:pt>
                <c:pt idx="91">
                  <c:v>168.78349999999998</c:v>
                </c:pt>
                <c:pt idx="92">
                  <c:v>169.52200000000047</c:v>
                </c:pt>
                <c:pt idx="93">
                  <c:v>169.46600000000001</c:v>
                </c:pt>
                <c:pt idx="94">
                  <c:v>171.92800000000059</c:v>
                </c:pt>
                <c:pt idx="95">
                  <c:v>172.35300000000001</c:v>
                </c:pt>
                <c:pt idx="96">
                  <c:v>173.70999999999998</c:v>
                </c:pt>
                <c:pt idx="97">
                  <c:v>173.39400000000001</c:v>
                </c:pt>
                <c:pt idx="98">
                  <c:v>175.3075</c:v>
                </c:pt>
                <c:pt idx="99">
                  <c:v>176.23749999999998</c:v>
                </c:pt>
                <c:pt idx="100">
                  <c:v>173.86200000000059</c:v>
                </c:pt>
                <c:pt idx="101">
                  <c:v>176.69349999999997</c:v>
                </c:pt>
                <c:pt idx="102">
                  <c:v>176.80100000000004</c:v>
                </c:pt>
                <c:pt idx="103">
                  <c:v>176.54399999999998</c:v>
                </c:pt>
                <c:pt idx="104">
                  <c:v>173.13649999999998</c:v>
                </c:pt>
                <c:pt idx="105">
                  <c:v>175.048</c:v>
                </c:pt>
                <c:pt idx="106">
                  <c:v>177.04649999999998</c:v>
                </c:pt>
                <c:pt idx="107">
                  <c:v>175.66349999999997</c:v>
                </c:pt>
                <c:pt idx="108">
                  <c:v>175.25</c:v>
                </c:pt>
                <c:pt idx="109">
                  <c:v>175.57349999999997</c:v>
                </c:pt>
                <c:pt idx="110">
                  <c:v>177.374</c:v>
                </c:pt>
                <c:pt idx="111">
                  <c:v>175.06399999999999</c:v>
                </c:pt>
                <c:pt idx="112">
                  <c:v>176.506</c:v>
                </c:pt>
                <c:pt idx="113">
                  <c:v>172.64049999999997</c:v>
                </c:pt>
                <c:pt idx="114">
                  <c:v>170.45600000000007</c:v>
                </c:pt>
                <c:pt idx="115">
                  <c:v>170.83750000000001</c:v>
                </c:pt>
                <c:pt idx="116">
                  <c:v>169.9965</c:v>
                </c:pt>
                <c:pt idx="117">
                  <c:v>166.06650000000002</c:v>
                </c:pt>
                <c:pt idx="118">
                  <c:v>166.82150000000004</c:v>
                </c:pt>
                <c:pt idx="119">
                  <c:v>166.03700000000001</c:v>
                </c:pt>
                <c:pt idx="120">
                  <c:v>163.38400000000001</c:v>
                </c:pt>
                <c:pt idx="121">
                  <c:v>163.89450000000002</c:v>
                </c:pt>
                <c:pt idx="122">
                  <c:v>161.33350000000002</c:v>
                </c:pt>
                <c:pt idx="123">
                  <c:v>160.34399999999999</c:v>
                </c:pt>
                <c:pt idx="124">
                  <c:v>158.066</c:v>
                </c:pt>
                <c:pt idx="125">
                  <c:v>156.48950000000002</c:v>
                </c:pt>
                <c:pt idx="126">
                  <c:v>153.20099999999999</c:v>
                </c:pt>
                <c:pt idx="127">
                  <c:v>151.97150000000002</c:v>
                </c:pt>
                <c:pt idx="128">
                  <c:v>148.90349999999998</c:v>
                </c:pt>
                <c:pt idx="129">
                  <c:v>148.60150000000002</c:v>
                </c:pt>
                <c:pt idx="130">
                  <c:v>147.76399999999998</c:v>
                </c:pt>
                <c:pt idx="131">
                  <c:v>142.23299999999998</c:v>
                </c:pt>
                <c:pt idx="132">
                  <c:v>141.85900000000001</c:v>
                </c:pt>
                <c:pt idx="133">
                  <c:v>138.047</c:v>
                </c:pt>
                <c:pt idx="134">
                  <c:v>132.1865</c:v>
                </c:pt>
                <c:pt idx="135">
                  <c:v>134.304</c:v>
                </c:pt>
                <c:pt idx="136">
                  <c:v>135.45100000000059</c:v>
                </c:pt>
                <c:pt idx="137">
                  <c:v>130.82200000000066</c:v>
                </c:pt>
                <c:pt idx="138">
                  <c:v>129.41800000000001</c:v>
                </c:pt>
                <c:pt idx="139">
                  <c:v>127.127</c:v>
                </c:pt>
                <c:pt idx="140">
                  <c:v>127.2625</c:v>
                </c:pt>
                <c:pt idx="141">
                  <c:v>126.4055</c:v>
                </c:pt>
                <c:pt idx="142">
                  <c:v>123.3135</c:v>
                </c:pt>
                <c:pt idx="143">
                  <c:v>121.02</c:v>
                </c:pt>
                <c:pt idx="144">
                  <c:v>118.5855</c:v>
                </c:pt>
                <c:pt idx="145">
                  <c:v>118.83450000000002</c:v>
                </c:pt>
                <c:pt idx="146">
                  <c:v>112.8125</c:v>
                </c:pt>
                <c:pt idx="147">
                  <c:v>111.37899999999998</c:v>
                </c:pt>
                <c:pt idx="148">
                  <c:v>111.5325</c:v>
                </c:pt>
                <c:pt idx="149">
                  <c:v>109.751</c:v>
                </c:pt>
                <c:pt idx="150">
                  <c:v>106.6645</c:v>
                </c:pt>
                <c:pt idx="151">
                  <c:v>105.199</c:v>
                </c:pt>
                <c:pt idx="152">
                  <c:v>101.76700000000002</c:v>
                </c:pt>
                <c:pt idx="153">
                  <c:v>99.793000000000006</c:v>
                </c:pt>
                <c:pt idx="154">
                  <c:v>100.774</c:v>
                </c:pt>
                <c:pt idx="155">
                  <c:v>100.381</c:v>
                </c:pt>
                <c:pt idx="156">
                  <c:v>99.126999999999981</c:v>
                </c:pt>
                <c:pt idx="157">
                  <c:v>93.143499000000006</c:v>
                </c:pt>
                <c:pt idx="158">
                  <c:v>89.229999000000007</c:v>
                </c:pt>
                <c:pt idx="159">
                  <c:v>90.342999000000006</c:v>
                </c:pt>
                <c:pt idx="160">
                  <c:v>86.84049899999998</c:v>
                </c:pt>
                <c:pt idx="161">
                  <c:v>84.846000000000004</c:v>
                </c:pt>
                <c:pt idx="162">
                  <c:v>83.348000000000013</c:v>
                </c:pt>
                <c:pt idx="163">
                  <c:v>82.35899999999998</c:v>
                </c:pt>
                <c:pt idx="164">
                  <c:v>81.022999999999982</c:v>
                </c:pt>
                <c:pt idx="165">
                  <c:v>80.501999999999995</c:v>
                </c:pt>
                <c:pt idx="166">
                  <c:v>76.724500000000006</c:v>
                </c:pt>
                <c:pt idx="167">
                  <c:v>74.832999999999998</c:v>
                </c:pt>
                <c:pt idx="168">
                  <c:v>73.35899999999998</c:v>
                </c:pt>
                <c:pt idx="169">
                  <c:v>72.769498999999982</c:v>
                </c:pt>
                <c:pt idx="170">
                  <c:v>72.454499999999996</c:v>
                </c:pt>
                <c:pt idx="171">
                  <c:v>68.751999999999995</c:v>
                </c:pt>
                <c:pt idx="172">
                  <c:v>66.45949899999998</c:v>
                </c:pt>
                <c:pt idx="173">
                  <c:v>65.134500000000003</c:v>
                </c:pt>
                <c:pt idx="174">
                  <c:v>64.868499999999983</c:v>
                </c:pt>
                <c:pt idx="175">
                  <c:v>64.343998999999982</c:v>
                </c:pt>
                <c:pt idx="176">
                  <c:v>63.326500000000003</c:v>
                </c:pt>
                <c:pt idx="177">
                  <c:v>63.004000000000005</c:v>
                </c:pt>
                <c:pt idx="178">
                  <c:v>58.404499999999999</c:v>
                </c:pt>
                <c:pt idx="179">
                  <c:v>59.105000000000011</c:v>
                </c:pt>
                <c:pt idx="180">
                  <c:v>56.59</c:v>
                </c:pt>
                <c:pt idx="181">
                  <c:v>56.609500000000011</c:v>
                </c:pt>
                <c:pt idx="182">
                  <c:v>54.91</c:v>
                </c:pt>
                <c:pt idx="183">
                  <c:v>56.096000000000011</c:v>
                </c:pt>
                <c:pt idx="184">
                  <c:v>55.371499999999997</c:v>
                </c:pt>
                <c:pt idx="185">
                  <c:v>53.904499999999999</c:v>
                </c:pt>
                <c:pt idx="186">
                  <c:v>53.286500000000011</c:v>
                </c:pt>
                <c:pt idx="187">
                  <c:v>50.027000000000001</c:v>
                </c:pt>
                <c:pt idx="188">
                  <c:v>49.247500000000002</c:v>
                </c:pt>
                <c:pt idx="189">
                  <c:v>50.088500000000003</c:v>
                </c:pt>
                <c:pt idx="190">
                  <c:v>47.0745</c:v>
                </c:pt>
                <c:pt idx="191">
                  <c:v>48.314499999999995</c:v>
                </c:pt>
                <c:pt idx="192">
                  <c:v>46.616500000000002</c:v>
                </c:pt>
                <c:pt idx="193">
                  <c:v>45.392000000000003</c:v>
                </c:pt>
                <c:pt idx="194">
                  <c:v>44.776500000000013</c:v>
                </c:pt>
                <c:pt idx="195">
                  <c:v>43.245000000000012</c:v>
                </c:pt>
                <c:pt idx="196">
                  <c:v>43.745000000000012</c:v>
                </c:pt>
                <c:pt idx="197">
                  <c:v>41.675000000000011</c:v>
                </c:pt>
                <c:pt idx="198">
                  <c:v>41.732000000000063</c:v>
                </c:pt>
                <c:pt idx="199">
                  <c:v>41.322000000000003</c:v>
                </c:pt>
                <c:pt idx="200">
                  <c:v>39.896500000000003</c:v>
                </c:pt>
                <c:pt idx="201">
                  <c:v>39.905000000000001</c:v>
                </c:pt>
                <c:pt idx="202">
                  <c:v>40.1175</c:v>
                </c:pt>
                <c:pt idx="203">
                  <c:v>40.228000000000172</c:v>
                </c:pt>
                <c:pt idx="204">
                  <c:v>38.539500000000011</c:v>
                </c:pt>
                <c:pt idx="205">
                  <c:v>39.189500000000002</c:v>
                </c:pt>
                <c:pt idx="206">
                  <c:v>37.236000000000011</c:v>
                </c:pt>
                <c:pt idx="207">
                  <c:v>36.916999999999994</c:v>
                </c:pt>
                <c:pt idx="208">
                  <c:v>35.640500000000003</c:v>
                </c:pt>
                <c:pt idx="209">
                  <c:v>34.656000000000006</c:v>
                </c:pt>
                <c:pt idx="210">
                  <c:v>36.003500000000003</c:v>
                </c:pt>
                <c:pt idx="211">
                  <c:v>34.748500000000149</c:v>
                </c:pt>
                <c:pt idx="212">
                  <c:v>33.103500000000011</c:v>
                </c:pt>
                <c:pt idx="213">
                  <c:v>33.407000000000004</c:v>
                </c:pt>
                <c:pt idx="214">
                  <c:v>32.796499000000011</c:v>
                </c:pt>
                <c:pt idx="215">
                  <c:v>33.6145</c:v>
                </c:pt>
                <c:pt idx="216">
                  <c:v>29.924499999999906</c:v>
                </c:pt>
                <c:pt idx="217">
                  <c:v>30.320499999999921</c:v>
                </c:pt>
                <c:pt idx="218">
                  <c:v>30.244999999999987</c:v>
                </c:pt>
                <c:pt idx="219">
                  <c:v>29.210999999999999</c:v>
                </c:pt>
                <c:pt idx="220">
                  <c:v>30.59049999999991</c:v>
                </c:pt>
                <c:pt idx="221">
                  <c:v>30.042499999999883</c:v>
                </c:pt>
                <c:pt idx="222">
                  <c:v>30.204499999999989</c:v>
                </c:pt>
                <c:pt idx="223">
                  <c:v>29.533999999999999</c:v>
                </c:pt>
                <c:pt idx="224">
                  <c:v>28.015499999999989</c:v>
                </c:pt>
                <c:pt idx="225">
                  <c:v>29.288999999999906</c:v>
                </c:pt>
                <c:pt idx="226">
                  <c:v>28.369</c:v>
                </c:pt>
                <c:pt idx="227">
                  <c:v>28.454499999999989</c:v>
                </c:pt>
                <c:pt idx="228">
                  <c:v>28.672999999999988</c:v>
                </c:pt>
                <c:pt idx="229">
                  <c:v>27.330000000000005</c:v>
                </c:pt>
                <c:pt idx="230">
                  <c:v>27.77349999999991</c:v>
                </c:pt>
                <c:pt idx="231">
                  <c:v>25.342499999999905</c:v>
                </c:pt>
                <c:pt idx="232">
                  <c:v>24.669499999999989</c:v>
                </c:pt>
                <c:pt idx="233">
                  <c:v>25.49299999999991</c:v>
                </c:pt>
                <c:pt idx="234">
                  <c:v>26.462999999999891</c:v>
                </c:pt>
                <c:pt idx="235">
                  <c:v>25.323</c:v>
                </c:pt>
                <c:pt idx="236">
                  <c:v>25.221</c:v>
                </c:pt>
                <c:pt idx="237">
                  <c:v>24.927499999999906</c:v>
                </c:pt>
                <c:pt idx="238">
                  <c:v>24.984499999999883</c:v>
                </c:pt>
                <c:pt idx="239">
                  <c:v>24.864999999999988</c:v>
                </c:pt>
                <c:pt idx="240">
                  <c:v>24.684000000000001</c:v>
                </c:pt>
                <c:pt idx="241">
                  <c:v>24.031500000000001</c:v>
                </c:pt>
                <c:pt idx="242">
                  <c:v>22.706</c:v>
                </c:pt>
                <c:pt idx="243">
                  <c:v>22.137000000000093</c:v>
                </c:pt>
                <c:pt idx="244">
                  <c:v>22.980499999999857</c:v>
                </c:pt>
                <c:pt idx="245">
                  <c:v>22.6005</c:v>
                </c:pt>
                <c:pt idx="246">
                  <c:v>20.836500000000001</c:v>
                </c:pt>
                <c:pt idx="247">
                  <c:v>21.597000000000001</c:v>
                </c:pt>
                <c:pt idx="248">
                  <c:v>21.3475</c:v>
                </c:pt>
                <c:pt idx="249">
                  <c:v>22.71</c:v>
                </c:pt>
                <c:pt idx="250">
                  <c:v>22.483499999999861</c:v>
                </c:pt>
                <c:pt idx="251">
                  <c:v>20.634499999999999</c:v>
                </c:pt>
                <c:pt idx="252">
                  <c:v>19.978499999999883</c:v>
                </c:pt>
                <c:pt idx="253">
                  <c:v>21.579000000000001</c:v>
                </c:pt>
                <c:pt idx="254">
                  <c:v>21.766499999999883</c:v>
                </c:pt>
                <c:pt idx="255">
                  <c:v>20.574000000000005</c:v>
                </c:pt>
                <c:pt idx="256">
                  <c:v>19.460499999999868</c:v>
                </c:pt>
                <c:pt idx="257">
                  <c:v>20.231000000000005</c:v>
                </c:pt>
                <c:pt idx="258">
                  <c:v>20.784499999999905</c:v>
                </c:pt>
                <c:pt idx="259">
                  <c:v>20.2575</c:v>
                </c:pt>
                <c:pt idx="260">
                  <c:v>19.7715</c:v>
                </c:pt>
                <c:pt idx="261">
                  <c:v>19.3645</c:v>
                </c:pt>
                <c:pt idx="262">
                  <c:v>20.010999999999999</c:v>
                </c:pt>
                <c:pt idx="263">
                  <c:v>19.28249999999985</c:v>
                </c:pt>
                <c:pt idx="264">
                  <c:v>18.605499999999989</c:v>
                </c:pt>
                <c:pt idx="265">
                  <c:v>19.244999999999987</c:v>
                </c:pt>
                <c:pt idx="266">
                  <c:v>18.393000000000001</c:v>
                </c:pt>
                <c:pt idx="267">
                  <c:v>19.075500000000002</c:v>
                </c:pt>
                <c:pt idx="268">
                  <c:v>19.7315</c:v>
                </c:pt>
                <c:pt idx="269">
                  <c:v>19.428999999999906</c:v>
                </c:pt>
                <c:pt idx="270">
                  <c:v>18.441999999999986</c:v>
                </c:pt>
                <c:pt idx="271">
                  <c:v>18.503499999999917</c:v>
                </c:pt>
                <c:pt idx="272">
                  <c:v>18.171500000000005</c:v>
                </c:pt>
                <c:pt idx="273">
                  <c:v>19.338999999999999</c:v>
                </c:pt>
                <c:pt idx="274">
                  <c:v>18.166</c:v>
                </c:pt>
                <c:pt idx="275">
                  <c:v>18.2135</c:v>
                </c:pt>
                <c:pt idx="276">
                  <c:v>17.603000000000005</c:v>
                </c:pt>
                <c:pt idx="277">
                  <c:v>18.655999999999999</c:v>
                </c:pt>
                <c:pt idx="278">
                  <c:v>19.063499999999905</c:v>
                </c:pt>
                <c:pt idx="279">
                  <c:v>18.421500000000002</c:v>
                </c:pt>
                <c:pt idx="280">
                  <c:v>18.028499999999898</c:v>
                </c:pt>
                <c:pt idx="281">
                  <c:v>16.547499999999989</c:v>
                </c:pt>
                <c:pt idx="282">
                  <c:v>18.232500000000002</c:v>
                </c:pt>
                <c:pt idx="283">
                  <c:v>18.408999999999917</c:v>
                </c:pt>
                <c:pt idx="284">
                  <c:v>17.588499999999875</c:v>
                </c:pt>
                <c:pt idx="285">
                  <c:v>17.884</c:v>
                </c:pt>
                <c:pt idx="286">
                  <c:v>18.878</c:v>
                </c:pt>
                <c:pt idx="287">
                  <c:v>18.486999999999906</c:v>
                </c:pt>
                <c:pt idx="288">
                  <c:v>18.890499999999989</c:v>
                </c:pt>
                <c:pt idx="289">
                  <c:v>19.147500000000001</c:v>
                </c:pt>
                <c:pt idx="290">
                  <c:v>18.048499999999883</c:v>
                </c:pt>
                <c:pt idx="291">
                  <c:v>18.0745</c:v>
                </c:pt>
                <c:pt idx="292">
                  <c:v>17.937000000000001</c:v>
                </c:pt>
                <c:pt idx="293">
                  <c:v>16.306000000000001</c:v>
                </c:pt>
                <c:pt idx="294">
                  <c:v>17.293500000000002</c:v>
                </c:pt>
                <c:pt idx="295">
                  <c:v>15.6175</c:v>
                </c:pt>
                <c:pt idx="296">
                  <c:v>15.545</c:v>
                </c:pt>
                <c:pt idx="297">
                  <c:v>15.692</c:v>
                </c:pt>
                <c:pt idx="298">
                  <c:v>16.266999999999989</c:v>
                </c:pt>
                <c:pt idx="299">
                  <c:v>15.629</c:v>
                </c:pt>
                <c:pt idx="300">
                  <c:v>15.7155</c:v>
                </c:pt>
                <c:pt idx="301">
                  <c:v>15.275500000000006</c:v>
                </c:pt>
                <c:pt idx="302">
                  <c:v>14.497</c:v>
                </c:pt>
                <c:pt idx="303">
                  <c:v>14.843500000000002</c:v>
                </c:pt>
                <c:pt idx="304">
                  <c:v>16.139500000000005</c:v>
                </c:pt>
                <c:pt idx="305">
                  <c:v>16.006</c:v>
                </c:pt>
                <c:pt idx="306">
                  <c:v>14.5235</c:v>
                </c:pt>
                <c:pt idx="307">
                  <c:v>15.2925</c:v>
                </c:pt>
                <c:pt idx="308">
                  <c:v>15.3</c:v>
                </c:pt>
                <c:pt idx="309">
                  <c:v>15.129999999999999</c:v>
                </c:pt>
                <c:pt idx="310">
                  <c:v>14.987500000000002</c:v>
                </c:pt>
                <c:pt idx="311">
                  <c:v>16.378499999999917</c:v>
                </c:pt>
                <c:pt idx="312">
                  <c:v>15.543000000000001</c:v>
                </c:pt>
                <c:pt idx="313">
                  <c:v>15.832000000000004</c:v>
                </c:pt>
                <c:pt idx="314">
                  <c:v>14.1995</c:v>
                </c:pt>
                <c:pt idx="315">
                  <c:v>14.158000000000001</c:v>
                </c:pt>
                <c:pt idx="316">
                  <c:v>13.869500000000052</c:v>
                </c:pt>
                <c:pt idx="317">
                  <c:v>14.888</c:v>
                </c:pt>
                <c:pt idx="318">
                  <c:v>14.81</c:v>
                </c:pt>
                <c:pt idx="319">
                  <c:v>14.4915</c:v>
                </c:pt>
                <c:pt idx="320">
                  <c:v>15.1615</c:v>
                </c:pt>
                <c:pt idx="321">
                  <c:v>14.15</c:v>
                </c:pt>
                <c:pt idx="322">
                  <c:v>14.576000000000002</c:v>
                </c:pt>
                <c:pt idx="323">
                  <c:v>14.272</c:v>
                </c:pt>
                <c:pt idx="324">
                  <c:v>13.935</c:v>
                </c:pt>
                <c:pt idx="325">
                  <c:v>14.543999999999999</c:v>
                </c:pt>
                <c:pt idx="326">
                  <c:v>13.498000000000001</c:v>
                </c:pt>
                <c:pt idx="327">
                  <c:v>14.266</c:v>
                </c:pt>
                <c:pt idx="328">
                  <c:v>14.026</c:v>
                </c:pt>
                <c:pt idx="329">
                  <c:v>14.302500000000045</c:v>
                </c:pt>
                <c:pt idx="330">
                  <c:v>12.969500000000041</c:v>
                </c:pt>
                <c:pt idx="331">
                  <c:v>12.623000000000001</c:v>
                </c:pt>
                <c:pt idx="332">
                  <c:v>13.5715</c:v>
                </c:pt>
                <c:pt idx="333">
                  <c:v>12.805000000000026</c:v>
                </c:pt>
                <c:pt idx="334">
                  <c:v>13.374000000000002</c:v>
                </c:pt>
                <c:pt idx="335">
                  <c:v>13.279</c:v>
                </c:pt>
                <c:pt idx="336">
                  <c:v>13.0145</c:v>
                </c:pt>
                <c:pt idx="337">
                  <c:v>13.277000000000001</c:v>
                </c:pt>
                <c:pt idx="338">
                  <c:v>12.5345</c:v>
                </c:pt>
                <c:pt idx="339">
                  <c:v>12.822000000000006</c:v>
                </c:pt>
                <c:pt idx="340">
                  <c:v>12.208500000000001</c:v>
                </c:pt>
                <c:pt idx="341">
                  <c:v>12.5875</c:v>
                </c:pt>
                <c:pt idx="342">
                  <c:v>12.783000000000001</c:v>
                </c:pt>
                <c:pt idx="343">
                  <c:v>11.801500000000004</c:v>
                </c:pt>
                <c:pt idx="344">
                  <c:v>11.4465</c:v>
                </c:pt>
                <c:pt idx="345">
                  <c:v>11.747499999999999</c:v>
                </c:pt>
                <c:pt idx="346">
                  <c:v>12.140500000000001</c:v>
                </c:pt>
                <c:pt idx="347">
                  <c:v>12.263</c:v>
                </c:pt>
                <c:pt idx="348">
                  <c:v>11.689</c:v>
                </c:pt>
                <c:pt idx="349">
                  <c:v>10.501000000000001</c:v>
                </c:pt>
                <c:pt idx="350">
                  <c:v>12.140500000000001</c:v>
                </c:pt>
                <c:pt idx="351">
                  <c:v>11.935500000000006</c:v>
                </c:pt>
                <c:pt idx="352">
                  <c:v>10.983000000000002</c:v>
                </c:pt>
                <c:pt idx="353">
                  <c:v>10.653500000000006</c:v>
                </c:pt>
                <c:pt idx="354">
                  <c:v>10.625500000000002</c:v>
                </c:pt>
                <c:pt idx="355">
                  <c:v>10.355500000000069</c:v>
                </c:pt>
                <c:pt idx="356">
                  <c:v>11.58</c:v>
                </c:pt>
                <c:pt idx="357">
                  <c:v>11.228999999999999</c:v>
                </c:pt>
                <c:pt idx="358">
                  <c:v>10.785500000000004</c:v>
                </c:pt>
                <c:pt idx="359">
                  <c:v>10.6</c:v>
                </c:pt>
                <c:pt idx="360">
                  <c:v>10.492500000000026</c:v>
                </c:pt>
                <c:pt idx="361">
                  <c:v>10.742999999999999</c:v>
                </c:pt>
                <c:pt idx="362">
                  <c:v>11.283000000000001</c:v>
                </c:pt>
                <c:pt idx="363">
                  <c:v>11.1355</c:v>
                </c:pt>
                <c:pt idx="364">
                  <c:v>10.419500000000006</c:v>
                </c:pt>
                <c:pt idx="365">
                  <c:v>10.817500000000004</c:v>
                </c:pt>
                <c:pt idx="366">
                  <c:v>10.319000000000004</c:v>
                </c:pt>
                <c:pt idx="367">
                  <c:v>9.8569990000000267</c:v>
                </c:pt>
                <c:pt idx="368">
                  <c:v>9.43</c:v>
                </c:pt>
                <c:pt idx="369">
                  <c:v>10.267000000000001</c:v>
                </c:pt>
                <c:pt idx="370">
                  <c:v>9.8665000000000411</c:v>
                </c:pt>
                <c:pt idx="371">
                  <c:v>9.7889999999999997</c:v>
                </c:pt>
                <c:pt idx="372">
                  <c:v>9.4155000000000246</c:v>
                </c:pt>
                <c:pt idx="373">
                  <c:v>9.3435000000000006</c:v>
                </c:pt>
                <c:pt idx="374">
                  <c:v>11.0205</c:v>
                </c:pt>
                <c:pt idx="375">
                  <c:v>10.011000000000001</c:v>
                </c:pt>
                <c:pt idx="376">
                  <c:v>10.040999999999999</c:v>
                </c:pt>
                <c:pt idx="377">
                  <c:v>9.8970000000000002</c:v>
                </c:pt>
                <c:pt idx="378">
                  <c:v>9.0190000000000001</c:v>
                </c:pt>
                <c:pt idx="379">
                  <c:v>9.8325000000000067</c:v>
                </c:pt>
                <c:pt idx="380">
                  <c:v>10.039</c:v>
                </c:pt>
                <c:pt idx="381">
                  <c:v>10.077500000000002</c:v>
                </c:pt>
                <c:pt idx="382">
                  <c:v>9.9059990000000067</c:v>
                </c:pt>
                <c:pt idx="383">
                  <c:v>9.5450000000000017</c:v>
                </c:pt>
                <c:pt idx="384">
                  <c:v>9.1660000000000004</c:v>
                </c:pt>
                <c:pt idx="385">
                  <c:v>9.9330000000000016</c:v>
                </c:pt>
                <c:pt idx="386">
                  <c:v>10.1455</c:v>
                </c:pt>
                <c:pt idx="387">
                  <c:v>9.5715000000000003</c:v>
                </c:pt>
                <c:pt idx="388">
                  <c:v>9.5215000000000014</c:v>
                </c:pt>
                <c:pt idx="389">
                  <c:v>9.3535000000000466</c:v>
                </c:pt>
                <c:pt idx="390">
                  <c:v>8.8715000000000028</c:v>
                </c:pt>
                <c:pt idx="391">
                  <c:v>9.4585000000000008</c:v>
                </c:pt>
                <c:pt idx="392">
                  <c:v>9.6105</c:v>
                </c:pt>
                <c:pt idx="393">
                  <c:v>10.628500000000001</c:v>
                </c:pt>
                <c:pt idx="394">
                  <c:v>9.9439989999999998</c:v>
                </c:pt>
                <c:pt idx="395">
                  <c:v>9.6804990000000046</c:v>
                </c:pt>
                <c:pt idx="396">
                  <c:v>9.2160000000000011</c:v>
                </c:pt>
                <c:pt idx="397">
                  <c:v>9.7525000000000048</c:v>
                </c:pt>
                <c:pt idx="398">
                  <c:v>10.532500000000002</c:v>
                </c:pt>
                <c:pt idx="399">
                  <c:v>9.4160000000000004</c:v>
                </c:pt>
                <c:pt idx="400">
                  <c:v>8.3170000000000002</c:v>
                </c:pt>
                <c:pt idx="401">
                  <c:v>9.9759990000000247</c:v>
                </c:pt>
                <c:pt idx="402">
                  <c:v>10.162000000000004</c:v>
                </c:pt>
                <c:pt idx="403">
                  <c:v>10.488</c:v>
                </c:pt>
                <c:pt idx="404">
                  <c:v>9.738999999999999</c:v>
                </c:pt>
                <c:pt idx="405">
                  <c:v>10.037000000000001</c:v>
                </c:pt>
                <c:pt idx="406">
                  <c:v>9.9134990000000247</c:v>
                </c:pt>
                <c:pt idx="407">
                  <c:v>10.759500000000006</c:v>
                </c:pt>
                <c:pt idx="408">
                  <c:v>11.716000000000001</c:v>
                </c:pt>
                <c:pt idx="409">
                  <c:v>11.002500000000024</c:v>
                </c:pt>
                <c:pt idx="410">
                  <c:v>11.055000000000026</c:v>
                </c:pt>
                <c:pt idx="411">
                  <c:v>11.920500000000002</c:v>
                </c:pt>
                <c:pt idx="412">
                  <c:v>11.167</c:v>
                </c:pt>
                <c:pt idx="413">
                  <c:v>11.358000000000002</c:v>
                </c:pt>
                <c:pt idx="414">
                  <c:v>10.927</c:v>
                </c:pt>
                <c:pt idx="415">
                  <c:v>10.570500000000004</c:v>
                </c:pt>
                <c:pt idx="416">
                  <c:v>11.2685</c:v>
                </c:pt>
                <c:pt idx="417">
                  <c:v>10.715</c:v>
                </c:pt>
                <c:pt idx="418">
                  <c:v>10.220500000000001</c:v>
                </c:pt>
                <c:pt idx="419">
                  <c:v>10.5245</c:v>
                </c:pt>
                <c:pt idx="420">
                  <c:v>10.569500000000026</c:v>
                </c:pt>
                <c:pt idx="421">
                  <c:v>10.155000000000006</c:v>
                </c:pt>
                <c:pt idx="422">
                  <c:v>10.686500000000002</c:v>
                </c:pt>
                <c:pt idx="423">
                  <c:v>10.596</c:v>
                </c:pt>
                <c:pt idx="424">
                  <c:v>10.765000000000002</c:v>
                </c:pt>
                <c:pt idx="425">
                  <c:v>11.117000000000001</c:v>
                </c:pt>
                <c:pt idx="426">
                  <c:v>10.623000000000001</c:v>
                </c:pt>
                <c:pt idx="427">
                  <c:v>10.513500000000002</c:v>
                </c:pt>
                <c:pt idx="428">
                  <c:v>11.375000000000041</c:v>
                </c:pt>
                <c:pt idx="429">
                  <c:v>11.516</c:v>
                </c:pt>
                <c:pt idx="430">
                  <c:v>11.562500000000041</c:v>
                </c:pt>
                <c:pt idx="431">
                  <c:v>10.954000000000002</c:v>
                </c:pt>
                <c:pt idx="432">
                  <c:v>11.182500000000006</c:v>
                </c:pt>
                <c:pt idx="433">
                  <c:v>10.883000000000004</c:v>
                </c:pt>
                <c:pt idx="434">
                  <c:v>11.382000000000026</c:v>
                </c:pt>
                <c:pt idx="435">
                  <c:v>11.3985</c:v>
                </c:pt>
                <c:pt idx="436">
                  <c:v>11.692</c:v>
                </c:pt>
                <c:pt idx="437">
                  <c:v>11.476500000000026</c:v>
                </c:pt>
                <c:pt idx="438">
                  <c:v>12.528500000000001</c:v>
                </c:pt>
                <c:pt idx="439">
                  <c:v>11.068</c:v>
                </c:pt>
                <c:pt idx="440">
                  <c:v>10.691000000000001</c:v>
                </c:pt>
                <c:pt idx="441">
                  <c:v>10.730999999999998</c:v>
                </c:pt>
                <c:pt idx="442">
                  <c:v>10.402000000000006</c:v>
                </c:pt>
                <c:pt idx="443">
                  <c:v>11.301</c:v>
                </c:pt>
                <c:pt idx="444">
                  <c:v>10.908000000000001</c:v>
                </c:pt>
                <c:pt idx="445">
                  <c:v>11.112</c:v>
                </c:pt>
                <c:pt idx="446">
                  <c:v>11.689500000000002</c:v>
                </c:pt>
                <c:pt idx="447">
                  <c:v>11.4465</c:v>
                </c:pt>
                <c:pt idx="448">
                  <c:v>11.043000000000001</c:v>
                </c:pt>
                <c:pt idx="449">
                  <c:v>11.6015</c:v>
                </c:pt>
                <c:pt idx="450">
                  <c:v>11.686</c:v>
                </c:pt>
                <c:pt idx="451">
                  <c:v>11.9315</c:v>
                </c:pt>
                <c:pt idx="452">
                  <c:v>11.997</c:v>
                </c:pt>
                <c:pt idx="453">
                  <c:v>11.343500000000002</c:v>
                </c:pt>
                <c:pt idx="454">
                  <c:v>12.1395</c:v>
                </c:pt>
                <c:pt idx="455">
                  <c:v>11.665000000000004</c:v>
                </c:pt>
                <c:pt idx="456">
                  <c:v>11.066500000000024</c:v>
                </c:pt>
                <c:pt idx="457">
                  <c:v>12.4315</c:v>
                </c:pt>
                <c:pt idx="458">
                  <c:v>11.725</c:v>
                </c:pt>
                <c:pt idx="459">
                  <c:v>12.220500000000001</c:v>
                </c:pt>
                <c:pt idx="460">
                  <c:v>12.668000000000001</c:v>
                </c:pt>
                <c:pt idx="461">
                  <c:v>12.586500000000004</c:v>
                </c:pt>
                <c:pt idx="462">
                  <c:v>12.605</c:v>
                </c:pt>
                <c:pt idx="463">
                  <c:v>12.482000000000006</c:v>
                </c:pt>
                <c:pt idx="464">
                  <c:v>12.2615</c:v>
                </c:pt>
                <c:pt idx="465">
                  <c:v>12.04</c:v>
                </c:pt>
                <c:pt idx="466">
                  <c:v>12.227500000000001</c:v>
                </c:pt>
                <c:pt idx="467">
                  <c:v>12.867000000000004</c:v>
                </c:pt>
                <c:pt idx="468">
                  <c:v>12.379000000000024</c:v>
                </c:pt>
                <c:pt idx="469">
                  <c:v>13.561500000000002</c:v>
                </c:pt>
                <c:pt idx="470">
                  <c:v>12.515500000000022</c:v>
                </c:pt>
                <c:pt idx="471">
                  <c:v>13.118500000000001</c:v>
                </c:pt>
                <c:pt idx="472">
                  <c:v>13.080500000000002</c:v>
                </c:pt>
                <c:pt idx="473">
                  <c:v>13.308</c:v>
                </c:pt>
                <c:pt idx="474">
                  <c:v>14.182</c:v>
                </c:pt>
                <c:pt idx="475">
                  <c:v>14.767000000000001</c:v>
                </c:pt>
                <c:pt idx="476">
                  <c:v>13.567</c:v>
                </c:pt>
                <c:pt idx="477">
                  <c:v>14.319000000000004</c:v>
                </c:pt>
                <c:pt idx="478">
                  <c:v>14.442</c:v>
                </c:pt>
                <c:pt idx="479">
                  <c:v>15.364000000000004</c:v>
                </c:pt>
                <c:pt idx="480">
                  <c:v>16.322500000000002</c:v>
                </c:pt>
              </c:numCache>
            </c:numRef>
          </c:yVal>
          <c:smooth val="1"/>
          <c:extLst>
            <c:ext xmlns:c16="http://schemas.microsoft.com/office/drawing/2014/chart" uri="{C3380CC4-5D6E-409C-BE32-E72D297353CC}">
              <c16:uniqueId val="{00000011-DDF2-49AC-8AE7-D06E65AAA011}"/>
            </c:ext>
          </c:extLst>
        </c:ser>
        <c:ser>
          <c:idx val="18"/>
          <c:order val="18"/>
          <c:spPr>
            <a:ln w="12700">
              <a:solidFill>
                <a:srgbClr val="99CC00"/>
              </a:solidFill>
              <a:prstDash val="solid"/>
            </a:ln>
          </c:spPr>
          <c:marker>
            <c:symbol val="none"/>
          </c:marker>
          <c:xVal>
            <c:numRef>
              <c:f>vzapb!$A$1:$A$535</c:f>
              <c:numCache>
                <c:formatCode>General</c:formatCode>
                <c:ptCount val="535"/>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vzapb!$T$1:$T$535</c:f>
              <c:numCache>
                <c:formatCode>General</c:formatCode>
                <c:ptCount val="535"/>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969.93</c:v>
                </c:pt>
                <c:pt idx="13">
                  <c:v>834.31049999999948</c:v>
                </c:pt>
                <c:pt idx="14">
                  <c:v>691.37149999999997</c:v>
                </c:pt>
                <c:pt idx="15">
                  <c:v>565.88649999999996</c:v>
                </c:pt>
                <c:pt idx="16">
                  <c:v>439.32599999999923</c:v>
                </c:pt>
                <c:pt idx="17">
                  <c:v>341.8415</c:v>
                </c:pt>
                <c:pt idx="18">
                  <c:v>259.70949999999999</c:v>
                </c:pt>
                <c:pt idx="19">
                  <c:v>183.44449999999998</c:v>
                </c:pt>
                <c:pt idx="20">
                  <c:v>172.21699999999998</c:v>
                </c:pt>
                <c:pt idx="21">
                  <c:v>118.07899999999998</c:v>
                </c:pt>
                <c:pt idx="22">
                  <c:v>75.839500000000001</c:v>
                </c:pt>
                <c:pt idx="23">
                  <c:v>51.396500000000003</c:v>
                </c:pt>
                <c:pt idx="24">
                  <c:v>36.822000000000003</c:v>
                </c:pt>
                <c:pt idx="25">
                  <c:v>28.991499999999906</c:v>
                </c:pt>
                <c:pt idx="26">
                  <c:v>25.277000000000001</c:v>
                </c:pt>
                <c:pt idx="27">
                  <c:v>22.331000000000031</c:v>
                </c:pt>
                <c:pt idx="28">
                  <c:v>20.978499999999883</c:v>
                </c:pt>
                <c:pt idx="29">
                  <c:v>22.574999999999999</c:v>
                </c:pt>
                <c:pt idx="30">
                  <c:v>22.026</c:v>
                </c:pt>
                <c:pt idx="31">
                  <c:v>22.700500000000002</c:v>
                </c:pt>
                <c:pt idx="32">
                  <c:v>23.99899999999991</c:v>
                </c:pt>
                <c:pt idx="33">
                  <c:v>24.2195</c:v>
                </c:pt>
                <c:pt idx="34">
                  <c:v>24.581999999999987</c:v>
                </c:pt>
                <c:pt idx="35">
                  <c:v>27.567499999999917</c:v>
                </c:pt>
                <c:pt idx="36">
                  <c:v>29.150500000000001</c:v>
                </c:pt>
                <c:pt idx="37">
                  <c:v>30.756</c:v>
                </c:pt>
                <c:pt idx="38">
                  <c:v>30.981499999999887</c:v>
                </c:pt>
                <c:pt idx="39">
                  <c:v>32.064500000000002</c:v>
                </c:pt>
                <c:pt idx="40">
                  <c:v>35.3645</c:v>
                </c:pt>
                <c:pt idx="41">
                  <c:v>37.100500000000011</c:v>
                </c:pt>
                <c:pt idx="42">
                  <c:v>38.306999999999995</c:v>
                </c:pt>
                <c:pt idx="43">
                  <c:v>41.239500000000113</c:v>
                </c:pt>
                <c:pt idx="44">
                  <c:v>42.510498999999996</c:v>
                </c:pt>
                <c:pt idx="45">
                  <c:v>45.521000000000001</c:v>
                </c:pt>
                <c:pt idx="46">
                  <c:v>48.292500000000217</c:v>
                </c:pt>
                <c:pt idx="47">
                  <c:v>49.472000000000001</c:v>
                </c:pt>
                <c:pt idx="48">
                  <c:v>51.433500000000002</c:v>
                </c:pt>
                <c:pt idx="49">
                  <c:v>54.575000000000003</c:v>
                </c:pt>
                <c:pt idx="50">
                  <c:v>58.914499999999997</c:v>
                </c:pt>
                <c:pt idx="51">
                  <c:v>62.92</c:v>
                </c:pt>
                <c:pt idx="52">
                  <c:v>65.948499999999996</c:v>
                </c:pt>
                <c:pt idx="53">
                  <c:v>68.110500000000002</c:v>
                </c:pt>
                <c:pt idx="54">
                  <c:v>68.945499999999996</c:v>
                </c:pt>
                <c:pt idx="55">
                  <c:v>75.111500000000007</c:v>
                </c:pt>
                <c:pt idx="56">
                  <c:v>76.286000000000001</c:v>
                </c:pt>
                <c:pt idx="57">
                  <c:v>77.731499999999997</c:v>
                </c:pt>
                <c:pt idx="58">
                  <c:v>82.213499999999996</c:v>
                </c:pt>
                <c:pt idx="59">
                  <c:v>84.005499999999998</c:v>
                </c:pt>
                <c:pt idx="60">
                  <c:v>86.856999999999999</c:v>
                </c:pt>
                <c:pt idx="61">
                  <c:v>86.78999899999998</c:v>
                </c:pt>
                <c:pt idx="62">
                  <c:v>90.503</c:v>
                </c:pt>
                <c:pt idx="63">
                  <c:v>92.443500000000299</c:v>
                </c:pt>
                <c:pt idx="64">
                  <c:v>94.607500000000002</c:v>
                </c:pt>
                <c:pt idx="65">
                  <c:v>96.715999999999994</c:v>
                </c:pt>
                <c:pt idx="66">
                  <c:v>102.04900000000002</c:v>
                </c:pt>
                <c:pt idx="67">
                  <c:v>103.02849999999998</c:v>
                </c:pt>
                <c:pt idx="68">
                  <c:v>107.8625</c:v>
                </c:pt>
                <c:pt idx="69">
                  <c:v>110.327</c:v>
                </c:pt>
                <c:pt idx="70">
                  <c:v>111.6865</c:v>
                </c:pt>
                <c:pt idx="71">
                  <c:v>114.43</c:v>
                </c:pt>
                <c:pt idx="72">
                  <c:v>117.94750000000042</c:v>
                </c:pt>
                <c:pt idx="73">
                  <c:v>121.49550000000002</c:v>
                </c:pt>
                <c:pt idx="74">
                  <c:v>126.13500000000001</c:v>
                </c:pt>
                <c:pt idx="75">
                  <c:v>129.40349999999998</c:v>
                </c:pt>
                <c:pt idx="76">
                  <c:v>133.60649999999998</c:v>
                </c:pt>
                <c:pt idx="77">
                  <c:v>136.34399999999999</c:v>
                </c:pt>
                <c:pt idx="78">
                  <c:v>139.60750000000002</c:v>
                </c:pt>
                <c:pt idx="79">
                  <c:v>142.48850000000004</c:v>
                </c:pt>
                <c:pt idx="80">
                  <c:v>146.90050000000002</c:v>
                </c:pt>
                <c:pt idx="81">
                  <c:v>151.64549999999997</c:v>
                </c:pt>
                <c:pt idx="82">
                  <c:v>151.60399999999998</c:v>
                </c:pt>
                <c:pt idx="83">
                  <c:v>153.91399999999999</c:v>
                </c:pt>
                <c:pt idx="84">
                  <c:v>156.09100000000001</c:v>
                </c:pt>
                <c:pt idx="85">
                  <c:v>154.35600000000059</c:v>
                </c:pt>
                <c:pt idx="86">
                  <c:v>159.10899999999998</c:v>
                </c:pt>
                <c:pt idx="87">
                  <c:v>163.286</c:v>
                </c:pt>
                <c:pt idx="88">
                  <c:v>163.88250000000062</c:v>
                </c:pt>
                <c:pt idx="89">
                  <c:v>163.14849999999998</c:v>
                </c:pt>
                <c:pt idx="90">
                  <c:v>164.11499999999998</c:v>
                </c:pt>
                <c:pt idx="91">
                  <c:v>169.85900000000001</c:v>
                </c:pt>
                <c:pt idx="92">
                  <c:v>168.27299999999997</c:v>
                </c:pt>
                <c:pt idx="93">
                  <c:v>166.732</c:v>
                </c:pt>
                <c:pt idx="94">
                  <c:v>171.71149999999997</c:v>
                </c:pt>
                <c:pt idx="95">
                  <c:v>172.01</c:v>
                </c:pt>
                <c:pt idx="96">
                  <c:v>172.023</c:v>
                </c:pt>
                <c:pt idx="97">
                  <c:v>172.37800000000001</c:v>
                </c:pt>
                <c:pt idx="98">
                  <c:v>174.61149999999998</c:v>
                </c:pt>
                <c:pt idx="99">
                  <c:v>174.09900000000002</c:v>
                </c:pt>
                <c:pt idx="100">
                  <c:v>171.57150000000001</c:v>
                </c:pt>
                <c:pt idx="101">
                  <c:v>170.024</c:v>
                </c:pt>
                <c:pt idx="102">
                  <c:v>173.0865</c:v>
                </c:pt>
                <c:pt idx="103">
                  <c:v>173.91850000000002</c:v>
                </c:pt>
                <c:pt idx="104">
                  <c:v>173.37800000000001</c:v>
                </c:pt>
                <c:pt idx="105">
                  <c:v>171.82900000000001</c:v>
                </c:pt>
                <c:pt idx="106">
                  <c:v>173.14649999999997</c:v>
                </c:pt>
                <c:pt idx="107">
                  <c:v>174.78700000000001</c:v>
                </c:pt>
                <c:pt idx="108">
                  <c:v>175.376</c:v>
                </c:pt>
                <c:pt idx="109">
                  <c:v>173.8425</c:v>
                </c:pt>
                <c:pt idx="110">
                  <c:v>173.37</c:v>
                </c:pt>
                <c:pt idx="111">
                  <c:v>170.14099999999999</c:v>
                </c:pt>
                <c:pt idx="112">
                  <c:v>167.78050000000002</c:v>
                </c:pt>
                <c:pt idx="113">
                  <c:v>170.1515</c:v>
                </c:pt>
                <c:pt idx="114">
                  <c:v>167.73649999999998</c:v>
                </c:pt>
                <c:pt idx="115">
                  <c:v>171.50949999999997</c:v>
                </c:pt>
                <c:pt idx="116">
                  <c:v>171.44800000000001</c:v>
                </c:pt>
                <c:pt idx="117">
                  <c:v>166.81949999999998</c:v>
                </c:pt>
                <c:pt idx="118">
                  <c:v>163.94299999999998</c:v>
                </c:pt>
                <c:pt idx="119">
                  <c:v>162.1515</c:v>
                </c:pt>
                <c:pt idx="120">
                  <c:v>162.17599999999999</c:v>
                </c:pt>
                <c:pt idx="121">
                  <c:v>160.964</c:v>
                </c:pt>
                <c:pt idx="122">
                  <c:v>159.92250000000001</c:v>
                </c:pt>
                <c:pt idx="123">
                  <c:v>158.20899999999997</c:v>
                </c:pt>
                <c:pt idx="124">
                  <c:v>156.08150000000001</c:v>
                </c:pt>
                <c:pt idx="125">
                  <c:v>152.25900000000001</c:v>
                </c:pt>
                <c:pt idx="126">
                  <c:v>152.42700000000059</c:v>
                </c:pt>
                <c:pt idx="127">
                  <c:v>146.74899999999997</c:v>
                </c:pt>
                <c:pt idx="128">
                  <c:v>148.36250000000001</c:v>
                </c:pt>
                <c:pt idx="129">
                  <c:v>148.0205</c:v>
                </c:pt>
                <c:pt idx="130">
                  <c:v>139.072</c:v>
                </c:pt>
                <c:pt idx="131">
                  <c:v>141.221</c:v>
                </c:pt>
                <c:pt idx="132">
                  <c:v>138.91499999999999</c:v>
                </c:pt>
                <c:pt idx="133">
                  <c:v>135.23899999999998</c:v>
                </c:pt>
                <c:pt idx="134">
                  <c:v>134.53800000000001</c:v>
                </c:pt>
                <c:pt idx="135">
                  <c:v>132.77049999999997</c:v>
                </c:pt>
                <c:pt idx="136">
                  <c:v>131.20549999999997</c:v>
                </c:pt>
                <c:pt idx="137">
                  <c:v>128.19399999999999</c:v>
                </c:pt>
                <c:pt idx="138">
                  <c:v>127.07550000000001</c:v>
                </c:pt>
                <c:pt idx="139">
                  <c:v>124.42149999999999</c:v>
                </c:pt>
                <c:pt idx="140">
                  <c:v>124.92700000000002</c:v>
                </c:pt>
                <c:pt idx="141">
                  <c:v>120.96850000000002</c:v>
                </c:pt>
                <c:pt idx="142">
                  <c:v>123.61199999999999</c:v>
                </c:pt>
                <c:pt idx="143">
                  <c:v>119.306</c:v>
                </c:pt>
                <c:pt idx="144">
                  <c:v>115.75700000000002</c:v>
                </c:pt>
                <c:pt idx="145">
                  <c:v>113.88200000000001</c:v>
                </c:pt>
                <c:pt idx="146">
                  <c:v>111.005</c:v>
                </c:pt>
                <c:pt idx="147">
                  <c:v>110.01</c:v>
                </c:pt>
                <c:pt idx="148">
                  <c:v>108.21599999999999</c:v>
                </c:pt>
                <c:pt idx="149">
                  <c:v>105.093</c:v>
                </c:pt>
                <c:pt idx="150">
                  <c:v>103.3535</c:v>
                </c:pt>
                <c:pt idx="151">
                  <c:v>104.4615000000003</c:v>
                </c:pt>
                <c:pt idx="152">
                  <c:v>102.3985</c:v>
                </c:pt>
                <c:pt idx="153">
                  <c:v>98.77849999999998</c:v>
                </c:pt>
                <c:pt idx="154">
                  <c:v>100.62849999999995</c:v>
                </c:pt>
                <c:pt idx="155">
                  <c:v>96.632498999999569</c:v>
                </c:pt>
                <c:pt idx="156">
                  <c:v>93.622499999999988</c:v>
                </c:pt>
                <c:pt idx="157">
                  <c:v>92.547500000000127</c:v>
                </c:pt>
                <c:pt idx="158">
                  <c:v>91.706000000000003</c:v>
                </c:pt>
                <c:pt idx="159">
                  <c:v>87.399000000000001</c:v>
                </c:pt>
                <c:pt idx="160">
                  <c:v>89.011500000000026</c:v>
                </c:pt>
                <c:pt idx="161">
                  <c:v>86.213499999999996</c:v>
                </c:pt>
                <c:pt idx="162">
                  <c:v>83.827500000000001</c:v>
                </c:pt>
                <c:pt idx="163">
                  <c:v>81.543999999999997</c:v>
                </c:pt>
                <c:pt idx="164">
                  <c:v>78.172499999999758</c:v>
                </c:pt>
                <c:pt idx="165">
                  <c:v>76.751498999999981</c:v>
                </c:pt>
                <c:pt idx="166">
                  <c:v>79.052999999999983</c:v>
                </c:pt>
                <c:pt idx="167">
                  <c:v>75.948499999999996</c:v>
                </c:pt>
                <c:pt idx="168">
                  <c:v>73.178999999999988</c:v>
                </c:pt>
                <c:pt idx="169">
                  <c:v>72.783000000000001</c:v>
                </c:pt>
                <c:pt idx="170">
                  <c:v>70.769000000000005</c:v>
                </c:pt>
                <c:pt idx="171">
                  <c:v>68.270499999999998</c:v>
                </c:pt>
                <c:pt idx="172">
                  <c:v>67.569998999999981</c:v>
                </c:pt>
                <c:pt idx="173">
                  <c:v>65.888498999999598</c:v>
                </c:pt>
                <c:pt idx="174">
                  <c:v>64.286000000000001</c:v>
                </c:pt>
                <c:pt idx="175">
                  <c:v>62.591500000000003</c:v>
                </c:pt>
                <c:pt idx="176">
                  <c:v>60.792000000000172</c:v>
                </c:pt>
                <c:pt idx="177">
                  <c:v>61.636500000000012</c:v>
                </c:pt>
                <c:pt idx="178">
                  <c:v>61.709500000000013</c:v>
                </c:pt>
                <c:pt idx="179">
                  <c:v>59.025000000000013</c:v>
                </c:pt>
                <c:pt idx="180">
                  <c:v>56.621500000000012</c:v>
                </c:pt>
                <c:pt idx="181">
                  <c:v>55.909499000000004</c:v>
                </c:pt>
                <c:pt idx="182">
                  <c:v>54.653000000000006</c:v>
                </c:pt>
                <c:pt idx="183">
                  <c:v>53.843000000000004</c:v>
                </c:pt>
                <c:pt idx="184">
                  <c:v>50.662000000000013</c:v>
                </c:pt>
                <c:pt idx="185">
                  <c:v>50.041499999999999</c:v>
                </c:pt>
                <c:pt idx="186">
                  <c:v>50.512</c:v>
                </c:pt>
                <c:pt idx="187">
                  <c:v>48.773000000000003</c:v>
                </c:pt>
                <c:pt idx="188">
                  <c:v>49.326000000000001</c:v>
                </c:pt>
                <c:pt idx="189">
                  <c:v>48.8</c:v>
                </c:pt>
                <c:pt idx="190">
                  <c:v>48.8645</c:v>
                </c:pt>
                <c:pt idx="191">
                  <c:v>47.8705</c:v>
                </c:pt>
                <c:pt idx="192">
                  <c:v>46.9405</c:v>
                </c:pt>
                <c:pt idx="193">
                  <c:v>46.177500000000002</c:v>
                </c:pt>
                <c:pt idx="194">
                  <c:v>43.285500000000013</c:v>
                </c:pt>
                <c:pt idx="195">
                  <c:v>42.279000000000003</c:v>
                </c:pt>
                <c:pt idx="196">
                  <c:v>44.75</c:v>
                </c:pt>
                <c:pt idx="197">
                  <c:v>43.418500000000002</c:v>
                </c:pt>
                <c:pt idx="198">
                  <c:v>41.604000000000006</c:v>
                </c:pt>
                <c:pt idx="199">
                  <c:v>42.441499999999998</c:v>
                </c:pt>
                <c:pt idx="200">
                  <c:v>43.385999999999996</c:v>
                </c:pt>
                <c:pt idx="201">
                  <c:v>41.933500000000002</c:v>
                </c:pt>
                <c:pt idx="202">
                  <c:v>40.779000000000003</c:v>
                </c:pt>
                <c:pt idx="203">
                  <c:v>38.792500000000217</c:v>
                </c:pt>
                <c:pt idx="204">
                  <c:v>38.355999999999995</c:v>
                </c:pt>
                <c:pt idx="205">
                  <c:v>37.147500000000001</c:v>
                </c:pt>
                <c:pt idx="206">
                  <c:v>36.405000000000001</c:v>
                </c:pt>
                <c:pt idx="207">
                  <c:v>36.561500000000002</c:v>
                </c:pt>
                <c:pt idx="208">
                  <c:v>35.364000000000004</c:v>
                </c:pt>
                <c:pt idx="209">
                  <c:v>35.185000000000002</c:v>
                </c:pt>
                <c:pt idx="210">
                  <c:v>35.199000000000012</c:v>
                </c:pt>
                <c:pt idx="211">
                  <c:v>33.668499000000011</c:v>
                </c:pt>
                <c:pt idx="212">
                  <c:v>34.513999999999996</c:v>
                </c:pt>
                <c:pt idx="213">
                  <c:v>33.640500000000003</c:v>
                </c:pt>
                <c:pt idx="214">
                  <c:v>32.675000000000011</c:v>
                </c:pt>
                <c:pt idx="215">
                  <c:v>31.761500000000002</c:v>
                </c:pt>
                <c:pt idx="216">
                  <c:v>31.260499999999883</c:v>
                </c:pt>
                <c:pt idx="217">
                  <c:v>30.306999999999999</c:v>
                </c:pt>
                <c:pt idx="218">
                  <c:v>31.986999999999906</c:v>
                </c:pt>
                <c:pt idx="219">
                  <c:v>31.5505</c:v>
                </c:pt>
                <c:pt idx="220">
                  <c:v>29.6555</c:v>
                </c:pt>
                <c:pt idx="221">
                  <c:v>30.6035</c:v>
                </c:pt>
                <c:pt idx="222">
                  <c:v>30.768999999999906</c:v>
                </c:pt>
                <c:pt idx="223">
                  <c:v>29.1005</c:v>
                </c:pt>
                <c:pt idx="224">
                  <c:v>29.295000000000002</c:v>
                </c:pt>
                <c:pt idx="225">
                  <c:v>29.364999999999988</c:v>
                </c:pt>
                <c:pt idx="226">
                  <c:v>29.221</c:v>
                </c:pt>
                <c:pt idx="227">
                  <c:v>27.6965</c:v>
                </c:pt>
                <c:pt idx="228">
                  <c:v>26.984000000000002</c:v>
                </c:pt>
                <c:pt idx="229">
                  <c:v>28.891500000000001</c:v>
                </c:pt>
                <c:pt idx="230">
                  <c:v>26.711500000000001</c:v>
                </c:pt>
                <c:pt idx="231">
                  <c:v>27.062499999999876</c:v>
                </c:pt>
                <c:pt idx="232">
                  <c:v>26.485499999999835</c:v>
                </c:pt>
                <c:pt idx="233">
                  <c:v>26.056999999999999</c:v>
                </c:pt>
                <c:pt idx="234">
                  <c:v>25.910499999999917</c:v>
                </c:pt>
                <c:pt idx="235">
                  <c:v>24.593499999999914</c:v>
                </c:pt>
                <c:pt idx="236">
                  <c:v>26.234500000000001</c:v>
                </c:pt>
                <c:pt idx="237">
                  <c:v>25.387499999999989</c:v>
                </c:pt>
                <c:pt idx="238">
                  <c:v>24.3795</c:v>
                </c:pt>
                <c:pt idx="239">
                  <c:v>24.497999999999987</c:v>
                </c:pt>
                <c:pt idx="240">
                  <c:v>24.059000000000001</c:v>
                </c:pt>
                <c:pt idx="241">
                  <c:v>23.571000000000005</c:v>
                </c:pt>
                <c:pt idx="242">
                  <c:v>22.553000000000001</c:v>
                </c:pt>
                <c:pt idx="243">
                  <c:v>22.284499999999905</c:v>
                </c:pt>
                <c:pt idx="244">
                  <c:v>21.873000000000001</c:v>
                </c:pt>
                <c:pt idx="245">
                  <c:v>22.74449999999991</c:v>
                </c:pt>
                <c:pt idx="246">
                  <c:v>22.198</c:v>
                </c:pt>
                <c:pt idx="247">
                  <c:v>22.033000000000001</c:v>
                </c:pt>
                <c:pt idx="248">
                  <c:v>22.8535</c:v>
                </c:pt>
                <c:pt idx="249">
                  <c:v>23.250499999999914</c:v>
                </c:pt>
                <c:pt idx="250">
                  <c:v>21.458499999999887</c:v>
                </c:pt>
                <c:pt idx="251">
                  <c:v>21.279999999999987</c:v>
                </c:pt>
                <c:pt idx="252">
                  <c:v>21.569499999999906</c:v>
                </c:pt>
                <c:pt idx="253">
                  <c:v>21.328499999999906</c:v>
                </c:pt>
                <c:pt idx="254">
                  <c:v>19.934999999999999</c:v>
                </c:pt>
                <c:pt idx="255">
                  <c:v>19.94649999999988</c:v>
                </c:pt>
                <c:pt idx="256">
                  <c:v>21.619000000000035</c:v>
                </c:pt>
                <c:pt idx="257">
                  <c:v>20.554500000000001</c:v>
                </c:pt>
                <c:pt idx="258">
                  <c:v>20.119000000000035</c:v>
                </c:pt>
                <c:pt idx="259">
                  <c:v>19.507999999999999</c:v>
                </c:pt>
                <c:pt idx="260">
                  <c:v>19.3215</c:v>
                </c:pt>
                <c:pt idx="261">
                  <c:v>19.671500000000005</c:v>
                </c:pt>
                <c:pt idx="262">
                  <c:v>18.724999999999987</c:v>
                </c:pt>
                <c:pt idx="263">
                  <c:v>19.010999999999999</c:v>
                </c:pt>
                <c:pt idx="264">
                  <c:v>18.826499999999989</c:v>
                </c:pt>
                <c:pt idx="265">
                  <c:v>18.844000000000001</c:v>
                </c:pt>
                <c:pt idx="266">
                  <c:v>17.768999999999906</c:v>
                </c:pt>
                <c:pt idx="267">
                  <c:v>18.208499999999887</c:v>
                </c:pt>
                <c:pt idx="268">
                  <c:v>17.8125</c:v>
                </c:pt>
                <c:pt idx="269">
                  <c:v>16.78249999999985</c:v>
                </c:pt>
                <c:pt idx="270">
                  <c:v>17.184000000000001</c:v>
                </c:pt>
                <c:pt idx="271">
                  <c:v>18.761500000000002</c:v>
                </c:pt>
                <c:pt idx="272">
                  <c:v>17.8</c:v>
                </c:pt>
                <c:pt idx="273">
                  <c:v>17.887</c:v>
                </c:pt>
                <c:pt idx="274">
                  <c:v>17.811499999999999</c:v>
                </c:pt>
                <c:pt idx="275">
                  <c:v>17.456499999999906</c:v>
                </c:pt>
                <c:pt idx="276">
                  <c:v>18.5075</c:v>
                </c:pt>
                <c:pt idx="277">
                  <c:v>17.652999999999999</c:v>
                </c:pt>
                <c:pt idx="278">
                  <c:v>17.423999999999989</c:v>
                </c:pt>
                <c:pt idx="279">
                  <c:v>18.271999999999988</c:v>
                </c:pt>
                <c:pt idx="280">
                  <c:v>18.24899999999991</c:v>
                </c:pt>
                <c:pt idx="281">
                  <c:v>17.880499999999905</c:v>
                </c:pt>
                <c:pt idx="282">
                  <c:v>17.371500000000001</c:v>
                </c:pt>
                <c:pt idx="283">
                  <c:v>17.833500000000001</c:v>
                </c:pt>
                <c:pt idx="284">
                  <c:v>17.342499999999905</c:v>
                </c:pt>
                <c:pt idx="285">
                  <c:v>17.704000000000001</c:v>
                </c:pt>
                <c:pt idx="286">
                  <c:v>18.68649999999991</c:v>
                </c:pt>
                <c:pt idx="287">
                  <c:v>17.525499999999891</c:v>
                </c:pt>
                <c:pt idx="288">
                  <c:v>17.96699999999991</c:v>
                </c:pt>
                <c:pt idx="289">
                  <c:v>17.440999999999917</c:v>
                </c:pt>
                <c:pt idx="290">
                  <c:v>18.009</c:v>
                </c:pt>
                <c:pt idx="291">
                  <c:v>17.484499999999883</c:v>
                </c:pt>
                <c:pt idx="292">
                  <c:v>16.736000000000001</c:v>
                </c:pt>
                <c:pt idx="293">
                  <c:v>17.439499999999914</c:v>
                </c:pt>
                <c:pt idx="294">
                  <c:v>16.740499999999887</c:v>
                </c:pt>
                <c:pt idx="295">
                  <c:v>16.117000000000097</c:v>
                </c:pt>
                <c:pt idx="296">
                  <c:v>15.69</c:v>
                </c:pt>
                <c:pt idx="297">
                  <c:v>16.599</c:v>
                </c:pt>
                <c:pt idx="298">
                  <c:v>15.976000000000004</c:v>
                </c:pt>
                <c:pt idx="299">
                  <c:v>16.223499999999905</c:v>
                </c:pt>
                <c:pt idx="300">
                  <c:v>15.1965</c:v>
                </c:pt>
                <c:pt idx="301">
                  <c:v>14.5915</c:v>
                </c:pt>
                <c:pt idx="302">
                  <c:v>15.5745</c:v>
                </c:pt>
                <c:pt idx="303">
                  <c:v>15.553500000000026</c:v>
                </c:pt>
                <c:pt idx="304">
                  <c:v>15.017000000000001</c:v>
                </c:pt>
                <c:pt idx="305">
                  <c:v>16.146999999999988</c:v>
                </c:pt>
                <c:pt idx="306">
                  <c:v>15.344000000000001</c:v>
                </c:pt>
                <c:pt idx="307">
                  <c:v>15.071</c:v>
                </c:pt>
                <c:pt idx="308">
                  <c:v>15.126000000000001</c:v>
                </c:pt>
                <c:pt idx="309">
                  <c:v>15.3215</c:v>
                </c:pt>
                <c:pt idx="310">
                  <c:v>14.6745</c:v>
                </c:pt>
                <c:pt idx="311">
                  <c:v>14.709</c:v>
                </c:pt>
                <c:pt idx="312">
                  <c:v>13.739000000000001</c:v>
                </c:pt>
                <c:pt idx="313">
                  <c:v>13.995500000000026</c:v>
                </c:pt>
                <c:pt idx="314">
                  <c:v>14.428000000000001</c:v>
                </c:pt>
                <c:pt idx="315">
                  <c:v>13.7225</c:v>
                </c:pt>
                <c:pt idx="316">
                  <c:v>14.252500000000024</c:v>
                </c:pt>
                <c:pt idx="317">
                  <c:v>13.9415</c:v>
                </c:pt>
                <c:pt idx="318">
                  <c:v>13.7615</c:v>
                </c:pt>
                <c:pt idx="319">
                  <c:v>14.1365</c:v>
                </c:pt>
                <c:pt idx="320">
                  <c:v>15.7125</c:v>
                </c:pt>
                <c:pt idx="321">
                  <c:v>14.3085</c:v>
                </c:pt>
                <c:pt idx="322">
                  <c:v>14.942500000000004</c:v>
                </c:pt>
                <c:pt idx="323">
                  <c:v>14.141999999999999</c:v>
                </c:pt>
                <c:pt idx="324">
                  <c:v>13.740999999999998</c:v>
                </c:pt>
                <c:pt idx="325">
                  <c:v>14.488</c:v>
                </c:pt>
                <c:pt idx="326">
                  <c:v>14.117999999999999</c:v>
                </c:pt>
                <c:pt idx="327">
                  <c:v>13.796000000000001</c:v>
                </c:pt>
                <c:pt idx="328">
                  <c:v>13.7035</c:v>
                </c:pt>
                <c:pt idx="329">
                  <c:v>13.672500000000024</c:v>
                </c:pt>
                <c:pt idx="330">
                  <c:v>13.5015</c:v>
                </c:pt>
                <c:pt idx="331">
                  <c:v>13.841000000000001</c:v>
                </c:pt>
                <c:pt idx="332">
                  <c:v>12.576500000000006</c:v>
                </c:pt>
                <c:pt idx="333">
                  <c:v>13.013500000000002</c:v>
                </c:pt>
                <c:pt idx="334">
                  <c:v>13.6455</c:v>
                </c:pt>
                <c:pt idx="335">
                  <c:v>12.013</c:v>
                </c:pt>
                <c:pt idx="336">
                  <c:v>12.7835</c:v>
                </c:pt>
                <c:pt idx="337">
                  <c:v>12.246500000000001</c:v>
                </c:pt>
                <c:pt idx="338">
                  <c:v>12.456000000000024</c:v>
                </c:pt>
                <c:pt idx="339">
                  <c:v>12.528500000000001</c:v>
                </c:pt>
                <c:pt idx="340">
                  <c:v>12.9185</c:v>
                </c:pt>
                <c:pt idx="341">
                  <c:v>12.0115</c:v>
                </c:pt>
                <c:pt idx="342">
                  <c:v>13.1875</c:v>
                </c:pt>
                <c:pt idx="343">
                  <c:v>12.527000000000001</c:v>
                </c:pt>
                <c:pt idx="344">
                  <c:v>11.817</c:v>
                </c:pt>
                <c:pt idx="345">
                  <c:v>11.850500000000045</c:v>
                </c:pt>
                <c:pt idx="346">
                  <c:v>11.7065</c:v>
                </c:pt>
                <c:pt idx="347">
                  <c:v>10.7705</c:v>
                </c:pt>
                <c:pt idx="348">
                  <c:v>11.459000000000024</c:v>
                </c:pt>
                <c:pt idx="349">
                  <c:v>11.329500000000024</c:v>
                </c:pt>
                <c:pt idx="350">
                  <c:v>10.463500000000026</c:v>
                </c:pt>
                <c:pt idx="351">
                  <c:v>10.529500000000002</c:v>
                </c:pt>
                <c:pt idx="352">
                  <c:v>11.303500000000026</c:v>
                </c:pt>
                <c:pt idx="353">
                  <c:v>10.208500000000001</c:v>
                </c:pt>
                <c:pt idx="354">
                  <c:v>10.755500000000024</c:v>
                </c:pt>
                <c:pt idx="355">
                  <c:v>10.229999999999999</c:v>
                </c:pt>
                <c:pt idx="356">
                  <c:v>10.493500000000004</c:v>
                </c:pt>
                <c:pt idx="357">
                  <c:v>10.0115</c:v>
                </c:pt>
                <c:pt idx="358">
                  <c:v>10.313000000000002</c:v>
                </c:pt>
                <c:pt idx="359">
                  <c:v>10.769</c:v>
                </c:pt>
                <c:pt idx="360">
                  <c:v>10.640500000000001</c:v>
                </c:pt>
                <c:pt idx="361">
                  <c:v>10.577</c:v>
                </c:pt>
                <c:pt idx="362">
                  <c:v>10.295500000000002</c:v>
                </c:pt>
                <c:pt idx="363">
                  <c:v>10.073</c:v>
                </c:pt>
                <c:pt idx="364">
                  <c:v>9.67</c:v>
                </c:pt>
                <c:pt idx="365">
                  <c:v>10.152000000000006</c:v>
                </c:pt>
                <c:pt idx="366">
                  <c:v>9.6520000000000028</c:v>
                </c:pt>
                <c:pt idx="367">
                  <c:v>9.4119989999999998</c:v>
                </c:pt>
                <c:pt idx="368">
                  <c:v>10.096500000000002</c:v>
                </c:pt>
                <c:pt idx="369">
                  <c:v>10.040000000000001</c:v>
                </c:pt>
                <c:pt idx="370">
                  <c:v>9.4445000000000014</c:v>
                </c:pt>
                <c:pt idx="371">
                  <c:v>9.6005000000000003</c:v>
                </c:pt>
                <c:pt idx="372">
                  <c:v>9.5979989999999997</c:v>
                </c:pt>
                <c:pt idx="373">
                  <c:v>9.4605000000000068</c:v>
                </c:pt>
                <c:pt idx="374">
                  <c:v>9.9015000000000004</c:v>
                </c:pt>
                <c:pt idx="375">
                  <c:v>9.0920000000000005</c:v>
                </c:pt>
                <c:pt idx="376">
                  <c:v>9.5920000000000005</c:v>
                </c:pt>
                <c:pt idx="377">
                  <c:v>9.4185000000000034</c:v>
                </c:pt>
                <c:pt idx="378">
                  <c:v>9.6289999999999996</c:v>
                </c:pt>
                <c:pt idx="379">
                  <c:v>9.7650000000000006</c:v>
                </c:pt>
                <c:pt idx="380">
                  <c:v>9.5469999999999988</c:v>
                </c:pt>
                <c:pt idx="381">
                  <c:v>9.3610000000000007</c:v>
                </c:pt>
                <c:pt idx="382">
                  <c:v>9.0779990000000002</c:v>
                </c:pt>
                <c:pt idx="383">
                  <c:v>9.552499000000056</c:v>
                </c:pt>
                <c:pt idx="384">
                  <c:v>9.2919999999999998</c:v>
                </c:pt>
                <c:pt idx="385">
                  <c:v>9.91</c:v>
                </c:pt>
                <c:pt idx="386">
                  <c:v>9.1564990000000268</c:v>
                </c:pt>
                <c:pt idx="387">
                  <c:v>9.3264990000000267</c:v>
                </c:pt>
                <c:pt idx="388">
                  <c:v>9.1920000000000002</c:v>
                </c:pt>
                <c:pt idx="389">
                  <c:v>9.0290000000000017</c:v>
                </c:pt>
                <c:pt idx="390">
                  <c:v>9.8355000000000068</c:v>
                </c:pt>
                <c:pt idx="391">
                  <c:v>9.5889989999999994</c:v>
                </c:pt>
                <c:pt idx="392">
                  <c:v>9.0960000000000001</c:v>
                </c:pt>
                <c:pt idx="393">
                  <c:v>10.2575</c:v>
                </c:pt>
                <c:pt idx="394">
                  <c:v>9.0264990000000047</c:v>
                </c:pt>
                <c:pt idx="395">
                  <c:v>9.645999999999999</c:v>
                </c:pt>
                <c:pt idx="396">
                  <c:v>10.425000000000002</c:v>
                </c:pt>
                <c:pt idx="397">
                  <c:v>9.3595000000000521</c:v>
                </c:pt>
                <c:pt idx="398">
                  <c:v>9.5379999999999985</c:v>
                </c:pt>
                <c:pt idx="399">
                  <c:v>9.3904990000000268</c:v>
                </c:pt>
                <c:pt idx="400">
                  <c:v>9.5569990000000047</c:v>
                </c:pt>
                <c:pt idx="401">
                  <c:v>9.7489989999999889</c:v>
                </c:pt>
                <c:pt idx="402">
                  <c:v>9.3885000000000005</c:v>
                </c:pt>
                <c:pt idx="403">
                  <c:v>10.018000000000001</c:v>
                </c:pt>
                <c:pt idx="404">
                  <c:v>10.482000000000006</c:v>
                </c:pt>
                <c:pt idx="405">
                  <c:v>10.4305</c:v>
                </c:pt>
                <c:pt idx="406">
                  <c:v>10.339500000000006</c:v>
                </c:pt>
                <c:pt idx="407">
                  <c:v>11.1845</c:v>
                </c:pt>
                <c:pt idx="408">
                  <c:v>11.559000000000006</c:v>
                </c:pt>
                <c:pt idx="409">
                  <c:v>12.335000000000004</c:v>
                </c:pt>
                <c:pt idx="410">
                  <c:v>11.637999999999998</c:v>
                </c:pt>
                <c:pt idx="411">
                  <c:v>11.626000000000001</c:v>
                </c:pt>
                <c:pt idx="412">
                  <c:v>11.096</c:v>
                </c:pt>
                <c:pt idx="413">
                  <c:v>10.662500000000026</c:v>
                </c:pt>
                <c:pt idx="414">
                  <c:v>10.917</c:v>
                </c:pt>
                <c:pt idx="415">
                  <c:v>10.872000000000041</c:v>
                </c:pt>
                <c:pt idx="416">
                  <c:v>10.652000000000006</c:v>
                </c:pt>
                <c:pt idx="417">
                  <c:v>10.335500000000026</c:v>
                </c:pt>
                <c:pt idx="418">
                  <c:v>10.1365</c:v>
                </c:pt>
                <c:pt idx="419">
                  <c:v>10.912000000000004</c:v>
                </c:pt>
                <c:pt idx="420">
                  <c:v>9.4450000000000003</c:v>
                </c:pt>
                <c:pt idx="421">
                  <c:v>10.169500000000006</c:v>
                </c:pt>
                <c:pt idx="422">
                  <c:v>10.488</c:v>
                </c:pt>
                <c:pt idx="423">
                  <c:v>10.105</c:v>
                </c:pt>
                <c:pt idx="424">
                  <c:v>9.6305000000000014</c:v>
                </c:pt>
                <c:pt idx="425">
                  <c:v>10.404500000000002</c:v>
                </c:pt>
                <c:pt idx="426">
                  <c:v>10.6615</c:v>
                </c:pt>
                <c:pt idx="427">
                  <c:v>11.447999999999999</c:v>
                </c:pt>
                <c:pt idx="428">
                  <c:v>10.697999999999999</c:v>
                </c:pt>
                <c:pt idx="429">
                  <c:v>10.0915</c:v>
                </c:pt>
                <c:pt idx="430">
                  <c:v>11.242000000000001</c:v>
                </c:pt>
                <c:pt idx="431">
                  <c:v>11.5975</c:v>
                </c:pt>
                <c:pt idx="432">
                  <c:v>11.403500000000006</c:v>
                </c:pt>
                <c:pt idx="433">
                  <c:v>11.698500000000001</c:v>
                </c:pt>
                <c:pt idx="434">
                  <c:v>11.217999999999998</c:v>
                </c:pt>
                <c:pt idx="435">
                  <c:v>10.673500000000002</c:v>
                </c:pt>
                <c:pt idx="436">
                  <c:v>10.351000000000004</c:v>
                </c:pt>
                <c:pt idx="437">
                  <c:v>11.032</c:v>
                </c:pt>
                <c:pt idx="438">
                  <c:v>10.588000000000001</c:v>
                </c:pt>
                <c:pt idx="439">
                  <c:v>11.286</c:v>
                </c:pt>
                <c:pt idx="440">
                  <c:v>11.359500000000056</c:v>
                </c:pt>
                <c:pt idx="441">
                  <c:v>11.237500000000001</c:v>
                </c:pt>
                <c:pt idx="442">
                  <c:v>10.726000000000001</c:v>
                </c:pt>
                <c:pt idx="443">
                  <c:v>10.784000000000001</c:v>
                </c:pt>
                <c:pt idx="444">
                  <c:v>12.045500000000002</c:v>
                </c:pt>
                <c:pt idx="445">
                  <c:v>11.159500000000024</c:v>
                </c:pt>
                <c:pt idx="446">
                  <c:v>11.646999999999998</c:v>
                </c:pt>
                <c:pt idx="447">
                  <c:v>11.356500000000054</c:v>
                </c:pt>
                <c:pt idx="448">
                  <c:v>11.098000000000001</c:v>
                </c:pt>
                <c:pt idx="449">
                  <c:v>12.2195</c:v>
                </c:pt>
                <c:pt idx="450">
                  <c:v>11.4405</c:v>
                </c:pt>
                <c:pt idx="451">
                  <c:v>10.981</c:v>
                </c:pt>
                <c:pt idx="452">
                  <c:v>11.985500000000041</c:v>
                </c:pt>
                <c:pt idx="453">
                  <c:v>11.91</c:v>
                </c:pt>
                <c:pt idx="454">
                  <c:v>12.942500000000004</c:v>
                </c:pt>
                <c:pt idx="455">
                  <c:v>11.727999999999998</c:v>
                </c:pt>
                <c:pt idx="456">
                  <c:v>11.552500000000045</c:v>
                </c:pt>
                <c:pt idx="457">
                  <c:v>12.672500000000024</c:v>
                </c:pt>
                <c:pt idx="458">
                  <c:v>11.987</c:v>
                </c:pt>
                <c:pt idx="459">
                  <c:v>11.822000000000006</c:v>
                </c:pt>
                <c:pt idx="460">
                  <c:v>12.817500000000004</c:v>
                </c:pt>
                <c:pt idx="461">
                  <c:v>12.165000000000004</c:v>
                </c:pt>
                <c:pt idx="462">
                  <c:v>12.373000000000006</c:v>
                </c:pt>
                <c:pt idx="463">
                  <c:v>12.154500000000002</c:v>
                </c:pt>
                <c:pt idx="464">
                  <c:v>12.1685</c:v>
                </c:pt>
                <c:pt idx="465">
                  <c:v>13.374000000000002</c:v>
                </c:pt>
                <c:pt idx="466">
                  <c:v>12.896500000000024</c:v>
                </c:pt>
                <c:pt idx="467">
                  <c:v>12.918000000000001</c:v>
                </c:pt>
                <c:pt idx="468">
                  <c:v>11.591000000000001</c:v>
                </c:pt>
                <c:pt idx="469">
                  <c:v>11.774000000000001</c:v>
                </c:pt>
                <c:pt idx="470">
                  <c:v>12.6265</c:v>
                </c:pt>
                <c:pt idx="471">
                  <c:v>12.670500000000002</c:v>
                </c:pt>
                <c:pt idx="472">
                  <c:v>12.403500000000006</c:v>
                </c:pt>
                <c:pt idx="473">
                  <c:v>12.388</c:v>
                </c:pt>
                <c:pt idx="474">
                  <c:v>13.108000000000001</c:v>
                </c:pt>
                <c:pt idx="475">
                  <c:v>14.7265</c:v>
                </c:pt>
                <c:pt idx="476">
                  <c:v>14.506500000000004</c:v>
                </c:pt>
                <c:pt idx="477">
                  <c:v>14.641500000000001</c:v>
                </c:pt>
                <c:pt idx="478">
                  <c:v>15.4</c:v>
                </c:pt>
                <c:pt idx="479">
                  <c:v>15.991</c:v>
                </c:pt>
                <c:pt idx="480">
                  <c:v>16.05549999999991</c:v>
                </c:pt>
              </c:numCache>
            </c:numRef>
          </c:yVal>
          <c:smooth val="1"/>
          <c:extLst>
            <c:ext xmlns:c16="http://schemas.microsoft.com/office/drawing/2014/chart" uri="{C3380CC4-5D6E-409C-BE32-E72D297353CC}">
              <c16:uniqueId val="{00000012-DDF2-49AC-8AE7-D06E65AAA011}"/>
            </c:ext>
          </c:extLst>
        </c:ser>
        <c:ser>
          <c:idx val="19"/>
          <c:order val="19"/>
          <c:spPr>
            <a:ln w="12700">
              <a:solidFill>
                <a:srgbClr val="FFCC00"/>
              </a:solidFill>
              <a:prstDash val="solid"/>
            </a:ln>
          </c:spPr>
          <c:marker>
            <c:symbol val="none"/>
          </c:marker>
          <c:xVal>
            <c:numRef>
              <c:f>vzapb!$A$1:$A$535</c:f>
              <c:numCache>
                <c:formatCode>General</c:formatCode>
                <c:ptCount val="535"/>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vzapb!$U$1:$U$535</c:f>
              <c:numCache>
                <c:formatCode>General</c:formatCode>
                <c:ptCount val="535"/>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966.81999899999948</c:v>
                </c:pt>
                <c:pt idx="13">
                  <c:v>838.11699999999996</c:v>
                </c:pt>
                <c:pt idx="14">
                  <c:v>687.73350000000005</c:v>
                </c:pt>
                <c:pt idx="15">
                  <c:v>565.41449999999998</c:v>
                </c:pt>
                <c:pt idx="16">
                  <c:v>440.97399999999863</c:v>
                </c:pt>
                <c:pt idx="17">
                  <c:v>341.28999999999894</c:v>
                </c:pt>
                <c:pt idx="18">
                  <c:v>262.34800000000001</c:v>
                </c:pt>
                <c:pt idx="19">
                  <c:v>186.541</c:v>
                </c:pt>
                <c:pt idx="20">
                  <c:v>174.90100000000001</c:v>
                </c:pt>
                <c:pt idx="21">
                  <c:v>119.3905</c:v>
                </c:pt>
                <c:pt idx="22">
                  <c:v>77.758499999999998</c:v>
                </c:pt>
                <c:pt idx="23">
                  <c:v>51.259</c:v>
                </c:pt>
                <c:pt idx="24">
                  <c:v>36.340999000000004</c:v>
                </c:pt>
                <c:pt idx="25">
                  <c:v>28.536999999999999</c:v>
                </c:pt>
                <c:pt idx="26">
                  <c:v>23.934999999999999</c:v>
                </c:pt>
                <c:pt idx="27">
                  <c:v>22.5015</c:v>
                </c:pt>
                <c:pt idx="28">
                  <c:v>21.446999999999989</c:v>
                </c:pt>
                <c:pt idx="29">
                  <c:v>23.042999999999989</c:v>
                </c:pt>
                <c:pt idx="30">
                  <c:v>23.279</c:v>
                </c:pt>
                <c:pt idx="31">
                  <c:v>24.326000000000001</c:v>
                </c:pt>
                <c:pt idx="32">
                  <c:v>23.974499999999917</c:v>
                </c:pt>
                <c:pt idx="33">
                  <c:v>24.886500000000002</c:v>
                </c:pt>
                <c:pt idx="34">
                  <c:v>24.475499999999879</c:v>
                </c:pt>
                <c:pt idx="35">
                  <c:v>26.736999999999988</c:v>
                </c:pt>
                <c:pt idx="36">
                  <c:v>27.222499999999879</c:v>
                </c:pt>
                <c:pt idx="37">
                  <c:v>28.363</c:v>
                </c:pt>
                <c:pt idx="38">
                  <c:v>29.076000000000001</c:v>
                </c:pt>
                <c:pt idx="39">
                  <c:v>33.095500000000165</c:v>
                </c:pt>
                <c:pt idx="40">
                  <c:v>34.811999999999998</c:v>
                </c:pt>
                <c:pt idx="41">
                  <c:v>37.191000000000003</c:v>
                </c:pt>
                <c:pt idx="42">
                  <c:v>36.956499999999998</c:v>
                </c:pt>
                <c:pt idx="43">
                  <c:v>40.210500000000003</c:v>
                </c:pt>
                <c:pt idx="44">
                  <c:v>42.058</c:v>
                </c:pt>
                <c:pt idx="45">
                  <c:v>45.199000000000012</c:v>
                </c:pt>
                <c:pt idx="46">
                  <c:v>46.9405</c:v>
                </c:pt>
                <c:pt idx="47">
                  <c:v>50.348500000000001</c:v>
                </c:pt>
                <c:pt idx="48">
                  <c:v>53.720500000000165</c:v>
                </c:pt>
                <c:pt idx="49">
                  <c:v>55.128500000000187</c:v>
                </c:pt>
                <c:pt idx="50">
                  <c:v>57.249000000000002</c:v>
                </c:pt>
                <c:pt idx="51">
                  <c:v>60.361999000000004</c:v>
                </c:pt>
                <c:pt idx="52">
                  <c:v>64.554499000000007</c:v>
                </c:pt>
                <c:pt idx="53">
                  <c:v>66.644498999999982</c:v>
                </c:pt>
                <c:pt idx="54">
                  <c:v>69.748999999999995</c:v>
                </c:pt>
                <c:pt idx="55">
                  <c:v>71.906498999999982</c:v>
                </c:pt>
                <c:pt idx="56">
                  <c:v>75.35199999999999</c:v>
                </c:pt>
                <c:pt idx="57">
                  <c:v>78.662999999999982</c:v>
                </c:pt>
                <c:pt idx="58">
                  <c:v>79.805498999999671</c:v>
                </c:pt>
                <c:pt idx="59">
                  <c:v>81.442000000000007</c:v>
                </c:pt>
                <c:pt idx="60">
                  <c:v>84.952000000000012</c:v>
                </c:pt>
                <c:pt idx="61">
                  <c:v>88.06</c:v>
                </c:pt>
                <c:pt idx="62">
                  <c:v>91.60899999999998</c:v>
                </c:pt>
                <c:pt idx="63">
                  <c:v>93.498500000000007</c:v>
                </c:pt>
                <c:pt idx="64">
                  <c:v>94.778999999999982</c:v>
                </c:pt>
                <c:pt idx="65">
                  <c:v>96.856499999999983</c:v>
                </c:pt>
                <c:pt idx="66">
                  <c:v>100.96299999999999</c:v>
                </c:pt>
                <c:pt idx="67">
                  <c:v>104.089</c:v>
                </c:pt>
                <c:pt idx="68">
                  <c:v>107.0665</c:v>
                </c:pt>
                <c:pt idx="69">
                  <c:v>110.72150000000002</c:v>
                </c:pt>
                <c:pt idx="70">
                  <c:v>112.1724999999997</c:v>
                </c:pt>
                <c:pt idx="71">
                  <c:v>114.32250000000001</c:v>
                </c:pt>
                <c:pt idx="72">
                  <c:v>119.03700000000002</c:v>
                </c:pt>
                <c:pt idx="73">
                  <c:v>121.0775</c:v>
                </c:pt>
                <c:pt idx="74">
                  <c:v>122.453</c:v>
                </c:pt>
                <c:pt idx="75">
                  <c:v>123.783</c:v>
                </c:pt>
                <c:pt idx="76">
                  <c:v>130.238</c:v>
                </c:pt>
                <c:pt idx="77">
                  <c:v>134.76049999999998</c:v>
                </c:pt>
                <c:pt idx="78">
                  <c:v>137.53549999999998</c:v>
                </c:pt>
                <c:pt idx="79">
                  <c:v>141.178</c:v>
                </c:pt>
                <c:pt idx="80">
                  <c:v>142.05250000000001</c:v>
                </c:pt>
                <c:pt idx="81">
                  <c:v>147.09349999999998</c:v>
                </c:pt>
                <c:pt idx="82">
                  <c:v>148.68</c:v>
                </c:pt>
                <c:pt idx="83">
                  <c:v>150.107</c:v>
                </c:pt>
                <c:pt idx="84">
                  <c:v>155.04</c:v>
                </c:pt>
                <c:pt idx="85">
                  <c:v>155.71499999999995</c:v>
                </c:pt>
                <c:pt idx="86">
                  <c:v>157.02550000000002</c:v>
                </c:pt>
                <c:pt idx="87">
                  <c:v>159.23850000000002</c:v>
                </c:pt>
                <c:pt idx="88">
                  <c:v>160.21399999999952</c:v>
                </c:pt>
                <c:pt idx="89">
                  <c:v>161.67349999999999</c:v>
                </c:pt>
                <c:pt idx="90">
                  <c:v>163.95750000000001</c:v>
                </c:pt>
                <c:pt idx="91">
                  <c:v>162.93900000000002</c:v>
                </c:pt>
                <c:pt idx="92">
                  <c:v>165.48400000000001</c:v>
                </c:pt>
                <c:pt idx="93">
                  <c:v>166.70349999999999</c:v>
                </c:pt>
                <c:pt idx="94">
                  <c:v>165.91399999999999</c:v>
                </c:pt>
                <c:pt idx="95">
                  <c:v>167.23299999999998</c:v>
                </c:pt>
                <c:pt idx="96">
                  <c:v>165.76749999999998</c:v>
                </c:pt>
                <c:pt idx="97">
                  <c:v>167.67449999999999</c:v>
                </c:pt>
                <c:pt idx="98">
                  <c:v>171.077</c:v>
                </c:pt>
                <c:pt idx="99">
                  <c:v>169.46800000000007</c:v>
                </c:pt>
                <c:pt idx="100">
                  <c:v>165.64699999999999</c:v>
                </c:pt>
                <c:pt idx="101">
                  <c:v>168.64649999999997</c:v>
                </c:pt>
                <c:pt idx="102">
                  <c:v>170.38550000000001</c:v>
                </c:pt>
                <c:pt idx="103">
                  <c:v>171.80850000000001</c:v>
                </c:pt>
                <c:pt idx="104">
                  <c:v>170.21599999999998</c:v>
                </c:pt>
                <c:pt idx="105">
                  <c:v>170.21249999999998</c:v>
                </c:pt>
                <c:pt idx="106">
                  <c:v>166.51549999999997</c:v>
                </c:pt>
                <c:pt idx="107">
                  <c:v>170.56</c:v>
                </c:pt>
                <c:pt idx="108">
                  <c:v>170.01399999999998</c:v>
                </c:pt>
                <c:pt idx="109">
                  <c:v>170.11849999999998</c:v>
                </c:pt>
                <c:pt idx="110">
                  <c:v>167.089</c:v>
                </c:pt>
                <c:pt idx="111">
                  <c:v>170.18900000000002</c:v>
                </c:pt>
                <c:pt idx="112">
                  <c:v>167.3955</c:v>
                </c:pt>
                <c:pt idx="113">
                  <c:v>166.6815</c:v>
                </c:pt>
                <c:pt idx="114">
                  <c:v>170.06700000000001</c:v>
                </c:pt>
                <c:pt idx="115">
                  <c:v>167.28549999999998</c:v>
                </c:pt>
                <c:pt idx="116">
                  <c:v>165.62100000000001</c:v>
                </c:pt>
                <c:pt idx="117">
                  <c:v>162.28750000000002</c:v>
                </c:pt>
                <c:pt idx="118">
                  <c:v>161.006</c:v>
                </c:pt>
                <c:pt idx="119">
                  <c:v>160.06900000000002</c:v>
                </c:pt>
                <c:pt idx="120">
                  <c:v>156.4605</c:v>
                </c:pt>
                <c:pt idx="121">
                  <c:v>157.92850000000001</c:v>
                </c:pt>
                <c:pt idx="122">
                  <c:v>155.91</c:v>
                </c:pt>
                <c:pt idx="123">
                  <c:v>151.107</c:v>
                </c:pt>
                <c:pt idx="124">
                  <c:v>151.8125</c:v>
                </c:pt>
                <c:pt idx="125">
                  <c:v>149.9315</c:v>
                </c:pt>
                <c:pt idx="126">
                  <c:v>146.06949999999998</c:v>
                </c:pt>
                <c:pt idx="127">
                  <c:v>144.5565</c:v>
                </c:pt>
                <c:pt idx="128">
                  <c:v>144.8785</c:v>
                </c:pt>
                <c:pt idx="129">
                  <c:v>141.26299999999998</c:v>
                </c:pt>
                <c:pt idx="130">
                  <c:v>140.9205</c:v>
                </c:pt>
                <c:pt idx="131">
                  <c:v>138.05200000000059</c:v>
                </c:pt>
                <c:pt idx="132">
                  <c:v>136.76349999999999</c:v>
                </c:pt>
                <c:pt idx="133">
                  <c:v>135.60549999999998</c:v>
                </c:pt>
                <c:pt idx="134">
                  <c:v>130.28150000000002</c:v>
                </c:pt>
                <c:pt idx="135">
                  <c:v>130.91150000000002</c:v>
                </c:pt>
                <c:pt idx="136">
                  <c:v>128.60599999999999</c:v>
                </c:pt>
                <c:pt idx="137">
                  <c:v>126.6195</c:v>
                </c:pt>
                <c:pt idx="138">
                  <c:v>126.62199999999999</c:v>
                </c:pt>
                <c:pt idx="139">
                  <c:v>125.72750000000002</c:v>
                </c:pt>
                <c:pt idx="140">
                  <c:v>122.1665</c:v>
                </c:pt>
                <c:pt idx="141">
                  <c:v>119.85499999999999</c:v>
                </c:pt>
                <c:pt idx="142">
                  <c:v>118.298</c:v>
                </c:pt>
                <c:pt idx="143">
                  <c:v>115.755</c:v>
                </c:pt>
                <c:pt idx="144">
                  <c:v>113.95050000000002</c:v>
                </c:pt>
                <c:pt idx="145">
                  <c:v>112.47450000000002</c:v>
                </c:pt>
                <c:pt idx="146">
                  <c:v>111.9345000000003</c:v>
                </c:pt>
                <c:pt idx="147">
                  <c:v>111.5715</c:v>
                </c:pt>
                <c:pt idx="148">
                  <c:v>109.6075</c:v>
                </c:pt>
                <c:pt idx="149">
                  <c:v>107.33199999999999</c:v>
                </c:pt>
                <c:pt idx="150">
                  <c:v>105.90400000000002</c:v>
                </c:pt>
                <c:pt idx="151">
                  <c:v>105.048</c:v>
                </c:pt>
                <c:pt idx="152">
                  <c:v>100.19199999999999</c:v>
                </c:pt>
                <c:pt idx="153">
                  <c:v>100.705</c:v>
                </c:pt>
                <c:pt idx="154">
                  <c:v>99.361500000000007</c:v>
                </c:pt>
                <c:pt idx="155">
                  <c:v>95.525498999999598</c:v>
                </c:pt>
                <c:pt idx="156">
                  <c:v>92.786000000000001</c:v>
                </c:pt>
                <c:pt idx="157">
                  <c:v>92.725999999999999</c:v>
                </c:pt>
                <c:pt idx="158">
                  <c:v>89.703999999999994</c:v>
                </c:pt>
                <c:pt idx="159">
                  <c:v>87.488</c:v>
                </c:pt>
                <c:pt idx="160">
                  <c:v>84.367000000000004</c:v>
                </c:pt>
                <c:pt idx="161">
                  <c:v>83.781999999999996</c:v>
                </c:pt>
                <c:pt idx="162">
                  <c:v>82.111500000000007</c:v>
                </c:pt>
                <c:pt idx="163">
                  <c:v>79.908500000000004</c:v>
                </c:pt>
                <c:pt idx="164">
                  <c:v>81.095000000000013</c:v>
                </c:pt>
                <c:pt idx="165">
                  <c:v>77.624999999999986</c:v>
                </c:pt>
                <c:pt idx="166">
                  <c:v>74.411499000000376</c:v>
                </c:pt>
                <c:pt idx="167">
                  <c:v>75.744000000000227</c:v>
                </c:pt>
                <c:pt idx="168">
                  <c:v>73.949000000000026</c:v>
                </c:pt>
                <c:pt idx="169">
                  <c:v>70.072999999999979</c:v>
                </c:pt>
                <c:pt idx="170">
                  <c:v>68.232000000000014</c:v>
                </c:pt>
                <c:pt idx="171">
                  <c:v>67.599000000000004</c:v>
                </c:pt>
                <c:pt idx="172">
                  <c:v>66.194998999999981</c:v>
                </c:pt>
                <c:pt idx="173">
                  <c:v>64.939499999999995</c:v>
                </c:pt>
                <c:pt idx="174">
                  <c:v>64.037000000000006</c:v>
                </c:pt>
                <c:pt idx="175">
                  <c:v>63.0595</c:v>
                </c:pt>
                <c:pt idx="176">
                  <c:v>59.186</c:v>
                </c:pt>
                <c:pt idx="177">
                  <c:v>58.727000000000011</c:v>
                </c:pt>
                <c:pt idx="178">
                  <c:v>58.657499999999999</c:v>
                </c:pt>
                <c:pt idx="179">
                  <c:v>57.982500000000002</c:v>
                </c:pt>
                <c:pt idx="180">
                  <c:v>56.389499999999998</c:v>
                </c:pt>
                <c:pt idx="181">
                  <c:v>55.183500000000002</c:v>
                </c:pt>
                <c:pt idx="182">
                  <c:v>53.831499999999998</c:v>
                </c:pt>
                <c:pt idx="183">
                  <c:v>53.706000000000003</c:v>
                </c:pt>
                <c:pt idx="184">
                  <c:v>52.640500000000003</c:v>
                </c:pt>
                <c:pt idx="185">
                  <c:v>51.513000000000005</c:v>
                </c:pt>
                <c:pt idx="186">
                  <c:v>51.588500000000003</c:v>
                </c:pt>
                <c:pt idx="187">
                  <c:v>49.602500000000013</c:v>
                </c:pt>
                <c:pt idx="188">
                  <c:v>49.978500000000011</c:v>
                </c:pt>
                <c:pt idx="189">
                  <c:v>49.528500000000157</c:v>
                </c:pt>
                <c:pt idx="190">
                  <c:v>46.810999999999993</c:v>
                </c:pt>
                <c:pt idx="191">
                  <c:v>46.07</c:v>
                </c:pt>
                <c:pt idx="192">
                  <c:v>44.4375</c:v>
                </c:pt>
                <c:pt idx="193">
                  <c:v>43.156000000000006</c:v>
                </c:pt>
                <c:pt idx="194">
                  <c:v>43.424000000000007</c:v>
                </c:pt>
                <c:pt idx="195">
                  <c:v>44.575999000000003</c:v>
                </c:pt>
                <c:pt idx="196">
                  <c:v>44.067</c:v>
                </c:pt>
                <c:pt idx="197">
                  <c:v>42.01</c:v>
                </c:pt>
                <c:pt idx="198">
                  <c:v>40.9465</c:v>
                </c:pt>
                <c:pt idx="199">
                  <c:v>40.340999999999994</c:v>
                </c:pt>
                <c:pt idx="200">
                  <c:v>39.526000000000003</c:v>
                </c:pt>
                <c:pt idx="201">
                  <c:v>39.097000000000001</c:v>
                </c:pt>
                <c:pt idx="202">
                  <c:v>39.199000000000012</c:v>
                </c:pt>
                <c:pt idx="203">
                  <c:v>38.76500000000015</c:v>
                </c:pt>
                <c:pt idx="204">
                  <c:v>37.487499999999997</c:v>
                </c:pt>
                <c:pt idx="205">
                  <c:v>36.405500000000011</c:v>
                </c:pt>
                <c:pt idx="206">
                  <c:v>36.495000000000012</c:v>
                </c:pt>
                <c:pt idx="207">
                  <c:v>35.13850000000015</c:v>
                </c:pt>
                <c:pt idx="208">
                  <c:v>34.9345</c:v>
                </c:pt>
                <c:pt idx="209">
                  <c:v>32.902500000000003</c:v>
                </c:pt>
                <c:pt idx="210">
                  <c:v>33.409499000000004</c:v>
                </c:pt>
                <c:pt idx="211">
                  <c:v>33.942500000000003</c:v>
                </c:pt>
                <c:pt idx="212">
                  <c:v>34.394500000000001</c:v>
                </c:pt>
                <c:pt idx="213">
                  <c:v>33.8005</c:v>
                </c:pt>
                <c:pt idx="214">
                  <c:v>31.308</c:v>
                </c:pt>
                <c:pt idx="215">
                  <c:v>30.810500000000001</c:v>
                </c:pt>
                <c:pt idx="216">
                  <c:v>30.786499999999876</c:v>
                </c:pt>
                <c:pt idx="217">
                  <c:v>30.888999999999989</c:v>
                </c:pt>
                <c:pt idx="218">
                  <c:v>30.767499999999906</c:v>
                </c:pt>
                <c:pt idx="219">
                  <c:v>28.693000000000001</c:v>
                </c:pt>
                <c:pt idx="220">
                  <c:v>28.766499999999883</c:v>
                </c:pt>
                <c:pt idx="221">
                  <c:v>29.709</c:v>
                </c:pt>
                <c:pt idx="222">
                  <c:v>27.647500000000001</c:v>
                </c:pt>
                <c:pt idx="223">
                  <c:v>29.09049999999991</c:v>
                </c:pt>
                <c:pt idx="224">
                  <c:v>28.395</c:v>
                </c:pt>
                <c:pt idx="225">
                  <c:v>27.950500000000002</c:v>
                </c:pt>
                <c:pt idx="226">
                  <c:v>28.179500000000001</c:v>
                </c:pt>
                <c:pt idx="227">
                  <c:v>28.390499999999989</c:v>
                </c:pt>
                <c:pt idx="228">
                  <c:v>27.672999999999988</c:v>
                </c:pt>
                <c:pt idx="229">
                  <c:v>27.576000000000001</c:v>
                </c:pt>
                <c:pt idx="230">
                  <c:v>26.115500000000001</c:v>
                </c:pt>
                <c:pt idx="231">
                  <c:v>26.338000000000001</c:v>
                </c:pt>
                <c:pt idx="232">
                  <c:v>26.183</c:v>
                </c:pt>
                <c:pt idx="233">
                  <c:v>26.147500000000001</c:v>
                </c:pt>
                <c:pt idx="234">
                  <c:v>25.934999999999999</c:v>
                </c:pt>
                <c:pt idx="235">
                  <c:v>24.873999999999999</c:v>
                </c:pt>
                <c:pt idx="236">
                  <c:v>25.311499999999999</c:v>
                </c:pt>
                <c:pt idx="237">
                  <c:v>24.975999999999921</c:v>
                </c:pt>
                <c:pt idx="238">
                  <c:v>24.759499999999989</c:v>
                </c:pt>
                <c:pt idx="239">
                  <c:v>22.567999999999987</c:v>
                </c:pt>
                <c:pt idx="240">
                  <c:v>23.315000000000001</c:v>
                </c:pt>
                <c:pt idx="241">
                  <c:v>24.99599999999991</c:v>
                </c:pt>
                <c:pt idx="242">
                  <c:v>24.094000000000001</c:v>
                </c:pt>
                <c:pt idx="243">
                  <c:v>24.189</c:v>
                </c:pt>
                <c:pt idx="244">
                  <c:v>22.759999999999987</c:v>
                </c:pt>
                <c:pt idx="245">
                  <c:v>21.867999999999999</c:v>
                </c:pt>
                <c:pt idx="246">
                  <c:v>21.2135</c:v>
                </c:pt>
                <c:pt idx="247">
                  <c:v>21.781499999999905</c:v>
                </c:pt>
                <c:pt idx="248">
                  <c:v>22.525499999999891</c:v>
                </c:pt>
                <c:pt idx="249">
                  <c:v>21.639500000000005</c:v>
                </c:pt>
                <c:pt idx="250">
                  <c:v>21.027999999999999</c:v>
                </c:pt>
                <c:pt idx="251">
                  <c:v>19.4175</c:v>
                </c:pt>
                <c:pt idx="252">
                  <c:v>20.725999999999921</c:v>
                </c:pt>
                <c:pt idx="253">
                  <c:v>21</c:v>
                </c:pt>
                <c:pt idx="254">
                  <c:v>20.542000000000002</c:v>
                </c:pt>
                <c:pt idx="255">
                  <c:v>20.603000000000005</c:v>
                </c:pt>
                <c:pt idx="256">
                  <c:v>19.917000000000005</c:v>
                </c:pt>
                <c:pt idx="257">
                  <c:v>18.719000000000001</c:v>
                </c:pt>
                <c:pt idx="258">
                  <c:v>20.018000000000001</c:v>
                </c:pt>
                <c:pt idx="259">
                  <c:v>19.695499999999921</c:v>
                </c:pt>
                <c:pt idx="260">
                  <c:v>18.5595</c:v>
                </c:pt>
                <c:pt idx="261">
                  <c:v>19.623999999999999</c:v>
                </c:pt>
                <c:pt idx="262">
                  <c:v>20.400499999999891</c:v>
                </c:pt>
                <c:pt idx="263">
                  <c:v>19.489499999999875</c:v>
                </c:pt>
                <c:pt idx="264">
                  <c:v>18.321000000000005</c:v>
                </c:pt>
                <c:pt idx="265">
                  <c:v>18.874500000000001</c:v>
                </c:pt>
                <c:pt idx="266">
                  <c:v>19.760000000000002</c:v>
                </c:pt>
                <c:pt idx="267">
                  <c:v>19.841999999999999</c:v>
                </c:pt>
                <c:pt idx="268">
                  <c:v>18.427499999999906</c:v>
                </c:pt>
                <c:pt idx="269">
                  <c:v>16.829000000000001</c:v>
                </c:pt>
                <c:pt idx="270">
                  <c:v>16.8645</c:v>
                </c:pt>
                <c:pt idx="271">
                  <c:v>17.337000000000035</c:v>
                </c:pt>
                <c:pt idx="272">
                  <c:v>18.146999999999988</c:v>
                </c:pt>
                <c:pt idx="273">
                  <c:v>17.466499999999876</c:v>
                </c:pt>
                <c:pt idx="274">
                  <c:v>16.694500000000001</c:v>
                </c:pt>
                <c:pt idx="275">
                  <c:v>15.934000000000001</c:v>
                </c:pt>
                <c:pt idx="276">
                  <c:v>17.637000000000093</c:v>
                </c:pt>
                <c:pt idx="277">
                  <c:v>16.707999999999988</c:v>
                </c:pt>
                <c:pt idx="278">
                  <c:v>16.024000000000001</c:v>
                </c:pt>
                <c:pt idx="279">
                  <c:v>17.166499999999989</c:v>
                </c:pt>
                <c:pt idx="280">
                  <c:v>18.90149999999991</c:v>
                </c:pt>
                <c:pt idx="281">
                  <c:v>18.838000000000001</c:v>
                </c:pt>
                <c:pt idx="282">
                  <c:v>18.059999999999999</c:v>
                </c:pt>
                <c:pt idx="283">
                  <c:v>17.713999999999999</c:v>
                </c:pt>
                <c:pt idx="284">
                  <c:v>17.661000000000001</c:v>
                </c:pt>
                <c:pt idx="285">
                  <c:v>17.281999999999989</c:v>
                </c:pt>
                <c:pt idx="286">
                  <c:v>17.478000000000002</c:v>
                </c:pt>
                <c:pt idx="287">
                  <c:v>17.042499999999883</c:v>
                </c:pt>
                <c:pt idx="288">
                  <c:v>17.443499999999879</c:v>
                </c:pt>
                <c:pt idx="289">
                  <c:v>17.5</c:v>
                </c:pt>
                <c:pt idx="290">
                  <c:v>17.564</c:v>
                </c:pt>
                <c:pt idx="291">
                  <c:v>16.2575</c:v>
                </c:pt>
                <c:pt idx="292">
                  <c:v>15.881</c:v>
                </c:pt>
                <c:pt idx="293">
                  <c:v>16.170500000000001</c:v>
                </c:pt>
                <c:pt idx="294">
                  <c:v>16.057500000000001</c:v>
                </c:pt>
                <c:pt idx="295">
                  <c:v>15.185500000000006</c:v>
                </c:pt>
                <c:pt idx="296">
                  <c:v>15.035</c:v>
                </c:pt>
                <c:pt idx="297">
                  <c:v>15.044500000000001</c:v>
                </c:pt>
                <c:pt idx="298">
                  <c:v>15.888</c:v>
                </c:pt>
                <c:pt idx="299">
                  <c:v>15.58</c:v>
                </c:pt>
                <c:pt idx="300">
                  <c:v>15.301500000000004</c:v>
                </c:pt>
                <c:pt idx="301">
                  <c:v>15.015000000000002</c:v>
                </c:pt>
                <c:pt idx="302">
                  <c:v>14.5235</c:v>
                </c:pt>
                <c:pt idx="303">
                  <c:v>15.263</c:v>
                </c:pt>
                <c:pt idx="304">
                  <c:v>15.202</c:v>
                </c:pt>
                <c:pt idx="305">
                  <c:v>14.559000000000006</c:v>
                </c:pt>
                <c:pt idx="306">
                  <c:v>14.2255</c:v>
                </c:pt>
                <c:pt idx="307">
                  <c:v>14.4465</c:v>
                </c:pt>
                <c:pt idx="308">
                  <c:v>14.731999999999999</c:v>
                </c:pt>
                <c:pt idx="309">
                  <c:v>14.040999999999999</c:v>
                </c:pt>
                <c:pt idx="310">
                  <c:v>15.018000000000001</c:v>
                </c:pt>
                <c:pt idx="311">
                  <c:v>14.386000000000006</c:v>
                </c:pt>
                <c:pt idx="312">
                  <c:v>14.1195</c:v>
                </c:pt>
                <c:pt idx="313">
                  <c:v>13.705</c:v>
                </c:pt>
                <c:pt idx="314">
                  <c:v>14.111000000000001</c:v>
                </c:pt>
                <c:pt idx="315">
                  <c:v>14.325000000000006</c:v>
                </c:pt>
                <c:pt idx="316">
                  <c:v>13.258000000000001</c:v>
                </c:pt>
                <c:pt idx="317">
                  <c:v>13.827</c:v>
                </c:pt>
                <c:pt idx="318">
                  <c:v>14.810500000000006</c:v>
                </c:pt>
                <c:pt idx="319">
                  <c:v>13.786</c:v>
                </c:pt>
                <c:pt idx="320">
                  <c:v>13.885000000000026</c:v>
                </c:pt>
                <c:pt idx="321">
                  <c:v>14.374500000000006</c:v>
                </c:pt>
                <c:pt idx="322">
                  <c:v>14.043999999999999</c:v>
                </c:pt>
                <c:pt idx="323">
                  <c:v>13.1145</c:v>
                </c:pt>
                <c:pt idx="324">
                  <c:v>12.697999999999999</c:v>
                </c:pt>
                <c:pt idx="325">
                  <c:v>12.646999999999998</c:v>
                </c:pt>
                <c:pt idx="326">
                  <c:v>13.1395</c:v>
                </c:pt>
                <c:pt idx="327">
                  <c:v>14.433</c:v>
                </c:pt>
                <c:pt idx="328">
                  <c:v>13.434000000000001</c:v>
                </c:pt>
                <c:pt idx="329">
                  <c:v>13.614000000000001</c:v>
                </c:pt>
                <c:pt idx="330">
                  <c:v>13.524000000000001</c:v>
                </c:pt>
                <c:pt idx="331">
                  <c:v>13.407</c:v>
                </c:pt>
                <c:pt idx="332">
                  <c:v>14.407500000000002</c:v>
                </c:pt>
                <c:pt idx="333">
                  <c:v>13.4465</c:v>
                </c:pt>
                <c:pt idx="334">
                  <c:v>11.775</c:v>
                </c:pt>
                <c:pt idx="335">
                  <c:v>12.934000000000001</c:v>
                </c:pt>
                <c:pt idx="336">
                  <c:v>12.477</c:v>
                </c:pt>
                <c:pt idx="337">
                  <c:v>12.619</c:v>
                </c:pt>
                <c:pt idx="338">
                  <c:v>12.5</c:v>
                </c:pt>
                <c:pt idx="339">
                  <c:v>12.967500000000006</c:v>
                </c:pt>
                <c:pt idx="340">
                  <c:v>11.923500000000002</c:v>
                </c:pt>
                <c:pt idx="341">
                  <c:v>11.942</c:v>
                </c:pt>
                <c:pt idx="342">
                  <c:v>11.717999999999998</c:v>
                </c:pt>
                <c:pt idx="343">
                  <c:v>11.9915</c:v>
                </c:pt>
                <c:pt idx="344">
                  <c:v>11.255000000000004</c:v>
                </c:pt>
                <c:pt idx="345">
                  <c:v>12.2265</c:v>
                </c:pt>
                <c:pt idx="346">
                  <c:v>11.6435</c:v>
                </c:pt>
                <c:pt idx="347">
                  <c:v>11.372000000000041</c:v>
                </c:pt>
                <c:pt idx="348">
                  <c:v>10.544500000000001</c:v>
                </c:pt>
                <c:pt idx="349">
                  <c:v>10.847</c:v>
                </c:pt>
                <c:pt idx="350">
                  <c:v>10.719999999999999</c:v>
                </c:pt>
                <c:pt idx="351">
                  <c:v>10.3375</c:v>
                </c:pt>
                <c:pt idx="352">
                  <c:v>11.028500000000001</c:v>
                </c:pt>
                <c:pt idx="353">
                  <c:v>10.3375</c:v>
                </c:pt>
                <c:pt idx="354">
                  <c:v>10.640999999999998</c:v>
                </c:pt>
                <c:pt idx="355">
                  <c:v>10.463500000000026</c:v>
                </c:pt>
                <c:pt idx="356">
                  <c:v>10.964</c:v>
                </c:pt>
                <c:pt idx="357">
                  <c:v>10.4215</c:v>
                </c:pt>
                <c:pt idx="358">
                  <c:v>10.3385</c:v>
                </c:pt>
                <c:pt idx="359">
                  <c:v>10.937000000000001</c:v>
                </c:pt>
                <c:pt idx="360">
                  <c:v>10.864000000000004</c:v>
                </c:pt>
                <c:pt idx="361">
                  <c:v>10.9185</c:v>
                </c:pt>
                <c:pt idx="362">
                  <c:v>11.139999999999999</c:v>
                </c:pt>
                <c:pt idx="363">
                  <c:v>10.4495</c:v>
                </c:pt>
                <c:pt idx="364">
                  <c:v>10.229999999999999</c:v>
                </c:pt>
                <c:pt idx="365">
                  <c:v>9.7895000000000003</c:v>
                </c:pt>
                <c:pt idx="366">
                  <c:v>9.9060000000000006</c:v>
                </c:pt>
                <c:pt idx="367">
                  <c:v>10.461500000000004</c:v>
                </c:pt>
                <c:pt idx="368">
                  <c:v>9.6475000000000009</c:v>
                </c:pt>
                <c:pt idx="369">
                  <c:v>10.646999999999998</c:v>
                </c:pt>
                <c:pt idx="370">
                  <c:v>9.3955000000000268</c:v>
                </c:pt>
                <c:pt idx="371">
                  <c:v>9.5219989999999992</c:v>
                </c:pt>
                <c:pt idx="372">
                  <c:v>9.8090000000000028</c:v>
                </c:pt>
                <c:pt idx="373">
                  <c:v>9.1484989999999993</c:v>
                </c:pt>
                <c:pt idx="374">
                  <c:v>9.3750000000000266</c:v>
                </c:pt>
                <c:pt idx="375">
                  <c:v>9.6435000000000013</c:v>
                </c:pt>
                <c:pt idx="376">
                  <c:v>9.7175000000000011</c:v>
                </c:pt>
                <c:pt idx="377">
                  <c:v>8.7805</c:v>
                </c:pt>
                <c:pt idx="378">
                  <c:v>8.9520000000000248</c:v>
                </c:pt>
                <c:pt idx="379">
                  <c:v>9.4330000000000016</c:v>
                </c:pt>
                <c:pt idx="380">
                  <c:v>9.5070000000000014</c:v>
                </c:pt>
                <c:pt idx="381">
                  <c:v>9.1245000000000012</c:v>
                </c:pt>
                <c:pt idx="382">
                  <c:v>9.2955000000000005</c:v>
                </c:pt>
                <c:pt idx="383">
                  <c:v>9.5715000000000003</c:v>
                </c:pt>
                <c:pt idx="384">
                  <c:v>8.9495000000000005</c:v>
                </c:pt>
                <c:pt idx="385">
                  <c:v>8.4740000000000002</c:v>
                </c:pt>
                <c:pt idx="386">
                  <c:v>8.3245000000000005</c:v>
                </c:pt>
                <c:pt idx="387">
                  <c:v>9.2725000000000026</c:v>
                </c:pt>
                <c:pt idx="388">
                  <c:v>9.5790000000000006</c:v>
                </c:pt>
                <c:pt idx="389">
                  <c:v>9.2965</c:v>
                </c:pt>
                <c:pt idx="390">
                  <c:v>9.0145</c:v>
                </c:pt>
                <c:pt idx="391">
                  <c:v>9.7229989999999997</c:v>
                </c:pt>
                <c:pt idx="392">
                  <c:v>9.8610000000000007</c:v>
                </c:pt>
                <c:pt idx="393">
                  <c:v>9.2269999999999985</c:v>
                </c:pt>
                <c:pt idx="394">
                  <c:v>9.3915000000000006</c:v>
                </c:pt>
                <c:pt idx="395">
                  <c:v>9.3084990000000047</c:v>
                </c:pt>
                <c:pt idx="396">
                  <c:v>9.2845000000000013</c:v>
                </c:pt>
                <c:pt idx="397">
                  <c:v>9.3174990000000228</c:v>
                </c:pt>
                <c:pt idx="398">
                  <c:v>8.9110000000000014</c:v>
                </c:pt>
                <c:pt idx="399">
                  <c:v>8.6309999999999985</c:v>
                </c:pt>
                <c:pt idx="400">
                  <c:v>9.2079999999999984</c:v>
                </c:pt>
                <c:pt idx="401">
                  <c:v>9.7235000000000014</c:v>
                </c:pt>
                <c:pt idx="402">
                  <c:v>9.4379989999999996</c:v>
                </c:pt>
                <c:pt idx="403">
                  <c:v>9.9994990000000268</c:v>
                </c:pt>
                <c:pt idx="404">
                  <c:v>9.2189999999999994</c:v>
                </c:pt>
                <c:pt idx="405">
                  <c:v>9.520999999999999</c:v>
                </c:pt>
                <c:pt idx="406">
                  <c:v>10.787999999999998</c:v>
                </c:pt>
                <c:pt idx="407">
                  <c:v>10.7165</c:v>
                </c:pt>
                <c:pt idx="408">
                  <c:v>10.067</c:v>
                </c:pt>
                <c:pt idx="409">
                  <c:v>10.241499999999998</c:v>
                </c:pt>
                <c:pt idx="410">
                  <c:v>11.305500000000052</c:v>
                </c:pt>
                <c:pt idx="411">
                  <c:v>10.58</c:v>
                </c:pt>
                <c:pt idx="412">
                  <c:v>10.019500000000004</c:v>
                </c:pt>
                <c:pt idx="413">
                  <c:v>9.6399999999999988</c:v>
                </c:pt>
                <c:pt idx="414">
                  <c:v>11.295</c:v>
                </c:pt>
                <c:pt idx="415">
                  <c:v>10.469500000000041</c:v>
                </c:pt>
                <c:pt idx="416">
                  <c:v>11.044500000000001</c:v>
                </c:pt>
                <c:pt idx="417">
                  <c:v>10.845000000000002</c:v>
                </c:pt>
                <c:pt idx="418">
                  <c:v>10.7395</c:v>
                </c:pt>
                <c:pt idx="419">
                  <c:v>10.3085</c:v>
                </c:pt>
                <c:pt idx="420">
                  <c:v>10.217500000000001</c:v>
                </c:pt>
                <c:pt idx="421">
                  <c:v>10.391500000000002</c:v>
                </c:pt>
                <c:pt idx="422">
                  <c:v>10.2865</c:v>
                </c:pt>
                <c:pt idx="423">
                  <c:v>10.619</c:v>
                </c:pt>
                <c:pt idx="424">
                  <c:v>10.997</c:v>
                </c:pt>
                <c:pt idx="425">
                  <c:v>11.224500000000001</c:v>
                </c:pt>
                <c:pt idx="426">
                  <c:v>10.895500000000041</c:v>
                </c:pt>
                <c:pt idx="427">
                  <c:v>11.127000000000001</c:v>
                </c:pt>
                <c:pt idx="428">
                  <c:v>11.938000000000001</c:v>
                </c:pt>
                <c:pt idx="429">
                  <c:v>11.132</c:v>
                </c:pt>
                <c:pt idx="430">
                  <c:v>9.3074990000000248</c:v>
                </c:pt>
                <c:pt idx="431">
                  <c:v>10.795</c:v>
                </c:pt>
                <c:pt idx="432">
                  <c:v>11.165000000000004</c:v>
                </c:pt>
                <c:pt idx="433">
                  <c:v>11.327</c:v>
                </c:pt>
                <c:pt idx="434">
                  <c:v>11.331</c:v>
                </c:pt>
                <c:pt idx="435">
                  <c:v>11.6135</c:v>
                </c:pt>
                <c:pt idx="436">
                  <c:v>11.356000000000041</c:v>
                </c:pt>
                <c:pt idx="437">
                  <c:v>10.7775</c:v>
                </c:pt>
                <c:pt idx="438">
                  <c:v>10.393500000000024</c:v>
                </c:pt>
                <c:pt idx="439">
                  <c:v>10.932500000000006</c:v>
                </c:pt>
                <c:pt idx="440">
                  <c:v>12.165500000000026</c:v>
                </c:pt>
                <c:pt idx="441">
                  <c:v>10.928000000000001</c:v>
                </c:pt>
                <c:pt idx="442">
                  <c:v>10.141500000000001</c:v>
                </c:pt>
                <c:pt idx="443">
                  <c:v>10.730999999999998</c:v>
                </c:pt>
                <c:pt idx="444">
                  <c:v>11.1075</c:v>
                </c:pt>
                <c:pt idx="445">
                  <c:v>11.486000000000002</c:v>
                </c:pt>
                <c:pt idx="446">
                  <c:v>11.0305</c:v>
                </c:pt>
                <c:pt idx="447">
                  <c:v>10.4445</c:v>
                </c:pt>
                <c:pt idx="448">
                  <c:v>9.8650000000000411</c:v>
                </c:pt>
                <c:pt idx="449">
                  <c:v>11.9375</c:v>
                </c:pt>
                <c:pt idx="450">
                  <c:v>11.453500000000041</c:v>
                </c:pt>
                <c:pt idx="451">
                  <c:v>11.182500000000006</c:v>
                </c:pt>
                <c:pt idx="452">
                  <c:v>11.775500000000006</c:v>
                </c:pt>
                <c:pt idx="453">
                  <c:v>11.683</c:v>
                </c:pt>
                <c:pt idx="454">
                  <c:v>11.558</c:v>
                </c:pt>
                <c:pt idx="455">
                  <c:v>11.575000000000006</c:v>
                </c:pt>
                <c:pt idx="456">
                  <c:v>12.640999999999998</c:v>
                </c:pt>
                <c:pt idx="457">
                  <c:v>11.702500000000002</c:v>
                </c:pt>
                <c:pt idx="458">
                  <c:v>12.1435</c:v>
                </c:pt>
                <c:pt idx="459">
                  <c:v>10.991</c:v>
                </c:pt>
                <c:pt idx="460">
                  <c:v>11.392500000000041</c:v>
                </c:pt>
                <c:pt idx="461">
                  <c:v>12.057500000000006</c:v>
                </c:pt>
                <c:pt idx="462">
                  <c:v>11.809500000000041</c:v>
                </c:pt>
                <c:pt idx="463">
                  <c:v>11.053000000000004</c:v>
                </c:pt>
                <c:pt idx="464">
                  <c:v>11.654</c:v>
                </c:pt>
                <c:pt idx="465">
                  <c:v>11.689500000000002</c:v>
                </c:pt>
                <c:pt idx="466">
                  <c:v>11.7125</c:v>
                </c:pt>
                <c:pt idx="467">
                  <c:v>11.5335</c:v>
                </c:pt>
                <c:pt idx="468">
                  <c:v>11.945</c:v>
                </c:pt>
                <c:pt idx="469">
                  <c:v>11.962500000000052</c:v>
                </c:pt>
                <c:pt idx="470">
                  <c:v>12.755500000000024</c:v>
                </c:pt>
                <c:pt idx="471">
                  <c:v>13.0985</c:v>
                </c:pt>
                <c:pt idx="472">
                  <c:v>13.197999999999999</c:v>
                </c:pt>
                <c:pt idx="473">
                  <c:v>12.867000000000004</c:v>
                </c:pt>
                <c:pt idx="474">
                  <c:v>14.0305</c:v>
                </c:pt>
                <c:pt idx="475">
                  <c:v>13.2745</c:v>
                </c:pt>
                <c:pt idx="476">
                  <c:v>14.759500000000006</c:v>
                </c:pt>
                <c:pt idx="477">
                  <c:v>14.9815</c:v>
                </c:pt>
                <c:pt idx="478">
                  <c:v>14.918000000000001</c:v>
                </c:pt>
                <c:pt idx="479">
                  <c:v>16.297499999999989</c:v>
                </c:pt>
                <c:pt idx="480">
                  <c:v>17.204999999999988</c:v>
                </c:pt>
              </c:numCache>
            </c:numRef>
          </c:yVal>
          <c:smooth val="1"/>
          <c:extLst>
            <c:ext xmlns:c16="http://schemas.microsoft.com/office/drawing/2014/chart" uri="{C3380CC4-5D6E-409C-BE32-E72D297353CC}">
              <c16:uniqueId val="{00000013-DDF2-49AC-8AE7-D06E65AAA011}"/>
            </c:ext>
          </c:extLst>
        </c:ser>
        <c:ser>
          <c:idx val="20"/>
          <c:order val="20"/>
          <c:spPr>
            <a:ln w="12700">
              <a:solidFill>
                <a:srgbClr val="FF9900"/>
              </a:solidFill>
              <a:prstDash val="solid"/>
            </a:ln>
          </c:spPr>
          <c:marker>
            <c:symbol val="none"/>
          </c:marker>
          <c:xVal>
            <c:numRef>
              <c:f>vzapb!$A$1:$A$535</c:f>
              <c:numCache>
                <c:formatCode>General</c:formatCode>
                <c:ptCount val="535"/>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vzapb!$V$1:$V$535</c:f>
              <c:numCache>
                <c:formatCode>General</c:formatCode>
                <c:ptCount val="535"/>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953.62649999999996</c:v>
                </c:pt>
                <c:pt idx="13">
                  <c:v>827.18650000000002</c:v>
                </c:pt>
                <c:pt idx="14">
                  <c:v>679.49099999999999</c:v>
                </c:pt>
                <c:pt idx="15">
                  <c:v>555.01849900000002</c:v>
                </c:pt>
                <c:pt idx="16">
                  <c:v>437.404</c:v>
                </c:pt>
                <c:pt idx="17">
                  <c:v>334.29199999999821</c:v>
                </c:pt>
                <c:pt idx="18">
                  <c:v>266.11399999999969</c:v>
                </c:pt>
                <c:pt idx="19">
                  <c:v>181.11249999999998</c:v>
                </c:pt>
                <c:pt idx="20">
                  <c:v>169.29349999999999</c:v>
                </c:pt>
                <c:pt idx="21">
                  <c:v>114.0745</c:v>
                </c:pt>
                <c:pt idx="22">
                  <c:v>76.486500000000007</c:v>
                </c:pt>
                <c:pt idx="23">
                  <c:v>50.279000000000003</c:v>
                </c:pt>
                <c:pt idx="24">
                  <c:v>35.923500000000011</c:v>
                </c:pt>
                <c:pt idx="25">
                  <c:v>27.102</c:v>
                </c:pt>
                <c:pt idx="26">
                  <c:v>24.501999999999999</c:v>
                </c:pt>
                <c:pt idx="27">
                  <c:v>23.199000000000005</c:v>
                </c:pt>
                <c:pt idx="28">
                  <c:v>21.6435</c:v>
                </c:pt>
                <c:pt idx="29">
                  <c:v>20.484499999999883</c:v>
                </c:pt>
                <c:pt idx="30">
                  <c:v>22.623000000000001</c:v>
                </c:pt>
                <c:pt idx="31">
                  <c:v>23.080499999999883</c:v>
                </c:pt>
                <c:pt idx="32">
                  <c:v>23.597000000000001</c:v>
                </c:pt>
                <c:pt idx="33">
                  <c:v>23.324999999999999</c:v>
                </c:pt>
                <c:pt idx="34">
                  <c:v>24.793500000000002</c:v>
                </c:pt>
                <c:pt idx="35">
                  <c:v>28.37249999999991</c:v>
                </c:pt>
                <c:pt idx="36">
                  <c:v>29.121500000000001</c:v>
                </c:pt>
                <c:pt idx="37">
                  <c:v>28.244999999999987</c:v>
                </c:pt>
                <c:pt idx="38">
                  <c:v>29.565499999999879</c:v>
                </c:pt>
                <c:pt idx="39">
                  <c:v>32.539500000000011</c:v>
                </c:pt>
                <c:pt idx="40">
                  <c:v>32.850999999999999</c:v>
                </c:pt>
                <c:pt idx="41">
                  <c:v>35.063000000000002</c:v>
                </c:pt>
                <c:pt idx="42">
                  <c:v>37.552499000000005</c:v>
                </c:pt>
                <c:pt idx="43">
                  <c:v>39.446999999999996</c:v>
                </c:pt>
                <c:pt idx="44">
                  <c:v>40.950499999999998</c:v>
                </c:pt>
                <c:pt idx="45">
                  <c:v>45.265500000000195</c:v>
                </c:pt>
                <c:pt idx="46">
                  <c:v>46.480499999999999</c:v>
                </c:pt>
                <c:pt idx="47">
                  <c:v>47.3215</c:v>
                </c:pt>
                <c:pt idx="48">
                  <c:v>50.464000000000006</c:v>
                </c:pt>
                <c:pt idx="49">
                  <c:v>52.763000000000012</c:v>
                </c:pt>
                <c:pt idx="50">
                  <c:v>55.942500000000003</c:v>
                </c:pt>
                <c:pt idx="51">
                  <c:v>58.841999999999999</c:v>
                </c:pt>
                <c:pt idx="52">
                  <c:v>61.8005</c:v>
                </c:pt>
                <c:pt idx="53">
                  <c:v>64.008499999999998</c:v>
                </c:pt>
                <c:pt idx="54">
                  <c:v>67.236500000000007</c:v>
                </c:pt>
                <c:pt idx="55">
                  <c:v>69.337000000000003</c:v>
                </c:pt>
                <c:pt idx="56">
                  <c:v>72.819500000000005</c:v>
                </c:pt>
                <c:pt idx="57">
                  <c:v>75.412498999999983</c:v>
                </c:pt>
                <c:pt idx="58">
                  <c:v>79.233498999999981</c:v>
                </c:pt>
                <c:pt idx="59">
                  <c:v>79.846999999999994</c:v>
                </c:pt>
                <c:pt idx="60">
                  <c:v>83.635499999999979</c:v>
                </c:pt>
                <c:pt idx="61">
                  <c:v>86.412000000000006</c:v>
                </c:pt>
                <c:pt idx="62">
                  <c:v>90.157499999999999</c:v>
                </c:pt>
                <c:pt idx="63">
                  <c:v>91.627999999999986</c:v>
                </c:pt>
                <c:pt idx="64">
                  <c:v>94.864000000000004</c:v>
                </c:pt>
                <c:pt idx="65">
                  <c:v>95.548000000000002</c:v>
                </c:pt>
                <c:pt idx="66">
                  <c:v>98.47749899999998</c:v>
                </c:pt>
                <c:pt idx="67">
                  <c:v>100.595</c:v>
                </c:pt>
                <c:pt idx="68">
                  <c:v>100.973</c:v>
                </c:pt>
                <c:pt idx="69">
                  <c:v>107.0865</c:v>
                </c:pt>
                <c:pt idx="70">
                  <c:v>109.971</c:v>
                </c:pt>
                <c:pt idx="71">
                  <c:v>112.68049999999998</c:v>
                </c:pt>
                <c:pt idx="72">
                  <c:v>116.7655</c:v>
                </c:pt>
                <c:pt idx="73">
                  <c:v>121.67749999999998</c:v>
                </c:pt>
                <c:pt idx="74">
                  <c:v>120.8925</c:v>
                </c:pt>
                <c:pt idx="75">
                  <c:v>123.12350000000001</c:v>
                </c:pt>
                <c:pt idx="76">
                  <c:v>125.63</c:v>
                </c:pt>
                <c:pt idx="77">
                  <c:v>130.08600000000001</c:v>
                </c:pt>
                <c:pt idx="78">
                  <c:v>137.22899999999998</c:v>
                </c:pt>
                <c:pt idx="79">
                  <c:v>137.50349999999997</c:v>
                </c:pt>
                <c:pt idx="80">
                  <c:v>139.85500000000027</c:v>
                </c:pt>
                <c:pt idx="81">
                  <c:v>139.05949999999999</c:v>
                </c:pt>
                <c:pt idx="82">
                  <c:v>146.61849999999998</c:v>
                </c:pt>
                <c:pt idx="83">
                  <c:v>147.01049999999998</c:v>
                </c:pt>
                <c:pt idx="84">
                  <c:v>150.49250000000001</c:v>
                </c:pt>
                <c:pt idx="85">
                  <c:v>152.19549999999998</c:v>
                </c:pt>
                <c:pt idx="86">
                  <c:v>153.81949999999998</c:v>
                </c:pt>
                <c:pt idx="87">
                  <c:v>157.68</c:v>
                </c:pt>
                <c:pt idx="88">
                  <c:v>157.63899999999998</c:v>
                </c:pt>
                <c:pt idx="89">
                  <c:v>156.05949999999999</c:v>
                </c:pt>
                <c:pt idx="90">
                  <c:v>157.3355</c:v>
                </c:pt>
                <c:pt idx="91">
                  <c:v>158.8005</c:v>
                </c:pt>
                <c:pt idx="92">
                  <c:v>162.40650000000002</c:v>
                </c:pt>
                <c:pt idx="93">
                  <c:v>161.73099999999999</c:v>
                </c:pt>
                <c:pt idx="94">
                  <c:v>161.995</c:v>
                </c:pt>
                <c:pt idx="95">
                  <c:v>161.34399999999999</c:v>
                </c:pt>
                <c:pt idx="96">
                  <c:v>162.88900000000001</c:v>
                </c:pt>
                <c:pt idx="97">
                  <c:v>163.3605</c:v>
                </c:pt>
                <c:pt idx="98">
                  <c:v>161.70499999999998</c:v>
                </c:pt>
                <c:pt idx="99">
                  <c:v>163.19800000000001</c:v>
                </c:pt>
                <c:pt idx="100">
                  <c:v>164.0505</c:v>
                </c:pt>
                <c:pt idx="101">
                  <c:v>165.27449999999999</c:v>
                </c:pt>
                <c:pt idx="102">
                  <c:v>167.02500000000001</c:v>
                </c:pt>
                <c:pt idx="103">
                  <c:v>166.93800000000007</c:v>
                </c:pt>
                <c:pt idx="104">
                  <c:v>167.24799999999999</c:v>
                </c:pt>
                <c:pt idx="105">
                  <c:v>166.298</c:v>
                </c:pt>
                <c:pt idx="106">
                  <c:v>167.61249999999998</c:v>
                </c:pt>
                <c:pt idx="107">
                  <c:v>168.10449999999997</c:v>
                </c:pt>
                <c:pt idx="108">
                  <c:v>166.03700000000001</c:v>
                </c:pt>
                <c:pt idx="109">
                  <c:v>166.023</c:v>
                </c:pt>
                <c:pt idx="110">
                  <c:v>169.72200000000001</c:v>
                </c:pt>
                <c:pt idx="111">
                  <c:v>166.7225</c:v>
                </c:pt>
                <c:pt idx="112">
                  <c:v>165.29449999999997</c:v>
                </c:pt>
                <c:pt idx="113">
                  <c:v>162.11199999999999</c:v>
                </c:pt>
                <c:pt idx="114">
                  <c:v>164.29549999999998</c:v>
                </c:pt>
                <c:pt idx="115">
                  <c:v>161.8665</c:v>
                </c:pt>
                <c:pt idx="116">
                  <c:v>164.60349999999997</c:v>
                </c:pt>
                <c:pt idx="117">
                  <c:v>158.92500000000001</c:v>
                </c:pt>
                <c:pt idx="118">
                  <c:v>161.8235</c:v>
                </c:pt>
                <c:pt idx="119">
                  <c:v>158.37200000000001</c:v>
                </c:pt>
                <c:pt idx="120">
                  <c:v>155.87449999999998</c:v>
                </c:pt>
                <c:pt idx="121">
                  <c:v>153.43550000000002</c:v>
                </c:pt>
                <c:pt idx="122">
                  <c:v>153.39100000000047</c:v>
                </c:pt>
                <c:pt idx="123">
                  <c:v>151.125</c:v>
                </c:pt>
                <c:pt idx="124">
                  <c:v>146.63250000000002</c:v>
                </c:pt>
                <c:pt idx="125">
                  <c:v>147.54349999999999</c:v>
                </c:pt>
                <c:pt idx="126">
                  <c:v>143.9965</c:v>
                </c:pt>
                <c:pt idx="127">
                  <c:v>140.648</c:v>
                </c:pt>
                <c:pt idx="128">
                  <c:v>139.91299999999998</c:v>
                </c:pt>
                <c:pt idx="129">
                  <c:v>140.315</c:v>
                </c:pt>
                <c:pt idx="130">
                  <c:v>138.16499999999999</c:v>
                </c:pt>
                <c:pt idx="131">
                  <c:v>134.90449999999998</c:v>
                </c:pt>
                <c:pt idx="132">
                  <c:v>136.238</c:v>
                </c:pt>
                <c:pt idx="133">
                  <c:v>132.22349999999997</c:v>
                </c:pt>
                <c:pt idx="134">
                  <c:v>129.83600000000001</c:v>
                </c:pt>
                <c:pt idx="135">
                  <c:v>128.34900000000002</c:v>
                </c:pt>
                <c:pt idx="136">
                  <c:v>126.32850000000001</c:v>
                </c:pt>
                <c:pt idx="137">
                  <c:v>123.884</c:v>
                </c:pt>
                <c:pt idx="138">
                  <c:v>122.9735</c:v>
                </c:pt>
                <c:pt idx="139">
                  <c:v>120.91150000000034</c:v>
                </c:pt>
                <c:pt idx="140">
                  <c:v>118.24050000000022</c:v>
                </c:pt>
                <c:pt idx="141">
                  <c:v>118.5485</c:v>
                </c:pt>
                <c:pt idx="142">
                  <c:v>114.2735</c:v>
                </c:pt>
                <c:pt idx="143">
                  <c:v>111.82199999999999</c:v>
                </c:pt>
                <c:pt idx="144">
                  <c:v>112.46950000000002</c:v>
                </c:pt>
                <c:pt idx="145">
                  <c:v>110.66849999999998</c:v>
                </c:pt>
                <c:pt idx="146">
                  <c:v>107.34699999999999</c:v>
                </c:pt>
                <c:pt idx="147">
                  <c:v>105.8995</c:v>
                </c:pt>
                <c:pt idx="148">
                  <c:v>103.801</c:v>
                </c:pt>
                <c:pt idx="149">
                  <c:v>104.99950000000022</c:v>
                </c:pt>
                <c:pt idx="150">
                  <c:v>102.25700000000002</c:v>
                </c:pt>
                <c:pt idx="151">
                  <c:v>100.1995</c:v>
                </c:pt>
                <c:pt idx="152">
                  <c:v>99.455500000000001</c:v>
                </c:pt>
                <c:pt idx="153">
                  <c:v>97.098000000000013</c:v>
                </c:pt>
                <c:pt idx="154">
                  <c:v>93.918999999999997</c:v>
                </c:pt>
                <c:pt idx="155">
                  <c:v>92.022999999999982</c:v>
                </c:pt>
                <c:pt idx="156">
                  <c:v>89.528999999999982</c:v>
                </c:pt>
                <c:pt idx="157">
                  <c:v>88.505499999999998</c:v>
                </c:pt>
                <c:pt idx="158">
                  <c:v>88.616</c:v>
                </c:pt>
                <c:pt idx="159">
                  <c:v>87.562000000000012</c:v>
                </c:pt>
                <c:pt idx="160">
                  <c:v>80.795500000000004</c:v>
                </c:pt>
                <c:pt idx="161">
                  <c:v>81.447000000000344</c:v>
                </c:pt>
                <c:pt idx="162">
                  <c:v>81.891999999999996</c:v>
                </c:pt>
                <c:pt idx="163">
                  <c:v>78.215500000000006</c:v>
                </c:pt>
                <c:pt idx="164">
                  <c:v>77.864000000000004</c:v>
                </c:pt>
                <c:pt idx="165">
                  <c:v>75.372998999999467</c:v>
                </c:pt>
                <c:pt idx="166">
                  <c:v>74.386499999999998</c:v>
                </c:pt>
                <c:pt idx="167">
                  <c:v>72.573499999999981</c:v>
                </c:pt>
                <c:pt idx="168">
                  <c:v>70.228999999999999</c:v>
                </c:pt>
                <c:pt idx="169">
                  <c:v>67.945499999999996</c:v>
                </c:pt>
                <c:pt idx="170">
                  <c:v>70.017500000000027</c:v>
                </c:pt>
                <c:pt idx="171">
                  <c:v>66.180999999999983</c:v>
                </c:pt>
                <c:pt idx="172">
                  <c:v>66.082999999999998</c:v>
                </c:pt>
                <c:pt idx="173">
                  <c:v>64.900498999999982</c:v>
                </c:pt>
                <c:pt idx="174">
                  <c:v>60.864000000000004</c:v>
                </c:pt>
                <c:pt idx="175">
                  <c:v>60.064</c:v>
                </c:pt>
                <c:pt idx="176">
                  <c:v>58.039000000000001</c:v>
                </c:pt>
                <c:pt idx="177">
                  <c:v>57.793000000000013</c:v>
                </c:pt>
                <c:pt idx="178">
                  <c:v>58.22850000000021</c:v>
                </c:pt>
                <c:pt idx="179">
                  <c:v>55.730500000000013</c:v>
                </c:pt>
                <c:pt idx="180">
                  <c:v>54.680499000000005</c:v>
                </c:pt>
                <c:pt idx="181">
                  <c:v>54.805499000000005</c:v>
                </c:pt>
                <c:pt idx="182">
                  <c:v>51.197000000000003</c:v>
                </c:pt>
                <c:pt idx="183">
                  <c:v>49.537000000000006</c:v>
                </c:pt>
                <c:pt idx="184">
                  <c:v>50.609000000000002</c:v>
                </c:pt>
                <c:pt idx="185">
                  <c:v>51.448</c:v>
                </c:pt>
                <c:pt idx="186">
                  <c:v>50.974499999999999</c:v>
                </c:pt>
                <c:pt idx="187">
                  <c:v>47.963500000000003</c:v>
                </c:pt>
                <c:pt idx="188">
                  <c:v>48.195500000000187</c:v>
                </c:pt>
                <c:pt idx="189">
                  <c:v>47.941499999999998</c:v>
                </c:pt>
                <c:pt idx="190">
                  <c:v>48.0565</c:v>
                </c:pt>
                <c:pt idx="191">
                  <c:v>45.275499000000003</c:v>
                </c:pt>
                <c:pt idx="192">
                  <c:v>44.996000000000002</c:v>
                </c:pt>
                <c:pt idx="193">
                  <c:v>43.70550000000015</c:v>
                </c:pt>
                <c:pt idx="194">
                  <c:v>44.997</c:v>
                </c:pt>
                <c:pt idx="195">
                  <c:v>44.103000000000002</c:v>
                </c:pt>
                <c:pt idx="196">
                  <c:v>41.954999999999998</c:v>
                </c:pt>
                <c:pt idx="197">
                  <c:v>41.956999999999994</c:v>
                </c:pt>
                <c:pt idx="198">
                  <c:v>41.330999999999996</c:v>
                </c:pt>
                <c:pt idx="199">
                  <c:v>40.790000000000013</c:v>
                </c:pt>
                <c:pt idx="200">
                  <c:v>39.577000000000005</c:v>
                </c:pt>
                <c:pt idx="201">
                  <c:v>39.200000000000003</c:v>
                </c:pt>
                <c:pt idx="202">
                  <c:v>38.137</c:v>
                </c:pt>
                <c:pt idx="203">
                  <c:v>37.787000000000006</c:v>
                </c:pt>
                <c:pt idx="204">
                  <c:v>36.62550000000018</c:v>
                </c:pt>
                <c:pt idx="205">
                  <c:v>37.525000000000013</c:v>
                </c:pt>
                <c:pt idx="206">
                  <c:v>35.284000000000006</c:v>
                </c:pt>
                <c:pt idx="207">
                  <c:v>35.660500000000013</c:v>
                </c:pt>
                <c:pt idx="208">
                  <c:v>34.672500000000063</c:v>
                </c:pt>
                <c:pt idx="209">
                  <c:v>34.078000000000003</c:v>
                </c:pt>
                <c:pt idx="210">
                  <c:v>33.573500000000003</c:v>
                </c:pt>
                <c:pt idx="211">
                  <c:v>32.052</c:v>
                </c:pt>
                <c:pt idx="212">
                  <c:v>30.793500000000002</c:v>
                </c:pt>
                <c:pt idx="213">
                  <c:v>31.050999999999988</c:v>
                </c:pt>
                <c:pt idx="214">
                  <c:v>31.652999999999999</c:v>
                </c:pt>
                <c:pt idx="215">
                  <c:v>30.371500000000001</c:v>
                </c:pt>
                <c:pt idx="216">
                  <c:v>30.071000000000005</c:v>
                </c:pt>
                <c:pt idx="217">
                  <c:v>29.689499999999914</c:v>
                </c:pt>
                <c:pt idx="218">
                  <c:v>30.160499999999917</c:v>
                </c:pt>
                <c:pt idx="219">
                  <c:v>30.143999999999988</c:v>
                </c:pt>
                <c:pt idx="220">
                  <c:v>34.880499999999998</c:v>
                </c:pt>
                <c:pt idx="221">
                  <c:v>29.403499999999898</c:v>
                </c:pt>
                <c:pt idx="222">
                  <c:v>28.27</c:v>
                </c:pt>
                <c:pt idx="223">
                  <c:v>28.784999999999989</c:v>
                </c:pt>
                <c:pt idx="224">
                  <c:v>28.64</c:v>
                </c:pt>
                <c:pt idx="225">
                  <c:v>27.644500000000001</c:v>
                </c:pt>
                <c:pt idx="226">
                  <c:v>28.157000000000075</c:v>
                </c:pt>
                <c:pt idx="227">
                  <c:v>27.268499999999868</c:v>
                </c:pt>
                <c:pt idx="228">
                  <c:v>27.462499999999839</c:v>
                </c:pt>
                <c:pt idx="229">
                  <c:v>26.9175</c:v>
                </c:pt>
                <c:pt idx="230">
                  <c:v>27.938499999999905</c:v>
                </c:pt>
                <c:pt idx="231">
                  <c:v>25.831000000000031</c:v>
                </c:pt>
                <c:pt idx="232">
                  <c:v>25.361499999999989</c:v>
                </c:pt>
                <c:pt idx="233">
                  <c:v>25.895499999999906</c:v>
                </c:pt>
                <c:pt idx="234">
                  <c:v>25.999499999999905</c:v>
                </c:pt>
                <c:pt idx="235">
                  <c:v>24.989499999999875</c:v>
                </c:pt>
                <c:pt idx="236">
                  <c:v>24.56</c:v>
                </c:pt>
                <c:pt idx="237">
                  <c:v>24.912499999999905</c:v>
                </c:pt>
                <c:pt idx="238">
                  <c:v>23.702000000000002</c:v>
                </c:pt>
                <c:pt idx="239">
                  <c:v>23.666</c:v>
                </c:pt>
                <c:pt idx="240">
                  <c:v>23.668500000000002</c:v>
                </c:pt>
                <c:pt idx="241">
                  <c:v>23.213999999999999</c:v>
                </c:pt>
                <c:pt idx="242">
                  <c:v>23.626999999999999</c:v>
                </c:pt>
                <c:pt idx="243">
                  <c:v>22.6005</c:v>
                </c:pt>
                <c:pt idx="244">
                  <c:v>22.991999999999987</c:v>
                </c:pt>
                <c:pt idx="245">
                  <c:v>22.579000000000001</c:v>
                </c:pt>
                <c:pt idx="246">
                  <c:v>21.55549999999991</c:v>
                </c:pt>
                <c:pt idx="247">
                  <c:v>21.68649999999991</c:v>
                </c:pt>
                <c:pt idx="248">
                  <c:v>22.645</c:v>
                </c:pt>
                <c:pt idx="249">
                  <c:v>22.500499999999914</c:v>
                </c:pt>
                <c:pt idx="250">
                  <c:v>21.869</c:v>
                </c:pt>
                <c:pt idx="251">
                  <c:v>21.5245</c:v>
                </c:pt>
                <c:pt idx="252">
                  <c:v>20.402499999999876</c:v>
                </c:pt>
                <c:pt idx="253">
                  <c:v>20.2075</c:v>
                </c:pt>
                <c:pt idx="254">
                  <c:v>20.806000000000001</c:v>
                </c:pt>
                <c:pt idx="255">
                  <c:v>20.3995</c:v>
                </c:pt>
                <c:pt idx="256">
                  <c:v>21.046500000000002</c:v>
                </c:pt>
                <c:pt idx="257">
                  <c:v>19.869</c:v>
                </c:pt>
                <c:pt idx="258">
                  <c:v>20.140499999999989</c:v>
                </c:pt>
                <c:pt idx="259">
                  <c:v>19.302499999999906</c:v>
                </c:pt>
                <c:pt idx="260">
                  <c:v>19.503</c:v>
                </c:pt>
                <c:pt idx="261">
                  <c:v>20.1935</c:v>
                </c:pt>
                <c:pt idx="262">
                  <c:v>19.371500000000001</c:v>
                </c:pt>
                <c:pt idx="263">
                  <c:v>18.297999999999988</c:v>
                </c:pt>
                <c:pt idx="264">
                  <c:v>18.986999999999906</c:v>
                </c:pt>
                <c:pt idx="265">
                  <c:v>18.547999999999988</c:v>
                </c:pt>
                <c:pt idx="266">
                  <c:v>18.391500000000001</c:v>
                </c:pt>
                <c:pt idx="267">
                  <c:v>18.474</c:v>
                </c:pt>
                <c:pt idx="268">
                  <c:v>17.362499999999883</c:v>
                </c:pt>
                <c:pt idx="269">
                  <c:v>17.395</c:v>
                </c:pt>
                <c:pt idx="270">
                  <c:v>17.917000000000005</c:v>
                </c:pt>
                <c:pt idx="271">
                  <c:v>18.350000000000001</c:v>
                </c:pt>
                <c:pt idx="272">
                  <c:v>18.317000000000078</c:v>
                </c:pt>
                <c:pt idx="273">
                  <c:v>18.692499999999917</c:v>
                </c:pt>
                <c:pt idx="274">
                  <c:v>18.634499999999999</c:v>
                </c:pt>
                <c:pt idx="275">
                  <c:v>17.3245</c:v>
                </c:pt>
                <c:pt idx="276">
                  <c:v>17.954999999999988</c:v>
                </c:pt>
                <c:pt idx="277">
                  <c:v>17.896000000000001</c:v>
                </c:pt>
                <c:pt idx="278">
                  <c:v>18.037500000000001</c:v>
                </c:pt>
                <c:pt idx="279">
                  <c:v>17.577500000000001</c:v>
                </c:pt>
                <c:pt idx="280">
                  <c:v>17.571999999999999</c:v>
                </c:pt>
                <c:pt idx="281">
                  <c:v>17.34</c:v>
                </c:pt>
                <c:pt idx="282">
                  <c:v>18.803000000000001</c:v>
                </c:pt>
                <c:pt idx="283">
                  <c:v>18.416499999999989</c:v>
                </c:pt>
                <c:pt idx="284">
                  <c:v>18.817000000000078</c:v>
                </c:pt>
                <c:pt idx="285">
                  <c:v>17.481999999999989</c:v>
                </c:pt>
                <c:pt idx="286">
                  <c:v>17.964999999999989</c:v>
                </c:pt>
                <c:pt idx="287">
                  <c:v>17.810500000000001</c:v>
                </c:pt>
                <c:pt idx="288">
                  <c:v>18.081</c:v>
                </c:pt>
                <c:pt idx="289">
                  <c:v>16.803999999999988</c:v>
                </c:pt>
                <c:pt idx="290">
                  <c:v>16.291</c:v>
                </c:pt>
                <c:pt idx="291">
                  <c:v>16.367000000000001</c:v>
                </c:pt>
                <c:pt idx="292">
                  <c:v>16.817499999999999</c:v>
                </c:pt>
                <c:pt idx="293">
                  <c:v>16.916</c:v>
                </c:pt>
                <c:pt idx="294">
                  <c:v>16.750499999999914</c:v>
                </c:pt>
                <c:pt idx="295">
                  <c:v>16.228000000000002</c:v>
                </c:pt>
                <c:pt idx="296">
                  <c:v>15.381500000000004</c:v>
                </c:pt>
                <c:pt idx="297">
                  <c:v>15.255000000000004</c:v>
                </c:pt>
                <c:pt idx="298">
                  <c:v>15.7865</c:v>
                </c:pt>
                <c:pt idx="299">
                  <c:v>14.714500000000001</c:v>
                </c:pt>
                <c:pt idx="300">
                  <c:v>16.112500000000001</c:v>
                </c:pt>
                <c:pt idx="301">
                  <c:v>14.596</c:v>
                </c:pt>
                <c:pt idx="302">
                  <c:v>14.839</c:v>
                </c:pt>
                <c:pt idx="303">
                  <c:v>14.636999999999999</c:v>
                </c:pt>
                <c:pt idx="304">
                  <c:v>12.843</c:v>
                </c:pt>
                <c:pt idx="305">
                  <c:v>13.499000000000002</c:v>
                </c:pt>
                <c:pt idx="306">
                  <c:v>14.479000000000006</c:v>
                </c:pt>
                <c:pt idx="307">
                  <c:v>15.386000000000006</c:v>
                </c:pt>
                <c:pt idx="308">
                  <c:v>12.7805</c:v>
                </c:pt>
                <c:pt idx="309">
                  <c:v>15.259</c:v>
                </c:pt>
                <c:pt idx="310">
                  <c:v>14.5885</c:v>
                </c:pt>
                <c:pt idx="311">
                  <c:v>13.950000000000006</c:v>
                </c:pt>
                <c:pt idx="312">
                  <c:v>13.812500000000041</c:v>
                </c:pt>
                <c:pt idx="313">
                  <c:v>15.055500000000052</c:v>
                </c:pt>
                <c:pt idx="314">
                  <c:v>13.881</c:v>
                </c:pt>
                <c:pt idx="315">
                  <c:v>14.376000000000024</c:v>
                </c:pt>
                <c:pt idx="316">
                  <c:v>14.663500000000004</c:v>
                </c:pt>
                <c:pt idx="317">
                  <c:v>14.409000000000002</c:v>
                </c:pt>
                <c:pt idx="318">
                  <c:v>14.224500000000001</c:v>
                </c:pt>
                <c:pt idx="319">
                  <c:v>13.899500000000026</c:v>
                </c:pt>
                <c:pt idx="320">
                  <c:v>14.150500000000006</c:v>
                </c:pt>
                <c:pt idx="321">
                  <c:v>13.282500000000002</c:v>
                </c:pt>
                <c:pt idx="322">
                  <c:v>13.284000000000001</c:v>
                </c:pt>
                <c:pt idx="323">
                  <c:v>13.562000000000006</c:v>
                </c:pt>
                <c:pt idx="324">
                  <c:v>13.582500000000024</c:v>
                </c:pt>
                <c:pt idx="325">
                  <c:v>10.336500000000004</c:v>
                </c:pt>
                <c:pt idx="326">
                  <c:v>12.935500000000006</c:v>
                </c:pt>
                <c:pt idx="327">
                  <c:v>11.559500000000041</c:v>
                </c:pt>
                <c:pt idx="328">
                  <c:v>11.396500000000024</c:v>
                </c:pt>
                <c:pt idx="329">
                  <c:v>12.631500000000001</c:v>
                </c:pt>
                <c:pt idx="330">
                  <c:v>12.552000000000024</c:v>
                </c:pt>
                <c:pt idx="331">
                  <c:v>13.0815</c:v>
                </c:pt>
                <c:pt idx="332">
                  <c:v>12.081</c:v>
                </c:pt>
                <c:pt idx="333">
                  <c:v>12.925000000000002</c:v>
                </c:pt>
                <c:pt idx="334">
                  <c:v>13.0875</c:v>
                </c:pt>
                <c:pt idx="335">
                  <c:v>13.2745</c:v>
                </c:pt>
                <c:pt idx="336">
                  <c:v>12.263</c:v>
                </c:pt>
                <c:pt idx="337">
                  <c:v>12.425500000000024</c:v>
                </c:pt>
                <c:pt idx="338">
                  <c:v>12.5465</c:v>
                </c:pt>
                <c:pt idx="339">
                  <c:v>12.2325</c:v>
                </c:pt>
                <c:pt idx="340">
                  <c:v>11.884500000000006</c:v>
                </c:pt>
                <c:pt idx="341">
                  <c:v>11.977500000000004</c:v>
                </c:pt>
                <c:pt idx="342">
                  <c:v>12.186500000000002</c:v>
                </c:pt>
                <c:pt idx="343">
                  <c:v>11.128500000000001</c:v>
                </c:pt>
                <c:pt idx="344">
                  <c:v>10.543999999999999</c:v>
                </c:pt>
                <c:pt idx="345">
                  <c:v>9.183999</c:v>
                </c:pt>
                <c:pt idx="346">
                  <c:v>11.306500000000026</c:v>
                </c:pt>
                <c:pt idx="347">
                  <c:v>10.335500000000026</c:v>
                </c:pt>
                <c:pt idx="348">
                  <c:v>10.5115</c:v>
                </c:pt>
                <c:pt idx="349">
                  <c:v>10.599500000000004</c:v>
                </c:pt>
                <c:pt idx="350">
                  <c:v>9.3855000000000448</c:v>
                </c:pt>
                <c:pt idx="351">
                  <c:v>10.696</c:v>
                </c:pt>
                <c:pt idx="352">
                  <c:v>9.8550000000000413</c:v>
                </c:pt>
                <c:pt idx="353">
                  <c:v>10.596500000000002</c:v>
                </c:pt>
                <c:pt idx="354">
                  <c:v>10.013500000000002</c:v>
                </c:pt>
                <c:pt idx="355">
                  <c:v>10.620999999999999</c:v>
                </c:pt>
                <c:pt idx="356">
                  <c:v>10.5875</c:v>
                </c:pt>
                <c:pt idx="357">
                  <c:v>10.797000000000001</c:v>
                </c:pt>
                <c:pt idx="358">
                  <c:v>10.467000000000002</c:v>
                </c:pt>
                <c:pt idx="359">
                  <c:v>9.5255000000000027</c:v>
                </c:pt>
                <c:pt idx="360">
                  <c:v>9.8960000000000008</c:v>
                </c:pt>
                <c:pt idx="361">
                  <c:v>10.852500000000061</c:v>
                </c:pt>
                <c:pt idx="362">
                  <c:v>11.467000000000002</c:v>
                </c:pt>
                <c:pt idx="363">
                  <c:v>10.370000000000006</c:v>
                </c:pt>
                <c:pt idx="364">
                  <c:v>10.288500000000001</c:v>
                </c:pt>
                <c:pt idx="365">
                  <c:v>9.3850000000000247</c:v>
                </c:pt>
                <c:pt idx="366">
                  <c:v>9.6849989999999995</c:v>
                </c:pt>
                <c:pt idx="367">
                  <c:v>9.9529990000000268</c:v>
                </c:pt>
                <c:pt idx="368">
                  <c:v>10.1585</c:v>
                </c:pt>
                <c:pt idx="369">
                  <c:v>10.291500000000001</c:v>
                </c:pt>
                <c:pt idx="370">
                  <c:v>10.037000000000001</c:v>
                </c:pt>
                <c:pt idx="371">
                  <c:v>9.968</c:v>
                </c:pt>
                <c:pt idx="372">
                  <c:v>9.5590000000000028</c:v>
                </c:pt>
                <c:pt idx="373">
                  <c:v>9.5459990000000001</c:v>
                </c:pt>
                <c:pt idx="374">
                  <c:v>9.3195000000000068</c:v>
                </c:pt>
                <c:pt idx="375">
                  <c:v>10.0945</c:v>
                </c:pt>
                <c:pt idx="376">
                  <c:v>9.5245000000000015</c:v>
                </c:pt>
                <c:pt idx="377">
                  <c:v>9.4085000000000001</c:v>
                </c:pt>
                <c:pt idx="378">
                  <c:v>9.4224990000000268</c:v>
                </c:pt>
                <c:pt idx="379">
                  <c:v>8.423</c:v>
                </c:pt>
                <c:pt idx="380">
                  <c:v>9.2135000000000016</c:v>
                </c:pt>
                <c:pt idx="381">
                  <c:v>8.9270000000000014</c:v>
                </c:pt>
                <c:pt idx="382">
                  <c:v>9.5459990000000001</c:v>
                </c:pt>
                <c:pt idx="383">
                  <c:v>9.4430000000000014</c:v>
                </c:pt>
                <c:pt idx="384">
                  <c:v>9.5439999999999987</c:v>
                </c:pt>
                <c:pt idx="385">
                  <c:v>9.8305000000000007</c:v>
                </c:pt>
                <c:pt idx="386">
                  <c:v>9.2375000000000007</c:v>
                </c:pt>
                <c:pt idx="387">
                  <c:v>8.9600000000000026</c:v>
                </c:pt>
                <c:pt idx="388">
                  <c:v>9.6785000000000014</c:v>
                </c:pt>
                <c:pt idx="389">
                  <c:v>9.4409989999999997</c:v>
                </c:pt>
                <c:pt idx="390">
                  <c:v>9.1289999999999996</c:v>
                </c:pt>
                <c:pt idx="391">
                  <c:v>9.673</c:v>
                </c:pt>
                <c:pt idx="392">
                  <c:v>9.1909989999999997</c:v>
                </c:pt>
                <c:pt idx="393">
                  <c:v>9.1149989999999992</c:v>
                </c:pt>
                <c:pt idx="394">
                  <c:v>9.1319999999999997</c:v>
                </c:pt>
                <c:pt idx="395">
                  <c:v>9.26</c:v>
                </c:pt>
                <c:pt idx="396">
                  <c:v>8.8565000000000449</c:v>
                </c:pt>
                <c:pt idx="397">
                  <c:v>9.4014990000000047</c:v>
                </c:pt>
                <c:pt idx="398">
                  <c:v>9.4355000000000047</c:v>
                </c:pt>
                <c:pt idx="399">
                  <c:v>8.5505000000000067</c:v>
                </c:pt>
                <c:pt idx="400">
                  <c:v>9.6560000000000006</c:v>
                </c:pt>
                <c:pt idx="401">
                  <c:v>9.4550000000000267</c:v>
                </c:pt>
                <c:pt idx="402">
                  <c:v>9.3355000000000068</c:v>
                </c:pt>
                <c:pt idx="403">
                  <c:v>9.2485000000000017</c:v>
                </c:pt>
                <c:pt idx="404">
                  <c:v>9.766</c:v>
                </c:pt>
                <c:pt idx="405">
                  <c:v>10.531500000000001</c:v>
                </c:pt>
                <c:pt idx="406">
                  <c:v>9.9044990000000048</c:v>
                </c:pt>
                <c:pt idx="407">
                  <c:v>10.465000000000041</c:v>
                </c:pt>
                <c:pt idx="408">
                  <c:v>11.383000000000004</c:v>
                </c:pt>
                <c:pt idx="409">
                  <c:v>12.6935</c:v>
                </c:pt>
                <c:pt idx="410">
                  <c:v>11.641500000000001</c:v>
                </c:pt>
                <c:pt idx="411">
                  <c:v>11.086500000000004</c:v>
                </c:pt>
                <c:pt idx="412">
                  <c:v>11.465000000000041</c:v>
                </c:pt>
                <c:pt idx="413">
                  <c:v>11.1135</c:v>
                </c:pt>
                <c:pt idx="414">
                  <c:v>10.592000000000002</c:v>
                </c:pt>
                <c:pt idx="415">
                  <c:v>10.2745</c:v>
                </c:pt>
                <c:pt idx="416">
                  <c:v>11.322500000000026</c:v>
                </c:pt>
                <c:pt idx="417">
                  <c:v>10.958</c:v>
                </c:pt>
                <c:pt idx="418">
                  <c:v>10.287000000000001</c:v>
                </c:pt>
                <c:pt idx="419">
                  <c:v>10.516</c:v>
                </c:pt>
                <c:pt idx="420">
                  <c:v>9.9330000000000016</c:v>
                </c:pt>
                <c:pt idx="421">
                  <c:v>9.5539990000000028</c:v>
                </c:pt>
                <c:pt idx="422">
                  <c:v>10.3485</c:v>
                </c:pt>
                <c:pt idx="423">
                  <c:v>10.5425</c:v>
                </c:pt>
                <c:pt idx="424">
                  <c:v>9.9235000000000007</c:v>
                </c:pt>
                <c:pt idx="425">
                  <c:v>10.859000000000041</c:v>
                </c:pt>
                <c:pt idx="426">
                  <c:v>10.8405</c:v>
                </c:pt>
                <c:pt idx="427">
                  <c:v>11.192500000000004</c:v>
                </c:pt>
                <c:pt idx="428">
                  <c:v>10.557500000000006</c:v>
                </c:pt>
                <c:pt idx="429">
                  <c:v>10.375500000000056</c:v>
                </c:pt>
                <c:pt idx="430">
                  <c:v>11.127999999999998</c:v>
                </c:pt>
                <c:pt idx="431">
                  <c:v>11.201500000000001</c:v>
                </c:pt>
                <c:pt idx="432">
                  <c:v>11.3245</c:v>
                </c:pt>
                <c:pt idx="433">
                  <c:v>10.862500000000056</c:v>
                </c:pt>
                <c:pt idx="434">
                  <c:v>11.312500000000041</c:v>
                </c:pt>
                <c:pt idx="435">
                  <c:v>11.8</c:v>
                </c:pt>
                <c:pt idx="436">
                  <c:v>11.163500000000004</c:v>
                </c:pt>
                <c:pt idx="437">
                  <c:v>11.037000000000001</c:v>
                </c:pt>
                <c:pt idx="438">
                  <c:v>10.703000000000001</c:v>
                </c:pt>
                <c:pt idx="439">
                  <c:v>10.244999999999999</c:v>
                </c:pt>
                <c:pt idx="440">
                  <c:v>10.365000000000045</c:v>
                </c:pt>
                <c:pt idx="441">
                  <c:v>10.102</c:v>
                </c:pt>
                <c:pt idx="442">
                  <c:v>10.630999999999998</c:v>
                </c:pt>
                <c:pt idx="443">
                  <c:v>10.321</c:v>
                </c:pt>
                <c:pt idx="444">
                  <c:v>10.263</c:v>
                </c:pt>
                <c:pt idx="445">
                  <c:v>11.236999999999998</c:v>
                </c:pt>
                <c:pt idx="446">
                  <c:v>11.416</c:v>
                </c:pt>
                <c:pt idx="447">
                  <c:v>10.8315</c:v>
                </c:pt>
                <c:pt idx="448">
                  <c:v>11.3415</c:v>
                </c:pt>
                <c:pt idx="449">
                  <c:v>11.173</c:v>
                </c:pt>
                <c:pt idx="450">
                  <c:v>11.516</c:v>
                </c:pt>
                <c:pt idx="451">
                  <c:v>10.948500000000001</c:v>
                </c:pt>
                <c:pt idx="452">
                  <c:v>11.199</c:v>
                </c:pt>
                <c:pt idx="453">
                  <c:v>11.1</c:v>
                </c:pt>
                <c:pt idx="454">
                  <c:v>11.795</c:v>
                </c:pt>
                <c:pt idx="455">
                  <c:v>11.7605</c:v>
                </c:pt>
                <c:pt idx="456">
                  <c:v>11.922500000000024</c:v>
                </c:pt>
                <c:pt idx="457">
                  <c:v>12.084</c:v>
                </c:pt>
                <c:pt idx="458">
                  <c:v>11.82</c:v>
                </c:pt>
                <c:pt idx="459">
                  <c:v>11.9495</c:v>
                </c:pt>
                <c:pt idx="460">
                  <c:v>10.976500000000026</c:v>
                </c:pt>
                <c:pt idx="461">
                  <c:v>10.9885</c:v>
                </c:pt>
                <c:pt idx="462">
                  <c:v>12.308</c:v>
                </c:pt>
                <c:pt idx="463">
                  <c:v>11.887</c:v>
                </c:pt>
                <c:pt idx="464">
                  <c:v>11.54</c:v>
                </c:pt>
                <c:pt idx="465">
                  <c:v>11.042</c:v>
                </c:pt>
                <c:pt idx="466">
                  <c:v>12.118500000000001</c:v>
                </c:pt>
                <c:pt idx="467">
                  <c:v>12.390500000000022</c:v>
                </c:pt>
                <c:pt idx="468">
                  <c:v>12.015000000000002</c:v>
                </c:pt>
                <c:pt idx="469">
                  <c:v>12.4305</c:v>
                </c:pt>
                <c:pt idx="470">
                  <c:v>13.075500000000041</c:v>
                </c:pt>
                <c:pt idx="471">
                  <c:v>13.2395</c:v>
                </c:pt>
                <c:pt idx="472">
                  <c:v>12.475500000000045</c:v>
                </c:pt>
                <c:pt idx="473">
                  <c:v>13.665000000000004</c:v>
                </c:pt>
                <c:pt idx="474">
                  <c:v>14.07</c:v>
                </c:pt>
                <c:pt idx="475">
                  <c:v>13.4975</c:v>
                </c:pt>
                <c:pt idx="476">
                  <c:v>14.136000000000001</c:v>
                </c:pt>
                <c:pt idx="477">
                  <c:v>15.52</c:v>
                </c:pt>
                <c:pt idx="478">
                  <c:v>15.6225</c:v>
                </c:pt>
                <c:pt idx="479">
                  <c:v>15.315500000000041</c:v>
                </c:pt>
                <c:pt idx="480">
                  <c:v>15.727999999999998</c:v>
                </c:pt>
              </c:numCache>
            </c:numRef>
          </c:yVal>
          <c:smooth val="1"/>
          <c:extLst>
            <c:ext xmlns:c16="http://schemas.microsoft.com/office/drawing/2014/chart" uri="{C3380CC4-5D6E-409C-BE32-E72D297353CC}">
              <c16:uniqueId val="{00000014-DDF2-49AC-8AE7-D06E65AAA011}"/>
            </c:ext>
          </c:extLst>
        </c:ser>
        <c:ser>
          <c:idx val="21"/>
          <c:order val="21"/>
          <c:spPr>
            <a:ln w="12700">
              <a:solidFill>
                <a:srgbClr val="FF6600"/>
              </a:solidFill>
              <a:prstDash val="solid"/>
            </a:ln>
          </c:spPr>
          <c:marker>
            <c:symbol val="none"/>
          </c:marker>
          <c:xVal>
            <c:numRef>
              <c:f>vzapb!$A$1:$A$535</c:f>
              <c:numCache>
                <c:formatCode>General</c:formatCode>
                <c:ptCount val="535"/>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vzapb!$W$1:$W$535</c:f>
              <c:numCache>
                <c:formatCode>General</c:formatCode>
                <c:ptCount val="535"/>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948.14850000000001</c:v>
                </c:pt>
                <c:pt idx="13">
                  <c:v>816.04699999999946</c:v>
                </c:pt>
                <c:pt idx="14">
                  <c:v>684.68550000000005</c:v>
                </c:pt>
                <c:pt idx="15">
                  <c:v>562.79500000000053</c:v>
                </c:pt>
                <c:pt idx="16">
                  <c:v>432.06400000000002</c:v>
                </c:pt>
                <c:pt idx="17">
                  <c:v>334.7645</c:v>
                </c:pt>
                <c:pt idx="18">
                  <c:v>251.51049999999998</c:v>
                </c:pt>
                <c:pt idx="19">
                  <c:v>182.87300000000002</c:v>
                </c:pt>
                <c:pt idx="20">
                  <c:v>171.02</c:v>
                </c:pt>
                <c:pt idx="21">
                  <c:v>115.29</c:v>
                </c:pt>
                <c:pt idx="22">
                  <c:v>76.38</c:v>
                </c:pt>
                <c:pt idx="23">
                  <c:v>50.56</c:v>
                </c:pt>
                <c:pt idx="24">
                  <c:v>35.739500000000113</c:v>
                </c:pt>
                <c:pt idx="25">
                  <c:v>28.646000000000001</c:v>
                </c:pt>
                <c:pt idx="26">
                  <c:v>23.365499999999887</c:v>
                </c:pt>
                <c:pt idx="27">
                  <c:v>21.528499999999898</c:v>
                </c:pt>
                <c:pt idx="28">
                  <c:v>20.438499999999905</c:v>
                </c:pt>
                <c:pt idx="29">
                  <c:v>20.636500000000005</c:v>
                </c:pt>
                <c:pt idx="30">
                  <c:v>19.923999999999989</c:v>
                </c:pt>
                <c:pt idx="31">
                  <c:v>21.538499999999921</c:v>
                </c:pt>
                <c:pt idx="32">
                  <c:v>23.384</c:v>
                </c:pt>
                <c:pt idx="33">
                  <c:v>25.044</c:v>
                </c:pt>
                <c:pt idx="34">
                  <c:v>25.748499999999876</c:v>
                </c:pt>
                <c:pt idx="35">
                  <c:v>25.393999999999988</c:v>
                </c:pt>
                <c:pt idx="36">
                  <c:v>27.2</c:v>
                </c:pt>
                <c:pt idx="37">
                  <c:v>28.491</c:v>
                </c:pt>
                <c:pt idx="38">
                  <c:v>30.202000000000002</c:v>
                </c:pt>
                <c:pt idx="39">
                  <c:v>31.893999999999988</c:v>
                </c:pt>
                <c:pt idx="40">
                  <c:v>32.028500000000157</c:v>
                </c:pt>
                <c:pt idx="41">
                  <c:v>33.326500000000003</c:v>
                </c:pt>
                <c:pt idx="42">
                  <c:v>36.93</c:v>
                </c:pt>
                <c:pt idx="43">
                  <c:v>39.903999999999996</c:v>
                </c:pt>
                <c:pt idx="44">
                  <c:v>41.218000000000011</c:v>
                </c:pt>
                <c:pt idx="45">
                  <c:v>43.6</c:v>
                </c:pt>
                <c:pt idx="46">
                  <c:v>45.884999999999998</c:v>
                </c:pt>
                <c:pt idx="47">
                  <c:v>47.216500000000003</c:v>
                </c:pt>
                <c:pt idx="48">
                  <c:v>48.936500000000002</c:v>
                </c:pt>
                <c:pt idx="49">
                  <c:v>54.291500000000013</c:v>
                </c:pt>
                <c:pt idx="50">
                  <c:v>56.096000000000011</c:v>
                </c:pt>
                <c:pt idx="51">
                  <c:v>57.119500000000002</c:v>
                </c:pt>
                <c:pt idx="52">
                  <c:v>61.076000000000001</c:v>
                </c:pt>
                <c:pt idx="53">
                  <c:v>64.037000000000006</c:v>
                </c:pt>
                <c:pt idx="54">
                  <c:v>64.897999999999996</c:v>
                </c:pt>
                <c:pt idx="55">
                  <c:v>67.908500000000004</c:v>
                </c:pt>
                <c:pt idx="56">
                  <c:v>72.357500000000002</c:v>
                </c:pt>
                <c:pt idx="57">
                  <c:v>74.732499000000004</c:v>
                </c:pt>
                <c:pt idx="58">
                  <c:v>78.619500000000002</c:v>
                </c:pt>
                <c:pt idx="59">
                  <c:v>80.048000000000002</c:v>
                </c:pt>
                <c:pt idx="60">
                  <c:v>79.733999999999995</c:v>
                </c:pt>
                <c:pt idx="61">
                  <c:v>82.516999999999996</c:v>
                </c:pt>
                <c:pt idx="62">
                  <c:v>84.969499999999996</c:v>
                </c:pt>
                <c:pt idx="63">
                  <c:v>88.138498999999598</c:v>
                </c:pt>
                <c:pt idx="64">
                  <c:v>92.468500000000006</c:v>
                </c:pt>
                <c:pt idx="65">
                  <c:v>94.491999000000376</c:v>
                </c:pt>
                <c:pt idx="66">
                  <c:v>95.083500000000001</c:v>
                </c:pt>
                <c:pt idx="67">
                  <c:v>99.173498999999495</c:v>
                </c:pt>
                <c:pt idx="68">
                  <c:v>100.0545</c:v>
                </c:pt>
                <c:pt idx="69">
                  <c:v>105.0055</c:v>
                </c:pt>
                <c:pt idx="70">
                  <c:v>107.8065</c:v>
                </c:pt>
                <c:pt idx="71">
                  <c:v>109.50449999999999</c:v>
                </c:pt>
                <c:pt idx="72">
                  <c:v>110.85199999999999</c:v>
                </c:pt>
                <c:pt idx="73">
                  <c:v>117.0305</c:v>
                </c:pt>
                <c:pt idx="74">
                  <c:v>119.815</c:v>
                </c:pt>
                <c:pt idx="75">
                  <c:v>123.09950000000002</c:v>
                </c:pt>
                <c:pt idx="76">
                  <c:v>128.21599999999998</c:v>
                </c:pt>
                <c:pt idx="77">
                  <c:v>128.393</c:v>
                </c:pt>
                <c:pt idx="78">
                  <c:v>133.54649999999998</c:v>
                </c:pt>
                <c:pt idx="79">
                  <c:v>137.16</c:v>
                </c:pt>
                <c:pt idx="80">
                  <c:v>135.0865</c:v>
                </c:pt>
                <c:pt idx="81">
                  <c:v>139.68550000000002</c:v>
                </c:pt>
                <c:pt idx="82">
                  <c:v>142.79850000000002</c:v>
                </c:pt>
                <c:pt idx="83">
                  <c:v>146.88500000000047</c:v>
                </c:pt>
                <c:pt idx="84">
                  <c:v>148.19399999999999</c:v>
                </c:pt>
                <c:pt idx="85">
                  <c:v>149.97750000000002</c:v>
                </c:pt>
                <c:pt idx="86">
                  <c:v>151.66649999999998</c:v>
                </c:pt>
                <c:pt idx="87">
                  <c:v>151.87650000000002</c:v>
                </c:pt>
                <c:pt idx="88">
                  <c:v>155.38650000000001</c:v>
                </c:pt>
                <c:pt idx="89">
                  <c:v>156.42850000000001</c:v>
                </c:pt>
                <c:pt idx="90">
                  <c:v>158.60250000000002</c:v>
                </c:pt>
                <c:pt idx="91">
                  <c:v>158.964</c:v>
                </c:pt>
                <c:pt idx="92">
                  <c:v>157.4325</c:v>
                </c:pt>
                <c:pt idx="93">
                  <c:v>159.023</c:v>
                </c:pt>
                <c:pt idx="94">
                  <c:v>162.23349999999999</c:v>
                </c:pt>
                <c:pt idx="95">
                  <c:v>162.36950000000002</c:v>
                </c:pt>
                <c:pt idx="96">
                  <c:v>164.53050000000002</c:v>
                </c:pt>
                <c:pt idx="97">
                  <c:v>162.70749999999998</c:v>
                </c:pt>
                <c:pt idx="98">
                  <c:v>162.93449999999999</c:v>
                </c:pt>
                <c:pt idx="99">
                  <c:v>162.49200000000027</c:v>
                </c:pt>
                <c:pt idx="100">
                  <c:v>165.00399999999999</c:v>
                </c:pt>
                <c:pt idx="101">
                  <c:v>162.58950000000002</c:v>
                </c:pt>
                <c:pt idx="102">
                  <c:v>167.27149999999997</c:v>
                </c:pt>
                <c:pt idx="103">
                  <c:v>164.50300000000001</c:v>
                </c:pt>
                <c:pt idx="104">
                  <c:v>164.501</c:v>
                </c:pt>
                <c:pt idx="105">
                  <c:v>166.309</c:v>
                </c:pt>
                <c:pt idx="106">
                  <c:v>164.71949999999995</c:v>
                </c:pt>
                <c:pt idx="107">
                  <c:v>163.20399999999998</c:v>
                </c:pt>
                <c:pt idx="108">
                  <c:v>163.81200000000001</c:v>
                </c:pt>
                <c:pt idx="109">
                  <c:v>164.631</c:v>
                </c:pt>
                <c:pt idx="110">
                  <c:v>163.446</c:v>
                </c:pt>
                <c:pt idx="111">
                  <c:v>163.66399999999999</c:v>
                </c:pt>
                <c:pt idx="112">
                  <c:v>161.315</c:v>
                </c:pt>
                <c:pt idx="113">
                  <c:v>160.87650000000002</c:v>
                </c:pt>
                <c:pt idx="114">
                  <c:v>160.06949999999998</c:v>
                </c:pt>
                <c:pt idx="115">
                  <c:v>161.411</c:v>
                </c:pt>
                <c:pt idx="116">
                  <c:v>158.68200000000004</c:v>
                </c:pt>
                <c:pt idx="117">
                  <c:v>156.96600000000001</c:v>
                </c:pt>
                <c:pt idx="118">
                  <c:v>160.21949999999995</c:v>
                </c:pt>
                <c:pt idx="119">
                  <c:v>153.17449999999999</c:v>
                </c:pt>
                <c:pt idx="120">
                  <c:v>152.31050000000002</c:v>
                </c:pt>
                <c:pt idx="121">
                  <c:v>152.24149999999997</c:v>
                </c:pt>
                <c:pt idx="122">
                  <c:v>152.3810000000006</c:v>
                </c:pt>
                <c:pt idx="123">
                  <c:v>148.61299999999997</c:v>
                </c:pt>
                <c:pt idx="124">
                  <c:v>144.81349999999998</c:v>
                </c:pt>
                <c:pt idx="125">
                  <c:v>144.31349999999998</c:v>
                </c:pt>
                <c:pt idx="126">
                  <c:v>141.88800000000072</c:v>
                </c:pt>
                <c:pt idx="127">
                  <c:v>142.83600000000001</c:v>
                </c:pt>
                <c:pt idx="128">
                  <c:v>140.55349999999999</c:v>
                </c:pt>
                <c:pt idx="129">
                  <c:v>136.14599999999999</c:v>
                </c:pt>
                <c:pt idx="130">
                  <c:v>135.70850000000002</c:v>
                </c:pt>
                <c:pt idx="131">
                  <c:v>133.89700000000047</c:v>
                </c:pt>
                <c:pt idx="132">
                  <c:v>133.44150000000002</c:v>
                </c:pt>
                <c:pt idx="133">
                  <c:v>130.42100000000059</c:v>
                </c:pt>
                <c:pt idx="134">
                  <c:v>131.459</c:v>
                </c:pt>
                <c:pt idx="135">
                  <c:v>129.46600000000001</c:v>
                </c:pt>
                <c:pt idx="136">
                  <c:v>126.1455</c:v>
                </c:pt>
                <c:pt idx="137">
                  <c:v>123.48</c:v>
                </c:pt>
                <c:pt idx="138">
                  <c:v>121.3505</c:v>
                </c:pt>
                <c:pt idx="139">
                  <c:v>119.733</c:v>
                </c:pt>
                <c:pt idx="140">
                  <c:v>117.32850000000001</c:v>
                </c:pt>
                <c:pt idx="141">
                  <c:v>115.6465</c:v>
                </c:pt>
                <c:pt idx="142">
                  <c:v>113.62299999999998</c:v>
                </c:pt>
                <c:pt idx="143">
                  <c:v>112.85899999999998</c:v>
                </c:pt>
                <c:pt idx="144">
                  <c:v>110.73750000000022</c:v>
                </c:pt>
                <c:pt idx="145">
                  <c:v>105.727</c:v>
                </c:pt>
                <c:pt idx="146">
                  <c:v>109.0245</c:v>
                </c:pt>
                <c:pt idx="147">
                  <c:v>106.7140000000003</c:v>
                </c:pt>
                <c:pt idx="148">
                  <c:v>102.00700000000002</c:v>
                </c:pt>
                <c:pt idx="149">
                  <c:v>102.4085</c:v>
                </c:pt>
                <c:pt idx="150">
                  <c:v>101.1345</c:v>
                </c:pt>
                <c:pt idx="151">
                  <c:v>100.49600000000002</c:v>
                </c:pt>
                <c:pt idx="152">
                  <c:v>97.995999999999995</c:v>
                </c:pt>
                <c:pt idx="153">
                  <c:v>94.856499999999983</c:v>
                </c:pt>
                <c:pt idx="154">
                  <c:v>93.897499999999994</c:v>
                </c:pt>
                <c:pt idx="155">
                  <c:v>90.145499999999998</c:v>
                </c:pt>
                <c:pt idx="156">
                  <c:v>91.227000000000004</c:v>
                </c:pt>
                <c:pt idx="157">
                  <c:v>88.442000000000007</c:v>
                </c:pt>
                <c:pt idx="158">
                  <c:v>85.28999899999998</c:v>
                </c:pt>
                <c:pt idx="159">
                  <c:v>84.156498999999627</c:v>
                </c:pt>
                <c:pt idx="160">
                  <c:v>84.175998999999479</c:v>
                </c:pt>
                <c:pt idx="161">
                  <c:v>81.33</c:v>
                </c:pt>
                <c:pt idx="162">
                  <c:v>79.771000000000001</c:v>
                </c:pt>
                <c:pt idx="163">
                  <c:v>79.338499999999982</c:v>
                </c:pt>
                <c:pt idx="164">
                  <c:v>75.155499999999989</c:v>
                </c:pt>
                <c:pt idx="165">
                  <c:v>75.572498999999468</c:v>
                </c:pt>
                <c:pt idx="166">
                  <c:v>72.945499999999996</c:v>
                </c:pt>
                <c:pt idx="167">
                  <c:v>72.685999999999979</c:v>
                </c:pt>
                <c:pt idx="168">
                  <c:v>69.788499999999999</c:v>
                </c:pt>
                <c:pt idx="169">
                  <c:v>70.012500000000003</c:v>
                </c:pt>
                <c:pt idx="170">
                  <c:v>66.8095</c:v>
                </c:pt>
                <c:pt idx="171">
                  <c:v>65.191498999999979</c:v>
                </c:pt>
                <c:pt idx="172">
                  <c:v>64.465000000000003</c:v>
                </c:pt>
                <c:pt idx="173">
                  <c:v>62.035500000000013</c:v>
                </c:pt>
                <c:pt idx="174">
                  <c:v>61.5075</c:v>
                </c:pt>
                <c:pt idx="175">
                  <c:v>61.14</c:v>
                </c:pt>
                <c:pt idx="176">
                  <c:v>58.676000000000002</c:v>
                </c:pt>
                <c:pt idx="177">
                  <c:v>58.5715</c:v>
                </c:pt>
                <c:pt idx="178">
                  <c:v>56.821000000000005</c:v>
                </c:pt>
                <c:pt idx="179">
                  <c:v>55.375500000000002</c:v>
                </c:pt>
                <c:pt idx="180">
                  <c:v>55.864000000000004</c:v>
                </c:pt>
                <c:pt idx="181">
                  <c:v>53.322999000000003</c:v>
                </c:pt>
                <c:pt idx="182">
                  <c:v>52.461000000000006</c:v>
                </c:pt>
                <c:pt idx="183">
                  <c:v>51.418499000000004</c:v>
                </c:pt>
                <c:pt idx="184">
                  <c:v>51.806999999999995</c:v>
                </c:pt>
                <c:pt idx="185">
                  <c:v>50.5535</c:v>
                </c:pt>
                <c:pt idx="186">
                  <c:v>49.279500000000013</c:v>
                </c:pt>
                <c:pt idx="187">
                  <c:v>47.979500000000002</c:v>
                </c:pt>
                <c:pt idx="188">
                  <c:v>47.527500000000003</c:v>
                </c:pt>
                <c:pt idx="189">
                  <c:v>47.525000000000013</c:v>
                </c:pt>
                <c:pt idx="190">
                  <c:v>45.600500000000011</c:v>
                </c:pt>
                <c:pt idx="191">
                  <c:v>44.107000000000006</c:v>
                </c:pt>
                <c:pt idx="192">
                  <c:v>44.3095</c:v>
                </c:pt>
                <c:pt idx="193">
                  <c:v>45.174500000000002</c:v>
                </c:pt>
                <c:pt idx="194">
                  <c:v>44.239000000000011</c:v>
                </c:pt>
                <c:pt idx="195">
                  <c:v>42.230500000000013</c:v>
                </c:pt>
                <c:pt idx="196">
                  <c:v>40.858499999999999</c:v>
                </c:pt>
                <c:pt idx="197">
                  <c:v>41.471499999999999</c:v>
                </c:pt>
                <c:pt idx="198">
                  <c:v>39.410499999999999</c:v>
                </c:pt>
                <c:pt idx="199">
                  <c:v>40.245000000000012</c:v>
                </c:pt>
                <c:pt idx="200">
                  <c:v>39.558500000000002</c:v>
                </c:pt>
                <c:pt idx="201">
                  <c:v>38.347499999999997</c:v>
                </c:pt>
                <c:pt idx="202">
                  <c:v>38.383499999999998</c:v>
                </c:pt>
                <c:pt idx="203">
                  <c:v>38.385999999999996</c:v>
                </c:pt>
                <c:pt idx="204">
                  <c:v>36.798000000000172</c:v>
                </c:pt>
                <c:pt idx="205">
                  <c:v>35.660500000000013</c:v>
                </c:pt>
                <c:pt idx="206">
                  <c:v>35.093000000000011</c:v>
                </c:pt>
                <c:pt idx="207">
                  <c:v>36.275000000000013</c:v>
                </c:pt>
                <c:pt idx="208">
                  <c:v>34.537000000000006</c:v>
                </c:pt>
                <c:pt idx="209">
                  <c:v>33.901499999999999</c:v>
                </c:pt>
                <c:pt idx="210">
                  <c:v>33.951499999999996</c:v>
                </c:pt>
                <c:pt idx="211">
                  <c:v>32.5565</c:v>
                </c:pt>
                <c:pt idx="212">
                  <c:v>32.762500000000195</c:v>
                </c:pt>
                <c:pt idx="213">
                  <c:v>32.119500000000002</c:v>
                </c:pt>
                <c:pt idx="214">
                  <c:v>31.319500000000001</c:v>
                </c:pt>
                <c:pt idx="215">
                  <c:v>31.489499999999875</c:v>
                </c:pt>
                <c:pt idx="216">
                  <c:v>30.432499999999891</c:v>
                </c:pt>
                <c:pt idx="217">
                  <c:v>29.6325</c:v>
                </c:pt>
                <c:pt idx="218">
                  <c:v>29.337000000000035</c:v>
                </c:pt>
                <c:pt idx="219">
                  <c:v>29.003499999999917</c:v>
                </c:pt>
                <c:pt idx="220">
                  <c:v>28.844000000000001</c:v>
                </c:pt>
                <c:pt idx="221">
                  <c:v>28.6205</c:v>
                </c:pt>
                <c:pt idx="222">
                  <c:v>29.388499999999887</c:v>
                </c:pt>
                <c:pt idx="223">
                  <c:v>28.927999999999987</c:v>
                </c:pt>
                <c:pt idx="224">
                  <c:v>29.064999999999987</c:v>
                </c:pt>
                <c:pt idx="225">
                  <c:v>29.23</c:v>
                </c:pt>
                <c:pt idx="226">
                  <c:v>28.163</c:v>
                </c:pt>
                <c:pt idx="227">
                  <c:v>26.3705</c:v>
                </c:pt>
                <c:pt idx="228">
                  <c:v>25.859500000000001</c:v>
                </c:pt>
                <c:pt idx="229">
                  <c:v>25.974999999999987</c:v>
                </c:pt>
                <c:pt idx="230">
                  <c:v>26.161999999999999</c:v>
                </c:pt>
                <c:pt idx="231">
                  <c:v>26.295999999999989</c:v>
                </c:pt>
                <c:pt idx="232">
                  <c:v>27.196999999999999</c:v>
                </c:pt>
                <c:pt idx="233">
                  <c:v>25.969499999999876</c:v>
                </c:pt>
                <c:pt idx="234">
                  <c:v>24.3445</c:v>
                </c:pt>
                <c:pt idx="235">
                  <c:v>25.904999999999987</c:v>
                </c:pt>
                <c:pt idx="236">
                  <c:v>24.170500000000001</c:v>
                </c:pt>
                <c:pt idx="237">
                  <c:v>24.458499999999887</c:v>
                </c:pt>
                <c:pt idx="238">
                  <c:v>23.113499999999988</c:v>
                </c:pt>
                <c:pt idx="239">
                  <c:v>23.389500000000002</c:v>
                </c:pt>
                <c:pt idx="240">
                  <c:v>23.3325</c:v>
                </c:pt>
                <c:pt idx="241">
                  <c:v>24.137499999999999</c:v>
                </c:pt>
                <c:pt idx="242">
                  <c:v>22.941999999999986</c:v>
                </c:pt>
                <c:pt idx="243">
                  <c:v>21.3185</c:v>
                </c:pt>
                <c:pt idx="244">
                  <c:v>22.62249999999991</c:v>
                </c:pt>
                <c:pt idx="245">
                  <c:v>22.69</c:v>
                </c:pt>
                <c:pt idx="246">
                  <c:v>21.676500000000001</c:v>
                </c:pt>
                <c:pt idx="247">
                  <c:v>21.3535</c:v>
                </c:pt>
                <c:pt idx="248">
                  <c:v>21.087999999999987</c:v>
                </c:pt>
                <c:pt idx="249">
                  <c:v>21.295499999999887</c:v>
                </c:pt>
                <c:pt idx="250">
                  <c:v>21.250499999999914</c:v>
                </c:pt>
                <c:pt idx="251">
                  <c:v>20.802499999999906</c:v>
                </c:pt>
                <c:pt idx="252">
                  <c:v>21.395499999999906</c:v>
                </c:pt>
                <c:pt idx="253">
                  <c:v>21.247</c:v>
                </c:pt>
                <c:pt idx="254">
                  <c:v>20.240499999999887</c:v>
                </c:pt>
                <c:pt idx="255">
                  <c:v>21.197500000000005</c:v>
                </c:pt>
                <c:pt idx="256">
                  <c:v>20.815000000000001</c:v>
                </c:pt>
                <c:pt idx="257">
                  <c:v>19.71549999999991</c:v>
                </c:pt>
                <c:pt idx="258">
                  <c:v>20.016500000000001</c:v>
                </c:pt>
                <c:pt idx="259">
                  <c:v>18.602499999999921</c:v>
                </c:pt>
                <c:pt idx="260">
                  <c:v>18.821000000000005</c:v>
                </c:pt>
                <c:pt idx="261">
                  <c:v>19.184000000000001</c:v>
                </c:pt>
                <c:pt idx="262">
                  <c:v>18.5715</c:v>
                </c:pt>
                <c:pt idx="263">
                  <c:v>19.260499999999883</c:v>
                </c:pt>
                <c:pt idx="264">
                  <c:v>18.335999999999999</c:v>
                </c:pt>
                <c:pt idx="265">
                  <c:v>18.3675</c:v>
                </c:pt>
                <c:pt idx="266">
                  <c:v>17.994999999999987</c:v>
                </c:pt>
                <c:pt idx="267">
                  <c:v>18.355499999999989</c:v>
                </c:pt>
                <c:pt idx="268">
                  <c:v>18.6065</c:v>
                </c:pt>
                <c:pt idx="269">
                  <c:v>18.730499999999989</c:v>
                </c:pt>
                <c:pt idx="270">
                  <c:v>17.929499999999891</c:v>
                </c:pt>
                <c:pt idx="271">
                  <c:v>18.202000000000002</c:v>
                </c:pt>
                <c:pt idx="272">
                  <c:v>18.09049999999991</c:v>
                </c:pt>
                <c:pt idx="273">
                  <c:v>18.021000000000001</c:v>
                </c:pt>
                <c:pt idx="274">
                  <c:v>18.047499999999989</c:v>
                </c:pt>
                <c:pt idx="275">
                  <c:v>17.5975</c:v>
                </c:pt>
                <c:pt idx="276">
                  <c:v>19.116499999999988</c:v>
                </c:pt>
                <c:pt idx="277">
                  <c:v>19.178000000000001</c:v>
                </c:pt>
                <c:pt idx="278">
                  <c:v>18.3185</c:v>
                </c:pt>
                <c:pt idx="279">
                  <c:v>18.141500000000001</c:v>
                </c:pt>
                <c:pt idx="280">
                  <c:v>17.397500000000001</c:v>
                </c:pt>
                <c:pt idx="281">
                  <c:v>17.009499999999989</c:v>
                </c:pt>
                <c:pt idx="282">
                  <c:v>17.306999999999999</c:v>
                </c:pt>
                <c:pt idx="283">
                  <c:v>17.331499999999988</c:v>
                </c:pt>
                <c:pt idx="284">
                  <c:v>17.728999999999989</c:v>
                </c:pt>
                <c:pt idx="285">
                  <c:v>17.246499999999898</c:v>
                </c:pt>
                <c:pt idx="286">
                  <c:v>17.213000000000001</c:v>
                </c:pt>
                <c:pt idx="287">
                  <c:v>17.227</c:v>
                </c:pt>
                <c:pt idx="288">
                  <c:v>18.743499999999891</c:v>
                </c:pt>
                <c:pt idx="289">
                  <c:v>17.84049999999991</c:v>
                </c:pt>
                <c:pt idx="290">
                  <c:v>18.129000000000001</c:v>
                </c:pt>
                <c:pt idx="291">
                  <c:v>18.30549999999991</c:v>
                </c:pt>
                <c:pt idx="292">
                  <c:v>16.99749999999991</c:v>
                </c:pt>
                <c:pt idx="293">
                  <c:v>16.236499999999989</c:v>
                </c:pt>
                <c:pt idx="294">
                  <c:v>16.660499999999917</c:v>
                </c:pt>
                <c:pt idx="295">
                  <c:v>15.9475</c:v>
                </c:pt>
                <c:pt idx="296">
                  <c:v>17.312999999999999</c:v>
                </c:pt>
                <c:pt idx="297">
                  <c:v>16.640999999999988</c:v>
                </c:pt>
                <c:pt idx="298">
                  <c:v>14.7905</c:v>
                </c:pt>
                <c:pt idx="299">
                  <c:v>15.152000000000006</c:v>
                </c:pt>
                <c:pt idx="300">
                  <c:v>16.059000000000001</c:v>
                </c:pt>
                <c:pt idx="301">
                  <c:v>15.0885</c:v>
                </c:pt>
                <c:pt idx="302">
                  <c:v>15.810500000000006</c:v>
                </c:pt>
                <c:pt idx="303">
                  <c:v>15.275500000000006</c:v>
                </c:pt>
                <c:pt idx="304">
                  <c:v>15.111500000000001</c:v>
                </c:pt>
                <c:pt idx="305">
                  <c:v>14.276</c:v>
                </c:pt>
                <c:pt idx="306">
                  <c:v>15.236999999999998</c:v>
                </c:pt>
                <c:pt idx="307">
                  <c:v>15.336</c:v>
                </c:pt>
                <c:pt idx="308">
                  <c:v>15.204000000000001</c:v>
                </c:pt>
                <c:pt idx="309">
                  <c:v>14.715</c:v>
                </c:pt>
                <c:pt idx="310">
                  <c:v>14.915000000000004</c:v>
                </c:pt>
                <c:pt idx="311">
                  <c:v>14.3245</c:v>
                </c:pt>
                <c:pt idx="312">
                  <c:v>15.085000000000004</c:v>
                </c:pt>
                <c:pt idx="313">
                  <c:v>14.716000000000001</c:v>
                </c:pt>
                <c:pt idx="314">
                  <c:v>15.083500000000004</c:v>
                </c:pt>
                <c:pt idx="315">
                  <c:v>14.072000000000006</c:v>
                </c:pt>
                <c:pt idx="316">
                  <c:v>14.475000000000026</c:v>
                </c:pt>
                <c:pt idx="317">
                  <c:v>14.9335</c:v>
                </c:pt>
                <c:pt idx="318">
                  <c:v>13.749500000000001</c:v>
                </c:pt>
                <c:pt idx="319">
                  <c:v>13.765500000000022</c:v>
                </c:pt>
                <c:pt idx="320">
                  <c:v>13.429500000000004</c:v>
                </c:pt>
                <c:pt idx="321">
                  <c:v>14.093</c:v>
                </c:pt>
                <c:pt idx="322">
                  <c:v>14.505500000000024</c:v>
                </c:pt>
                <c:pt idx="323">
                  <c:v>14.44</c:v>
                </c:pt>
                <c:pt idx="324">
                  <c:v>13.654500000000002</c:v>
                </c:pt>
                <c:pt idx="325">
                  <c:v>12.785</c:v>
                </c:pt>
                <c:pt idx="326">
                  <c:v>13.220999999999998</c:v>
                </c:pt>
                <c:pt idx="327">
                  <c:v>13.240500000000001</c:v>
                </c:pt>
                <c:pt idx="328">
                  <c:v>13.979500000000026</c:v>
                </c:pt>
                <c:pt idx="329">
                  <c:v>12.685</c:v>
                </c:pt>
                <c:pt idx="330">
                  <c:v>12.5405</c:v>
                </c:pt>
                <c:pt idx="331">
                  <c:v>13.038500000000001</c:v>
                </c:pt>
                <c:pt idx="332">
                  <c:v>12.881500000000004</c:v>
                </c:pt>
                <c:pt idx="333">
                  <c:v>12.987500000000002</c:v>
                </c:pt>
                <c:pt idx="334">
                  <c:v>12.7715</c:v>
                </c:pt>
                <c:pt idx="335">
                  <c:v>12.628500000000001</c:v>
                </c:pt>
                <c:pt idx="336">
                  <c:v>12.102</c:v>
                </c:pt>
                <c:pt idx="337">
                  <c:v>12.956500000000041</c:v>
                </c:pt>
                <c:pt idx="338">
                  <c:v>12.1325</c:v>
                </c:pt>
                <c:pt idx="339">
                  <c:v>12.483500000000006</c:v>
                </c:pt>
                <c:pt idx="340">
                  <c:v>12.151</c:v>
                </c:pt>
                <c:pt idx="341">
                  <c:v>11.787000000000001</c:v>
                </c:pt>
                <c:pt idx="342">
                  <c:v>11.937000000000001</c:v>
                </c:pt>
                <c:pt idx="343">
                  <c:v>10.837</c:v>
                </c:pt>
                <c:pt idx="344">
                  <c:v>11.059500000000041</c:v>
                </c:pt>
                <c:pt idx="345">
                  <c:v>11.386500000000026</c:v>
                </c:pt>
                <c:pt idx="346">
                  <c:v>10.613</c:v>
                </c:pt>
                <c:pt idx="347">
                  <c:v>10.545</c:v>
                </c:pt>
                <c:pt idx="348">
                  <c:v>11.832000000000004</c:v>
                </c:pt>
                <c:pt idx="349">
                  <c:v>10.886500000000026</c:v>
                </c:pt>
                <c:pt idx="350">
                  <c:v>10.39</c:v>
                </c:pt>
                <c:pt idx="351">
                  <c:v>11.3285</c:v>
                </c:pt>
                <c:pt idx="352">
                  <c:v>10.1845</c:v>
                </c:pt>
                <c:pt idx="353">
                  <c:v>10.272500000000004</c:v>
                </c:pt>
                <c:pt idx="354">
                  <c:v>10.350000000000026</c:v>
                </c:pt>
                <c:pt idx="355">
                  <c:v>10.1275</c:v>
                </c:pt>
                <c:pt idx="356">
                  <c:v>10.303000000000004</c:v>
                </c:pt>
                <c:pt idx="357">
                  <c:v>11.037999999999998</c:v>
                </c:pt>
                <c:pt idx="358">
                  <c:v>11.366500000000045</c:v>
                </c:pt>
                <c:pt idx="359">
                  <c:v>11.370000000000006</c:v>
                </c:pt>
                <c:pt idx="360">
                  <c:v>11.1</c:v>
                </c:pt>
                <c:pt idx="361">
                  <c:v>11.1675</c:v>
                </c:pt>
                <c:pt idx="362">
                  <c:v>10.583</c:v>
                </c:pt>
                <c:pt idx="363">
                  <c:v>10.199</c:v>
                </c:pt>
                <c:pt idx="364">
                  <c:v>9.5949989999999996</c:v>
                </c:pt>
                <c:pt idx="365">
                  <c:v>9.7379999999999995</c:v>
                </c:pt>
                <c:pt idx="366">
                  <c:v>9.9085000000000001</c:v>
                </c:pt>
                <c:pt idx="367">
                  <c:v>10.092500000000006</c:v>
                </c:pt>
                <c:pt idx="368">
                  <c:v>10.089500000000006</c:v>
                </c:pt>
                <c:pt idx="369">
                  <c:v>9.7765000000000004</c:v>
                </c:pt>
                <c:pt idx="370">
                  <c:v>9.3174990000000228</c:v>
                </c:pt>
                <c:pt idx="371">
                  <c:v>9.3150000000000048</c:v>
                </c:pt>
                <c:pt idx="372">
                  <c:v>9.7179999999999982</c:v>
                </c:pt>
                <c:pt idx="373">
                  <c:v>8.9825000000000248</c:v>
                </c:pt>
                <c:pt idx="374">
                  <c:v>9.2760000000000016</c:v>
                </c:pt>
                <c:pt idx="375">
                  <c:v>9.917999</c:v>
                </c:pt>
                <c:pt idx="376">
                  <c:v>9.4010000000000016</c:v>
                </c:pt>
                <c:pt idx="377">
                  <c:v>9.0640000000000001</c:v>
                </c:pt>
                <c:pt idx="378">
                  <c:v>9.4785000000000004</c:v>
                </c:pt>
                <c:pt idx="379">
                  <c:v>9.3980000000000015</c:v>
                </c:pt>
                <c:pt idx="380">
                  <c:v>9.2735000000000003</c:v>
                </c:pt>
                <c:pt idx="381">
                  <c:v>9.2409999999999997</c:v>
                </c:pt>
                <c:pt idx="382">
                  <c:v>9.1625000000000068</c:v>
                </c:pt>
                <c:pt idx="383">
                  <c:v>9.6920000000000002</c:v>
                </c:pt>
                <c:pt idx="384">
                  <c:v>9.7100000000000009</c:v>
                </c:pt>
                <c:pt idx="385">
                  <c:v>9.1170000000000009</c:v>
                </c:pt>
                <c:pt idx="386">
                  <c:v>9.3935000000000048</c:v>
                </c:pt>
                <c:pt idx="387">
                  <c:v>9.0015000000000001</c:v>
                </c:pt>
                <c:pt idx="388">
                  <c:v>9.3865000000000247</c:v>
                </c:pt>
                <c:pt idx="389">
                  <c:v>8.6865000000000006</c:v>
                </c:pt>
                <c:pt idx="390">
                  <c:v>9.0444990000000001</c:v>
                </c:pt>
                <c:pt idx="391">
                  <c:v>9.2889999999999997</c:v>
                </c:pt>
                <c:pt idx="392">
                  <c:v>8.67</c:v>
                </c:pt>
                <c:pt idx="393">
                  <c:v>9.3584990000000268</c:v>
                </c:pt>
                <c:pt idx="394">
                  <c:v>8.7540000000000013</c:v>
                </c:pt>
                <c:pt idx="395">
                  <c:v>8.8720000000000248</c:v>
                </c:pt>
                <c:pt idx="396">
                  <c:v>9.6735000000000007</c:v>
                </c:pt>
                <c:pt idx="397">
                  <c:v>9.7124990000000047</c:v>
                </c:pt>
                <c:pt idx="398">
                  <c:v>9.3315000000000001</c:v>
                </c:pt>
                <c:pt idx="399">
                  <c:v>9.1989999999999998</c:v>
                </c:pt>
                <c:pt idx="400">
                  <c:v>9.0680000000000014</c:v>
                </c:pt>
                <c:pt idx="401">
                  <c:v>8.9469990000000017</c:v>
                </c:pt>
                <c:pt idx="402">
                  <c:v>9.2150000000000016</c:v>
                </c:pt>
                <c:pt idx="403">
                  <c:v>9.5590000000000028</c:v>
                </c:pt>
                <c:pt idx="404">
                  <c:v>9.8144990000000067</c:v>
                </c:pt>
                <c:pt idx="405">
                  <c:v>9.9160000000000004</c:v>
                </c:pt>
                <c:pt idx="406">
                  <c:v>10.7075</c:v>
                </c:pt>
                <c:pt idx="407">
                  <c:v>11.287999999999998</c:v>
                </c:pt>
                <c:pt idx="408">
                  <c:v>11.471500000000002</c:v>
                </c:pt>
                <c:pt idx="409">
                  <c:v>11.159500000000024</c:v>
                </c:pt>
                <c:pt idx="410">
                  <c:v>11.888</c:v>
                </c:pt>
                <c:pt idx="411">
                  <c:v>10.864500000000024</c:v>
                </c:pt>
                <c:pt idx="412">
                  <c:v>10.794500000000001</c:v>
                </c:pt>
                <c:pt idx="413">
                  <c:v>11.246999999999998</c:v>
                </c:pt>
                <c:pt idx="414">
                  <c:v>10.948500000000001</c:v>
                </c:pt>
                <c:pt idx="415">
                  <c:v>11.0985</c:v>
                </c:pt>
                <c:pt idx="416">
                  <c:v>10.360500000000041</c:v>
                </c:pt>
                <c:pt idx="417">
                  <c:v>9.9944990000000047</c:v>
                </c:pt>
                <c:pt idx="418">
                  <c:v>11.089</c:v>
                </c:pt>
                <c:pt idx="419">
                  <c:v>10.038500000000001</c:v>
                </c:pt>
                <c:pt idx="420">
                  <c:v>9.4885000000000002</c:v>
                </c:pt>
                <c:pt idx="421">
                  <c:v>9.9535000000000267</c:v>
                </c:pt>
                <c:pt idx="422">
                  <c:v>10.4975</c:v>
                </c:pt>
                <c:pt idx="423">
                  <c:v>10.462000000000026</c:v>
                </c:pt>
                <c:pt idx="424">
                  <c:v>9.8799990000000228</c:v>
                </c:pt>
                <c:pt idx="425">
                  <c:v>10.361000000000002</c:v>
                </c:pt>
                <c:pt idx="426">
                  <c:v>10.376000000000024</c:v>
                </c:pt>
                <c:pt idx="427">
                  <c:v>10.559000000000006</c:v>
                </c:pt>
                <c:pt idx="428">
                  <c:v>10.766500000000002</c:v>
                </c:pt>
                <c:pt idx="429">
                  <c:v>10.540999999999999</c:v>
                </c:pt>
                <c:pt idx="430">
                  <c:v>10.7925</c:v>
                </c:pt>
                <c:pt idx="431">
                  <c:v>11.406000000000002</c:v>
                </c:pt>
                <c:pt idx="432">
                  <c:v>11.3315</c:v>
                </c:pt>
                <c:pt idx="433">
                  <c:v>11.141999999999999</c:v>
                </c:pt>
                <c:pt idx="434">
                  <c:v>10.922500000000024</c:v>
                </c:pt>
                <c:pt idx="435">
                  <c:v>10.7805</c:v>
                </c:pt>
                <c:pt idx="436">
                  <c:v>10.750500000000002</c:v>
                </c:pt>
                <c:pt idx="437">
                  <c:v>11.993500000000004</c:v>
                </c:pt>
                <c:pt idx="438">
                  <c:v>11.893500000000024</c:v>
                </c:pt>
                <c:pt idx="439">
                  <c:v>11.027999999999999</c:v>
                </c:pt>
                <c:pt idx="440">
                  <c:v>10.310500000000006</c:v>
                </c:pt>
                <c:pt idx="441">
                  <c:v>10.730500000000001</c:v>
                </c:pt>
                <c:pt idx="442">
                  <c:v>11.453000000000022</c:v>
                </c:pt>
                <c:pt idx="443">
                  <c:v>11.9115</c:v>
                </c:pt>
                <c:pt idx="444">
                  <c:v>11.6945</c:v>
                </c:pt>
                <c:pt idx="445">
                  <c:v>11.1685</c:v>
                </c:pt>
                <c:pt idx="446">
                  <c:v>10.6065</c:v>
                </c:pt>
                <c:pt idx="447">
                  <c:v>10.473500000000024</c:v>
                </c:pt>
                <c:pt idx="448">
                  <c:v>11.439500000000002</c:v>
                </c:pt>
                <c:pt idx="449">
                  <c:v>11.089</c:v>
                </c:pt>
                <c:pt idx="450">
                  <c:v>11.701000000000001</c:v>
                </c:pt>
                <c:pt idx="451">
                  <c:v>11.5715</c:v>
                </c:pt>
                <c:pt idx="452">
                  <c:v>11.5745</c:v>
                </c:pt>
                <c:pt idx="453">
                  <c:v>11.547000000000001</c:v>
                </c:pt>
                <c:pt idx="454">
                  <c:v>11.820500000000004</c:v>
                </c:pt>
                <c:pt idx="455">
                  <c:v>11.6785</c:v>
                </c:pt>
                <c:pt idx="456">
                  <c:v>11.582000000000004</c:v>
                </c:pt>
                <c:pt idx="457">
                  <c:v>11.573</c:v>
                </c:pt>
                <c:pt idx="458">
                  <c:v>10.913</c:v>
                </c:pt>
                <c:pt idx="459">
                  <c:v>11.9215</c:v>
                </c:pt>
                <c:pt idx="460">
                  <c:v>11.7845</c:v>
                </c:pt>
                <c:pt idx="461">
                  <c:v>12.050500000000024</c:v>
                </c:pt>
                <c:pt idx="462">
                  <c:v>12.253</c:v>
                </c:pt>
                <c:pt idx="463">
                  <c:v>12.44</c:v>
                </c:pt>
                <c:pt idx="464">
                  <c:v>12.267000000000001</c:v>
                </c:pt>
                <c:pt idx="465">
                  <c:v>11.975500000000045</c:v>
                </c:pt>
                <c:pt idx="466">
                  <c:v>11.052000000000024</c:v>
                </c:pt>
                <c:pt idx="467">
                  <c:v>11.2875</c:v>
                </c:pt>
                <c:pt idx="468">
                  <c:v>12.335000000000004</c:v>
                </c:pt>
                <c:pt idx="469">
                  <c:v>12.553500000000026</c:v>
                </c:pt>
                <c:pt idx="470">
                  <c:v>11.896000000000004</c:v>
                </c:pt>
                <c:pt idx="471">
                  <c:v>12.423500000000002</c:v>
                </c:pt>
                <c:pt idx="472">
                  <c:v>12.803500000000026</c:v>
                </c:pt>
                <c:pt idx="473">
                  <c:v>13.477</c:v>
                </c:pt>
                <c:pt idx="474">
                  <c:v>13.7605</c:v>
                </c:pt>
                <c:pt idx="475">
                  <c:v>12.868500000000004</c:v>
                </c:pt>
                <c:pt idx="476">
                  <c:v>13.7765</c:v>
                </c:pt>
                <c:pt idx="477">
                  <c:v>14.195</c:v>
                </c:pt>
                <c:pt idx="478">
                  <c:v>13.723999999999998</c:v>
                </c:pt>
                <c:pt idx="479">
                  <c:v>16.43</c:v>
                </c:pt>
                <c:pt idx="480">
                  <c:v>16.093</c:v>
                </c:pt>
              </c:numCache>
            </c:numRef>
          </c:yVal>
          <c:smooth val="1"/>
          <c:extLst>
            <c:ext xmlns:c16="http://schemas.microsoft.com/office/drawing/2014/chart" uri="{C3380CC4-5D6E-409C-BE32-E72D297353CC}">
              <c16:uniqueId val="{00000015-DDF2-49AC-8AE7-D06E65AAA011}"/>
            </c:ext>
          </c:extLst>
        </c:ser>
        <c:ser>
          <c:idx val="22"/>
          <c:order val="22"/>
          <c:spPr>
            <a:ln w="12700">
              <a:solidFill>
                <a:srgbClr val="666699"/>
              </a:solidFill>
              <a:prstDash val="solid"/>
            </a:ln>
          </c:spPr>
          <c:marker>
            <c:symbol val="none"/>
          </c:marker>
          <c:xVal>
            <c:numRef>
              <c:f>vzapb!$A$1:$A$535</c:f>
              <c:numCache>
                <c:formatCode>General</c:formatCode>
                <c:ptCount val="535"/>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vzapb!$X$1:$X$535</c:f>
              <c:numCache>
                <c:formatCode>General</c:formatCode>
                <c:ptCount val="535"/>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941.94499899999948</c:v>
                </c:pt>
                <c:pt idx="13">
                  <c:v>804.02199899999948</c:v>
                </c:pt>
                <c:pt idx="14">
                  <c:v>681.29099900000051</c:v>
                </c:pt>
                <c:pt idx="15">
                  <c:v>550.47799999999938</c:v>
                </c:pt>
                <c:pt idx="16">
                  <c:v>423.19600000000003</c:v>
                </c:pt>
                <c:pt idx="17">
                  <c:v>332.92949999999894</c:v>
                </c:pt>
                <c:pt idx="18">
                  <c:v>255.09300000000002</c:v>
                </c:pt>
                <c:pt idx="19">
                  <c:v>179.65949999999998</c:v>
                </c:pt>
                <c:pt idx="20">
                  <c:v>168.36500000000001</c:v>
                </c:pt>
                <c:pt idx="21">
                  <c:v>114.97</c:v>
                </c:pt>
                <c:pt idx="22">
                  <c:v>76.162999999999982</c:v>
                </c:pt>
                <c:pt idx="23">
                  <c:v>49.986000000000004</c:v>
                </c:pt>
                <c:pt idx="24">
                  <c:v>37.912499000000004</c:v>
                </c:pt>
                <c:pt idx="25">
                  <c:v>28.46099999999991</c:v>
                </c:pt>
                <c:pt idx="26">
                  <c:v>23.140999999999988</c:v>
                </c:pt>
                <c:pt idx="27">
                  <c:v>21.881</c:v>
                </c:pt>
                <c:pt idx="28">
                  <c:v>20.444499999999906</c:v>
                </c:pt>
                <c:pt idx="29">
                  <c:v>21.8005</c:v>
                </c:pt>
                <c:pt idx="30">
                  <c:v>22.315999999999999</c:v>
                </c:pt>
                <c:pt idx="31">
                  <c:v>23.52349999999991</c:v>
                </c:pt>
                <c:pt idx="32">
                  <c:v>23.111499999999999</c:v>
                </c:pt>
                <c:pt idx="33">
                  <c:v>23.687000000000001</c:v>
                </c:pt>
                <c:pt idx="34">
                  <c:v>25.396999999999988</c:v>
                </c:pt>
                <c:pt idx="35">
                  <c:v>26.759999999999987</c:v>
                </c:pt>
                <c:pt idx="36">
                  <c:v>27.123000000000001</c:v>
                </c:pt>
                <c:pt idx="37">
                  <c:v>28.707000000000001</c:v>
                </c:pt>
                <c:pt idx="38">
                  <c:v>29.103000000000005</c:v>
                </c:pt>
                <c:pt idx="39">
                  <c:v>30.288999999999906</c:v>
                </c:pt>
                <c:pt idx="40">
                  <c:v>33.833000000000006</c:v>
                </c:pt>
                <c:pt idx="41">
                  <c:v>33.72850000000021</c:v>
                </c:pt>
                <c:pt idx="42">
                  <c:v>34.642000000000003</c:v>
                </c:pt>
                <c:pt idx="43">
                  <c:v>37.948</c:v>
                </c:pt>
                <c:pt idx="44">
                  <c:v>40.439500000000002</c:v>
                </c:pt>
                <c:pt idx="45">
                  <c:v>43.539500000000011</c:v>
                </c:pt>
                <c:pt idx="46">
                  <c:v>46.144000000000005</c:v>
                </c:pt>
                <c:pt idx="47">
                  <c:v>46.880499999999998</c:v>
                </c:pt>
                <c:pt idx="48">
                  <c:v>52.549000000000007</c:v>
                </c:pt>
                <c:pt idx="49">
                  <c:v>53.926000000000002</c:v>
                </c:pt>
                <c:pt idx="50">
                  <c:v>55.629000000000012</c:v>
                </c:pt>
                <c:pt idx="51">
                  <c:v>58.911999999999999</c:v>
                </c:pt>
                <c:pt idx="52">
                  <c:v>61.302499000000005</c:v>
                </c:pt>
                <c:pt idx="53">
                  <c:v>63.414499999999997</c:v>
                </c:pt>
                <c:pt idx="54">
                  <c:v>64.037000000000006</c:v>
                </c:pt>
                <c:pt idx="55">
                  <c:v>68.458000000000013</c:v>
                </c:pt>
                <c:pt idx="56">
                  <c:v>72.0685</c:v>
                </c:pt>
                <c:pt idx="57">
                  <c:v>73.717000000000027</c:v>
                </c:pt>
                <c:pt idx="58">
                  <c:v>76.478499999999983</c:v>
                </c:pt>
                <c:pt idx="59">
                  <c:v>77.668999999999983</c:v>
                </c:pt>
                <c:pt idx="60">
                  <c:v>82.032499999999999</c:v>
                </c:pt>
                <c:pt idx="61">
                  <c:v>85.235000000000014</c:v>
                </c:pt>
                <c:pt idx="62">
                  <c:v>87.802498999999642</c:v>
                </c:pt>
                <c:pt idx="63">
                  <c:v>88.266499999999994</c:v>
                </c:pt>
                <c:pt idx="64">
                  <c:v>88.661999999999992</c:v>
                </c:pt>
                <c:pt idx="65">
                  <c:v>92.53399899999998</c:v>
                </c:pt>
                <c:pt idx="66">
                  <c:v>94.557000000000002</c:v>
                </c:pt>
                <c:pt idx="67">
                  <c:v>99.483498999999981</c:v>
                </c:pt>
                <c:pt idx="68">
                  <c:v>101.589</c:v>
                </c:pt>
                <c:pt idx="69">
                  <c:v>105.7975000000003</c:v>
                </c:pt>
                <c:pt idx="70">
                  <c:v>105.73350000000002</c:v>
                </c:pt>
                <c:pt idx="71">
                  <c:v>109.99850000000002</c:v>
                </c:pt>
                <c:pt idx="72">
                  <c:v>112.834</c:v>
                </c:pt>
                <c:pt idx="73">
                  <c:v>116.8965</c:v>
                </c:pt>
                <c:pt idx="74">
                  <c:v>122.1675</c:v>
                </c:pt>
                <c:pt idx="75">
                  <c:v>123.89400000000002</c:v>
                </c:pt>
                <c:pt idx="76">
                  <c:v>127.48750000000022</c:v>
                </c:pt>
                <c:pt idx="77">
                  <c:v>129.54399999999998</c:v>
                </c:pt>
                <c:pt idx="78">
                  <c:v>133.60449999999997</c:v>
                </c:pt>
                <c:pt idx="79">
                  <c:v>132.82300000000001</c:v>
                </c:pt>
                <c:pt idx="80">
                  <c:v>133.84650000000002</c:v>
                </c:pt>
                <c:pt idx="81">
                  <c:v>136.26899999999998</c:v>
                </c:pt>
                <c:pt idx="82">
                  <c:v>140.9785</c:v>
                </c:pt>
                <c:pt idx="83">
                  <c:v>142.8535</c:v>
                </c:pt>
                <c:pt idx="84">
                  <c:v>143.54549999999998</c:v>
                </c:pt>
                <c:pt idx="85">
                  <c:v>147.541</c:v>
                </c:pt>
                <c:pt idx="86">
                  <c:v>149.46</c:v>
                </c:pt>
                <c:pt idx="87">
                  <c:v>152.875</c:v>
                </c:pt>
                <c:pt idx="88">
                  <c:v>153.83350000000002</c:v>
                </c:pt>
                <c:pt idx="89">
                  <c:v>151.73749999999998</c:v>
                </c:pt>
                <c:pt idx="90">
                  <c:v>154.9425</c:v>
                </c:pt>
                <c:pt idx="91">
                  <c:v>151.11449999999999</c:v>
                </c:pt>
                <c:pt idx="92">
                  <c:v>152.99250000000001</c:v>
                </c:pt>
                <c:pt idx="93">
                  <c:v>160.34900000000002</c:v>
                </c:pt>
                <c:pt idx="94">
                  <c:v>157.89800000000059</c:v>
                </c:pt>
                <c:pt idx="95">
                  <c:v>158.25750000000002</c:v>
                </c:pt>
                <c:pt idx="96">
                  <c:v>162.89250000000001</c:v>
                </c:pt>
                <c:pt idx="97">
                  <c:v>159.98750000000001</c:v>
                </c:pt>
                <c:pt idx="98">
                  <c:v>161.09300000000002</c:v>
                </c:pt>
                <c:pt idx="99">
                  <c:v>164.50349999999997</c:v>
                </c:pt>
                <c:pt idx="100">
                  <c:v>162.64749999999998</c:v>
                </c:pt>
                <c:pt idx="101">
                  <c:v>164.43050000000002</c:v>
                </c:pt>
                <c:pt idx="102">
                  <c:v>161.38900000000001</c:v>
                </c:pt>
                <c:pt idx="103">
                  <c:v>159.6225</c:v>
                </c:pt>
                <c:pt idx="104">
                  <c:v>162.75800000000001</c:v>
                </c:pt>
                <c:pt idx="105">
                  <c:v>161.85000000000059</c:v>
                </c:pt>
                <c:pt idx="106">
                  <c:v>160.84</c:v>
                </c:pt>
                <c:pt idx="107">
                  <c:v>161.28800000000001</c:v>
                </c:pt>
                <c:pt idx="108">
                  <c:v>163.20250000000001</c:v>
                </c:pt>
                <c:pt idx="109">
                  <c:v>159.25750000000002</c:v>
                </c:pt>
                <c:pt idx="110">
                  <c:v>159.18600000000001</c:v>
                </c:pt>
                <c:pt idx="111">
                  <c:v>162.30949999999999</c:v>
                </c:pt>
                <c:pt idx="112">
                  <c:v>159.41850000000002</c:v>
                </c:pt>
                <c:pt idx="113">
                  <c:v>162.35850000000062</c:v>
                </c:pt>
                <c:pt idx="114">
                  <c:v>161.86500000000001</c:v>
                </c:pt>
                <c:pt idx="115">
                  <c:v>156.46700000000001</c:v>
                </c:pt>
                <c:pt idx="116">
                  <c:v>157.57549999999998</c:v>
                </c:pt>
                <c:pt idx="117">
                  <c:v>157.59399999999999</c:v>
                </c:pt>
                <c:pt idx="118">
                  <c:v>152.57499999999999</c:v>
                </c:pt>
                <c:pt idx="119">
                  <c:v>150.0985</c:v>
                </c:pt>
                <c:pt idx="120">
                  <c:v>148.95950000000002</c:v>
                </c:pt>
                <c:pt idx="121">
                  <c:v>149.77899999999997</c:v>
                </c:pt>
                <c:pt idx="122">
                  <c:v>148.55550000000002</c:v>
                </c:pt>
                <c:pt idx="123">
                  <c:v>148.339</c:v>
                </c:pt>
                <c:pt idx="124">
                  <c:v>145.16250000000002</c:v>
                </c:pt>
                <c:pt idx="125">
                  <c:v>142.27349999999996</c:v>
                </c:pt>
                <c:pt idx="126">
                  <c:v>141.2525</c:v>
                </c:pt>
                <c:pt idx="127">
                  <c:v>139.39250000000001</c:v>
                </c:pt>
                <c:pt idx="128">
                  <c:v>140.75800000000001</c:v>
                </c:pt>
                <c:pt idx="129">
                  <c:v>138.39950000000002</c:v>
                </c:pt>
                <c:pt idx="130">
                  <c:v>139.03</c:v>
                </c:pt>
                <c:pt idx="131">
                  <c:v>134.93449999999999</c:v>
                </c:pt>
                <c:pt idx="132">
                  <c:v>131.27799999999999</c:v>
                </c:pt>
                <c:pt idx="133">
                  <c:v>126.38</c:v>
                </c:pt>
                <c:pt idx="134">
                  <c:v>125.24850000000002</c:v>
                </c:pt>
                <c:pt idx="135">
                  <c:v>126.06150000000002</c:v>
                </c:pt>
                <c:pt idx="136">
                  <c:v>121.87499999999999</c:v>
                </c:pt>
                <c:pt idx="137">
                  <c:v>121.41849999999999</c:v>
                </c:pt>
                <c:pt idx="138">
                  <c:v>121.4110000000003</c:v>
                </c:pt>
                <c:pt idx="139">
                  <c:v>117.87799999999999</c:v>
                </c:pt>
                <c:pt idx="140">
                  <c:v>116.7925</c:v>
                </c:pt>
                <c:pt idx="141">
                  <c:v>116.23</c:v>
                </c:pt>
                <c:pt idx="142">
                  <c:v>114.0855</c:v>
                </c:pt>
                <c:pt idx="143">
                  <c:v>114.6545</c:v>
                </c:pt>
                <c:pt idx="144">
                  <c:v>110.87599999999998</c:v>
                </c:pt>
                <c:pt idx="145">
                  <c:v>110.3155</c:v>
                </c:pt>
                <c:pt idx="146">
                  <c:v>106.979</c:v>
                </c:pt>
                <c:pt idx="147">
                  <c:v>104.7615000000003</c:v>
                </c:pt>
                <c:pt idx="148">
                  <c:v>101.54300000000002</c:v>
                </c:pt>
                <c:pt idx="149">
                  <c:v>101.60250000000001</c:v>
                </c:pt>
                <c:pt idx="150">
                  <c:v>99.147499999999994</c:v>
                </c:pt>
                <c:pt idx="151">
                  <c:v>95.826999999999998</c:v>
                </c:pt>
                <c:pt idx="152">
                  <c:v>98.262500000000003</c:v>
                </c:pt>
                <c:pt idx="153">
                  <c:v>93.515500000000003</c:v>
                </c:pt>
                <c:pt idx="154">
                  <c:v>96.713499999999996</c:v>
                </c:pt>
                <c:pt idx="155">
                  <c:v>91.563000000000002</c:v>
                </c:pt>
                <c:pt idx="156">
                  <c:v>88.977000000000004</c:v>
                </c:pt>
                <c:pt idx="157">
                  <c:v>87.266999999999996</c:v>
                </c:pt>
                <c:pt idx="158">
                  <c:v>85.525498999999598</c:v>
                </c:pt>
                <c:pt idx="159">
                  <c:v>82.735000000000014</c:v>
                </c:pt>
                <c:pt idx="160">
                  <c:v>82.780500000000004</c:v>
                </c:pt>
                <c:pt idx="161">
                  <c:v>78.953999999999994</c:v>
                </c:pt>
                <c:pt idx="162">
                  <c:v>78.77</c:v>
                </c:pt>
                <c:pt idx="163">
                  <c:v>76.790499999999994</c:v>
                </c:pt>
                <c:pt idx="164">
                  <c:v>75.760999999999996</c:v>
                </c:pt>
                <c:pt idx="165">
                  <c:v>74.545500000000004</c:v>
                </c:pt>
                <c:pt idx="166">
                  <c:v>74.273499999999999</c:v>
                </c:pt>
                <c:pt idx="167">
                  <c:v>74.047500000000127</c:v>
                </c:pt>
                <c:pt idx="168">
                  <c:v>71.015998999999979</c:v>
                </c:pt>
                <c:pt idx="169">
                  <c:v>69.27849999999998</c:v>
                </c:pt>
                <c:pt idx="170">
                  <c:v>65.747500000000358</c:v>
                </c:pt>
                <c:pt idx="171">
                  <c:v>64.236498999999981</c:v>
                </c:pt>
                <c:pt idx="172">
                  <c:v>65.021000000000001</c:v>
                </c:pt>
                <c:pt idx="173">
                  <c:v>63.467500000000001</c:v>
                </c:pt>
                <c:pt idx="174">
                  <c:v>61.944998999999996</c:v>
                </c:pt>
                <c:pt idx="175">
                  <c:v>60.915500000000002</c:v>
                </c:pt>
                <c:pt idx="176">
                  <c:v>56.981499999999997</c:v>
                </c:pt>
                <c:pt idx="177">
                  <c:v>57.880499999999998</c:v>
                </c:pt>
                <c:pt idx="178">
                  <c:v>56.402000000000001</c:v>
                </c:pt>
                <c:pt idx="179">
                  <c:v>54.681000000000004</c:v>
                </c:pt>
                <c:pt idx="180">
                  <c:v>53.009500000000003</c:v>
                </c:pt>
                <c:pt idx="181">
                  <c:v>54.292000000000172</c:v>
                </c:pt>
                <c:pt idx="182">
                  <c:v>52.305</c:v>
                </c:pt>
                <c:pt idx="183">
                  <c:v>50.849999999999994</c:v>
                </c:pt>
                <c:pt idx="184">
                  <c:v>49.807499999999997</c:v>
                </c:pt>
                <c:pt idx="185">
                  <c:v>49.288000000000011</c:v>
                </c:pt>
                <c:pt idx="186">
                  <c:v>49.999500000000012</c:v>
                </c:pt>
                <c:pt idx="187">
                  <c:v>49.279500000000013</c:v>
                </c:pt>
                <c:pt idx="188">
                  <c:v>47.762500000000195</c:v>
                </c:pt>
                <c:pt idx="189">
                  <c:v>47.075000000000003</c:v>
                </c:pt>
                <c:pt idx="190">
                  <c:v>47.128500000000187</c:v>
                </c:pt>
                <c:pt idx="191">
                  <c:v>44.657000000000004</c:v>
                </c:pt>
                <c:pt idx="192">
                  <c:v>43</c:v>
                </c:pt>
                <c:pt idx="193">
                  <c:v>43.285500000000013</c:v>
                </c:pt>
                <c:pt idx="194">
                  <c:v>43.505000000000003</c:v>
                </c:pt>
                <c:pt idx="195">
                  <c:v>42.792000000000172</c:v>
                </c:pt>
                <c:pt idx="196">
                  <c:v>42.572999000000003</c:v>
                </c:pt>
                <c:pt idx="197">
                  <c:v>41.423000000000002</c:v>
                </c:pt>
                <c:pt idx="198">
                  <c:v>39.295500000000217</c:v>
                </c:pt>
                <c:pt idx="199">
                  <c:v>38.095000000000013</c:v>
                </c:pt>
                <c:pt idx="200">
                  <c:v>37.609500000000011</c:v>
                </c:pt>
                <c:pt idx="201">
                  <c:v>37.867999000000005</c:v>
                </c:pt>
                <c:pt idx="202">
                  <c:v>38.050000000000004</c:v>
                </c:pt>
                <c:pt idx="203">
                  <c:v>36.983000000000004</c:v>
                </c:pt>
                <c:pt idx="204">
                  <c:v>36.853499999999997</c:v>
                </c:pt>
                <c:pt idx="205">
                  <c:v>37.519500000000001</c:v>
                </c:pt>
                <c:pt idx="206">
                  <c:v>35.503500000000003</c:v>
                </c:pt>
                <c:pt idx="207">
                  <c:v>34.891000000000005</c:v>
                </c:pt>
                <c:pt idx="208">
                  <c:v>35.469000000000001</c:v>
                </c:pt>
                <c:pt idx="209">
                  <c:v>34.573</c:v>
                </c:pt>
                <c:pt idx="210">
                  <c:v>34.065000000000012</c:v>
                </c:pt>
                <c:pt idx="211">
                  <c:v>33.373000000000005</c:v>
                </c:pt>
                <c:pt idx="212">
                  <c:v>32.886499999999998</c:v>
                </c:pt>
                <c:pt idx="213">
                  <c:v>31.988999999999887</c:v>
                </c:pt>
                <c:pt idx="214">
                  <c:v>30.5305</c:v>
                </c:pt>
                <c:pt idx="215">
                  <c:v>29.3675</c:v>
                </c:pt>
                <c:pt idx="216">
                  <c:v>29.64</c:v>
                </c:pt>
                <c:pt idx="217">
                  <c:v>29.8935</c:v>
                </c:pt>
                <c:pt idx="218">
                  <c:v>29.721499999999917</c:v>
                </c:pt>
                <c:pt idx="219">
                  <c:v>28.390499999999989</c:v>
                </c:pt>
                <c:pt idx="220">
                  <c:v>28.35</c:v>
                </c:pt>
                <c:pt idx="221">
                  <c:v>29.545499999999887</c:v>
                </c:pt>
                <c:pt idx="222">
                  <c:v>28.303999999999988</c:v>
                </c:pt>
                <c:pt idx="223">
                  <c:v>27.8565</c:v>
                </c:pt>
                <c:pt idx="224">
                  <c:v>27.578499999999906</c:v>
                </c:pt>
                <c:pt idx="225">
                  <c:v>27.951000000000001</c:v>
                </c:pt>
                <c:pt idx="226">
                  <c:v>25.905999999999914</c:v>
                </c:pt>
                <c:pt idx="227">
                  <c:v>25.725999999999921</c:v>
                </c:pt>
                <c:pt idx="228">
                  <c:v>26.368499999999891</c:v>
                </c:pt>
                <c:pt idx="229">
                  <c:v>27.295499999999887</c:v>
                </c:pt>
                <c:pt idx="230">
                  <c:v>25.697500000000005</c:v>
                </c:pt>
                <c:pt idx="231">
                  <c:v>25.0105</c:v>
                </c:pt>
                <c:pt idx="232">
                  <c:v>25.539000000000001</c:v>
                </c:pt>
                <c:pt idx="233">
                  <c:v>26.338999999999999</c:v>
                </c:pt>
                <c:pt idx="234">
                  <c:v>25.439</c:v>
                </c:pt>
                <c:pt idx="235">
                  <c:v>26.073</c:v>
                </c:pt>
                <c:pt idx="236">
                  <c:v>25.481999999999989</c:v>
                </c:pt>
                <c:pt idx="237">
                  <c:v>25.121500000000001</c:v>
                </c:pt>
                <c:pt idx="238">
                  <c:v>24.123999999999999</c:v>
                </c:pt>
                <c:pt idx="239">
                  <c:v>23.504000000000001</c:v>
                </c:pt>
                <c:pt idx="240">
                  <c:v>22.9575</c:v>
                </c:pt>
                <c:pt idx="241">
                  <c:v>22.345499999999905</c:v>
                </c:pt>
                <c:pt idx="242">
                  <c:v>23.826499999999989</c:v>
                </c:pt>
                <c:pt idx="243">
                  <c:v>22.286999999999917</c:v>
                </c:pt>
                <c:pt idx="244">
                  <c:v>22.413499999999921</c:v>
                </c:pt>
                <c:pt idx="245">
                  <c:v>21.877500000000001</c:v>
                </c:pt>
                <c:pt idx="246">
                  <c:v>22.474</c:v>
                </c:pt>
                <c:pt idx="247">
                  <c:v>22.474</c:v>
                </c:pt>
                <c:pt idx="248">
                  <c:v>20.713000000000001</c:v>
                </c:pt>
                <c:pt idx="249">
                  <c:v>22.096</c:v>
                </c:pt>
                <c:pt idx="250">
                  <c:v>22.14</c:v>
                </c:pt>
                <c:pt idx="251">
                  <c:v>21.567499999999917</c:v>
                </c:pt>
                <c:pt idx="252">
                  <c:v>23.225499999999879</c:v>
                </c:pt>
                <c:pt idx="253">
                  <c:v>21.56149999999991</c:v>
                </c:pt>
                <c:pt idx="254">
                  <c:v>19.932499999999891</c:v>
                </c:pt>
                <c:pt idx="255">
                  <c:v>19.8445</c:v>
                </c:pt>
                <c:pt idx="256">
                  <c:v>20.361499999999989</c:v>
                </c:pt>
                <c:pt idx="257">
                  <c:v>19.864000000000001</c:v>
                </c:pt>
                <c:pt idx="258">
                  <c:v>20.420499999999887</c:v>
                </c:pt>
                <c:pt idx="259">
                  <c:v>20.708499999999887</c:v>
                </c:pt>
                <c:pt idx="260">
                  <c:v>19.848499999999905</c:v>
                </c:pt>
                <c:pt idx="261">
                  <c:v>19.204999999999988</c:v>
                </c:pt>
                <c:pt idx="262">
                  <c:v>18.608499999999989</c:v>
                </c:pt>
                <c:pt idx="263">
                  <c:v>18.702999999999989</c:v>
                </c:pt>
                <c:pt idx="264">
                  <c:v>18.766999999999989</c:v>
                </c:pt>
                <c:pt idx="265">
                  <c:v>18.228499999999883</c:v>
                </c:pt>
                <c:pt idx="266">
                  <c:v>18.048499999999883</c:v>
                </c:pt>
                <c:pt idx="267">
                  <c:v>18.1555</c:v>
                </c:pt>
                <c:pt idx="268">
                  <c:v>17.867999999999999</c:v>
                </c:pt>
                <c:pt idx="269">
                  <c:v>17.978499999999883</c:v>
                </c:pt>
                <c:pt idx="270">
                  <c:v>18.6845</c:v>
                </c:pt>
                <c:pt idx="271">
                  <c:v>18.932499999999891</c:v>
                </c:pt>
                <c:pt idx="272">
                  <c:v>17.729500000000002</c:v>
                </c:pt>
                <c:pt idx="273">
                  <c:v>17.196999999999999</c:v>
                </c:pt>
                <c:pt idx="274">
                  <c:v>17.342499999999905</c:v>
                </c:pt>
                <c:pt idx="275">
                  <c:v>18.417999999999999</c:v>
                </c:pt>
                <c:pt idx="276">
                  <c:v>19.128</c:v>
                </c:pt>
                <c:pt idx="277">
                  <c:v>18.859000000000005</c:v>
                </c:pt>
                <c:pt idx="278">
                  <c:v>19.474499999999917</c:v>
                </c:pt>
                <c:pt idx="279">
                  <c:v>19.346</c:v>
                </c:pt>
                <c:pt idx="280">
                  <c:v>18.831499999999988</c:v>
                </c:pt>
                <c:pt idx="281">
                  <c:v>17.832999999999988</c:v>
                </c:pt>
                <c:pt idx="282">
                  <c:v>17.87</c:v>
                </c:pt>
                <c:pt idx="283">
                  <c:v>18.626000000000001</c:v>
                </c:pt>
                <c:pt idx="284">
                  <c:v>17.5105</c:v>
                </c:pt>
                <c:pt idx="285">
                  <c:v>17.937000000000001</c:v>
                </c:pt>
                <c:pt idx="286">
                  <c:v>17.264500000000002</c:v>
                </c:pt>
                <c:pt idx="287">
                  <c:v>16.746499999999898</c:v>
                </c:pt>
                <c:pt idx="288">
                  <c:v>17.3705</c:v>
                </c:pt>
                <c:pt idx="289">
                  <c:v>17.473499999999905</c:v>
                </c:pt>
                <c:pt idx="290">
                  <c:v>17.914999999999999</c:v>
                </c:pt>
                <c:pt idx="291">
                  <c:v>17.228499999999883</c:v>
                </c:pt>
                <c:pt idx="292">
                  <c:v>17.177499999999988</c:v>
                </c:pt>
                <c:pt idx="293">
                  <c:v>16.5245</c:v>
                </c:pt>
                <c:pt idx="294">
                  <c:v>15.5145</c:v>
                </c:pt>
                <c:pt idx="295">
                  <c:v>16.451000000000001</c:v>
                </c:pt>
                <c:pt idx="296">
                  <c:v>15.492500000000026</c:v>
                </c:pt>
                <c:pt idx="297">
                  <c:v>15.319500000000026</c:v>
                </c:pt>
                <c:pt idx="298">
                  <c:v>15.786</c:v>
                </c:pt>
                <c:pt idx="299">
                  <c:v>16.333500000000001</c:v>
                </c:pt>
                <c:pt idx="300">
                  <c:v>15.669</c:v>
                </c:pt>
                <c:pt idx="301">
                  <c:v>15.965000000000041</c:v>
                </c:pt>
                <c:pt idx="302">
                  <c:v>15.5375</c:v>
                </c:pt>
                <c:pt idx="303">
                  <c:v>15.7005</c:v>
                </c:pt>
                <c:pt idx="304">
                  <c:v>14.615500000000004</c:v>
                </c:pt>
                <c:pt idx="305">
                  <c:v>15.066000000000004</c:v>
                </c:pt>
                <c:pt idx="306">
                  <c:v>14.848000000000001</c:v>
                </c:pt>
                <c:pt idx="307">
                  <c:v>13.1915</c:v>
                </c:pt>
                <c:pt idx="308">
                  <c:v>14.216000000000001</c:v>
                </c:pt>
                <c:pt idx="309">
                  <c:v>14.007</c:v>
                </c:pt>
                <c:pt idx="310">
                  <c:v>15.052000000000024</c:v>
                </c:pt>
                <c:pt idx="311">
                  <c:v>16.172000000000001</c:v>
                </c:pt>
                <c:pt idx="312">
                  <c:v>15.060500000000006</c:v>
                </c:pt>
                <c:pt idx="313">
                  <c:v>13.562500000000041</c:v>
                </c:pt>
                <c:pt idx="314">
                  <c:v>14.192500000000004</c:v>
                </c:pt>
                <c:pt idx="315">
                  <c:v>13.5845</c:v>
                </c:pt>
                <c:pt idx="316">
                  <c:v>14.307500000000006</c:v>
                </c:pt>
                <c:pt idx="317">
                  <c:v>14.0185</c:v>
                </c:pt>
                <c:pt idx="318">
                  <c:v>13.9115</c:v>
                </c:pt>
                <c:pt idx="319">
                  <c:v>13.733000000000001</c:v>
                </c:pt>
                <c:pt idx="320">
                  <c:v>13.545</c:v>
                </c:pt>
                <c:pt idx="321">
                  <c:v>14.552000000000024</c:v>
                </c:pt>
                <c:pt idx="322">
                  <c:v>14.532500000000002</c:v>
                </c:pt>
                <c:pt idx="323">
                  <c:v>13.333</c:v>
                </c:pt>
                <c:pt idx="324">
                  <c:v>13.492500000000026</c:v>
                </c:pt>
                <c:pt idx="325">
                  <c:v>13.873500000000041</c:v>
                </c:pt>
                <c:pt idx="326">
                  <c:v>14.2035</c:v>
                </c:pt>
                <c:pt idx="327">
                  <c:v>12.933</c:v>
                </c:pt>
                <c:pt idx="328">
                  <c:v>14.469500000000041</c:v>
                </c:pt>
                <c:pt idx="329">
                  <c:v>13.338000000000001</c:v>
                </c:pt>
                <c:pt idx="330">
                  <c:v>13.338000000000001</c:v>
                </c:pt>
                <c:pt idx="331">
                  <c:v>14.369500000000052</c:v>
                </c:pt>
                <c:pt idx="332">
                  <c:v>13.002500000000024</c:v>
                </c:pt>
                <c:pt idx="333">
                  <c:v>13.599</c:v>
                </c:pt>
                <c:pt idx="334">
                  <c:v>12.749000000000001</c:v>
                </c:pt>
                <c:pt idx="335">
                  <c:v>12.985000000000024</c:v>
                </c:pt>
                <c:pt idx="336">
                  <c:v>12.641999999999999</c:v>
                </c:pt>
                <c:pt idx="337">
                  <c:v>13.854000000000006</c:v>
                </c:pt>
                <c:pt idx="338">
                  <c:v>11.885000000000026</c:v>
                </c:pt>
                <c:pt idx="339">
                  <c:v>12.01</c:v>
                </c:pt>
                <c:pt idx="340">
                  <c:v>11.897</c:v>
                </c:pt>
                <c:pt idx="341">
                  <c:v>12.5205</c:v>
                </c:pt>
                <c:pt idx="342">
                  <c:v>11.912500000000026</c:v>
                </c:pt>
                <c:pt idx="343">
                  <c:v>12.263</c:v>
                </c:pt>
                <c:pt idx="344">
                  <c:v>11.798999999999999</c:v>
                </c:pt>
                <c:pt idx="345">
                  <c:v>11.0845</c:v>
                </c:pt>
                <c:pt idx="346">
                  <c:v>11.077500000000002</c:v>
                </c:pt>
                <c:pt idx="347">
                  <c:v>12.056000000000004</c:v>
                </c:pt>
                <c:pt idx="348">
                  <c:v>11.317</c:v>
                </c:pt>
                <c:pt idx="349">
                  <c:v>11.141999999999999</c:v>
                </c:pt>
                <c:pt idx="350">
                  <c:v>10.939500000000002</c:v>
                </c:pt>
                <c:pt idx="351">
                  <c:v>10.6775</c:v>
                </c:pt>
                <c:pt idx="352">
                  <c:v>11.141999999999999</c:v>
                </c:pt>
                <c:pt idx="353">
                  <c:v>11.019500000000004</c:v>
                </c:pt>
                <c:pt idx="354">
                  <c:v>10.601000000000001</c:v>
                </c:pt>
                <c:pt idx="355">
                  <c:v>10.654</c:v>
                </c:pt>
                <c:pt idx="356">
                  <c:v>10.467500000000006</c:v>
                </c:pt>
                <c:pt idx="357">
                  <c:v>10.258000000000001</c:v>
                </c:pt>
                <c:pt idx="358">
                  <c:v>10.534000000000001</c:v>
                </c:pt>
                <c:pt idx="359">
                  <c:v>10.59</c:v>
                </c:pt>
                <c:pt idx="360">
                  <c:v>10.915000000000004</c:v>
                </c:pt>
                <c:pt idx="361">
                  <c:v>10.6965</c:v>
                </c:pt>
                <c:pt idx="362">
                  <c:v>10.415000000000004</c:v>
                </c:pt>
                <c:pt idx="363">
                  <c:v>10.725</c:v>
                </c:pt>
                <c:pt idx="364">
                  <c:v>10.471</c:v>
                </c:pt>
                <c:pt idx="365">
                  <c:v>11.011000000000001</c:v>
                </c:pt>
                <c:pt idx="366">
                  <c:v>10.359500000000056</c:v>
                </c:pt>
                <c:pt idx="367">
                  <c:v>9.4535000000000267</c:v>
                </c:pt>
                <c:pt idx="368">
                  <c:v>9.1130000000000013</c:v>
                </c:pt>
                <c:pt idx="369">
                  <c:v>9.3935000000000048</c:v>
                </c:pt>
                <c:pt idx="370">
                  <c:v>9.5975000000000001</c:v>
                </c:pt>
                <c:pt idx="371">
                  <c:v>10.065000000000024</c:v>
                </c:pt>
                <c:pt idx="372">
                  <c:v>9.7695000000000007</c:v>
                </c:pt>
                <c:pt idx="373">
                  <c:v>9.593</c:v>
                </c:pt>
                <c:pt idx="374">
                  <c:v>9.1935000000000002</c:v>
                </c:pt>
                <c:pt idx="375">
                  <c:v>8.8930000000000007</c:v>
                </c:pt>
                <c:pt idx="376">
                  <c:v>9.0740000000000016</c:v>
                </c:pt>
                <c:pt idx="377">
                  <c:v>8.2950000000000017</c:v>
                </c:pt>
                <c:pt idx="378">
                  <c:v>8.9424990000000228</c:v>
                </c:pt>
                <c:pt idx="379">
                  <c:v>9.1194990000000047</c:v>
                </c:pt>
                <c:pt idx="380">
                  <c:v>9.7025000000000006</c:v>
                </c:pt>
                <c:pt idx="381">
                  <c:v>9.4209990000000001</c:v>
                </c:pt>
                <c:pt idx="382">
                  <c:v>10.0405</c:v>
                </c:pt>
                <c:pt idx="383">
                  <c:v>9.4104990000000068</c:v>
                </c:pt>
                <c:pt idx="384">
                  <c:v>9.5970000000000013</c:v>
                </c:pt>
                <c:pt idx="385">
                  <c:v>9.7669990000000002</c:v>
                </c:pt>
                <c:pt idx="386">
                  <c:v>8.9560000000000048</c:v>
                </c:pt>
                <c:pt idx="387">
                  <c:v>9.4570000000000007</c:v>
                </c:pt>
                <c:pt idx="388">
                  <c:v>9.6694990000000267</c:v>
                </c:pt>
                <c:pt idx="389">
                  <c:v>8.7229989999999997</c:v>
                </c:pt>
                <c:pt idx="390">
                  <c:v>8.5680000000000014</c:v>
                </c:pt>
                <c:pt idx="391">
                  <c:v>8.8345000000000002</c:v>
                </c:pt>
                <c:pt idx="392">
                  <c:v>9.0145</c:v>
                </c:pt>
                <c:pt idx="393">
                  <c:v>9.2005000000000035</c:v>
                </c:pt>
                <c:pt idx="394">
                  <c:v>9.6595000000000066</c:v>
                </c:pt>
                <c:pt idx="395">
                  <c:v>8.9220000000000006</c:v>
                </c:pt>
                <c:pt idx="396">
                  <c:v>8.8255000000000248</c:v>
                </c:pt>
                <c:pt idx="397">
                  <c:v>7.5374999999999996</c:v>
                </c:pt>
                <c:pt idx="398">
                  <c:v>9.1995000000000005</c:v>
                </c:pt>
                <c:pt idx="399">
                  <c:v>9.2154990000000048</c:v>
                </c:pt>
                <c:pt idx="400">
                  <c:v>9.2125000000000004</c:v>
                </c:pt>
                <c:pt idx="401">
                  <c:v>10.692</c:v>
                </c:pt>
                <c:pt idx="402">
                  <c:v>9.8844990000000248</c:v>
                </c:pt>
                <c:pt idx="403">
                  <c:v>10.0465</c:v>
                </c:pt>
                <c:pt idx="404">
                  <c:v>10.478</c:v>
                </c:pt>
                <c:pt idx="405">
                  <c:v>11.04</c:v>
                </c:pt>
                <c:pt idx="406">
                  <c:v>11.312000000000006</c:v>
                </c:pt>
                <c:pt idx="407">
                  <c:v>11.695</c:v>
                </c:pt>
                <c:pt idx="408">
                  <c:v>10.8215</c:v>
                </c:pt>
                <c:pt idx="409">
                  <c:v>11.5305</c:v>
                </c:pt>
                <c:pt idx="410">
                  <c:v>13.087</c:v>
                </c:pt>
                <c:pt idx="411">
                  <c:v>10.7775</c:v>
                </c:pt>
                <c:pt idx="412">
                  <c:v>11.5685</c:v>
                </c:pt>
                <c:pt idx="413">
                  <c:v>12.146999999999998</c:v>
                </c:pt>
                <c:pt idx="414">
                  <c:v>11.744499999999999</c:v>
                </c:pt>
                <c:pt idx="415">
                  <c:v>10.866000000000026</c:v>
                </c:pt>
                <c:pt idx="416">
                  <c:v>11.233000000000001</c:v>
                </c:pt>
                <c:pt idx="417">
                  <c:v>10.956500000000041</c:v>
                </c:pt>
                <c:pt idx="418">
                  <c:v>9.84</c:v>
                </c:pt>
                <c:pt idx="419">
                  <c:v>9.8795000000000268</c:v>
                </c:pt>
                <c:pt idx="420">
                  <c:v>10.365500000000058</c:v>
                </c:pt>
                <c:pt idx="421">
                  <c:v>9.9590000000000067</c:v>
                </c:pt>
                <c:pt idx="422">
                  <c:v>10.2265</c:v>
                </c:pt>
                <c:pt idx="423">
                  <c:v>9.3460000000000001</c:v>
                </c:pt>
                <c:pt idx="424">
                  <c:v>10.212</c:v>
                </c:pt>
                <c:pt idx="425">
                  <c:v>10.385500000000054</c:v>
                </c:pt>
                <c:pt idx="426">
                  <c:v>10.857500000000041</c:v>
                </c:pt>
                <c:pt idx="427">
                  <c:v>10.813000000000002</c:v>
                </c:pt>
                <c:pt idx="428">
                  <c:v>11.129</c:v>
                </c:pt>
                <c:pt idx="429">
                  <c:v>10.686500000000002</c:v>
                </c:pt>
                <c:pt idx="430">
                  <c:v>10.84</c:v>
                </c:pt>
                <c:pt idx="431">
                  <c:v>11.086</c:v>
                </c:pt>
                <c:pt idx="432">
                  <c:v>10.7735</c:v>
                </c:pt>
                <c:pt idx="433">
                  <c:v>11.102500000000004</c:v>
                </c:pt>
                <c:pt idx="434">
                  <c:v>10.985000000000024</c:v>
                </c:pt>
                <c:pt idx="435">
                  <c:v>11.625500000000002</c:v>
                </c:pt>
                <c:pt idx="436">
                  <c:v>11.512</c:v>
                </c:pt>
                <c:pt idx="437">
                  <c:v>11.367000000000004</c:v>
                </c:pt>
                <c:pt idx="438">
                  <c:v>10.064</c:v>
                </c:pt>
                <c:pt idx="439">
                  <c:v>11.531500000000001</c:v>
                </c:pt>
                <c:pt idx="440">
                  <c:v>10.647500000000001</c:v>
                </c:pt>
                <c:pt idx="441">
                  <c:v>11.360000000000024</c:v>
                </c:pt>
                <c:pt idx="442">
                  <c:v>11.5585</c:v>
                </c:pt>
                <c:pt idx="443">
                  <c:v>11.58</c:v>
                </c:pt>
                <c:pt idx="444">
                  <c:v>10.872000000000041</c:v>
                </c:pt>
                <c:pt idx="445">
                  <c:v>10.991</c:v>
                </c:pt>
                <c:pt idx="446">
                  <c:v>10.6915</c:v>
                </c:pt>
                <c:pt idx="447">
                  <c:v>12.0875</c:v>
                </c:pt>
                <c:pt idx="448">
                  <c:v>12.409500000000024</c:v>
                </c:pt>
                <c:pt idx="449">
                  <c:v>11.866000000000026</c:v>
                </c:pt>
                <c:pt idx="450">
                  <c:v>11.394</c:v>
                </c:pt>
                <c:pt idx="451">
                  <c:v>11.075500000000041</c:v>
                </c:pt>
                <c:pt idx="452">
                  <c:v>11.141999999999999</c:v>
                </c:pt>
                <c:pt idx="453">
                  <c:v>11.6905</c:v>
                </c:pt>
                <c:pt idx="454">
                  <c:v>11.237500000000001</c:v>
                </c:pt>
                <c:pt idx="455">
                  <c:v>10.665000000000004</c:v>
                </c:pt>
                <c:pt idx="456">
                  <c:v>11.496500000000006</c:v>
                </c:pt>
                <c:pt idx="457">
                  <c:v>12.202</c:v>
                </c:pt>
                <c:pt idx="458">
                  <c:v>11.9495</c:v>
                </c:pt>
                <c:pt idx="459">
                  <c:v>11.833500000000004</c:v>
                </c:pt>
                <c:pt idx="460">
                  <c:v>11.323500000000006</c:v>
                </c:pt>
                <c:pt idx="461">
                  <c:v>11.910500000000004</c:v>
                </c:pt>
                <c:pt idx="462">
                  <c:v>11.659000000000002</c:v>
                </c:pt>
                <c:pt idx="463">
                  <c:v>11.286</c:v>
                </c:pt>
                <c:pt idx="464">
                  <c:v>11.950500000000041</c:v>
                </c:pt>
                <c:pt idx="465">
                  <c:v>12.647999999999998</c:v>
                </c:pt>
                <c:pt idx="466">
                  <c:v>12.625500000000002</c:v>
                </c:pt>
                <c:pt idx="467">
                  <c:v>12.18</c:v>
                </c:pt>
                <c:pt idx="468">
                  <c:v>12.31</c:v>
                </c:pt>
                <c:pt idx="469">
                  <c:v>12.462000000000026</c:v>
                </c:pt>
                <c:pt idx="470">
                  <c:v>12.231499999999999</c:v>
                </c:pt>
                <c:pt idx="471">
                  <c:v>12.6805</c:v>
                </c:pt>
                <c:pt idx="472">
                  <c:v>13.044500000000001</c:v>
                </c:pt>
                <c:pt idx="473">
                  <c:v>12.904</c:v>
                </c:pt>
                <c:pt idx="474">
                  <c:v>12.995000000000006</c:v>
                </c:pt>
                <c:pt idx="475">
                  <c:v>13.295</c:v>
                </c:pt>
                <c:pt idx="476">
                  <c:v>13.103</c:v>
                </c:pt>
                <c:pt idx="477">
                  <c:v>13.237500000000001</c:v>
                </c:pt>
                <c:pt idx="478">
                  <c:v>14.034000000000001</c:v>
                </c:pt>
                <c:pt idx="479">
                  <c:v>15.2585</c:v>
                </c:pt>
                <c:pt idx="480">
                  <c:v>15.173</c:v>
                </c:pt>
              </c:numCache>
            </c:numRef>
          </c:yVal>
          <c:smooth val="1"/>
          <c:extLst>
            <c:ext xmlns:c16="http://schemas.microsoft.com/office/drawing/2014/chart" uri="{C3380CC4-5D6E-409C-BE32-E72D297353CC}">
              <c16:uniqueId val="{00000016-DDF2-49AC-8AE7-D06E65AAA011}"/>
            </c:ext>
          </c:extLst>
        </c:ser>
        <c:dLbls>
          <c:showLegendKey val="0"/>
          <c:showVal val="0"/>
          <c:showCatName val="0"/>
          <c:showSerName val="0"/>
          <c:showPercent val="0"/>
          <c:showBubbleSize val="0"/>
        </c:dLbls>
        <c:axId val="61037184"/>
        <c:axId val="134808320"/>
      </c:scatterChart>
      <c:valAx>
        <c:axId val="61037184"/>
        <c:scaling>
          <c:orientation val="minMax"/>
          <c:max val="490"/>
          <c:min val="290"/>
        </c:scaling>
        <c:delete val="0"/>
        <c:axPos val="b"/>
        <c:title>
          <c:tx>
            <c:rich>
              <a:bodyPr/>
              <a:lstStyle/>
              <a:p>
                <a:pPr>
                  <a:defRPr/>
                </a:pPr>
                <a:r>
                  <a:rPr lang="it-IT"/>
                  <a:t>wavelength (nm)</a:t>
                </a:r>
              </a:p>
            </c:rich>
          </c:tx>
          <c:layout>
            <c:manualLayout>
              <c:xMode val="edge"/>
              <c:yMode val="edge"/>
              <c:x val="0.60018986576954125"/>
              <c:y val="0.87830910025135744"/>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a:pPr>
            <a:endParaRPr lang="it-IT"/>
          </a:p>
        </c:txPr>
        <c:crossAx val="134808320"/>
        <c:crosses val="autoZero"/>
        <c:crossBetween val="midCat"/>
      </c:valAx>
      <c:valAx>
        <c:axId val="134808320"/>
        <c:scaling>
          <c:orientation val="minMax"/>
          <c:max val="600"/>
        </c:scaling>
        <c:delete val="0"/>
        <c:axPos val="l"/>
        <c:title>
          <c:tx>
            <c:rich>
              <a:bodyPr/>
              <a:lstStyle/>
              <a:p>
                <a:pPr>
                  <a:defRPr/>
                </a:pPr>
                <a:r>
                  <a:rPr lang="it-IT"/>
                  <a:t>I (a. u.) </a:t>
                </a:r>
              </a:p>
            </c:rich>
          </c:tx>
          <c:layout>
            <c:manualLayout>
              <c:xMode val="edge"/>
              <c:yMode val="edge"/>
              <c:x val="3.0131040249803214E-2"/>
              <c:y val="0.34303462067241597"/>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a:pPr>
            <a:endParaRPr lang="it-IT"/>
          </a:p>
        </c:txPr>
        <c:crossAx val="61037184"/>
        <c:crosses val="autoZero"/>
        <c:crossBetween val="midCat"/>
      </c:valAx>
      <c:spPr>
        <a:noFill/>
        <a:ln w="19050">
          <a:solidFill>
            <a:srgbClr val="000000"/>
          </a:solidFill>
        </a:ln>
      </c:spPr>
    </c:plotArea>
    <c:plotVisOnly val="1"/>
    <c:dispBlanksAs val="gap"/>
    <c:showDLblsOverMax val="0"/>
  </c:chart>
  <c:spPr>
    <a:solidFill>
      <a:srgbClr val="FFFFFF"/>
    </a:solidFill>
    <a:ln w="9525">
      <a:noFill/>
    </a:ln>
  </c:spPr>
  <c:txPr>
    <a:bodyPr/>
    <a:lstStyle/>
    <a:p>
      <a:pPr>
        <a:defRPr sz="1600" b="0" i="0" u="none" strike="noStrike" baseline="0">
          <a:solidFill>
            <a:srgbClr val="000000"/>
          </a:solidFill>
          <a:latin typeface="Arial"/>
          <a:ea typeface="Arial"/>
          <a:cs typeface="Arial"/>
        </a:defRPr>
      </a:pPr>
      <a:endParaRPr lang="it-I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478802603206276"/>
          <c:y val="8.2549117404182484E-2"/>
          <c:w val="0.72718847876357751"/>
          <c:h val="0.68569860699724505"/>
        </c:manualLayout>
      </c:layout>
      <c:scatterChart>
        <c:scatterStyle val="lineMarker"/>
        <c:varyColors val="0"/>
        <c:ser>
          <c:idx val="0"/>
          <c:order val="0"/>
          <c:spPr>
            <a:ln w="28575">
              <a:noFill/>
            </a:ln>
          </c:spPr>
          <c:xVal>
            <c:numRef>
              <c:f>vzapb!$AB$3:$AX$3</c:f>
              <c:numCache>
                <c:formatCode>0.00E+00</c:formatCode>
                <c:ptCount val="23"/>
                <c:pt idx="0">
                  <c:v>0</c:v>
                </c:pt>
                <c:pt idx="1">
                  <c:v>2.5000000000000189E-7</c:v>
                </c:pt>
                <c:pt idx="2">
                  <c:v>5.0000000000000337E-7</c:v>
                </c:pt>
                <c:pt idx="3">
                  <c:v>7.5000000000000521E-7</c:v>
                </c:pt>
                <c:pt idx="4">
                  <c:v>1.0000000000000063E-6</c:v>
                </c:pt>
                <c:pt idx="5">
                  <c:v>1.2499999999999999E-6</c:v>
                </c:pt>
                <c:pt idx="6">
                  <c:v>1.5000000000000087E-6</c:v>
                </c:pt>
                <c:pt idx="7">
                  <c:v>1.7500000000000106E-6</c:v>
                </c:pt>
                <c:pt idx="8">
                  <c:v>2.0000000000000113E-6</c:v>
                </c:pt>
                <c:pt idx="9">
                  <c:v>2.2500000000000145E-6</c:v>
                </c:pt>
                <c:pt idx="10">
                  <c:v>2.500000000000015E-6</c:v>
                </c:pt>
                <c:pt idx="11">
                  <c:v>2.750000000000016E-6</c:v>
                </c:pt>
                <c:pt idx="12">
                  <c:v>3.0000000000000183E-6</c:v>
                </c:pt>
                <c:pt idx="13">
                  <c:v>3.2500000000000206E-6</c:v>
                </c:pt>
                <c:pt idx="14">
                  <c:v>3.5000000000000211E-6</c:v>
                </c:pt>
                <c:pt idx="15">
                  <c:v>3.7500000000000234E-6</c:v>
                </c:pt>
                <c:pt idx="16">
                  <c:v>4.0000000000000134E-6</c:v>
                </c:pt>
                <c:pt idx="17">
                  <c:v>4.250000000000022E-6</c:v>
                </c:pt>
                <c:pt idx="18">
                  <c:v>4.5000000000000247E-6</c:v>
                </c:pt>
                <c:pt idx="19">
                  <c:v>4.7500000000000231E-6</c:v>
                </c:pt>
                <c:pt idx="20">
                  <c:v>5.0000000000000275E-6</c:v>
                </c:pt>
                <c:pt idx="21">
                  <c:v>5.2500000000000302E-6</c:v>
                </c:pt>
                <c:pt idx="22">
                  <c:v>5.500000000000032E-6</c:v>
                </c:pt>
              </c:numCache>
            </c:numRef>
          </c:xVal>
          <c:yVal>
            <c:numRef>
              <c:f>vzapb!$AB$6:$AX$6</c:f>
              <c:numCache>
                <c:formatCode>General</c:formatCode>
                <c:ptCount val="23"/>
                <c:pt idx="0">
                  <c:v>0</c:v>
                </c:pt>
                <c:pt idx="1">
                  <c:v>0.13054424653820382</c:v>
                </c:pt>
                <c:pt idx="2">
                  <c:v>0.30793197962408297</c:v>
                </c:pt>
                <c:pt idx="3">
                  <c:v>0.6284228623466106</c:v>
                </c:pt>
                <c:pt idx="4">
                  <c:v>0.95414479914286454</c:v>
                </c:pt>
                <c:pt idx="5">
                  <c:v>1.1139962640728336</c:v>
                </c:pt>
                <c:pt idx="6">
                  <c:v>1.3302393633671792</c:v>
                </c:pt>
                <c:pt idx="7">
                  <c:v>1.4354637016644152</c:v>
                </c:pt>
                <c:pt idx="8">
                  <c:v>1.4624914544469956</c:v>
                </c:pt>
                <c:pt idx="9">
                  <c:v>1.5524154939057111</c:v>
                </c:pt>
                <c:pt idx="10">
                  <c:v>1.6357947302989413</c:v>
                </c:pt>
                <c:pt idx="11">
                  <c:v>1.713065075658383</c:v>
                </c:pt>
                <c:pt idx="12">
                  <c:v>1.6445550260387285</c:v>
                </c:pt>
                <c:pt idx="13">
                  <c:v>1.7744847673343178</c:v>
                </c:pt>
                <c:pt idx="14">
                  <c:v>1.8122568910032217</c:v>
                </c:pt>
                <c:pt idx="15">
                  <c:v>1.8129417264032401</c:v>
                </c:pt>
                <c:pt idx="16">
                  <c:v>1.9790185744013649</c:v>
                </c:pt>
                <c:pt idx="17">
                  <c:v>1.9558255611144939</c:v>
                </c:pt>
                <c:pt idx="18">
                  <c:v>1.9308011758667403</c:v>
                </c:pt>
                <c:pt idx="19">
                  <c:v>2.0339147813381202</c:v>
                </c:pt>
                <c:pt idx="20">
                  <c:v>2.052668989420015</c:v>
                </c:pt>
                <c:pt idx="21">
                  <c:v>2.1665847418106807</c:v>
                </c:pt>
                <c:pt idx="22">
                  <c:v>2.1888205971105998</c:v>
                </c:pt>
              </c:numCache>
            </c:numRef>
          </c:yVal>
          <c:smooth val="0"/>
          <c:extLst>
            <c:ext xmlns:c16="http://schemas.microsoft.com/office/drawing/2014/chart" uri="{C3380CC4-5D6E-409C-BE32-E72D297353CC}">
              <c16:uniqueId val="{00000000-95D3-4B1D-BD2B-E7CB41142463}"/>
            </c:ext>
          </c:extLst>
        </c:ser>
        <c:dLbls>
          <c:showLegendKey val="0"/>
          <c:showVal val="0"/>
          <c:showCatName val="0"/>
          <c:showSerName val="0"/>
          <c:showPercent val="0"/>
          <c:showBubbleSize val="0"/>
        </c:dLbls>
        <c:axId val="134821376"/>
        <c:axId val="134823296"/>
      </c:scatterChart>
      <c:valAx>
        <c:axId val="134821376"/>
        <c:scaling>
          <c:orientation val="minMax"/>
          <c:max val="6.0000000000000425E-6"/>
          <c:min val="0"/>
        </c:scaling>
        <c:delete val="0"/>
        <c:axPos val="b"/>
        <c:title>
          <c:tx>
            <c:rich>
              <a:bodyPr/>
              <a:lstStyle/>
              <a:p>
                <a:pPr>
                  <a:defRPr b="0"/>
                </a:pPr>
                <a:r>
                  <a:rPr lang="it-IT" b="0"/>
                  <a:t>concentration (M)</a:t>
                </a:r>
              </a:p>
            </c:rich>
          </c:tx>
          <c:layout>
            <c:manualLayout>
              <c:xMode val="edge"/>
              <c:yMode val="edge"/>
              <c:x val="0.61973284937895778"/>
              <c:y val="0.88794867934116462"/>
            </c:manualLayout>
          </c:layout>
          <c:overlay val="0"/>
        </c:title>
        <c:numFmt formatCode="0E+00" sourceLinked="0"/>
        <c:majorTickMark val="in"/>
        <c:minorTickMark val="none"/>
        <c:tickLblPos val="nextTo"/>
        <c:crossAx val="134823296"/>
        <c:crosses val="autoZero"/>
        <c:crossBetween val="midCat"/>
      </c:valAx>
      <c:valAx>
        <c:axId val="134823296"/>
        <c:scaling>
          <c:orientation val="minMax"/>
        </c:scaling>
        <c:delete val="0"/>
        <c:axPos val="l"/>
        <c:title>
          <c:tx>
            <c:rich>
              <a:bodyPr rot="-5400000" vert="horz"/>
              <a:lstStyle/>
              <a:p>
                <a:pPr>
                  <a:defRPr b="0"/>
                </a:pPr>
                <a:r>
                  <a:rPr lang="it-IT" b="0"/>
                  <a:t>I0/I-1</a:t>
                </a:r>
              </a:p>
            </c:rich>
          </c:tx>
          <c:layout>
            <c:manualLayout>
              <c:xMode val="edge"/>
              <c:yMode val="edge"/>
              <c:x val="2.8394071558899003E-2"/>
              <c:y val="0.34715376670674031"/>
            </c:manualLayout>
          </c:layout>
          <c:overlay val="0"/>
        </c:title>
        <c:numFmt formatCode="General" sourceLinked="1"/>
        <c:majorTickMark val="in"/>
        <c:minorTickMark val="none"/>
        <c:tickLblPos val="nextTo"/>
        <c:crossAx val="134821376"/>
        <c:crosses val="autoZero"/>
        <c:crossBetween val="midCat"/>
      </c:valAx>
      <c:spPr>
        <a:ln w="19050">
          <a:solidFill>
            <a:sysClr val="windowText" lastClr="000000"/>
          </a:solidFill>
        </a:ln>
      </c:spPr>
    </c:plotArea>
    <c:plotVisOnly val="1"/>
    <c:dispBlanksAs val="gap"/>
    <c:showDLblsOverMax val="0"/>
  </c:chart>
  <c:spPr>
    <a:ln>
      <a:noFill/>
    </a:ln>
  </c:spPr>
  <c:txPr>
    <a:bodyPr/>
    <a:lstStyle/>
    <a:p>
      <a:pPr>
        <a:defRPr sz="1400">
          <a:latin typeface="Arial" pitchFamily="34" charset="0"/>
          <a:cs typeface="Arial" pitchFamily="34" charset="0"/>
        </a:defRPr>
      </a:pPr>
      <a:endParaRPr lang="it-I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050389840975761"/>
          <c:y val="8.7542375389229585E-2"/>
          <c:w val="0.70526844989964266"/>
          <c:h val="0.68013691648554764"/>
        </c:manualLayout>
      </c:layout>
      <c:scatterChart>
        <c:scatterStyle val="smoothMarker"/>
        <c:varyColors val="0"/>
        <c:ser>
          <c:idx val="0"/>
          <c:order val="0"/>
          <c:spPr>
            <a:ln w="12700">
              <a:solidFill>
                <a:srgbClr val="000080"/>
              </a:solidFill>
              <a:prstDash val="solid"/>
            </a:ln>
          </c:spPr>
          <c:marker>
            <c:symbol val="none"/>
          </c:marker>
          <c:xVal>
            <c:numRef>
              <c:f>vzav!$A$1:$A$536</c:f>
              <c:numCache>
                <c:formatCode>General</c:formatCode>
                <c:ptCount val="536"/>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vzav!$B$1:$B$536</c:f>
              <c:numCache>
                <c:formatCode>General</c:formatCode>
                <c:ptCount val="536"/>
                <c:pt idx="0">
                  <c:v>71.370498999999541</c:v>
                </c:pt>
                <c:pt idx="1">
                  <c:v>70.084000000000003</c:v>
                </c:pt>
                <c:pt idx="2">
                  <c:v>71.615499999999983</c:v>
                </c:pt>
                <c:pt idx="3">
                  <c:v>72.523499999999999</c:v>
                </c:pt>
                <c:pt idx="4">
                  <c:v>72.274500000000003</c:v>
                </c:pt>
                <c:pt idx="5">
                  <c:v>72.920998999999981</c:v>
                </c:pt>
                <c:pt idx="6">
                  <c:v>73.908500000000004</c:v>
                </c:pt>
                <c:pt idx="7">
                  <c:v>69.474000000000004</c:v>
                </c:pt>
                <c:pt idx="8">
                  <c:v>65.355998999999642</c:v>
                </c:pt>
                <c:pt idx="9">
                  <c:v>61.911499999999997</c:v>
                </c:pt>
                <c:pt idx="10">
                  <c:v>58.104500000000002</c:v>
                </c:pt>
                <c:pt idx="11">
                  <c:v>52.549500000000002</c:v>
                </c:pt>
                <c:pt idx="12">
                  <c:v>46.304499999999997</c:v>
                </c:pt>
                <c:pt idx="13">
                  <c:v>40.733000000000011</c:v>
                </c:pt>
                <c:pt idx="14">
                  <c:v>35.654499999999999</c:v>
                </c:pt>
                <c:pt idx="15">
                  <c:v>30.897500000000001</c:v>
                </c:pt>
                <c:pt idx="16">
                  <c:v>24.962999999999891</c:v>
                </c:pt>
                <c:pt idx="17">
                  <c:v>23.038</c:v>
                </c:pt>
                <c:pt idx="18">
                  <c:v>15.979500000000026</c:v>
                </c:pt>
                <c:pt idx="19">
                  <c:v>13.7355</c:v>
                </c:pt>
                <c:pt idx="20">
                  <c:v>10.560500000000006</c:v>
                </c:pt>
                <c:pt idx="21">
                  <c:v>8.6189999999999998</c:v>
                </c:pt>
                <c:pt idx="22">
                  <c:v>7.4135</c:v>
                </c:pt>
                <c:pt idx="23">
                  <c:v>7.4415000000000004</c:v>
                </c:pt>
                <c:pt idx="24">
                  <c:v>7.2700000000000014</c:v>
                </c:pt>
                <c:pt idx="25">
                  <c:v>8.2025000000000006</c:v>
                </c:pt>
                <c:pt idx="26">
                  <c:v>8.4130000000000003</c:v>
                </c:pt>
                <c:pt idx="27">
                  <c:v>8.9600000000000026</c:v>
                </c:pt>
                <c:pt idx="28">
                  <c:v>9.613999999999999</c:v>
                </c:pt>
                <c:pt idx="29">
                  <c:v>11.025</c:v>
                </c:pt>
                <c:pt idx="30">
                  <c:v>13.026</c:v>
                </c:pt>
                <c:pt idx="31">
                  <c:v>14.099</c:v>
                </c:pt>
                <c:pt idx="32">
                  <c:v>15.652500000000041</c:v>
                </c:pt>
                <c:pt idx="33">
                  <c:v>16.359000000000005</c:v>
                </c:pt>
                <c:pt idx="34">
                  <c:v>18.048499999999883</c:v>
                </c:pt>
                <c:pt idx="35">
                  <c:v>22.46699999999991</c:v>
                </c:pt>
                <c:pt idx="36">
                  <c:v>24.884499999999989</c:v>
                </c:pt>
                <c:pt idx="37">
                  <c:v>27.015000000000001</c:v>
                </c:pt>
                <c:pt idx="38">
                  <c:v>30.177000000000035</c:v>
                </c:pt>
                <c:pt idx="39">
                  <c:v>33.446000000000005</c:v>
                </c:pt>
                <c:pt idx="40">
                  <c:v>37.521500000000003</c:v>
                </c:pt>
                <c:pt idx="41">
                  <c:v>40.499000000000002</c:v>
                </c:pt>
                <c:pt idx="42">
                  <c:v>45.089000000000006</c:v>
                </c:pt>
                <c:pt idx="43">
                  <c:v>49.370999999999995</c:v>
                </c:pt>
                <c:pt idx="44">
                  <c:v>53.553000000000004</c:v>
                </c:pt>
                <c:pt idx="45">
                  <c:v>59.332500000000003</c:v>
                </c:pt>
                <c:pt idx="46">
                  <c:v>65.723500000000001</c:v>
                </c:pt>
                <c:pt idx="47">
                  <c:v>72.142499999999998</c:v>
                </c:pt>
                <c:pt idx="48">
                  <c:v>77.640500000000003</c:v>
                </c:pt>
                <c:pt idx="49">
                  <c:v>81.151999999999987</c:v>
                </c:pt>
                <c:pt idx="50">
                  <c:v>88.609499999999983</c:v>
                </c:pt>
                <c:pt idx="51">
                  <c:v>95.214000000000027</c:v>
                </c:pt>
                <c:pt idx="52">
                  <c:v>101.5415000000003</c:v>
                </c:pt>
                <c:pt idx="53">
                  <c:v>108.6135</c:v>
                </c:pt>
                <c:pt idx="54">
                  <c:v>113.23750000000022</c:v>
                </c:pt>
                <c:pt idx="55">
                  <c:v>119.6165</c:v>
                </c:pt>
                <c:pt idx="56">
                  <c:v>127.9495000000003</c:v>
                </c:pt>
                <c:pt idx="57">
                  <c:v>135.74449999999999</c:v>
                </c:pt>
                <c:pt idx="58">
                  <c:v>143.79850000000002</c:v>
                </c:pt>
                <c:pt idx="59">
                  <c:v>151.47299999999998</c:v>
                </c:pt>
                <c:pt idx="60">
                  <c:v>159.4075</c:v>
                </c:pt>
                <c:pt idx="61">
                  <c:v>165.96100000000001</c:v>
                </c:pt>
                <c:pt idx="62">
                  <c:v>175.56900000000002</c:v>
                </c:pt>
                <c:pt idx="63">
                  <c:v>183.13200000000001</c:v>
                </c:pt>
                <c:pt idx="64">
                  <c:v>190.22449999999998</c:v>
                </c:pt>
                <c:pt idx="65">
                  <c:v>194.4605</c:v>
                </c:pt>
                <c:pt idx="66">
                  <c:v>206.14549999999997</c:v>
                </c:pt>
                <c:pt idx="67">
                  <c:v>217.86950000000002</c:v>
                </c:pt>
                <c:pt idx="68">
                  <c:v>226.34949999999998</c:v>
                </c:pt>
                <c:pt idx="69">
                  <c:v>234.453</c:v>
                </c:pt>
                <c:pt idx="70">
                  <c:v>243.9385</c:v>
                </c:pt>
                <c:pt idx="71">
                  <c:v>248.32900000000001</c:v>
                </c:pt>
                <c:pt idx="72">
                  <c:v>260.9545</c:v>
                </c:pt>
                <c:pt idx="73">
                  <c:v>270.69299999999993</c:v>
                </c:pt>
                <c:pt idx="74">
                  <c:v>279.40499999999969</c:v>
                </c:pt>
                <c:pt idx="75">
                  <c:v>293.19299999999993</c:v>
                </c:pt>
                <c:pt idx="76">
                  <c:v>301.70299999999969</c:v>
                </c:pt>
                <c:pt idx="77">
                  <c:v>311.392</c:v>
                </c:pt>
                <c:pt idx="78">
                  <c:v>318.71499999999969</c:v>
                </c:pt>
                <c:pt idx="79">
                  <c:v>331.31349999999969</c:v>
                </c:pt>
                <c:pt idx="80">
                  <c:v>345.49849999999827</c:v>
                </c:pt>
                <c:pt idx="81">
                  <c:v>347.27949999999993</c:v>
                </c:pt>
                <c:pt idx="82">
                  <c:v>359.99649999999826</c:v>
                </c:pt>
                <c:pt idx="83">
                  <c:v>366.72599999999869</c:v>
                </c:pt>
                <c:pt idx="84">
                  <c:v>376.42099999999863</c:v>
                </c:pt>
                <c:pt idx="85">
                  <c:v>382.46899999999869</c:v>
                </c:pt>
                <c:pt idx="86">
                  <c:v>387.59</c:v>
                </c:pt>
                <c:pt idx="87">
                  <c:v>401.97999999999894</c:v>
                </c:pt>
                <c:pt idx="88">
                  <c:v>405.95699999999869</c:v>
                </c:pt>
                <c:pt idx="89">
                  <c:v>415.19099999999969</c:v>
                </c:pt>
                <c:pt idx="90">
                  <c:v>421.98399999999833</c:v>
                </c:pt>
                <c:pt idx="91">
                  <c:v>424.97749999999894</c:v>
                </c:pt>
                <c:pt idx="92">
                  <c:v>431.89749999999964</c:v>
                </c:pt>
                <c:pt idx="93">
                  <c:v>441.08749999999969</c:v>
                </c:pt>
                <c:pt idx="94">
                  <c:v>446.45849999999899</c:v>
                </c:pt>
                <c:pt idx="95">
                  <c:v>453.48649999999827</c:v>
                </c:pt>
                <c:pt idx="96">
                  <c:v>456.55950000000001</c:v>
                </c:pt>
                <c:pt idx="97">
                  <c:v>470.67950000000002</c:v>
                </c:pt>
                <c:pt idx="98">
                  <c:v>472.86500000000001</c:v>
                </c:pt>
                <c:pt idx="99">
                  <c:v>473.35849999999999</c:v>
                </c:pt>
                <c:pt idx="100">
                  <c:v>481.0959999999987</c:v>
                </c:pt>
                <c:pt idx="101">
                  <c:v>490.13200000000001</c:v>
                </c:pt>
                <c:pt idx="102">
                  <c:v>484.95099999999923</c:v>
                </c:pt>
                <c:pt idx="103">
                  <c:v>492.87649999999923</c:v>
                </c:pt>
                <c:pt idx="104">
                  <c:v>498.26299999999969</c:v>
                </c:pt>
                <c:pt idx="105">
                  <c:v>495.017</c:v>
                </c:pt>
                <c:pt idx="106">
                  <c:v>501.6925</c:v>
                </c:pt>
                <c:pt idx="107">
                  <c:v>502.74400000000031</c:v>
                </c:pt>
                <c:pt idx="108">
                  <c:v>506.41849999999869</c:v>
                </c:pt>
                <c:pt idx="109">
                  <c:v>509.69349999999969</c:v>
                </c:pt>
                <c:pt idx="110">
                  <c:v>509.59849999999869</c:v>
                </c:pt>
                <c:pt idx="111">
                  <c:v>511.12599999999969</c:v>
                </c:pt>
                <c:pt idx="112">
                  <c:v>510.69849999999963</c:v>
                </c:pt>
                <c:pt idx="113">
                  <c:v>506.53699999999827</c:v>
                </c:pt>
                <c:pt idx="114">
                  <c:v>509.79149999999845</c:v>
                </c:pt>
                <c:pt idx="115">
                  <c:v>510.58449999999999</c:v>
                </c:pt>
                <c:pt idx="116">
                  <c:v>508.71149999999869</c:v>
                </c:pt>
                <c:pt idx="117">
                  <c:v>509.57149999999899</c:v>
                </c:pt>
                <c:pt idx="118">
                  <c:v>505.43199999999808</c:v>
                </c:pt>
                <c:pt idx="119">
                  <c:v>498.75049999999999</c:v>
                </c:pt>
                <c:pt idx="120">
                  <c:v>507.58499999999964</c:v>
                </c:pt>
                <c:pt idx="121">
                  <c:v>496.81349999999969</c:v>
                </c:pt>
                <c:pt idx="122">
                  <c:v>500.7645</c:v>
                </c:pt>
                <c:pt idx="123">
                  <c:v>496.98849999999851</c:v>
                </c:pt>
                <c:pt idx="124">
                  <c:v>491.36849999999993</c:v>
                </c:pt>
                <c:pt idx="125">
                  <c:v>488.7405</c:v>
                </c:pt>
                <c:pt idx="126">
                  <c:v>489.34699999999964</c:v>
                </c:pt>
                <c:pt idx="127">
                  <c:v>482.36149999999969</c:v>
                </c:pt>
                <c:pt idx="128">
                  <c:v>485.1275</c:v>
                </c:pt>
                <c:pt idx="129">
                  <c:v>478.11750000000001</c:v>
                </c:pt>
                <c:pt idx="130">
                  <c:v>472.27</c:v>
                </c:pt>
                <c:pt idx="131">
                  <c:v>472.39249999999993</c:v>
                </c:pt>
                <c:pt idx="132">
                  <c:v>471.53549999999899</c:v>
                </c:pt>
                <c:pt idx="133">
                  <c:v>468.166</c:v>
                </c:pt>
                <c:pt idx="134">
                  <c:v>464.37099999999964</c:v>
                </c:pt>
                <c:pt idx="135">
                  <c:v>454.13099999999969</c:v>
                </c:pt>
                <c:pt idx="136">
                  <c:v>452.09199999999845</c:v>
                </c:pt>
                <c:pt idx="137">
                  <c:v>445.85700000000008</c:v>
                </c:pt>
                <c:pt idx="138">
                  <c:v>437.58699999999851</c:v>
                </c:pt>
                <c:pt idx="139">
                  <c:v>431.7525</c:v>
                </c:pt>
                <c:pt idx="140">
                  <c:v>433.702</c:v>
                </c:pt>
                <c:pt idx="141">
                  <c:v>430.50149999999923</c:v>
                </c:pt>
                <c:pt idx="142">
                  <c:v>428.58</c:v>
                </c:pt>
                <c:pt idx="143">
                  <c:v>422.90999999999963</c:v>
                </c:pt>
                <c:pt idx="144">
                  <c:v>415.755</c:v>
                </c:pt>
                <c:pt idx="145">
                  <c:v>412.39550000000003</c:v>
                </c:pt>
                <c:pt idx="146">
                  <c:v>406.23649999999827</c:v>
                </c:pt>
                <c:pt idx="147">
                  <c:v>396.86099999999999</c:v>
                </c:pt>
                <c:pt idx="148">
                  <c:v>393.49649999999826</c:v>
                </c:pt>
                <c:pt idx="149">
                  <c:v>386.0025</c:v>
                </c:pt>
                <c:pt idx="150">
                  <c:v>385.17450000000002</c:v>
                </c:pt>
                <c:pt idx="151">
                  <c:v>379.34300000000002</c:v>
                </c:pt>
                <c:pt idx="152">
                  <c:v>373.78749999999923</c:v>
                </c:pt>
                <c:pt idx="153">
                  <c:v>367.34199999999993</c:v>
                </c:pt>
                <c:pt idx="154">
                  <c:v>363.59449999999993</c:v>
                </c:pt>
                <c:pt idx="155">
                  <c:v>357.4495</c:v>
                </c:pt>
                <c:pt idx="156">
                  <c:v>350.84899999999999</c:v>
                </c:pt>
                <c:pt idx="157">
                  <c:v>343.70649999999893</c:v>
                </c:pt>
                <c:pt idx="158">
                  <c:v>342.14049999999997</c:v>
                </c:pt>
                <c:pt idx="159">
                  <c:v>334.84550000000002</c:v>
                </c:pt>
                <c:pt idx="160">
                  <c:v>330.93299999999869</c:v>
                </c:pt>
                <c:pt idx="161">
                  <c:v>323.71049999999963</c:v>
                </c:pt>
                <c:pt idx="162">
                  <c:v>320.66550000000001</c:v>
                </c:pt>
                <c:pt idx="163">
                  <c:v>306.24599999999964</c:v>
                </c:pt>
                <c:pt idx="164">
                  <c:v>307.63900000000001</c:v>
                </c:pt>
                <c:pt idx="165">
                  <c:v>302.53849999999869</c:v>
                </c:pt>
                <c:pt idx="166">
                  <c:v>298.8485</c:v>
                </c:pt>
                <c:pt idx="167">
                  <c:v>289.99799999999863</c:v>
                </c:pt>
                <c:pt idx="168">
                  <c:v>283.404</c:v>
                </c:pt>
                <c:pt idx="169">
                  <c:v>278.16250000000002</c:v>
                </c:pt>
                <c:pt idx="170">
                  <c:v>275.01549999999969</c:v>
                </c:pt>
                <c:pt idx="171">
                  <c:v>270.71549999999894</c:v>
                </c:pt>
                <c:pt idx="172">
                  <c:v>260.87549999999999</c:v>
                </c:pt>
                <c:pt idx="173">
                  <c:v>261.83149999999893</c:v>
                </c:pt>
                <c:pt idx="174">
                  <c:v>256.60250000000002</c:v>
                </c:pt>
                <c:pt idx="175">
                  <c:v>248.54349999999999</c:v>
                </c:pt>
                <c:pt idx="176">
                  <c:v>244.255</c:v>
                </c:pt>
                <c:pt idx="177">
                  <c:v>242.54449999999997</c:v>
                </c:pt>
                <c:pt idx="178">
                  <c:v>240.72299999999998</c:v>
                </c:pt>
                <c:pt idx="179">
                  <c:v>234.07299999999998</c:v>
                </c:pt>
                <c:pt idx="180">
                  <c:v>225.9375</c:v>
                </c:pt>
                <c:pt idx="181">
                  <c:v>224.63</c:v>
                </c:pt>
                <c:pt idx="182">
                  <c:v>218.304</c:v>
                </c:pt>
                <c:pt idx="183">
                  <c:v>216.17649999999998</c:v>
                </c:pt>
                <c:pt idx="184">
                  <c:v>214.53800000000001</c:v>
                </c:pt>
                <c:pt idx="185">
                  <c:v>211.69800000000001</c:v>
                </c:pt>
                <c:pt idx="186">
                  <c:v>203.98400000000001</c:v>
                </c:pt>
                <c:pt idx="187">
                  <c:v>201.71249999999998</c:v>
                </c:pt>
                <c:pt idx="188">
                  <c:v>202.345</c:v>
                </c:pt>
                <c:pt idx="189">
                  <c:v>196.54399999999998</c:v>
                </c:pt>
                <c:pt idx="190">
                  <c:v>195.52450000000002</c:v>
                </c:pt>
                <c:pt idx="191">
                  <c:v>195.84399999999999</c:v>
                </c:pt>
                <c:pt idx="192">
                  <c:v>190.81449999999998</c:v>
                </c:pt>
                <c:pt idx="193">
                  <c:v>190.59700000000001</c:v>
                </c:pt>
                <c:pt idx="194">
                  <c:v>184.77299999999997</c:v>
                </c:pt>
                <c:pt idx="195">
                  <c:v>181.24149999999997</c:v>
                </c:pt>
                <c:pt idx="196">
                  <c:v>174.95500000000001</c:v>
                </c:pt>
                <c:pt idx="197">
                  <c:v>174.65800000000004</c:v>
                </c:pt>
                <c:pt idx="198">
                  <c:v>172.36200000000059</c:v>
                </c:pt>
                <c:pt idx="199">
                  <c:v>169.33700000000007</c:v>
                </c:pt>
                <c:pt idx="200">
                  <c:v>163.94399999999999</c:v>
                </c:pt>
                <c:pt idx="201">
                  <c:v>158.91899999999998</c:v>
                </c:pt>
                <c:pt idx="202">
                  <c:v>159.6</c:v>
                </c:pt>
                <c:pt idx="203">
                  <c:v>156.66</c:v>
                </c:pt>
                <c:pt idx="204">
                  <c:v>156.24749999999997</c:v>
                </c:pt>
                <c:pt idx="205">
                  <c:v>151.18550000000002</c:v>
                </c:pt>
                <c:pt idx="206">
                  <c:v>146.28750000000002</c:v>
                </c:pt>
                <c:pt idx="207">
                  <c:v>144.30850000000001</c:v>
                </c:pt>
                <c:pt idx="208">
                  <c:v>141.3955</c:v>
                </c:pt>
                <c:pt idx="209">
                  <c:v>137.93200000000004</c:v>
                </c:pt>
                <c:pt idx="210">
                  <c:v>136.68900000000002</c:v>
                </c:pt>
                <c:pt idx="211">
                  <c:v>135.976</c:v>
                </c:pt>
                <c:pt idx="212">
                  <c:v>132.727</c:v>
                </c:pt>
                <c:pt idx="213">
                  <c:v>131.22449999999998</c:v>
                </c:pt>
                <c:pt idx="214">
                  <c:v>130.87</c:v>
                </c:pt>
                <c:pt idx="215">
                  <c:v>127.498</c:v>
                </c:pt>
                <c:pt idx="216">
                  <c:v>124.503</c:v>
                </c:pt>
                <c:pt idx="217">
                  <c:v>120.4725</c:v>
                </c:pt>
                <c:pt idx="218">
                  <c:v>119.533</c:v>
                </c:pt>
                <c:pt idx="219">
                  <c:v>119.19199999999999</c:v>
                </c:pt>
                <c:pt idx="220">
                  <c:v>114.812</c:v>
                </c:pt>
                <c:pt idx="221">
                  <c:v>116.14700000000002</c:v>
                </c:pt>
                <c:pt idx="222">
                  <c:v>112.91549999999999</c:v>
                </c:pt>
                <c:pt idx="223">
                  <c:v>110.01400000000002</c:v>
                </c:pt>
                <c:pt idx="224">
                  <c:v>107.6045</c:v>
                </c:pt>
                <c:pt idx="225">
                  <c:v>104.17049999999998</c:v>
                </c:pt>
                <c:pt idx="226">
                  <c:v>106.31399999999999</c:v>
                </c:pt>
                <c:pt idx="227">
                  <c:v>102.3955</c:v>
                </c:pt>
                <c:pt idx="228">
                  <c:v>100.19</c:v>
                </c:pt>
                <c:pt idx="229">
                  <c:v>97.535499999999999</c:v>
                </c:pt>
                <c:pt idx="230">
                  <c:v>95.578498999999468</c:v>
                </c:pt>
                <c:pt idx="231">
                  <c:v>95.930999999999997</c:v>
                </c:pt>
                <c:pt idx="232">
                  <c:v>95.207499999999996</c:v>
                </c:pt>
                <c:pt idx="233">
                  <c:v>90.654499999999999</c:v>
                </c:pt>
                <c:pt idx="234">
                  <c:v>89.423000000000002</c:v>
                </c:pt>
                <c:pt idx="235">
                  <c:v>89.592000000000013</c:v>
                </c:pt>
                <c:pt idx="236">
                  <c:v>84.649999999999991</c:v>
                </c:pt>
                <c:pt idx="237">
                  <c:v>81.9255</c:v>
                </c:pt>
                <c:pt idx="238">
                  <c:v>82.1815</c:v>
                </c:pt>
                <c:pt idx="239">
                  <c:v>81.128998999999467</c:v>
                </c:pt>
                <c:pt idx="240">
                  <c:v>80.40899899999998</c:v>
                </c:pt>
                <c:pt idx="241">
                  <c:v>79.488500000000002</c:v>
                </c:pt>
                <c:pt idx="242">
                  <c:v>75.920998999999981</c:v>
                </c:pt>
                <c:pt idx="243">
                  <c:v>77.427498999999983</c:v>
                </c:pt>
                <c:pt idx="244">
                  <c:v>75.449500000000299</c:v>
                </c:pt>
                <c:pt idx="245">
                  <c:v>74.103499999999983</c:v>
                </c:pt>
                <c:pt idx="246">
                  <c:v>71.781999999999996</c:v>
                </c:pt>
                <c:pt idx="247">
                  <c:v>69.734499999999997</c:v>
                </c:pt>
                <c:pt idx="248">
                  <c:v>68.799498999999983</c:v>
                </c:pt>
                <c:pt idx="249">
                  <c:v>69.150999999999982</c:v>
                </c:pt>
                <c:pt idx="250">
                  <c:v>64.881999999999991</c:v>
                </c:pt>
                <c:pt idx="251">
                  <c:v>63.206500000000013</c:v>
                </c:pt>
                <c:pt idx="252">
                  <c:v>63.789500000000011</c:v>
                </c:pt>
                <c:pt idx="253">
                  <c:v>62.250500000000002</c:v>
                </c:pt>
                <c:pt idx="254">
                  <c:v>60.411999999999999</c:v>
                </c:pt>
                <c:pt idx="255">
                  <c:v>59.998500000000149</c:v>
                </c:pt>
                <c:pt idx="256">
                  <c:v>59.426000000000002</c:v>
                </c:pt>
                <c:pt idx="257">
                  <c:v>57.9375</c:v>
                </c:pt>
                <c:pt idx="258">
                  <c:v>55.221000000000011</c:v>
                </c:pt>
                <c:pt idx="259">
                  <c:v>54.953999999999994</c:v>
                </c:pt>
                <c:pt idx="260">
                  <c:v>55.006</c:v>
                </c:pt>
                <c:pt idx="261">
                  <c:v>53.538500000000013</c:v>
                </c:pt>
                <c:pt idx="262">
                  <c:v>52.946999999999996</c:v>
                </c:pt>
                <c:pt idx="263">
                  <c:v>51.076000000000001</c:v>
                </c:pt>
                <c:pt idx="264">
                  <c:v>50.033000000000001</c:v>
                </c:pt>
                <c:pt idx="265">
                  <c:v>48.723500000000165</c:v>
                </c:pt>
                <c:pt idx="266">
                  <c:v>47.602500000000013</c:v>
                </c:pt>
                <c:pt idx="267">
                  <c:v>46.661000000000001</c:v>
                </c:pt>
                <c:pt idx="268">
                  <c:v>45.333000000000006</c:v>
                </c:pt>
                <c:pt idx="269">
                  <c:v>45.169000000000011</c:v>
                </c:pt>
                <c:pt idx="270">
                  <c:v>43.150999999999996</c:v>
                </c:pt>
                <c:pt idx="271">
                  <c:v>41.555499000000005</c:v>
                </c:pt>
                <c:pt idx="272">
                  <c:v>42.286500000000011</c:v>
                </c:pt>
                <c:pt idx="273">
                  <c:v>40.575500000000012</c:v>
                </c:pt>
                <c:pt idx="274">
                  <c:v>40.155000000000001</c:v>
                </c:pt>
                <c:pt idx="275">
                  <c:v>39.008000000000003</c:v>
                </c:pt>
                <c:pt idx="276">
                  <c:v>37.792000000000172</c:v>
                </c:pt>
                <c:pt idx="277">
                  <c:v>36.291000000000011</c:v>
                </c:pt>
                <c:pt idx="278">
                  <c:v>34.812999999999995</c:v>
                </c:pt>
                <c:pt idx="279">
                  <c:v>35.922000000000011</c:v>
                </c:pt>
                <c:pt idx="280">
                  <c:v>34.578000000000003</c:v>
                </c:pt>
                <c:pt idx="281">
                  <c:v>33.875500000000002</c:v>
                </c:pt>
                <c:pt idx="282">
                  <c:v>34.882999999999996</c:v>
                </c:pt>
                <c:pt idx="283">
                  <c:v>34.272000000000013</c:v>
                </c:pt>
                <c:pt idx="284">
                  <c:v>32.623000000000012</c:v>
                </c:pt>
                <c:pt idx="285">
                  <c:v>31.43349999999991</c:v>
                </c:pt>
                <c:pt idx="286">
                  <c:v>29.983499999999861</c:v>
                </c:pt>
                <c:pt idx="287">
                  <c:v>29.777999999999999</c:v>
                </c:pt>
                <c:pt idx="288">
                  <c:v>28.295499999999887</c:v>
                </c:pt>
                <c:pt idx="289">
                  <c:v>26.4115</c:v>
                </c:pt>
                <c:pt idx="290">
                  <c:v>28.731999999999999</c:v>
                </c:pt>
                <c:pt idx="291">
                  <c:v>28.118500000000001</c:v>
                </c:pt>
                <c:pt idx="292">
                  <c:v>27.923499999999883</c:v>
                </c:pt>
                <c:pt idx="293">
                  <c:v>26.99449999999991</c:v>
                </c:pt>
                <c:pt idx="294">
                  <c:v>27.881999999999987</c:v>
                </c:pt>
                <c:pt idx="295">
                  <c:v>26.794</c:v>
                </c:pt>
                <c:pt idx="296">
                  <c:v>26.871500000000001</c:v>
                </c:pt>
                <c:pt idx="297">
                  <c:v>26.232500000000002</c:v>
                </c:pt>
                <c:pt idx="298">
                  <c:v>24.384499999999989</c:v>
                </c:pt>
                <c:pt idx="299">
                  <c:v>24.06149999999991</c:v>
                </c:pt>
                <c:pt idx="300">
                  <c:v>23.460499999999868</c:v>
                </c:pt>
                <c:pt idx="301">
                  <c:v>22.122</c:v>
                </c:pt>
                <c:pt idx="302">
                  <c:v>23.065499999999879</c:v>
                </c:pt>
                <c:pt idx="303">
                  <c:v>21.263000000000002</c:v>
                </c:pt>
                <c:pt idx="304">
                  <c:v>22.029</c:v>
                </c:pt>
                <c:pt idx="305">
                  <c:v>20.760499999999883</c:v>
                </c:pt>
                <c:pt idx="306">
                  <c:v>20.388499999999887</c:v>
                </c:pt>
                <c:pt idx="307">
                  <c:v>20.869</c:v>
                </c:pt>
                <c:pt idx="308">
                  <c:v>18.8355</c:v>
                </c:pt>
                <c:pt idx="309">
                  <c:v>19.798999999999989</c:v>
                </c:pt>
                <c:pt idx="310">
                  <c:v>18.691500000000001</c:v>
                </c:pt>
                <c:pt idx="311">
                  <c:v>18.739000000000001</c:v>
                </c:pt>
                <c:pt idx="312">
                  <c:v>18.459</c:v>
                </c:pt>
                <c:pt idx="313">
                  <c:v>18.677499999999988</c:v>
                </c:pt>
                <c:pt idx="314">
                  <c:v>18.09</c:v>
                </c:pt>
                <c:pt idx="315">
                  <c:v>17.412499999999905</c:v>
                </c:pt>
                <c:pt idx="316">
                  <c:v>17.41</c:v>
                </c:pt>
                <c:pt idx="317">
                  <c:v>16.4375</c:v>
                </c:pt>
                <c:pt idx="318">
                  <c:v>17.149000000000001</c:v>
                </c:pt>
                <c:pt idx="319">
                  <c:v>16.24599999999991</c:v>
                </c:pt>
                <c:pt idx="320">
                  <c:v>16.297499999999989</c:v>
                </c:pt>
                <c:pt idx="321">
                  <c:v>15.5305</c:v>
                </c:pt>
                <c:pt idx="322">
                  <c:v>14.325000000000006</c:v>
                </c:pt>
                <c:pt idx="323">
                  <c:v>15.013500000000002</c:v>
                </c:pt>
                <c:pt idx="324">
                  <c:v>15.11</c:v>
                </c:pt>
                <c:pt idx="325">
                  <c:v>13.976500000000026</c:v>
                </c:pt>
                <c:pt idx="326">
                  <c:v>14.247999999999999</c:v>
                </c:pt>
                <c:pt idx="327">
                  <c:v>13.8475</c:v>
                </c:pt>
                <c:pt idx="328">
                  <c:v>11.810500000000006</c:v>
                </c:pt>
                <c:pt idx="329">
                  <c:v>13.223000000000001</c:v>
                </c:pt>
                <c:pt idx="330">
                  <c:v>12.656500000000024</c:v>
                </c:pt>
                <c:pt idx="331">
                  <c:v>12.513500000000002</c:v>
                </c:pt>
                <c:pt idx="332">
                  <c:v>12.5045</c:v>
                </c:pt>
                <c:pt idx="333">
                  <c:v>13.221500000000001</c:v>
                </c:pt>
                <c:pt idx="334">
                  <c:v>12.002500000000024</c:v>
                </c:pt>
                <c:pt idx="335">
                  <c:v>11.625500000000002</c:v>
                </c:pt>
                <c:pt idx="336">
                  <c:v>11.096500000000002</c:v>
                </c:pt>
                <c:pt idx="337">
                  <c:v>11.9015</c:v>
                </c:pt>
                <c:pt idx="338">
                  <c:v>11.593500000000002</c:v>
                </c:pt>
                <c:pt idx="339">
                  <c:v>11.220999999999998</c:v>
                </c:pt>
                <c:pt idx="340">
                  <c:v>11.127999999999998</c:v>
                </c:pt>
                <c:pt idx="341">
                  <c:v>10.781000000000001</c:v>
                </c:pt>
                <c:pt idx="342">
                  <c:v>10.1815</c:v>
                </c:pt>
                <c:pt idx="343">
                  <c:v>10.178000000000001</c:v>
                </c:pt>
                <c:pt idx="344">
                  <c:v>10.345500000000024</c:v>
                </c:pt>
                <c:pt idx="345">
                  <c:v>9.99</c:v>
                </c:pt>
                <c:pt idx="346">
                  <c:v>10.226000000000001</c:v>
                </c:pt>
                <c:pt idx="347">
                  <c:v>9.8614990000000411</c:v>
                </c:pt>
                <c:pt idx="348">
                  <c:v>10.070500000000004</c:v>
                </c:pt>
                <c:pt idx="349">
                  <c:v>9.6239989999999995</c:v>
                </c:pt>
                <c:pt idx="350">
                  <c:v>9.3275000000000006</c:v>
                </c:pt>
                <c:pt idx="351">
                  <c:v>9.3829990000000247</c:v>
                </c:pt>
                <c:pt idx="352">
                  <c:v>8.625</c:v>
                </c:pt>
                <c:pt idx="353">
                  <c:v>7.8090000000000002</c:v>
                </c:pt>
                <c:pt idx="354">
                  <c:v>8.1655000000000246</c:v>
                </c:pt>
                <c:pt idx="355">
                  <c:v>8.4705000000000048</c:v>
                </c:pt>
                <c:pt idx="356">
                  <c:v>8.6905000000000001</c:v>
                </c:pt>
                <c:pt idx="357">
                  <c:v>8.4089989999999997</c:v>
                </c:pt>
                <c:pt idx="358">
                  <c:v>8.6989999999999998</c:v>
                </c:pt>
                <c:pt idx="359">
                  <c:v>7.6964999999999995</c:v>
                </c:pt>
                <c:pt idx="360">
                  <c:v>8.0290000000000017</c:v>
                </c:pt>
                <c:pt idx="361">
                  <c:v>8.0205000000000002</c:v>
                </c:pt>
                <c:pt idx="362">
                  <c:v>7.7110000000000003</c:v>
                </c:pt>
                <c:pt idx="363">
                  <c:v>8.0695000000000068</c:v>
                </c:pt>
                <c:pt idx="364">
                  <c:v>7.4674999999999985</c:v>
                </c:pt>
                <c:pt idx="365">
                  <c:v>7.0465</c:v>
                </c:pt>
                <c:pt idx="366">
                  <c:v>7.7424999999999997</c:v>
                </c:pt>
                <c:pt idx="367">
                  <c:v>7.8895</c:v>
                </c:pt>
                <c:pt idx="368">
                  <c:v>7.4269999999999996</c:v>
                </c:pt>
                <c:pt idx="369">
                  <c:v>6.5724999999999998</c:v>
                </c:pt>
                <c:pt idx="370">
                  <c:v>6.3519999999999985</c:v>
                </c:pt>
                <c:pt idx="371">
                  <c:v>6.9315000000000024</c:v>
                </c:pt>
                <c:pt idx="372">
                  <c:v>6.5034999999999998</c:v>
                </c:pt>
                <c:pt idx="373">
                  <c:v>6.2690000000000001</c:v>
                </c:pt>
                <c:pt idx="374">
                  <c:v>6.2924999999999995</c:v>
                </c:pt>
                <c:pt idx="375">
                  <c:v>6.76</c:v>
                </c:pt>
                <c:pt idx="376">
                  <c:v>5.9770000000000003</c:v>
                </c:pt>
                <c:pt idx="377">
                  <c:v>6.2084999999999999</c:v>
                </c:pt>
                <c:pt idx="378">
                  <c:v>5.9580000000000002</c:v>
                </c:pt>
                <c:pt idx="379">
                  <c:v>6.2750000000000004</c:v>
                </c:pt>
                <c:pt idx="380">
                  <c:v>6.1509999999999945</c:v>
                </c:pt>
                <c:pt idx="381">
                  <c:v>5.8594999999999997</c:v>
                </c:pt>
                <c:pt idx="382">
                  <c:v>6.4279999999999955</c:v>
                </c:pt>
                <c:pt idx="383">
                  <c:v>5.5350000000000001</c:v>
                </c:pt>
                <c:pt idx="384">
                  <c:v>6.0294999999999996</c:v>
                </c:pt>
                <c:pt idx="385">
                  <c:v>6.3054999999999986</c:v>
                </c:pt>
                <c:pt idx="386">
                  <c:v>5.2809999999999997</c:v>
                </c:pt>
                <c:pt idx="387">
                  <c:v>5.0329990000000002</c:v>
                </c:pt>
                <c:pt idx="388">
                  <c:v>6.0009990000000002</c:v>
                </c:pt>
                <c:pt idx="389">
                  <c:v>6.0534999999999997</c:v>
                </c:pt>
                <c:pt idx="390">
                  <c:v>5.2565</c:v>
                </c:pt>
                <c:pt idx="391">
                  <c:v>4.7885</c:v>
                </c:pt>
                <c:pt idx="392">
                  <c:v>4.9424999999999999</c:v>
                </c:pt>
                <c:pt idx="393">
                  <c:v>5.1829999999999945</c:v>
                </c:pt>
                <c:pt idx="394">
                  <c:v>4.6159999999999846</c:v>
                </c:pt>
                <c:pt idx="395">
                  <c:v>4.7389999999999999</c:v>
                </c:pt>
                <c:pt idx="396">
                  <c:v>4.5789999999999997</c:v>
                </c:pt>
                <c:pt idx="397">
                  <c:v>5.0795000000000003</c:v>
                </c:pt>
                <c:pt idx="398">
                  <c:v>5.0824999999999996</c:v>
                </c:pt>
                <c:pt idx="399">
                  <c:v>5.0730000000000004</c:v>
                </c:pt>
                <c:pt idx="400">
                  <c:v>4.5569999999999995</c:v>
                </c:pt>
                <c:pt idx="401">
                  <c:v>4.3879999999999955</c:v>
                </c:pt>
                <c:pt idx="402">
                  <c:v>4.8390000000000004</c:v>
                </c:pt>
                <c:pt idx="403">
                  <c:v>4.7534999999999998</c:v>
                </c:pt>
                <c:pt idx="404">
                  <c:v>4.3599990000000002</c:v>
                </c:pt>
                <c:pt idx="405">
                  <c:v>4.9020000000000001</c:v>
                </c:pt>
                <c:pt idx="406">
                  <c:v>4.4969999999999999</c:v>
                </c:pt>
                <c:pt idx="407">
                  <c:v>4.3449999999999855</c:v>
                </c:pt>
                <c:pt idx="408">
                  <c:v>4.8315000000000001</c:v>
                </c:pt>
                <c:pt idx="409">
                  <c:v>4.6864999999999997</c:v>
                </c:pt>
                <c:pt idx="410">
                  <c:v>3.9009999999999998</c:v>
                </c:pt>
                <c:pt idx="411">
                  <c:v>2.9714999999999967</c:v>
                </c:pt>
                <c:pt idx="412">
                  <c:v>4.5919999999999996</c:v>
                </c:pt>
                <c:pt idx="413">
                  <c:v>4.5495000000000001</c:v>
                </c:pt>
                <c:pt idx="414">
                  <c:v>4.0619999999999985</c:v>
                </c:pt>
                <c:pt idx="415">
                  <c:v>4.37</c:v>
                </c:pt>
                <c:pt idx="416">
                  <c:v>4.5795000000000003</c:v>
                </c:pt>
                <c:pt idx="417">
                  <c:v>3.7854999999999999</c:v>
                </c:pt>
                <c:pt idx="418">
                  <c:v>4.3514999999999997</c:v>
                </c:pt>
                <c:pt idx="419">
                  <c:v>4.218</c:v>
                </c:pt>
                <c:pt idx="420">
                  <c:v>4.1159999999999846</c:v>
                </c:pt>
                <c:pt idx="421">
                  <c:v>3.8419999999999987</c:v>
                </c:pt>
                <c:pt idx="422">
                  <c:v>3.8214999999999977</c:v>
                </c:pt>
                <c:pt idx="423">
                  <c:v>4.0750000000000002</c:v>
                </c:pt>
                <c:pt idx="424">
                  <c:v>3.9335</c:v>
                </c:pt>
                <c:pt idx="425">
                  <c:v>3.9129999999999967</c:v>
                </c:pt>
                <c:pt idx="426">
                  <c:v>3.8909999999999987</c:v>
                </c:pt>
                <c:pt idx="427">
                  <c:v>3.7810000000000001</c:v>
                </c:pt>
                <c:pt idx="428">
                  <c:v>3.4495</c:v>
                </c:pt>
                <c:pt idx="429">
                  <c:v>3.9369999999999967</c:v>
                </c:pt>
                <c:pt idx="430">
                  <c:v>3.9864999999999977</c:v>
                </c:pt>
                <c:pt idx="431">
                  <c:v>3.8809999999999998</c:v>
                </c:pt>
                <c:pt idx="432">
                  <c:v>4.0124999999999975</c:v>
                </c:pt>
                <c:pt idx="433">
                  <c:v>3.8574999999999977</c:v>
                </c:pt>
                <c:pt idx="434">
                  <c:v>3.8539999999999988</c:v>
                </c:pt>
                <c:pt idx="435">
                  <c:v>4.4210000000000003</c:v>
                </c:pt>
                <c:pt idx="436">
                  <c:v>4.1914999999999996</c:v>
                </c:pt>
                <c:pt idx="437">
                  <c:v>3.5405000000000002</c:v>
                </c:pt>
                <c:pt idx="438">
                  <c:v>3.4855</c:v>
                </c:pt>
                <c:pt idx="439">
                  <c:v>3.738</c:v>
                </c:pt>
                <c:pt idx="440">
                  <c:v>3.5549999999999997</c:v>
                </c:pt>
                <c:pt idx="441">
                  <c:v>3.7770000000000001</c:v>
                </c:pt>
                <c:pt idx="442">
                  <c:v>3.585</c:v>
                </c:pt>
                <c:pt idx="443">
                  <c:v>2.71</c:v>
                </c:pt>
                <c:pt idx="444">
                  <c:v>3.8224999999999967</c:v>
                </c:pt>
                <c:pt idx="445">
                  <c:v>4.2435</c:v>
                </c:pt>
                <c:pt idx="446">
                  <c:v>3.548</c:v>
                </c:pt>
                <c:pt idx="447">
                  <c:v>3.9874999999999998</c:v>
                </c:pt>
                <c:pt idx="448">
                  <c:v>3.8759999999999977</c:v>
                </c:pt>
                <c:pt idx="449">
                  <c:v>3.6440000000000001</c:v>
                </c:pt>
                <c:pt idx="450">
                  <c:v>3.6789999999999998</c:v>
                </c:pt>
                <c:pt idx="451">
                  <c:v>3.7625000000000002</c:v>
                </c:pt>
                <c:pt idx="452">
                  <c:v>2.5789999999999997</c:v>
                </c:pt>
                <c:pt idx="453">
                  <c:v>3.7690000000000001</c:v>
                </c:pt>
                <c:pt idx="454">
                  <c:v>4.0715000000000003</c:v>
                </c:pt>
                <c:pt idx="455">
                  <c:v>3.9019999999999997</c:v>
                </c:pt>
                <c:pt idx="456">
                  <c:v>3.9035000000000002</c:v>
                </c:pt>
                <c:pt idx="457">
                  <c:v>3.8645</c:v>
                </c:pt>
                <c:pt idx="458">
                  <c:v>3.9769999999999968</c:v>
                </c:pt>
                <c:pt idx="459">
                  <c:v>4.0430000000000001</c:v>
                </c:pt>
                <c:pt idx="460">
                  <c:v>3.8169999999999908</c:v>
                </c:pt>
                <c:pt idx="461">
                  <c:v>3.7730000000000001</c:v>
                </c:pt>
                <c:pt idx="462">
                  <c:v>4.2524999999999995</c:v>
                </c:pt>
                <c:pt idx="463">
                  <c:v>3.8944999999999967</c:v>
                </c:pt>
                <c:pt idx="464">
                  <c:v>3.4935</c:v>
                </c:pt>
                <c:pt idx="465">
                  <c:v>3.9904999999999977</c:v>
                </c:pt>
                <c:pt idx="466">
                  <c:v>4.0069999999999997</c:v>
                </c:pt>
                <c:pt idx="467">
                  <c:v>4.2729999999999997</c:v>
                </c:pt>
                <c:pt idx="468">
                  <c:v>4.0449999999999955</c:v>
                </c:pt>
                <c:pt idx="469">
                  <c:v>3.8679999999999999</c:v>
                </c:pt>
                <c:pt idx="470">
                  <c:v>4.0974999999999975</c:v>
                </c:pt>
                <c:pt idx="471">
                  <c:v>4.3780000000000001</c:v>
                </c:pt>
                <c:pt idx="472">
                  <c:v>4.0754999999999999</c:v>
                </c:pt>
                <c:pt idx="473">
                  <c:v>4.4554999999999998</c:v>
                </c:pt>
                <c:pt idx="474">
                  <c:v>4.5034999999999998</c:v>
                </c:pt>
                <c:pt idx="475">
                  <c:v>4.2910000000000004</c:v>
                </c:pt>
                <c:pt idx="476">
                  <c:v>3.9969999999999977</c:v>
                </c:pt>
                <c:pt idx="477">
                  <c:v>4.3044999999999956</c:v>
                </c:pt>
                <c:pt idx="478">
                  <c:v>4.0844999999999985</c:v>
                </c:pt>
                <c:pt idx="479">
                  <c:v>4.0984999999999996</c:v>
                </c:pt>
                <c:pt idx="480">
                  <c:v>4.0229999999999855</c:v>
                </c:pt>
              </c:numCache>
            </c:numRef>
          </c:yVal>
          <c:smooth val="1"/>
          <c:extLst>
            <c:ext xmlns:c16="http://schemas.microsoft.com/office/drawing/2014/chart" uri="{C3380CC4-5D6E-409C-BE32-E72D297353CC}">
              <c16:uniqueId val="{00000000-DF3D-41B7-9780-45EA9325686C}"/>
            </c:ext>
          </c:extLst>
        </c:ser>
        <c:ser>
          <c:idx val="1"/>
          <c:order val="1"/>
          <c:spPr>
            <a:ln w="12700">
              <a:solidFill>
                <a:srgbClr val="FF00FF"/>
              </a:solidFill>
              <a:prstDash val="solid"/>
            </a:ln>
          </c:spPr>
          <c:marker>
            <c:symbol val="none"/>
          </c:marker>
          <c:xVal>
            <c:numRef>
              <c:f>vzav!$A$1:$A$536</c:f>
              <c:numCache>
                <c:formatCode>General</c:formatCode>
                <c:ptCount val="536"/>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vzav!$C$1:$C$536</c:f>
              <c:numCache>
                <c:formatCode>General</c:formatCode>
                <c:ptCount val="536"/>
                <c:pt idx="0">
                  <c:v>125.45450000000002</c:v>
                </c:pt>
                <c:pt idx="1">
                  <c:v>125.363</c:v>
                </c:pt>
                <c:pt idx="2">
                  <c:v>128.875</c:v>
                </c:pt>
                <c:pt idx="3">
                  <c:v>128.43</c:v>
                </c:pt>
                <c:pt idx="4">
                  <c:v>127.351</c:v>
                </c:pt>
                <c:pt idx="5">
                  <c:v>127.32299999999998</c:v>
                </c:pt>
                <c:pt idx="6">
                  <c:v>125.018</c:v>
                </c:pt>
                <c:pt idx="7">
                  <c:v>121.54100000000012</c:v>
                </c:pt>
                <c:pt idx="8">
                  <c:v>115.46350000000002</c:v>
                </c:pt>
                <c:pt idx="9">
                  <c:v>110.955</c:v>
                </c:pt>
                <c:pt idx="10">
                  <c:v>99.066000000000003</c:v>
                </c:pt>
                <c:pt idx="11">
                  <c:v>87.467500000000314</c:v>
                </c:pt>
                <c:pt idx="12">
                  <c:v>79.321499000000003</c:v>
                </c:pt>
                <c:pt idx="13">
                  <c:v>69.759500000000003</c:v>
                </c:pt>
                <c:pt idx="14">
                  <c:v>60.726000000000013</c:v>
                </c:pt>
                <c:pt idx="15">
                  <c:v>52.223500000000165</c:v>
                </c:pt>
                <c:pt idx="16">
                  <c:v>42.801499999999997</c:v>
                </c:pt>
                <c:pt idx="17">
                  <c:v>34.477499999999999</c:v>
                </c:pt>
                <c:pt idx="18">
                  <c:v>27.059000000000001</c:v>
                </c:pt>
                <c:pt idx="19">
                  <c:v>21.715</c:v>
                </c:pt>
                <c:pt idx="20">
                  <c:v>15.734500000000001</c:v>
                </c:pt>
                <c:pt idx="21">
                  <c:v>11.876000000000024</c:v>
                </c:pt>
                <c:pt idx="22">
                  <c:v>9.8885000000000005</c:v>
                </c:pt>
                <c:pt idx="23">
                  <c:v>8.9239990000000002</c:v>
                </c:pt>
                <c:pt idx="24">
                  <c:v>8.1909989999999997</c:v>
                </c:pt>
                <c:pt idx="25">
                  <c:v>7.9969999999999999</c:v>
                </c:pt>
                <c:pt idx="26">
                  <c:v>8.0360000000000014</c:v>
                </c:pt>
                <c:pt idx="27">
                  <c:v>9.2925000000000004</c:v>
                </c:pt>
                <c:pt idx="28">
                  <c:v>9.923</c:v>
                </c:pt>
                <c:pt idx="29">
                  <c:v>11.1235</c:v>
                </c:pt>
                <c:pt idx="30">
                  <c:v>12.121500000000001</c:v>
                </c:pt>
                <c:pt idx="31">
                  <c:v>11.817</c:v>
                </c:pt>
                <c:pt idx="32">
                  <c:v>15.679500000000004</c:v>
                </c:pt>
                <c:pt idx="33">
                  <c:v>17.41</c:v>
                </c:pt>
                <c:pt idx="34">
                  <c:v>19.177000000000035</c:v>
                </c:pt>
                <c:pt idx="35">
                  <c:v>21.538499999999921</c:v>
                </c:pt>
                <c:pt idx="36">
                  <c:v>23.496499999999898</c:v>
                </c:pt>
                <c:pt idx="37">
                  <c:v>26.060499999999898</c:v>
                </c:pt>
                <c:pt idx="38">
                  <c:v>29.06149999999991</c:v>
                </c:pt>
                <c:pt idx="39">
                  <c:v>33.048000000000002</c:v>
                </c:pt>
                <c:pt idx="40">
                  <c:v>34.784500000000001</c:v>
                </c:pt>
                <c:pt idx="41">
                  <c:v>40.763000000000012</c:v>
                </c:pt>
                <c:pt idx="42">
                  <c:v>44.616</c:v>
                </c:pt>
                <c:pt idx="43">
                  <c:v>50.916999999999994</c:v>
                </c:pt>
                <c:pt idx="44">
                  <c:v>52.619</c:v>
                </c:pt>
                <c:pt idx="45">
                  <c:v>57.602000000000011</c:v>
                </c:pt>
                <c:pt idx="46">
                  <c:v>61.711000000000006</c:v>
                </c:pt>
                <c:pt idx="47">
                  <c:v>67.001498999999981</c:v>
                </c:pt>
                <c:pt idx="48">
                  <c:v>71.685999999999979</c:v>
                </c:pt>
                <c:pt idx="49">
                  <c:v>77.667999999999992</c:v>
                </c:pt>
                <c:pt idx="50">
                  <c:v>83.407500000000027</c:v>
                </c:pt>
                <c:pt idx="51">
                  <c:v>89.286000000000001</c:v>
                </c:pt>
                <c:pt idx="52">
                  <c:v>95.90899899999998</c:v>
                </c:pt>
                <c:pt idx="53">
                  <c:v>104.42100000000002</c:v>
                </c:pt>
                <c:pt idx="54">
                  <c:v>112.48650000000002</c:v>
                </c:pt>
                <c:pt idx="55">
                  <c:v>116.78</c:v>
                </c:pt>
                <c:pt idx="56">
                  <c:v>122.6105</c:v>
                </c:pt>
                <c:pt idx="57">
                  <c:v>128.71849999999998</c:v>
                </c:pt>
                <c:pt idx="58">
                  <c:v>138.72399999999999</c:v>
                </c:pt>
                <c:pt idx="59">
                  <c:v>147.69349999999997</c:v>
                </c:pt>
                <c:pt idx="60">
                  <c:v>153.541</c:v>
                </c:pt>
                <c:pt idx="61">
                  <c:v>160.79850000000002</c:v>
                </c:pt>
                <c:pt idx="62">
                  <c:v>167.91200000000001</c:v>
                </c:pt>
                <c:pt idx="63">
                  <c:v>177.453</c:v>
                </c:pt>
                <c:pt idx="64">
                  <c:v>183.79349999999999</c:v>
                </c:pt>
                <c:pt idx="65">
                  <c:v>191.024</c:v>
                </c:pt>
                <c:pt idx="66">
                  <c:v>199.511</c:v>
                </c:pt>
                <c:pt idx="67">
                  <c:v>207.67699999999999</c:v>
                </c:pt>
                <c:pt idx="68">
                  <c:v>218.20749999999998</c:v>
                </c:pt>
                <c:pt idx="69">
                  <c:v>221.61749999999998</c:v>
                </c:pt>
                <c:pt idx="70">
                  <c:v>234.7285</c:v>
                </c:pt>
                <c:pt idx="71">
                  <c:v>244.84550000000002</c:v>
                </c:pt>
                <c:pt idx="72">
                  <c:v>252.727</c:v>
                </c:pt>
                <c:pt idx="73">
                  <c:v>264.79149999999845</c:v>
                </c:pt>
                <c:pt idx="74">
                  <c:v>275.46549999999894</c:v>
                </c:pt>
                <c:pt idx="75">
                  <c:v>283.50149999999923</c:v>
                </c:pt>
                <c:pt idx="76">
                  <c:v>290.19749999999999</c:v>
                </c:pt>
                <c:pt idx="77">
                  <c:v>296.22299999999899</c:v>
                </c:pt>
                <c:pt idx="78">
                  <c:v>304.84350000000001</c:v>
                </c:pt>
                <c:pt idx="79">
                  <c:v>315.91000000000003</c:v>
                </c:pt>
                <c:pt idx="80">
                  <c:v>326.73949999999923</c:v>
                </c:pt>
                <c:pt idx="81">
                  <c:v>338.18849999999969</c:v>
                </c:pt>
                <c:pt idx="82">
                  <c:v>346.322</c:v>
                </c:pt>
                <c:pt idx="83">
                  <c:v>349.33949999999999</c:v>
                </c:pt>
                <c:pt idx="84">
                  <c:v>358.62849999999969</c:v>
                </c:pt>
                <c:pt idx="85">
                  <c:v>366.93049999999869</c:v>
                </c:pt>
                <c:pt idx="86">
                  <c:v>376.03949999999969</c:v>
                </c:pt>
                <c:pt idx="87">
                  <c:v>386.10550000000001</c:v>
                </c:pt>
                <c:pt idx="88">
                  <c:v>390.30149999999969</c:v>
                </c:pt>
                <c:pt idx="89">
                  <c:v>399.11349999999999</c:v>
                </c:pt>
                <c:pt idx="90">
                  <c:v>399.89599999999899</c:v>
                </c:pt>
                <c:pt idx="91">
                  <c:v>409.28599999999869</c:v>
                </c:pt>
                <c:pt idx="92">
                  <c:v>416.72149999999863</c:v>
                </c:pt>
                <c:pt idx="93">
                  <c:v>425.97449999999969</c:v>
                </c:pt>
                <c:pt idx="94">
                  <c:v>427.24450000000002</c:v>
                </c:pt>
                <c:pt idx="95">
                  <c:v>439.64450000000124</c:v>
                </c:pt>
                <c:pt idx="96">
                  <c:v>442.68549999999999</c:v>
                </c:pt>
                <c:pt idx="97">
                  <c:v>450.19450000000001</c:v>
                </c:pt>
                <c:pt idx="98">
                  <c:v>452.93549999999863</c:v>
                </c:pt>
                <c:pt idx="99">
                  <c:v>460.42499999999899</c:v>
                </c:pt>
                <c:pt idx="100">
                  <c:v>462.20299999999969</c:v>
                </c:pt>
                <c:pt idx="101">
                  <c:v>470.35899999999964</c:v>
                </c:pt>
                <c:pt idx="102">
                  <c:v>469.47999999999894</c:v>
                </c:pt>
                <c:pt idx="103">
                  <c:v>475.47199999999833</c:v>
                </c:pt>
                <c:pt idx="104">
                  <c:v>479.274</c:v>
                </c:pt>
                <c:pt idx="105">
                  <c:v>476.32349999999963</c:v>
                </c:pt>
                <c:pt idx="106">
                  <c:v>484.26099999999963</c:v>
                </c:pt>
                <c:pt idx="107">
                  <c:v>485.35300000000001</c:v>
                </c:pt>
                <c:pt idx="108">
                  <c:v>483.21349999999899</c:v>
                </c:pt>
                <c:pt idx="109">
                  <c:v>483.904</c:v>
                </c:pt>
                <c:pt idx="110">
                  <c:v>483.22199999999833</c:v>
                </c:pt>
                <c:pt idx="111">
                  <c:v>487.15899999999999</c:v>
                </c:pt>
                <c:pt idx="112">
                  <c:v>482.88799999999969</c:v>
                </c:pt>
                <c:pt idx="113">
                  <c:v>483.02599999999899</c:v>
                </c:pt>
                <c:pt idx="114">
                  <c:v>482.35700000000008</c:v>
                </c:pt>
                <c:pt idx="115">
                  <c:v>485.97599999999869</c:v>
                </c:pt>
                <c:pt idx="116">
                  <c:v>486.55250000000001</c:v>
                </c:pt>
                <c:pt idx="117">
                  <c:v>484.26299999999969</c:v>
                </c:pt>
                <c:pt idx="118">
                  <c:v>485.279</c:v>
                </c:pt>
                <c:pt idx="119">
                  <c:v>482.99400000000003</c:v>
                </c:pt>
                <c:pt idx="120">
                  <c:v>483.82649999999899</c:v>
                </c:pt>
                <c:pt idx="121">
                  <c:v>482.08349999999899</c:v>
                </c:pt>
                <c:pt idx="122">
                  <c:v>480.50200000000001</c:v>
                </c:pt>
                <c:pt idx="123">
                  <c:v>480.81149999999963</c:v>
                </c:pt>
                <c:pt idx="124">
                  <c:v>474.8175</c:v>
                </c:pt>
                <c:pt idx="125">
                  <c:v>465.15350000000001</c:v>
                </c:pt>
                <c:pt idx="126">
                  <c:v>462.68349999999964</c:v>
                </c:pt>
                <c:pt idx="127">
                  <c:v>468.73450000000003</c:v>
                </c:pt>
                <c:pt idx="128">
                  <c:v>462.21499999999969</c:v>
                </c:pt>
                <c:pt idx="129">
                  <c:v>455.44400000000002</c:v>
                </c:pt>
                <c:pt idx="130">
                  <c:v>454.70499999999993</c:v>
                </c:pt>
                <c:pt idx="131">
                  <c:v>455.93349999999839</c:v>
                </c:pt>
                <c:pt idx="132">
                  <c:v>452.43849999999821</c:v>
                </c:pt>
                <c:pt idx="133">
                  <c:v>441.79849999999863</c:v>
                </c:pt>
                <c:pt idx="134">
                  <c:v>438.02</c:v>
                </c:pt>
                <c:pt idx="135">
                  <c:v>434.89349999999899</c:v>
                </c:pt>
                <c:pt idx="136">
                  <c:v>434.95349999999894</c:v>
                </c:pt>
                <c:pt idx="137">
                  <c:v>432.17500000000001</c:v>
                </c:pt>
                <c:pt idx="138">
                  <c:v>425.00900000000001</c:v>
                </c:pt>
                <c:pt idx="139">
                  <c:v>420.46699999999845</c:v>
                </c:pt>
                <c:pt idx="140">
                  <c:v>409.10950000000008</c:v>
                </c:pt>
                <c:pt idx="141">
                  <c:v>409.1</c:v>
                </c:pt>
                <c:pt idx="142">
                  <c:v>410.01099999999963</c:v>
                </c:pt>
                <c:pt idx="143">
                  <c:v>404.68950000000001</c:v>
                </c:pt>
                <c:pt idx="144">
                  <c:v>396.39550000000003</c:v>
                </c:pt>
                <c:pt idx="145">
                  <c:v>389.40649999999869</c:v>
                </c:pt>
                <c:pt idx="146">
                  <c:v>382.12400000000002</c:v>
                </c:pt>
                <c:pt idx="147">
                  <c:v>382.27799999999894</c:v>
                </c:pt>
                <c:pt idx="148">
                  <c:v>380.03099999999893</c:v>
                </c:pt>
                <c:pt idx="149">
                  <c:v>368.71149999999869</c:v>
                </c:pt>
                <c:pt idx="150">
                  <c:v>364.86749900000001</c:v>
                </c:pt>
                <c:pt idx="151">
                  <c:v>364.46999999999969</c:v>
                </c:pt>
                <c:pt idx="152">
                  <c:v>362.61250000000001</c:v>
                </c:pt>
                <c:pt idx="153">
                  <c:v>355.07799999999969</c:v>
                </c:pt>
                <c:pt idx="154">
                  <c:v>346.26249999999999</c:v>
                </c:pt>
                <c:pt idx="155">
                  <c:v>340.69649999999899</c:v>
                </c:pt>
                <c:pt idx="156">
                  <c:v>333.47399999999863</c:v>
                </c:pt>
                <c:pt idx="157">
                  <c:v>328.35649999999993</c:v>
                </c:pt>
                <c:pt idx="158">
                  <c:v>324.61599999999999</c:v>
                </c:pt>
                <c:pt idx="159">
                  <c:v>321.9495</c:v>
                </c:pt>
                <c:pt idx="160">
                  <c:v>315.30149999999969</c:v>
                </c:pt>
                <c:pt idx="161">
                  <c:v>309.96799999999899</c:v>
                </c:pt>
                <c:pt idx="162">
                  <c:v>302.61099999999999</c:v>
                </c:pt>
                <c:pt idx="163">
                  <c:v>294.51400000000001</c:v>
                </c:pt>
                <c:pt idx="164">
                  <c:v>295.37099999999964</c:v>
                </c:pt>
                <c:pt idx="165">
                  <c:v>290.79700000000003</c:v>
                </c:pt>
                <c:pt idx="166">
                  <c:v>286.03149999999869</c:v>
                </c:pt>
                <c:pt idx="167">
                  <c:v>276.959</c:v>
                </c:pt>
                <c:pt idx="168">
                  <c:v>274.50099999999969</c:v>
                </c:pt>
                <c:pt idx="169">
                  <c:v>268.65649999999999</c:v>
                </c:pt>
                <c:pt idx="170">
                  <c:v>261.56049999999999</c:v>
                </c:pt>
                <c:pt idx="171">
                  <c:v>258.53399999999863</c:v>
                </c:pt>
                <c:pt idx="172">
                  <c:v>252.46800000000007</c:v>
                </c:pt>
                <c:pt idx="173">
                  <c:v>248.95600000000007</c:v>
                </c:pt>
                <c:pt idx="174">
                  <c:v>244.3510000000006</c:v>
                </c:pt>
                <c:pt idx="175">
                  <c:v>241.56949999999998</c:v>
                </c:pt>
                <c:pt idx="176">
                  <c:v>237.98600000000027</c:v>
                </c:pt>
                <c:pt idx="177">
                  <c:v>231.16850000000002</c:v>
                </c:pt>
                <c:pt idx="178">
                  <c:v>231.041</c:v>
                </c:pt>
                <c:pt idx="179">
                  <c:v>223.4365</c:v>
                </c:pt>
                <c:pt idx="180">
                  <c:v>221.28900000000002</c:v>
                </c:pt>
                <c:pt idx="181">
                  <c:v>217.63200000000001</c:v>
                </c:pt>
                <c:pt idx="182">
                  <c:v>216.05349999999999</c:v>
                </c:pt>
                <c:pt idx="183">
                  <c:v>210.07750000000001</c:v>
                </c:pt>
                <c:pt idx="184">
                  <c:v>206.02500000000001</c:v>
                </c:pt>
                <c:pt idx="185">
                  <c:v>202.95050000000001</c:v>
                </c:pt>
                <c:pt idx="186">
                  <c:v>199.21399999999952</c:v>
                </c:pt>
                <c:pt idx="187">
                  <c:v>195.44899999999998</c:v>
                </c:pt>
                <c:pt idx="188">
                  <c:v>193.17849999999999</c:v>
                </c:pt>
                <c:pt idx="189">
                  <c:v>192.4205</c:v>
                </c:pt>
                <c:pt idx="190">
                  <c:v>187.94200000000001</c:v>
                </c:pt>
                <c:pt idx="191">
                  <c:v>183.54149999999998</c:v>
                </c:pt>
                <c:pt idx="192">
                  <c:v>178.63</c:v>
                </c:pt>
                <c:pt idx="193">
                  <c:v>176.52500000000001</c:v>
                </c:pt>
                <c:pt idx="194">
                  <c:v>170.89600000000004</c:v>
                </c:pt>
                <c:pt idx="195">
                  <c:v>174.29449999999997</c:v>
                </c:pt>
                <c:pt idx="196">
                  <c:v>171.63200000000001</c:v>
                </c:pt>
                <c:pt idx="197">
                  <c:v>165.79149999999998</c:v>
                </c:pt>
                <c:pt idx="198">
                  <c:v>165.66399999999999</c:v>
                </c:pt>
                <c:pt idx="199">
                  <c:v>161.32600000000059</c:v>
                </c:pt>
                <c:pt idx="200">
                  <c:v>157.15700000000001</c:v>
                </c:pt>
                <c:pt idx="201">
                  <c:v>156.53</c:v>
                </c:pt>
                <c:pt idx="202">
                  <c:v>154.19200000000001</c:v>
                </c:pt>
                <c:pt idx="203">
                  <c:v>150.01599999999999</c:v>
                </c:pt>
                <c:pt idx="204">
                  <c:v>148.07449999999997</c:v>
                </c:pt>
                <c:pt idx="205">
                  <c:v>143.75900000000001</c:v>
                </c:pt>
                <c:pt idx="206">
                  <c:v>143.62</c:v>
                </c:pt>
                <c:pt idx="207">
                  <c:v>137.83950000000002</c:v>
                </c:pt>
                <c:pt idx="208">
                  <c:v>137.39100000000047</c:v>
                </c:pt>
                <c:pt idx="209">
                  <c:v>133.48250000000004</c:v>
                </c:pt>
                <c:pt idx="210">
                  <c:v>133.5505</c:v>
                </c:pt>
                <c:pt idx="211">
                  <c:v>127.8625</c:v>
                </c:pt>
                <c:pt idx="212">
                  <c:v>127.9430000000003</c:v>
                </c:pt>
                <c:pt idx="213">
                  <c:v>126.708</c:v>
                </c:pt>
                <c:pt idx="214">
                  <c:v>124.751</c:v>
                </c:pt>
                <c:pt idx="215">
                  <c:v>123.0475000000003</c:v>
                </c:pt>
                <c:pt idx="216">
                  <c:v>119.21899999999999</c:v>
                </c:pt>
                <c:pt idx="217">
                  <c:v>118.268</c:v>
                </c:pt>
                <c:pt idx="218">
                  <c:v>117.34</c:v>
                </c:pt>
                <c:pt idx="219">
                  <c:v>113.2595</c:v>
                </c:pt>
                <c:pt idx="220">
                  <c:v>109.8515</c:v>
                </c:pt>
                <c:pt idx="221">
                  <c:v>110.65199999999999</c:v>
                </c:pt>
                <c:pt idx="222">
                  <c:v>107.161</c:v>
                </c:pt>
                <c:pt idx="223">
                  <c:v>104.67999999999998</c:v>
                </c:pt>
                <c:pt idx="224">
                  <c:v>100.73699999999999</c:v>
                </c:pt>
                <c:pt idx="225">
                  <c:v>101.11499999999999</c:v>
                </c:pt>
                <c:pt idx="226">
                  <c:v>99.664500000000004</c:v>
                </c:pt>
                <c:pt idx="227">
                  <c:v>97.043999999999997</c:v>
                </c:pt>
                <c:pt idx="228">
                  <c:v>97.031999999999996</c:v>
                </c:pt>
                <c:pt idx="229">
                  <c:v>92.741500000000343</c:v>
                </c:pt>
                <c:pt idx="230">
                  <c:v>93.293999999999997</c:v>
                </c:pt>
                <c:pt idx="231">
                  <c:v>91.157999999999987</c:v>
                </c:pt>
                <c:pt idx="232">
                  <c:v>88.433999999999997</c:v>
                </c:pt>
                <c:pt idx="233">
                  <c:v>87.275498999999598</c:v>
                </c:pt>
                <c:pt idx="234">
                  <c:v>84.918000000000006</c:v>
                </c:pt>
                <c:pt idx="235">
                  <c:v>84.827500000000001</c:v>
                </c:pt>
                <c:pt idx="236">
                  <c:v>82.456500000000005</c:v>
                </c:pt>
                <c:pt idx="237">
                  <c:v>82.834000000000003</c:v>
                </c:pt>
                <c:pt idx="238">
                  <c:v>79.916500000000127</c:v>
                </c:pt>
                <c:pt idx="239">
                  <c:v>79.569998999999981</c:v>
                </c:pt>
                <c:pt idx="240">
                  <c:v>76.427999999999997</c:v>
                </c:pt>
                <c:pt idx="241">
                  <c:v>74.110999000000007</c:v>
                </c:pt>
                <c:pt idx="242">
                  <c:v>74.831998999999982</c:v>
                </c:pt>
                <c:pt idx="243">
                  <c:v>74.241500000000343</c:v>
                </c:pt>
                <c:pt idx="244">
                  <c:v>70.084999999999994</c:v>
                </c:pt>
                <c:pt idx="245">
                  <c:v>68.6815</c:v>
                </c:pt>
                <c:pt idx="246">
                  <c:v>68.115499999999983</c:v>
                </c:pt>
                <c:pt idx="247">
                  <c:v>68.085499999999982</c:v>
                </c:pt>
                <c:pt idx="248">
                  <c:v>64.036000000000001</c:v>
                </c:pt>
                <c:pt idx="249">
                  <c:v>65.454499999999996</c:v>
                </c:pt>
                <c:pt idx="250">
                  <c:v>61.614999000000005</c:v>
                </c:pt>
                <c:pt idx="251">
                  <c:v>60.927500000000002</c:v>
                </c:pt>
                <c:pt idx="252">
                  <c:v>59.132500000000149</c:v>
                </c:pt>
                <c:pt idx="253">
                  <c:v>59.981499999999997</c:v>
                </c:pt>
                <c:pt idx="254">
                  <c:v>59.089000000000006</c:v>
                </c:pt>
                <c:pt idx="255">
                  <c:v>56.830999999999996</c:v>
                </c:pt>
                <c:pt idx="256">
                  <c:v>58.490500000000011</c:v>
                </c:pt>
                <c:pt idx="257">
                  <c:v>55.016498999999996</c:v>
                </c:pt>
                <c:pt idx="258">
                  <c:v>54.378</c:v>
                </c:pt>
                <c:pt idx="259">
                  <c:v>52.781000000000006</c:v>
                </c:pt>
                <c:pt idx="260">
                  <c:v>51.888500000000001</c:v>
                </c:pt>
                <c:pt idx="261">
                  <c:v>52.000500000000002</c:v>
                </c:pt>
                <c:pt idx="262">
                  <c:v>50.264500000000012</c:v>
                </c:pt>
                <c:pt idx="263">
                  <c:v>48.066500000000012</c:v>
                </c:pt>
                <c:pt idx="264">
                  <c:v>44.993500000000012</c:v>
                </c:pt>
                <c:pt idx="265">
                  <c:v>46.335000000000001</c:v>
                </c:pt>
                <c:pt idx="266">
                  <c:v>46.769000000000013</c:v>
                </c:pt>
                <c:pt idx="267">
                  <c:v>45.53</c:v>
                </c:pt>
                <c:pt idx="268">
                  <c:v>44.883499999999998</c:v>
                </c:pt>
                <c:pt idx="269">
                  <c:v>42.299000000000063</c:v>
                </c:pt>
                <c:pt idx="270">
                  <c:v>41.384499999999996</c:v>
                </c:pt>
                <c:pt idx="271">
                  <c:v>39.840999000000004</c:v>
                </c:pt>
                <c:pt idx="272">
                  <c:v>39.596999000000011</c:v>
                </c:pt>
                <c:pt idx="273">
                  <c:v>39.217500000000001</c:v>
                </c:pt>
                <c:pt idx="274">
                  <c:v>38.826500000000003</c:v>
                </c:pt>
                <c:pt idx="275">
                  <c:v>38.362500000000011</c:v>
                </c:pt>
                <c:pt idx="276">
                  <c:v>38.759500000000003</c:v>
                </c:pt>
                <c:pt idx="277">
                  <c:v>38.833500000000001</c:v>
                </c:pt>
                <c:pt idx="278">
                  <c:v>37.841999999999999</c:v>
                </c:pt>
                <c:pt idx="279">
                  <c:v>34.598000000000013</c:v>
                </c:pt>
                <c:pt idx="280">
                  <c:v>35.5745</c:v>
                </c:pt>
                <c:pt idx="281">
                  <c:v>34.11</c:v>
                </c:pt>
                <c:pt idx="282">
                  <c:v>33.322500000000012</c:v>
                </c:pt>
                <c:pt idx="283">
                  <c:v>31.933</c:v>
                </c:pt>
                <c:pt idx="284">
                  <c:v>31.832000000000001</c:v>
                </c:pt>
                <c:pt idx="285">
                  <c:v>29.942999999999905</c:v>
                </c:pt>
                <c:pt idx="286">
                  <c:v>29.264500000000002</c:v>
                </c:pt>
                <c:pt idx="287">
                  <c:v>29.858000000000001</c:v>
                </c:pt>
                <c:pt idx="288">
                  <c:v>28.883500000000002</c:v>
                </c:pt>
                <c:pt idx="289">
                  <c:v>27.623999999999999</c:v>
                </c:pt>
                <c:pt idx="290">
                  <c:v>26.982999999999887</c:v>
                </c:pt>
                <c:pt idx="291">
                  <c:v>27.7395</c:v>
                </c:pt>
                <c:pt idx="292">
                  <c:v>27.674499999999988</c:v>
                </c:pt>
                <c:pt idx="293">
                  <c:v>26.575500000000002</c:v>
                </c:pt>
                <c:pt idx="294">
                  <c:v>25.454000000000001</c:v>
                </c:pt>
                <c:pt idx="295">
                  <c:v>24.5275</c:v>
                </c:pt>
                <c:pt idx="296">
                  <c:v>24.77649999999991</c:v>
                </c:pt>
                <c:pt idx="297">
                  <c:v>23.459</c:v>
                </c:pt>
                <c:pt idx="298">
                  <c:v>23.794499999999989</c:v>
                </c:pt>
                <c:pt idx="299">
                  <c:v>24.253499999999917</c:v>
                </c:pt>
                <c:pt idx="300">
                  <c:v>21.888999999999989</c:v>
                </c:pt>
                <c:pt idx="301">
                  <c:v>21.880499999999905</c:v>
                </c:pt>
                <c:pt idx="302">
                  <c:v>21.8</c:v>
                </c:pt>
                <c:pt idx="303">
                  <c:v>21.202999999999989</c:v>
                </c:pt>
                <c:pt idx="304">
                  <c:v>20.616000000000035</c:v>
                </c:pt>
                <c:pt idx="305">
                  <c:v>18.853999999999999</c:v>
                </c:pt>
                <c:pt idx="306">
                  <c:v>17.823</c:v>
                </c:pt>
                <c:pt idx="307">
                  <c:v>19.574000000000005</c:v>
                </c:pt>
                <c:pt idx="308">
                  <c:v>18.609500000000001</c:v>
                </c:pt>
                <c:pt idx="309">
                  <c:v>19.109000000000005</c:v>
                </c:pt>
                <c:pt idx="310">
                  <c:v>18.979999999999986</c:v>
                </c:pt>
                <c:pt idx="311">
                  <c:v>17.817499999999999</c:v>
                </c:pt>
                <c:pt idx="312">
                  <c:v>18.0105</c:v>
                </c:pt>
                <c:pt idx="313">
                  <c:v>17.313500000000001</c:v>
                </c:pt>
                <c:pt idx="314">
                  <c:v>17.515499999999989</c:v>
                </c:pt>
                <c:pt idx="315">
                  <c:v>16.764999999999986</c:v>
                </c:pt>
                <c:pt idx="316">
                  <c:v>15.576000000000002</c:v>
                </c:pt>
                <c:pt idx="317">
                  <c:v>16.260499999999883</c:v>
                </c:pt>
                <c:pt idx="318">
                  <c:v>16.820499999999921</c:v>
                </c:pt>
                <c:pt idx="319">
                  <c:v>15.335500000000026</c:v>
                </c:pt>
                <c:pt idx="320">
                  <c:v>15.455500000000056</c:v>
                </c:pt>
                <c:pt idx="321">
                  <c:v>14.925000000000002</c:v>
                </c:pt>
                <c:pt idx="322">
                  <c:v>15.303000000000004</c:v>
                </c:pt>
                <c:pt idx="323">
                  <c:v>14.0495</c:v>
                </c:pt>
                <c:pt idx="324">
                  <c:v>13.972000000000024</c:v>
                </c:pt>
                <c:pt idx="325">
                  <c:v>14.174000000000001</c:v>
                </c:pt>
                <c:pt idx="326">
                  <c:v>13.515500000000022</c:v>
                </c:pt>
                <c:pt idx="327">
                  <c:v>12.769</c:v>
                </c:pt>
                <c:pt idx="328">
                  <c:v>13.103</c:v>
                </c:pt>
                <c:pt idx="329">
                  <c:v>12.659500000000024</c:v>
                </c:pt>
                <c:pt idx="330">
                  <c:v>13.1845</c:v>
                </c:pt>
                <c:pt idx="331">
                  <c:v>13.456000000000024</c:v>
                </c:pt>
                <c:pt idx="332">
                  <c:v>12.653500000000006</c:v>
                </c:pt>
                <c:pt idx="333">
                  <c:v>12.6175</c:v>
                </c:pt>
                <c:pt idx="334">
                  <c:v>12.213000000000001</c:v>
                </c:pt>
                <c:pt idx="335">
                  <c:v>11.992000000000004</c:v>
                </c:pt>
                <c:pt idx="336">
                  <c:v>11.971</c:v>
                </c:pt>
                <c:pt idx="337">
                  <c:v>11.399500000000026</c:v>
                </c:pt>
                <c:pt idx="338">
                  <c:v>12.101000000000001</c:v>
                </c:pt>
                <c:pt idx="339">
                  <c:v>10.984500000000002</c:v>
                </c:pt>
                <c:pt idx="340">
                  <c:v>10.495500000000026</c:v>
                </c:pt>
                <c:pt idx="341">
                  <c:v>10.405000000000006</c:v>
                </c:pt>
                <c:pt idx="342">
                  <c:v>10.627000000000001</c:v>
                </c:pt>
                <c:pt idx="343">
                  <c:v>10.4405</c:v>
                </c:pt>
                <c:pt idx="344">
                  <c:v>10.886500000000026</c:v>
                </c:pt>
                <c:pt idx="345">
                  <c:v>9.7570000000000014</c:v>
                </c:pt>
                <c:pt idx="346">
                  <c:v>9.3675000000000068</c:v>
                </c:pt>
                <c:pt idx="347">
                  <c:v>10.319500000000026</c:v>
                </c:pt>
                <c:pt idx="348">
                  <c:v>10.077500000000002</c:v>
                </c:pt>
                <c:pt idx="349">
                  <c:v>10.197000000000001</c:v>
                </c:pt>
                <c:pt idx="350">
                  <c:v>8.7209999999999983</c:v>
                </c:pt>
                <c:pt idx="351">
                  <c:v>8.8085000000000004</c:v>
                </c:pt>
                <c:pt idx="352">
                  <c:v>9.1909989999999997</c:v>
                </c:pt>
                <c:pt idx="353">
                  <c:v>9.3174990000000228</c:v>
                </c:pt>
                <c:pt idx="354">
                  <c:v>8.7719989999999992</c:v>
                </c:pt>
                <c:pt idx="355">
                  <c:v>8.4690000000000047</c:v>
                </c:pt>
                <c:pt idx="356">
                  <c:v>8.3279990000000002</c:v>
                </c:pt>
                <c:pt idx="357">
                  <c:v>8.93</c:v>
                </c:pt>
                <c:pt idx="358">
                  <c:v>8.3360000000000003</c:v>
                </c:pt>
                <c:pt idx="359">
                  <c:v>7.9274999999999975</c:v>
                </c:pt>
                <c:pt idx="360">
                  <c:v>7.7989990000000002</c:v>
                </c:pt>
                <c:pt idx="361">
                  <c:v>7.2484999999999999</c:v>
                </c:pt>
                <c:pt idx="362">
                  <c:v>7.149</c:v>
                </c:pt>
                <c:pt idx="363">
                  <c:v>7.52</c:v>
                </c:pt>
                <c:pt idx="364">
                  <c:v>7.9209990000000001</c:v>
                </c:pt>
                <c:pt idx="365">
                  <c:v>8.0005000000000006</c:v>
                </c:pt>
                <c:pt idx="366">
                  <c:v>7.6760000000000002</c:v>
                </c:pt>
                <c:pt idx="367">
                  <c:v>7.9420000000000002</c:v>
                </c:pt>
                <c:pt idx="368">
                  <c:v>6.8490000000000002</c:v>
                </c:pt>
                <c:pt idx="369">
                  <c:v>6.8469999999999995</c:v>
                </c:pt>
                <c:pt idx="370">
                  <c:v>6.141</c:v>
                </c:pt>
                <c:pt idx="371">
                  <c:v>5.5229999999999855</c:v>
                </c:pt>
                <c:pt idx="372">
                  <c:v>6.6024999999999965</c:v>
                </c:pt>
                <c:pt idx="373">
                  <c:v>6.4674990000000001</c:v>
                </c:pt>
                <c:pt idx="374">
                  <c:v>6.9499990000000134</c:v>
                </c:pt>
                <c:pt idx="375">
                  <c:v>6.3599999999999985</c:v>
                </c:pt>
                <c:pt idx="376">
                  <c:v>6.0614999999999997</c:v>
                </c:pt>
                <c:pt idx="377">
                  <c:v>6.4165000000000001</c:v>
                </c:pt>
                <c:pt idx="378">
                  <c:v>6.6310000000000002</c:v>
                </c:pt>
                <c:pt idx="379">
                  <c:v>6.5389999999999997</c:v>
                </c:pt>
                <c:pt idx="380">
                  <c:v>5.9779999999999998</c:v>
                </c:pt>
                <c:pt idx="381">
                  <c:v>5.4984999999999999</c:v>
                </c:pt>
                <c:pt idx="382">
                  <c:v>5.7084999999999999</c:v>
                </c:pt>
                <c:pt idx="383">
                  <c:v>5.9269999999999996</c:v>
                </c:pt>
                <c:pt idx="384">
                  <c:v>5.1909999999999945</c:v>
                </c:pt>
                <c:pt idx="385">
                  <c:v>5.4144999999999985</c:v>
                </c:pt>
                <c:pt idx="386">
                  <c:v>6.2119999999999997</c:v>
                </c:pt>
                <c:pt idx="387">
                  <c:v>5.9700000000000024</c:v>
                </c:pt>
                <c:pt idx="388">
                  <c:v>5.7454999999999998</c:v>
                </c:pt>
                <c:pt idx="389">
                  <c:v>5.3129999999999855</c:v>
                </c:pt>
                <c:pt idx="390">
                  <c:v>5.5694999999999997</c:v>
                </c:pt>
                <c:pt idx="391">
                  <c:v>5.5844999999999985</c:v>
                </c:pt>
                <c:pt idx="392">
                  <c:v>4.9695</c:v>
                </c:pt>
                <c:pt idx="393">
                  <c:v>5.5190000000000001</c:v>
                </c:pt>
                <c:pt idx="394">
                  <c:v>5.6544999999999845</c:v>
                </c:pt>
                <c:pt idx="395">
                  <c:v>4.62749999999998</c:v>
                </c:pt>
                <c:pt idx="396">
                  <c:v>5.0484999999999998</c:v>
                </c:pt>
                <c:pt idx="397">
                  <c:v>5.5764990000000134</c:v>
                </c:pt>
                <c:pt idx="398">
                  <c:v>4.7984999999999998</c:v>
                </c:pt>
                <c:pt idx="399">
                  <c:v>5.3119999999999985</c:v>
                </c:pt>
                <c:pt idx="400">
                  <c:v>5.364999999999978</c:v>
                </c:pt>
                <c:pt idx="401">
                  <c:v>4.7565</c:v>
                </c:pt>
                <c:pt idx="402">
                  <c:v>4.6819999999999995</c:v>
                </c:pt>
                <c:pt idx="403">
                  <c:v>5.1459999999999955</c:v>
                </c:pt>
                <c:pt idx="404">
                  <c:v>4.4589999999999996</c:v>
                </c:pt>
                <c:pt idx="405">
                  <c:v>5.0199999999999996</c:v>
                </c:pt>
                <c:pt idx="406">
                  <c:v>4.8365</c:v>
                </c:pt>
                <c:pt idx="407">
                  <c:v>4.635999</c:v>
                </c:pt>
                <c:pt idx="408">
                  <c:v>4.8774999999999995</c:v>
                </c:pt>
                <c:pt idx="409">
                  <c:v>5.1824999999999966</c:v>
                </c:pt>
                <c:pt idx="410">
                  <c:v>4.3874999999999975</c:v>
                </c:pt>
                <c:pt idx="411">
                  <c:v>4.5009990000000002</c:v>
                </c:pt>
                <c:pt idx="412">
                  <c:v>3.9514999999999967</c:v>
                </c:pt>
                <c:pt idx="413">
                  <c:v>3.9059999999999997</c:v>
                </c:pt>
                <c:pt idx="414">
                  <c:v>4.5469999999999997</c:v>
                </c:pt>
                <c:pt idx="415">
                  <c:v>4.6649999999999752</c:v>
                </c:pt>
                <c:pt idx="416">
                  <c:v>4.17</c:v>
                </c:pt>
                <c:pt idx="417">
                  <c:v>4.5754999999999999</c:v>
                </c:pt>
                <c:pt idx="418">
                  <c:v>4.298</c:v>
                </c:pt>
                <c:pt idx="419">
                  <c:v>4.6689999999999845</c:v>
                </c:pt>
                <c:pt idx="420">
                  <c:v>4.0244999999999855</c:v>
                </c:pt>
                <c:pt idx="421">
                  <c:v>4.3659999999999846</c:v>
                </c:pt>
                <c:pt idx="422">
                  <c:v>4.1059999999999945</c:v>
                </c:pt>
                <c:pt idx="423">
                  <c:v>4.3365</c:v>
                </c:pt>
                <c:pt idx="424">
                  <c:v>4.7189990000000002</c:v>
                </c:pt>
                <c:pt idx="425">
                  <c:v>4.1114990000000002</c:v>
                </c:pt>
                <c:pt idx="426">
                  <c:v>4.3694999999999995</c:v>
                </c:pt>
                <c:pt idx="427">
                  <c:v>4.51</c:v>
                </c:pt>
                <c:pt idx="428">
                  <c:v>4.2035</c:v>
                </c:pt>
                <c:pt idx="429">
                  <c:v>3.944</c:v>
                </c:pt>
                <c:pt idx="430">
                  <c:v>4.8174999999999955</c:v>
                </c:pt>
                <c:pt idx="431">
                  <c:v>4.7035</c:v>
                </c:pt>
                <c:pt idx="432">
                  <c:v>4.1074999999999955</c:v>
                </c:pt>
                <c:pt idx="433">
                  <c:v>4.234</c:v>
                </c:pt>
                <c:pt idx="434">
                  <c:v>4.3274999999999855</c:v>
                </c:pt>
                <c:pt idx="435">
                  <c:v>3.5465</c:v>
                </c:pt>
                <c:pt idx="436">
                  <c:v>3.6364999999999967</c:v>
                </c:pt>
                <c:pt idx="437">
                  <c:v>3.4235000000000002</c:v>
                </c:pt>
                <c:pt idx="438">
                  <c:v>2.6989999999999998</c:v>
                </c:pt>
                <c:pt idx="439">
                  <c:v>3.7915000000000001</c:v>
                </c:pt>
                <c:pt idx="440">
                  <c:v>3.9019999999999997</c:v>
                </c:pt>
                <c:pt idx="441">
                  <c:v>4.3244999999999845</c:v>
                </c:pt>
                <c:pt idx="442">
                  <c:v>4.149</c:v>
                </c:pt>
                <c:pt idx="443">
                  <c:v>3.912499999999989</c:v>
                </c:pt>
                <c:pt idx="444">
                  <c:v>4.1760000000000002</c:v>
                </c:pt>
                <c:pt idx="445">
                  <c:v>3.9329999999999967</c:v>
                </c:pt>
                <c:pt idx="446">
                  <c:v>3.6349999999999998</c:v>
                </c:pt>
                <c:pt idx="447">
                  <c:v>4.1924999999999955</c:v>
                </c:pt>
                <c:pt idx="448">
                  <c:v>4.0315000000000003</c:v>
                </c:pt>
                <c:pt idx="449">
                  <c:v>3.8849999999999998</c:v>
                </c:pt>
                <c:pt idx="450">
                  <c:v>4.1084999999999985</c:v>
                </c:pt>
                <c:pt idx="451">
                  <c:v>4.2824999999999998</c:v>
                </c:pt>
                <c:pt idx="452">
                  <c:v>3.9579999999999997</c:v>
                </c:pt>
                <c:pt idx="453">
                  <c:v>3.9489999999999998</c:v>
                </c:pt>
                <c:pt idx="454">
                  <c:v>4.0539999999999985</c:v>
                </c:pt>
                <c:pt idx="455">
                  <c:v>3.8719999999999977</c:v>
                </c:pt>
                <c:pt idx="456">
                  <c:v>3.7004999999999999</c:v>
                </c:pt>
                <c:pt idx="457">
                  <c:v>4.3879999999999955</c:v>
                </c:pt>
                <c:pt idx="458">
                  <c:v>4.343</c:v>
                </c:pt>
                <c:pt idx="459">
                  <c:v>3.8224999999999967</c:v>
                </c:pt>
                <c:pt idx="460">
                  <c:v>4.0694999999999997</c:v>
                </c:pt>
                <c:pt idx="461">
                  <c:v>4.0910000000000002</c:v>
                </c:pt>
                <c:pt idx="462">
                  <c:v>3.9319999999999977</c:v>
                </c:pt>
                <c:pt idx="463">
                  <c:v>4.4029999999999996</c:v>
                </c:pt>
                <c:pt idx="464">
                  <c:v>4.2705000000000002</c:v>
                </c:pt>
                <c:pt idx="465">
                  <c:v>4.22</c:v>
                </c:pt>
                <c:pt idx="466">
                  <c:v>4.1109999999999856</c:v>
                </c:pt>
                <c:pt idx="467">
                  <c:v>4.3674999999999855</c:v>
                </c:pt>
                <c:pt idx="468">
                  <c:v>4.516</c:v>
                </c:pt>
                <c:pt idx="469">
                  <c:v>4.3289999999999855</c:v>
                </c:pt>
                <c:pt idx="470">
                  <c:v>4.3584990000000001</c:v>
                </c:pt>
                <c:pt idx="471">
                  <c:v>4.0149999999999855</c:v>
                </c:pt>
                <c:pt idx="472">
                  <c:v>3.9024999999999967</c:v>
                </c:pt>
                <c:pt idx="473">
                  <c:v>4.3184999999999985</c:v>
                </c:pt>
                <c:pt idx="474">
                  <c:v>3.9489999999999998</c:v>
                </c:pt>
                <c:pt idx="475">
                  <c:v>4.0374999999999996</c:v>
                </c:pt>
                <c:pt idx="476">
                  <c:v>2.8839999999999999</c:v>
                </c:pt>
                <c:pt idx="477">
                  <c:v>4.6844999999999946</c:v>
                </c:pt>
                <c:pt idx="478">
                  <c:v>4.2729999999999997</c:v>
                </c:pt>
                <c:pt idx="479">
                  <c:v>4.2915000000000001</c:v>
                </c:pt>
                <c:pt idx="480">
                  <c:v>4.9969999999999999</c:v>
                </c:pt>
              </c:numCache>
            </c:numRef>
          </c:yVal>
          <c:smooth val="1"/>
          <c:extLst>
            <c:ext xmlns:c16="http://schemas.microsoft.com/office/drawing/2014/chart" uri="{C3380CC4-5D6E-409C-BE32-E72D297353CC}">
              <c16:uniqueId val="{00000001-DF3D-41B7-9780-45EA9325686C}"/>
            </c:ext>
          </c:extLst>
        </c:ser>
        <c:ser>
          <c:idx val="2"/>
          <c:order val="2"/>
          <c:spPr>
            <a:ln w="12700">
              <a:solidFill>
                <a:schemeClr val="bg1">
                  <a:lumMod val="65000"/>
                </a:schemeClr>
              </a:solidFill>
              <a:prstDash val="solid"/>
            </a:ln>
          </c:spPr>
          <c:marker>
            <c:symbol val="none"/>
          </c:marker>
          <c:xVal>
            <c:numRef>
              <c:f>vzav!$A$1:$A$536</c:f>
              <c:numCache>
                <c:formatCode>General</c:formatCode>
                <c:ptCount val="536"/>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vzav!$D$1:$D$536</c:f>
              <c:numCache>
                <c:formatCode>General</c:formatCode>
                <c:ptCount val="536"/>
                <c:pt idx="0">
                  <c:v>400.76049999999969</c:v>
                </c:pt>
                <c:pt idx="1">
                  <c:v>417.03099999999893</c:v>
                </c:pt>
                <c:pt idx="2">
                  <c:v>422.93400000000003</c:v>
                </c:pt>
                <c:pt idx="3">
                  <c:v>424.79599999999863</c:v>
                </c:pt>
                <c:pt idx="4">
                  <c:v>434.387</c:v>
                </c:pt>
                <c:pt idx="5">
                  <c:v>426.32299999999969</c:v>
                </c:pt>
                <c:pt idx="6">
                  <c:v>412.75450000000001</c:v>
                </c:pt>
                <c:pt idx="7">
                  <c:v>399.40199999999851</c:v>
                </c:pt>
                <c:pt idx="8">
                  <c:v>378.43299999999869</c:v>
                </c:pt>
                <c:pt idx="9">
                  <c:v>354.32499999999999</c:v>
                </c:pt>
                <c:pt idx="10">
                  <c:v>329.44</c:v>
                </c:pt>
                <c:pt idx="11">
                  <c:v>303.89550000000003</c:v>
                </c:pt>
                <c:pt idx="12">
                  <c:v>264.58749999999969</c:v>
                </c:pt>
                <c:pt idx="13">
                  <c:v>230.91850000000002</c:v>
                </c:pt>
                <c:pt idx="14">
                  <c:v>198.762</c:v>
                </c:pt>
                <c:pt idx="15">
                  <c:v>167.56900000000002</c:v>
                </c:pt>
                <c:pt idx="16">
                  <c:v>138.26349999999999</c:v>
                </c:pt>
                <c:pt idx="17">
                  <c:v>107.5385</c:v>
                </c:pt>
                <c:pt idx="18">
                  <c:v>84.523499999999999</c:v>
                </c:pt>
                <c:pt idx="19">
                  <c:v>65.792500000000004</c:v>
                </c:pt>
                <c:pt idx="20">
                  <c:v>46.364999000000005</c:v>
                </c:pt>
                <c:pt idx="21">
                  <c:v>33.111499999999999</c:v>
                </c:pt>
                <c:pt idx="22">
                  <c:v>22.4115</c:v>
                </c:pt>
                <c:pt idx="23">
                  <c:v>16.748499999999876</c:v>
                </c:pt>
                <c:pt idx="24">
                  <c:v>14.122</c:v>
                </c:pt>
                <c:pt idx="25">
                  <c:v>11.957000000000004</c:v>
                </c:pt>
                <c:pt idx="26">
                  <c:v>12.0405</c:v>
                </c:pt>
                <c:pt idx="27">
                  <c:v>11.62</c:v>
                </c:pt>
                <c:pt idx="28">
                  <c:v>11.806000000000004</c:v>
                </c:pt>
                <c:pt idx="29">
                  <c:v>12.525</c:v>
                </c:pt>
                <c:pt idx="30">
                  <c:v>12.783000000000001</c:v>
                </c:pt>
                <c:pt idx="31">
                  <c:v>14.752500000000024</c:v>
                </c:pt>
                <c:pt idx="32">
                  <c:v>16.806000000000001</c:v>
                </c:pt>
                <c:pt idx="33">
                  <c:v>18.198499999999989</c:v>
                </c:pt>
                <c:pt idx="34">
                  <c:v>20.597000000000001</c:v>
                </c:pt>
                <c:pt idx="35">
                  <c:v>23.479500000000002</c:v>
                </c:pt>
                <c:pt idx="36">
                  <c:v>25.291</c:v>
                </c:pt>
                <c:pt idx="37">
                  <c:v>27.608499999999989</c:v>
                </c:pt>
                <c:pt idx="38">
                  <c:v>28.8005</c:v>
                </c:pt>
                <c:pt idx="39">
                  <c:v>34.258500000000012</c:v>
                </c:pt>
                <c:pt idx="40">
                  <c:v>41.382999999999996</c:v>
                </c:pt>
                <c:pt idx="41">
                  <c:v>40.401499999999999</c:v>
                </c:pt>
                <c:pt idx="42">
                  <c:v>45.891000000000005</c:v>
                </c:pt>
                <c:pt idx="43">
                  <c:v>47.775000000000013</c:v>
                </c:pt>
                <c:pt idx="44">
                  <c:v>53.071000000000005</c:v>
                </c:pt>
                <c:pt idx="45">
                  <c:v>54.954499999999996</c:v>
                </c:pt>
                <c:pt idx="46">
                  <c:v>58.749500000000012</c:v>
                </c:pt>
                <c:pt idx="47">
                  <c:v>64.865499999999983</c:v>
                </c:pt>
                <c:pt idx="48">
                  <c:v>70.017500000000027</c:v>
                </c:pt>
                <c:pt idx="49">
                  <c:v>75.675999999999988</c:v>
                </c:pt>
                <c:pt idx="50">
                  <c:v>80.449000000000026</c:v>
                </c:pt>
                <c:pt idx="51">
                  <c:v>86.434500000000227</c:v>
                </c:pt>
                <c:pt idx="52">
                  <c:v>93.584000000000003</c:v>
                </c:pt>
                <c:pt idx="53">
                  <c:v>99.102498999999526</c:v>
                </c:pt>
                <c:pt idx="54">
                  <c:v>105.01300000000002</c:v>
                </c:pt>
                <c:pt idx="55">
                  <c:v>108.3995</c:v>
                </c:pt>
                <c:pt idx="56">
                  <c:v>115.18300000000001</c:v>
                </c:pt>
                <c:pt idx="57">
                  <c:v>124.137</c:v>
                </c:pt>
                <c:pt idx="58">
                  <c:v>134.34</c:v>
                </c:pt>
                <c:pt idx="59">
                  <c:v>137.63049999999998</c:v>
                </c:pt>
                <c:pt idx="60">
                  <c:v>145.51599999999999</c:v>
                </c:pt>
                <c:pt idx="61">
                  <c:v>151.28050000000002</c:v>
                </c:pt>
                <c:pt idx="62">
                  <c:v>160.20349999999999</c:v>
                </c:pt>
                <c:pt idx="63">
                  <c:v>163.15650000000002</c:v>
                </c:pt>
                <c:pt idx="64">
                  <c:v>172.47499999999999</c:v>
                </c:pt>
                <c:pt idx="65">
                  <c:v>176.81949999999998</c:v>
                </c:pt>
                <c:pt idx="66">
                  <c:v>186.5505</c:v>
                </c:pt>
                <c:pt idx="67">
                  <c:v>192.74899999999997</c:v>
                </c:pt>
                <c:pt idx="68">
                  <c:v>200.499</c:v>
                </c:pt>
                <c:pt idx="69">
                  <c:v>209.601</c:v>
                </c:pt>
                <c:pt idx="70">
                  <c:v>218.50050000000002</c:v>
                </c:pt>
                <c:pt idx="71">
                  <c:v>228.066</c:v>
                </c:pt>
                <c:pt idx="72">
                  <c:v>235.60599999999999</c:v>
                </c:pt>
                <c:pt idx="73">
                  <c:v>243.68449999999999</c:v>
                </c:pt>
                <c:pt idx="74">
                  <c:v>253.64249999999998</c:v>
                </c:pt>
                <c:pt idx="75">
                  <c:v>261.91299999999899</c:v>
                </c:pt>
                <c:pt idx="76">
                  <c:v>270.11099999999999</c:v>
                </c:pt>
                <c:pt idx="77">
                  <c:v>282.43049999999869</c:v>
                </c:pt>
                <c:pt idx="78">
                  <c:v>290.32049999999964</c:v>
                </c:pt>
                <c:pt idx="79">
                  <c:v>294.34100000000001</c:v>
                </c:pt>
                <c:pt idx="80">
                  <c:v>301.92899999999821</c:v>
                </c:pt>
                <c:pt idx="81">
                  <c:v>308.3775</c:v>
                </c:pt>
                <c:pt idx="82">
                  <c:v>319.572</c:v>
                </c:pt>
                <c:pt idx="83">
                  <c:v>326.68200000000002</c:v>
                </c:pt>
                <c:pt idx="84">
                  <c:v>326.97250000000003</c:v>
                </c:pt>
                <c:pt idx="85">
                  <c:v>342.91249999999923</c:v>
                </c:pt>
                <c:pt idx="86">
                  <c:v>351.7595</c:v>
                </c:pt>
                <c:pt idx="87">
                  <c:v>356.9425</c:v>
                </c:pt>
                <c:pt idx="88">
                  <c:v>363.22449999999969</c:v>
                </c:pt>
                <c:pt idx="89">
                  <c:v>369.1585</c:v>
                </c:pt>
                <c:pt idx="90">
                  <c:v>377.15600000000001</c:v>
                </c:pt>
                <c:pt idx="91">
                  <c:v>377.60599999999999</c:v>
                </c:pt>
                <c:pt idx="92">
                  <c:v>391.51299999999969</c:v>
                </c:pt>
                <c:pt idx="93">
                  <c:v>398.45149999999899</c:v>
                </c:pt>
                <c:pt idx="94">
                  <c:v>396.27749999999969</c:v>
                </c:pt>
                <c:pt idx="95">
                  <c:v>404.31950000000001</c:v>
                </c:pt>
                <c:pt idx="96">
                  <c:v>410.24299999999999</c:v>
                </c:pt>
                <c:pt idx="97">
                  <c:v>416.34100000000001</c:v>
                </c:pt>
                <c:pt idx="98">
                  <c:v>416.99400000000003</c:v>
                </c:pt>
                <c:pt idx="99">
                  <c:v>427.18</c:v>
                </c:pt>
                <c:pt idx="100">
                  <c:v>433.89799999999963</c:v>
                </c:pt>
                <c:pt idx="101">
                  <c:v>434.63049999999993</c:v>
                </c:pt>
                <c:pt idx="102">
                  <c:v>432.81700000000001</c:v>
                </c:pt>
                <c:pt idx="103">
                  <c:v>445.01649999999893</c:v>
                </c:pt>
                <c:pt idx="104">
                  <c:v>444.13149999999899</c:v>
                </c:pt>
                <c:pt idx="105">
                  <c:v>441.45849999999899</c:v>
                </c:pt>
                <c:pt idx="106">
                  <c:v>445.81349999999969</c:v>
                </c:pt>
                <c:pt idx="107">
                  <c:v>450.45249999999999</c:v>
                </c:pt>
                <c:pt idx="108">
                  <c:v>448.65800000000002</c:v>
                </c:pt>
                <c:pt idx="109">
                  <c:v>451.76149999999899</c:v>
                </c:pt>
                <c:pt idx="110">
                  <c:v>455.54399999999993</c:v>
                </c:pt>
                <c:pt idx="111">
                  <c:v>456.22799999999899</c:v>
                </c:pt>
                <c:pt idx="112">
                  <c:v>456.69299999999993</c:v>
                </c:pt>
                <c:pt idx="113">
                  <c:v>451.24450000000002</c:v>
                </c:pt>
                <c:pt idx="114">
                  <c:v>450.28049999999899</c:v>
                </c:pt>
                <c:pt idx="115">
                  <c:v>450.10649999999993</c:v>
                </c:pt>
                <c:pt idx="116">
                  <c:v>455.61250000000001</c:v>
                </c:pt>
                <c:pt idx="117">
                  <c:v>449.29649999999833</c:v>
                </c:pt>
                <c:pt idx="118">
                  <c:v>450.55099999999999</c:v>
                </c:pt>
                <c:pt idx="119">
                  <c:v>444.06200000000001</c:v>
                </c:pt>
                <c:pt idx="120">
                  <c:v>447.86599999999999</c:v>
                </c:pt>
                <c:pt idx="121">
                  <c:v>448.46099999999899</c:v>
                </c:pt>
                <c:pt idx="122">
                  <c:v>449.62950000000001</c:v>
                </c:pt>
                <c:pt idx="123">
                  <c:v>447.7405</c:v>
                </c:pt>
                <c:pt idx="124">
                  <c:v>445.30250000000001</c:v>
                </c:pt>
                <c:pt idx="125">
                  <c:v>439.81</c:v>
                </c:pt>
                <c:pt idx="126">
                  <c:v>435.32749999999999</c:v>
                </c:pt>
                <c:pt idx="127">
                  <c:v>435.85050000000001</c:v>
                </c:pt>
                <c:pt idx="128">
                  <c:v>432.86500000000001</c:v>
                </c:pt>
                <c:pt idx="129">
                  <c:v>426.06400000000002</c:v>
                </c:pt>
                <c:pt idx="130">
                  <c:v>422.27549999999923</c:v>
                </c:pt>
                <c:pt idx="131">
                  <c:v>418.87849999999969</c:v>
                </c:pt>
                <c:pt idx="132">
                  <c:v>421.53399999999863</c:v>
                </c:pt>
                <c:pt idx="133">
                  <c:v>417.42299999999869</c:v>
                </c:pt>
                <c:pt idx="134">
                  <c:v>411.92799999999869</c:v>
                </c:pt>
                <c:pt idx="135">
                  <c:v>408.21699999999845</c:v>
                </c:pt>
                <c:pt idx="136">
                  <c:v>409.23450000000003</c:v>
                </c:pt>
                <c:pt idx="137">
                  <c:v>401.98499999999899</c:v>
                </c:pt>
                <c:pt idx="138">
                  <c:v>395.97149999999863</c:v>
                </c:pt>
                <c:pt idx="139">
                  <c:v>388.96</c:v>
                </c:pt>
                <c:pt idx="140">
                  <c:v>386.36149999999969</c:v>
                </c:pt>
                <c:pt idx="141">
                  <c:v>383.94799999999969</c:v>
                </c:pt>
                <c:pt idx="142">
                  <c:v>373.10649999999993</c:v>
                </c:pt>
                <c:pt idx="143">
                  <c:v>369.87700000000001</c:v>
                </c:pt>
                <c:pt idx="144">
                  <c:v>366.85550000000001</c:v>
                </c:pt>
                <c:pt idx="145">
                  <c:v>364.47149999999863</c:v>
                </c:pt>
                <c:pt idx="146">
                  <c:v>357.29049999999899</c:v>
                </c:pt>
                <c:pt idx="147">
                  <c:v>357.39550000000003</c:v>
                </c:pt>
                <c:pt idx="148">
                  <c:v>350.47549999999899</c:v>
                </c:pt>
                <c:pt idx="149">
                  <c:v>349.26299999999969</c:v>
                </c:pt>
                <c:pt idx="150">
                  <c:v>343.03599999999869</c:v>
                </c:pt>
                <c:pt idx="151">
                  <c:v>339.21499999999969</c:v>
                </c:pt>
                <c:pt idx="152">
                  <c:v>335.91099999999869</c:v>
                </c:pt>
                <c:pt idx="153">
                  <c:v>327.44799999999969</c:v>
                </c:pt>
                <c:pt idx="154">
                  <c:v>321.62649999999923</c:v>
                </c:pt>
                <c:pt idx="155">
                  <c:v>317.86450000000002</c:v>
                </c:pt>
                <c:pt idx="156">
                  <c:v>313.53649999999863</c:v>
                </c:pt>
                <c:pt idx="157">
                  <c:v>310.34300000000002</c:v>
                </c:pt>
                <c:pt idx="158">
                  <c:v>305.06450000000001</c:v>
                </c:pt>
                <c:pt idx="159">
                  <c:v>299.52499999999969</c:v>
                </c:pt>
                <c:pt idx="160">
                  <c:v>294.00749999999999</c:v>
                </c:pt>
                <c:pt idx="161">
                  <c:v>287.46149999999869</c:v>
                </c:pt>
                <c:pt idx="162">
                  <c:v>285.57400000000001</c:v>
                </c:pt>
                <c:pt idx="163">
                  <c:v>282.32900000000001</c:v>
                </c:pt>
                <c:pt idx="164">
                  <c:v>275.47799999999899</c:v>
                </c:pt>
                <c:pt idx="165">
                  <c:v>268.73249999999899</c:v>
                </c:pt>
                <c:pt idx="166">
                  <c:v>263.38849999999923</c:v>
                </c:pt>
                <c:pt idx="167">
                  <c:v>255.6575</c:v>
                </c:pt>
                <c:pt idx="168">
                  <c:v>252.76399999999998</c:v>
                </c:pt>
                <c:pt idx="169">
                  <c:v>252.49250000000001</c:v>
                </c:pt>
                <c:pt idx="170">
                  <c:v>246.221</c:v>
                </c:pt>
                <c:pt idx="171">
                  <c:v>239.20999999999998</c:v>
                </c:pt>
                <c:pt idx="172">
                  <c:v>233.68900000000002</c:v>
                </c:pt>
                <c:pt idx="173">
                  <c:v>232.02949999999998</c:v>
                </c:pt>
                <c:pt idx="174">
                  <c:v>226.48150000000001</c:v>
                </c:pt>
                <c:pt idx="175">
                  <c:v>225.8545</c:v>
                </c:pt>
                <c:pt idx="176">
                  <c:v>221.94949999999997</c:v>
                </c:pt>
                <c:pt idx="177">
                  <c:v>217.72150000000002</c:v>
                </c:pt>
                <c:pt idx="178">
                  <c:v>215.24899999999997</c:v>
                </c:pt>
                <c:pt idx="179">
                  <c:v>207.11749999999998</c:v>
                </c:pt>
                <c:pt idx="180">
                  <c:v>205.11849999999998</c:v>
                </c:pt>
                <c:pt idx="181">
                  <c:v>204.04649999999998</c:v>
                </c:pt>
                <c:pt idx="182">
                  <c:v>200.81700000000001</c:v>
                </c:pt>
                <c:pt idx="183">
                  <c:v>197.17399999999998</c:v>
                </c:pt>
                <c:pt idx="184">
                  <c:v>197.18300000000002</c:v>
                </c:pt>
                <c:pt idx="185">
                  <c:v>187.0385</c:v>
                </c:pt>
                <c:pt idx="186">
                  <c:v>187.261</c:v>
                </c:pt>
                <c:pt idx="187">
                  <c:v>185.0205</c:v>
                </c:pt>
                <c:pt idx="188">
                  <c:v>180.59700000000001</c:v>
                </c:pt>
                <c:pt idx="189">
                  <c:v>179.56550000000001</c:v>
                </c:pt>
                <c:pt idx="190">
                  <c:v>173.83100000000007</c:v>
                </c:pt>
                <c:pt idx="191">
                  <c:v>170.98400000000001</c:v>
                </c:pt>
                <c:pt idx="192">
                  <c:v>167.96250000000001</c:v>
                </c:pt>
                <c:pt idx="193">
                  <c:v>164.96200000000007</c:v>
                </c:pt>
                <c:pt idx="194">
                  <c:v>165.97200000000001</c:v>
                </c:pt>
                <c:pt idx="195">
                  <c:v>161.28</c:v>
                </c:pt>
                <c:pt idx="196">
                  <c:v>160.178</c:v>
                </c:pt>
                <c:pt idx="197">
                  <c:v>157.3415</c:v>
                </c:pt>
                <c:pt idx="198">
                  <c:v>148.61899999999997</c:v>
                </c:pt>
                <c:pt idx="199">
                  <c:v>147.16850000000002</c:v>
                </c:pt>
                <c:pt idx="200">
                  <c:v>148.934</c:v>
                </c:pt>
                <c:pt idx="201">
                  <c:v>144.22800000000001</c:v>
                </c:pt>
                <c:pt idx="202">
                  <c:v>143.31399999999999</c:v>
                </c:pt>
                <c:pt idx="203">
                  <c:v>141.26049999999998</c:v>
                </c:pt>
                <c:pt idx="204">
                  <c:v>139.155</c:v>
                </c:pt>
                <c:pt idx="205">
                  <c:v>133.9015</c:v>
                </c:pt>
                <c:pt idx="206">
                  <c:v>133.90100000000001</c:v>
                </c:pt>
                <c:pt idx="207">
                  <c:v>132.9820000000006</c:v>
                </c:pt>
                <c:pt idx="208">
                  <c:v>127.92749999999999</c:v>
                </c:pt>
                <c:pt idx="209">
                  <c:v>127.265</c:v>
                </c:pt>
                <c:pt idx="210">
                  <c:v>124.43899999999999</c:v>
                </c:pt>
                <c:pt idx="211">
                  <c:v>122.67349999999998</c:v>
                </c:pt>
                <c:pt idx="212">
                  <c:v>119.8105</c:v>
                </c:pt>
                <c:pt idx="213">
                  <c:v>115.5235</c:v>
                </c:pt>
                <c:pt idx="214">
                  <c:v>114.0275</c:v>
                </c:pt>
                <c:pt idx="215">
                  <c:v>112.01</c:v>
                </c:pt>
                <c:pt idx="216">
                  <c:v>111.84450000000002</c:v>
                </c:pt>
                <c:pt idx="217">
                  <c:v>110.62249999999995</c:v>
                </c:pt>
                <c:pt idx="218">
                  <c:v>106.01649999999999</c:v>
                </c:pt>
                <c:pt idx="219">
                  <c:v>106.929</c:v>
                </c:pt>
                <c:pt idx="220">
                  <c:v>106.99350000000022</c:v>
                </c:pt>
                <c:pt idx="221">
                  <c:v>103.276</c:v>
                </c:pt>
                <c:pt idx="222">
                  <c:v>101.32850000000001</c:v>
                </c:pt>
                <c:pt idx="223">
                  <c:v>97.918999999999997</c:v>
                </c:pt>
                <c:pt idx="224">
                  <c:v>96.577999999999989</c:v>
                </c:pt>
                <c:pt idx="225">
                  <c:v>96.001999999999995</c:v>
                </c:pt>
                <c:pt idx="226">
                  <c:v>94.266999999999996</c:v>
                </c:pt>
                <c:pt idx="227">
                  <c:v>92.77799899999998</c:v>
                </c:pt>
                <c:pt idx="228">
                  <c:v>89.799000000000007</c:v>
                </c:pt>
                <c:pt idx="229">
                  <c:v>86.126999999999981</c:v>
                </c:pt>
                <c:pt idx="230">
                  <c:v>86.96549899999998</c:v>
                </c:pt>
                <c:pt idx="231">
                  <c:v>88.767500000000027</c:v>
                </c:pt>
                <c:pt idx="232">
                  <c:v>83.448499999999996</c:v>
                </c:pt>
                <c:pt idx="233">
                  <c:v>81.629499999999979</c:v>
                </c:pt>
                <c:pt idx="234">
                  <c:v>77.4255</c:v>
                </c:pt>
                <c:pt idx="235">
                  <c:v>77.546499999999995</c:v>
                </c:pt>
                <c:pt idx="236">
                  <c:v>79.424999999999997</c:v>
                </c:pt>
                <c:pt idx="237">
                  <c:v>75.708500000000001</c:v>
                </c:pt>
                <c:pt idx="238">
                  <c:v>64.359499999999983</c:v>
                </c:pt>
                <c:pt idx="239">
                  <c:v>76.357500000000002</c:v>
                </c:pt>
                <c:pt idx="240">
                  <c:v>71.635999999999981</c:v>
                </c:pt>
                <c:pt idx="241">
                  <c:v>70.47</c:v>
                </c:pt>
                <c:pt idx="242">
                  <c:v>69.914998999999995</c:v>
                </c:pt>
                <c:pt idx="243">
                  <c:v>68.599500000000006</c:v>
                </c:pt>
                <c:pt idx="244">
                  <c:v>67.263000000000005</c:v>
                </c:pt>
                <c:pt idx="245">
                  <c:v>65.536000000000001</c:v>
                </c:pt>
                <c:pt idx="246">
                  <c:v>65.272999999999982</c:v>
                </c:pt>
                <c:pt idx="247">
                  <c:v>68.489999999999995</c:v>
                </c:pt>
                <c:pt idx="248">
                  <c:v>73.685999999999979</c:v>
                </c:pt>
                <c:pt idx="249">
                  <c:v>63.713500000000003</c:v>
                </c:pt>
                <c:pt idx="250">
                  <c:v>61.977000000000004</c:v>
                </c:pt>
                <c:pt idx="251">
                  <c:v>59.303999999999995</c:v>
                </c:pt>
                <c:pt idx="252">
                  <c:v>57.488</c:v>
                </c:pt>
                <c:pt idx="253">
                  <c:v>56.051499999999997</c:v>
                </c:pt>
                <c:pt idx="254">
                  <c:v>55.976500000000001</c:v>
                </c:pt>
                <c:pt idx="255">
                  <c:v>54.6875</c:v>
                </c:pt>
                <c:pt idx="256">
                  <c:v>54.164000000000001</c:v>
                </c:pt>
                <c:pt idx="257">
                  <c:v>52.9345</c:v>
                </c:pt>
                <c:pt idx="258">
                  <c:v>53.202000000000012</c:v>
                </c:pt>
                <c:pt idx="259">
                  <c:v>51.337499999999999</c:v>
                </c:pt>
                <c:pt idx="260">
                  <c:v>51.465000000000003</c:v>
                </c:pt>
                <c:pt idx="261">
                  <c:v>48.857999999999997</c:v>
                </c:pt>
                <c:pt idx="262">
                  <c:v>48.733999000000011</c:v>
                </c:pt>
                <c:pt idx="263">
                  <c:v>45.9375</c:v>
                </c:pt>
                <c:pt idx="264">
                  <c:v>45.488</c:v>
                </c:pt>
                <c:pt idx="265">
                  <c:v>42.339999999999996</c:v>
                </c:pt>
                <c:pt idx="266">
                  <c:v>43.209500000000013</c:v>
                </c:pt>
                <c:pt idx="267">
                  <c:v>43.107500000000002</c:v>
                </c:pt>
                <c:pt idx="268">
                  <c:v>43.291000000000011</c:v>
                </c:pt>
                <c:pt idx="269">
                  <c:v>42.27250000000015</c:v>
                </c:pt>
                <c:pt idx="270">
                  <c:v>42.285500000000013</c:v>
                </c:pt>
                <c:pt idx="271">
                  <c:v>38.703500000000012</c:v>
                </c:pt>
                <c:pt idx="272">
                  <c:v>38.137500000000003</c:v>
                </c:pt>
                <c:pt idx="273">
                  <c:v>38.393500000000003</c:v>
                </c:pt>
                <c:pt idx="274">
                  <c:v>37.891000000000005</c:v>
                </c:pt>
                <c:pt idx="275">
                  <c:v>36.486000000000004</c:v>
                </c:pt>
                <c:pt idx="276">
                  <c:v>36.188500000000012</c:v>
                </c:pt>
                <c:pt idx="277">
                  <c:v>35.821000000000005</c:v>
                </c:pt>
                <c:pt idx="278">
                  <c:v>33.781499000000004</c:v>
                </c:pt>
                <c:pt idx="279">
                  <c:v>33.350999999999999</c:v>
                </c:pt>
                <c:pt idx="280">
                  <c:v>32.9495</c:v>
                </c:pt>
                <c:pt idx="281">
                  <c:v>31.02349999999991</c:v>
                </c:pt>
                <c:pt idx="282">
                  <c:v>31.474499999999917</c:v>
                </c:pt>
                <c:pt idx="283">
                  <c:v>31.494999999999987</c:v>
                </c:pt>
                <c:pt idx="284">
                  <c:v>30.273</c:v>
                </c:pt>
                <c:pt idx="285">
                  <c:v>31.017499999999988</c:v>
                </c:pt>
                <c:pt idx="286">
                  <c:v>29.999499999999905</c:v>
                </c:pt>
                <c:pt idx="287">
                  <c:v>28.655000000000001</c:v>
                </c:pt>
                <c:pt idx="288">
                  <c:v>27.1785</c:v>
                </c:pt>
                <c:pt idx="289">
                  <c:v>26.826499999999989</c:v>
                </c:pt>
                <c:pt idx="290">
                  <c:v>26.268499999999868</c:v>
                </c:pt>
                <c:pt idx="291">
                  <c:v>27.333500000000001</c:v>
                </c:pt>
                <c:pt idx="292">
                  <c:v>26.34</c:v>
                </c:pt>
                <c:pt idx="293">
                  <c:v>25.666499999999989</c:v>
                </c:pt>
                <c:pt idx="294">
                  <c:v>25.4</c:v>
                </c:pt>
                <c:pt idx="295">
                  <c:v>23.771999999999988</c:v>
                </c:pt>
                <c:pt idx="296">
                  <c:v>24.068999999999921</c:v>
                </c:pt>
                <c:pt idx="297">
                  <c:v>22.68649999999991</c:v>
                </c:pt>
                <c:pt idx="298">
                  <c:v>24.140499999999989</c:v>
                </c:pt>
                <c:pt idx="299">
                  <c:v>22.52649999999991</c:v>
                </c:pt>
                <c:pt idx="300">
                  <c:v>22.297000000000001</c:v>
                </c:pt>
                <c:pt idx="301">
                  <c:v>22.39</c:v>
                </c:pt>
                <c:pt idx="302">
                  <c:v>21.992499999999875</c:v>
                </c:pt>
                <c:pt idx="303">
                  <c:v>21.440999999999917</c:v>
                </c:pt>
                <c:pt idx="304">
                  <c:v>21.145499999999906</c:v>
                </c:pt>
                <c:pt idx="305">
                  <c:v>21.082999999999906</c:v>
                </c:pt>
                <c:pt idx="306">
                  <c:v>19.969499999999876</c:v>
                </c:pt>
                <c:pt idx="307">
                  <c:v>19.709499999999906</c:v>
                </c:pt>
                <c:pt idx="308">
                  <c:v>19.675000000000001</c:v>
                </c:pt>
                <c:pt idx="309">
                  <c:v>19.403499999999898</c:v>
                </c:pt>
                <c:pt idx="310">
                  <c:v>18.8035</c:v>
                </c:pt>
                <c:pt idx="311">
                  <c:v>18.748499999999876</c:v>
                </c:pt>
                <c:pt idx="312">
                  <c:v>18.138999999999999</c:v>
                </c:pt>
                <c:pt idx="313">
                  <c:v>17.991999999999987</c:v>
                </c:pt>
                <c:pt idx="314">
                  <c:v>18.201499999999989</c:v>
                </c:pt>
                <c:pt idx="315">
                  <c:v>18.701000000000001</c:v>
                </c:pt>
                <c:pt idx="316">
                  <c:v>17.798999999999989</c:v>
                </c:pt>
                <c:pt idx="317">
                  <c:v>15.140500000000001</c:v>
                </c:pt>
                <c:pt idx="318">
                  <c:v>15.9175</c:v>
                </c:pt>
                <c:pt idx="319">
                  <c:v>16.251999999999999</c:v>
                </c:pt>
                <c:pt idx="320">
                  <c:v>15.271000000000001</c:v>
                </c:pt>
                <c:pt idx="321">
                  <c:v>16.385499999999883</c:v>
                </c:pt>
                <c:pt idx="322">
                  <c:v>14.7995</c:v>
                </c:pt>
                <c:pt idx="323">
                  <c:v>14.305000000000026</c:v>
                </c:pt>
                <c:pt idx="324">
                  <c:v>14.188500000000001</c:v>
                </c:pt>
                <c:pt idx="325">
                  <c:v>14.123000000000001</c:v>
                </c:pt>
                <c:pt idx="326">
                  <c:v>14.815000000000024</c:v>
                </c:pt>
                <c:pt idx="327">
                  <c:v>14.548500000000001</c:v>
                </c:pt>
                <c:pt idx="328">
                  <c:v>13.0785</c:v>
                </c:pt>
                <c:pt idx="329">
                  <c:v>13.526</c:v>
                </c:pt>
                <c:pt idx="330">
                  <c:v>13.544500000000001</c:v>
                </c:pt>
                <c:pt idx="331">
                  <c:v>12.873000000000006</c:v>
                </c:pt>
                <c:pt idx="332">
                  <c:v>13.0205</c:v>
                </c:pt>
                <c:pt idx="333">
                  <c:v>12.676</c:v>
                </c:pt>
                <c:pt idx="334">
                  <c:v>11.3415</c:v>
                </c:pt>
                <c:pt idx="335">
                  <c:v>11.762</c:v>
                </c:pt>
                <c:pt idx="336">
                  <c:v>11.337</c:v>
                </c:pt>
                <c:pt idx="337">
                  <c:v>10.701500000000001</c:v>
                </c:pt>
                <c:pt idx="338">
                  <c:v>10.854000000000006</c:v>
                </c:pt>
                <c:pt idx="339">
                  <c:v>11.0265</c:v>
                </c:pt>
                <c:pt idx="340">
                  <c:v>11.297000000000001</c:v>
                </c:pt>
                <c:pt idx="341">
                  <c:v>11.843500000000002</c:v>
                </c:pt>
                <c:pt idx="342">
                  <c:v>10.6745</c:v>
                </c:pt>
                <c:pt idx="343">
                  <c:v>10.7235</c:v>
                </c:pt>
                <c:pt idx="344">
                  <c:v>9.8165000000000067</c:v>
                </c:pt>
                <c:pt idx="345">
                  <c:v>10.551</c:v>
                </c:pt>
                <c:pt idx="346">
                  <c:v>9.7199989999999996</c:v>
                </c:pt>
                <c:pt idx="347">
                  <c:v>10.133999999999999</c:v>
                </c:pt>
                <c:pt idx="348">
                  <c:v>9.6709990000000001</c:v>
                </c:pt>
                <c:pt idx="349">
                  <c:v>9.8870000000000005</c:v>
                </c:pt>
                <c:pt idx="350">
                  <c:v>10.0425</c:v>
                </c:pt>
                <c:pt idx="351">
                  <c:v>9.7229989999999997</c:v>
                </c:pt>
                <c:pt idx="352">
                  <c:v>8.6474989999999998</c:v>
                </c:pt>
                <c:pt idx="353">
                  <c:v>9.1279999999999983</c:v>
                </c:pt>
                <c:pt idx="354">
                  <c:v>9.0945</c:v>
                </c:pt>
                <c:pt idx="355">
                  <c:v>9.1319999999999997</c:v>
                </c:pt>
                <c:pt idx="356">
                  <c:v>8.9330000000000016</c:v>
                </c:pt>
                <c:pt idx="357">
                  <c:v>8.4079990000000002</c:v>
                </c:pt>
                <c:pt idx="358">
                  <c:v>8.7575000000000003</c:v>
                </c:pt>
                <c:pt idx="359">
                  <c:v>8.4685000000000006</c:v>
                </c:pt>
                <c:pt idx="360">
                  <c:v>8.4330000000000016</c:v>
                </c:pt>
                <c:pt idx="361">
                  <c:v>8.5295000000000005</c:v>
                </c:pt>
                <c:pt idx="362">
                  <c:v>7.5404999999999998</c:v>
                </c:pt>
                <c:pt idx="363">
                  <c:v>8.1765000000000008</c:v>
                </c:pt>
                <c:pt idx="364">
                  <c:v>8.5250000000000004</c:v>
                </c:pt>
                <c:pt idx="365">
                  <c:v>7.7494990000000197</c:v>
                </c:pt>
                <c:pt idx="366">
                  <c:v>7.782</c:v>
                </c:pt>
                <c:pt idx="367">
                  <c:v>8.1404990000000002</c:v>
                </c:pt>
                <c:pt idx="368">
                  <c:v>7.7564989999999998</c:v>
                </c:pt>
                <c:pt idx="369">
                  <c:v>8.0385000000000009</c:v>
                </c:pt>
                <c:pt idx="370">
                  <c:v>7.1374999999999975</c:v>
                </c:pt>
                <c:pt idx="371">
                  <c:v>7.4560000000000004</c:v>
                </c:pt>
                <c:pt idx="372">
                  <c:v>7.4130000000000003</c:v>
                </c:pt>
                <c:pt idx="373">
                  <c:v>7.7949999999999955</c:v>
                </c:pt>
                <c:pt idx="374">
                  <c:v>7.3504999999999985</c:v>
                </c:pt>
                <c:pt idx="375">
                  <c:v>7.556</c:v>
                </c:pt>
                <c:pt idx="376">
                  <c:v>7.3724999999999996</c:v>
                </c:pt>
                <c:pt idx="377">
                  <c:v>6.9234999999999998</c:v>
                </c:pt>
                <c:pt idx="378">
                  <c:v>7.117999999999979</c:v>
                </c:pt>
                <c:pt idx="379">
                  <c:v>6.9584999999999999</c:v>
                </c:pt>
                <c:pt idx="380">
                  <c:v>7.3204999999999965</c:v>
                </c:pt>
                <c:pt idx="381">
                  <c:v>7.114999999999978</c:v>
                </c:pt>
                <c:pt idx="382">
                  <c:v>6.133</c:v>
                </c:pt>
                <c:pt idx="383">
                  <c:v>6.056</c:v>
                </c:pt>
                <c:pt idx="384">
                  <c:v>6.4855</c:v>
                </c:pt>
                <c:pt idx="385">
                  <c:v>6.6109999999999856</c:v>
                </c:pt>
                <c:pt idx="386">
                  <c:v>7.1264999999999965</c:v>
                </c:pt>
                <c:pt idx="387">
                  <c:v>5.9809999999999999</c:v>
                </c:pt>
                <c:pt idx="388">
                  <c:v>5.9349999999999996</c:v>
                </c:pt>
                <c:pt idx="389">
                  <c:v>6.2124999999999995</c:v>
                </c:pt>
                <c:pt idx="390">
                  <c:v>5.6744999999999965</c:v>
                </c:pt>
                <c:pt idx="391">
                  <c:v>5.9329999999999998</c:v>
                </c:pt>
                <c:pt idx="392">
                  <c:v>6.2184999999999997</c:v>
                </c:pt>
                <c:pt idx="393">
                  <c:v>6.5124999999999975</c:v>
                </c:pt>
                <c:pt idx="394">
                  <c:v>5.5724999999999998</c:v>
                </c:pt>
                <c:pt idx="395">
                  <c:v>5.7759999999999998</c:v>
                </c:pt>
                <c:pt idx="396">
                  <c:v>5.9630000000000001</c:v>
                </c:pt>
                <c:pt idx="397">
                  <c:v>5.8879999999999955</c:v>
                </c:pt>
                <c:pt idx="398">
                  <c:v>5.423</c:v>
                </c:pt>
                <c:pt idx="399">
                  <c:v>5.5979999999999945</c:v>
                </c:pt>
                <c:pt idx="400">
                  <c:v>6.2565</c:v>
                </c:pt>
                <c:pt idx="401">
                  <c:v>5.4144999999999985</c:v>
                </c:pt>
                <c:pt idx="402">
                  <c:v>5.1849999999999845</c:v>
                </c:pt>
                <c:pt idx="403">
                  <c:v>5.1964999999999995</c:v>
                </c:pt>
                <c:pt idx="404">
                  <c:v>5.9369990000000197</c:v>
                </c:pt>
                <c:pt idx="405">
                  <c:v>5.2389999999999999</c:v>
                </c:pt>
                <c:pt idx="406">
                  <c:v>5.6184999999999965</c:v>
                </c:pt>
                <c:pt idx="407">
                  <c:v>5.8795000000000002</c:v>
                </c:pt>
                <c:pt idx="408">
                  <c:v>5.2839999999999998</c:v>
                </c:pt>
                <c:pt idx="409">
                  <c:v>5.6614999999999975</c:v>
                </c:pt>
                <c:pt idx="410">
                  <c:v>5.2619999999999996</c:v>
                </c:pt>
                <c:pt idx="411">
                  <c:v>5.5524999999999975</c:v>
                </c:pt>
                <c:pt idx="412">
                  <c:v>5.391</c:v>
                </c:pt>
                <c:pt idx="413">
                  <c:v>5.4664999999999999</c:v>
                </c:pt>
                <c:pt idx="414">
                  <c:v>5.5779990000000002</c:v>
                </c:pt>
                <c:pt idx="415">
                  <c:v>5.0654999999999966</c:v>
                </c:pt>
                <c:pt idx="416">
                  <c:v>5.0649999999999809</c:v>
                </c:pt>
                <c:pt idx="417">
                  <c:v>5.512499</c:v>
                </c:pt>
                <c:pt idx="418">
                  <c:v>5.0919999999999996</c:v>
                </c:pt>
                <c:pt idx="419">
                  <c:v>4.9939999999999998</c:v>
                </c:pt>
                <c:pt idx="420">
                  <c:v>5.4915000000000003</c:v>
                </c:pt>
                <c:pt idx="421">
                  <c:v>5.3839999999999995</c:v>
                </c:pt>
                <c:pt idx="422">
                  <c:v>5.4924999999999997</c:v>
                </c:pt>
                <c:pt idx="423">
                  <c:v>5.0979999999999945</c:v>
                </c:pt>
                <c:pt idx="424">
                  <c:v>5.0890000000000004</c:v>
                </c:pt>
                <c:pt idx="425">
                  <c:v>4.9624999999999995</c:v>
                </c:pt>
                <c:pt idx="426">
                  <c:v>4.7865000000000002</c:v>
                </c:pt>
                <c:pt idx="427">
                  <c:v>5.1024999999999965</c:v>
                </c:pt>
                <c:pt idx="428">
                  <c:v>5.7634999999999996</c:v>
                </c:pt>
                <c:pt idx="429">
                  <c:v>4.8759990000000002</c:v>
                </c:pt>
                <c:pt idx="430">
                  <c:v>4.9909999999999997</c:v>
                </c:pt>
                <c:pt idx="431">
                  <c:v>5.7239999999999975</c:v>
                </c:pt>
                <c:pt idx="432">
                  <c:v>6.0134999999999996</c:v>
                </c:pt>
                <c:pt idx="433">
                  <c:v>6.1315</c:v>
                </c:pt>
                <c:pt idx="434">
                  <c:v>5.9195000000000002</c:v>
                </c:pt>
                <c:pt idx="435">
                  <c:v>5.22</c:v>
                </c:pt>
                <c:pt idx="436">
                  <c:v>5.2320000000000002</c:v>
                </c:pt>
                <c:pt idx="437">
                  <c:v>5.5030000000000001</c:v>
                </c:pt>
                <c:pt idx="438">
                  <c:v>5.3474999999999975</c:v>
                </c:pt>
                <c:pt idx="439">
                  <c:v>5.5789999999999997</c:v>
                </c:pt>
                <c:pt idx="440">
                  <c:v>5.3689999999999856</c:v>
                </c:pt>
                <c:pt idx="441">
                  <c:v>5.2595000000000001</c:v>
                </c:pt>
                <c:pt idx="442">
                  <c:v>5.2554999999999996</c:v>
                </c:pt>
                <c:pt idx="443">
                  <c:v>5.4849990000000002</c:v>
                </c:pt>
                <c:pt idx="444">
                  <c:v>4.2124999999999995</c:v>
                </c:pt>
                <c:pt idx="445">
                  <c:v>5.2690000000000001</c:v>
                </c:pt>
                <c:pt idx="446">
                  <c:v>5.3539999999999965</c:v>
                </c:pt>
                <c:pt idx="447">
                  <c:v>5.5774999999999997</c:v>
                </c:pt>
                <c:pt idx="448">
                  <c:v>5.3449999999999855</c:v>
                </c:pt>
                <c:pt idx="449">
                  <c:v>5.3599990000000002</c:v>
                </c:pt>
                <c:pt idx="450">
                  <c:v>5.5884999999999998</c:v>
                </c:pt>
                <c:pt idx="451">
                  <c:v>5.7664999999999997</c:v>
                </c:pt>
                <c:pt idx="452">
                  <c:v>5.6619999999999955</c:v>
                </c:pt>
                <c:pt idx="453">
                  <c:v>6.2139999999999995</c:v>
                </c:pt>
                <c:pt idx="454">
                  <c:v>6.1614999999999975</c:v>
                </c:pt>
                <c:pt idx="455">
                  <c:v>6.008</c:v>
                </c:pt>
                <c:pt idx="456">
                  <c:v>5.4624999999999995</c:v>
                </c:pt>
                <c:pt idx="457">
                  <c:v>5.5919999999999996</c:v>
                </c:pt>
                <c:pt idx="458">
                  <c:v>5.5244999999999855</c:v>
                </c:pt>
                <c:pt idx="459">
                  <c:v>5.2614999999999998</c:v>
                </c:pt>
                <c:pt idx="460">
                  <c:v>5.9154999999999998</c:v>
                </c:pt>
                <c:pt idx="461">
                  <c:v>4.9429999999999996</c:v>
                </c:pt>
                <c:pt idx="462">
                  <c:v>5.1769999999999996</c:v>
                </c:pt>
                <c:pt idx="463">
                  <c:v>6.2484999999999999</c:v>
                </c:pt>
                <c:pt idx="464">
                  <c:v>6.0979999999999945</c:v>
                </c:pt>
                <c:pt idx="465">
                  <c:v>6.4039999999999999</c:v>
                </c:pt>
                <c:pt idx="466">
                  <c:v>6.0009990000000002</c:v>
                </c:pt>
                <c:pt idx="467">
                  <c:v>6.121499</c:v>
                </c:pt>
                <c:pt idx="468">
                  <c:v>5.9375</c:v>
                </c:pt>
                <c:pt idx="469">
                  <c:v>5.8034999999999997</c:v>
                </c:pt>
                <c:pt idx="470">
                  <c:v>5.5104999999999995</c:v>
                </c:pt>
                <c:pt idx="471">
                  <c:v>6.26</c:v>
                </c:pt>
                <c:pt idx="472">
                  <c:v>6.1944999999999855</c:v>
                </c:pt>
                <c:pt idx="473">
                  <c:v>6.4779999999999998</c:v>
                </c:pt>
                <c:pt idx="474">
                  <c:v>6.5854999999999997</c:v>
                </c:pt>
                <c:pt idx="475">
                  <c:v>5.9450000000000003</c:v>
                </c:pt>
                <c:pt idx="476">
                  <c:v>6.4870000000000001</c:v>
                </c:pt>
                <c:pt idx="477">
                  <c:v>6.6204999999999945</c:v>
                </c:pt>
                <c:pt idx="478">
                  <c:v>6.0149999999999855</c:v>
                </c:pt>
                <c:pt idx="479">
                  <c:v>5.1890000000000001</c:v>
                </c:pt>
                <c:pt idx="480">
                  <c:v>6.9930000000000003</c:v>
                </c:pt>
              </c:numCache>
            </c:numRef>
          </c:yVal>
          <c:smooth val="1"/>
          <c:extLst>
            <c:ext xmlns:c16="http://schemas.microsoft.com/office/drawing/2014/chart" uri="{C3380CC4-5D6E-409C-BE32-E72D297353CC}">
              <c16:uniqueId val="{00000002-DF3D-41B7-9780-45EA9325686C}"/>
            </c:ext>
          </c:extLst>
        </c:ser>
        <c:ser>
          <c:idx val="3"/>
          <c:order val="3"/>
          <c:spPr>
            <a:ln w="12700">
              <a:solidFill>
                <a:srgbClr val="00FFFF"/>
              </a:solidFill>
              <a:prstDash val="solid"/>
            </a:ln>
          </c:spPr>
          <c:marker>
            <c:symbol val="none"/>
          </c:marker>
          <c:xVal>
            <c:numRef>
              <c:f>vzav!$A$1:$A$536</c:f>
              <c:numCache>
                <c:formatCode>General</c:formatCode>
                <c:ptCount val="536"/>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vzav!$E$1:$E$536</c:f>
              <c:numCache>
                <c:formatCode>General</c:formatCode>
                <c:ptCount val="536"/>
                <c:pt idx="0">
                  <c:v>600.30099899999948</c:v>
                </c:pt>
                <c:pt idx="1">
                  <c:v>617.69850000000054</c:v>
                </c:pt>
                <c:pt idx="2">
                  <c:v>637.81449999999938</c:v>
                </c:pt>
                <c:pt idx="3">
                  <c:v>645.303</c:v>
                </c:pt>
                <c:pt idx="4">
                  <c:v>647.2115</c:v>
                </c:pt>
                <c:pt idx="5">
                  <c:v>637.57350000000054</c:v>
                </c:pt>
                <c:pt idx="6">
                  <c:v>624.40099999999939</c:v>
                </c:pt>
                <c:pt idx="7">
                  <c:v>611.59349899999995</c:v>
                </c:pt>
                <c:pt idx="8">
                  <c:v>581.76049999999998</c:v>
                </c:pt>
                <c:pt idx="9">
                  <c:v>549.06349999999998</c:v>
                </c:pt>
                <c:pt idx="10">
                  <c:v>509.3075</c:v>
                </c:pt>
                <c:pt idx="11">
                  <c:v>459.04300000000001</c:v>
                </c:pt>
                <c:pt idx="12">
                  <c:v>409.38249999999999</c:v>
                </c:pt>
                <c:pt idx="13">
                  <c:v>356.97449999999969</c:v>
                </c:pt>
                <c:pt idx="14">
                  <c:v>304.65350000000001</c:v>
                </c:pt>
                <c:pt idx="15">
                  <c:v>255.09050000000002</c:v>
                </c:pt>
                <c:pt idx="16">
                  <c:v>206.995</c:v>
                </c:pt>
                <c:pt idx="17">
                  <c:v>159.417</c:v>
                </c:pt>
                <c:pt idx="18">
                  <c:v>125.45750000000002</c:v>
                </c:pt>
                <c:pt idx="19">
                  <c:v>95.147499999999994</c:v>
                </c:pt>
                <c:pt idx="20">
                  <c:v>69.412000000000006</c:v>
                </c:pt>
                <c:pt idx="21">
                  <c:v>46.665500000000172</c:v>
                </c:pt>
                <c:pt idx="22">
                  <c:v>32.922000000000011</c:v>
                </c:pt>
                <c:pt idx="23">
                  <c:v>24.565499999999879</c:v>
                </c:pt>
                <c:pt idx="24">
                  <c:v>18.327999999999999</c:v>
                </c:pt>
                <c:pt idx="25">
                  <c:v>16.033000000000001</c:v>
                </c:pt>
                <c:pt idx="26">
                  <c:v>13.609500000000002</c:v>
                </c:pt>
                <c:pt idx="27">
                  <c:v>14.204500000000001</c:v>
                </c:pt>
                <c:pt idx="28">
                  <c:v>14.683</c:v>
                </c:pt>
                <c:pt idx="29">
                  <c:v>15.0465</c:v>
                </c:pt>
                <c:pt idx="30">
                  <c:v>16.857500000000005</c:v>
                </c:pt>
                <c:pt idx="31">
                  <c:v>17.535499999999917</c:v>
                </c:pt>
                <c:pt idx="32">
                  <c:v>18.545499999999887</c:v>
                </c:pt>
                <c:pt idx="33">
                  <c:v>19.443999999999921</c:v>
                </c:pt>
                <c:pt idx="34">
                  <c:v>21.329000000000001</c:v>
                </c:pt>
                <c:pt idx="35">
                  <c:v>23.202499999999883</c:v>
                </c:pt>
                <c:pt idx="36">
                  <c:v>26.77</c:v>
                </c:pt>
                <c:pt idx="37">
                  <c:v>28.797999999999988</c:v>
                </c:pt>
                <c:pt idx="38">
                  <c:v>30.824000000000005</c:v>
                </c:pt>
                <c:pt idx="39">
                  <c:v>33.827000000000005</c:v>
                </c:pt>
                <c:pt idx="40">
                  <c:v>35.879000000000005</c:v>
                </c:pt>
                <c:pt idx="41">
                  <c:v>40.682500000000012</c:v>
                </c:pt>
                <c:pt idx="42">
                  <c:v>43.411999999999999</c:v>
                </c:pt>
                <c:pt idx="43">
                  <c:v>47.516500000000001</c:v>
                </c:pt>
                <c:pt idx="44">
                  <c:v>51.880499999999998</c:v>
                </c:pt>
                <c:pt idx="45">
                  <c:v>55.405000000000001</c:v>
                </c:pt>
                <c:pt idx="46">
                  <c:v>59.045500000000011</c:v>
                </c:pt>
                <c:pt idx="47">
                  <c:v>65.96549899999998</c:v>
                </c:pt>
                <c:pt idx="48">
                  <c:v>68.263000000000005</c:v>
                </c:pt>
                <c:pt idx="49">
                  <c:v>73.489498999999981</c:v>
                </c:pt>
                <c:pt idx="50">
                  <c:v>76.896000000000001</c:v>
                </c:pt>
                <c:pt idx="51">
                  <c:v>84.120999999999981</c:v>
                </c:pt>
                <c:pt idx="52">
                  <c:v>89.373499999999979</c:v>
                </c:pt>
                <c:pt idx="53">
                  <c:v>93.087500000000006</c:v>
                </c:pt>
                <c:pt idx="54">
                  <c:v>99.724000000000004</c:v>
                </c:pt>
                <c:pt idx="55">
                  <c:v>103.4670000000003</c:v>
                </c:pt>
                <c:pt idx="56">
                  <c:v>111.9355</c:v>
                </c:pt>
                <c:pt idx="57">
                  <c:v>116.405</c:v>
                </c:pt>
                <c:pt idx="58">
                  <c:v>125.3215</c:v>
                </c:pt>
                <c:pt idx="59">
                  <c:v>130.53</c:v>
                </c:pt>
                <c:pt idx="60">
                  <c:v>137.10299999999998</c:v>
                </c:pt>
                <c:pt idx="61">
                  <c:v>143.79</c:v>
                </c:pt>
                <c:pt idx="62">
                  <c:v>149.82500000000007</c:v>
                </c:pt>
                <c:pt idx="63">
                  <c:v>158.86250000000001</c:v>
                </c:pt>
                <c:pt idx="64">
                  <c:v>163.91649999999998</c:v>
                </c:pt>
                <c:pt idx="65">
                  <c:v>169.92450000000002</c:v>
                </c:pt>
                <c:pt idx="66">
                  <c:v>179.959</c:v>
                </c:pt>
                <c:pt idx="67">
                  <c:v>185.60850000000002</c:v>
                </c:pt>
                <c:pt idx="68">
                  <c:v>192.84200000000001</c:v>
                </c:pt>
                <c:pt idx="69">
                  <c:v>199.50050000000002</c:v>
                </c:pt>
                <c:pt idx="70">
                  <c:v>205.47650000000002</c:v>
                </c:pt>
                <c:pt idx="71">
                  <c:v>215.32600000000059</c:v>
                </c:pt>
                <c:pt idx="72">
                  <c:v>223.874</c:v>
                </c:pt>
                <c:pt idx="73">
                  <c:v>230.53</c:v>
                </c:pt>
                <c:pt idx="74">
                  <c:v>236.00300000000001</c:v>
                </c:pt>
                <c:pt idx="75">
                  <c:v>246.88200000000072</c:v>
                </c:pt>
                <c:pt idx="76">
                  <c:v>255.5025</c:v>
                </c:pt>
                <c:pt idx="77">
                  <c:v>261.97000000000003</c:v>
                </c:pt>
                <c:pt idx="78">
                  <c:v>271.04349999999999</c:v>
                </c:pt>
                <c:pt idx="79">
                  <c:v>280.52549999999923</c:v>
                </c:pt>
                <c:pt idx="80">
                  <c:v>283.79199999999821</c:v>
                </c:pt>
                <c:pt idx="81">
                  <c:v>295.02099999999899</c:v>
                </c:pt>
                <c:pt idx="82">
                  <c:v>310.38299999999964</c:v>
                </c:pt>
                <c:pt idx="83">
                  <c:v>307.62150000000003</c:v>
                </c:pt>
                <c:pt idx="84">
                  <c:v>311.6275</c:v>
                </c:pt>
                <c:pt idx="85">
                  <c:v>321.892</c:v>
                </c:pt>
                <c:pt idx="86">
                  <c:v>330.39149999999893</c:v>
                </c:pt>
                <c:pt idx="87">
                  <c:v>337.54649999999964</c:v>
                </c:pt>
                <c:pt idx="88">
                  <c:v>346.81700000000001</c:v>
                </c:pt>
                <c:pt idx="89">
                  <c:v>346.06900000000002</c:v>
                </c:pt>
                <c:pt idx="90">
                  <c:v>357.45899899999893</c:v>
                </c:pt>
                <c:pt idx="91">
                  <c:v>366.87</c:v>
                </c:pt>
                <c:pt idx="92">
                  <c:v>368.04</c:v>
                </c:pt>
                <c:pt idx="93">
                  <c:v>373.86500000000001</c:v>
                </c:pt>
                <c:pt idx="94">
                  <c:v>382.49099999999851</c:v>
                </c:pt>
                <c:pt idx="95">
                  <c:v>380.74250000000001</c:v>
                </c:pt>
                <c:pt idx="96">
                  <c:v>389.1585</c:v>
                </c:pt>
                <c:pt idx="97">
                  <c:v>400.12349999999969</c:v>
                </c:pt>
                <c:pt idx="98">
                  <c:v>393.26099999999963</c:v>
                </c:pt>
                <c:pt idx="99">
                  <c:v>398.47949999999969</c:v>
                </c:pt>
                <c:pt idx="100">
                  <c:v>401.29700000000003</c:v>
                </c:pt>
                <c:pt idx="101">
                  <c:v>409.77099999999899</c:v>
                </c:pt>
                <c:pt idx="102">
                  <c:v>408.1395</c:v>
                </c:pt>
                <c:pt idx="103">
                  <c:v>417.70249999999999</c:v>
                </c:pt>
                <c:pt idx="104">
                  <c:v>419.84699999999964</c:v>
                </c:pt>
                <c:pt idx="105">
                  <c:v>424.07149999999899</c:v>
                </c:pt>
                <c:pt idx="106">
                  <c:v>422.33649999999869</c:v>
                </c:pt>
                <c:pt idx="107">
                  <c:v>425.68049999999999</c:v>
                </c:pt>
                <c:pt idx="108">
                  <c:v>426.185</c:v>
                </c:pt>
                <c:pt idx="109">
                  <c:v>430.31950000000001</c:v>
                </c:pt>
                <c:pt idx="110">
                  <c:v>425.74450000000002</c:v>
                </c:pt>
                <c:pt idx="111">
                  <c:v>426.21899999999869</c:v>
                </c:pt>
                <c:pt idx="112">
                  <c:v>434.42699999999815</c:v>
                </c:pt>
                <c:pt idx="113">
                  <c:v>428.12099999999964</c:v>
                </c:pt>
                <c:pt idx="114">
                  <c:v>425.93349999999839</c:v>
                </c:pt>
                <c:pt idx="115">
                  <c:v>428.42699999999815</c:v>
                </c:pt>
                <c:pt idx="116">
                  <c:v>426.07649999999899</c:v>
                </c:pt>
                <c:pt idx="117">
                  <c:v>426.904</c:v>
                </c:pt>
                <c:pt idx="118">
                  <c:v>429.28250000000003</c:v>
                </c:pt>
                <c:pt idx="119">
                  <c:v>424.33199999999869</c:v>
                </c:pt>
                <c:pt idx="120">
                  <c:v>422.01299999999969</c:v>
                </c:pt>
                <c:pt idx="121">
                  <c:v>418.24149999999969</c:v>
                </c:pt>
                <c:pt idx="122">
                  <c:v>423.65499999999997</c:v>
                </c:pt>
                <c:pt idx="123">
                  <c:v>422.24450000000002</c:v>
                </c:pt>
                <c:pt idx="124">
                  <c:v>416.47849999999869</c:v>
                </c:pt>
                <c:pt idx="125">
                  <c:v>411.57349999999963</c:v>
                </c:pt>
                <c:pt idx="126">
                  <c:v>411.85950000000008</c:v>
                </c:pt>
                <c:pt idx="127">
                  <c:v>409.99549999999869</c:v>
                </c:pt>
                <c:pt idx="128">
                  <c:v>410.60950000000008</c:v>
                </c:pt>
                <c:pt idx="129">
                  <c:v>404.35199999999969</c:v>
                </c:pt>
                <c:pt idx="130">
                  <c:v>399.53549999999899</c:v>
                </c:pt>
                <c:pt idx="131">
                  <c:v>394.95</c:v>
                </c:pt>
                <c:pt idx="132">
                  <c:v>393.58349999999899</c:v>
                </c:pt>
                <c:pt idx="133">
                  <c:v>392.00850000000003</c:v>
                </c:pt>
                <c:pt idx="134">
                  <c:v>385.46799999999899</c:v>
                </c:pt>
                <c:pt idx="135">
                  <c:v>382.36450000000002</c:v>
                </c:pt>
                <c:pt idx="136">
                  <c:v>383.3125</c:v>
                </c:pt>
                <c:pt idx="137">
                  <c:v>379.63900000000001</c:v>
                </c:pt>
                <c:pt idx="138">
                  <c:v>373.90999999999963</c:v>
                </c:pt>
                <c:pt idx="139">
                  <c:v>374.59049999999894</c:v>
                </c:pt>
                <c:pt idx="140">
                  <c:v>373.834</c:v>
                </c:pt>
                <c:pt idx="141">
                  <c:v>361.64249999999998</c:v>
                </c:pt>
                <c:pt idx="142">
                  <c:v>354.98699999999826</c:v>
                </c:pt>
                <c:pt idx="143">
                  <c:v>351.29899999999827</c:v>
                </c:pt>
                <c:pt idx="144">
                  <c:v>350.25749999999999</c:v>
                </c:pt>
                <c:pt idx="145">
                  <c:v>346.96099999999899</c:v>
                </c:pt>
                <c:pt idx="146">
                  <c:v>339.08049999999969</c:v>
                </c:pt>
                <c:pt idx="147">
                  <c:v>334.93499999999869</c:v>
                </c:pt>
                <c:pt idx="148">
                  <c:v>336.79099999999869</c:v>
                </c:pt>
                <c:pt idx="149">
                  <c:v>329.16300000000001</c:v>
                </c:pt>
                <c:pt idx="150">
                  <c:v>326.68700000000001</c:v>
                </c:pt>
                <c:pt idx="151">
                  <c:v>321.89249999999993</c:v>
                </c:pt>
                <c:pt idx="152">
                  <c:v>317.72449999999969</c:v>
                </c:pt>
                <c:pt idx="153">
                  <c:v>315.63799999999969</c:v>
                </c:pt>
                <c:pt idx="154">
                  <c:v>308.36799999999999</c:v>
                </c:pt>
                <c:pt idx="155">
                  <c:v>299.06950000000001</c:v>
                </c:pt>
                <c:pt idx="156">
                  <c:v>297.64400000000154</c:v>
                </c:pt>
                <c:pt idx="157">
                  <c:v>290.69799999999969</c:v>
                </c:pt>
                <c:pt idx="158">
                  <c:v>289.40199999999851</c:v>
                </c:pt>
                <c:pt idx="159">
                  <c:v>284.75400000000002</c:v>
                </c:pt>
                <c:pt idx="160">
                  <c:v>280.37049999999999</c:v>
                </c:pt>
                <c:pt idx="161">
                  <c:v>273.25649999999899</c:v>
                </c:pt>
                <c:pt idx="162">
                  <c:v>268.4364999999982</c:v>
                </c:pt>
                <c:pt idx="163">
                  <c:v>267.01649999999893</c:v>
                </c:pt>
                <c:pt idx="164">
                  <c:v>262.06349999999969</c:v>
                </c:pt>
                <c:pt idx="165">
                  <c:v>255.78750000000002</c:v>
                </c:pt>
                <c:pt idx="166">
                  <c:v>251.33150000000001</c:v>
                </c:pt>
                <c:pt idx="167">
                  <c:v>248.18900000000002</c:v>
                </c:pt>
                <c:pt idx="168">
                  <c:v>239.411</c:v>
                </c:pt>
                <c:pt idx="169">
                  <c:v>234.69200000000001</c:v>
                </c:pt>
                <c:pt idx="170">
                  <c:v>229.16449999999998</c:v>
                </c:pt>
                <c:pt idx="171">
                  <c:v>227.53800000000001</c:v>
                </c:pt>
                <c:pt idx="172">
                  <c:v>224.64099999999999</c:v>
                </c:pt>
                <c:pt idx="173">
                  <c:v>223.42350000000002</c:v>
                </c:pt>
                <c:pt idx="174">
                  <c:v>218.00150000000002</c:v>
                </c:pt>
                <c:pt idx="175">
                  <c:v>211.5325</c:v>
                </c:pt>
                <c:pt idx="176">
                  <c:v>208.26399999999998</c:v>
                </c:pt>
                <c:pt idx="177">
                  <c:v>204.11599999999999</c:v>
                </c:pt>
                <c:pt idx="178">
                  <c:v>199.30800000000059</c:v>
                </c:pt>
                <c:pt idx="179">
                  <c:v>195.61399999999998</c:v>
                </c:pt>
                <c:pt idx="180">
                  <c:v>190.84300000000002</c:v>
                </c:pt>
                <c:pt idx="181">
                  <c:v>192.55100000000004</c:v>
                </c:pt>
                <c:pt idx="182">
                  <c:v>190.08450000000002</c:v>
                </c:pt>
                <c:pt idx="183">
                  <c:v>186.64499999999998</c:v>
                </c:pt>
                <c:pt idx="184">
                  <c:v>184.0275</c:v>
                </c:pt>
                <c:pt idx="185">
                  <c:v>178.6925</c:v>
                </c:pt>
                <c:pt idx="186">
                  <c:v>180.21099999999998</c:v>
                </c:pt>
                <c:pt idx="187">
                  <c:v>175.52700000000004</c:v>
                </c:pt>
                <c:pt idx="188">
                  <c:v>173.5675</c:v>
                </c:pt>
                <c:pt idx="189">
                  <c:v>170.43</c:v>
                </c:pt>
                <c:pt idx="190">
                  <c:v>165.82900000000001</c:v>
                </c:pt>
                <c:pt idx="191">
                  <c:v>160.899</c:v>
                </c:pt>
                <c:pt idx="192">
                  <c:v>160.17299999999997</c:v>
                </c:pt>
                <c:pt idx="193">
                  <c:v>159.08450000000002</c:v>
                </c:pt>
                <c:pt idx="194">
                  <c:v>159.101</c:v>
                </c:pt>
                <c:pt idx="195">
                  <c:v>154.27249999999998</c:v>
                </c:pt>
                <c:pt idx="196">
                  <c:v>149.28949999999998</c:v>
                </c:pt>
                <c:pt idx="197">
                  <c:v>146.88500000000047</c:v>
                </c:pt>
                <c:pt idx="198">
                  <c:v>145.39250000000001</c:v>
                </c:pt>
                <c:pt idx="199">
                  <c:v>145.36850000000001</c:v>
                </c:pt>
                <c:pt idx="200">
                  <c:v>141.64599999999999</c:v>
                </c:pt>
                <c:pt idx="201">
                  <c:v>137.14299999999997</c:v>
                </c:pt>
                <c:pt idx="202">
                  <c:v>137.12949999999998</c:v>
                </c:pt>
                <c:pt idx="203">
                  <c:v>133.30100000000004</c:v>
                </c:pt>
                <c:pt idx="204">
                  <c:v>131.22</c:v>
                </c:pt>
                <c:pt idx="205">
                  <c:v>128.96700000000001</c:v>
                </c:pt>
                <c:pt idx="206">
                  <c:v>125.32550000000001</c:v>
                </c:pt>
                <c:pt idx="207">
                  <c:v>123.9785</c:v>
                </c:pt>
                <c:pt idx="208">
                  <c:v>122.82199999999999</c:v>
                </c:pt>
                <c:pt idx="209">
                  <c:v>121.06100000000002</c:v>
                </c:pt>
                <c:pt idx="210">
                  <c:v>118.11799999999999</c:v>
                </c:pt>
                <c:pt idx="211">
                  <c:v>114.535</c:v>
                </c:pt>
                <c:pt idx="212">
                  <c:v>115.84150000000002</c:v>
                </c:pt>
                <c:pt idx="213">
                  <c:v>112.7385</c:v>
                </c:pt>
                <c:pt idx="214">
                  <c:v>110.58199999999999</c:v>
                </c:pt>
                <c:pt idx="215">
                  <c:v>107.977</c:v>
                </c:pt>
                <c:pt idx="216">
                  <c:v>105.932</c:v>
                </c:pt>
                <c:pt idx="217">
                  <c:v>104.905</c:v>
                </c:pt>
                <c:pt idx="218">
                  <c:v>104.61</c:v>
                </c:pt>
                <c:pt idx="219">
                  <c:v>101.8535</c:v>
                </c:pt>
                <c:pt idx="220">
                  <c:v>102.238</c:v>
                </c:pt>
                <c:pt idx="221">
                  <c:v>97.889499999999998</c:v>
                </c:pt>
                <c:pt idx="222">
                  <c:v>95.727000000000004</c:v>
                </c:pt>
                <c:pt idx="223">
                  <c:v>93.870999999999981</c:v>
                </c:pt>
                <c:pt idx="224">
                  <c:v>90.61999999999999</c:v>
                </c:pt>
                <c:pt idx="225">
                  <c:v>90.392499999999998</c:v>
                </c:pt>
                <c:pt idx="226">
                  <c:v>86.759998999999979</c:v>
                </c:pt>
                <c:pt idx="227">
                  <c:v>86.326499999999982</c:v>
                </c:pt>
                <c:pt idx="228">
                  <c:v>87.962500000000006</c:v>
                </c:pt>
                <c:pt idx="229">
                  <c:v>84.385499999999979</c:v>
                </c:pt>
                <c:pt idx="230">
                  <c:v>86.652998999999497</c:v>
                </c:pt>
                <c:pt idx="231">
                  <c:v>82.869500000000002</c:v>
                </c:pt>
                <c:pt idx="232">
                  <c:v>80.964000000000027</c:v>
                </c:pt>
                <c:pt idx="233">
                  <c:v>80.17699899999954</c:v>
                </c:pt>
                <c:pt idx="234">
                  <c:v>77.420998999999981</c:v>
                </c:pt>
                <c:pt idx="235">
                  <c:v>77.632999999999981</c:v>
                </c:pt>
                <c:pt idx="236">
                  <c:v>75.155999999999949</c:v>
                </c:pt>
                <c:pt idx="237">
                  <c:v>71.85199999999999</c:v>
                </c:pt>
                <c:pt idx="238">
                  <c:v>73.864999999999995</c:v>
                </c:pt>
                <c:pt idx="239">
                  <c:v>72.539000000000001</c:v>
                </c:pt>
                <c:pt idx="240">
                  <c:v>70.738499000000004</c:v>
                </c:pt>
                <c:pt idx="241">
                  <c:v>68.626498999999569</c:v>
                </c:pt>
                <c:pt idx="242">
                  <c:v>67.173499999999919</c:v>
                </c:pt>
                <c:pt idx="243">
                  <c:v>65.927498999999983</c:v>
                </c:pt>
                <c:pt idx="244">
                  <c:v>66.069500000000005</c:v>
                </c:pt>
                <c:pt idx="245">
                  <c:v>65.007999999999996</c:v>
                </c:pt>
                <c:pt idx="246">
                  <c:v>61.105000000000011</c:v>
                </c:pt>
                <c:pt idx="247">
                  <c:v>60.467000000000006</c:v>
                </c:pt>
                <c:pt idx="248">
                  <c:v>61.395500000000013</c:v>
                </c:pt>
                <c:pt idx="249">
                  <c:v>60.427</c:v>
                </c:pt>
                <c:pt idx="250">
                  <c:v>56.392500000000013</c:v>
                </c:pt>
                <c:pt idx="251">
                  <c:v>57.218000000000011</c:v>
                </c:pt>
                <c:pt idx="252">
                  <c:v>56.857499999999995</c:v>
                </c:pt>
                <c:pt idx="253">
                  <c:v>55.591500000000003</c:v>
                </c:pt>
                <c:pt idx="254">
                  <c:v>54.159499000000004</c:v>
                </c:pt>
                <c:pt idx="255">
                  <c:v>52.013000000000005</c:v>
                </c:pt>
                <c:pt idx="256">
                  <c:v>52.186</c:v>
                </c:pt>
                <c:pt idx="257">
                  <c:v>50.991</c:v>
                </c:pt>
                <c:pt idx="258">
                  <c:v>47.806000000000004</c:v>
                </c:pt>
                <c:pt idx="259">
                  <c:v>48.284000000000006</c:v>
                </c:pt>
                <c:pt idx="260">
                  <c:v>48.869</c:v>
                </c:pt>
                <c:pt idx="261">
                  <c:v>48.974000000000004</c:v>
                </c:pt>
                <c:pt idx="262">
                  <c:v>45.688500000000012</c:v>
                </c:pt>
                <c:pt idx="263">
                  <c:v>45.025499000000003</c:v>
                </c:pt>
                <c:pt idx="264">
                  <c:v>44.111000000000004</c:v>
                </c:pt>
                <c:pt idx="265">
                  <c:v>43.967000000000006</c:v>
                </c:pt>
                <c:pt idx="266">
                  <c:v>40.977999000000004</c:v>
                </c:pt>
                <c:pt idx="267">
                  <c:v>41.747</c:v>
                </c:pt>
                <c:pt idx="268">
                  <c:v>42.20550000000015</c:v>
                </c:pt>
                <c:pt idx="269">
                  <c:v>40.744500000000002</c:v>
                </c:pt>
                <c:pt idx="270">
                  <c:v>39.639500000000012</c:v>
                </c:pt>
                <c:pt idx="271">
                  <c:v>39.143000000000001</c:v>
                </c:pt>
                <c:pt idx="272">
                  <c:v>38.141000000000005</c:v>
                </c:pt>
                <c:pt idx="273">
                  <c:v>37.069500000000012</c:v>
                </c:pt>
                <c:pt idx="274">
                  <c:v>37.305500000000002</c:v>
                </c:pt>
                <c:pt idx="275">
                  <c:v>35.641500000000001</c:v>
                </c:pt>
                <c:pt idx="276">
                  <c:v>34.438500000000012</c:v>
                </c:pt>
                <c:pt idx="277">
                  <c:v>33.800999999999995</c:v>
                </c:pt>
                <c:pt idx="278">
                  <c:v>34.152000000000001</c:v>
                </c:pt>
                <c:pt idx="279">
                  <c:v>35.386499999999998</c:v>
                </c:pt>
                <c:pt idx="280">
                  <c:v>32.858999999999995</c:v>
                </c:pt>
                <c:pt idx="281">
                  <c:v>32.319499999999998</c:v>
                </c:pt>
                <c:pt idx="282">
                  <c:v>32.12250000000018</c:v>
                </c:pt>
                <c:pt idx="283">
                  <c:v>30.667000000000005</c:v>
                </c:pt>
                <c:pt idx="284">
                  <c:v>30.664000000000001</c:v>
                </c:pt>
                <c:pt idx="285">
                  <c:v>29.298499999999883</c:v>
                </c:pt>
                <c:pt idx="286">
                  <c:v>29.598499999999905</c:v>
                </c:pt>
                <c:pt idx="287">
                  <c:v>29.513000000000005</c:v>
                </c:pt>
                <c:pt idx="288">
                  <c:v>28.984499999999883</c:v>
                </c:pt>
                <c:pt idx="289">
                  <c:v>28.328499999999906</c:v>
                </c:pt>
                <c:pt idx="290">
                  <c:v>27.022499999999887</c:v>
                </c:pt>
                <c:pt idx="291">
                  <c:v>27.251999999999999</c:v>
                </c:pt>
                <c:pt idx="292">
                  <c:v>27.195</c:v>
                </c:pt>
                <c:pt idx="293">
                  <c:v>26.437000000000001</c:v>
                </c:pt>
                <c:pt idx="294">
                  <c:v>24.352</c:v>
                </c:pt>
                <c:pt idx="295">
                  <c:v>23.8215</c:v>
                </c:pt>
                <c:pt idx="296">
                  <c:v>24.024999999999999</c:v>
                </c:pt>
                <c:pt idx="297">
                  <c:v>24.130000000000031</c:v>
                </c:pt>
                <c:pt idx="298">
                  <c:v>22.736499999999989</c:v>
                </c:pt>
                <c:pt idx="299">
                  <c:v>22.928999999999906</c:v>
                </c:pt>
                <c:pt idx="300">
                  <c:v>23.294499999999989</c:v>
                </c:pt>
                <c:pt idx="301">
                  <c:v>22.001000000000001</c:v>
                </c:pt>
                <c:pt idx="302">
                  <c:v>20.053999999999988</c:v>
                </c:pt>
                <c:pt idx="303">
                  <c:v>20.4175</c:v>
                </c:pt>
                <c:pt idx="304">
                  <c:v>19.612500000000001</c:v>
                </c:pt>
                <c:pt idx="305">
                  <c:v>20.064999999999987</c:v>
                </c:pt>
                <c:pt idx="306">
                  <c:v>19.891500000000001</c:v>
                </c:pt>
                <c:pt idx="307">
                  <c:v>19.71</c:v>
                </c:pt>
                <c:pt idx="308">
                  <c:v>20.53</c:v>
                </c:pt>
                <c:pt idx="309">
                  <c:v>19.803999999999988</c:v>
                </c:pt>
                <c:pt idx="310">
                  <c:v>19.023</c:v>
                </c:pt>
                <c:pt idx="311">
                  <c:v>18.09049999999991</c:v>
                </c:pt>
                <c:pt idx="312">
                  <c:v>17.757000000000001</c:v>
                </c:pt>
                <c:pt idx="313">
                  <c:v>18.067999999999987</c:v>
                </c:pt>
                <c:pt idx="314">
                  <c:v>18.05549999999991</c:v>
                </c:pt>
                <c:pt idx="315">
                  <c:v>17.191500000000001</c:v>
                </c:pt>
                <c:pt idx="316">
                  <c:v>17.614999999999998</c:v>
                </c:pt>
                <c:pt idx="317">
                  <c:v>16.515999999999988</c:v>
                </c:pt>
                <c:pt idx="318">
                  <c:v>16.235499999999906</c:v>
                </c:pt>
                <c:pt idx="319">
                  <c:v>15.495000000000006</c:v>
                </c:pt>
                <c:pt idx="320">
                  <c:v>16.382499999999879</c:v>
                </c:pt>
                <c:pt idx="321">
                  <c:v>15.099</c:v>
                </c:pt>
                <c:pt idx="322">
                  <c:v>15.4375</c:v>
                </c:pt>
                <c:pt idx="323">
                  <c:v>15.2575</c:v>
                </c:pt>
                <c:pt idx="324">
                  <c:v>15.612500000000002</c:v>
                </c:pt>
                <c:pt idx="325">
                  <c:v>14.1235</c:v>
                </c:pt>
                <c:pt idx="326">
                  <c:v>14.834</c:v>
                </c:pt>
                <c:pt idx="327">
                  <c:v>14.9415</c:v>
                </c:pt>
                <c:pt idx="328">
                  <c:v>14.546000000000001</c:v>
                </c:pt>
                <c:pt idx="329">
                  <c:v>12.616</c:v>
                </c:pt>
                <c:pt idx="330">
                  <c:v>13.955500000000056</c:v>
                </c:pt>
                <c:pt idx="331">
                  <c:v>13.866500000000045</c:v>
                </c:pt>
                <c:pt idx="332">
                  <c:v>12.753500000000004</c:v>
                </c:pt>
                <c:pt idx="333">
                  <c:v>12.969000000000024</c:v>
                </c:pt>
                <c:pt idx="334">
                  <c:v>12.071</c:v>
                </c:pt>
                <c:pt idx="335">
                  <c:v>12.3215</c:v>
                </c:pt>
                <c:pt idx="336">
                  <c:v>12.564</c:v>
                </c:pt>
                <c:pt idx="337">
                  <c:v>12.834</c:v>
                </c:pt>
                <c:pt idx="338">
                  <c:v>13.147500000000001</c:v>
                </c:pt>
                <c:pt idx="339">
                  <c:v>11.15</c:v>
                </c:pt>
                <c:pt idx="340">
                  <c:v>11.88</c:v>
                </c:pt>
                <c:pt idx="341">
                  <c:v>11.6105</c:v>
                </c:pt>
                <c:pt idx="342">
                  <c:v>10.821</c:v>
                </c:pt>
                <c:pt idx="343">
                  <c:v>11.241499999999998</c:v>
                </c:pt>
                <c:pt idx="344">
                  <c:v>11.298500000000001</c:v>
                </c:pt>
                <c:pt idx="345">
                  <c:v>10.345000000000002</c:v>
                </c:pt>
                <c:pt idx="346">
                  <c:v>10.526</c:v>
                </c:pt>
                <c:pt idx="347">
                  <c:v>10.519</c:v>
                </c:pt>
                <c:pt idx="348">
                  <c:v>10.6275</c:v>
                </c:pt>
                <c:pt idx="349">
                  <c:v>9.8365000000000027</c:v>
                </c:pt>
                <c:pt idx="350">
                  <c:v>10.1495</c:v>
                </c:pt>
                <c:pt idx="351">
                  <c:v>10.6075</c:v>
                </c:pt>
                <c:pt idx="352">
                  <c:v>9.5225000000000026</c:v>
                </c:pt>
                <c:pt idx="353">
                  <c:v>9.7950000000000017</c:v>
                </c:pt>
                <c:pt idx="354">
                  <c:v>9.8060000000000027</c:v>
                </c:pt>
                <c:pt idx="355">
                  <c:v>8.9845000000000006</c:v>
                </c:pt>
                <c:pt idx="356">
                  <c:v>9.6750000000000007</c:v>
                </c:pt>
                <c:pt idx="357">
                  <c:v>9.3645000000000067</c:v>
                </c:pt>
                <c:pt idx="358">
                  <c:v>8.8115000000000006</c:v>
                </c:pt>
                <c:pt idx="359">
                  <c:v>9.7895000000000003</c:v>
                </c:pt>
                <c:pt idx="360">
                  <c:v>9.4149990000000017</c:v>
                </c:pt>
                <c:pt idx="361">
                  <c:v>9.1414999999999988</c:v>
                </c:pt>
                <c:pt idx="362">
                  <c:v>8.5939990000000002</c:v>
                </c:pt>
                <c:pt idx="363">
                  <c:v>8.9660000000000046</c:v>
                </c:pt>
                <c:pt idx="364">
                  <c:v>8.291499</c:v>
                </c:pt>
                <c:pt idx="365">
                  <c:v>8.4785000000000004</c:v>
                </c:pt>
                <c:pt idx="366">
                  <c:v>8.673</c:v>
                </c:pt>
                <c:pt idx="367">
                  <c:v>8.1615000000000002</c:v>
                </c:pt>
                <c:pt idx="368">
                  <c:v>8.6645000000000003</c:v>
                </c:pt>
                <c:pt idx="369">
                  <c:v>8.6335000000000015</c:v>
                </c:pt>
                <c:pt idx="370">
                  <c:v>8.0254990000000248</c:v>
                </c:pt>
                <c:pt idx="371">
                  <c:v>7.2874999999999996</c:v>
                </c:pt>
                <c:pt idx="372">
                  <c:v>8.177999999999999</c:v>
                </c:pt>
                <c:pt idx="373">
                  <c:v>8.2690000000000001</c:v>
                </c:pt>
                <c:pt idx="374">
                  <c:v>7.9020000000000001</c:v>
                </c:pt>
                <c:pt idx="375">
                  <c:v>7.6899999999999995</c:v>
                </c:pt>
                <c:pt idx="376">
                  <c:v>7.569</c:v>
                </c:pt>
                <c:pt idx="377">
                  <c:v>7.0139999999999985</c:v>
                </c:pt>
                <c:pt idx="378">
                  <c:v>6.4760000000000124</c:v>
                </c:pt>
                <c:pt idx="379">
                  <c:v>7.0239999999999965</c:v>
                </c:pt>
                <c:pt idx="380">
                  <c:v>7.0564999999999998</c:v>
                </c:pt>
                <c:pt idx="381">
                  <c:v>7.1719999999999997</c:v>
                </c:pt>
                <c:pt idx="382">
                  <c:v>6.9740000000000002</c:v>
                </c:pt>
                <c:pt idx="383">
                  <c:v>7.1814999999999998</c:v>
                </c:pt>
                <c:pt idx="384">
                  <c:v>7.7244999999999955</c:v>
                </c:pt>
                <c:pt idx="385">
                  <c:v>7.0804999999999998</c:v>
                </c:pt>
                <c:pt idx="386">
                  <c:v>7.3634999999999975</c:v>
                </c:pt>
                <c:pt idx="387">
                  <c:v>6.8994999999999997</c:v>
                </c:pt>
                <c:pt idx="388">
                  <c:v>6.8410000000000002</c:v>
                </c:pt>
                <c:pt idx="389">
                  <c:v>6.5415000000000001</c:v>
                </c:pt>
                <c:pt idx="390">
                  <c:v>6.6994999999999996</c:v>
                </c:pt>
                <c:pt idx="391">
                  <c:v>6.7544999999999975</c:v>
                </c:pt>
                <c:pt idx="392">
                  <c:v>6.4704990000000198</c:v>
                </c:pt>
                <c:pt idx="393">
                  <c:v>5.8765000000000001</c:v>
                </c:pt>
                <c:pt idx="394">
                  <c:v>6.7254999999999985</c:v>
                </c:pt>
                <c:pt idx="395">
                  <c:v>6.4375</c:v>
                </c:pt>
                <c:pt idx="396">
                  <c:v>5.3090000000000002</c:v>
                </c:pt>
                <c:pt idx="397">
                  <c:v>6.5529999999999955</c:v>
                </c:pt>
                <c:pt idx="398">
                  <c:v>6.0380000000000003</c:v>
                </c:pt>
                <c:pt idx="399">
                  <c:v>6.1749999999999945</c:v>
                </c:pt>
                <c:pt idx="400">
                  <c:v>6.3019999999999996</c:v>
                </c:pt>
                <c:pt idx="401">
                  <c:v>6.1734999999999998</c:v>
                </c:pt>
                <c:pt idx="402">
                  <c:v>5.8069999999999995</c:v>
                </c:pt>
                <c:pt idx="403">
                  <c:v>6.23</c:v>
                </c:pt>
                <c:pt idx="404">
                  <c:v>7.109</c:v>
                </c:pt>
                <c:pt idx="405">
                  <c:v>6.2934999999999999</c:v>
                </c:pt>
                <c:pt idx="406">
                  <c:v>6.367999999999979</c:v>
                </c:pt>
                <c:pt idx="407">
                  <c:v>6.5249999999999808</c:v>
                </c:pt>
                <c:pt idx="408">
                  <c:v>6.7554999999999996</c:v>
                </c:pt>
                <c:pt idx="409">
                  <c:v>6.3659999999999846</c:v>
                </c:pt>
                <c:pt idx="410">
                  <c:v>6.0339999999999998</c:v>
                </c:pt>
                <c:pt idx="411">
                  <c:v>6.9139999999999997</c:v>
                </c:pt>
                <c:pt idx="412">
                  <c:v>6.9700000000000024</c:v>
                </c:pt>
                <c:pt idx="413">
                  <c:v>5.5469999999999997</c:v>
                </c:pt>
                <c:pt idx="414">
                  <c:v>6.0739999999999998</c:v>
                </c:pt>
                <c:pt idx="415">
                  <c:v>6.3164999999999996</c:v>
                </c:pt>
                <c:pt idx="416">
                  <c:v>6.1519999999999975</c:v>
                </c:pt>
                <c:pt idx="417">
                  <c:v>5.3624999999999945</c:v>
                </c:pt>
                <c:pt idx="418">
                  <c:v>6.5224999999999955</c:v>
                </c:pt>
                <c:pt idx="419">
                  <c:v>5.8824999999999985</c:v>
                </c:pt>
                <c:pt idx="420">
                  <c:v>6.6124999999999945</c:v>
                </c:pt>
                <c:pt idx="421">
                  <c:v>6.4415000000000004</c:v>
                </c:pt>
                <c:pt idx="422">
                  <c:v>6.0324999999999998</c:v>
                </c:pt>
                <c:pt idx="423">
                  <c:v>5.8390000000000004</c:v>
                </c:pt>
                <c:pt idx="424">
                  <c:v>6.0239999999999965</c:v>
                </c:pt>
                <c:pt idx="425">
                  <c:v>6.7389999999999999</c:v>
                </c:pt>
                <c:pt idx="426">
                  <c:v>6.0424999999999995</c:v>
                </c:pt>
                <c:pt idx="427">
                  <c:v>6.0534999999999997</c:v>
                </c:pt>
                <c:pt idx="428">
                  <c:v>6.1310000000000002</c:v>
                </c:pt>
                <c:pt idx="429">
                  <c:v>6.1109999999999856</c:v>
                </c:pt>
                <c:pt idx="430">
                  <c:v>5.3034999999999997</c:v>
                </c:pt>
                <c:pt idx="431">
                  <c:v>5.0694999999999997</c:v>
                </c:pt>
                <c:pt idx="432">
                  <c:v>6.5114999999999998</c:v>
                </c:pt>
                <c:pt idx="433">
                  <c:v>6.6929999999999845</c:v>
                </c:pt>
                <c:pt idx="434">
                  <c:v>6.4574999999999996</c:v>
                </c:pt>
                <c:pt idx="435">
                  <c:v>6.2969999999999997</c:v>
                </c:pt>
                <c:pt idx="436">
                  <c:v>6.4455</c:v>
                </c:pt>
                <c:pt idx="437">
                  <c:v>6.5024999999999995</c:v>
                </c:pt>
                <c:pt idx="438">
                  <c:v>6.1804999999999986</c:v>
                </c:pt>
                <c:pt idx="439">
                  <c:v>6.3819999999999997</c:v>
                </c:pt>
                <c:pt idx="440">
                  <c:v>6.1584999999999965</c:v>
                </c:pt>
                <c:pt idx="441">
                  <c:v>6.1939999999999955</c:v>
                </c:pt>
                <c:pt idx="442">
                  <c:v>6.5659999999999945</c:v>
                </c:pt>
                <c:pt idx="443">
                  <c:v>6.2844999999999995</c:v>
                </c:pt>
                <c:pt idx="444">
                  <c:v>6.2370000000000001</c:v>
                </c:pt>
                <c:pt idx="445">
                  <c:v>5.8719999999999999</c:v>
                </c:pt>
                <c:pt idx="446">
                  <c:v>6.2409999999999997</c:v>
                </c:pt>
                <c:pt idx="447">
                  <c:v>5.9489999999999998</c:v>
                </c:pt>
                <c:pt idx="448">
                  <c:v>6.1249999999999751</c:v>
                </c:pt>
                <c:pt idx="449">
                  <c:v>6.23</c:v>
                </c:pt>
                <c:pt idx="450">
                  <c:v>6.2415000000000003</c:v>
                </c:pt>
                <c:pt idx="451">
                  <c:v>6.42</c:v>
                </c:pt>
                <c:pt idx="452">
                  <c:v>7.4654999999999996</c:v>
                </c:pt>
                <c:pt idx="453">
                  <c:v>6.6934999999999985</c:v>
                </c:pt>
                <c:pt idx="454">
                  <c:v>6.7095000000000002</c:v>
                </c:pt>
                <c:pt idx="455">
                  <c:v>6.2224999999999975</c:v>
                </c:pt>
                <c:pt idx="456">
                  <c:v>6.6129999999999809</c:v>
                </c:pt>
                <c:pt idx="457">
                  <c:v>6.9669999999999996</c:v>
                </c:pt>
                <c:pt idx="458">
                  <c:v>7.2074999999999996</c:v>
                </c:pt>
                <c:pt idx="459">
                  <c:v>6.8269999999999955</c:v>
                </c:pt>
                <c:pt idx="460">
                  <c:v>6.7224999999999975</c:v>
                </c:pt>
                <c:pt idx="461">
                  <c:v>6.4535</c:v>
                </c:pt>
                <c:pt idx="462">
                  <c:v>6.1604999999999945</c:v>
                </c:pt>
                <c:pt idx="463">
                  <c:v>5.5994999999999999</c:v>
                </c:pt>
                <c:pt idx="464">
                  <c:v>6.666499</c:v>
                </c:pt>
                <c:pt idx="465">
                  <c:v>6.4</c:v>
                </c:pt>
                <c:pt idx="466">
                  <c:v>6.5590000000000002</c:v>
                </c:pt>
                <c:pt idx="467">
                  <c:v>6.8315000000000001</c:v>
                </c:pt>
                <c:pt idx="468">
                  <c:v>6.9684999999999997</c:v>
                </c:pt>
                <c:pt idx="469">
                  <c:v>7.1129999999999809</c:v>
                </c:pt>
                <c:pt idx="470">
                  <c:v>7.5715000000000003</c:v>
                </c:pt>
                <c:pt idx="471">
                  <c:v>6.6919999999999975</c:v>
                </c:pt>
                <c:pt idx="472">
                  <c:v>7.0639999999999965</c:v>
                </c:pt>
                <c:pt idx="473">
                  <c:v>7.7789999999999999</c:v>
                </c:pt>
                <c:pt idx="474">
                  <c:v>7.3129999999999855</c:v>
                </c:pt>
                <c:pt idx="475">
                  <c:v>7.4969999999999999</c:v>
                </c:pt>
                <c:pt idx="476">
                  <c:v>7.8404999999999996</c:v>
                </c:pt>
                <c:pt idx="477">
                  <c:v>7.5374999999999996</c:v>
                </c:pt>
                <c:pt idx="478">
                  <c:v>7.124498999999977</c:v>
                </c:pt>
                <c:pt idx="479">
                  <c:v>6.335</c:v>
                </c:pt>
                <c:pt idx="480">
                  <c:v>8.0629990000000067</c:v>
                </c:pt>
              </c:numCache>
            </c:numRef>
          </c:yVal>
          <c:smooth val="1"/>
          <c:extLst>
            <c:ext xmlns:c16="http://schemas.microsoft.com/office/drawing/2014/chart" uri="{C3380CC4-5D6E-409C-BE32-E72D297353CC}">
              <c16:uniqueId val="{00000003-DF3D-41B7-9780-45EA9325686C}"/>
            </c:ext>
          </c:extLst>
        </c:ser>
        <c:ser>
          <c:idx val="4"/>
          <c:order val="4"/>
          <c:spPr>
            <a:ln w="12700">
              <a:solidFill>
                <a:srgbClr val="800080"/>
              </a:solidFill>
              <a:prstDash val="solid"/>
            </a:ln>
          </c:spPr>
          <c:marker>
            <c:symbol val="none"/>
          </c:marker>
          <c:xVal>
            <c:numRef>
              <c:f>vzav!$A$1:$A$536</c:f>
              <c:numCache>
                <c:formatCode>General</c:formatCode>
                <c:ptCount val="536"/>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vzav!$F$1:$F$536</c:f>
              <c:numCache>
                <c:formatCode>General</c:formatCode>
                <c:ptCount val="536"/>
                <c:pt idx="0">
                  <c:v>779.75849900000003</c:v>
                </c:pt>
                <c:pt idx="1">
                  <c:v>797.19400000000053</c:v>
                </c:pt>
                <c:pt idx="2">
                  <c:v>819.05699999999797</c:v>
                </c:pt>
                <c:pt idx="3">
                  <c:v>832.15199999999948</c:v>
                </c:pt>
                <c:pt idx="4">
                  <c:v>839.92249999999797</c:v>
                </c:pt>
                <c:pt idx="5">
                  <c:v>838.27000000000055</c:v>
                </c:pt>
                <c:pt idx="6">
                  <c:v>817.45299999999747</c:v>
                </c:pt>
                <c:pt idx="7">
                  <c:v>785.35949999999946</c:v>
                </c:pt>
                <c:pt idx="8">
                  <c:v>755.34649999999749</c:v>
                </c:pt>
                <c:pt idx="9">
                  <c:v>708.97949900000003</c:v>
                </c:pt>
                <c:pt idx="10">
                  <c:v>652.97</c:v>
                </c:pt>
                <c:pt idx="11">
                  <c:v>567.64099999999996</c:v>
                </c:pt>
                <c:pt idx="12">
                  <c:v>532.48399900000004</c:v>
                </c:pt>
                <c:pt idx="13">
                  <c:v>412.87599999999969</c:v>
                </c:pt>
                <c:pt idx="14">
                  <c:v>340.03049999999899</c:v>
                </c:pt>
                <c:pt idx="15">
                  <c:v>301.68200000000002</c:v>
                </c:pt>
                <c:pt idx="16">
                  <c:v>242.13949999999997</c:v>
                </c:pt>
                <c:pt idx="17">
                  <c:v>207.03</c:v>
                </c:pt>
                <c:pt idx="18">
                  <c:v>162.21549999999999</c:v>
                </c:pt>
                <c:pt idx="19">
                  <c:v>126.36450000000002</c:v>
                </c:pt>
                <c:pt idx="20">
                  <c:v>88.914000000000328</c:v>
                </c:pt>
                <c:pt idx="21">
                  <c:v>62.834498999999994</c:v>
                </c:pt>
                <c:pt idx="22">
                  <c:v>41.598500000000165</c:v>
                </c:pt>
                <c:pt idx="23">
                  <c:v>29.216999999999999</c:v>
                </c:pt>
                <c:pt idx="24">
                  <c:v>21.574000000000005</c:v>
                </c:pt>
                <c:pt idx="25">
                  <c:v>17.29</c:v>
                </c:pt>
                <c:pt idx="26">
                  <c:v>15.975500000000045</c:v>
                </c:pt>
                <c:pt idx="27">
                  <c:v>15.570500000000004</c:v>
                </c:pt>
                <c:pt idx="28">
                  <c:v>16.829999999999988</c:v>
                </c:pt>
                <c:pt idx="29">
                  <c:v>17.564</c:v>
                </c:pt>
                <c:pt idx="30">
                  <c:v>17.385000000000002</c:v>
                </c:pt>
                <c:pt idx="31">
                  <c:v>18.709</c:v>
                </c:pt>
                <c:pt idx="32">
                  <c:v>18.844000000000001</c:v>
                </c:pt>
                <c:pt idx="33">
                  <c:v>22.30849999999991</c:v>
                </c:pt>
                <c:pt idx="34">
                  <c:v>22.4315</c:v>
                </c:pt>
                <c:pt idx="35">
                  <c:v>24.96099999999991</c:v>
                </c:pt>
                <c:pt idx="36">
                  <c:v>25.721999999999987</c:v>
                </c:pt>
                <c:pt idx="37">
                  <c:v>29.925999999999906</c:v>
                </c:pt>
                <c:pt idx="38">
                  <c:v>32.3035</c:v>
                </c:pt>
                <c:pt idx="39">
                  <c:v>34.046000000000006</c:v>
                </c:pt>
                <c:pt idx="40">
                  <c:v>37.451999999999998</c:v>
                </c:pt>
                <c:pt idx="41">
                  <c:v>40.402500000000003</c:v>
                </c:pt>
                <c:pt idx="42">
                  <c:v>43.645000000000003</c:v>
                </c:pt>
                <c:pt idx="43">
                  <c:v>47.863500000000002</c:v>
                </c:pt>
                <c:pt idx="44">
                  <c:v>50.495500000000149</c:v>
                </c:pt>
                <c:pt idx="45">
                  <c:v>56.333000000000006</c:v>
                </c:pt>
                <c:pt idx="46">
                  <c:v>59.138000000000012</c:v>
                </c:pt>
                <c:pt idx="47">
                  <c:v>61.245000000000012</c:v>
                </c:pt>
                <c:pt idx="48">
                  <c:v>65.197999999999993</c:v>
                </c:pt>
                <c:pt idx="49">
                  <c:v>71.455999000000006</c:v>
                </c:pt>
                <c:pt idx="50">
                  <c:v>75.888498999999598</c:v>
                </c:pt>
                <c:pt idx="51">
                  <c:v>81.054999999999993</c:v>
                </c:pt>
                <c:pt idx="52">
                  <c:v>86.283000000000001</c:v>
                </c:pt>
                <c:pt idx="53">
                  <c:v>90.25</c:v>
                </c:pt>
                <c:pt idx="54">
                  <c:v>94.948000000000022</c:v>
                </c:pt>
                <c:pt idx="55">
                  <c:v>100.34650000000002</c:v>
                </c:pt>
                <c:pt idx="56">
                  <c:v>107.9140000000003</c:v>
                </c:pt>
                <c:pt idx="57">
                  <c:v>112.842</c:v>
                </c:pt>
                <c:pt idx="58">
                  <c:v>118.95399999999999</c:v>
                </c:pt>
                <c:pt idx="59">
                  <c:v>125.14449999999999</c:v>
                </c:pt>
                <c:pt idx="60">
                  <c:v>129.63200000000001</c:v>
                </c:pt>
                <c:pt idx="61">
                  <c:v>134.232</c:v>
                </c:pt>
                <c:pt idx="62">
                  <c:v>141.15600000000001</c:v>
                </c:pt>
                <c:pt idx="63">
                  <c:v>149.01899999999998</c:v>
                </c:pt>
                <c:pt idx="64">
                  <c:v>157.02100000000004</c:v>
                </c:pt>
                <c:pt idx="65">
                  <c:v>163.55800000000059</c:v>
                </c:pt>
                <c:pt idx="66">
                  <c:v>166.15949999999998</c:v>
                </c:pt>
                <c:pt idx="67">
                  <c:v>174.06</c:v>
                </c:pt>
                <c:pt idx="68">
                  <c:v>180.9520000000006</c:v>
                </c:pt>
                <c:pt idx="69">
                  <c:v>188.221</c:v>
                </c:pt>
                <c:pt idx="70">
                  <c:v>195.24349999999995</c:v>
                </c:pt>
                <c:pt idx="71">
                  <c:v>202.01399999999998</c:v>
                </c:pt>
                <c:pt idx="72">
                  <c:v>208.78300000000002</c:v>
                </c:pt>
                <c:pt idx="73">
                  <c:v>216.24799999999999</c:v>
                </c:pt>
                <c:pt idx="74">
                  <c:v>225.95050000000001</c:v>
                </c:pt>
                <c:pt idx="75">
                  <c:v>231.60999999999999</c:v>
                </c:pt>
                <c:pt idx="76">
                  <c:v>237.34349999999998</c:v>
                </c:pt>
                <c:pt idx="77">
                  <c:v>245.17749999999998</c:v>
                </c:pt>
                <c:pt idx="78">
                  <c:v>247.65900000000002</c:v>
                </c:pt>
                <c:pt idx="79">
                  <c:v>259.82649999999899</c:v>
                </c:pt>
                <c:pt idx="80">
                  <c:v>267.851</c:v>
                </c:pt>
                <c:pt idx="81">
                  <c:v>277.59299999999899</c:v>
                </c:pt>
                <c:pt idx="82">
                  <c:v>278.72649999999851</c:v>
                </c:pt>
                <c:pt idx="83">
                  <c:v>286.53899999999851</c:v>
                </c:pt>
                <c:pt idx="84">
                  <c:v>299.79749999999899</c:v>
                </c:pt>
                <c:pt idx="85">
                  <c:v>303.78250000000003</c:v>
                </c:pt>
                <c:pt idx="86">
                  <c:v>308.23649999999827</c:v>
                </c:pt>
                <c:pt idx="87">
                  <c:v>312.75149999999923</c:v>
                </c:pt>
                <c:pt idx="88">
                  <c:v>320.10550000000001</c:v>
                </c:pt>
                <c:pt idx="89">
                  <c:v>322.8869989999987</c:v>
                </c:pt>
                <c:pt idx="90">
                  <c:v>330.04250000000002</c:v>
                </c:pt>
                <c:pt idx="91">
                  <c:v>339.11149999999969</c:v>
                </c:pt>
                <c:pt idx="92">
                  <c:v>349.24849999999969</c:v>
                </c:pt>
                <c:pt idx="93">
                  <c:v>349.28099899999899</c:v>
                </c:pt>
                <c:pt idx="94">
                  <c:v>355.39</c:v>
                </c:pt>
                <c:pt idx="95">
                  <c:v>353.47049999999899</c:v>
                </c:pt>
                <c:pt idx="96">
                  <c:v>364.24250000000001</c:v>
                </c:pt>
                <c:pt idx="97">
                  <c:v>366.31400000000002</c:v>
                </c:pt>
                <c:pt idx="98">
                  <c:v>373.66</c:v>
                </c:pt>
                <c:pt idx="99">
                  <c:v>375.17099999999999</c:v>
                </c:pt>
                <c:pt idx="100">
                  <c:v>379.69499999999999</c:v>
                </c:pt>
                <c:pt idx="101">
                  <c:v>379.77799999999894</c:v>
                </c:pt>
                <c:pt idx="102">
                  <c:v>381.697</c:v>
                </c:pt>
                <c:pt idx="103">
                  <c:v>387.82849999999894</c:v>
                </c:pt>
                <c:pt idx="104">
                  <c:v>388.42299999999869</c:v>
                </c:pt>
                <c:pt idx="105">
                  <c:v>391.54899999999969</c:v>
                </c:pt>
                <c:pt idx="106">
                  <c:v>398.47749999999894</c:v>
                </c:pt>
                <c:pt idx="107">
                  <c:v>397.23349999999863</c:v>
                </c:pt>
                <c:pt idx="108">
                  <c:v>395.59099999999899</c:v>
                </c:pt>
                <c:pt idx="109">
                  <c:v>397.76249999999999</c:v>
                </c:pt>
                <c:pt idx="110">
                  <c:v>397.49849999999827</c:v>
                </c:pt>
                <c:pt idx="111">
                  <c:v>393.23499999999899</c:v>
                </c:pt>
                <c:pt idx="112">
                  <c:v>395.61700000000002</c:v>
                </c:pt>
                <c:pt idx="113">
                  <c:v>402.57900000000001</c:v>
                </c:pt>
                <c:pt idx="114">
                  <c:v>402.86700000000002</c:v>
                </c:pt>
                <c:pt idx="115">
                  <c:v>397.375</c:v>
                </c:pt>
                <c:pt idx="116">
                  <c:v>403.40699999999839</c:v>
                </c:pt>
                <c:pt idx="117">
                  <c:v>395.62099999999964</c:v>
                </c:pt>
                <c:pt idx="118">
                  <c:v>397.34500000000008</c:v>
                </c:pt>
                <c:pt idx="119">
                  <c:v>395.14550000000008</c:v>
                </c:pt>
                <c:pt idx="120">
                  <c:v>396.17450000000002</c:v>
                </c:pt>
                <c:pt idx="121">
                  <c:v>391.60750000000002</c:v>
                </c:pt>
                <c:pt idx="122">
                  <c:v>390.60500000000002</c:v>
                </c:pt>
                <c:pt idx="123">
                  <c:v>386.16300000000001</c:v>
                </c:pt>
                <c:pt idx="124">
                  <c:v>387.15350000000001</c:v>
                </c:pt>
                <c:pt idx="125">
                  <c:v>387.447</c:v>
                </c:pt>
                <c:pt idx="126">
                  <c:v>387.81949900000001</c:v>
                </c:pt>
                <c:pt idx="127">
                  <c:v>378.13499999999999</c:v>
                </c:pt>
                <c:pt idx="128">
                  <c:v>378.21899999999869</c:v>
                </c:pt>
                <c:pt idx="129">
                  <c:v>380.017</c:v>
                </c:pt>
                <c:pt idx="130">
                  <c:v>374.9425</c:v>
                </c:pt>
                <c:pt idx="131">
                  <c:v>373.08</c:v>
                </c:pt>
                <c:pt idx="132">
                  <c:v>372.13149999999899</c:v>
                </c:pt>
                <c:pt idx="133">
                  <c:v>366.42999899999899</c:v>
                </c:pt>
                <c:pt idx="134">
                  <c:v>362.5745</c:v>
                </c:pt>
                <c:pt idx="135">
                  <c:v>362.70699999999869</c:v>
                </c:pt>
                <c:pt idx="136">
                  <c:v>355.45699999999869</c:v>
                </c:pt>
                <c:pt idx="137">
                  <c:v>352.42299999999869</c:v>
                </c:pt>
                <c:pt idx="138">
                  <c:v>348.27249999999964</c:v>
                </c:pt>
                <c:pt idx="139">
                  <c:v>346.56549999999999</c:v>
                </c:pt>
                <c:pt idx="140">
                  <c:v>339.35799900000001</c:v>
                </c:pt>
                <c:pt idx="141">
                  <c:v>336.83549999999963</c:v>
                </c:pt>
                <c:pt idx="142">
                  <c:v>334.6105</c:v>
                </c:pt>
                <c:pt idx="143">
                  <c:v>332.88649999999899</c:v>
                </c:pt>
                <c:pt idx="144">
                  <c:v>329.47599999999869</c:v>
                </c:pt>
                <c:pt idx="145">
                  <c:v>325.75900000000001</c:v>
                </c:pt>
                <c:pt idx="146">
                  <c:v>315.99649999999826</c:v>
                </c:pt>
                <c:pt idx="147">
                  <c:v>309.60550000000001</c:v>
                </c:pt>
                <c:pt idx="148">
                  <c:v>309.8245</c:v>
                </c:pt>
                <c:pt idx="149">
                  <c:v>303.09049999999894</c:v>
                </c:pt>
                <c:pt idx="150">
                  <c:v>301.12049999999999</c:v>
                </c:pt>
                <c:pt idx="151">
                  <c:v>301.4204999999987</c:v>
                </c:pt>
                <c:pt idx="152">
                  <c:v>294.77499999999969</c:v>
                </c:pt>
                <c:pt idx="153">
                  <c:v>289.23349999999863</c:v>
                </c:pt>
                <c:pt idx="154">
                  <c:v>286.99649999999826</c:v>
                </c:pt>
                <c:pt idx="155">
                  <c:v>282.76049999999969</c:v>
                </c:pt>
                <c:pt idx="156">
                  <c:v>276.09500000000003</c:v>
                </c:pt>
                <c:pt idx="157">
                  <c:v>271.00400000000002</c:v>
                </c:pt>
                <c:pt idx="158">
                  <c:v>266.71249999999969</c:v>
                </c:pt>
                <c:pt idx="159">
                  <c:v>267.03649999999863</c:v>
                </c:pt>
                <c:pt idx="160">
                  <c:v>265.60599999999999</c:v>
                </c:pt>
                <c:pt idx="161">
                  <c:v>255.42200000000059</c:v>
                </c:pt>
                <c:pt idx="162">
                  <c:v>249.23399999999998</c:v>
                </c:pt>
                <c:pt idx="163">
                  <c:v>251.37700000000001</c:v>
                </c:pt>
                <c:pt idx="164">
                  <c:v>242.48750000000001</c:v>
                </c:pt>
                <c:pt idx="165">
                  <c:v>237.85050000000001</c:v>
                </c:pt>
                <c:pt idx="166">
                  <c:v>233.69899999999998</c:v>
                </c:pt>
                <c:pt idx="167">
                  <c:v>229.084</c:v>
                </c:pt>
                <c:pt idx="168">
                  <c:v>227.97150000000002</c:v>
                </c:pt>
                <c:pt idx="169">
                  <c:v>224.26649999999998</c:v>
                </c:pt>
                <c:pt idx="170">
                  <c:v>216.55500000000001</c:v>
                </c:pt>
                <c:pt idx="171">
                  <c:v>211.86950000000002</c:v>
                </c:pt>
                <c:pt idx="172">
                  <c:v>209.83500000000001</c:v>
                </c:pt>
                <c:pt idx="173">
                  <c:v>208.99349999999998</c:v>
                </c:pt>
                <c:pt idx="174">
                  <c:v>200.65650000000002</c:v>
                </c:pt>
                <c:pt idx="175">
                  <c:v>198.57399999999998</c:v>
                </c:pt>
                <c:pt idx="176">
                  <c:v>196.505</c:v>
                </c:pt>
                <c:pt idx="177">
                  <c:v>193.05450000000002</c:v>
                </c:pt>
                <c:pt idx="178">
                  <c:v>189.49949999999998</c:v>
                </c:pt>
                <c:pt idx="179">
                  <c:v>187.28150000000002</c:v>
                </c:pt>
                <c:pt idx="180">
                  <c:v>180.768</c:v>
                </c:pt>
                <c:pt idx="181">
                  <c:v>180.58100000000007</c:v>
                </c:pt>
                <c:pt idx="182">
                  <c:v>176.28399999999999</c:v>
                </c:pt>
                <c:pt idx="183">
                  <c:v>174.756</c:v>
                </c:pt>
                <c:pt idx="184">
                  <c:v>170.61249999999998</c:v>
                </c:pt>
                <c:pt idx="185">
                  <c:v>168.04649999999998</c:v>
                </c:pt>
                <c:pt idx="186">
                  <c:v>164.959</c:v>
                </c:pt>
                <c:pt idx="187">
                  <c:v>164.66949999999997</c:v>
                </c:pt>
                <c:pt idx="188">
                  <c:v>159.0925</c:v>
                </c:pt>
                <c:pt idx="189">
                  <c:v>156.018</c:v>
                </c:pt>
                <c:pt idx="190">
                  <c:v>156.07</c:v>
                </c:pt>
                <c:pt idx="191">
                  <c:v>156.40600000000001</c:v>
                </c:pt>
                <c:pt idx="192">
                  <c:v>149.91800000000001</c:v>
                </c:pt>
                <c:pt idx="193">
                  <c:v>147.9785</c:v>
                </c:pt>
                <c:pt idx="194">
                  <c:v>145.63649999999998</c:v>
                </c:pt>
                <c:pt idx="195">
                  <c:v>144.66899999999998</c:v>
                </c:pt>
                <c:pt idx="196">
                  <c:v>144.03549999999998</c:v>
                </c:pt>
                <c:pt idx="197">
                  <c:v>139.07899999999998</c:v>
                </c:pt>
                <c:pt idx="198">
                  <c:v>136.20049999999998</c:v>
                </c:pt>
                <c:pt idx="199">
                  <c:v>134.0975</c:v>
                </c:pt>
                <c:pt idx="200">
                  <c:v>130.21899999999999</c:v>
                </c:pt>
                <c:pt idx="201">
                  <c:v>128.09449999999998</c:v>
                </c:pt>
                <c:pt idx="202">
                  <c:v>127.47799999999999</c:v>
                </c:pt>
                <c:pt idx="203">
                  <c:v>123.60799999999999</c:v>
                </c:pt>
                <c:pt idx="204">
                  <c:v>120.76349999999999</c:v>
                </c:pt>
                <c:pt idx="205">
                  <c:v>121.70450000000002</c:v>
                </c:pt>
                <c:pt idx="206">
                  <c:v>117.845</c:v>
                </c:pt>
                <c:pt idx="207">
                  <c:v>117.2705</c:v>
                </c:pt>
                <c:pt idx="208">
                  <c:v>114.07850000000001</c:v>
                </c:pt>
                <c:pt idx="209">
                  <c:v>111.62849999999995</c:v>
                </c:pt>
                <c:pt idx="210">
                  <c:v>111.4140000000003</c:v>
                </c:pt>
                <c:pt idx="211">
                  <c:v>108.6815</c:v>
                </c:pt>
                <c:pt idx="212">
                  <c:v>107.49000000000002</c:v>
                </c:pt>
                <c:pt idx="213">
                  <c:v>106.76</c:v>
                </c:pt>
                <c:pt idx="214">
                  <c:v>102.36499999999999</c:v>
                </c:pt>
                <c:pt idx="215">
                  <c:v>102.62549999999995</c:v>
                </c:pt>
                <c:pt idx="216">
                  <c:v>98.906498999999982</c:v>
                </c:pt>
                <c:pt idx="217">
                  <c:v>99.138498999999598</c:v>
                </c:pt>
                <c:pt idx="218">
                  <c:v>95.004499999999993</c:v>
                </c:pt>
                <c:pt idx="219">
                  <c:v>95.210499999999996</c:v>
                </c:pt>
                <c:pt idx="220">
                  <c:v>92.982000000000014</c:v>
                </c:pt>
                <c:pt idx="221">
                  <c:v>90.537999999999997</c:v>
                </c:pt>
                <c:pt idx="222">
                  <c:v>88.200998999999982</c:v>
                </c:pt>
                <c:pt idx="223">
                  <c:v>88.080500000000001</c:v>
                </c:pt>
                <c:pt idx="224">
                  <c:v>89.325998999999598</c:v>
                </c:pt>
                <c:pt idx="225">
                  <c:v>85.115499999999983</c:v>
                </c:pt>
                <c:pt idx="226">
                  <c:v>83.503</c:v>
                </c:pt>
                <c:pt idx="227">
                  <c:v>82.971999999999994</c:v>
                </c:pt>
                <c:pt idx="228">
                  <c:v>81.779499999999999</c:v>
                </c:pt>
                <c:pt idx="229">
                  <c:v>79.34649899999998</c:v>
                </c:pt>
                <c:pt idx="230">
                  <c:v>77.464000000000027</c:v>
                </c:pt>
                <c:pt idx="231">
                  <c:v>77.66499899999998</c:v>
                </c:pt>
                <c:pt idx="232">
                  <c:v>76.336500000000001</c:v>
                </c:pt>
                <c:pt idx="233">
                  <c:v>76.344499999999996</c:v>
                </c:pt>
                <c:pt idx="234">
                  <c:v>73.8005</c:v>
                </c:pt>
                <c:pt idx="235">
                  <c:v>72.686999999999998</c:v>
                </c:pt>
                <c:pt idx="236">
                  <c:v>70.959999999999994</c:v>
                </c:pt>
                <c:pt idx="237">
                  <c:v>69.439499999999995</c:v>
                </c:pt>
                <c:pt idx="238">
                  <c:v>68.637999999999991</c:v>
                </c:pt>
                <c:pt idx="239">
                  <c:v>68.063500000000005</c:v>
                </c:pt>
                <c:pt idx="240">
                  <c:v>68.978499999999983</c:v>
                </c:pt>
                <c:pt idx="241">
                  <c:v>66.886499999999998</c:v>
                </c:pt>
                <c:pt idx="242">
                  <c:v>65.028999999999982</c:v>
                </c:pt>
                <c:pt idx="243">
                  <c:v>63.671000000000006</c:v>
                </c:pt>
                <c:pt idx="244">
                  <c:v>63.284000000000006</c:v>
                </c:pt>
                <c:pt idx="245">
                  <c:v>61.89</c:v>
                </c:pt>
                <c:pt idx="246">
                  <c:v>60.950998999999996</c:v>
                </c:pt>
                <c:pt idx="247">
                  <c:v>59.952999999999996</c:v>
                </c:pt>
                <c:pt idx="248">
                  <c:v>56.140500000000003</c:v>
                </c:pt>
                <c:pt idx="249">
                  <c:v>54.839000000000006</c:v>
                </c:pt>
                <c:pt idx="250">
                  <c:v>55.120500000000149</c:v>
                </c:pt>
                <c:pt idx="251">
                  <c:v>54.319499999999998</c:v>
                </c:pt>
                <c:pt idx="252">
                  <c:v>54.400498999999996</c:v>
                </c:pt>
                <c:pt idx="253">
                  <c:v>53.247500000000002</c:v>
                </c:pt>
                <c:pt idx="254">
                  <c:v>53.756</c:v>
                </c:pt>
                <c:pt idx="255">
                  <c:v>50.981499999999997</c:v>
                </c:pt>
                <c:pt idx="256">
                  <c:v>49.932000000000002</c:v>
                </c:pt>
                <c:pt idx="257">
                  <c:v>48.193500000000149</c:v>
                </c:pt>
                <c:pt idx="258">
                  <c:v>47.924499000000004</c:v>
                </c:pt>
                <c:pt idx="259">
                  <c:v>46.648000000000003</c:v>
                </c:pt>
                <c:pt idx="260">
                  <c:v>46.186500000000002</c:v>
                </c:pt>
                <c:pt idx="261">
                  <c:v>45.547499999999999</c:v>
                </c:pt>
                <c:pt idx="262">
                  <c:v>42.876000000000005</c:v>
                </c:pt>
                <c:pt idx="263">
                  <c:v>42.893500000000003</c:v>
                </c:pt>
                <c:pt idx="264">
                  <c:v>41.756500000000003</c:v>
                </c:pt>
                <c:pt idx="265">
                  <c:v>42.630500000000012</c:v>
                </c:pt>
                <c:pt idx="266">
                  <c:v>42.468999000000011</c:v>
                </c:pt>
                <c:pt idx="267">
                  <c:v>40.710500000000003</c:v>
                </c:pt>
                <c:pt idx="268">
                  <c:v>40.643500000000003</c:v>
                </c:pt>
                <c:pt idx="269">
                  <c:v>39.425500000000063</c:v>
                </c:pt>
                <c:pt idx="270">
                  <c:v>39.0745</c:v>
                </c:pt>
                <c:pt idx="271">
                  <c:v>39.4895</c:v>
                </c:pt>
                <c:pt idx="272">
                  <c:v>36.803000000000004</c:v>
                </c:pt>
                <c:pt idx="273">
                  <c:v>36.484499999999997</c:v>
                </c:pt>
                <c:pt idx="274">
                  <c:v>34.483499999999999</c:v>
                </c:pt>
                <c:pt idx="275">
                  <c:v>34.04</c:v>
                </c:pt>
                <c:pt idx="276">
                  <c:v>33.653999999999996</c:v>
                </c:pt>
                <c:pt idx="277">
                  <c:v>35.620000000000012</c:v>
                </c:pt>
                <c:pt idx="278">
                  <c:v>33.329500000000003</c:v>
                </c:pt>
                <c:pt idx="279">
                  <c:v>32.54</c:v>
                </c:pt>
                <c:pt idx="280">
                  <c:v>32.349000000000004</c:v>
                </c:pt>
                <c:pt idx="281">
                  <c:v>32.742500000000113</c:v>
                </c:pt>
                <c:pt idx="282">
                  <c:v>31.359500000000001</c:v>
                </c:pt>
                <c:pt idx="283">
                  <c:v>31.489499999999875</c:v>
                </c:pt>
                <c:pt idx="284">
                  <c:v>30.18349999999991</c:v>
                </c:pt>
                <c:pt idx="285">
                  <c:v>29.12</c:v>
                </c:pt>
                <c:pt idx="286">
                  <c:v>29.136500000000005</c:v>
                </c:pt>
                <c:pt idx="287">
                  <c:v>28.792000000000002</c:v>
                </c:pt>
                <c:pt idx="288">
                  <c:v>27.384</c:v>
                </c:pt>
                <c:pt idx="289">
                  <c:v>28.14849999999991</c:v>
                </c:pt>
                <c:pt idx="290">
                  <c:v>28.583499999999887</c:v>
                </c:pt>
                <c:pt idx="291">
                  <c:v>25.858000000000001</c:v>
                </c:pt>
                <c:pt idx="292">
                  <c:v>26.128</c:v>
                </c:pt>
                <c:pt idx="293">
                  <c:v>26.377500000000001</c:v>
                </c:pt>
                <c:pt idx="294">
                  <c:v>26.225999999999921</c:v>
                </c:pt>
                <c:pt idx="295">
                  <c:v>24.081999999999987</c:v>
                </c:pt>
                <c:pt idx="296">
                  <c:v>23.8645</c:v>
                </c:pt>
                <c:pt idx="297">
                  <c:v>24.8355</c:v>
                </c:pt>
                <c:pt idx="298">
                  <c:v>24.672999999999988</c:v>
                </c:pt>
                <c:pt idx="299">
                  <c:v>22.522499999999887</c:v>
                </c:pt>
                <c:pt idx="300">
                  <c:v>22.172999999999988</c:v>
                </c:pt>
                <c:pt idx="301">
                  <c:v>21.488499999999835</c:v>
                </c:pt>
                <c:pt idx="302">
                  <c:v>22.360499999999906</c:v>
                </c:pt>
                <c:pt idx="303">
                  <c:v>21.434999999999999</c:v>
                </c:pt>
                <c:pt idx="304">
                  <c:v>20.58899999999991</c:v>
                </c:pt>
                <c:pt idx="305">
                  <c:v>20.391999999999999</c:v>
                </c:pt>
                <c:pt idx="306">
                  <c:v>21.611499999999999</c:v>
                </c:pt>
                <c:pt idx="307">
                  <c:v>20.506499999999921</c:v>
                </c:pt>
                <c:pt idx="308">
                  <c:v>19.818000000000001</c:v>
                </c:pt>
                <c:pt idx="309">
                  <c:v>19.728499999999883</c:v>
                </c:pt>
                <c:pt idx="310">
                  <c:v>20.259</c:v>
                </c:pt>
                <c:pt idx="311">
                  <c:v>19.365499999999887</c:v>
                </c:pt>
                <c:pt idx="312">
                  <c:v>18.880499999999905</c:v>
                </c:pt>
                <c:pt idx="313">
                  <c:v>18.718</c:v>
                </c:pt>
                <c:pt idx="314">
                  <c:v>18.741999999999987</c:v>
                </c:pt>
                <c:pt idx="315">
                  <c:v>17.397500000000001</c:v>
                </c:pt>
                <c:pt idx="316">
                  <c:v>17.537500000000001</c:v>
                </c:pt>
                <c:pt idx="317">
                  <c:v>16.326000000000001</c:v>
                </c:pt>
                <c:pt idx="318">
                  <c:v>16.831499999999988</c:v>
                </c:pt>
                <c:pt idx="319">
                  <c:v>15.951500000000006</c:v>
                </c:pt>
                <c:pt idx="320">
                  <c:v>15.044500000000001</c:v>
                </c:pt>
                <c:pt idx="321">
                  <c:v>15.812000000000006</c:v>
                </c:pt>
                <c:pt idx="322">
                  <c:v>16.096</c:v>
                </c:pt>
                <c:pt idx="323">
                  <c:v>15.740999999999998</c:v>
                </c:pt>
                <c:pt idx="324">
                  <c:v>14.669500000000006</c:v>
                </c:pt>
                <c:pt idx="325">
                  <c:v>15.048999999999999</c:v>
                </c:pt>
                <c:pt idx="326">
                  <c:v>15.359000000000041</c:v>
                </c:pt>
                <c:pt idx="327">
                  <c:v>14.463000000000006</c:v>
                </c:pt>
                <c:pt idx="328">
                  <c:v>14.213000000000001</c:v>
                </c:pt>
                <c:pt idx="329">
                  <c:v>14.466000000000006</c:v>
                </c:pt>
                <c:pt idx="330">
                  <c:v>14.881500000000004</c:v>
                </c:pt>
                <c:pt idx="331">
                  <c:v>13.281500000000001</c:v>
                </c:pt>
                <c:pt idx="332">
                  <c:v>13.7095</c:v>
                </c:pt>
                <c:pt idx="333">
                  <c:v>13.566500000000024</c:v>
                </c:pt>
                <c:pt idx="334">
                  <c:v>13.0915</c:v>
                </c:pt>
                <c:pt idx="335">
                  <c:v>13.621500000000001</c:v>
                </c:pt>
                <c:pt idx="336">
                  <c:v>13.5115</c:v>
                </c:pt>
                <c:pt idx="337">
                  <c:v>13.4375</c:v>
                </c:pt>
                <c:pt idx="338">
                  <c:v>13.314</c:v>
                </c:pt>
                <c:pt idx="339">
                  <c:v>12.275500000000006</c:v>
                </c:pt>
                <c:pt idx="340">
                  <c:v>12.367000000000004</c:v>
                </c:pt>
                <c:pt idx="341">
                  <c:v>13.06</c:v>
                </c:pt>
                <c:pt idx="342">
                  <c:v>10.893000000000002</c:v>
                </c:pt>
                <c:pt idx="343">
                  <c:v>11.1205</c:v>
                </c:pt>
                <c:pt idx="344">
                  <c:v>10.904500000000002</c:v>
                </c:pt>
                <c:pt idx="345">
                  <c:v>12.2835</c:v>
                </c:pt>
                <c:pt idx="346">
                  <c:v>11.492500000000026</c:v>
                </c:pt>
                <c:pt idx="347">
                  <c:v>10.472000000000024</c:v>
                </c:pt>
                <c:pt idx="348">
                  <c:v>10.9215</c:v>
                </c:pt>
                <c:pt idx="349">
                  <c:v>10.666500000000006</c:v>
                </c:pt>
                <c:pt idx="350">
                  <c:v>10.877000000000002</c:v>
                </c:pt>
                <c:pt idx="351">
                  <c:v>10.240999999999998</c:v>
                </c:pt>
                <c:pt idx="352">
                  <c:v>10.3345</c:v>
                </c:pt>
                <c:pt idx="353">
                  <c:v>10.854000000000006</c:v>
                </c:pt>
                <c:pt idx="354">
                  <c:v>10.199</c:v>
                </c:pt>
                <c:pt idx="355">
                  <c:v>9.593</c:v>
                </c:pt>
                <c:pt idx="356">
                  <c:v>9.2355</c:v>
                </c:pt>
                <c:pt idx="357">
                  <c:v>10.335000000000004</c:v>
                </c:pt>
                <c:pt idx="358">
                  <c:v>10.006</c:v>
                </c:pt>
                <c:pt idx="359">
                  <c:v>10.0985</c:v>
                </c:pt>
                <c:pt idx="360">
                  <c:v>9.6235000000000035</c:v>
                </c:pt>
                <c:pt idx="361">
                  <c:v>10.0015</c:v>
                </c:pt>
                <c:pt idx="362">
                  <c:v>9.5740000000000016</c:v>
                </c:pt>
                <c:pt idx="363">
                  <c:v>9.3614990000000411</c:v>
                </c:pt>
                <c:pt idx="364">
                  <c:v>8.8180000000000014</c:v>
                </c:pt>
                <c:pt idx="365">
                  <c:v>9.0500000000000007</c:v>
                </c:pt>
                <c:pt idx="366">
                  <c:v>8.9325000000000028</c:v>
                </c:pt>
                <c:pt idx="367">
                  <c:v>8.4895000000000067</c:v>
                </c:pt>
                <c:pt idx="368">
                  <c:v>8.6855000000000047</c:v>
                </c:pt>
                <c:pt idx="369">
                  <c:v>8.8069990000000047</c:v>
                </c:pt>
                <c:pt idx="370">
                  <c:v>7.6824999999999966</c:v>
                </c:pt>
                <c:pt idx="371">
                  <c:v>8.1259990000000002</c:v>
                </c:pt>
                <c:pt idx="372">
                  <c:v>8.3690000000000246</c:v>
                </c:pt>
                <c:pt idx="373">
                  <c:v>7.6164999999999985</c:v>
                </c:pt>
                <c:pt idx="374">
                  <c:v>8.3090000000000028</c:v>
                </c:pt>
                <c:pt idx="375">
                  <c:v>7.9615</c:v>
                </c:pt>
                <c:pt idx="376">
                  <c:v>6.6979999999999809</c:v>
                </c:pt>
                <c:pt idx="377">
                  <c:v>7.6679999999999771</c:v>
                </c:pt>
                <c:pt idx="378">
                  <c:v>7.702</c:v>
                </c:pt>
                <c:pt idx="379">
                  <c:v>7.9844999999999997</c:v>
                </c:pt>
                <c:pt idx="380">
                  <c:v>7.4119999999999999</c:v>
                </c:pt>
                <c:pt idx="381">
                  <c:v>7.8919990000000002</c:v>
                </c:pt>
                <c:pt idx="382">
                  <c:v>8.3119990000000001</c:v>
                </c:pt>
                <c:pt idx="383">
                  <c:v>7.8629999999999809</c:v>
                </c:pt>
                <c:pt idx="384">
                  <c:v>7.3614990000000002</c:v>
                </c:pt>
                <c:pt idx="385">
                  <c:v>7.3239999999999945</c:v>
                </c:pt>
                <c:pt idx="386">
                  <c:v>7.7654990000000002</c:v>
                </c:pt>
                <c:pt idx="387">
                  <c:v>8.3140000000000001</c:v>
                </c:pt>
                <c:pt idx="388">
                  <c:v>7.4654999999999996</c:v>
                </c:pt>
                <c:pt idx="389">
                  <c:v>7.3959999999999955</c:v>
                </c:pt>
                <c:pt idx="390">
                  <c:v>7.3519999999999985</c:v>
                </c:pt>
                <c:pt idx="391">
                  <c:v>6.4584999999999999</c:v>
                </c:pt>
                <c:pt idx="392">
                  <c:v>5.7489999999999997</c:v>
                </c:pt>
                <c:pt idx="393">
                  <c:v>7.1054999999999975</c:v>
                </c:pt>
                <c:pt idx="394">
                  <c:v>7.2744999999999997</c:v>
                </c:pt>
                <c:pt idx="395">
                  <c:v>7.1644999999999781</c:v>
                </c:pt>
                <c:pt idx="396">
                  <c:v>6.7799990000000134</c:v>
                </c:pt>
                <c:pt idx="397">
                  <c:v>6.7644999999999955</c:v>
                </c:pt>
                <c:pt idx="398">
                  <c:v>7.5720000000000001</c:v>
                </c:pt>
                <c:pt idx="399">
                  <c:v>6.8964999999999996</c:v>
                </c:pt>
                <c:pt idx="400">
                  <c:v>6.9760000000000124</c:v>
                </c:pt>
                <c:pt idx="401">
                  <c:v>7.2634999999999996</c:v>
                </c:pt>
                <c:pt idx="402">
                  <c:v>6.9444999999999997</c:v>
                </c:pt>
                <c:pt idx="403">
                  <c:v>7.06</c:v>
                </c:pt>
                <c:pt idx="404">
                  <c:v>7.260999</c:v>
                </c:pt>
                <c:pt idx="405">
                  <c:v>8.01</c:v>
                </c:pt>
                <c:pt idx="406">
                  <c:v>7.3674999999999855</c:v>
                </c:pt>
                <c:pt idx="407">
                  <c:v>6.6774999999999975</c:v>
                </c:pt>
                <c:pt idx="408">
                  <c:v>7.0314990000000197</c:v>
                </c:pt>
                <c:pt idx="409">
                  <c:v>7.1944999999999855</c:v>
                </c:pt>
                <c:pt idx="410">
                  <c:v>7.4735000000000014</c:v>
                </c:pt>
                <c:pt idx="411">
                  <c:v>6.8365</c:v>
                </c:pt>
                <c:pt idx="412">
                  <c:v>7.3034999999999997</c:v>
                </c:pt>
                <c:pt idx="413">
                  <c:v>7.0309999999999997</c:v>
                </c:pt>
                <c:pt idx="414">
                  <c:v>6.7254999999999985</c:v>
                </c:pt>
                <c:pt idx="415">
                  <c:v>6.7035</c:v>
                </c:pt>
                <c:pt idx="416">
                  <c:v>7.3514999999999997</c:v>
                </c:pt>
                <c:pt idx="417">
                  <c:v>6.9630000000000001</c:v>
                </c:pt>
                <c:pt idx="418">
                  <c:v>6.7949999999999955</c:v>
                </c:pt>
                <c:pt idx="419">
                  <c:v>5.151999</c:v>
                </c:pt>
                <c:pt idx="420">
                  <c:v>7.1219999999999946</c:v>
                </c:pt>
                <c:pt idx="421">
                  <c:v>7.1564990000000002</c:v>
                </c:pt>
                <c:pt idx="422">
                  <c:v>6.274</c:v>
                </c:pt>
                <c:pt idx="423">
                  <c:v>6.7424999999999997</c:v>
                </c:pt>
                <c:pt idx="424">
                  <c:v>6.2679999999999945</c:v>
                </c:pt>
                <c:pt idx="425">
                  <c:v>6.6924999999999955</c:v>
                </c:pt>
                <c:pt idx="426">
                  <c:v>7.324999999999978</c:v>
                </c:pt>
                <c:pt idx="427">
                  <c:v>6.9019990000000124</c:v>
                </c:pt>
                <c:pt idx="428">
                  <c:v>7.1334999999999997</c:v>
                </c:pt>
                <c:pt idx="429">
                  <c:v>7.9254999999999995</c:v>
                </c:pt>
                <c:pt idx="430">
                  <c:v>7.5039999999999996</c:v>
                </c:pt>
                <c:pt idx="431">
                  <c:v>8.1854990000000267</c:v>
                </c:pt>
                <c:pt idx="432">
                  <c:v>7.5780000000000003</c:v>
                </c:pt>
                <c:pt idx="433">
                  <c:v>7.9669999999999996</c:v>
                </c:pt>
                <c:pt idx="434">
                  <c:v>7.6064999999999996</c:v>
                </c:pt>
                <c:pt idx="435">
                  <c:v>8.4215</c:v>
                </c:pt>
                <c:pt idx="436">
                  <c:v>8.613999999999999</c:v>
                </c:pt>
                <c:pt idx="437">
                  <c:v>7.9725000000000001</c:v>
                </c:pt>
                <c:pt idx="438">
                  <c:v>7.2705000000000002</c:v>
                </c:pt>
                <c:pt idx="439">
                  <c:v>7.4809999999999999</c:v>
                </c:pt>
                <c:pt idx="440">
                  <c:v>7.1044999999999945</c:v>
                </c:pt>
                <c:pt idx="441">
                  <c:v>7.0465</c:v>
                </c:pt>
                <c:pt idx="442">
                  <c:v>7.0844999999999985</c:v>
                </c:pt>
                <c:pt idx="443">
                  <c:v>7.1084999999999985</c:v>
                </c:pt>
                <c:pt idx="444">
                  <c:v>7.2809999999999997</c:v>
                </c:pt>
                <c:pt idx="445">
                  <c:v>7.4344999999999999</c:v>
                </c:pt>
                <c:pt idx="446">
                  <c:v>6.9455</c:v>
                </c:pt>
                <c:pt idx="447">
                  <c:v>7.6874999999999956</c:v>
                </c:pt>
                <c:pt idx="448">
                  <c:v>7.7974999999999985</c:v>
                </c:pt>
                <c:pt idx="449">
                  <c:v>7.2524999999999995</c:v>
                </c:pt>
                <c:pt idx="450">
                  <c:v>7.7554999999999996</c:v>
                </c:pt>
                <c:pt idx="451">
                  <c:v>7.9909999999999997</c:v>
                </c:pt>
                <c:pt idx="452">
                  <c:v>7.2249999999999845</c:v>
                </c:pt>
                <c:pt idx="453">
                  <c:v>7.1589999999999945</c:v>
                </c:pt>
                <c:pt idx="454">
                  <c:v>8.0719990000000017</c:v>
                </c:pt>
                <c:pt idx="455">
                  <c:v>8.0610000000000035</c:v>
                </c:pt>
                <c:pt idx="456">
                  <c:v>7.5439999999999996</c:v>
                </c:pt>
                <c:pt idx="457">
                  <c:v>7.2029990000000002</c:v>
                </c:pt>
                <c:pt idx="458">
                  <c:v>6.8674999999999855</c:v>
                </c:pt>
                <c:pt idx="459">
                  <c:v>7.1534990000000001</c:v>
                </c:pt>
                <c:pt idx="460">
                  <c:v>7.5324999999999998</c:v>
                </c:pt>
                <c:pt idx="461">
                  <c:v>7.9020000000000001</c:v>
                </c:pt>
                <c:pt idx="462">
                  <c:v>7.5365000000000002</c:v>
                </c:pt>
                <c:pt idx="463">
                  <c:v>8.1510000000000016</c:v>
                </c:pt>
                <c:pt idx="464">
                  <c:v>8.3919990000000002</c:v>
                </c:pt>
                <c:pt idx="465">
                  <c:v>8.2075000000000014</c:v>
                </c:pt>
                <c:pt idx="466">
                  <c:v>7.8179999999999845</c:v>
                </c:pt>
                <c:pt idx="467">
                  <c:v>8.6005000000000003</c:v>
                </c:pt>
                <c:pt idx="468">
                  <c:v>8.1430000000000007</c:v>
                </c:pt>
                <c:pt idx="469">
                  <c:v>8.1495000000000015</c:v>
                </c:pt>
                <c:pt idx="470">
                  <c:v>8.7444999999999986</c:v>
                </c:pt>
                <c:pt idx="471">
                  <c:v>8.2925000000000004</c:v>
                </c:pt>
                <c:pt idx="472">
                  <c:v>8.8950000000000067</c:v>
                </c:pt>
                <c:pt idx="473">
                  <c:v>9.1849989999999995</c:v>
                </c:pt>
                <c:pt idx="474">
                  <c:v>8.2339999999999982</c:v>
                </c:pt>
                <c:pt idx="475">
                  <c:v>7.4390000000000134</c:v>
                </c:pt>
                <c:pt idx="476">
                  <c:v>8.9965000000000028</c:v>
                </c:pt>
                <c:pt idx="477">
                  <c:v>8.69</c:v>
                </c:pt>
                <c:pt idx="478">
                  <c:v>8.8650000000000411</c:v>
                </c:pt>
                <c:pt idx="479">
                  <c:v>9.5369989999999998</c:v>
                </c:pt>
                <c:pt idx="480">
                  <c:v>9.9955000000000247</c:v>
                </c:pt>
              </c:numCache>
            </c:numRef>
          </c:yVal>
          <c:smooth val="1"/>
          <c:extLst>
            <c:ext xmlns:c16="http://schemas.microsoft.com/office/drawing/2014/chart" uri="{C3380CC4-5D6E-409C-BE32-E72D297353CC}">
              <c16:uniqueId val="{00000004-DF3D-41B7-9780-45EA9325686C}"/>
            </c:ext>
          </c:extLst>
        </c:ser>
        <c:ser>
          <c:idx val="5"/>
          <c:order val="5"/>
          <c:spPr>
            <a:ln w="12700">
              <a:solidFill>
                <a:srgbClr val="800000"/>
              </a:solidFill>
              <a:prstDash val="solid"/>
            </a:ln>
          </c:spPr>
          <c:marker>
            <c:symbol val="none"/>
          </c:marker>
          <c:xVal>
            <c:numRef>
              <c:f>vzav!$A$1:$A$536</c:f>
              <c:numCache>
                <c:formatCode>General</c:formatCode>
                <c:ptCount val="536"/>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vzav!$G$1:$G$536</c:f>
              <c:numCache>
                <c:formatCode>General</c:formatCode>
                <c:ptCount val="536"/>
                <c:pt idx="0">
                  <c:v>988.86199999999747</c:v>
                </c:pt>
                <c:pt idx="1">
                  <c:v>988.72</c:v>
                </c:pt>
                <c:pt idx="2">
                  <c:v>999.99900000000002</c:v>
                </c:pt>
                <c:pt idx="3">
                  <c:v>999.99900000000002</c:v>
                </c:pt>
                <c:pt idx="4">
                  <c:v>999.99900000000002</c:v>
                </c:pt>
                <c:pt idx="5">
                  <c:v>999.99900000000002</c:v>
                </c:pt>
                <c:pt idx="6">
                  <c:v>997.50299899999948</c:v>
                </c:pt>
                <c:pt idx="7">
                  <c:v>962.72399900000005</c:v>
                </c:pt>
                <c:pt idx="8">
                  <c:v>935.68900000000053</c:v>
                </c:pt>
                <c:pt idx="9">
                  <c:v>857.3845</c:v>
                </c:pt>
                <c:pt idx="10">
                  <c:v>761.32299999999748</c:v>
                </c:pt>
                <c:pt idx="11">
                  <c:v>672.43399999999997</c:v>
                </c:pt>
                <c:pt idx="12">
                  <c:v>589.39350000000002</c:v>
                </c:pt>
                <c:pt idx="13">
                  <c:v>513.35549999999796</c:v>
                </c:pt>
                <c:pt idx="14">
                  <c:v>426.8125</c:v>
                </c:pt>
                <c:pt idx="15">
                  <c:v>353.68950000000001</c:v>
                </c:pt>
                <c:pt idx="16">
                  <c:v>272.10000000000002</c:v>
                </c:pt>
                <c:pt idx="17">
                  <c:v>260.47000000000003</c:v>
                </c:pt>
                <c:pt idx="18">
                  <c:v>204.12800000000001</c:v>
                </c:pt>
                <c:pt idx="19">
                  <c:v>155.72150000000002</c:v>
                </c:pt>
                <c:pt idx="20">
                  <c:v>111.8995</c:v>
                </c:pt>
                <c:pt idx="21">
                  <c:v>76.942000000000007</c:v>
                </c:pt>
                <c:pt idx="22">
                  <c:v>53.023000000000003</c:v>
                </c:pt>
                <c:pt idx="23">
                  <c:v>36.394000000000005</c:v>
                </c:pt>
                <c:pt idx="24">
                  <c:v>24.804500000000001</c:v>
                </c:pt>
                <c:pt idx="25">
                  <c:v>21.132000000000001</c:v>
                </c:pt>
                <c:pt idx="26">
                  <c:v>19.050999999999988</c:v>
                </c:pt>
                <c:pt idx="27">
                  <c:v>17.898</c:v>
                </c:pt>
                <c:pt idx="28">
                  <c:v>17.220499999999905</c:v>
                </c:pt>
                <c:pt idx="29">
                  <c:v>17.8475</c:v>
                </c:pt>
                <c:pt idx="30">
                  <c:v>18.431999999999999</c:v>
                </c:pt>
                <c:pt idx="31">
                  <c:v>20.181000000000001</c:v>
                </c:pt>
                <c:pt idx="32">
                  <c:v>21.291499999999989</c:v>
                </c:pt>
                <c:pt idx="33">
                  <c:v>22.260499999999883</c:v>
                </c:pt>
                <c:pt idx="34">
                  <c:v>24.087</c:v>
                </c:pt>
                <c:pt idx="35">
                  <c:v>25.582999999999906</c:v>
                </c:pt>
                <c:pt idx="36">
                  <c:v>27.678999999999988</c:v>
                </c:pt>
                <c:pt idx="37">
                  <c:v>30.608000000000001</c:v>
                </c:pt>
                <c:pt idx="38">
                  <c:v>31.722499999999879</c:v>
                </c:pt>
                <c:pt idx="39">
                  <c:v>34.820500000000003</c:v>
                </c:pt>
                <c:pt idx="40">
                  <c:v>36.513498999999996</c:v>
                </c:pt>
                <c:pt idx="41">
                  <c:v>40.366500000000002</c:v>
                </c:pt>
                <c:pt idx="42">
                  <c:v>42.344999999999999</c:v>
                </c:pt>
                <c:pt idx="43">
                  <c:v>46.241500000000002</c:v>
                </c:pt>
                <c:pt idx="44">
                  <c:v>49.761500000000012</c:v>
                </c:pt>
                <c:pt idx="45">
                  <c:v>52.569500000000012</c:v>
                </c:pt>
                <c:pt idx="46">
                  <c:v>54.790000000000013</c:v>
                </c:pt>
                <c:pt idx="47">
                  <c:v>58.76500000000015</c:v>
                </c:pt>
                <c:pt idx="48">
                  <c:v>65.467000000000027</c:v>
                </c:pt>
                <c:pt idx="49">
                  <c:v>68.503998999999979</c:v>
                </c:pt>
                <c:pt idx="50">
                  <c:v>71.902000000000001</c:v>
                </c:pt>
                <c:pt idx="51">
                  <c:v>75.568000000000012</c:v>
                </c:pt>
                <c:pt idx="52">
                  <c:v>80.122998999999467</c:v>
                </c:pt>
                <c:pt idx="53">
                  <c:v>82.598999000000006</c:v>
                </c:pt>
                <c:pt idx="54">
                  <c:v>86.823499999999981</c:v>
                </c:pt>
                <c:pt idx="55">
                  <c:v>94.768000000000001</c:v>
                </c:pt>
                <c:pt idx="56">
                  <c:v>99.441000000000358</c:v>
                </c:pt>
                <c:pt idx="57">
                  <c:v>105.9025</c:v>
                </c:pt>
                <c:pt idx="58">
                  <c:v>112.208</c:v>
                </c:pt>
                <c:pt idx="59">
                  <c:v>117.8605</c:v>
                </c:pt>
                <c:pt idx="60">
                  <c:v>122.4975000000003</c:v>
                </c:pt>
                <c:pt idx="61">
                  <c:v>124.09750000000012</c:v>
                </c:pt>
                <c:pt idx="62">
                  <c:v>134.32550000000001</c:v>
                </c:pt>
                <c:pt idx="63">
                  <c:v>139.91649999999998</c:v>
                </c:pt>
                <c:pt idx="64">
                  <c:v>145.39950000000002</c:v>
                </c:pt>
                <c:pt idx="65">
                  <c:v>152.8175</c:v>
                </c:pt>
                <c:pt idx="66">
                  <c:v>155.81200000000001</c:v>
                </c:pt>
                <c:pt idx="67">
                  <c:v>161.81100000000001</c:v>
                </c:pt>
                <c:pt idx="68">
                  <c:v>171.24949999999995</c:v>
                </c:pt>
                <c:pt idx="69">
                  <c:v>174.82500000000007</c:v>
                </c:pt>
                <c:pt idx="70">
                  <c:v>180.68550000000002</c:v>
                </c:pt>
                <c:pt idx="71">
                  <c:v>185.047</c:v>
                </c:pt>
                <c:pt idx="72">
                  <c:v>193.8415</c:v>
                </c:pt>
                <c:pt idx="73">
                  <c:v>198.53700000000001</c:v>
                </c:pt>
                <c:pt idx="74">
                  <c:v>205.37700000000001</c:v>
                </c:pt>
                <c:pt idx="75">
                  <c:v>214.16049999999998</c:v>
                </c:pt>
                <c:pt idx="76">
                  <c:v>219.89800000000059</c:v>
                </c:pt>
                <c:pt idx="77">
                  <c:v>226.26899999999998</c:v>
                </c:pt>
                <c:pt idx="78">
                  <c:v>234.81949999999998</c:v>
                </c:pt>
                <c:pt idx="79">
                  <c:v>240.95350000000002</c:v>
                </c:pt>
                <c:pt idx="80">
                  <c:v>247.83350000000002</c:v>
                </c:pt>
                <c:pt idx="81">
                  <c:v>250.41850000000002</c:v>
                </c:pt>
                <c:pt idx="82">
                  <c:v>257.37849999999969</c:v>
                </c:pt>
                <c:pt idx="83">
                  <c:v>264.6705</c:v>
                </c:pt>
                <c:pt idx="84">
                  <c:v>270.54300000000001</c:v>
                </c:pt>
                <c:pt idx="85">
                  <c:v>278.43099999999845</c:v>
                </c:pt>
                <c:pt idx="86">
                  <c:v>284.49449999999899</c:v>
                </c:pt>
                <c:pt idx="87">
                  <c:v>293.95749999999964</c:v>
                </c:pt>
                <c:pt idx="88">
                  <c:v>294.6105</c:v>
                </c:pt>
                <c:pt idx="89">
                  <c:v>300.50349999999969</c:v>
                </c:pt>
                <c:pt idx="90">
                  <c:v>302.98099999999869</c:v>
                </c:pt>
                <c:pt idx="91">
                  <c:v>310.89499999999964</c:v>
                </c:pt>
                <c:pt idx="92">
                  <c:v>317.45</c:v>
                </c:pt>
                <c:pt idx="93">
                  <c:v>323.7595</c:v>
                </c:pt>
                <c:pt idx="94">
                  <c:v>324.51549999999969</c:v>
                </c:pt>
                <c:pt idx="95">
                  <c:v>331.88649999999899</c:v>
                </c:pt>
                <c:pt idx="96">
                  <c:v>340.84100000000001</c:v>
                </c:pt>
                <c:pt idx="97">
                  <c:v>339.45599999999899</c:v>
                </c:pt>
                <c:pt idx="98">
                  <c:v>344.47250000000003</c:v>
                </c:pt>
                <c:pt idx="99">
                  <c:v>345.44149999999894</c:v>
                </c:pt>
                <c:pt idx="100">
                  <c:v>346.61250000000001</c:v>
                </c:pt>
                <c:pt idx="101">
                  <c:v>351.33349999999899</c:v>
                </c:pt>
                <c:pt idx="102">
                  <c:v>354.73399999999833</c:v>
                </c:pt>
                <c:pt idx="103">
                  <c:v>354.16550000000001</c:v>
                </c:pt>
                <c:pt idx="104">
                  <c:v>354.10250000000002</c:v>
                </c:pt>
                <c:pt idx="105">
                  <c:v>359.28199999999839</c:v>
                </c:pt>
                <c:pt idx="106">
                  <c:v>364.76849999999899</c:v>
                </c:pt>
                <c:pt idx="107">
                  <c:v>360.1105</c:v>
                </c:pt>
                <c:pt idx="108">
                  <c:v>361.03199999999839</c:v>
                </c:pt>
                <c:pt idx="109">
                  <c:v>367.33649999999869</c:v>
                </c:pt>
                <c:pt idx="110">
                  <c:v>367.73599999999863</c:v>
                </c:pt>
                <c:pt idx="111">
                  <c:v>368.65199999999999</c:v>
                </c:pt>
                <c:pt idx="112">
                  <c:v>369.44549999999964</c:v>
                </c:pt>
                <c:pt idx="113">
                  <c:v>367.91299999999899</c:v>
                </c:pt>
                <c:pt idx="114">
                  <c:v>365.14850000000001</c:v>
                </c:pt>
                <c:pt idx="115">
                  <c:v>364.91599999999869</c:v>
                </c:pt>
                <c:pt idx="116">
                  <c:v>366.00349999999969</c:v>
                </c:pt>
                <c:pt idx="117">
                  <c:v>367.21049999999963</c:v>
                </c:pt>
                <c:pt idx="118">
                  <c:v>365.68</c:v>
                </c:pt>
                <c:pt idx="119">
                  <c:v>369.34550000000002</c:v>
                </c:pt>
                <c:pt idx="120">
                  <c:v>363.42699999999815</c:v>
                </c:pt>
                <c:pt idx="121">
                  <c:v>363.95649999999893</c:v>
                </c:pt>
                <c:pt idx="122">
                  <c:v>363.25549999999993</c:v>
                </c:pt>
                <c:pt idx="123">
                  <c:v>357.52949999999993</c:v>
                </c:pt>
                <c:pt idx="124">
                  <c:v>360.92449999999963</c:v>
                </c:pt>
                <c:pt idx="125">
                  <c:v>356.50299999999999</c:v>
                </c:pt>
                <c:pt idx="126">
                  <c:v>348.22250000000003</c:v>
                </c:pt>
                <c:pt idx="127">
                  <c:v>346.65949999999998</c:v>
                </c:pt>
                <c:pt idx="128">
                  <c:v>350.61200000000002</c:v>
                </c:pt>
                <c:pt idx="129">
                  <c:v>347.0025</c:v>
                </c:pt>
                <c:pt idx="130">
                  <c:v>345.62200000000001</c:v>
                </c:pt>
                <c:pt idx="131">
                  <c:v>339.44200000000001</c:v>
                </c:pt>
                <c:pt idx="132">
                  <c:v>338.98099999999869</c:v>
                </c:pt>
                <c:pt idx="133">
                  <c:v>336.27649999999869</c:v>
                </c:pt>
                <c:pt idx="134">
                  <c:v>331.28899999999851</c:v>
                </c:pt>
                <c:pt idx="135">
                  <c:v>326.44099999999969</c:v>
                </c:pt>
                <c:pt idx="136">
                  <c:v>324.1465</c:v>
                </c:pt>
                <c:pt idx="137">
                  <c:v>322.51</c:v>
                </c:pt>
                <c:pt idx="138">
                  <c:v>318.41199999999827</c:v>
                </c:pt>
                <c:pt idx="139">
                  <c:v>315.38</c:v>
                </c:pt>
                <c:pt idx="140">
                  <c:v>316.58049999999969</c:v>
                </c:pt>
                <c:pt idx="141">
                  <c:v>310.51900000000001</c:v>
                </c:pt>
                <c:pt idx="142">
                  <c:v>308.54300000000001</c:v>
                </c:pt>
                <c:pt idx="143">
                  <c:v>306.9949999999987</c:v>
                </c:pt>
                <c:pt idx="144">
                  <c:v>305.99299999999869</c:v>
                </c:pt>
                <c:pt idx="145">
                  <c:v>295.59699999999833</c:v>
                </c:pt>
                <c:pt idx="146">
                  <c:v>293.86950000000002</c:v>
                </c:pt>
                <c:pt idx="147">
                  <c:v>288.85000000000002</c:v>
                </c:pt>
                <c:pt idx="148">
                  <c:v>287.32499999999999</c:v>
                </c:pt>
                <c:pt idx="149">
                  <c:v>283.60849999999999</c:v>
                </c:pt>
                <c:pt idx="150">
                  <c:v>275.75349999999969</c:v>
                </c:pt>
                <c:pt idx="151">
                  <c:v>271.58749999999969</c:v>
                </c:pt>
                <c:pt idx="152">
                  <c:v>270.90449999999993</c:v>
                </c:pt>
                <c:pt idx="153">
                  <c:v>266.33599999999899</c:v>
                </c:pt>
                <c:pt idx="154">
                  <c:v>261.30099999999999</c:v>
                </c:pt>
                <c:pt idx="155">
                  <c:v>258.69499999999999</c:v>
                </c:pt>
                <c:pt idx="156">
                  <c:v>252.76850000000002</c:v>
                </c:pt>
                <c:pt idx="157">
                  <c:v>245.17299999999997</c:v>
                </c:pt>
                <c:pt idx="158">
                  <c:v>244.60049999999998</c:v>
                </c:pt>
                <c:pt idx="159">
                  <c:v>240.10399999999998</c:v>
                </c:pt>
                <c:pt idx="160">
                  <c:v>240.63349999999997</c:v>
                </c:pt>
                <c:pt idx="161">
                  <c:v>233.27499999999998</c:v>
                </c:pt>
                <c:pt idx="162">
                  <c:v>229.19800000000001</c:v>
                </c:pt>
                <c:pt idx="163">
                  <c:v>225.86200000000059</c:v>
                </c:pt>
                <c:pt idx="164">
                  <c:v>223.262</c:v>
                </c:pt>
                <c:pt idx="165">
                  <c:v>220.32100000000059</c:v>
                </c:pt>
                <c:pt idx="166">
                  <c:v>217.84449999999998</c:v>
                </c:pt>
                <c:pt idx="167">
                  <c:v>211.85550000000001</c:v>
                </c:pt>
                <c:pt idx="168">
                  <c:v>210.108</c:v>
                </c:pt>
                <c:pt idx="169">
                  <c:v>206.72200000000001</c:v>
                </c:pt>
                <c:pt idx="170">
                  <c:v>197.53700000000001</c:v>
                </c:pt>
                <c:pt idx="171">
                  <c:v>194.69449999999998</c:v>
                </c:pt>
                <c:pt idx="172">
                  <c:v>196.28349999999998</c:v>
                </c:pt>
                <c:pt idx="173">
                  <c:v>190.66</c:v>
                </c:pt>
                <c:pt idx="174">
                  <c:v>186.40349999999998</c:v>
                </c:pt>
                <c:pt idx="175">
                  <c:v>180.4205</c:v>
                </c:pt>
                <c:pt idx="176">
                  <c:v>180.1925</c:v>
                </c:pt>
                <c:pt idx="177">
                  <c:v>177.91399999999999</c:v>
                </c:pt>
                <c:pt idx="178">
                  <c:v>173.67399999999998</c:v>
                </c:pt>
                <c:pt idx="179">
                  <c:v>170.54649999999998</c:v>
                </c:pt>
                <c:pt idx="180">
                  <c:v>171.76</c:v>
                </c:pt>
                <c:pt idx="181">
                  <c:v>168.994</c:v>
                </c:pt>
                <c:pt idx="182">
                  <c:v>161.99250000000001</c:v>
                </c:pt>
                <c:pt idx="183">
                  <c:v>161.46</c:v>
                </c:pt>
                <c:pt idx="184">
                  <c:v>158.89750000000001</c:v>
                </c:pt>
                <c:pt idx="185">
                  <c:v>154.38150000000007</c:v>
                </c:pt>
                <c:pt idx="186">
                  <c:v>152.17549999999997</c:v>
                </c:pt>
                <c:pt idx="187">
                  <c:v>150.98250000000004</c:v>
                </c:pt>
                <c:pt idx="188">
                  <c:v>146.58250000000001</c:v>
                </c:pt>
                <c:pt idx="189">
                  <c:v>147.53449999999998</c:v>
                </c:pt>
                <c:pt idx="190">
                  <c:v>141.00650000000002</c:v>
                </c:pt>
                <c:pt idx="191">
                  <c:v>139.43050000000002</c:v>
                </c:pt>
                <c:pt idx="192">
                  <c:v>137.62949999999998</c:v>
                </c:pt>
                <c:pt idx="193">
                  <c:v>136.38050000000001</c:v>
                </c:pt>
                <c:pt idx="194">
                  <c:v>134.71749999999997</c:v>
                </c:pt>
                <c:pt idx="195">
                  <c:v>129.96</c:v>
                </c:pt>
                <c:pt idx="196">
                  <c:v>127.824</c:v>
                </c:pt>
                <c:pt idx="197">
                  <c:v>129.53700000000001</c:v>
                </c:pt>
                <c:pt idx="198">
                  <c:v>125.67049999999998</c:v>
                </c:pt>
                <c:pt idx="199">
                  <c:v>125.04900000000002</c:v>
                </c:pt>
                <c:pt idx="200">
                  <c:v>121.41150000000034</c:v>
                </c:pt>
                <c:pt idx="201">
                  <c:v>117.7025</c:v>
                </c:pt>
                <c:pt idx="202">
                  <c:v>119.25749999999999</c:v>
                </c:pt>
                <c:pt idx="203">
                  <c:v>116.09050000000002</c:v>
                </c:pt>
                <c:pt idx="204">
                  <c:v>114.5095</c:v>
                </c:pt>
                <c:pt idx="205">
                  <c:v>110.086</c:v>
                </c:pt>
                <c:pt idx="206">
                  <c:v>109.1815</c:v>
                </c:pt>
                <c:pt idx="207">
                  <c:v>105.485</c:v>
                </c:pt>
                <c:pt idx="208">
                  <c:v>105.124</c:v>
                </c:pt>
                <c:pt idx="209">
                  <c:v>106.20350000000002</c:v>
                </c:pt>
                <c:pt idx="210">
                  <c:v>103.49900000000002</c:v>
                </c:pt>
                <c:pt idx="211">
                  <c:v>100.88</c:v>
                </c:pt>
                <c:pt idx="212">
                  <c:v>99.203498999999979</c:v>
                </c:pt>
                <c:pt idx="213">
                  <c:v>95.705000000000013</c:v>
                </c:pt>
                <c:pt idx="214">
                  <c:v>96.510499999999993</c:v>
                </c:pt>
                <c:pt idx="215">
                  <c:v>92.767500000000027</c:v>
                </c:pt>
                <c:pt idx="216">
                  <c:v>95.035499999999999</c:v>
                </c:pt>
                <c:pt idx="217">
                  <c:v>92.447998999999996</c:v>
                </c:pt>
                <c:pt idx="218">
                  <c:v>91.41749900000039</c:v>
                </c:pt>
                <c:pt idx="219">
                  <c:v>88.513999999999996</c:v>
                </c:pt>
                <c:pt idx="220">
                  <c:v>86.124499999999998</c:v>
                </c:pt>
                <c:pt idx="221">
                  <c:v>85.384999999999991</c:v>
                </c:pt>
                <c:pt idx="222">
                  <c:v>84.894999999999996</c:v>
                </c:pt>
                <c:pt idx="223">
                  <c:v>83.240000000000023</c:v>
                </c:pt>
                <c:pt idx="224">
                  <c:v>80.239999999999995</c:v>
                </c:pt>
                <c:pt idx="225">
                  <c:v>80.321999999999989</c:v>
                </c:pt>
                <c:pt idx="226">
                  <c:v>76.977000000000004</c:v>
                </c:pt>
                <c:pt idx="227">
                  <c:v>78.031000000000006</c:v>
                </c:pt>
                <c:pt idx="228">
                  <c:v>75.02249999999998</c:v>
                </c:pt>
                <c:pt idx="229">
                  <c:v>76</c:v>
                </c:pt>
                <c:pt idx="230">
                  <c:v>76.295998999999981</c:v>
                </c:pt>
                <c:pt idx="231">
                  <c:v>75.863499000000004</c:v>
                </c:pt>
                <c:pt idx="232">
                  <c:v>72.405500000000004</c:v>
                </c:pt>
                <c:pt idx="233">
                  <c:v>67.362499999999983</c:v>
                </c:pt>
                <c:pt idx="234">
                  <c:v>69.180999999999983</c:v>
                </c:pt>
                <c:pt idx="235">
                  <c:v>69.542000000000002</c:v>
                </c:pt>
                <c:pt idx="236">
                  <c:v>68.299498999999983</c:v>
                </c:pt>
                <c:pt idx="237">
                  <c:v>67.045500000000004</c:v>
                </c:pt>
                <c:pt idx="238">
                  <c:v>65.706500000000005</c:v>
                </c:pt>
                <c:pt idx="239">
                  <c:v>63.631</c:v>
                </c:pt>
                <c:pt idx="240">
                  <c:v>63.027500000000003</c:v>
                </c:pt>
                <c:pt idx="241">
                  <c:v>62.950499999999998</c:v>
                </c:pt>
                <c:pt idx="242">
                  <c:v>60.8735</c:v>
                </c:pt>
                <c:pt idx="243">
                  <c:v>60.496500000000012</c:v>
                </c:pt>
                <c:pt idx="244">
                  <c:v>57.795000000000172</c:v>
                </c:pt>
                <c:pt idx="245">
                  <c:v>57.906000000000006</c:v>
                </c:pt>
                <c:pt idx="246">
                  <c:v>56.943999999999996</c:v>
                </c:pt>
                <c:pt idx="247">
                  <c:v>55.449999999999996</c:v>
                </c:pt>
                <c:pt idx="248">
                  <c:v>54.4405</c:v>
                </c:pt>
                <c:pt idx="249">
                  <c:v>53.426500000000011</c:v>
                </c:pt>
                <c:pt idx="250">
                  <c:v>54.20250000000015</c:v>
                </c:pt>
                <c:pt idx="251">
                  <c:v>52.869</c:v>
                </c:pt>
                <c:pt idx="252">
                  <c:v>51.506500000000003</c:v>
                </c:pt>
                <c:pt idx="253">
                  <c:v>51.563000000000002</c:v>
                </c:pt>
                <c:pt idx="254">
                  <c:v>51.084998999999996</c:v>
                </c:pt>
                <c:pt idx="255">
                  <c:v>50.338500000000003</c:v>
                </c:pt>
                <c:pt idx="256">
                  <c:v>47.970500000000001</c:v>
                </c:pt>
                <c:pt idx="257">
                  <c:v>48.200500000000012</c:v>
                </c:pt>
                <c:pt idx="258">
                  <c:v>47.745000000000012</c:v>
                </c:pt>
                <c:pt idx="259">
                  <c:v>45.682000000000002</c:v>
                </c:pt>
                <c:pt idx="260">
                  <c:v>44.780500000000011</c:v>
                </c:pt>
                <c:pt idx="261">
                  <c:v>43.357499999999995</c:v>
                </c:pt>
                <c:pt idx="262">
                  <c:v>41.896500000000003</c:v>
                </c:pt>
                <c:pt idx="263">
                  <c:v>43.627000000000002</c:v>
                </c:pt>
                <c:pt idx="264">
                  <c:v>42.512500000000003</c:v>
                </c:pt>
                <c:pt idx="265">
                  <c:v>40.866500000000002</c:v>
                </c:pt>
                <c:pt idx="266">
                  <c:v>40.026000000000003</c:v>
                </c:pt>
                <c:pt idx="267">
                  <c:v>39.519500000000001</c:v>
                </c:pt>
                <c:pt idx="268">
                  <c:v>38.632500000000149</c:v>
                </c:pt>
                <c:pt idx="269">
                  <c:v>37.721999000000011</c:v>
                </c:pt>
                <c:pt idx="270">
                  <c:v>36.646000000000001</c:v>
                </c:pt>
                <c:pt idx="271">
                  <c:v>37.732500000000172</c:v>
                </c:pt>
                <c:pt idx="272">
                  <c:v>36.037000000000006</c:v>
                </c:pt>
                <c:pt idx="273">
                  <c:v>36.008500000000012</c:v>
                </c:pt>
                <c:pt idx="274">
                  <c:v>35.787500000000001</c:v>
                </c:pt>
                <c:pt idx="275">
                  <c:v>34.069000000000003</c:v>
                </c:pt>
                <c:pt idx="276">
                  <c:v>34.082000000000001</c:v>
                </c:pt>
                <c:pt idx="277">
                  <c:v>34.018500000000003</c:v>
                </c:pt>
                <c:pt idx="278">
                  <c:v>34.391000000000005</c:v>
                </c:pt>
                <c:pt idx="279">
                  <c:v>32.530500000000011</c:v>
                </c:pt>
                <c:pt idx="280">
                  <c:v>31.807500000000001</c:v>
                </c:pt>
                <c:pt idx="281">
                  <c:v>32.055</c:v>
                </c:pt>
                <c:pt idx="282">
                  <c:v>33.269000000000013</c:v>
                </c:pt>
                <c:pt idx="283">
                  <c:v>30.624500000000001</c:v>
                </c:pt>
                <c:pt idx="284">
                  <c:v>31.209</c:v>
                </c:pt>
                <c:pt idx="285">
                  <c:v>30.901</c:v>
                </c:pt>
                <c:pt idx="286">
                  <c:v>31.18049999999991</c:v>
                </c:pt>
                <c:pt idx="287">
                  <c:v>30.806999999999999</c:v>
                </c:pt>
                <c:pt idx="288">
                  <c:v>29.321999999999999</c:v>
                </c:pt>
                <c:pt idx="289">
                  <c:v>27.673999999999999</c:v>
                </c:pt>
                <c:pt idx="290">
                  <c:v>28.650000000000031</c:v>
                </c:pt>
                <c:pt idx="291">
                  <c:v>28.449499999999883</c:v>
                </c:pt>
                <c:pt idx="292">
                  <c:v>26.687000000000001</c:v>
                </c:pt>
                <c:pt idx="293">
                  <c:v>27.353999999999999</c:v>
                </c:pt>
                <c:pt idx="294">
                  <c:v>26.760499999999883</c:v>
                </c:pt>
                <c:pt idx="295">
                  <c:v>24.701000000000001</c:v>
                </c:pt>
                <c:pt idx="296">
                  <c:v>23.195</c:v>
                </c:pt>
                <c:pt idx="297">
                  <c:v>24.49599999999991</c:v>
                </c:pt>
                <c:pt idx="298">
                  <c:v>24.829499999999989</c:v>
                </c:pt>
                <c:pt idx="299">
                  <c:v>24.322500000000002</c:v>
                </c:pt>
                <c:pt idx="300">
                  <c:v>23.405499999999876</c:v>
                </c:pt>
                <c:pt idx="301">
                  <c:v>23.6755</c:v>
                </c:pt>
                <c:pt idx="302">
                  <c:v>23.0015</c:v>
                </c:pt>
                <c:pt idx="303">
                  <c:v>22.731000000000005</c:v>
                </c:pt>
                <c:pt idx="304">
                  <c:v>22.227</c:v>
                </c:pt>
                <c:pt idx="305">
                  <c:v>20.6035</c:v>
                </c:pt>
                <c:pt idx="306">
                  <c:v>21.911000000000001</c:v>
                </c:pt>
                <c:pt idx="307">
                  <c:v>21.405499999999876</c:v>
                </c:pt>
                <c:pt idx="308">
                  <c:v>20.127500000000001</c:v>
                </c:pt>
                <c:pt idx="309">
                  <c:v>20.2135</c:v>
                </c:pt>
                <c:pt idx="310">
                  <c:v>20.358499999999989</c:v>
                </c:pt>
                <c:pt idx="311">
                  <c:v>20.003499999999917</c:v>
                </c:pt>
                <c:pt idx="312">
                  <c:v>19.39849999999991</c:v>
                </c:pt>
                <c:pt idx="313">
                  <c:v>20.336500000000001</c:v>
                </c:pt>
                <c:pt idx="314">
                  <c:v>19.748499999999876</c:v>
                </c:pt>
                <c:pt idx="315">
                  <c:v>19.051500000000001</c:v>
                </c:pt>
                <c:pt idx="316">
                  <c:v>19.7195</c:v>
                </c:pt>
                <c:pt idx="317">
                  <c:v>18.241499999999906</c:v>
                </c:pt>
                <c:pt idx="318">
                  <c:v>18.065499999999879</c:v>
                </c:pt>
                <c:pt idx="319">
                  <c:v>18.271000000000001</c:v>
                </c:pt>
                <c:pt idx="320">
                  <c:v>18.3565</c:v>
                </c:pt>
                <c:pt idx="321">
                  <c:v>18.1265</c:v>
                </c:pt>
                <c:pt idx="322">
                  <c:v>18.155999999999999</c:v>
                </c:pt>
                <c:pt idx="323">
                  <c:v>17.437000000000001</c:v>
                </c:pt>
                <c:pt idx="324">
                  <c:v>16.267499999999906</c:v>
                </c:pt>
                <c:pt idx="325">
                  <c:v>17.167999999999999</c:v>
                </c:pt>
                <c:pt idx="326">
                  <c:v>17.792499999999883</c:v>
                </c:pt>
                <c:pt idx="327">
                  <c:v>17.408499999999876</c:v>
                </c:pt>
                <c:pt idx="328">
                  <c:v>16.5105</c:v>
                </c:pt>
                <c:pt idx="329">
                  <c:v>16.057500000000001</c:v>
                </c:pt>
                <c:pt idx="330">
                  <c:v>15.983000000000002</c:v>
                </c:pt>
                <c:pt idx="331">
                  <c:v>14.7775</c:v>
                </c:pt>
                <c:pt idx="332">
                  <c:v>15.4175</c:v>
                </c:pt>
                <c:pt idx="333">
                  <c:v>16.211500000000001</c:v>
                </c:pt>
                <c:pt idx="334">
                  <c:v>14.805500000000052</c:v>
                </c:pt>
                <c:pt idx="335">
                  <c:v>14.884500000000006</c:v>
                </c:pt>
                <c:pt idx="336">
                  <c:v>14.919500000000006</c:v>
                </c:pt>
                <c:pt idx="337">
                  <c:v>14.379500000000041</c:v>
                </c:pt>
                <c:pt idx="338">
                  <c:v>13.486000000000002</c:v>
                </c:pt>
                <c:pt idx="339">
                  <c:v>13.974</c:v>
                </c:pt>
                <c:pt idx="340">
                  <c:v>13.719999999999999</c:v>
                </c:pt>
                <c:pt idx="341">
                  <c:v>13.4815</c:v>
                </c:pt>
                <c:pt idx="342">
                  <c:v>12.234999999999999</c:v>
                </c:pt>
                <c:pt idx="343">
                  <c:v>13.569500000000026</c:v>
                </c:pt>
                <c:pt idx="344">
                  <c:v>13.297999999999998</c:v>
                </c:pt>
                <c:pt idx="345">
                  <c:v>13.918000000000001</c:v>
                </c:pt>
                <c:pt idx="346">
                  <c:v>12.669</c:v>
                </c:pt>
                <c:pt idx="347">
                  <c:v>12.797000000000001</c:v>
                </c:pt>
                <c:pt idx="348">
                  <c:v>11.436</c:v>
                </c:pt>
                <c:pt idx="349">
                  <c:v>12.233999999999998</c:v>
                </c:pt>
                <c:pt idx="350">
                  <c:v>11.845000000000002</c:v>
                </c:pt>
                <c:pt idx="351">
                  <c:v>12.552000000000024</c:v>
                </c:pt>
                <c:pt idx="352">
                  <c:v>11.907500000000002</c:v>
                </c:pt>
                <c:pt idx="353">
                  <c:v>11.404</c:v>
                </c:pt>
                <c:pt idx="354">
                  <c:v>11.873000000000006</c:v>
                </c:pt>
                <c:pt idx="355">
                  <c:v>11.257</c:v>
                </c:pt>
                <c:pt idx="356">
                  <c:v>11.627000000000001</c:v>
                </c:pt>
                <c:pt idx="357">
                  <c:v>11.236500000000001</c:v>
                </c:pt>
                <c:pt idx="358">
                  <c:v>11.098000000000001</c:v>
                </c:pt>
                <c:pt idx="359">
                  <c:v>11.854000000000006</c:v>
                </c:pt>
                <c:pt idx="360">
                  <c:v>11.682500000000006</c:v>
                </c:pt>
                <c:pt idx="361">
                  <c:v>10.0425</c:v>
                </c:pt>
                <c:pt idx="362">
                  <c:v>10.367000000000004</c:v>
                </c:pt>
                <c:pt idx="363">
                  <c:v>10.11</c:v>
                </c:pt>
                <c:pt idx="364">
                  <c:v>10.320500000000004</c:v>
                </c:pt>
                <c:pt idx="365">
                  <c:v>10.623000000000001</c:v>
                </c:pt>
                <c:pt idx="366">
                  <c:v>10.130000000000001</c:v>
                </c:pt>
                <c:pt idx="367">
                  <c:v>9.4725000000000268</c:v>
                </c:pt>
                <c:pt idx="368">
                  <c:v>8.69</c:v>
                </c:pt>
                <c:pt idx="369">
                  <c:v>10.413</c:v>
                </c:pt>
                <c:pt idx="370">
                  <c:v>9.574999</c:v>
                </c:pt>
                <c:pt idx="371">
                  <c:v>9.9059990000000067</c:v>
                </c:pt>
                <c:pt idx="372">
                  <c:v>9.8515000000000068</c:v>
                </c:pt>
                <c:pt idx="373">
                  <c:v>8.9740000000000002</c:v>
                </c:pt>
                <c:pt idx="374">
                  <c:v>8.7249999999999996</c:v>
                </c:pt>
                <c:pt idx="375">
                  <c:v>9.9140000000000015</c:v>
                </c:pt>
                <c:pt idx="376">
                  <c:v>9.8240000000000016</c:v>
                </c:pt>
                <c:pt idx="377">
                  <c:v>8.5940000000000012</c:v>
                </c:pt>
                <c:pt idx="378">
                  <c:v>9.0625000000000266</c:v>
                </c:pt>
                <c:pt idx="379">
                  <c:v>9.1145000000000014</c:v>
                </c:pt>
                <c:pt idx="380">
                  <c:v>9.6775000000000002</c:v>
                </c:pt>
                <c:pt idx="381">
                  <c:v>8.8780000000000001</c:v>
                </c:pt>
                <c:pt idx="382">
                  <c:v>9.1030000000000015</c:v>
                </c:pt>
                <c:pt idx="383">
                  <c:v>9.0985000000000014</c:v>
                </c:pt>
                <c:pt idx="384">
                  <c:v>9.2944990000000001</c:v>
                </c:pt>
                <c:pt idx="385">
                  <c:v>7.6919999999999975</c:v>
                </c:pt>
                <c:pt idx="386">
                  <c:v>8.2470000000000017</c:v>
                </c:pt>
                <c:pt idx="387">
                  <c:v>8.1905000000000001</c:v>
                </c:pt>
                <c:pt idx="388">
                  <c:v>8.5075000000000003</c:v>
                </c:pt>
                <c:pt idx="389">
                  <c:v>7.4755000000000003</c:v>
                </c:pt>
                <c:pt idx="390">
                  <c:v>8.1625000000000068</c:v>
                </c:pt>
                <c:pt idx="391">
                  <c:v>7.9529990000000002</c:v>
                </c:pt>
                <c:pt idx="392">
                  <c:v>7.5939990000000002</c:v>
                </c:pt>
                <c:pt idx="393">
                  <c:v>8.0760000000000005</c:v>
                </c:pt>
                <c:pt idx="394">
                  <c:v>8.6515000000000004</c:v>
                </c:pt>
                <c:pt idx="395">
                  <c:v>8.0920000000000005</c:v>
                </c:pt>
                <c:pt idx="396">
                  <c:v>7.9835000000000003</c:v>
                </c:pt>
                <c:pt idx="397">
                  <c:v>8.6660000000000004</c:v>
                </c:pt>
                <c:pt idx="398">
                  <c:v>7.6424999999999965</c:v>
                </c:pt>
                <c:pt idx="399">
                  <c:v>6.8449999999999855</c:v>
                </c:pt>
                <c:pt idx="400">
                  <c:v>7.4055</c:v>
                </c:pt>
                <c:pt idx="401">
                  <c:v>8.2594990000000248</c:v>
                </c:pt>
                <c:pt idx="402">
                  <c:v>7.5389999999999997</c:v>
                </c:pt>
                <c:pt idx="403">
                  <c:v>7.6864999999999997</c:v>
                </c:pt>
                <c:pt idx="404">
                  <c:v>8.3720000000000248</c:v>
                </c:pt>
                <c:pt idx="405">
                  <c:v>8.3825000000000411</c:v>
                </c:pt>
                <c:pt idx="406">
                  <c:v>7.9194990000000134</c:v>
                </c:pt>
                <c:pt idx="407">
                  <c:v>8.4590000000000067</c:v>
                </c:pt>
                <c:pt idx="408">
                  <c:v>8.5465</c:v>
                </c:pt>
                <c:pt idx="409">
                  <c:v>8.8305000000000007</c:v>
                </c:pt>
                <c:pt idx="410">
                  <c:v>8.7525000000000048</c:v>
                </c:pt>
                <c:pt idx="411">
                  <c:v>8.644499999999999</c:v>
                </c:pt>
                <c:pt idx="412">
                  <c:v>9.1579990000000002</c:v>
                </c:pt>
                <c:pt idx="413">
                  <c:v>8.8550000000000413</c:v>
                </c:pt>
                <c:pt idx="414">
                  <c:v>8.9695000000000267</c:v>
                </c:pt>
                <c:pt idx="415">
                  <c:v>9.1295000000000002</c:v>
                </c:pt>
                <c:pt idx="416">
                  <c:v>8.4695000000000267</c:v>
                </c:pt>
                <c:pt idx="417">
                  <c:v>8.137499</c:v>
                </c:pt>
                <c:pt idx="418">
                  <c:v>8.5279999999999987</c:v>
                </c:pt>
                <c:pt idx="419">
                  <c:v>8.2235000000000014</c:v>
                </c:pt>
                <c:pt idx="420">
                  <c:v>8.2579990000000016</c:v>
                </c:pt>
                <c:pt idx="421">
                  <c:v>8.6774990000000027</c:v>
                </c:pt>
                <c:pt idx="422">
                  <c:v>8.1595000000000066</c:v>
                </c:pt>
                <c:pt idx="423">
                  <c:v>8.0985000000000014</c:v>
                </c:pt>
                <c:pt idx="424">
                  <c:v>8.1559990000000067</c:v>
                </c:pt>
                <c:pt idx="425">
                  <c:v>7.9260000000000002</c:v>
                </c:pt>
                <c:pt idx="426">
                  <c:v>8.9235000000000007</c:v>
                </c:pt>
                <c:pt idx="427">
                  <c:v>8.8065000000000246</c:v>
                </c:pt>
                <c:pt idx="428">
                  <c:v>8.4355000000000047</c:v>
                </c:pt>
                <c:pt idx="429">
                  <c:v>8.3690000000000246</c:v>
                </c:pt>
                <c:pt idx="430">
                  <c:v>9.125</c:v>
                </c:pt>
                <c:pt idx="431">
                  <c:v>8.9245000000000001</c:v>
                </c:pt>
                <c:pt idx="432">
                  <c:v>8.4110000000000014</c:v>
                </c:pt>
                <c:pt idx="433">
                  <c:v>8.8464990000000068</c:v>
                </c:pt>
                <c:pt idx="434">
                  <c:v>8.6155000000000008</c:v>
                </c:pt>
                <c:pt idx="435">
                  <c:v>8.0444990000000001</c:v>
                </c:pt>
                <c:pt idx="436">
                  <c:v>8.3680000000000003</c:v>
                </c:pt>
                <c:pt idx="437">
                  <c:v>8.4095000000000066</c:v>
                </c:pt>
                <c:pt idx="438">
                  <c:v>8.9810000000000034</c:v>
                </c:pt>
                <c:pt idx="439">
                  <c:v>8.9379999999999988</c:v>
                </c:pt>
                <c:pt idx="440">
                  <c:v>8.637499</c:v>
                </c:pt>
                <c:pt idx="441">
                  <c:v>9.4495000000000005</c:v>
                </c:pt>
                <c:pt idx="442">
                  <c:v>8.7269999999999985</c:v>
                </c:pt>
                <c:pt idx="443">
                  <c:v>9.2060000000000013</c:v>
                </c:pt>
                <c:pt idx="444">
                  <c:v>8.157</c:v>
                </c:pt>
                <c:pt idx="445">
                  <c:v>8.8840000000000003</c:v>
                </c:pt>
                <c:pt idx="446">
                  <c:v>9.0990000000000002</c:v>
                </c:pt>
                <c:pt idx="447">
                  <c:v>7.9984999999999999</c:v>
                </c:pt>
                <c:pt idx="448">
                  <c:v>7.8544999999999945</c:v>
                </c:pt>
                <c:pt idx="449">
                  <c:v>8.8210000000000015</c:v>
                </c:pt>
                <c:pt idx="450">
                  <c:v>9.1325000000000003</c:v>
                </c:pt>
                <c:pt idx="451">
                  <c:v>8.8389989999999994</c:v>
                </c:pt>
                <c:pt idx="452">
                  <c:v>8.1865000000000006</c:v>
                </c:pt>
                <c:pt idx="453">
                  <c:v>8.7675000000000001</c:v>
                </c:pt>
                <c:pt idx="454">
                  <c:v>8.9239990000000002</c:v>
                </c:pt>
                <c:pt idx="455">
                  <c:v>9.3750000000000266</c:v>
                </c:pt>
                <c:pt idx="456">
                  <c:v>9.4544990000000411</c:v>
                </c:pt>
                <c:pt idx="457">
                  <c:v>10.072000000000006</c:v>
                </c:pt>
                <c:pt idx="458">
                  <c:v>8.5459990000000001</c:v>
                </c:pt>
                <c:pt idx="459">
                  <c:v>8.8140000000000001</c:v>
                </c:pt>
                <c:pt idx="460">
                  <c:v>8.8395000000000028</c:v>
                </c:pt>
                <c:pt idx="461">
                  <c:v>8.0384989999999998</c:v>
                </c:pt>
                <c:pt idx="462">
                  <c:v>9.4305000000000003</c:v>
                </c:pt>
                <c:pt idx="463">
                  <c:v>8.7515000000000001</c:v>
                </c:pt>
                <c:pt idx="464">
                  <c:v>10.083</c:v>
                </c:pt>
                <c:pt idx="465">
                  <c:v>9.6365000000000016</c:v>
                </c:pt>
                <c:pt idx="466">
                  <c:v>8.8664990000000561</c:v>
                </c:pt>
                <c:pt idx="467">
                  <c:v>9.2169989999999995</c:v>
                </c:pt>
                <c:pt idx="468">
                  <c:v>9.3500000000000068</c:v>
                </c:pt>
                <c:pt idx="469">
                  <c:v>9.9160000000000004</c:v>
                </c:pt>
                <c:pt idx="470">
                  <c:v>9.5455000000000005</c:v>
                </c:pt>
                <c:pt idx="471">
                  <c:v>9.9965000000000028</c:v>
                </c:pt>
                <c:pt idx="472">
                  <c:v>9.3370000000000015</c:v>
                </c:pt>
                <c:pt idx="473">
                  <c:v>9.613999999999999</c:v>
                </c:pt>
                <c:pt idx="474">
                  <c:v>9.1750000000000007</c:v>
                </c:pt>
                <c:pt idx="475">
                  <c:v>9.6865000000000006</c:v>
                </c:pt>
                <c:pt idx="476">
                  <c:v>9.698499</c:v>
                </c:pt>
                <c:pt idx="477">
                  <c:v>10.615</c:v>
                </c:pt>
                <c:pt idx="478">
                  <c:v>10.339500000000006</c:v>
                </c:pt>
                <c:pt idx="479">
                  <c:v>12.2235</c:v>
                </c:pt>
                <c:pt idx="480">
                  <c:v>12.3245</c:v>
                </c:pt>
              </c:numCache>
            </c:numRef>
          </c:yVal>
          <c:smooth val="1"/>
          <c:extLst>
            <c:ext xmlns:c16="http://schemas.microsoft.com/office/drawing/2014/chart" uri="{C3380CC4-5D6E-409C-BE32-E72D297353CC}">
              <c16:uniqueId val="{00000005-DF3D-41B7-9780-45EA9325686C}"/>
            </c:ext>
          </c:extLst>
        </c:ser>
        <c:ser>
          <c:idx val="6"/>
          <c:order val="6"/>
          <c:spPr>
            <a:ln w="12700">
              <a:solidFill>
                <a:srgbClr val="008080"/>
              </a:solidFill>
              <a:prstDash val="solid"/>
            </a:ln>
          </c:spPr>
          <c:marker>
            <c:symbol val="none"/>
          </c:marker>
          <c:xVal>
            <c:numRef>
              <c:f>vzav!$A$1:$A$536</c:f>
              <c:numCache>
                <c:formatCode>General</c:formatCode>
                <c:ptCount val="536"/>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vzav!$H$1:$H$536</c:f>
              <c:numCache>
                <c:formatCode>General</c:formatCode>
                <c:ptCount val="536"/>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958.1155</c:v>
                </c:pt>
                <c:pt idx="10">
                  <c:v>870.60299999999938</c:v>
                </c:pt>
                <c:pt idx="11">
                  <c:v>786.16399999999999</c:v>
                </c:pt>
                <c:pt idx="12">
                  <c:v>680.05</c:v>
                </c:pt>
                <c:pt idx="13">
                  <c:v>598.95449999999948</c:v>
                </c:pt>
                <c:pt idx="14">
                  <c:v>498.19450000000001</c:v>
                </c:pt>
                <c:pt idx="15">
                  <c:v>415.82799999999969</c:v>
                </c:pt>
                <c:pt idx="16">
                  <c:v>318.62649999999923</c:v>
                </c:pt>
                <c:pt idx="17">
                  <c:v>246.42450000000002</c:v>
                </c:pt>
                <c:pt idx="18">
                  <c:v>235.45250000000004</c:v>
                </c:pt>
                <c:pt idx="19">
                  <c:v>180.9325</c:v>
                </c:pt>
                <c:pt idx="20">
                  <c:v>129.22150000000002</c:v>
                </c:pt>
                <c:pt idx="21">
                  <c:v>87.116999000000007</c:v>
                </c:pt>
                <c:pt idx="22">
                  <c:v>60.711000000000006</c:v>
                </c:pt>
                <c:pt idx="23">
                  <c:v>40.337499999999999</c:v>
                </c:pt>
                <c:pt idx="24">
                  <c:v>29.502499999999905</c:v>
                </c:pt>
                <c:pt idx="25">
                  <c:v>22.986999999999906</c:v>
                </c:pt>
                <c:pt idx="26">
                  <c:v>19.646999999999988</c:v>
                </c:pt>
                <c:pt idx="27">
                  <c:v>18.553999999999988</c:v>
                </c:pt>
                <c:pt idx="28">
                  <c:v>17.145</c:v>
                </c:pt>
                <c:pt idx="29">
                  <c:v>15.218500000000001</c:v>
                </c:pt>
                <c:pt idx="30">
                  <c:v>19.653500000000001</c:v>
                </c:pt>
                <c:pt idx="31">
                  <c:v>21.297499999999989</c:v>
                </c:pt>
                <c:pt idx="32">
                  <c:v>22.376999999999999</c:v>
                </c:pt>
                <c:pt idx="33">
                  <c:v>22.747</c:v>
                </c:pt>
                <c:pt idx="34">
                  <c:v>23.884</c:v>
                </c:pt>
                <c:pt idx="35">
                  <c:v>27.073</c:v>
                </c:pt>
                <c:pt idx="36">
                  <c:v>28.308</c:v>
                </c:pt>
                <c:pt idx="37">
                  <c:v>30.594000000000001</c:v>
                </c:pt>
                <c:pt idx="38">
                  <c:v>31.472499999999879</c:v>
                </c:pt>
                <c:pt idx="39">
                  <c:v>35.242000000000012</c:v>
                </c:pt>
                <c:pt idx="40">
                  <c:v>38.342500000000001</c:v>
                </c:pt>
                <c:pt idx="41">
                  <c:v>39.3855</c:v>
                </c:pt>
                <c:pt idx="42">
                  <c:v>40.3675</c:v>
                </c:pt>
                <c:pt idx="43">
                  <c:v>44.334499999999998</c:v>
                </c:pt>
                <c:pt idx="44">
                  <c:v>48.172500000000063</c:v>
                </c:pt>
                <c:pt idx="45">
                  <c:v>51.524500000000003</c:v>
                </c:pt>
                <c:pt idx="46">
                  <c:v>54.032500000000013</c:v>
                </c:pt>
                <c:pt idx="47">
                  <c:v>57.092000000000013</c:v>
                </c:pt>
                <c:pt idx="48">
                  <c:v>61.657000000000004</c:v>
                </c:pt>
                <c:pt idx="49">
                  <c:v>66.102998999999627</c:v>
                </c:pt>
                <c:pt idx="50">
                  <c:v>69.754999999999995</c:v>
                </c:pt>
                <c:pt idx="51">
                  <c:v>73.796499999999995</c:v>
                </c:pt>
                <c:pt idx="52">
                  <c:v>77.147999999999996</c:v>
                </c:pt>
                <c:pt idx="53">
                  <c:v>79.732499000000004</c:v>
                </c:pt>
                <c:pt idx="54">
                  <c:v>86.233999999999995</c:v>
                </c:pt>
                <c:pt idx="55">
                  <c:v>88.678499999999858</c:v>
                </c:pt>
                <c:pt idx="56">
                  <c:v>95.901500000000027</c:v>
                </c:pt>
                <c:pt idx="57">
                  <c:v>99.443000000000026</c:v>
                </c:pt>
                <c:pt idx="58">
                  <c:v>106.39100000000002</c:v>
                </c:pt>
                <c:pt idx="59">
                  <c:v>111.4460000000003</c:v>
                </c:pt>
                <c:pt idx="60">
                  <c:v>117.057</c:v>
                </c:pt>
                <c:pt idx="61">
                  <c:v>120.363</c:v>
                </c:pt>
                <c:pt idx="62">
                  <c:v>124.843</c:v>
                </c:pt>
                <c:pt idx="63">
                  <c:v>129.66549999999998</c:v>
                </c:pt>
                <c:pt idx="64">
                  <c:v>135.096</c:v>
                </c:pt>
                <c:pt idx="65">
                  <c:v>142.1525</c:v>
                </c:pt>
                <c:pt idx="66">
                  <c:v>147.19800000000001</c:v>
                </c:pt>
                <c:pt idx="67">
                  <c:v>153.05200000000059</c:v>
                </c:pt>
                <c:pt idx="68">
                  <c:v>157.76499999999999</c:v>
                </c:pt>
                <c:pt idx="69">
                  <c:v>164.49100000000001</c:v>
                </c:pt>
                <c:pt idx="70">
                  <c:v>170.9785</c:v>
                </c:pt>
                <c:pt idx="71">
                  <c:v>174.62100000000001</c:v>
                </c:pt>
                <c:pt idx="72">
                  <c:v>182.54499999999999</c:v>
                </c:pt>
                <c:pt idx="73">
                  <c:v>187.38750000000007</c:v>
                </c:pt>
                <c:pt idx="74">
                  <c:v>195.04349999999999</c:v>
                </c:pt>
                <c:pt idx="75">
                  <c:v>198.1515</c:v>
                </c:pt>
                <c:pt idx="76">
                  <c:v>207.65949999999998</c:v>
                </c:pt>
                <c:pt idx="77">
                  <c:v>215.89350000000002</c:v>
                </c:pt>
                <c:pt idx="78">
                  <c:v>223.8510000000006</c:v>
                </c:pt>
                <c:pt idx="79">
                  <c:v>224.334</c:v>
                </c:pt>
                <c:pt idx="80">
                  <c:v>231.05700000000004</c:v>
                </c:pt>
                <c:pt idx="81">
                  <c:v>239.52600000000001</c:v>
                </c:pt>
                <c:pt idx="82">
                  <c:v>247.79850000000002</c:v>
                </c:pt>
                <c:pt idx="83">
                  <c:v>249.09200000000001</c:v>
                </c:pt>
                <c:pt idx="84">
                  <c:v>254.21749999999997</c:v>
                </c:pt>
                <c:pt idx="85">
                  <c:v>257.10599999999999</c:v>
                </c:pt>
                <c:pt idx="86">
                  <c:v>262.30549999999999</c:v>
                </c:pt>
                <c:pt idx="87">
                  <c:v>268.61</c:v>
                </c:pt>
                <c:pt idx="88">
                  <c:v>276.98849999999851</c:v>
                </c:pt>
                <c:pt idx="89">
                  <c:v>280.24549999999999</c:v>
                </c:pt>
                <c:pt idx="90">
                  <c:v>289.77299999999963</c:v>
                </c:pt>
                <c:pt idx="91">
                  <c:v>288.86500000000001</c:v>
                </c:pt>
                <c:pt idx="92">
                  <c:v>294.43449999999899</c:v>
                </c:pt>
                <c:pt idx="93">
                  <c:v>298.36799999999999</c:v>
                </c:pt>
                <c:pt idx="94">
                  <c:v>306.16750000000002</c:v>
                </c:pt>
                <c:pt idx="95">
                  <c:v>313.839</c:v>
                </c:pt>
                <c:pt idx="96">
                  <c:v>313.57349999999963</c:v>
                </c:pt>
                <c:pt idx="97">
                  <c:v>314.41349999999869</c:v>
                </c:pt>
                <c:pt idx="98">
                  <c:v>317.23649999999827</c:v>
                </c:pt>
                <c:pt idx="99">
                  <c:v>321.28799999999899</c:v>
                </c:pt>
                <c:pt idx="100">
                  <c:v>324.95499999999993</c:v>
                </c:pt>
                <c:pt idx="101">
                  <c:v>329.46799999999899</c:v>
                </c:pt>
                <c:pt idx="102">
                  <c:v>333.13200000000001</c:v>
                </c:pt>
                <c:pt idx="103">
                  <c:v>328.49099999999851</c:v>
                </c:pt>
                <c:pt idx="104">
                  <c:v>333.01299999999969</c:v>
                </c:pt>
                <c:pt idx="105">
                  <c:v>335.80950000000001</c:v>
                </c:pt>
                <c:pt idx="106">
                  <c:v>338.80799999999999</c:v>
                </c:pt>
                <c:pt idx="107">
                  <c:v>340.27949999999993</c:v>
                </c:pt>
                <c:pt idx="108">
                  <c:v>339.50450000000001</c:v>
                </c:pt>
                <c:pt idx="109">
                  <c:v>335.59799999999899</c:v>
                </c:pt>
                <c:pt idx="110">
                  <c:v>343.26299999999969</c:v>
                </c:pt>
                <c:pt idx="111">
                  <c:v>343.08199999999869</c:v>
                </c:pt>
                <c:pt idx="112">
                  <c:v>343.7595</c:v>
                </c:pt>
                <c:pt idx="113">
                  <c:v>344.15000000000032</c:v>
                </c:pt>
                <c:pt idx="114">
                  <c:v>346.42299999999869</c:v>
                </c:pt>
                <c:pt idx="115">
                  <c:v>343.92549999999869</c:v>
                </c:pt>
                <c:pt idx="116">
                  <c:v>340.95800000000003</c:v>
                </c:pt>
                <c:pt idx="117">
                  <c:v>342.51949999999999</c:v>
                </c:pt>
                <c:pt idx="118">
                  <c:v>341.09149999999869</c:v>
                </c:pt>
                <c:pt idx="119">
                  <c:v>341.28699999999827</c:v>
                </c:pt>
                <c:pt idx="120">
                  <c:v>340.51099999999963</c:v>
                </c:pt>
                <c:pt idx="121">
                  <c:v>339.61349999999999</c:v>
                </c:pt>
                <c:pt idx="122">
                  <c:v>334.21449999999999</c:v>
                </c:pt>
                <c:pt idx="123">
                  <c:v>333.3535</c:v>
                </c:pt>
                <c:pt idx="124">
                  <c:v>332.55</c:v>
                </c:pt>
                <c:pt idx="125">
                  <c:v>334.42299999999869</c:v>
                </c:pt>
                <c:pt idx="126">
                  <c:v>332.23849999999851</c:v>
                </c:pt>
                <c:pt idx="127">
                  <c:v>327.81599999999969</c:v>
                </c:pt>
                <c:pt idx="128">
                  <c:v>323.91799999999893</c:v>
                </c:pt>
                <c:pt idx="129">
                  <c:v>323.6825</c:v>
                </c:pt>
                <c:pt idx="130">
                  <c:v>321.05849999999964</c:v>
                </c:pt>
                <c:pt idx="131">
                  <c:v>317.40599899999899</c:v>
                </c:pt>
                <c:pt idx="132">
                  <c:v>314.38299999999964</c:v>
                </c:pt>
                <c:pt idx="133">
                  <c:v>312.37400000000002</c:v>
                </c:pt>
                <c:pt idx="134">
                  <c:v>311.70599999999899</c:v>
                </c:pt>
                <c:pt idx="135">
                  <c:v>306.45349999999894</c:v>
                </c:pt>
                <c:pt idx="136">
                  <c:v>303.91149999999863</c:v>
                </c:pt>
                <c:pt idx="137">
                  <c:v>302.83</c:v>
                </c:pt>
                <c:pt idx="138">
                  <c:v>298.53799999999899</c:v>
                </c:pt>
                <c:pt idx="139">
                  <c:v>297.71699999999845</c:v>
                </c:pt>
                <c:pt idx="140">
                  <c:v>292.47149999999863</c:v>
                </c:pt>
                <c:pt idx="141">
                  <c:v>290.67899999999969</c:v>
                </c:pt>
                <c:pt idx="142">
                  <c:v>286.3775</c:v>
                </c:pt>
                <c:pt idx="143">
                  <c:v>280.12549999999999</c:v>
                </c:pt>
                <c:pt idx="144">
                  <c:v>280.01649999999893</c:v>
                </c:pt>
                <c:pt idx="145">
                  <c:v>274.92999999999893</c:v>
                </c:pt>
                <c:pt idx="146">
                  <c:v>272.92799999999869</c:v>
                </c:pt>
                <c:pt idx="147">
                  <c:v>272.32649999999899</c:v>
                </c:pt>
                <c:pt idx="148">
                  <c:v>263.11700000000002</c:v>
                </c:pt>
                <c:pt idx="149">
                  <c:v>261.68099999999993</c:v>
                </c:pt>
                <c:pt idx="150">
                  <c:v>258.25049999999999</c:v>
                </c:pt>
                <c:pt idx="151">
                  <c:v>253.047</c:v>
                </c:pt>
                <c:pt idx="152">
                  <c:v>249.84700000000001</c:v>
                </c:pt>
                <c:pt idx="153">
                  <c:v>246.71799999999999</c:v>
                </c:pt>
                <c:pt idx="154">
                  <c:v>246.523</c:v>
                </c:pt>
                <c:pt idx="155">
                  <c:v>242.791</c:v>
                </c:pt>
                <c:pt idx="156">
                  <c:v>238.55200000000059</c:v>
                </c:pt>
                <c:pt idx="157">
                  <c:v>232.73049999999998</c:v>
                </c:pt>
                <c:pt idx="158">
                  <c:v>229.36350000000002</c:v>
                </c:pt>
                <c:pt idx="159">
                  <c:v>222.5205</c:v>
                </c:pt>
                <c:pt idx="160">
                  <c:v>223.71849999999998</c:v>
                </c:pt>
                <c:pt idx="161">
                  <c:v>218.41399999999999</c:v>
                </c:pt>
                <c:pt idx="162">
                  <c:v>217.446</c:v>
                </c:pt>
                <c:pt idx="163">
                  <c:v>212.97499999999999</c:v>
                </c:pt>
                <c:pt idx="164">
                  <c:v>206.46550000000002</c:v>
                </c:pt>
                <c:pt idx="165">
                  <c:v>200.816</c:v>
                </c:pt>
                <c:pt idx="166">
                  <c:v>198.76299999999998</c:v>
                </c:pt>
                <c:pt idx="167">
                  <c:v>195.60549999999998</c:v>
                </c:pt>
                <c:pt idx="168">
                  <c:v>193.43300000000002</c:v>
                </c:pt>
                <c:pt idx="169">
                  <c:v>190.11099999999999</c:v>
                </c:pt>
                <c:pt idx="170">
                  <c:v>188.10899999999998</c:v>
                </c:pt>
                <c:pt idx="171">
                  <c:v>186.59200000000001</c:v>
                </c:pt>
                <c:pt idx="172">
                  <c:v>179.56550000000001</c:v>
                </c:pt>
                <c:pt idx="173">
                  <c:v>173.9580000000006</c:v>
                </c:pt>
                <c:pt idx="174">
                  <c:v>170.4880000000006</c:v>
                </c:pt>
                <c:pt idx="175">
                  <c:v>169.43600000000001</c:v>
                </c:pt>
                <c:pt idx="176">
                  <c:v>169.85000000000059</c:v>
                </c:pt>
                <c:pt idx="177">
                  <c:v>163.797</c:v>
                </c:pt>
                <c:pt idx="178">
                  <c:v>161.15800000000004</c:v>
                </c:pt>
                <c:pt idx="179">
                  <c:v>160.45500000000001</c:v>
                </c:pt>
                <c:pt idx="180">
                  <c:v>160.50800000000001</c:v>
                </c:pt>
                <c:pt idx="181">
                  <c:v>152.19399999999999</c:v>
                </c:pt>
                <c:pt idx="182">
                  <c:v>151.685</c:v>
                </c:pt>
                <c:pt idx="183">
                  <c:v>151.23850000000002</c:v>
                </c:pt>
                <c:pt idx="184">
                  <c:v>149.55600000000001</c:v>
                </c:pt>
                <c:pt idx="185">
                  <c:v>143.21249999999998</c:v>
                </c:pt>
                <c:pt idx="186">
                  <c:v>139.63549999999998</c:v>
                </c:pt>
                <c:pt idx="187">
                  <c:v>137.24099999999999</c:v>
                </c:pt>
                <c:pt idx="188">
                  <c:v>138.23999999999998</c:v>
                </c:pt>
                <c:pt idx="189">
                  <c:v>137.96349999999998</c:v>
                </c:pt>
                <c:pt idx="190">
                  <c:v>134.04499999999999</c:v>
                </c:pt>
                <c:pt idx="191">
                  <c:v>132.94150000000002</c:v>
                </c:pt>
                <c:pt idx="192">
                  <c:v>130.29599999999999</c:v>
                </c:pt>
                <c:pt idx="193">
                  <c:v>125.12249999999995</c:v>
                </c:pt>
                <c:pt idx="194">
                  <c:v>125.83499999999999</c:v>
                </c:pt>
                <c:pt idx="195">
                  <c:v>124.3185</c:v>
                </c:pt>
                <c:pt idx="196">
                  <c:v>123.8835</c:v>
                </c:pt>
                <c:pt idx="197">
                  <c:v>121.9255</c:v>
                </c:pt>
                <c:pt idx="198">
                  <c:v>117.43</c:v>
                </c:pt>
                <c:pt idx="199">
                  <c:v>117.1575</c:v>
                </c:pt>
                <c:pt idx="200">
                  <c:v>115.02849999999998</c:v>
                </c:pt>
                <c:pt idx="201">
                  <c:v>115.87549999999995</c:v>
                </c:pt>
                <c:pt idx="202">
                  <c:v>111.58</c:v>
                </c:pt>
                <c:pt idx="203">
                  <c:v>107.67049999999998</c:v>
                </c:pt>
                <c:pt idx="204">
                  <c:v>109.32499999999999</c:v>
                </c:pt>
                <c:pt idx="205">
                  <c:v>104.3955</c:v>
                </c:pt>
                <c:pt idx="206">
                  <c:v>103.4855</c:v>
                </c:pt>
                <c:pt idx="207">
                  <c:v>102.081</c:v>
                </c:pt>
                <c:pt idx="208">
                  <c:v>97.088499999999982</c:v>
                </c:pt>
                <c:pt idx="209">
                  <c:v>96.447000000000344</c:v>
                </c:pt>
                <c:pt idx="210">
                  <c:v>97.776499999999999</c:v>
                </c:pt>
                <c:pt idx="211">
                  <c:v>96.020499999999998</c:v>
                </c:pt>
                <c:pt idx="212">
                  <c:v>93.274000000000001</c:v>
                </c:pt>
                <c:pt idx="213">
                  <c:v>91.08</c:v>
                </c:pt>
                <c:pt idx="214">
                  <c:v>92.482000000000014</c:v>
                </c:pt>
                <c:pt idx="215">
                  <c:v>89.997998999999993</c:v>
                </c:pt>
                <c:pt idx="216">
                  <c:v>87.637999999999991</c:v>
                </c:pt>
                <c:pt idx="217">
                  <c:v>86.6995</c:v>
                </c:pt>
                <c:pt idx="218">
                  <c:v>85.019000000000005</c:v>
                </c:pt>
                <c:pt idx="219">
                  <c:v>83.348999000000006</c:v>
                </c:pt>
                <c:pt idx="220">
                  <c:v>82.23</c:v>
                </c:pt>
                <c:pt idx="221">
                  <c:v>80.788999000000004</c:v>
                </c:pt>
                <c:pt idx="222">
                  <c:v>79.570499999999981</c:v>
                </c:pt>
                <c:pt idx="223">
                  <c:v>78.60299999999998</c:v>
                </c:pt>
                <c:pt idx="224">
                  <c:v>77.480500000000006</c:v>
                </c:pt>
                <c:pt idx="225">
                  <c:v>75.888498999999598</c:v>
                </c:pt>
                <c:pt idx="226">
                  <c:v>73.827500000000001</c:v>
                </c:pt>
                <c:pt idx="227">
                  <c:v>74.599998999999983</c:v>
                </c:pt>
                <c:pt idx="228">
                  <c:v>72.10899999999998</c:v>
                </c:pt>
                <c:pt idx="229">
                  <c:v>72.399500000000003</c:v>
                </c:pt>
                <c:pt idx="230">
                  <c:v>70.716499999999996</c:v>
                </c:pt>
                <c:pt idx="231">
                  <c:v>69.939499999999995</c:v>
                </c:pt>
                <c:pt idx="232">
                  <c:v>69.068000000000012</c:v>
                </c:pt>
                <c:pt idx="233">
                  <c:v>68.477000000000004</c:v>
                </c:pt>
                <c:pt idx="234">
                  <c:v>64.461500000000314</c:v>
                </c:pt>
                <c:pt idx="235">
                  <c:v>63.253</c:v>
                </c:pt>
                <c:pt idx="236">
                  <c:v>64.575499999999948</c:v>
                </c:pt>
                <c:pt idx="237">
                  <c:v>63.863500000000002</c:v>
                </c:pt>
                <c:pt idx="238">
                  <c:v>63.896500000000003</c:v>
                </c:pt>
                <c:pt idx="239">
                  <c:v>60.878500000000003</c:v>
                </c:pt>
                <c:pt idx="240">
                  <c:v>60.01</c:v>
                </c:pt>
                <c:pt idx="241">
                  <c:v>58.525000000000013</c:v>
                </c:pt>
                <c:pt idx="242">
                  <c:v>58.284000000000006</c:v>
                </c:pt>
                <c:pt idx="243">
                  <c:v>57.042000000000002</c:v>
                </c:pt>
                <c:pt idx="244">
                  <c:v>55.357499999999995</c:v>
                </c:pt>
                <c:pt idx="245">
                  <c:v>54.234500000000011</c:v>
                </c:pt>
                <c:pt idx="246">
                  <c:v>53.600500000000011</c:v>
                </c:pt>
                <c:pt idx="247">
                  <c:v>53.584998999999996</c:v>
                </c:pt>
                <c:pt idx="248">
                  <c:v>53.270500000000013</c:v>
                </c:pt>
                <c:pt idx="249">
                  <c:v>54.393500000000003</c:v>
                </c:pt>
                <c:pt idx="250">
                  <c:v>52.859499999999997</c:v>
                </c:pt>
                <c:pt idx="251">
                  <c:v>51.11</c:v>
                </c:pt>
                <c:pt idx="252">
                  <c:v>47.884999999999998</c:v>
                </c:pt>
                <c:pt idx="253">
                  <c:v>47.425000000000011</c:v>
                </c:pt>
                <c:pt idx="254">
                  <c:v>49.231500000000011</c:v>
                </c:pt>
                <c:pt idx="255">
                  <c:v>47.131</c:v>
                </c:pt>
                <c:pt idx="256">
                  <c:v>44.726500000000172</c:v>
                </c:pt>
                <c:pt idx="257">
                  <c:v>42.639000000000003</c:v>
                </c:pt>
                <c:pt idx="258">
                  <c:v>43.605000000000011</c:v>
                </c:pt>
                <c:pt idx="259">
                  <c:v>44.489000000000004</c:v>
                </c:pt>
                <c:pt idx="260">
                  <c:v>42.344499999999996</c:v>
                </c:pt>
                <c:pt idx="261">
                  <c:v>41.5745</c:v>
                </c:pt>
                <c:pt idx="262">
                  <c:v>39.938500000000012</c:v>
                </c:pt>
                <c:pt idx="263">
                  <c:v>40.230000000000011</c:v>
                </c:pt>
                <c:pt idx="264">
                  <c:v>40.276500000000013</c:v>
                </c:pt>
                <c:pt idx="265">
                  <c:v>39.050999999999995</c:v>
                </c:pt>
                <c:pt idx="266">
                  <c:v>37.545000000000002</c:v>
                </c:pt>
                <c:pt idx="267">
                  <c:v>37.696000000000012</c:v>
                </c:pt>
                <c:pt idx="268">
                  <c:v>38.105000000000011</c:v>
                </c:pt>
                <c:pt idx="269">
                  <c:v>37.851999999999997</c:v>
                </c:pt>
                <c:pt idx="270">
                  <c:v>37.052</c:v>
                </c:pt>
                <c:pt idx="271">
                  <c:v>34.161000000000001</c:v>
                </c:pt>
                <c:pt idx="272">
                  <c:v>35.22850000000021</c:v>
                </c:pt>
                <c:pt idx="273">
                  <c:v>34.956999999999994</c:v>
                </c:pt>
                <c:pt idx="274">
                  <c:v>34.299000000000063</c:v>
                </c:pt>
                <c:pt idx="275">
                  <c:v>32.852499999999999</c:v>
                </c:pt>
                <c:pt idx="276">
                  <c:v>32.246500000000012</c:v>
                </c:pt>
                <c:pt idx="277">
                  <c:v>31.3995</c:v>
                </c:pt>
                <c:pt idx="278">
                  <c:v>31.748499999999876</c:v>
                </c:pt>
                <c:pt idx="279">
                  <c:v>32.291500000000013</c:v>
                </c:pt>
                <c:pt idx="280">
                  <c:v>31.548499999999883</c:v>
                </c:pt>
                <c:pt idx="281">
                  <c:v>30.6935</c:v>
                </c:pt>
                <c:pt idx="282">
                  <c:v>31.382499999999879</c:v>
                </c:pt>
                <c:pt idx="283">
                  <c:v>29.322500000000002</c:v>
                </c:pt>
                <c:pt idx="284">
                  <c:v>30.173500000000001</c:v>
                </c:pt>
                <c:pt idx="285">
                  <c:v>29.246499999999898</c:v>
                </c:pt>
                <c:pt idx="286">
                  <c:v>28.515499999999989</c:v>
                </c:pt>
                <c:pt idx="287">
                  <c:v>27.856999999999999</c:v>
                </c:pt>
                <c:pt idx="288">
                  <c:v>28.413499999999921</c:v>
                </c:pt>
                <c:pt idx="289">
                  <c:v>27.800999999999988</c:v>
                </c:pt>
                <c:pt idx="290">
                  <c:v>27.064999999999987</c:v>
                </c:pt>
                <c:pt idx="291">
                  <c:v>27.111000000000093</c:v>
                </c:pt>
                <c:pt idx="292">
                  <c:v>25.58899999999991</c:v>
                </c:pt>
                <c:pt idx="293">
                  <c:v>25.035</c:v>
                </c:pt>
                <c:pt idx="294">
                  <c:v>24.310000000000031</c:v>
                </c:pt>
                <c:pt idx="295">
                  <c:v>23.584999999999987</c:v>
                </c:pt>
                <c:pt idx="296">
                  <c:v>22.318000000000001</c:v>
                </c:pt>
                <c:pt idx="297">
                  <c:v>22.984000000000002</c:v>
                </c:pt>
                <c:pt idx="298">
                  <c:v>23.28849999999985</c:v>
                </c:pt>
                <c:pt idx="299">
                  <c:v>22.234000000000005</c:v>
                </c:pt>
                <c:pt idx="300">
                  <c:v>21.7075</c:v>
                </c:pt>
                <c:pt idx="301">
                  <c:v>21.111499999999999</c:v>
                </c:pt>
                <c:pt idx="302">
                  <c:v>21.264500000000002</c:v>
                </c:pt>
                <c:pt idx="303">
                  <c:v>22.571999999999999</c:v>
                </c:pt>
                <c:pt idx="304">
                  <c:v>20.223499999999905</c:v>
                </c:pt>
                <c:pt idx="305">
                  <c:v>20.666499999999989</c:v>
                </c:pt>
                <c:pt idx="306">
                  <c:v>22.077999999999999</c:v>
                </c:pt>
                <c:pt idx="307">
                  <c:v>21.493499999999891</c:v>
                </c:pt>
                <c:pt idx="308">
                  <c:v>20.370999999999999</c:v>
                </c:pt>
                <c:pt idx="309">
                  <c:v>20.484000000000002</c:v>
                </c:pt>
                <c:pt idx="310">
                  <c:v>19.553999999999988</c:v>
                </c:pt>
                <c:pt idx="311">
                  <c:v>19.040500000000002</c:v>
                </c:pt>
                <c:pt idx="312">
                  <c:v>19.702999999999989</c:v>
                </c:pt>
                <c:pt idx="313">
                  <c:v>18.444999999999986</c:v>
                </c:pt>
                <c:pt idx="314">
                  <c:v>19.084499999999906</c:v>
                </c:pt>
                <c:pt idx="315">
                  <c:v>17.781999999999989</c:v>
                </c:pt>
                <c:pt idx="316">
                  <c:v>17.844999999999999</c:v>
                </c:pt>
                <c:pt idx="317">
                  <c:v>17.5915</c:v>
                </c:pt>
                <c:pt idx="318">
                  <c:v>17.638000000000005</c:v>
                </c:pt>
                <c:pt idx="319">
                  <c:v>18.386500000000002</c:v>
                </c:pt>
                <c:pt idx="320">
                  <c:v>18.0945</c:v>
                </c:pt>
                <c:pt idx="321">
                  <c:v>17.37249999999991</c:v>
                </c:pt>
                <c:pt idx="322">
                  <c:v>17.204999999999988</c:v>
                </c:pt>
                <c:pt idx="323">
                  <c:v>16.734999999999999</c:v>
                </c:pt>
                <c:pt idx="324">
                  <c:v>17.355</c:v>
                </c:pt>
                <c:pt idx="325">
                  <c:v>15.996</c:v>
                </c:pt>
                <c:pt idx="326">
                  <c:v>16.266499999999883</c:v>
                </c:pt>
                <c:pt idx="327">
                  <c:v>16.152999999999999</c:v>
                </c:pt>
                <c:pt idx="328">
                  <c:v>16.023</c:v>
                </c:pt>
                <c:pt idx="329">
                  <c:v>16.0595</c:v>
                </c:pt>
                <c:pt idx="330">
                  <c:v>14.41</c:v>
                </c:pt>
                <c:pt idx="331">
                  <c:v>14.528500000000001</c:v>
                </c:pt>
                <c:pt idx="332">
                  <c:v>14.867000000000004</c:v>
                </c:pt>
                <c:pt idx="333">
                  <c:v>15.273</c:v>
                </c:pt>
                <c:pt idx="334">
                  <c:v>15.2935</c:v>
                </c:pt>
                <c:pt idx="335">
                  <c:v>14.968500000000002</c:v>
                </c:pt>
                <c:pt idx="336">
                  <c:v>14.289</c:v>
                </c:pt>
                <c:pt idx="337">
                  <c:v>15.018000000000001</c:v>
                </c:pt>
                <c:pt idx="338">
                  <c:v>14.9465</c:v>
                </c:pt>
                <c:pt idx="339">
                  <c:v>14.06</c:v>
                </c:pt>
                <c:pt idx="340">
                  <c:v>13.929500000000004</c:v>
                </c:pt>
                <c:pt idx="341">
                  <c:v>13.53</c:v>
                </c:pt>
                <c:pt idx="342">
                  <c:v>13.543999999999999</c:v>
                </c:pt>
                <c:pt idx="343">
                  <c:v>13.262</c:v>
                </c:pt>
                <c:pt idx="344">
                  <c:v>13.2425</c:v>
                </c:pt>
                <c:pt idx="345">
                  <c:v>12.195</c:v>
                </c:pt>
                <c:pt idx="346">
                  <c:v>12.352000000000052</c:v>
                </c:pt>
                <c:pt idx="347">
                  <c:v>12.3445</c:v>
                </c:pt>
                <c:pt idx="348">
                  <c:v>11.803500000000026</c:v>
                </c:pt>
                <c:pt idx="349">
                  <c:v>11.074</c:v>
                </c:pt>
                <c:pt idx="350">
                  <c:v>11.366000000000026</c:v>
                </c:pt>
                <c:pt idx="351">
                  <c:v>11.248499999999998</c:v>
                </c:pt>
                <c:pt idx="352">
                  <c:v>11.84</c:v>
                </c:pt>
                <c:pt idx="353">
                  <c:v>10.545500000000002</c:v>
                </c:pt>
                <c:pt idx="354">
                  <c:v>10.226000000000001</c:v>
                </c:pt>
                <c:pt idx="355">
                  <c:v>11.8415</c:v>
                </c:pt>
                <c:pt idx="356">
                  <c:v>11.099500000000004</c:v>
                </c:pt>
                <c:pt idx="357">
                  <c:v>10.79</c:v>
                </c:pt>
                <c:pt idx="358">
                  <c:v>10.6875</c:v>
                </c:pt>
                <c:pt idx="359">
                  <c:v>11.231999999999999</c:v>
                </c:pt>
                <c:pt idx="360">
                  <c:v>11.436</c:v>
                </c:pt>
                <c:pt idx="361">
                  <c:v>10.2455</c:v>
                </c:pt>
                <c:pt idx="362">
                  <c:v>10.424000000000001</c:v>
                </c:pt>
                <c:pt idx="363">
                  <c:v>10.407500000000002</c:v>
                </c:pt>
                <c:pt idx="364">
                  <c:v>10.1965</c:v>
                </c:pt>
                <c:pt idx="365">
                  <c:v>10.262500000000006</c:v>
                </c:pt>
                <c:pt idx="366">
                  <c:v>10.391</c:v>
                </c:pt>
                <c:pt idx="367">
                  <c:v>10.345500000000024</c:v>
                </c:pt>
                <c:pt idx="368">
                  <c:v>10.6905</c:v>
                </c:pt>
                <c:pt idx="369">
                  <c:v>10.5215</c:v>
                </c:pt>
                <c:pt idx="370">
                  <c:v>9.7919999999999998</c:v>
                </c:pt>
                <c:pt idx="371">
                  <c:v>10.154</c:v>
                </c:pt>
                <c:pt idx="372">
                  <c:v>10.228999999999999</c:v>
                </c:pt>
                <c:pt idx="373">
                  <c:v>9.3165000000000067</c:v>
                </c:pt>
                <c:pt idx="374">
                  <c:v>10.024000000000001</c:v>
                </c:pt>
                <c:pt idx="375">
                  <c:v>9.8775000000000048</c:v>
                </c:pt>
                <c:pt idx="376">
                  <c:v>8.9875000000000007</c:v>
                </c:pt>
                <c:pt idx="377">
                  <c:v>9.6989999999999998</c:v>
                </c:pt>
                <c:pt idx="378">
                  <c:v>8.9595000000000411</c:v>
                </c:pt>
                <c:pt idx="379">
                  <c:v>8.3350000000000026</c:v>
                </c:pt>
                <c:pt idx="380">
                  <c:v>8.9674990000000268</c:v>
                </c:pt>
                <c:pt idx="381">
                  <c:v>9.6054990000000267</c:v>
                </c:pt>
                <c:pt idx="382">
                  <c:v>9.1045000000000016</c:v>
                </c:pt>
                <c:pt idx="383">
                  <c:v>9.9955000000000247</c:v>
                </c:pt>
                <c:pt idx="384">
                  <c:v>8.5444990000000001</c:v>
                </c:pt>
                <c:pt idx="385">
                  <c:v>9.3345000000000002</c:v>
                </c:pt>
                <c:pt idx="386">
                  <c:v>8.338000000000001</c:v>
                </c:pt>
                <c:pt idx="387">
                  <c:v>9.2669990000000002</c:v>
                </c:pt>
                <c:pt idx="388">
                  <c:v>9.2065000000000001</c:v>
                </c:pt>
                <c:pt idx="389">
                  <c:v>8.8675000000000068</c:v>
                </c:pt>
                <c:pt idx="390">
                  <c:v>8.167999</c:v>
                </c:pt>
                <c:pt idx="391">
                  <c:v>8.5545000000000027</c:v>
                </c:pt>
                <c:pt idx="392">
                  <c:v>8.2235000000000014</c:v>
                </c:pt>
                <c:pt idx="393">
                  <c:v>8.7919999999999998</c:v>
                </c:pt>
                <c:pt idx="394">
                  <c:v>8.2854990000000068</c:v>
                </c:pt>
                <c:pt idx="395">
                  <c:v>8.3565000000000449</c:v>
                </c:pt>
                <c:pt idx="396">
                  <c:v>8.6275000000000013</c:v>
                </c:pt>
                <c:pt idx="397">
                  <c:v>8.6035000000000004</c:v>
                </c:pt>
                <c:pt idx="398">
                  <c:v>8.407</c:v>
                </c:pt>
                <c:pt idx="399">
                  <c:v>8.7875000000000014</c:v>
                </c:pt>
                <c:pt idx="400">
                  <c:v>9.0220000000000002</c:v>
                </c:pt>
                <c:pt idx="401">
                  <c:v>9.2579990000000016</c:v>
                </c:pt>
                <c:pt idx="402">
                  <c:v>8.4864990000000411</c:v>
                </c:pt>
                <c:pt idx="403">
                  <c:v>9.093</c:v>
                </c:pt>
                <c:pt idx="404">
                  <c:v>8.9650000000000247</c:v>
                </c:pt>
                <c:pt idx="405">
                  <c:v>8.4810000000000034</c:v>
                </c:pt>
                <c:pt idx="406">
                  <c:v>8.6924990000000228</c:v>
                </c:pt>
                <c:pt idx="407">
                  <c:v>9.0825000000000067</c:v>
                </c:pt>
                <c:pt idx="408">
                  <c:v>9.1069990000000001</c:v>
                </c:pt>
                <c:pt idx="409">
                  <c:v>8.9910000000000014</c:v>
                </c:pt>
                <c:pt idx="410">
                  <c:v>9.3850000000000247</c:v>
                </c:pt>
                <c:pt idx="411">
                  <c:v>10.507</c:v>
                </c:pt>
                <c:pt idx="412">
                  <c:v>9.645999999999999</c:v>
                </c:pt>
                <c:pt idx="413">
                  <c:v>9.1135000000000002</c:v>
                </c:pt>
                <c:pt idx="414">
                  <c:v>10.073500000000006</c:v>
                </c:pt>
                <c:pt idx="415">
                  <c:v>9.5309989999999996</c:v>
                </c:pt>
                <c:pt idx="416">
                  <c:v>8.8165000000000067</c:v>
                </c:pt>
                <c:pt idx="417">
                  <c:v>9.3210000000000015</c:v>
                </c:pt>
                <c:pt idx="418">
                  <c:v>8.8850000000000247</c:v>
                </c:pt>
                <c:pt idx="419">
                  <c:v>8.5250000000000004</c:v>
                </c:pt>
                <c:pt idx="420">
                  <c:v>8.3750000000000266</c:v>
                </c:pt>
                <c:pt idx="421">
                  <c:v>8.8075000000000028</c:v>
                </c:pt>
                <c:pt idx="422">
                  <c:v>8.7479999999999993</c:v>
                </c:pt>
                <c:pt idx="423">
                  <c:v>8.6389989999999983</c:v>
                </c:pt>
                <c:pt idx="424">
                  <c:v>9.1384999999999987</c:v>
                </c:pt>
                <c:pt idx="425">
                  <c:v>8.7925000000000004</c:v>
                </c:pt>
                <c:pt idx="426">
                  <c:v>8.8460000000000001</c:v>
                </c:pt>
                <c:pt idx="427">
                  <c:v>8.4255000000000067</c:v>
                </c:pt>
                <c:pt idx="428">
                  <c:v>8.8960000000000008</c:v>
                </c:pt>
                <c:pt idx="429">
                  <c:v>8.7639990000000001</c:v>
                </c:pt>
                <c:pt idx="430">
                  <c:v>8.7575000000000003</c:v>
                </c:pt>
                <c:pt idx="431">
                  <c:v>9.5505000000000067</c:v>
                </c:pt>
                <c:pt idx="432">
                  <c:v>10.0305</c:v>
                </c:pt>
                <c:pt idx="433">
                  <c:v>9.3389989999999994</c:v>
                </c:pt>
                <c:pt idx="434">
                  <c:v>9.5305</c:v>
                </c:pt>
                <c:pt idx="435">
                  <c:v>9.1720000000000006</c:v>
                </c:pt>
                <c:pt idx="436">
                  <c:v>9.417999</c:v>
                </c:pt>
                <c:pt idx="437">
                  <c:v>9.7665000000000006</c:v>
                </c:pt>
                <c:pt idx="438">
                  <c:v>9.6535000000000046</c:v>
                </c:pt>
                <c:pt idx="439">
                  <c:v>9.1825000000000028</c:v>
                </c:pt>
                <c:pt idx="440">
                  <c:v>9.7939999999999987</c:v>
                </c:pt>
                <c:pt idx="441">
                  <c:v>9.2839989999999997</c:v>
                </c:pt>
                <c:pt idx="442">
                  <c:v>9.0360000000000014</c:v>
                </c:pt>
                <c:pt idx="443">
                  <c:v>9.2740000000000009</c:v>
                </c:pt>
                <c:pt idx="444">
                  <c:v>9.3185000000000002</c:v>
                </c:pt>
                <c:pt idx="445">
                  <c:v>9.2429989999999993</c:v>
                </c:pt>
                <c:pt idx="446">
                  <c:v>9.8069990000000047</c:v>
                </c:pt>
                <c:pt idx="447">
                  <c:v>10.1015</c:v>
                </c:pt>
                <c:pt idx="448">
                  <c:v>9.2555000000000067</c:v>
                </c:pt>
                <c:pt idx="449">
                  <c:v>9.1875</c:v>
                </c:pt>
                <c:pt idx="450">
                  <c:v>9.1965000000000003</c:v>
                </c:pt>
                <c:pt idx="451">
                  <c:v>8.9160000000000004</c:v>
                </c:pt>
                <c:pt idx="452">
                  <c:v>8.1675000000000004</c:v>
                </c:pt>
                <c:pt idx="453">
                  <c:v>9.9265000000000008</c:v>
                </c:pt>
                <c:pt idx="454">
                  <c:v>9.7805</c:v>
                </c:pt>
                <c:pt idx="455">
                  <c:v>9.7720000000000002</c:v>
                </c:pt>
                <c:pt idx="456">
                  <c:v>9.8425000000000047</c:v>
                </c:pt>
                <c:pt idx="457">
                  <c:v>10.368500000000004</c:v>
                </c:pt>
                <c:pt idx="458">
                  <c:v>10.311</c:v>
                </c:pt>
                <c:pt idx="459">
                  <c:v>9.3370000000000015</c:v>
                </c:pt>
                <c:pt idx="460">
                  <c:v>8.8070000000000004</c:v>
                </c:pt>
                <c:pt idx="461">
                  <c:v>9.7409999999999997</c:v>
                </c:pt>
                <c:pt idx="462">
                  <c:v>9.6305000000000014</c:v>
                </c:pt>
                <c:pt idx="463">
                  <c:v>9.9059990000000067</c:v>
                </c:pt>
                <c:pt idx="464">
                  <c:v>10.2965</c:v>
                </c:pt>
                <c:pt idx="465">
                  <c:v>9.9740000000000002</c:v>
                </c:pt>
                <c:pt idx="466">
                  <c:v>10.231499999999999</c:v>
                </c:pt>
                <c:pt idx="467">
                  <c:v>10.491</c:v>
                </c:pt>
                <c:pt idx="468">
                  <c:v>9.9625000000000465</c:v>
                </c:pt>
                <c:pt idx="469">
                  <c:v>10.2395</c:v>
                </c:pt>
                <c:pt idx="470">
                  <c:v>10.377000000000002</c:v>
                </c:pt>
                <c:pt idx="471">
                  <c:v>9.9475000000000016</c:v>
                </c:pt>
                <c:pt idx="472">
                  <c:v>11.005500000000024</c:v>
                </c:pt>
                <c:pt idx="473">
                  <c:v>11.0905</c:v>
                </c:pt>
                <c:pt idx="474">
                  <c:v>10.648499999999999</c:v>
                </c:pt>
                <c:pt idx="475">
                  <c:v>10.8315</c:v>
                </c:pt>
                <c:pt idx="476">
                  <c:v>11.220500000000001</c:v>
                </c:pt>
                <c:pt idx="477">
                  <c:v>11.608500000000001</c:v>
                </c:pt>
                <c:pt idx="478">
                  <c:v>10.963000000000006</c:v>
                </c:pt>
                <c:pt idx="479">
                  <c:v>10.353500000000052</c:v>
                </c:pt>
                <c:pt idx="480">
                  <c:v>12.0235</c:v>
                </c:pt>
              </c:numCache>
            </c:numRef>
          </c:yVal>
          <c:smooth val="1"/>
          <c:extLst>
            <c:ext xmlns:c16="http://schemas.microsoft.com/office/drawing/2014/chart" uri="{C3380CC4-5D6E-409C-BE32-E72D297353CC}">
              <c16:uniqueId val="{00000006-DF3D-41B7-9780-45EA9325686C}"/>
            </c:ext>
          </c:extLst>
        </c:ser>
        <c:ser>
          <c:idx val="7"/>
          <c:order val="7"/>
          <c:spPr>
            <a:ln w="12700">
              <a:solidFill>
                <a:srgbClr val="0000FF"/>
              </a:solidFill>
              <a:prstDash val="solid"/>
            </a:ln>
          </c:spPr>
          <c:marker>
            <c:symbol val="none"/>
          </c:marker>
          <c:xVal>
            <c:numRef>
              <c:f>vzav!$A$1:$A$536</c:f>
              <c:numCache>
                <c:formatCode>General</c:formatCode>
                <c:ptCount val="536"/>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vzav!$I$1:$I$536</c:f>
              <c:numCache>
                <c:formatCode>General</c:formatCode>
                <c:ptCount val="536"/>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997.476</c:v>
                </c:pt>
                <c:pt idx="11">
                  <c:v>892.48350000000005</c:v>
                </c:pt>
                <c:pt idx="12">
                  <c:v>781.94249999999749</c:v>
                </c:pt>
                <c:pt idx="13">
                  <c:v>681.08299999999997</c:v>
                </c:pt>
                <c:pt idx="14">
                  <c:v>568.32549899999947</c:v>
                </c:pt>
                <c:pt idx="15">
                  <c:v>471.48849999999851</c:v>
                </c:pt>
                <c:pt idx="16">
                  <c:v>357.17700000000002</c:v>
                </c:pt>
                <c:pt idx="17">
                  <c:v>282.40099999999899</c:v>
                </c:pt>
                <c:pt idx="18">
                  <c:v>242.34650000000002</c:v>
                </c:pt>
                <c:pt idx="19">
                  <c:v>206.55550000000002</c:v>
                </c:pt>
                <c:pt idx="20">
                  <c:v>148.44</c:v>
                </c:pt>
                <c:pt idx="21">
                  <c:v>100.738</c:v>
                </c:pt>
                <c:pt idx="22">
                  <c:v>66.691000000000003</c:v>
                </c:pt>
                <c:pt idx="23">
                  <c:v>44.091500000000003</c:v>
                </c:pt>
                <c:pt idx="24">
                  <c:v>32.950999999999993</c:v>
                </c:pt>
                <c:pt idx="25">
                  <c:v>25.669</c:v>
                </c:pt>
                <c:pt idx="26">
                  <c:v>21.6645</c:v>
                </c:pt>
                <c:pt idx="27">
                  <c:v>20.514500000000005</c:v>
                </c:pt>
                <c:pt idx="28">
                  <c:v>20.44649999999988</c:v>
                </c:pt>
                <c:pt idx="29">
                  <c:v>21.7135</c:v>
                </c:pt>
                <c:pt idx="30">
                  <c:v>21.990499999999887</c:v>
                </c:pt>
                <c:pt idx="31">
                  <c:v>21.175000000000001</c:v>
                </c:pt>
                <c:pt idx="32">
                  <c:v>22.1905</c:v>
                </c:pt>
                <c:pt idx="33">
                  <c:v>23.919</c:v>
                </c:pt>
                <c:pt idx="34">
                  <c:v>26.872</c:v>
                </c:pt>
                <c:pt idx="35">
                  <c:v>27.756499999999921</c:v>
                </c:pt>
                <c:pt idx="36">
                  <c:v>28.664999999999999</c:v>
                </c:pt>
                <c:pt idx="37">
                  <c:v>30.579499999999989</c:v>
                </c:pt>
                <c:pt idx="38">
                  <c:v>32.601000000000006</c:v>
                </c:pt>
                <c:pt idx="39">
                  <c:v>33.702000000000012</c:v>
                </c:pt>
                <c:pt idx="40">
                  <c:v>36.855999999999995</c:v>
                </c:pt>
                <c:pt idx="41">
                  <c:v>39.369</c:v>
                </c:pt>
                <c:pt idx="42">
                  <c:v>42.236000000000011</c:v>
                </c:pt>
                <c:pt idx="43">
                  <c:v>43.771500000000003</c:v>
                </c:pt>
                <c:pt idx="44">
                  <c:v>46.156000000000006</c:v>
                </c:pt>
                <c:pt idx="45">
                  <c:v>51.217500000000001</c:v>
                </c:pt>
                <c:pt idx="46">
                  <c:v>52.805500000000002</c:v>
                </c:pt>
                <c:pt idx="47">
                  <c:v>55.22550000000021</c:v>
                </c:pt>
                <c:pt idx="48">
                  <c:v>58.994500000000002</c:v>
                </c:pt>
                <c:pt idx="49">
                  <c:v>63.233000000000011</c:v>
                </c:pt>
                <c:pt idx="50">
                  <c:v>66.861500000000007</c:v>
                </c:pt>
                <c:pt idx="51">
                  <c:v>70.616</c:v>
                </c:pt>
                <c:pt idx="52">
                  <c:v>74.509</c:v>
                </c:pt>
                <c:pt idx="53">
                  <c:v>77.774999999999991</c:v>
                </c:pt>
                <c:pt idx="54">
                  <c:v>81.855499999999978</c:v>
                </c:pt>
                <c:pt idx="55">
                  <c:v>86.275999999999982</c:v>
                </c:pt>
                <c:pt idx="56">
                  <c:v>89.789500000000004</c:v>
                </c:pt>
                <c:pt idx="57">
                  <c:v>94.301500000000004</c:v>
                </c:pt>
                <c:pt idx="58">
                  <c:v>98.249500000000026</c:v>
                </c:pt>
                <c:pt idx="59">
                  <c:v>103.6005</c:v>
                </c:pt>
                <c:pt idx="60">
                  <c:v>109.956</c:v>
                </c:pt>
                <c:pt idx="61">
                  <c:v>111.77549999999998</c:v>
                </c:pt>
                <c:pt idx="62">
                  <c:v>118.774</c:v>
                </c:pt>
                <c:pt idx="63">
                  <c:v>122.3685</c:v>
                </c:pt>
                <c:pt idx="64">
                  <c:v>129.38800000000072</c:v>
                </c:pt>
                <c:pt idx="65">
                  <c:v>131.82900000000001</c:v>
                </c:pt>
                <c:pt idx="66">
                  <c:v>138.02250000000001</c:v>
                </c:pt>
                <c:pt idx="67">
                  <c:v>146.73949999999999</c:v>
                </c:pt>
                <c:pt idx="68">
                  <c:v>149.24749999999997</c:v>
                </c:pt>
                <c:pt idx="69">
                  <c:v>152.88600000000059</c:v>
                </c:pt>
                <c:pt idx="70">
                  <c:v>158.20899999999997</c:v>
                </c:pt>
                <c:pt idx="71">
                  <c:v>162.46250000000001</c:v>
                </c:pt>
                <c:pt idx="72">
                  <c:v>173.23999999999998</c:v>
                </c:pt>
                <c:pt idx="73">
                  <c:v>173.93800000000007</c:v>
                </c:pt>
                <c:pt idx="74">
                  <c:v>182.64899999999997</c:v>
                </c:pt>
                <c:pt idx="75">
                  <c:v>191.28650000000002</c:v>
                </c:pt>
                <c:pt idx="76">
                  <c:v>189.32050000000001</c:v>
                </c:pt>
                <c:pt idx="77">
                  <c:v>196.74749999999997</c:v>
                </c:pt>
                <c:pt idx="78">
                  <c:v>202.535</c:v>
                </c:pt>
                <c:pt idx="79">
                  <c:v>210.971</c:v>
                </c:pt>
                <c:pt idx="80">
                  <c:v>212.89500000000001</c:v>
                </c:pt>
                <c:pt idx="81">
                  <c:v>220.22299999999998</c:v>
                </c:pt>
                <c:pt idx="82">
                  <c:v>223.42150000000001</c:v>
                </c:pt>
                <c:pt idx="83">
                  <c:v>231.0085</c:v>
                </c:pt>
                <c:pt idx="84">
                  <c:v>237.43100000000001</c:v>
                </c:pt>
                <c:pt idx="85">
                  <c:v>241.10850000000002</c:v>
                </c:pt>
                <c:pt idx="86">
                  <c:v>246.18300000000002</c:v>
                </c:pt>
                <c:pt idx="87">
                  <c:v>252.04949999999999</c:v>
                </c:pt>
                <c:pt idx="88">
                  <c:v>255.48850000000004</c:v>
                </c:pt>
                <c:pt idx="89">
                  <c:v>261.73049999999893</c:v>
                </c:pt>
                <c:pt idx="90">
                  <c:v>265.26599999999894</c:v>
                </c:pt>
                <c:pt idx="91">
                  <c:v>270.512</c:v>
                </c:pt>
                <c:pt idx="92">
                  <c:v>273.88900000000001</c:v>
                </c:pt>
                <c:pt idx="93">
                  <c:v>275.37</c:v>
                </c:pt>
                <c:pt idx="94">
                  <c:v>281.53049999999899</c:v>
                </c:pt>
                <c:pt idx="95">
                  <c:v>285.84399999999999</c:v>
                </c:pt>
                <c:pt idx="96">
                  <c:v>287.25149999999923</c:v>
                </c:pt>
                <c:pt idx="97">
                  <c:v>291.33649999999869</c:v>
                </c:pt>
                <c:pt idx="98">
                  <c:v>295.56349999999969</c:v>
                </c:pt>
                <c:pt idx="99">
                  <c:v>300.03949999999969</c:v>
                </c:pt>
                <c:pt idx="100">
                  <c:v>301.53749999999923</c:v>
                </c:pt>
                <c:pt idx="101">
                  <c:v>302.66449999999998</c:v>
                </c:pt>
                <c:pt idx="102">
                  <c:v>307.42899999999821</c:v>
                </c:pt>
                <c:pt idx="103">
                  <c:v>305.81149999999963</c:v>
                </c:pt>
                <c:pt idx="104">
                  <c:v>311.96849999999893</c:v>
                </c:pt>
                <c:pt idx="105">
                  <c:v>313.01599999999894</c:v>
                </c:pt>
                <c:pt idx="106">
                  <c:v>313.03599999999869</c:v>
                </c:pt>
                <c:pt idx="107">
                  <c:v>315.17250000000001</c:v>
                </c:pt>
                <c:pt idx="108">
                  <c:v>317.40199999999851</c:v>
                </c:pt>
                <c:pt idx="109">
                  <c:v>317.27249999999964</c:v>
                </c:pt>
                <c:pt idx="110">
                  <c:v>316.68849999999969</c:v>
                </c:pt>
                <c:pt idx="111">
                  <c:v>319.31149999999963</c:v>
                </c:pt>
                <c:pt idx="112">
                  <c:v>319.96449999999999</c:v>
                </c:pt>
                <c:pt idx="113">
                  <c:v>322.47749999999894</c:v>
                </c:pt>
                <c:pt idx="114">
                  <c:v>311.08249999999964</c:v>
                </c:pt>
                <c:pt idx="115">
                  <c:v>318.47799999999899</c:v>
                </c:pt>
                <c:pt idx="116">
                  <c:v>320.3415</c:v>
                </c:pt>
                <c:pt idx="117">
                  <c:v>321.36500000000001</c:v>
                </c:pt>
                <c:pt idx="118">
                  <c:v>317.64900000000142</c:v>
                </c:pt>
                <c:pt idx="119">
                  <c:v>320.80450000000002</c:v>
                </c:pt>
                <c:pt idx="120">
                  <c:v>314.12599999999969</c:v>
                </c:pt>
                <c:pt idx="121">
                  <c:v>313.22049999999899</c:v>
                </c:pt>
                <c:pt idx="122">
                  <c:v>310.24349999999993</c:v>
                </c:pt>
                <c:pt idx="123">
                  <c:v>310.36649999999969</c:v>
                </c:pt>
                <c:pt idx="124">
                  <c:v>310.10799900000001</c:v>
                </c:pt>
                <c:pt idx="125">
                  <c:v>306.74</c:v>
                </c:pt>
                <c:pt idx="126">
                  <c:v>307.35849999999999</c:v>
                </c:pt>
                <c:pt idx="127">
                  <c:v>304.06349999999969</c:v>
                </c:pt>
                <c:pt idx="128">
                  <c:v>305.42849999999851</c:v>
                </c:pt>
                <c:pt idx="129">
                  <c:v>302.79349999999869</c:v>
                </c:pt>
                <c:pt idx="130">
                  <c:v>300.83799999999923</c:v>
                </c:pt>
                <c:pt idx="131">
                  <c:v>295.83049999999969</c:v>
                </c:pt>
                <c:pt idx="132">
                  <c:v>294.00200000000001</c:v>
                </c:pt>
                <c:pt idx="133">
                  <c:v>291.041</c:v>
                </c:pt>
                <c:pt idx="134">
                  <c:v>291.53099899999899</c:v>
                </c:pt>
                <c:pt idx="135">
                  <c:v>285.90099999999899</c:v>
                </c:pt>
                <c:pt idx="136">
                  <c:v>282.14999999999998</c:v>
                </c:pt>
                <c:pt idx="137">
                  <c:v>279.68900000000002</c:v>
                </c:pt>
                <c:pt idx="138">
                  <c:v>278.084</c:v>
                </c:pt>
                <c:pt idx="139">
                  <c:v>275.78449999999964</c:v>
                </c:pt>
                <c:pt idx="140">
                  <c:v>271.55950000000001</c:v>
                </c:pt>
                <c:pt idx="141">
                  <c:v>269.06649999999894</c:v>
                </c:pt>
                <c:pt idx="142">
                  <c:v>267.52199999999863</c:v>
                </c:pt>
                <c:pt idx="143">
                  <c:v>259.19549999999964</c:v>
                </c:pt>
                <c:pt idx="144">
                  <c:v>262.71449999999999</c:v>
                </c:pt>
                <c:pt idx="145">
                  <c:v>257.59899999999863</c:v>
                </c:pt>
                <c:pt idx="146">
                  <c:v>255.60250000000002</c:v>
                </c:pt>
                <c:pt idx="147">
                  <c:v>248.29649999999998</c:v>
                </c:pt>
                <c:pt idx="148">
                  <c:v>246.86</c:v>
                </c:pt>
                <c:pt idx="149">
                  <c:v>243.34399999999999</c:v>
                </c:pt>
                <c:pt idx="150">
                  <c:v>238.95650000000001</c:v>
                </c:pt>
                <c:pt idx="151">
                  <c:v>239.88600000000059</c:v>
                </c:pt>
                <c:pt idx="152">
                  <c:v>236.19499999999999</c:v>
                </c:pt>
                <c:pt idx="153">
                  <c:v>232.934</c:v>
                </c:pt>
                <c:pt idx="154">
                  <c:v>229.59949999999998</c:v>
                </c:pt>
                <c:pt idx="155">
                  <c:v>223.85500000000027</c:v>
                </c:pt>
                <c:pt idx="156">
                  <c:v>222.39100000000047</c:v>
                </c:pt>
                <c:pt idx="157">
                  <c:v>218.26749999999998</c:v>
                </c:pt>
                <c:pt idx="158">
                  <c:v>216.4085</c:v>
                </c:pt>
                <c:pt idx="159">
                  <c:v>206.77349999999996</c:v>
                </c:pt>
                <c:pt idx="160">
                  <c:v>205.9845</c:v>
                </c:pt>
                <c:pt idx="161">
                  <c:v>203.99800000000027</c:v>
                </c:pt>
                <c:pt idx="162">
                  <c:v>202.63299999999998</c:v>
                </c:pt>
                <c:pt idx="163">
                  <c:v>199.0215</c:v>
                </c:pt>
                <c:pt idx="164">
                  <c:v>193.85850000000062</c:v>
                </c:pt>
                <c:pt idx="165">
                  <c:v>191.11199999999999</c:v>
                </c:pt>
                <c:pt idx="166">
                  <c:v>186.42600000000004</c:v>
                </c:pt>
                <c:pt idx="167">
                  <c:v>185.83750000000001</c:v>
                </c:pt>
                <c:pt idx="168">
                  <c:v>185.28700000000001</c:v>
                </c:pt>
                <c:pt idx="169">
                  <c:v>178.40100000000001</c:v>
                </c:pt>
                <c:pt idx="170">
                  <c:v>175.37</c:v>
                </c:pt>
                <c:pt idx="171">
                  <c:v>170.90600000000001</c:v>
                </c:pt>
                <c:pt idx="172">
                  <c:v>169.09650000000002</c:v>
                </c:pt>
                <c:pt idx="173">
                  <c:v>169.25750000000002</c:v>
                </c:pt>
                <c:pt idx="174">
                  <c:v>163.5565</c:v>
                </c:pt>
                <c:pt idx="175">
                  <c:v>158.5925</c:v>
                </c:pt>
                <c:pt idx="176">
                  <c:v>155.75700000000001</c:v>
                </c:pt>
                <c:pt idx="177">
                  <c:v>152.60649999999998</c:v>
                </c:pt>
                <c:pt idx="178">
                  <c:v>151.048</c:v>
                </c:pt>
                <c:pt idx="179">
                  <c:v>147.53</c:v>
                </c:pt>
                <c:pt idx="180">
                  <c:v>144.76499999999999</c:v>
                </c:pt>
                <c:pt idx="181">
                  <c:v>143.72549999999998</c:v>
                </c:pt>
                <c:pt idx="182">
                  <c:v>142.46600000000001</c:v>
                </c:pt>
                <c:pt idx="183">
                  <c:v>140.9845</c:v>
                </c:pt>
                <c:pt idx="184">
                  <c:v>140.00900000000001</c:v>
                </c:pt>
                <c:pt idx="185">
                  <c:v>135.05250000000001</c:v>
                </c:pt>
                <c:pt idx="186">
                  <c:v>136.70949999999999</c:v>
                </c:pt>
                <c:pt idx="187">
                  <c:v>133.24799999999999</c:v>
                </c:pt>
                <c:pt idx="188">
                  <c:v>131.71199999999999</c:v>
                </c:pt>
                <c:pt idx="189">
                  <c:v>126.79600000000002</c:v>
                </c:pt>
                <c:pt idx="190">
                  <c:v>125.00449999999999</c:v>
                </c:pt>
                <c:pt idx="191">
                  <c:v>123.62050000000001</c:v>
                </c:pt>
                <c:pt idx="192">
                  <c:v>120.47150000000002</c:v>
                </c:pt>
                <c:pt idx="193">
                  <c:v>118.982</c:v>
                </c:pt>
                <c:pt idx="194">
                  <c:v>115.9430000000003</c:v>
                </c:pt>
                <c:pt idx="195">
                  <c:v>115.79049999999999</c:v>
                </c:pt>
                <c:pt idx="196">
                  <c:v>116.47150000000002</c:v>
                </c:pt>
                <c:pt idx="197">
                  <c:v>112.19199999999999</c:v>
                </c:pt>
                <c:pt idx="198">
                  <c:v>111.57550000000001</c:v>
                </c:pt>
                <c:pt idx="199">
                  <c:v>109.7615000000003</c:v>
                </c:pt>
                <c:pt idx="200">
                  <c:v>109.351</c:v>
                </c:pt>
                <c:pt idx="201">
                  <c:v>105.538</c:v>
                </c:pt>
                <c:pt idx="202">
                  <c:v>104.38849999999998</c:v>
                </c:pt>
                <c:pt idx="203">
                  <c:v>101.91200000000002</c:v>
                </c:pt>
                <c:pt idx="204">
                  <c:v>99.412000000000006</c:v>
                </c:pt>
                <c:pt idx="205">
                  <c:v>98.110500000000002</c:v>
                </c:pt>
                <c:pt idx="206">
                  <c:v>96.249500000000026</c:v>
                </c:pt>
                <c:pt idx="207">
                  <c:v>94.927999999999997</c:v>
                </c:pt>
                <c:pt idx="208">
                  <c:v>95.271500000000003</c:v>
                </c:pt>
                <c:pt idx="209">
                  <c:v>94.111500000000007</c:v>
                </c:pt>
                <c:pt idx="210">
                  <c:v>90.712998999999982</c:v>
                </c:pt>
                <c:pt idx="211">
                  <c:v>90.766999999999996</c:v>
                </c:pt>
                <c:pt idx="212">
                  <c:v>88.956000000000003</c:v>
                </c:pt>
                <c:pt idx="213">
                  <c:v>88.414000000000328</c:v>
                </c:pt>
                <c:pt idx="214">
                  <c:v>85.013000000000005</c:v>
                </c:pt>
                <c:pt idx="215">
                  <c:v>84.088499999999982</c:v>
                </c:pt>
                <c:pt idx="216">
                  <c:v>81.5595</c:v>
                </c:pt>
                <c:pt idx="217">
                  <c:v>81.179999999999978</c:v>
                </c:pt>
                <c:pt idx="218">
                  <c:v>79.070999999999998</c:v>
                </c:pt>
                <c:pt idx="219">
                  <c:v>77.4285</c:v>
                </c:pt>
                <c:pt idx="220">
                  <c:v>74.162498999999627</c:v>
                </c:pt>
                <c:pt idx="221">
                  <c:v>75.363</c:v>
                </c:pt>
                <c:pt idx="222">
                  <c:v>73.047500000000127</c:v>
                </c:pt>
                <c:pt idx="223">
                  <c:v>70.908500000000004</c:v>
                </c:pt>
                <c:pt idx="224">
                  <c:v>74.932500000000005</c:v>
                </c:pt>
                <c:pt idx="225">
                  <c:v>72.013000000000005</c:v>
                </c:pt>
                <c:pt idx="226">
                  <c:v>70.073999999999998</c:v>
                </c:pt>
                <c:pt idx="227">
                  <c:v>69.834000000000003</c:v>
                </c:pt>
                <c:pt idx="228">
                  <c:v>67.762</c:v>
                </c:pt>
                <c:pt idx="229">
                  <c:v>67.177499999999981</c:v>
                </c:pt>
                <c:pt idx="230">
                  <c:v>66.813000000000002</c:v>
                </c:pt>
                <c:pt idx="231">
                  <c:v>67.921499999999995</c:v>
                </c:pt>
                <c:pt idx="232">
                  <c:v>64.983498999999981</c:v>
                </c:pt>
                <c:pt idx="233">
                  <c:v>61.349000000000004</c:v>
                </c:pt>
                <c:pt idx="234">
                  <c:v>64.057998999999981</c:v>
                </c:pt>
                <c:pt idx="235">
                  <c:v>60.677</c:v>
                </c:pt>
                <c:pt idx="236">
                  <c:v>60.709000000000003</c:v>
                </c:pt>
                <c:pt idx="237">
                  <c:v>62.232000000000063</c:v>
                </c:pt>
                <c:pt idx="238">
                  <c:v>60.051499999999997</c:v>
                </c:pt>
                <c:pt idx="239">
                  <c:v>59.030500000000011</c:v>
                </c:pt>
                <c:pt idx="240">
                  <c:v>56.660500000000013</c:v>
                </c:pt>
                <c:pt idx="241">
                  <c:v>54.576500000000003</c:v>
                </c:pt>
                <c:pt idx="242">
                  <c:v>55.366500000000002</c:v>
                </c:pt>
                <c:pt idx="243">
                  <c:v>56.423000000000002</c:v>
                </c:pt>
                <c:pt idx="244">
                  <c:v>54.513000000000005</c:v>
                </c:pt>
                <c:pt idx="245">
                  <c:v>51.379999999999995</c:v>
                </c:pt>
                <c:pt idx="246">
                  <c:v>50.53</c:v>
                </c:pt>
                <c:pt idx="247">
                  <c:v>50.572500000000012</c:v>
                </c:pt>
                <c:pt idx="248">
                  <c:v>49.916499999999999</c:v>
                </c:pt>
                <c:pt idx="249">
                  <c:v>48.305</c:v>
                </c:pt>
                <c:pt idx="250">
                  <c:v>48.554499999999997</c:v>
                </c:pt>
                <c:pt idx="251">
                  <c:v>47.722000000000165</c:v>
                </c:pt>
                <c:pt idx="252">
                  <c:v>47.163000000000011</c:v>
                </c:pt>
                <c:pt idx="253">
                  <c:v>47.934000000000005</c:v>
                </c:pt>
                <c:pt idx="254">
                  <c:v>47.491</c:v>
                </c:pt>
                <c:pt idx="255">
                  <c:v>45.295500000000217</c:v>
                </c:pt>
                <c:pt idx="256">
                  <c:v>44.403500000000001</c:v>
                </c:pt>
                <c:pt idx="257">
                  <c:v>43.428500000000113</c:v>
                </c:pt>
                <c:pt idx="258">
                  <c:v>43.550999999999995</c:v>
                </c:pt>
                <c:pt idx="259">
                  <c:v>41.350499999999997</c:v>
                </c:pt>
                <c:pt idx="260">
                  <c:v>40.817999999999998</c:v>
                </c:pt>
                <c:pt idx="261">
                  <c:v>42.189500000000002</c:v>
                </c:pt>
                <c:pt idx="262">
                  <c:v>39.11</c:v>
                </c:pt>
                <c:pt idx="263">
                  <c:v>37.789500000000011</c:v>
                </c:pt>
                <c:pt idx="264">
                  <c:v>38.786500000000011</c:v>
                </c:pt>
                <c:pt idx="265">
                  <c:v>37.557499999999997</c:v>
                </c:pt>
                <c:pt idx="266">
                  <c:v>36.276500000000013</c:v>
                </c:pt>
                <c:pt idx="267">
                  <c:v>36.428000000000011</c:v>
                </c:pt>
                <c:pt idx="268">
                  <c:v>35.445</c:v>
                </c:pt>
                <c:pt idx="269">
                  <c:v>35.492500000000113</c:v>
                </c:pt>
                <c:pt idx="270">
                  <c:v>34.346000000000004</c:v>
                </c:pt>
                <c:pt idx="271">
                  <c:v>32.866</c:v>
                </c:pt>
                <c:pt idx="272">
                  <c:v>33.624000000000002</c:v>
                </c:pt>
                <c:pt idx="273">
                  <c:v>32.150500000000001</c:v>
                </c:pt>
                <c:pt idx="274">
                  <c:v>33.142000000000003</c:v>
                </c:pt>
                <c:pt idx="275">
                  <c:v>32.6845</c:v>
                </c:pt>
                <c:pt idx="276">
                  <c:v>31.113000000000035</c:v>
                </c:pt>
                <c:pt idx="277">
                  <c:v>31.7715</c:v>
                </c:pt>
                <c:pt idx="278">
                  <c:v>30.931999999999999</c:v>
                </c:pt>
                <c:pt idx="279">
                  <c:v>30.446000000000002</c:v>
                </c:pt>
                <c:pt idx="280">
                  <c:v>28.18649999999991</c:v>
                </c:pt>
                <c:pt idx="281">
                  <c:v>28.318999999999999</c:v>
                </c:pt>
                <c:pt idx="282">
                  <c:v>29.711500000000001</c:v>
                </c:pt>
                <c:pt idx="283">
                  <c:v>29.358000000000001</c:v>
                </c:pt>
                <c:pt idx="284">
                  <c:v>29.848499999999905</c:v>
                </c:pt>
                <c:pt idx="285">
                  <c:v>28.033999999999999</c:v>
                </c:pt>
                <c:pt idx="286">
                  <c:v>28.534500000000001</c:v>
                </c:pt>
                <c:pt idx="287">
                  <c:v>27.451000000000001</c:v>
                </c:pt>
                <c:pt idx="288">
                  <c:v>26.279999999999987</c:v>
                </c:pt>
                <c:pt idx="289">
                  <c:v>26.267499999999906</c:v>
                </c:pt>
                <c:pt idx="290">
                  <c:v>25.16</c:v>
                </c:pt>
                <c:pt idx="291">
                  <c:v>24.981499999999887</c:v>
                </c:pt>
                <c:pt idx="292">
                  <c:v>26.221999999999987</c:v>
                </c:pt>
                <c:pt idx="293">
                  <c:v>26.40449999999991</c:v>
                </c:pt>
                <c:pt idx="294">
                  <c:v>25.021999999999988</c:v>
                </c:pt>
                <c:pt idx="295">
                  <c:v>23.99449999999991</c:v>
                </c:pt>
                <c:pt idx="296">
                  <c:v>24.054500000000001</c:v>
                </c:pt>
                <c:pt idx="297">
                  <c:v>23.690999999999999</c:v>
                </c:pt>
                <c:pt idx="298">
                  <c:v>22.873999999999999</c:v>
                </c:pt>
                <c:pt idx="299">
                  <c:v>22.242499999999875</c:v>
                </c:pt>
                <c:pt idx="300">
                  <c:v>22.339500000000001</c:v>
                </c:pt>
                <c:pt idx="301">
                  <c:v>21.882999999999921</c:v>
                </c:pt>
                <c:pt idx="302">
                  <c:v>22.032499999999914</c:v>
                </c:pt>
                <c:pt idx="303">
                  <c:v>21.391500000000001</c:v>
                </c:pt>
                <c:pt idx="304">
                  <c:v>21.263000000000002</c:v>
                </c:pt>
                <c:pt idx="305">
                  <c:v>21.228499999999883</c:v>
                </c:pt>
                <c:pt idx="306">
                  <c:v>21.08</c:v>
                </c:pt>
                <c:pt idx="307">
                  <c:v>21.717500000000001</c:v>
                </c:pt>
                <c:pt idx="308">
                  <c:v>20.964499999999891</c:v>
                </c:pt>
                <c:pt idx="309">
                  <c:v>18.959</c:v>
                </c:pt>
                <c:pt idx="310">
                  <c:v>20.199000000000005</c:v>
                </c:pt>
                <c:pt idx="311">
                  <c:v>20.263000000000002</c:v>
                </c:pt>
                <c:pt idx="312">
                  <c:v>18.672499999999989</c:v>
                </c:pt>
                <c:pt idx="313">
                  <c:v>18.93349999999991</c:v>
                </c:pt>
                <c:pt idx="314">
                  <c:v>19.2515</c:v>
                </c:pt>
                <c:pt idx="315">
                  <c:v>18.309000000000001</c:v>
                </c:pt>
                <c:pt idx="316">
                  <c:v>18.111000000000093</c:v>
                </c:pt>
                <c:pt idx="317">
                  <c:v>18.667000000000005</c:v>
                </c:pt>
                <c:pt idx="318">
                  <c:v>17.62</c:v>
                </c:pt>
                <c:pt idx="319">
                  <c:v>16.618500000000001</c:v>
                </c:pt>
                <c:pt idx="320">
                  <c:v>17.399000000000001</c:v>
                </c:pt>
                <c:pt idx="321">
                  <c:v>16.8005</c:v>
                </c:pt>
                <c:pt idx="322">
                  <c:v>17.016500000000001</c:v>
                </c:pt>
                <c:pt idx="323">
                  <c:v>16.477</c:v>
                </c:pt>
                <c:pt idx="324">
                  <c:v>16.876999999999999</c:v>
                </c:pt>
                <c:pt idx="325">
                  <c:v>17.207000000000001</c:v>
                </c:pt>
                <c:pt idx="326">
                  <c:v>16.022499999999887</c:v>
                </c:pt>
                <c:pt idx="327">
                  <c:v>14.711500000000001</c:v>
                </c:pt>
                <c:pt idx="328">
                  <c:v>15.515000000000002</c:v>
                </c:pt>
                <c:pt idx="329">
                  <c:v>15.698500000000001</c:v>
                </c:pt>
                <c:pt idx="330">
                  <c:v>15.623000000000001</c:v>
                </c:pt>
                <c:pt idx="331">
                  <c:v>15.669500000000006</c:v>
                </c:pt>
                <c:pt idx="332">
                  <c:v>15.4815</c:v>
                </c:pt>
                <c:pt idx="333">
                  <c:v>14.874000000000002</c:v>
                </c:pt>
                <c:pt idx="334">
                  <c:v>15.454500000000024</c:v>
                </c:pt>
                <c:pt idx="335">
                  <c:v>16.120999999999999</c:v>
                </c:pt>
                <c:pt idx="336">
                  <c:v>15.276</c:v>
                </c:pt>
                <c:pt idx="337">
                  <c:v>14.423500000000002</c:v>
                </c:pt>
                <c:pt idx="338">
                  <c:v>13.882000000000026</c:v>
                </c:pt>
                <c:pt idx="339">
                  <c:v>13.772500000000004</c:v>
                </c:pt>
                <c:pt idx="340">
                  <c:v>13.172000000000002</c:v>
                </c:pt>
                <c:pt idx="341">
                  <c:v>13.966000000000006</c:v>
                </c:pt>
                <c:pt idx="342">
                  <c:v>14.147500000000001</c:v>
                </c:pt>
                <c:pt idx="343">
                  <c:v>13.5465</c:v>
                </c:pt>
                <c:pt idx="344">
                  <c:v>12.996500000000006</c:v>
                </c:pt>
                <c:pt idx="345">
                  <c:v>12.327</c:v>
                </c:pt>
                <c:pt idx="346">
                  <c:v>12.012500000000006</c:v>
                </c:pt>
                <c:pt idx="347">
                  <c:v>12.083</c:v>
                </c:pt>
                <c:pt idx="348">
                  <c:v>12.269</c:v>
                </c:pt>
                <c:pt idx="349">
                  <c:v>12.482500000000041</c:v>
                </c:pt>
                <c:pt idx="350">
                  <c:v>12.429500000000004</c:v>
                </c:pt>
                <c:pt idx="351">
                  <c:v>11.673500000000002</c:v>
                </c:pt>
                <c:pt idx="352">
                  <c:v>11.527000000000001</c:v>
                </c:pt>
                <c:pt idx="353">
                  <c:v>11.093500000000002</c:v>
                </c:pt>
                <c:pt idx="354">
                  <c:v>10.815000000000024</c:v>
                </c:pt>
                <c:pt idx="355">
                  <c:v>11.3</c:v>
                </c:pt>
                <c:pt idx="356">
                  <c:v>11.253500000000004</c:v>
                </c:pt>
                <c:pt idx="357">
                  <c:v>11.88</c:v>
                </c:pt>
                <c:pt idx="358">
                  <c:v>11.274000000000001</c:v>
                </c:pt>
                <c:pt idx="359">
                  <c:v>11.3375</c:v>
                </c:pt>
                <c:pt idx="360">
                  <c:v>10.666</c:v>
                </c:pt>
                <c:pt idx="361">
                  <c:v>11.02</c:v>
                </c:pt>
                <c:pt idx="362">
                  <c:v>10.870000000000006</c:v>
                </c:pt>
                <c:pt idx="363">
                  <c:v>11.050500000000024</c:v>
                </c:pt>
                <c:pt idx="364">
                  <c:v>11.3485</c:v>
                </c:pt>
                <c:pt idx="365">
                  <c:v>10.2875</c:v>
                </c:pt>
                <c:pt idx="366">
                  <c:v>9.7779989999999994</c:v>
                </c:pt>
                <c:pt idx="367">
                  <c:v>11.059000000000006</c:v>
                </c:pt>
                <c:pt idx="368">
                  <c:v>10.784000000000001</c:v>
                </c:pt>
                <c:pt idx="369">
                  <c:v>10.253</c:v>
                </c:pt>
                <c:pt idx="370">
                  <c:v>10.1515</c:v>
                </c:pt>
                <c:pt idx="371">
                  <c:v>9.8210000000000015</c:v>
                </c:pt>
                <c:pt idx="372">
                  <c:v>9.7444989999999994</c:v>
                </c:pt>
                <c:pt idx="373">
                  <c:v>10.4885</c:v>
                </c:pt>
                <c:pt idx="374">
                  <c:v>10.037999999999998</c:v>
                </c:pt>
                <c:pt idx="375">
                  <c:v>10.181000000000001</c:v>
                </c:pt>
                <c:pt idx="376">
                  <c:v>10.005500000000024</c:v>
                </c:pt>
                <c:pt idx="377">
                  <c:v>8.8040000000000003</c:v>
                </c:pt>
                <c:pt idx="378">
                  <c:v>9.0660000000000007</c:v>
                </c:pt>
                <c:pt idx="379">
                  <c:v>9.5004990000000067</c:v>
                </c:pt>
                <c:pt idx="380">
                  <c:v>10.1685</c:v>
                </c:pt>
                <c:pt idx="381">
                  <c:v>10.063500000000024</c:v>
                </c:pt>
                <c:pt idx="382">
                  <c:v>9.2839989999999997</c:v>
                </c:pt>
                <c:pt idx="383">
                  <c:v>9.032</c:v>
                </c:pt>
                <c:pt idx="384">
                  <c:v>9.0385000000000009</c:v>
                </c:pt>
                <c:pt idx="385">
                  <c:v>8.9520000000000248</c:v>
                </c:pt>
                <c:pt idx="386">
                  <c:v>9.7680000000000007</c:v>
                </c:pt>
                <c:pt idx="387">
                  <c:v>9.9520000000000248</c:v>
                </c:pt>
                <c:pt idx="388">
                  <c:v>8.9945000000000004</c:v>
                </c:pt>
                <c:pt idx="389">
                  <c:v>9.3490000000000002</c:v>
                </c:pt>
                <c:pt idx="390">
                  <c:v>8.8479989999999997</c:v>
                </c:pt>
                <c:pt idx="391">
                  <c:v>8.7414989999999992</c:v>
                </c:pt>
                <c:pt idx="392">
                  <c:v>9.1230000000000011</c:v>
                </c:pt>
                <c:pt idx="393">
                  <c:v>8.6329990000000016</c:v>
                </c:pt>
                <c:pt idx="394">
                  <c:v>8.6</c:v>
                </c:pt>
                <c:pt idx="395">
                  <c:v>8.7409999999999997</c:v>
                </c:pt>
                <c:pt idx="396">
                  <c:v>8.5215000000000014</c:v>
                </c:pt>
                <c:pt idx="397">
                  <c:v>8.6235000000000035</c:v>
                </c:pt>
                <c:pt idx="398">
                  <c:v>9.2779989999999994</c:v>
                </c:pt>
                <c:pt idx="399">
                  <c:v>8.6209999999999987</c:v>
                </c:pt>
                <c:pt idx="400">
                  <c:v>8.7570000000000014</c:v>
                </c:pt>
                <c:pt idx="401">
                  <c:v>9.2225000000000001</c:v>
                </c:pt>
                <c:pt idx="402">
                  <c:v>8.98</c:v>
                </c:pt>
                <c:pt idx="403">
                  <c:v>9.1879989999999996</c:v>
                </c:pt>
                <c:pt idx="404">
                  <c:v>9.1825000000000028</c:v>
                </c:pt>
                <c:pt idx="405">
                  <c:v>9.5369989999999998</c:v>
                </c:pt>
                <c:pt idx="406">
                  <c:v>9.7510000000000012</c:v>
                </c:pt>
                <c:pt idx="407">
                  <c:v>9.2014990000000001</c:v>
                </c:pt>
                <c:pt idx="408">
                  <c:v>9.3030000000000008</c:v>
                </c:pt>
                <c:pt idx="409">
                  <c:v>9.7549989999999998</c:v>
                </c:pt>
                <c:pt idx="410">
                  <c:v>10.157500000000002</c:v>
                </c:pt>
                <c:pt idx="411">
                  <c:v>10.384500000000006</c:v>
                </c:pt>
                <c:pt idx="412">
                  <c:v>10.508000000000001</c:v>
                </c:pt>
                <c:pt idx="413">
                  <c:v>9.7735000000000003</c:v>
                </c:pt>
                <c:pt idx="414">
                  <c:v>9.9134990000000247</c:v>
                </c:pt>
                <c:pt idx="415">
                  <c:v>9.901999</c:v>
                </c:pt>
                <c:pt idx="416">
                  <c:v>9.4060000000000006</c:v>
                </c:pt>
                <c:pt idx="417">
                  <c:v>8.9119989999999998</c:v>
                </c:pt>
                <c:pt idx="418">
                  <c:v>9.7314999999999987</c:v>
                </c:pt>
                <c:pt idx="419">
                  <c:v>9.923</c:v>
                </c:pt>
                <c:pt idx="420">
                  <c:v>9.2800000000000011</c:v>
                </c:pt>
                <c:pt idx="421">
                  <c:v>8.9965000000000028</c:v>
                </c:pt>
                <c:pt idx="422">
                  <c:v>9.8329990000000027</c:v>
                </c:pt>
                <c:pt idx="423">
                  <c:v>9.6820000000000004</c:v>
                </c:pt>
                <c:pt idx="424">
                  <c:v>10.037000000000001</c:v>
                </c:pt>
                <c:pt idx="425">
                  <c:v>9.8975000000000026</c:v>
                </c:pt>
                <c:pt idx="426">
                  <c:v>9.9270000000000014</c:v>
                </c:pt>
                <c:pt idx="427">
                  <c:v>10.0405</c:v>
                </c:pt>
                <c:pt idx="428">
                  <c:v>9.8189989999999998</c:v>
                </c:pt>
                <c:pt idx="429">
                  <c:v>10.4405</c:v>
                </c:pt>
                <c:pt idx="430">
                  <c:v>10.778500000000001</c:v>
                </c:pt>
                <c:pt idx="431">
                  <c:v>10.6035</c:v>
                </c:pt>
                <c:pt idx="432">
                  <c:v>10.55</c:v>
                </c:pt>
                <c:pt idx="433">
                  <c:v>11.033000000000001</c:v>
                </c:pt>
                <c:pt idx="434">
                  <c:v>10.824</c:v>
                </c:pt>
                <c:pt idx="435">
                  <c:v>11.139999999999999</c:v>
                </c:pt>
                <c:pt idx="436">
                  <c:v>9.948499</c:v>
                </c:pt>
                <c:pt idx="437">
                  <c:v>9.6335000000000015</c:v>
                </c:pt>
                <c:pt idx="438">
                  <c:v>10.509</c:v>
                </c:pt>
                <c:pt idx="439">
                  <c:v>10.292</c:v>
                </c:pt>
                <c:pt idx="440">
                  <c:v>9.9570000000000007</c:v>
                </c:pt>
                <c:pt idx="441">
                  <c:v>9.9885000000000002</c:v>
                </c:pt>
                <c:pt idx="442">
                  <c:v>9.4489999999999998</c:v>
                </c:pt>
                <c:pt idx="443">
                  <c:v>9.8539990000000248</c:v>
                </c:pt>
                <c:pt idx="444">
                  <c:v>10.086</c:v>
                </c:pt>
                <c:pt idx="445">
                  <c:v>9.6804990000000046</c:v>
                </c:pt>
                <c:pt idx="446">
                  <c:v>9.9605000000000068</c:v>
                </c:pt>
                <c:pt idx="447">
                  <c:v>10.101000000000001</c:v>
                </c:pt>
                <c:pt idx="448">
                  <c:v>10.356500000000054</c:v>
                </c:pt>
                <c:pt idx="449">
                  <c:v>10.434000000000001</c:v>
                </c:pt>
                <c:pt idx="450">
                  <c:v>10.1615</c:v>
                </c:pt>
                <c:pt idx="451">
                  <c:v>10.096</c:v>
                </c:pt>
                <c:pt idx="452">
                  <c:v>10.565000000000024</c:v>
                </c:pt>
                <c:pt idx="453">
                  <c:v>10.821</c:v>
                </c:pt>
                <c:pt idx="454">
                  <c:v>11.061</c:v>
                </c:pt>
                <c:pt idx="455">
                  <c:v>11.187000000000001</c:v>
                </c:pt>
                <c:pt idx="456">
                  <c:v>11.0345</c:v>
                </c:pt>
                <c:pt idx="457">
                  <c:v>10.954000000000002</c:v>
                </c:pt>
                <c:pt idx="458">
                  <c:v>11.165000000000004</c:v>
                </c:pt>
                <c:pt idx="459">
                  <c:v>9.5704990000000247</c:v>
                </c:pt>
                <c:pt idx="460">
                  <c:v>8.532</c:v>
                </c:pt>
                <c:pt idx="461">
                  <c:v>10.739000000000001</c:v>
                </c:pt>
                <c:pt idx="462">
                  <c:v>11.035</c:v>
                </c:pt>
                <c:pt idx="463">
                  <c:v>10.9085</c:v>
                </c:pt>
                <c:pt idx="464">
                  <c:v>11.005000000000004</c:v>
                </c:pt>
                <c:pt idx="465">
                  <c:v>11.2835</c:v>
                </c:pt>
                <c:pt idx="466">
                  <c:v>12.061500000000002</c:v>
                </c:pt>
                <c:pt idx="467">
                  <c:v>11.637999999999998</c:v>
                </c:pt>
                <c:pt idx="468">
                  <c:v>12.117000000000001</c:v>
                </c:pt>
                <c:pt idx="469">
                  <c:v>12.1225</c:v>
                </c:pt>
                <c:pt idx="470">
                  <c:v>11.228499999999999</c:v>
                </c:pt>
                <c:pt idx="471">
                  <c:v>10.954000000000002</c:v>
                </c:pt>
                <c:pt idx="472">
                  <c:v>11.494</c:v>
                </c:pt>
                <c:pt idx="473">
                  <c:v>12.0885</c:v>
                </c:pt>
                <c:pt idx="474">
                  <c:v>11.577500000000002</c:v>
                </c:pt>
                <c:pt idx="475">
                  <c:v>11.263500000000002</c:v>
                </c:pt>
                <c:pt idx="476">
                  <c:v>11.961</c:v>
                </c:pt>
                <c:pt idx="477">
                  <c:v>13.086500000000004</c:v>
                </c:pt>
                <c:pt idx="478">
                  <c:v>12.867000000000004</c:v>
                </c:pt>
                <c:pt idx="479">
                  <c:v>13.669</c:v>
                </c:pt>
                <c:pt idx="480">
                  <c:v>15.0435</c:v>
                </c:pt>
              </c:numCache>
            </c:numRef>
          </c:yVal>
          <c:smooth val="1"/>
          <c:extLst>
            <c:ext xmlns:c16="http://schemas.microsoft.com/office/drawing/2014/chart" uri="{C3380CC4-5D6E-409C-BE32-E72D297353CC}">
              <c16:uniqueId val="{00000007-DF3D-41B7-9780-45EA9325686C}"/>
            </c:ext>
          </c:extLst>
        </c:ser>
        <c:ser>
          <c:idx val="8"/>
          <c:order val="8"/>
          <c:spPr>
            <a:ln w="12700">
              <a:solidFill>
                <a:srgbClr val="00CCFF"/>
              </a:solidFill>
              <a:prstDash val="solid"/>
            </a:ln>
          </c:spPr>
          <c:marker>
            <c:symbol val="none"/>
          </c:marker>
          <c:xVal>
            <c:numRef>
              <c:f>vzav!$A$1:$A$536</c:f>
              <c:numCache>
                <c:formatCode>General</c:formatCode>
                <c:ptCount val="536"/>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vzav!$J$1:$J$536</c:f>
              <c:numCache>
                <c:formatCode>General</c:formatCode>
                <c:ptCount val="536"/>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986.125</c:v>
                </c:pt>
                <c:pt idx="12">
                  <c:v>874.70550000000003</c:v>
                </c:pt>
                <c:pt idx="13">
                  <c:v>746.41199999999947</c:v>
                </c:pt>
                <c:pt idx="14">
                  <c:v>622.16599900000006</c:v>
                </c:pt>
                <c:pt idx="15">
                  <c:v>514.428</c:v>
                </c:pt>
                <c:pt idx="16">
                  <c:v>397.41049999999899</c:v>
                </c:pt>
                <c:pt idx="17">
                  <c:v>311.0025</c:v>
                </c:pt>
                <c:pt idx="18">
                  <c:v>225.86200000000059</c:v>
                </c:pt>
                <c:pt idx="19">
                  <c:v>215.00800000000001</c:v>
                </c:pt>
                <c:pt idx="20">
                  <c:v>160.69150000000002</c:v>
                </c:pt>
                <c:pt idx="21">
                  <c:v>109.571</c:v>
                </c:pt>
                <c:pt idx="22">
                  <c:v>73.856499999999983</c:v>
                </c:pt>
                <c:pt idx="23">
                  <c:v>47.976500000000001</c:v>
                </c:pt>
                <c:pt idx="24">
                  <c:v>34.869</c:v>
                </c:pt>
                <c:pt idx="25">
                  <c:v>27.771000000000001</c:v>
                </c:pt>
                <c:pt idx="26">
                  <c:v>24.4175</c:v>
                </c:pt>
                <c:pt idx="27">
                  <c:v>21.737500000000001</c:v>
                </c:pt>
                <c:pt idx="28">
                  <c:v>21.498499999999876</c:v>
                </c:pt>
                <c:pt idx="29">
                  <c:v>22.638500000000001</c:v>
                </c:pt>
                <c:pt idx="30">
                  <c:v>23.193999999999999</c:v>
                </c:pt>
                <c:pt idx="31">
                  <c:v>23.606999999999999</c:v>
                </c:pt>
                <c:pt idx="32">
                  <c:v>23.5975</c:v>
                </c:pt>
                <c:pt idx="33">
                  <c:v>24.429499999999891</c:v>
                </c:pt>
                <c:pt idx="34">
                  <c:v>28.008500000000002</c:v>
                </c:pt>
                <c:pt idx="35">
                  <c:v>27.786999999999917</c:v>
                </c:pt>
                <c:pt idx="36">
                  <c:v>30.718499999999914</c:v>
                </c:pt>
                <c:pt idx="37">
                  <c:v>30.8565</c:v>
                </c:pt>
                <c:pt idx="38">
                  <c:v>32.5105</c:v>
                </c:pt>
                <c:pt idx="39">
                  <c:v>35.292500000000217</c:v>
                </c:pt>
                <c:pt idx="40">
                  <c:v>37.683</c:v>
                </c:pt>
                <c:pt idx="41">
                  <c:v>38.842500000000001</c:v>
                </c:pt>
                <c:pt idx="42">
                  <c:v>40.806999999999995</c:v>
                </c:pt>
                <c:pt idx="43">
                  <c:v>44.006</c:v>
                </c:pt>
                <c:pt idx="44">
                  <c:v>46.451999999999998</c:v>
                </c:pt>
                <c:pt idx="45">
                  <c:v>50.720000000000013</c:v>
                </c:pt>
                <c:pt idx="46">
                  <c:v>52.135000000000012</c:v>
                </c:pt>
                <c:pt idx="47">
                  <c:v>53.909000000000006</c:v>
                </c:pt>
                <c:pt idx="48">
                  <c:v>57.157499999999999</c:v>
                </c:pt>
                <c:pt idx="49">
                  <c:v>58.267000000000003</c:v>
                </c:pt>
                <c:pt idx="50">
                  <c:v>56.116</c:v>
                </c:pt>
                <c:pt idx="51">
                  <c:v>69.076999999999998</c:v>
                </c:pt>
                <c:pt idx="52">
                  <c:v>71.119500000000002</c:v>
                </c:pt>
                <c:pt idx="53">
                  <c:v>76.872499999999988</c:v>
                </c:pt>
                <c:pt idx="54">
                  <c:v>79.884999999999991</c:v>
                </c:pt>
                <c:pt idx="55">
                  <c:v>84.484499999999997</c:v>
                </c:pt>
                <c:pt idx="56">
                  <c:v>85.39</c:v>
                </c:pt>
                <c:pt idx="57">
                  <c:v>89.89699899999998</c:v>
                </c:pt>
                <c:pt idx="58">
                  <c:v>92.206998999999982</c:v>
                </c:pt>
                <c:pt idx="59">
                  <c:v>98.608498999999526</c:v>
                </c:pt>
                <c:pt idx="60">
                  <c:v>105.2115000000003</c:v>
                </c:pt>
                <c:pt idx="61">
                  <c:v>108.53449999999999</c:v>
                </c:pt>
                <c:pt idx="62">
                  <c:v>114.342</c:v>
                </c:pt>
                <c:pt idx="63">
                  <c:v>117.215</c:v>
                </c:pt>
                <c:pt idx="64">
                  <c:v>121.727</c:v>
                </c:pt>
                <c:pt idx="65">
                  <c:v>127.42</c:v>
                </c:pt>
                <c:pt idx="66">
                  <c:v>131.9325</c:v>
                </c:pt>
                <c:pt idx="67">
                  <c:v>136.35850000000062</c:v>
                </c:pt>
                <c:pt idx="68">
                  <c:v>139.55550000000002</c:v>
                </c:pt>
                <c:pt idx="69">
                  <c:v>146.67549999999997</c:v>
                </c:pt>
                <c:pt idx="70">
                  <c:v>149.10049999999998</c:v>
                </c:pt>
                <c:pt idx="71">
                  <c:v>157.31449999999998</c:v>
                </c:pt>
                <c:pt idx="72">
                  <c:v>164.50650000000002</c:v>
                </c:pt>
                <c:pt idx="73">
                  <c:v>168.0565</c:v>
                </c:pt>
                <c:pt idx="74">
                  <c:v>169.73949999999999</c:v>
                </c:pt>
                <c:pt idx="75">
                  <c:v>174.09900000000002</c:v>
                </c:pt>
                <c:pt idx="76">
                  <c:v>180.1925</c:v>
                </c:pt>
                <c:pt idx="77">
                  <c:v>187.34949999999998</c:v>
                </c:pt>
                <c:pt idx="78">
                  <c:v>189.405</c:v>
                </c:pt>
                <c:pt idx="79">
                  <c:v>199.05200000000059</c:v>
                </c:pt>
                <c:pt idx="80">
                  <c:v>203.499</c:v>
                </c:pt>
                <c:pt idx="81">
                  <c:v>209.64249999999998</c:v>
                </c:pt>
                <c:pt idx="82">
                  <c:v>212.68550000000002</c:v>
                </c:pt>
                <c:pt idx="83">
                  <c:v>219.69499999999999</c:v>
                </c:pt>
                <c:pt idx="84">
                  <c:v>223.74199999999999</c:v>
                </c:pt>
                <c:pt idx="85">
                  <c:v>229.041</c:v>
                </c:pt>
                <c:pt idx="86">
                  <c:v>236.05600000000001</c:v>
                </c:pt>
                <c:pt idx="87">
                  <c:v>239.78900000000002</c:v>
                </c:pt>
                <c:pt idx="88">
                  <c:v>244.047</c:v>
                </c:pt>
                <c:pt idx="89">
                  <c:v>248.14149999999998</c:v>
                </c:pt>
                <c:pt idx="90">
                  <c:v>249.45500000000001</c:v>
                </c:pt>
                <c:pt idx="91">
                  <c:v>250.84449999999998</c:v>
                </c:pt>
                <c:pt idx="92">
                  <c:v>257.95099999999923</c:v>
                </c:pt>
                <c:pt idx="93">
                  <c:v>265.6925</c:v>
                </c:pt>
                <c:pt idx="94">
                  <c:v>266.05700000000002</c:v>
                </c:pt>
                <c:pt idx="95">
                  <c:v>268.57549999999969</c:v>
                </c:pt>
                <c:pt idx="96">
                  <c:v>272.05599999999993</c:v>
                </c:pt>
                <c:pt idx="97">
                  <c:v>277.69049999999999</c:v>
                </c:pt>
                <c:pt idx="98">
                  <c:v>277.20049999999969</c:v>
                </c:pt>
                <c:pt idx="99">
                  <c:v>283.0025</c:v>
                </c:pt>
                <c:pt idx="100">
                  <c:v>286.49199999999809</c:v>
                </c:pt>
                <c:pt idx="101">
                  <c:v>287.48849999999851</c:v>
                </c:pt>
                <c:pt idx="102">
                  <c:v>289.88649999999899</c:v>
                </c:pt>
                <c:pt idx="103">
                  <c:v>291.23499999999899</c:v>
                </c:pt>
                <c:pt idx="104">
                  <c:v>293.79199999999821</c:v>
                </c:pt>
                <c:pt idx="105">
                  <c:v>292.72149999999863</c:v>
                </c:pt>
                <c:pt idx="106">
                  <c:v>295.11950000000002</c:v>
                </c:pt>
                <c:pt idx="107">
                  <c:v>293.18799999999999</c:v>
                </c:pt>
                <c:pt idx="108">
                  <c:v>299.23099999999869</c:v>
                </c:pt>
                <c:pt idx="109">
                  <c:v>300.71599999999899</c:v>
                </c:pt>
                <c:pt idx="110">
                  <c:v>297.55900000000008</c:v>
                </c:pt>
                <c:pt idx="111">
                  <c:v>294.61900000000031</c:v>
                </c:pt>
                <c:pt idx="112">
                  <c:v>301.56349999999969</c:v>
                </c:pt>
                <c:pt idx="113">
                  <c:v>306.17899999999969</c:v>
                </c:pt>
                <c:pt idx="114">
                  <c:v>300.70599999999899</c:v>
                </c:pt>
                <c:pt idx="115">
                  <c:v>302.8895</c:v>
                </c:pt>
                <c:pt idx="116">
                  <c:v>298.6035</c:v>
                </c:pt>
                <c:pt idx="117">
                  <c:v>297.60250000000002</c:v>
                </c:pt>
                <c:pt idx="118">
                  <c:v>293.67450000000002</c:v>
                </c:pt>
                <c:pt idx="119">
                  <c:v>296.91699999999821</c:v>
                </c:pt>
                <c:pt idx="120">
                  <c:v>298.81450000000001</c:v>
                </c:pt>
                <c:pt idx="121">
                  <c:v>300.4084999999987</c:v>
                </c:pt>
                <c:pt idx="122">
                  <c:v>291.822</c:v>
                </c:pt>
                <c:pt idx="123">
                  <c:v>289.67849999999999</c:v>
                </c:pt>
                <c:pt idx="124">
                  <c:v>289.64400000000154</c:v>
                </c:pt>
                <c:pt idx="125">
                  <c:v>286.82599999999923</c:v>
                </c:pt>
                <c:pt idx="126">
                  <c:v>287.81049999999999</c:v>
                </c:pt>
                <c:pt idx="127">
                  <c:v>286.14600000000002</c:v>
                </c:pt>
                <c:pt idx="128">
                  <c:v>284.16750000000002</c:v>
                </c:pt>
                <c:pt idx="129">
                  <c:v>281.16950000000008</c:v>
                </c:pt>
                <c:pt idx="130">
                  <c:v>271.7645</c:v>
                </c:pt>
                <c:pt idx="131">
                  <c:v>273.44549999999964</c:v>
                </c:pt>
                <c:pt idx="132">
                  <c:v>274.53449999999964</c:v>
                </c:pt>
                <c:pt idx="133">
                  <c:v>274.28899999999851</c:v>
                </c:pt>
                <c:pt idx="134">
                  <c:v>267.35649999999993</c:v>
                </c:pt>
                <c:pt idx="135">
                  <c:v>269.42099999999863</c:v>
                </c:pt>
                <c:pt idx="136">
                  <c:v>266.702</c:v>
                </c:pt>
                <c:pt idx="137">
                  <c:v>260.51099999999963</c:v>
                </c:pt>
                <c:pt idx="138">
                  <c:v>260.72250000000003</c:v>
                </c:pt>
                <c:pt idx="139">
                  <c:v>258.42449999999963</c:v>
                </c:pt>
                <c:pt idx="140">
                  <c:v>253.14549999999997</c:v>
                </c:pt>
                <c:pt idx="141">
                  <c:v>251.74499999999998</c:v>
                </c:pt>
                <c:pt idx="142">
                  <c:v>252.24599999999998</c:v>
                </c:pt>
                <c:pt idx="143">
                  <c:v>244.58250000000001</c:v>
                </c:pt>
                <c:pt idx="144">
                  <c:v>242.57</c:v>
                </c:pt>
                <c:pt idx="145">
                  <c:v>239.1885</c:v>
                </c:pt>
                <c:pt idx="146">
                  <c:v>237.21199999999999</c:v>
                </c:pt>
                <c:pt idx="147">
                  <c:v>232.339</c:v>
                </c:pt>
                <c:pt idx="148">
                  <c:v>232.00399999999999</c:v>
                </c:pt>
                <c:pt idx="149">
                  <c:v>228.56100000000001</c:v>
                </c:pt>
                <c:pt idx="150">
                  <c:v>224.13049999999998</c:v>
                </c:pt>
                <c:pt idx="151">
                  <c:v>222.48500000000001</c:v>
                </c:pt>
                <c:pt idx="152">
                  <c:v>218.6825</c:v>
                </c:pt>
                <c:pt idx="153">
                  <c:v>217.57949999999997</c:v>
                </c:pt>
                <c:pt idx="154">
                  <c:v>214.21099999999998</c:v>
                </c:pt>
                <c:pt idx="155">
                  <c:v>207.66549999999998</c:v>
                </c:pt>
                <c:pt idx="156">
                  <c:v>207.73299999999998</c:v>
                </c:pt>
                <c:pt idx="157">
                  <c:v>207.285</c:v>
                </c:pt>
                <c:pt idx="158">
                  <c:v>203.28650000000002</c:v>
                </c:pt>
                <c:pt idx="159">
                  <c:v>197.09100000000001</c:v>
                </c:pt>
                <c:pt idx="160">
                  <c:v>194.52450000000002</c:v>
                </c:pt>
                <c:pt idx="161">
                  <c:v>190.29349999999999</c:v>
                </c:pt>
                <c:pt idx="162">
                  <c:v>186.51850000000002</c:v>
                </c:pt>
                <c:pt idx="163">
                  <c:v>186.136</c:v>
                </c:pt>
                <c:pt idx="164">
                  <c:v>180.26349999999999</c:v>
                </c:pt>
                <c:pt idx="165">
                  <c:v>176.76949999999999</c:v>
                </c:pt>
                <c:pt idx="166">
                  <c:v>174.19449999999998</c:v>
                </c:pt>
                <c:pt idx="167">
                  <c:v>173.43700000000001</c:v>
                </c:pt>
                <c:pt idx="168">
                  <c:v>170.07750000000001</c:v>
                </c:pt>
                <c:pt idx="169">
                  <c:v>168.39750000000001</c:v>
                </c:pt>
                <c:pt idx="170">
                  <c:v>160.90700000000001</c:v>
                </c:pt>
                <c:pt idx="171">
                  <c:v>160.0855</c:v>
                </c:pt>
                <c:pt idx="172">
                  <c:v>157.3475</c:v>
                </c:pt>
                <c:pt idx="173">
                  <c:v>156.3075</c:v>
                </c:pt>
                <c:pt idx="174">
                  <c:v>151.38850000000062</c:v>
                </c:pt>
                <c:pt idx="175">
                  <c:v>149.27099999999999</c:v>
                </c:pt>
                <c:pt idx="176">
                  <c:v>146.899</c:v>
                </c:pt>
                <c:pt idx="177">
                  <c:v>146.20549999999997</c:v>
                </c:pt>
                <c:pt idx="178">
                  <c:v>143.34900000000002</c:v>
                </c:pt>
                <c:pt idx="179">
                  <c:v>142.56200000000001</c:v>
                </c:pt>
                <c:pt idx="180">
                  <c:v>140.07850000000002</c:v>
                </c:pt>
                <c:pt idx="181">
                  <c:v>137.005</c:v>
                </c:pt>
                <c:pt idx="182">
                  <c:v>133.572</c:v>
                </c:pt>
                <c:pt idx="183">
                  <c:v>131.542</c:v>
                </c:pt>
                <c:pt idx="184">
                  <c:v>129.09550000000002</c:v>
                </c:pt>
                <c:pt idx="185">
                  <c:v>127.15949999999998</c:v>
                </c:pt>
                <c:pt idx="186">
                  <c:v>125.51100000000002</c:v>
                </c:pt>
                <c:pt idx="187">
                  <c:v>125.008</c:v>
                </c:pt>
                <c:pt idx="188">
                  <c:v>122.3685</c:v>
                </c:pt>
                <c:pt idx="189">
                  <c:v>121.4165000000003</c:v>
                </c:pt>
                <c:pt idx="190">
                  <c:v>118.8215</c:v>
                </c:pt>
                <c:pt idx="191">
                  <c:v>117.92449999999999</c:v>
                </c:pt>
                <c:pt idx="192">
                  <c:v>115.5155</c:v>
                </c:pt>
                <c:pt idx="193">
                  <c:v>113.0245</c:v>
                </c:pt>
                <c:pt idx="194">
                  <c:v>111.6615</c:v>
                </c:pt>
                <c:pt idx="195">
                  <c:v>110.262</c:v>
                </c:pt>
                <c:pt idx="196">
                  <c:v>109.29700000000012</c:v>
                </c:pt>
                <c:pt idx="197">
                  <c:v>105.84150000000002</c:v>
                </c:pt>
                <c:pt idx="198">
                  <c:v>105.22450000000002</c:v>
                </c:pt>
                <c:pt idx="199">
                  <c:v>101.46850000000002</c:v>
                </c:pt>
                <c:pt idx="200">
                  <c:v>102.027</c:v>
                </c:pt>
                <c:pt idx="201">
                  <c:v>100.592</c:v>
                </c:pt>
                <c:pt idx="202">
                  <c:v>98.677499999999981</c:v>
                </c:pt>
                <c:pt idx="203">
                  <c:v>96.452000000000012</c:v>
                </c:pt>
                <c:pt idx="204">
                  <c:v>97.56</c:v>
                </c:pt>
                <c:pt idx="205">
                  <c:v>92.1905</c:v>
                </c:pt>
                <c:pt idx="206">
                  <c:v>93.773499999999999</c:v>
                </c:pt>
                <c:pt idx="207">
                  <c:v>92.663499999999999</c:v>
                </c:pt>
                <c:pt idx="208">
                  <c:v>88.471999999999994</c:v>
                </c:pt>
                <c:pt idx="209">
                  <c:v>87.399499000000006</c:v>
                </c:pt>
                <c:pt idx="210">
                  <c:v>85.112499999999983</c:v>
                </c:pt>
                <c:pt idx="211">
                  <c:v>85.0715</c:v>
                </c:pt>
                <c:pt idx="212">
                  <c:v>83.256</c:v>
                </c:pt>
                <c:pt idx="213">
                  <c:v>83.870498999999541</c:v>
                </c:pt>
                <c:pt idx="214">
                  <c:v>80.387999999999991</c:v>
                </c:pt>
                <c:pt idx="215">
                  <c:v>77.992998999999998</c:v>
                </c:pt>
                <c:pt idx="216">
                  <c:v>77.191000000000003</c:v>
                </c:pt>
                <c:pt idx="217">
                  <c:v>76.549498999999983</c:v>
                </c:pt>
                <c:pt idx="218">
                  <c:v>77.009</c:v>
                </c:pt>
                <c:pt idx="219">
                  <c:v>74.477999999999994</c:v>
                </c:pt>
                <c:pt idx="220">
                  <c:v>72.551998999999981</c:v>
                </c:pt>
                <c:pt idx="221">
                  <c:v>74.28999899999998</c:v>
                </c:pt>
                <c:pt idx="222">
                  <c:v>71.900999999999996</c:v>
                </c:pt>
                <c:pt idx="223">
                  <c:v>68.724998999999983</c:v>
                </c:pt>
                <c:pt idx="224">
                  <c:v>71.013999999999996</c:v>
                </c:pt>
                <c:pt idx="225">
                  <c:v>67.335499999999982</c:v>
                </c:pt>
                <c:pt idx="226">
                  <c:v>64.701499999999996</c:v>
                </c:pt>
                <c:pt idx="227">
                  <c:v>66.20949899999998</c:v>
                </c:pt>
                <c:pt idx="228">
                  <c:v>65.043999999999997</c:v>
                </c:pt>
                <c:pt idx="229">
                  <c:v>64.613</c:v>
                </c:pt>
                <c:pt idx="230">
                  <c:v>64.613499000000004</c:v>
                </c:pt>
                <c:pt idx="231">
                  <c:v>60.747500000000002</c:v>
                </c:pt>
                <c:pt idx="232">
                  <c:v>62.303999999999995</c:v>
                </c:pt>
                <c:pt idx="233">
                  <c:v>62.090500000000013</c:v>
                </c:pt>
                <c:pt idx="234">
                  <c:v>61.585500000000003</c:v>
                </c:pt>
                <c:pt idx="235">
                  <c:v>57.565000000000012</c:v>
                </c:pt>
                <c:pt idx="236">
                  <c:v>58.080500000000001</c:v>
                </c:pt>
                <c:pt idx="237">
                  <c:v>57.834499999999998</c:v>
                </c:pt>
                <c:pt idx="238">
                  <c:v>55.388999999999996</c:v>
                </c:pt>
                <c:pt idx="239">
                  <c:v>55.069000000000003</c:v>
                </c:pt>
                <c:pt idx="240">
                  <c:v>54.736000000000011</c:v>
                </c:pt>
                <c:pt idx="241">
                  <c:v>55.636000000000003</c:v>
                </c:pt>
                <c:pt idx="242">
                  <c:v>54.247</c:v>
                </c:pt>
                <c:pt idx="243">
                  <c:v>52.251000000000005</c:v>
                </c:pt>
                <c:pt idx="244">
                  <c:v>50.304499999999997</c:v>
                </c:pt>
                <c:pt idx="245">
                  <c:v>49.576500000000003</c:v>
                </c:pt>
                <c:pt idx="246">
                  <c:v>49.116500000000002</c:v>
                </c:pt>
                <c:pt idx="247">
                  <c:v>49.831499999999998</c:v>
                </c:pt>
                <c:pt idx="248">
                  <c:v>49.099000000000011</c:v>
                </c:pt>
                <c:pt idx="249">
                  <c:v>46.506500000000003</c:v>
                </c:pt>
                <c:pt idx="250">
                  <c:v>46.855499999999999</c:v>
                </c:pt>
                <c:pt idx="251">
                  <c:v>46.481999999999999</c:v>
                </c:pt>
                <c:pt idx="252">
                  <c:v>45.058500000000002</c:v>
                </c:pt>
                <c:pt idx="253">
                  <c:v>45.021500000000003</c:v>
                </c:pt>
                <c:pt idx="254">
                  <c:v>44.836999999999996</c:v>
                </c:pt>
                <c:pt idx="255">
                  <c:v>42.387499999999996</c:v>
                </c:pt>
                <c:pt idx="256">
                  <c:v>42.193000000000012</c:v>
                </c:pt>
                <c:pt idx="257">
                  <c:v>40.626500000000149</c:v>
                </c:pt>
                <c:pt idx="258">
                  <c:v>40.0535</c:v>
                </c:pt>
                <c:pt idx="259">
                  <c:v>39.790500000000172</c:v>
                </c:pt>
                <c:pt idx="260">
                  <c:v>39.816499999999998</c:v>
                </c:pt>
                <c:pt idx="261">
                  <c:v>39.555</c:v>
                </c:pt>
                <c:pt idx="262">
                  <c:v>39.54</c:v>
                </c:pt>
                <c:pt idx="263">
                  <c:v>37.999500000000012</c:v>
                </c:pt>
                <c:pt idx="264">
                  <c:v>38.403500000000001</c:v>
                </c:pt>
                <c:pt idx="265">
                  <c:v>37.588500000000003</c:v>
                </c:pt>
                <c:pt idx="266">
                  <c:v>36.603000000000002</c:v>
                </c:pt>
                <c:pt idx="267">
                  <c:v>34.198500000000195</c:v>
                </c:pt>
                <c:pt idx="268">
                  <c:v>33.652500000000003</c:v>
                </c:pt>
                <c:pt idx="269">
                  <c:v>35.43</c:v>
                </c:pt>
                <c:pt idx="270">
                  <c:v>34.471000000000004</c:v>
                </c:pt>
                <c:pt idx="271">
                  <c:v>34.076500000000003</c:v>
                </c:pt>
                <c:pt idx="272">
                  <c:v>33.786500000000011</c:v>
                </c:pt>
                <c:pt idx="273">
                  <c:v>33.276000000000003</c:v>
                </c:pt>
                <c:pt idx="274">
                  <c:v>31.071999999999999</c:v>
                </c:pt>
                <c:pt idx="275">
                  <c:v>30.449000000000002</c:v>
                </c:pt>
                <c:pt idx="276">
                  <c:v>29.632000000000001</c:v>
                </c:pt>
                <c:pt idx="277">
                  <c:v>31.166499999999989</c:v>
                </c:pt>
                <c:pt idx="278">
                  <c:v>31.2075</c:v>
                </c:pt>
                <c:pt idx="279">
                  <c:v>30.083499999999887</c:v>
                </c:pt>
                <c:pt idx="280">
                  <c:v>29.084499999999906</c:v>
                </c:pt>
                <c:pt idx="281">
                  <c:v>30.221499999999917</c:v>
                </c:pt>
                <c:pt idx="282">
                  <c:v>29.152000000000001</c:v>
                </c:pt>
                <c:pt idx="283">
                  <c:v>29.817000000000078</c:v>
                </c:pt>
                <c:pt idx="284">
                  <c:v>30.723499999999905</c:v>
                </c:pt>
                <c:pt idx="285">
                  <c:v>27.410499999999917</c:v>
                </c:pt>
                <c:pt idx="286">
                  <c:v>27.2715</c:v>
                </c:pt>
                <c:pt idx="287">
                  <c:v>26.74599999999991</c:v>
                </c:pt>
                <c:pt idx="288">
                  <c:v>27.912499999999905</c:v>
                </c:pt>
                <c:pt idx="289">
                  <c:v>26.798499999999883</c:v>
                </c:pt>
                <c:pt idx="290">
                  <c:v>26.763499999999887</c:v>
                </c:pt>
                <c:pt idx="291">
                  <c:v>25.706</c:v>
                </c:pt>
                <c:pt idx="292">
                  <c:v>25.772499999999887</c:v>
                </c:pt>
                <c:pt idx="293">
                  <c:v>24.437000000000001</c:v>
                </c:pt>
                <c:pt idx="294">
                  <c:v>24.56</c:v>
                </c:pt>
                <c:pt idx="295">
                  <c:v>24.617500000000035</c:v>
                </c:pt>
                <c:pt idx="296">
                  <c:v>23.6</c:v>
                </c:pt>
                <c:pt idx="297">
                  <c:v>23.884</c:v>
                </c:pt>
                <c:pt idx="298">
                  <c:v>23.46099999999991</c:v>
                </c:pt>
                <c:pt idx="299">
                  <c:v>22.867000000000001</c:v>
                </c:pt>
                <c:pt idx="300">
                  <c:v>22.221499999999917</c:v>
                </c:pt>
                <c:pt idx="301">
                  <c:v>21.6905</c:v>
                </c:pt>
                <c:pt idx="302">
                  <c:v>21.747</c:v>
                </c:pt>
                <c:pt idx="303">
                  <c:v>21.738499999999906</c:v>
                </c:pt>
                <c:pt idx="304">
                  <c:v>21.510999999999999</c:v>
                </c:pt>
                <c:pt idx="305">
                  <c:v>21.111999999999998</c:v>
                </c:pt>
                <c:pt idx="306">
                  <c:v>21.352</c:v>
                </c:pt>
                <c:pt idx="307">
                  <c:v>20.724</c:v>
                </c:pt>
                <c:pt idx="308">
                  <c:v>20.946999999999989</c:v>
                </c:pt>
                <c:pt idx="309">
                  <c:v>20.5565</c:v>
                </c:pt>
                <c:pt idx="310">
                  <c:v>19.714500000000001</c:v>
                </c:pt>
                <c:pt idx="311">
                  <c:v>19.961999999999989</c:v>
                </c:pt>
                <c:pt idx="312">
                  <c:v>20.726499999999906</c:v>
                </c:pt>
                <c:pt idx="313">
                  <c:v>18.516500000000001</c:v>
                </c:pt>
                <c:pt idx="314">
                  <c:v>18.939</c:v>
                </c:pt>
                <c:pt idx="315">
                  <c:v>17.584499999999906</c:v>
                </c:pt>
                <c:pt idx="316">
                  <c:v>18.086499999999891</c:v>
                </c:pt>
                <c:pt idx="317">
                  <c:v>17.252499999999905</c:v>
                </c:pt>
                <c:pt idx="318">
                  <c:v>17.725499999999879</c:v>
                </c:pt>
                <c:pt idx="319">
                  <c:v>17.59049999999991</c:v>
                </c:pt>
                <c:pt idx="320">
                  <c:v>16.59049999999991</c:v>
                </c:pt>
                <c:pt idx="321">
                  <c:v>16.904999999999987</c:v>
                </c:pt>
                <c:pt idx="322">
                  <c:v>16.232500000000002</c:v>
                </c:pt>
                <c:pt idx="323">
                  <c:v>16.582499999999875</c:v>
                </c:pt>
                <c:pt idx="324">
                  <c:v>16.801500000000001</c:v>
                </c:pt>
                <c:pt idx="325">
                  <c:v>17.342499999999905</c:v>
                </c:pt>
                <c:pt idx="326">
                  <c:v>16.027999999999999</c:v>
                </c:pt>
                <c:pt idx="327">
                  <c:v>16.375</c:v>
                </c:pt>
                <c:pt idx="328">
                  <c:v>16.405499999999876</c:v>
                </c:pt>
                <c:pt idx="329">
                  <c:v>15.819500000000026</c:v>
                </c:pt>
                <c:pt idx="330">
                  <c:v>15.617999999999999</c:v>
                </c:pt>
                <c:pt idx="331">
                  <c:v>14.1165</c:v>
                </c:pt>
                <c:pt idx="332">
                  <c:v>14.9475</c:v>
                </c:pt>
                <c:pt idx="333">
                  <c:v>15.336</c:v>
                </c:pt>
                <c:pt idx="334">
                  <c:v>15.4435</c:v>
                </c:pt>
                <c:pt idx="335">
                  <c:v>15.1365</c:v>
                </c:pt>
                <c:pt idx="336">
                  <c:v>14.926</c:v>
                </c:pt>
                <c:pt idx="337">
                  <c:v>14.622</c:v>
                </c:pt>
                <c:pt idx="338">
                  <c:v>13.146000000000001</c:v>
                </c:pt>
                <c:pt idx="339">
                  <c:v>14.218500000000001</c:v>
                </c:pt>
                <c:pt idx="340">
                  <c:v>13.599</c:v>
                </c:pt>
                <c:pt idx="341">
                  <c:v>12.324</c:v>
                </c:pt>
                <c:pt idx="342">
                  <c:v>13.273</c:v>
                </c:pt>
                <c:pt idx="343">
                  <c:v>12.94</c:v>
                </c:pt>
                <c:pt idx="344">
                  <c:v>12.989500000000024</c:v>
                </c:pt>
                <c:pt idx="345">
                  <c:v>13.365500000000058</c:v>
                </c:pt>
                <c:pt idx="346">
                  <c:v>13.416</c:v>
                </c:pt>
                <c:pt idx="347">
                  <c:v>12.864000000000004</c:v>
                </c:pt>
                <c:pt idx="348">
                  <c:v>13.7105</c:v>
                </c:pt>
                <c:pt idx="349">
                  <c:v>13.169500000000006</c:v>
                </c:pt>
                <c:pt idx="350">
                  <c:v>12.813500000000024</c:v>
                </c:pt>
                <c:pt idx="351">
                  <c:v>12.6035</c:v>
                </c:pt>
                <c:pt idx="352">
                  <c:v>11.96</c:v>
                </c:pt>
                <c:pt idx="353">
                  <c:v>11.463500000000026</c:v>
                </c:pt>
                <c:pt idx="354">
                  <c:v>11.959000000000024</c:v>
                </c:pt>
                <c:pt idx="355">
                  <c:v>11.753500000000004</c:v>
                </c:pt>
                <c:pt idx="356">
                  <c:v>11.650500000000006</c:v>
                </c:pt>
                <c:pt idx="357">
                  <c:v>11.064</c:v>
                </c:pt>
                <c:pt idx="358">
                  <c:v>11.4275</c:v>
                </c:pt>
                <c:pt idx="359">
                  <c:v>11.15</c:v>
                </c:pt>
                <c:pt idx="360">
                  <c:v>11.5875</c:v>
                </c:pt>
                <c:pt idx="361">
                  <c:v>11.353000000000026</c:v>
                </c:pt>
                <c:pt idx="362">
                  <c:v>11.6585</c:v>
                </c:pt>
                <c:pt idx="363">
                  <c:v>11.384500000000006</c:v>
                </c:pt>
                <c:pt idx="364">
                  <c:v>11.535</c:v>
                </c:pt>
                <c:pt idx="365">
                  <c:v>10.374000000000002</c:v>
                </c:pt>
                <c:pt idx="366">
                  <c:v>10.7905</c:v>
                </c:pt>
                <c:pt idx="367">
                  <c:v>10.7545</c:v>
                </c:pt>
                <c:pt idx="368">
                  <c:v>11.006</c:v>
                </c:pt>
                <c:pt idx="369">
                  <c:v>10.550500000000024</c:v>
                </c:pt>
                <c:pt idx="370">
                  <c:v>10.195</c:v>
                </c:pt>
                <c:pt idx="371">
                  <c:v>10.342000000000002</c:v>
                </c:pt>
                <c:pt idx="372">
                  <c:v>10.326000000000002</c:v>
                </c:pt>
                <c:pt idx="373">
                  <c:v>9.9520000000000248</c:v>
                </c:pt>
                <c:pt idx="374">
                  <c:v>9.5515000000000008</c:v>
                </c:pt>
                <c:pt idx="375">
                  <c:v>9.7119999999999997</c:v>
                </c:pt>
                <c:pt idx="376">
                  <c:v>10.654</c:v>
                </c:pt>
                <c:pt idx="377">
                  <c:v>9.8590000000000266</c:v>
                </c:pt>
                <c:pt idx="378">
                  <c:v>10.152500000000041</c:v>
                </c:pt>
                <c:pt idx="379">
                  <c:v>9.9089989999999997</c:v>
                </c:pt>
                <c:pt idx="380">
                  <c:v>10.1165</c:v>
                </c:pt>
                <c:pt idx="381">
                  <c:v>10.294500000000001</c:v>
                </c:pt>
                <c:pt idx="382">
                  <c:v>10.051500000000004</c:v>
                </c:pt>
                <c:pt idx="383">
                  <c:v>9.1239989999999995</c:v>
                </c:pt>
                <c:pt idx="384">
                  <c:v>10.422500000000024</c:v>
                </c:pt>
                <c:pt idx="385">
                  <c:v>9.2830000000000013</c:v>
                </c:pt>
                <c:pt idx="386">
                  <c:v>9.2979999999999983</c:v>
                </c:pt>
                <c:pt idx="387">
                  <c:v>9.7035</c:v>
                </c:pt>
                <c:pt idx="388">
                  <c:v>9.6399999999999988</c:v>
                </c:pt>
                <c:pt idx="389">
                  <c:v>8.5365000000000002</c:v>
                </c:pt>
                <c:pt idx="390">
                  <c:v>9.0874990000000047</c:v>
                </c:pt>
                <c:pt idx="391">
                  <c:v>9.5599990000000048</c:v>
                </c:pt>
                <c:pt idx="392">
                  <c:v>9.2289989999999982</c:v>
                </c:pt>
                <c:pt idx="393">
                  <c:v>9.7174990000000001</c:v>
                </c:pt>
                <c:pt idx="394">
                  <c:v>9.8835000000000068</c:v>
                </c:pt>
                <c:pt idx="395">
                  <c:v>9.266</c:v>
                </c:pt>
                <c:pt idx="396">
                  <c:v>9.0870000000000015</c:v>
                </c:pt>
                <c:pt idx="397">
                  <c:v>9.5904990000000048</c:v>
                </c:pt>
                <c:pt idx="398">
                  <c:v>10.342500000000006</c:v>
                </c:pt>
                <c:pt idx="399">
                  <c:v>9.3305000000000007</c:v>
                </c:pt>
                <c:pt idx="400">
                  <c:v>9.3720000000000248</c:v>
                </c:pt>
                <c:pt idx="401">
                  <c:v>9.3820000000000068</c:v>
                </c:pt>
                <c:pt idx="402">
                  <c:v>9.6879989999999996</c:v>
                </c:pt>
                <c:pt idx="403">
                  <c:v>9.5905000000000005</c:v>
                </c:pt>
                <c:pt idx="404">
                  <c:v>8.8455000000000048</c:v>
                </c:pt>
                <c:pt idx="405">
                  <c:v>10.077</c:v>
                </c:pt>
                <c:pt idx="406">
                  <c:v>10.8415</c:v>
                </c:pt>
                <c:pt idx="407">
                  <c:v>11.57</c:v>
                </c:pt>
                <c:pt idx="408">
                  <c:v>10.670500000000002</c:v>
                </c:pt>
                <c:pt idx="409">
                  <c:v>11.370000000000006</c:v>
                </c:pt>
                <c:pt idx="410">
                  <c:v>10.547999999999998</c:v>
                </c:pt>
                <c:pt idx="411">
                  <c:v>9.8800000000000008</c:v>
                </c:pt>
                <c:pt idx="412">
                  <c:v>11.076500000000006</c:v>
                </c:pt>
                <c:pt idx="413">
                  <c:v>11.389500000000041</c:v>
                </c:pt>
                <c:pt idx="414">
                  <c:v>11.375000000000041</c:v>
                </c:pt>
                <c:pt idx="415">
                  <c:v>10.624000000000001</c:v>
                </c:pt>
                <c:pt idx="416">
                  <c:v>10.737999999999998</c:v>
                </c:pt>
                <c:pt idx="417">
                  <c:v>10.327500000000002</c:v>
                </c:pt>
                <c:pt idx="418">
                  <c:v>9.8500000000000068</c:v>
                </c:pt>
                <c:pt idx="419">
                  <c:v>9.8434990000000067</c:v>
                </c:pt>
                <c:pt idx="420">
                  <c:v>9.7935000000000034</c:v>
                </c:pt>
                <c:pt idx="421">
                  <c:v>9.9595000000000411</c:v>
                </c:pt>
                <c:pt idx="422">
                  <c:v>10.0345</c:v>
                </c:pt>
                <c:pt idx="423">
                  <c:v>10.109</c:v>
                </c:pt>
                <c:pt idx="424">
                  <c:v>10.7105</c:v>
                </c:pt>
                <c:pt idx="425">
                  <c:v>10.353500000000052</c:v>
                </c:pt>
                <c:pt idx="426">
                  <c:v>10.538500000000001</c:v>
                </c:pt>
                <c:pt idx="427">
                  <c:v>10.519500000000004</c:v>
                </c:pt>
                <c:pt idx="428">
                  <c:v>10.583</c:v>
                </c:pt>
                <c:pt idx="429">
                  <c:v>10.392000000000024</c:v>
                </c:pt>
                <c:pt idx="430">
                  <c:v>10.528500000000001</c:v>
                </c:pt>
                <c:pt idx="431">
                  <c:v>11.5335</c:v>
                </c:pt>
                <c:pt idx="432">
                  <c:v>12.016</c:v>
                </c:pt>
                <c:pt idx="433">
                  <c:v>11.7645</c:v>
                </c:pt>
                <c:pt idx="434">
                  <c:v>10.648499999999999</c:v>
                </c:pt>
                <c:pt idx="435">
                  <c:v>11.227999999999998</c:v>
                </c:pt>
                <c:pt idx="436">
                  <c:v>11.003500000000004</c:v>
                </c:pt>
                <c:pt idx="437">
                  <c:v>10.648499999999999</c:v>
                </c:pt>
                <c:pt idx="438">
                  <c:v>10.488</c:v>
                </c:pt>
                <c:pt idx="439">
                  <c:v>10.121500000000001</c:v>
                </c:pt>
                <c:pt idx="440">
                  <c:v>9.7465000000000011</c:v>
                </c:pt>
                <c:pt idx="441">
                  <c:v>9.7959990000000001</c:v>
                </c:pt>
                <c:pt idx="442">
                  <c:v>11.117000000000001</c:v>
                </c:pt>
                <c:pt idx="443">
                  <c:v>11.266</c:v>
                </c:pt>
                <c:pt idx="444">
                  <c:v>10.350500000000045</c:v>
                </c:pt>
                <c:pt idx="445">
                  <c:v>10.469500000000041</c:v>
                </c:pt>
                <c:pt idx="446">
                  <c:v>10.52</c:v>
                </c:pt>
                <c:pt idx="447">
                  <c:v>11.464</c:v>
                </c:pt>
                <c:pt idx="448">
                  <c:v>11.0015</c:v>
                </c:pt>
                <c:pt idx="449">
                  <c:v>10.979500000000026</c:v>
                </c:pt>
                <c:pt idx="450">
                  <c:v>10.809500000000041</c:v>
                </c:pt>
                <c:pt idx="451">
                  <c:v>11.7675</c:v>
                </c:pt>
                <c:pt idx="452">
                  <c:v>12.231499999999999</c:v>
                </c:pt>
                <c:pt idx="453">
                  <c:v>11.391500000000002</c:v>
                </c:pt>
                <c:pt idx="454">
                  <c:v>10.892000000000024</c:v>
                </c:pt>
                <c:pt idx="455">
                  <c:v>11.064</c:v>
                </c:pt>
                <c:pt idx="456">
                  <c:v>10.711500000000001</c:v>
                </c:pt>
                <c:pt idx="457">
                  <c:v>10.913500000000004</c:v>
                </c:pt>
                <c:pt idx="458">
                  <c:v>12.043000000000001</c:v>
                </c:pt>
                <c:pt idx="459">
                  <c:v>11.896000000000004</c:v>
                </c:pt>
                <c:pt idx="460">
                  <c:v>11.913500000000004</c:v>
                </c:pt>
                <c:pt idx="461">
                  <c:v>10.653</c:v>
                </c:pt>
                <c:pt idx="462">
                  <c:v>11.631500000000001</c:v>
                </c:pt>
                <c:pt idx="463">
                  <c:v>12.025</c:v>
                </c:pt>
                <c:pt idx="464">
                  <c:v>11.907</c:v>
                </c:pt>
                <c:pt idx="465">
                  <c:v>11.6395</c:v>
                </c:pt>
                <c:pt idx="466">
                  <c:v>11.606</c:v>
                </c:pt>
                <c:pt idx="467">
                  <c:v>11.959500000000045</c:v>
                </c:pt>
                <c:pt idx="468">
                  <c:v>12.5105</c:v>
                </c:pt>
                <c:pt idx="469">
                  <c:v>11.979500000000026</c:v>
                </c:pt>
                <c:pt idx="470">
                  <c:v>13.1715</c:v>
                </c:pt>
                <c:pt idx="471">
                  <c:v>13.351500000000026</c:v>
                </c:pt>
                <c:pt idx="472">
                  <c:v>12.369500000000052</c:v>
                </c:pt>
                <c:pt idx="473">
                  <c:v>12.9415</c:v>
                </c:pt>
                <c:pt idx="474">
                  <c:v>13.670500000000002</c:v>
                </c:pt>
                <c:pt idx="475">
                  <c:v>12.993500000000004</c:v>
                </c:pt>
                <c:pt idx="476">
                  <c:v>13.6905</c:v>
                </c:pt>
                <c:pt idx="477">
                  <c:v>13.213000000000001</c:v>
                </c:pt>
                <c:pt idx="478">
                  <c:v>13.847</c:v>
                </c:pt>
                <c:pt idx="479">
                  <c:v>13.730999999999998</c:v>
                </c:pt>
                <c:pt idx="480">
                  <c:v>15.0435</c:v>
                </c:pt>
              </c:numCache>
            </c:numRef>
          </c:yVal>
          <c:smooth val="1"/>
          <c:extLst>
            <c:ext xmlns:c16="http://schemas.microsoft.com/office/drawing/2014/chart" uri="{C3380CC4-5D6E-409C-BE32-E72D297353CC}">
              <c16:uniqueId val="{00000008-DF3D-41B7-9780-45EA9325686C}"/>
            </c:ext>
          </c:extLst>
        </c:ser>
        <c:ser>
          <c:idx val="9"/>
          <c:order val="9"/>
          <c:spPr>
            <a:ln w="12700">
              <a:solidFill>
                <a:srgbClr val="CCFFFF"/>
              </a:solidFill>
              <a:prstDash val="solid"/>
            </a:ln>
          </c:spPr>
          <c:marker>
            <c:symbol val="none"/>
          </c:marker>
          <c:xVal>
            <c:numRef>
              <c:f>vzav!$A$1:$A$536</c:f>
              <c:numCache>
                <c:formatCode>General</c:formatCode>
                <c:ptCount val="536"/>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vzav!$K$1:$K$536</c:f>
              <c:numCache>
                <c:formatCode>General</c:formatCode>
                <c:ptCount val="536"/>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922.08849999999995</c:v>
                </c:pt>
                <c:pt idx="13">
                  <c:v>806.09899900000005</c:v>
                </c:pt>
                <c:pt idx="14">
                  <c:v>664.28200000000004</c:v>
                </c:pt>
                <c:pt idx="15">
                  <c:v>545.21249999999998</c:v>
                </c:pt>
                <c:pt idx="16">
                  <c:v>430.96149999999869</c:v>
                </c:pt>
                <c:pt idx="17">
                  <c:v>333.54599999999999</c:v>
                </c:pt>
                <c:pt idx="18">
                  <c:v>257.6755</c:v>
                </c:pt>
                <c:pt idx="19">
                  <c:v>182.16049999999998</c:v>
                </c:pt>
                <c:pt idx="20">
                  <c:v>171.17849999999999</c:v>
                </c:pt>
                <c:pt idx="21">
                  <c:v>119.12899999999998</c:v>
                </c:pt>
                <c:pt idx="22">
                  <c:v>80.449500000000299</c:v>
                </c:pt>
                <c:pt idx="23">
                  <c:v>52.289000000000001</c:v>
                </c:pt>
                <c:pt idx="24">
                  <c:v>37.079000000000001</c:v>
                </c:pt>
                <c:pt idx="25">
                  <c:v>30.501999999999999</c:v>
                </c:pt>
                <c:pt idx="26">
                  <c:v>24.099</c:v>
                </c:pt>
                <c:pt idx="27">
                  <c:v>23.555</c:v>
                </c:pt>
                <c:pt idx="28">
                  <c:v>22.295999999999989</c:v>
                </c:pt>
                <c:pt idx="29">
                  <c:v>21.959499999999906</c:v>
                </c:pt>
                <c:pt idx="30">
                  <c:v>23.116000000000035</c:v>
                </c:pt>
                <c:pt idx="31">
                  <c:v>23.927</c:v>
                </c:pt>
                <c:pt idx="32">
                  <c:v>26.169499999999989</c:v>
                </c:pt>
                <c:pt idx="33">
                  <c:v>25.825500000000002</c:v>
                </c:pt>
                <c:pt idx="34">
                  <c:v>27.329499999999989</c:v>
                </c:pt>
                <c:pt idx="35">
                  <c:v>28.308</c:v>
                </c:pt>
                <c:pt idx="36">
                  <c:v>30.407</c:v>
                </c:pt>
                <c:pt idx="37">
                  <c:v>32.343000000000004</c:v>
                </c:pt>
                <c:pt idx="38">
                  <c:v>34.253500000000003</c:v>
                </c:pt>
                <c:pt idx="39">
                  <c:v>34.138000000000012</c:v>
                </c:pt>
                <c:pt idx="40">
                  <c:v>36.149500000000003</c:v>
                </c:pt>
                <c:pt idx="41">
                  <c:v>39.68</c:v>
                </c:pt>
                <c:pt idx="42">
                  <c:v>41.529000000000003</c:v>
                </c:pt>
                <c:pt idx="43">
                  <c:v>42.124500000000012</c:v>
                </c:pt>
                <c:pt idx="44">
                  <c:v>44.592500000000165</c:v>
                </c:pt>
                <c:pt idx="45">
                  <c:v>46.930500000000002</c:v>
                </c:pt>
                <c:pt idx="46">
                  <c:v>50.6175</c:v>
                </c:pt>
                <c:pt idx="47">
                  <c:v>54.2575</c:v>
                </c:pt>
                <c:pt idx="48">
                  <c:v>57.411499999999997</c:v>
                </c:pt>
                <c:pt idx="49">
                  <c:v>60.556000000000004</c:v>
                </c:pt>
                <c:pt idx="50">
                  <c:v>63.365500000000011</c:v>
                </c:pt>
                <c:pt idx="51">
                  <c:v>67.491500000000343</c:v>
                </c:pt>
                <c:pt idx="52">
                  <c:v>68.935500000000005</c:v>
                </c:pt>
                <c:pt idx="53">
                  <c:v>72.534499999999994</c:v>
                </c:pt>
                <c:pt idx="54">
                  <c:v>75.786500000000004</c:v>
                </c:pt>
                <c:pt idx="55">
                  <c:v>79.238</c:v>
                </c:pt>
                <c:pt idx="56">
                  <c:v>81.855998999999642</c:v>
                </c:pt>
                <c:pt idx="57">
                  <c:v>85.905000000000001</c:v>
                </c:pt>
                <c:pt idx="58">
                  <c:v>92.789500000000004</c:v>
                </c:pt>
                <c:pt idx="59">
                  <c:v>96.254499999999993</c:v>
                </c:pt>
                <c:pt idx="60">
                  <c:v>101.42700000000002</c:v>
                </c:pt>
                <c:pt idx="61">
                  <c:v>103.4495000000003</c:v>
                </c:pt>
                <c:pt idx="62">
                  <c:v>108.18549999999998</c:v>
                </c:pt>
                <c:pt idx="63">
                  <c:v>113.895</c:v>
                </c:pt>
                <c:pt idx="64">
                  <c:v>119.24600000000002</c:v>
                </c:pt>
                <c:pt idx="65">
                  <c:v>124.7355</c:v>
                </c:pt>
                <c:pt idx="66">
                  <c:v>127.41549999999999</c:v>
                </c:pt>
                <c:pt idx="67">
                  <c:v>130.77499999999998</c:v>
                </c:pt>
                <c:pt idx="68">
                  <c:v>135.404</c:v>
                </c:pt>
                <c:pt idx="69">
                  <c:v>140.35050000000001</c:v>
                </c:pt>
                <c:pt idx="70">
                  <c:v>147.44</c:v>
                </c:pt>
                <c:pt idx="71">
                  <c:v>151.84349999999998</c:v>
                </c:pt>
                <c:pt idx="72">
                  <c:v>153.68900000000002</c:v>
                </c:pt>
                <c:pt idx="73">
                  <c:v>156.26649999999998</c:v>
                </c:pt>
                <c:pt idx="74">
                  <c:v>163.72299999999998</c:v>
                </c:pt>
                <c:pt idx="75">
                  <c:v>170.298</c:v>
                </c:pt>
                <c:pt idx="76">
                  <c:v>172.99200000000027</c:v>
                </c:pt>
                <c:pt idx="77">
                  <c:v>177.91549999999998</c:v>
                </c:pt>
                <c:pt idx="78">
                  <c:v>186.60499999999999</c:v>
                </c:pt>
                <c:pt idx="79">
                  <c:v>189.13150000000002</c:v>
                </c:pt>
                <c:pt idx="80">
                  <c:v>191.994</c:v>
                </c:pt>
                <c:pt idx="81">
                  <c:v>198.24899999999997</c:v>
                </c:pt>
                <c:pt idx="82">
                  <c:v>201.05349999999999</c:v>
                </c:pt>
                <c:pt idx="83">
                  <c:v>204.80550000000002</c:v>
                </c:pt>
                <c:pt idx="84">
                  <c:v>213.35600000000059</c:v>
                </c:pt>
                <c:pt idx="85">
                  <c:v>216.59650000000002</c:v>
                </c:pt>
                <c:pt idx="86">
                  <c:v>220.441</c:v>
                </c:pt>
                <c:pt idx="87">
                  <c:v>223.39400000000001</c:v>
                </c:pt>
                <c:pt idx="88">
                  <c:v>228.53</c:v>
                </c:pt>
                <c:pt idx="89">
                  <c:v>234.64</c:v>
                </c:pt>
                <c:pt idx="90">
                  <c:v>236.91349999999997</c:v>
                </c:pt>
                <c:pt idx="91">
                  <c:v>237.94499999999999</c:v>
                </c:pt>
                <c:pt idx="92">
                  <c:v>243.7525</c:v>
                </c:pt>
                <c:pt idx="93">
                  <c:v>245.441</c:v>
                </c:pt>
                <c:pt idx="94">
                  <c:v>251.142</c:v>
                </c:pt>
                <c:pt idx="95">
                  <c:v>253.0805</c:v>
                </c:pt>
                <c:pt idx="96">
                  <c:v>256.02499999999969</c:v>
                </c:pt>
                <c:pt idx="97">
                  <c:v>254.85550000000001</c:v>
                </c:pt>
                <c:pt idx="98">
                  <c:v>262.80650000000003</c:v>
                </c:pt>
                <c:pt idx="99">
                  <c:v>267.91449999999969</c:v>
                </c:pt>
                <c:pt idx="100">
                  <c:v>266.94849999999963</c:v>
                </c:pt>
                <c:pt idx="101">
                  <c:v>268.61149999999969</c:v>
                </c:pt>
                <c:pt idx="102">
                  <c:v>271.55099999999999</c:v>
                </c:pt>
                <c:pt idx="103">
                  <c:v>274.10899999999964</c:v>
                </c:pt>
                <c:pt idx="104">
                  <c:v>273.47000000000003</c:v>
                </c:pt>
                <c:pt idx="105">
                  <c:v>274.04649999999964</c:v>
                </c:pt>
                <c:pt idx="106">
                  <c:v>279.98450000000003</c:v>
                </c:pt>
                <c:pt idx="107">
                  <c:v>282.85199999999969</c:v>
                </c:pt>
                <c:pt idx="108">
                  <c:v>281.43699999999808</c:v>
                </c:pt>
                <c:pt idx="109">
                  <c:v>284.93949999999899</c:v>
                </c:pt>
                <c:pt idx="110">
                  <c:v>278.65350000000001</c:v>
                </c:pt>
                <c:pt idx="111">
                  <c:v>281.47599999999869</c:v>
                </c:pt>
                <c:pt idx="112">
                  <c:v>282.40549999999899</c:v>
                </c:pt>
                <c:pt idx="113">
                  <c:v>283.7405</c:v>
                </c:pt>
                <c:pt idx="114">
                  <c:v>287.32</c:v>
                </c:pt>
                <c:pt idx="115">
                  <c:v>286.31549999999999</c:v>
                </c:pt>
                <c:pt idx="116">
                  <c:v>284.85950000000008</c:v>
                </c:pt>
                <c:pt idx="117">
                  <c:v>280.69600000000003</c:v>
                </c:pt>
                <c:pt idx="118">
                  <c:v>279.55650000000003</c:v>
                </c:pt>
                <c:pt idx="119">
                  <c:v>275.97499999999923</c:v>
                </c:pt>
                <c:pt idx="120">
                  <c:v>281.67349999999999</c:v>
                </c:pt>
                <c:pt idx="121">
                  <c:v>279.43549999999863</c:v>
                </c:pt>
                <c:pt idx="122">
                  <c:v>279.63200000000001</c:v>
                </c:pt>
                <c:pt idx="123">
                  <c:v>274.5625</c:v>
                </c:pt>
                <c:pt idx="124">
                  <c:v>274.803</c:v>
                </c:pt>
                <c:pt idx="125">
                  <c:v>271.68549999999999</c:v>
                </c:pt>
                <c:pt idx="126">
                  <c:v>269.14350000000002</c:v>
                </c:pt>
                <c:pt idx="127">
                  <c:v>271.04300000000001</c:v>
                </c:pt>
                <c:pt idx="128">
                  <c:v>267.23799999999869</c:v>
                </c:pt>
                <c:pt idx="129">
                  <c:v>266.06849999999969</c:v>
                </c:pt>
                <c:pt idx="130">
                  <c:v>269.69749999999999</c:v>
                </c:pt>
                <c:pt idx="131">
                  <c:v>262.91049999999899</c:v>
                </c:pt>
                <c:pt idx="132">
                  <c:v>257.98549999999869</c:v>
                </c:pt>
                <c:pt idx="133">
                  <c:v>258.77099999999899</c:v>
                </c:pt>
                <c:pt idx="134">
                  <c:v>261.94049999999999</c:v>
                </c:pt>
                <c:pt idx="135">
                  <c:v>252.21399999999952</c:v>
                </c:pt>
                <c:pt idx="136">
                  <c:v>253.17349999999999</c:v>
                </c:pt>
                <c:pt idx="137">
                  <c:v>248.94200000000001</c:v>
                </c:pt>
                <c:pt idx="138">
                  <c:v>246.76250000000002</c:v>
                </c:pt>
                <c:pt idx="139">
                  <c:v>241.00750000000002</c:v>
                </c:pt>
                <c:pt idx="140">
                  <c:v>236.54899999999998</c:v>
                </c:pt>
                <c:pt idx="141">
                  <c:v>238.6825</c:v>
                </c:pt>
                <c:pt idx="142">
                  <c:v>236.47150000000002</c:v>
                </c:pt>
                <c:pt idx="143">
                  <c:v>232.12349999999998</c:v>
                </c:pt>
                <c:pt idx="144">
                  <c:v>233.04749999999999</c:v>
                </c:pt>
                <c:pt idx="145">
                  <c:v>229.28449999999998</c:v>
                </c:pt>
                <c:pt idx="146">
                  <c:v>224.78800000000001</c:v>
                </c:pt>
                <c:pt idx="147">
                  <c:v>223.27549999999999</c:v>
                </c:pt>
                <c:pt idx="148">
                  <c:v>219.84349999999998</c:v>
                </c:pt>
                <c:pt idx="149">
                  <c:v>215.75300000000001</c:v>
                </c:pt>
                <c:pt idx="150">
                  <c:v>215.24299999999999</c:v>
                </c:pt>
                <c:pt idx="151">
                  <c:v>210.69299999999998</c:v>
                </c:pt>
                <c:pt idx="152">
                  <c:v>209.85550000000001</c:v>
                </c:pt>
                <c:pt idx="153">
                  <c:v>205.13</c:v>
                </c:pt>
                <c:pt idx="154">
                  <c:v>202.197</c:v>
                </c:pt>
                <c:pt idx="155">
                  <c:v>197.28750000000002</c:v>
                </c:pt>
                <c:pt idx="156">
                  <c:v>194.1865</c:v>
                </c:pt>
                <c:pt idx="157">
                  <c:v>189.77199999999999</c:v>
                </c:pt>
                <c:pt idx="158">
                  <c:v>193.68100000000001</c:v>
                </c:pt>
                <c:pt idx="159">
                  <c:v>188.73149999999998</c:v>
                </c:pt>
                <c:pt idx="160">
                  <c:v>183.27549999999999</c:v>
                </c:pt>
                <c:pt idx="161">
                  <c:v>179.81300000000002</c:v>
                </c:pt>
                <c:pt idx="162">
                  <c:v>176.49600000000001</c:v>
                </c:pt>
                <c:pt idx="163">
                  <c:v>173.36150000000001</c:v>
                </c:pt>
                <c:pt idx="164">
                  <c:v>174.184</c:v>
                </c:pt>
                <c:pt idx="165">
                  <c:v>170.07850000000002</c:v>
                </c:pt>
                <c:pt idx="166">
                  <c:v>168.14949999999999</c:v>
                </c:pt>
                <c:pt idx="167">
                  <c:v>165.79250000000002</c:v>
                </c:pt>
                <c:pt idx="168">
                  <c:v>162.584</c:v>
                </c:pt>
                <c:pt idx="169">
                  <c:v>162.0215</c:v>
                </c:pt>
                <c:pt idx="170">
                  <c:v>158.38600000000059</c:v>
                </c:pt>
                <c:pt idx="171">
                  <c:v>152.97299999999998</c:v>
                </c:pt>
                <c:pt idx="172">
                  <c:v>149.9880000000006</c:v>
                </c:pt>
                <c:pt idx="173">
                  <c:v>149.11199999999999</c:v>
                </c:pt>
                <c:pt idx="174">
                  <c:v>144.91049999999998</c:v>
                </c:pt>
                <c:pt idx="175">
                  <c:v>143.14049999999997</c:v>
                </c:pt>
                <c:pt idx="176">
                  <c:v>139.471</c:v>
                </c:pt>
                <c:pt idx="177">
                  <c:v>140.63999999999999</c:v>
                </c:pt>
                <c:pt idx="178">
                  <c:v>137.4265</c:v>
                </c:pt>
                <c:pt idx="179">
                  <c:v>131.3905</c:v>
                </c:pt>
                <c:pt idx="180">
                  <c:v>132.80600000000001</c:v>
                </c:pt>
                <c:pt idx="181">
                  <c:v>130.19549999999998</c:v>
                </c:pt>
                <c:pt idx="182">
                  <c:v>126.223</c:v>
                </c:pt>
                <c:pt idx="183">
                  <c:v>126.25449999999999</c:v>
                </c:pt>
                <c:pt idx="184">
                  <c:v>124.502</c:v>
                </c:pt>
                <c:pt idx="185">
                  <c:v>125.94100000000032</c:v>
                </c:pt>
                <c:pt idx="186">
                  <c:v>120.57499999999999</c:v>
                </c:pt>
                <c:pt idx="187">
                  <c:v>119.428</c:v>
                </c:pt>
                <c:pt idx="188">
                  <c:v>117.8485</c:v>
                </c:pt>
                <c:pt idx="189">
                  <c:v>115.6965</c:v>
                </c:pt>
                <c:pt idx="190">
                  <c:v>114.1935</c:v>
                </c:pt>
                <c:pt idx="191">
                  <c:v>111.069</c:v>
                </c:pt>
                <c:pt idx="192">
                  <c:v>110.2675000000003</c:v>
                </c:pt>
                <c:pt idx="193">
                  <c:v>108.3005</c:v>
                </c:pt>
                <c:pt idx="194">
                  <c:v>109.2285</c:v>
                </c:pt>
                <c:pt idx="195">
                  <c:v>107.771</c:v>
                </c:pt>
                <c:pt idx="196">
                  <c:v>105.9645000000003</c:v>
                </c:pt>
                <c:pt idx="197">
                  <c:v>102.194</c:v>
                </c:pt>
                <c:pt idx="198">
                  <c:v>100.8715</c:v>
                </c:pt>
                <c:pt idx="199">
                  <c:v>101.57199999999999</c:v>
                </c:pt>
                <c:pt idx="200">
                  <c:v>97.508499999999998</c:v>
                </c:pt>
                <c:pt idx="201">
                  <c:v>93.912999999999997</c:v>
                </c:pt>
                <c:pt idx="202">
                  <c:v>93.845000000000013</c:v>
                </c:pt>
                <c:pt idx="203">
                  <c:v>94.115499999999983</c:v>
                </c:pt>
                <c:pt idx="204">
                  <c:v>91.335999999999999</c:v>
                </c:pt>
                <c:pt idx="205">
                  <c:v>91.137999999999991</c:v>
                </c:pt>
                <c:pt idx="206">
                  <c:v>88.362499999999983</c:v>
                </c:pt>
                <c:pt idx="207">
                  <c:v>87.947498999999993</c:v>
                </c:pt>
                <c:pt idx="208">
                  <c:v>84.414500000000388</c:v>
                </c:pt>
                <c:pt idx="209">
                  <c:v>83.577999999999989</c:v>
                </c:pt>
                <c:pt idx="210">
                  <c:v>80.519000000000005</c:v>
                </c:pt>
                <c:pt idx="211">
                  <c:v>81.157499999999999</c:v>
                </c:pt>
                <c:pt idx="212">
                  <c:v>79.322999999999979</c:v>
                </c:pt>
                <c:pt idx="213">
                  <c:v>79.024999999999991</c:v>
                </c:pt>
                <c:pt idx="214">
                  <c:v>79.84</c:v>
                </c:pt>
                <c:pt idx="215">
                  <c:v>75.946000000000026</c:v>
                </c:pt>
                <c:pt idx="216">
                  <c:v>74.796499999999995</c:v>
                </c:pt>
                <c:pt idx="217">
                  <c:v>74.273499999999999</c:v>
                </c:pt>
                <c:pt idx="218">
                  <c:v>72.554999999999993</c:v>
                </c:pt>
                <c:pt idx="219">
                  <c:v>71.164000000000001</c:v>
                </c:pt>
                <c:pt idx="220">
                  <c:v>69.174498999999642</c:v>
                </c:pt>
                <c:pt idx="221">
                  <c:v>68.722999999999999</c:v>
                </c:pt>
                <c:pt idx="222">
                  <c:v>69.381499000000005</c:v>
                </c:pt>
                <c:pt idx="223">
                  <c:v>68.233999999999995</c:v>
                </c:pt>
                <c:pt idx="224">
                  <c:v>68.072999999999979</c:v>
                </c:pt>
                <c:pt idx="225">
                  <c:v>66.691999999999993</c:v>
                </c:pt>
                <c:pt idx="226">
                  <c:v>64.220500000000001</c:v>
                </c:pt>
                <c:pt idx="227">
                  <c:v>63.104500000000002</c:v>
                </c:pt>
                <c:pt idx="228">
                  <c:v>63.8215</c:v>
                </c:pt>
                <c:pt idx="229">
                  <c:v>63.406500000000001</c:v>
                </c:pt>
                <c:pt idx="230">
                  <c:v>60.437000000000005</c:v>
                </c:pt>
                <c:pt idx="231">
                  <c:v>60.907000000000004</c:v>
                </c:pt>
                <c:pt idx="232">
                  <c:v>61.831499999999998</c:v>
                </c:pt>
                <c:pt idx="233">
                  <c:v>60.712500000000013</c:v>
                </c:pt>
                <c:pt idx="234">
                  <c:v>59.413999999999994</c:v>
                </c:pt>
                <c:pt idx="235">
                  <c:v>56.954499999999996</c:v>
                </c:pt>
                <c:pt idx="236">
                  <c:v>57.62250000000018</c:v>
                </c:pt>
                <c:pt idx="237">
                  <c:v>53.8735</c:v>
                </c:pt>
                <c:pt idx="238">
                  <c:v>54.186</c:v>
                </c:pt>
                <c:pt idx="239">
                  <c:v>53.216000000000001</c:v>
                </c:pt>
                <c:pt idx="240">
                  <c:v>52.512</c:v>
                </c:pt>
                <c:pt idx="241">
                  <c:v>53.274000000000001</c:v>
                </c:pt>
                <c:pt idx="242">
                  <c:v>51.057499999999997</c:v>
                </c:pt>
                <c:pt idx="243">
                  <c:v>51.256</c:v>
                </c:pt>
                <c:pt idx="244">
                  <c:v>51.560500000000012</c:v>
                </c:pt>
                <c:pt idx="245">
                  <c:v>51.199000000000012</c:v>
                </c:pt>
                <c:pt idx="246">
                  <c:v>48.942500000000003</c:v>
                </c:pt>
                <c:pt idx="247">
                  <c:v>48.344999999999999</c:v>
                </c:pt>
                <c:pt idx="248">
                  <c:v>46.787500000000001</c:v>
                </c:pt>
                <c:pt idx="249">
                  <c:v>45.735000000000063</c:v>
                </c:pt>
                <c:pt idx="250">
                  <c:v>45.164000000000001</c:v>
                </c:pt>
                <c:pt idx="251">
                  <c:v>45.418499000000004</c:v>
                </c:pt>
                <c:pt idx="252">
                  <c:v>41.864000000000004</c:v>
                </c:pt>
                <c:pt idx="253">
                  <c:v>42.375500000000002</c:v>
                </c:pt>
                <c:pt idx="254">
                  <c:v>41.841499999999996</c:v>
                </c:pt>
                <c:pt idx="255">
                  <c:v>41.285000000000011</c:v>
                </c:pt>
                <c:pt idx="256">
                  <c:v>40.647500000000001</c:v>
                </c:pt>
                <c:pt idx="257">
                  <c:v>40.386499999999998</c:v>
                </c:pt>
                <c:pt idx="258">
                  <c:v>39.4405</c:v>
                </c:pt>
                <c:pt idx="259">
                  <c:v>37.555</c:v>
                </c:pt>
                <c:pt idx="260">
                  <c:v>37.327500000000001</c:v>
                </c:pt>
                <c:pt idx="261">
                  <c:v>37.157499999999999</c:v>
                </c:pt>
                <c:pt idx="262">
                  <c:v>37.474000000000004</c:v>
                </c:pt>
                <c:pt idx="263">
                  <c:v>38.231500000000011</c:v>
                </c:pt>
                <c:pt idx="264">
                  <c:v>35.563500000000012</c:v>
                </c:pt>
                <c:pt idx="265">
                  <c:v>36.53</c:v>
                </c:pt>
                <c:pt idx="266">
                  <c:v>34.904499999999999</c:v>
                </c:pt>
                <c:pt idx="267">
                  <c:v>31.931000000000001</c:v>
                </c:pt>
                <c:pt idx="268">
                  <c:v>33.49</c:v>
                </c:pt>
                <c:pt idx="269">
                  <c:v>34.890500000000003</c:v>
                </c:pt>
                <c:pt idx="270">
                  <c:v>33.417499999999997</c:v>
                </c:pt>
                <c:pt idx="271">
                  <c:v>32.909000000000006</c:v>
                </c:pt>
                <c:pt idx="272">
                  <c:v>33.209000000000003</c:v>
                </c:pt>
                <c:pt idx="273">
                  <c:v>33.276500000000013</c:v>
                </c:pt>
                <c:pt idx="274">
                  <c:v>32.377499999999998</c:v>
                </c:pt>
                <c:pt idx="275">
                  <c:v>30.299499999999906</c:v>
                </c:pt>
                <c:pt idx="276">
                  <c:v>30.766499999999883</c:v>
                </c:pt>
                <c:pt idx="277">
                  <c:v>29.987999999999989</c:v>
                </c:pt>
                <c:pt idx="278">
                  <c:v>29.844999999999999</c:v>
                </c:pt>
                <c:pt idx="279">
                  <c:v>29.7575</c:v>
                </c:pt>
                <c:pt idx="280">
                  <c:v>29.7075</c:v>
                </c:pt>
                <c:pt idx="281">
                  <c:v>30.201000000000001</c:v>
                </c:pt>
                <c:pt idx="282">
                  <c:v>29.550999999999988</c:v>
                </c:pt>
                <c:pt idx="283">
                  <c:v>29.109500000000001</c:v>
                </c:pt>
                <c:pt idx="284">
                  <c:v>28.19</c:v>
                </c:pt>
                <c:pt idx="285">
                  <c:v>27.254000000000001</c:v>
                </c:pt>
                <c:pt idx="286">
                  <c:v>26.994999999999987</c:v>
                </c:pt>
                <c:pt idx="287">
                  <c:v>26.432499999999891</c:v>
                </c:pt>
                <c:pt idx="288">
                  <c:v>26.71549999999991</c:v>
                </c:pt>
                <c:pt idx="289">
                  <c:v>26.769499999999883</c:v>
                </c:pt>
                <c:pt idx="290">
                  <c:v>25.667000000000005</c:v>
                </c:pt>
                <c:pt idx="291">
                  <c:v>25.407999999999987</c:v>
                </c:pt>
                <c:pt idx="292">
                  <c:v>25.638999999999999</c:v>
                </c:pt>
                <c:pt idx="293">
                  <c:v>24.244</c:v>
                </c:pt>
                <c:pt idx="294">
                  <c:v>25.7</c:v>
                </c:pt>
                <c:pt idx="295">
                  <c:v>24.036999999999999</c:v>
                </c:pt>
                <c:pt idx="296">
                  <c:v>24.087</c:v>
                </c:pt>
                <c:pt idx="297">
                  <c:v>23.985499999999835</c:v>
                </c:pt>
                <c:pt idx="298">
                  <c:v>23.763999999999989</c:v>
                </c:pt>
                <c:pt idx="299">
                  <c:v>22.56149999999991</c:v>
                </c:pt>
                <c:pt idx="300">
                  <c:v>22.663</c:v>
                </c:pt>
                <c:pt idx="301">
                  <c:v>22.44249999999985</c:v>
                </c:pt>
                <c:pt idx="302">
                  <c:v>20.166</c:v>
                </c:pt>
                <c:pt idx="303">
                  <c:v>20.238</c:v>
                </c:pt>
                <c:pt idx="304">
                  <c:v>20.010000000000005</c:v>
                </c:pt>
                <c:pt idx="305">
                  <c:v>21.165500000000002</c:v>
                </c:pt>
                <c:pt idx="306">
                  <c:v>21.067499999999917</c:v>
                </c:pt>
                <c:pt idx="307">
                  <c:v>20.174499999999988</c:v>
                </c:pt>
                <c:pt idx="308">
                  <c:v>19.278499999999898</c:v>
                </c:pt>
                <c:pt idx="309">
                  <c:v>18.971999999999987</c:v>
                </c:pt>
                <c:pt idx="310">
                  <c:v>20.335000000000001</c:v>
                </c:pt>
                <c:pt idx="311">
                  <c:v>20.546500000000002</c:v>
                </c:pt>
                <c:pt idx="312">
                  <c:v>19.016500000000001</c:v>
                </c:pt>
                <c:pt idx="313">
                  <c:v>18.738499999999906</c:v>
                </c:pt>
                <c:pt idx="314">
                  <c:v>18.961499999999891</c:v>
                </c:pt>
                <c:pt idx="315">
                  <c:v>19.338999999999999</c:v>
                </c:pt>
                <c:pt idx="316">
                  <c:v>19.417000000000005</c:v>
                </c:pt>
                <c:pt idx="317">
                  <c:v>19.0245</c:v>
                </c:pt>
                <c:pt idx="318">
                  <c:v>17.768999999999906</c:v>
                </c:pt>
                <c:pt idx="319">
                  <c:v>17.856999999999999</c:v>
                </c:pt>
                <c:pt idx="320">
                  <c:v>18.100000000000001</c:v>
                </c:pt>
                <c:pt idx="321">
                  <c:v>17.14849999999991</c:v>
                </c:pt>
                <c:pt idx="322">
                  <c:v>17.650500000000001</c:v>
                </c:pt>
                <c:pt idx="323">
                  <c:v>17.228999999999989</c:v>
                </c:pt>
                <c:pt idx="324">
                  <c:v>17.355499999999989</c:v>
                </c:pt>
                <c:pt idx="325">
                  <c:v>15.753</c:v>
                </c:pt>
                <c:pt idx="326">
                  <c:v>16.821999999999999</c:v>
                </c:pt>
                <c:pt idx="327">
                  <c:v>15.7775</c:v>
                </c:pt>
                <c:pt idx="328">
                  <c:v>16.207999999999988</c:v>
                </c:pt>
                <c:pt idx="329">
                  <c:v>15.392500000000041</c:v>
                </c:pt>
                <c:pt idx="330">
                  <c:v>17.393999999999988</c:v>
                </c:pt>
                <c:pt idx="331">
                  <c:v>15.948500000000001</c:v>
                </c:pt>
                <c:pt idx="332">
                  <c:v>16.705499999999883</c:v>
                </c:pt>
                <c:pt idx="333">
                  <c:v>16.146999999999988</c:v>
                </c:pt>
                <c:pt idx="334">
                  <c:v>15.166</c:v>
                </c:pt>
                <c:pt idx="335">
                  <c:v>15.2425</c:v>
                </c:pt>
                <c:pt idx="336">
                  <c:v>15.2265</c:v>
                </c:pt>
                <c:pt idx="337">
                  <c:v>15.416</c:v>
                </c:pt>
                <c:pt idx="338">
                  <c:v>14.345000000000002</c:v>
                </c:pt>
                <c:pt idx="339">
                  <c:v>13.936500000000002</c:v>
                </c:pt>
                <c:pt idx="340">
                  <c:v>13.8285</c:v>
                </c:pt>
                <c:pt idx="341">
                  <c:v>13.965000000000041</c:v>
                </c:pt>
                <c:pt idx="342">
                  <c:v>13.546000000000001</c:v>
                </c:pt>
                <c:pt idx="343">
                  <c:v>14.247999999999999</c:v>
                </c:pt>
                <c:pt idx="344">
                  <c:v>13.274000000000001</c:v>
                </c:pt>
                <c:pt idx="345">
                  <c:v>13.797000000000001</c:v>
                </c:pt>
                <c:pt idx="346">
                  <c:v>13.866500000000045</c:v>
                </c:pt>
                <c:pt idx="347">
                  <c:v>12.758000000000001</c:v>
                </c:pt>
                <c:pt idx="348">
                  <c:v>12.769</c:v>
                </c:pt>
                <c:pt idx="349">
                  <c:v>12.330500000000002</c:v>
                </c:pt>
                <c:pt idx="350">
                  <c:v>12.0015</c:v>
                </c:pt>
                <c:pt idx="351">
                  <c:v>12.758000000000001</c:v>
                </c:pt>
                <c:pt idx="352">
                  <c:v>11.6685</c:v>
                </c:pt>
                <c:pt idx="353">
                  <c:v>12.583500000000004</c:v>
                </c:pt>
                <c:pt idx="354">
                  <c:v>12.7575</c:v>
                </c:pt>
                <c:pt idx="355">
                  <c:v>11.644500000000001</c:v>
                </c:pt>
                <c:pt idx="356">
                  <c:v>11.487</c:v>
                </c:pt>
                <c:pt idx="357">
                  <c:v>11.380500000000024</c:v>
                </c:pt>
                <c:pt idx="358">
                  <c:v>12.147999999999998</c:v>
                </c:pt>
                <c:pt idx="359">
                  <c:v>12.730500000000001</c:v>
                </c:pt>
                <c:pt idx="360">
                  <c:v>11.102500000000004</c:v>
                </c:pt>
                <c:pt idx="361">
                  <c:v>11.481</c:v>
                </c:pt>
                <c:pt idx="362">
                  <c:v>12.1325</c:v>
                </c:pt>
                <c:pt idx="363">
                  <c:v>11.6465</c:v>
                </c:pt>
                <c:pt idx="364">
                  <c:v>11.7675</c:v>
                </c:pt>
                <c:pt idx="365">
                  <c:v>11.958</c:v>
                </c:pt>
                <c:pt idx="366">
                  <c:v>11.4475</c:v>
                </c:pt>
                <c:pt idx="367">
                  <c:v>11.1745</c:v>
                </c:pt>
                <c:pt idx="368">
                  <c:v>10.881500000000004</c:v>
                </c:pt>
                <c:pt idx="369">
                  <c:v>10.710999999999999</c:v>
                </c:pt>
                <c:pt idx="370">
                  <c:v>11.6105</c:v>
                </c:pt>
                <c:pt idx="371">
                  <c:v>10.603</c:v>
                </c:pt>
                <c:pt idx="372">
                  <c:v>10.342000000000002</c:v>
                </c:pt>
                <c:pt idx="373">
                  <c:v>10.552500000000045</c:v>
                </c:pt>
                <c:pt idx="374">
                  <c:v>10.192</c:v>
                </c:pt>
                <c:pt idx="375">
                  <c:v>10.086</c:v>
                </c:pt>
                <c:pt idx="376">
                  <c:v>9.9110000000000014</c:v>
                </c:pt>
                <c:pt idx="377">
                  <c:v>10.720500000000001</c:v>
                </c:pt>
                <c:pt idx="378">
                  <c:v>11.384</c:v>
                </c:pt>
                <c:pt idx="379">
                  <c:v>10.177</c:v>
                </c:pt>
                <c:pt idx="380">
                  <c:v>9.7624990000000267</c:v>
                </c:pt>
                <c:pt idx="381">
                  <c:v>10.175500000000024</c:v>
                </c:pt>
                <c:pt idx="382">
                  <c:v>9.9624990000000615</c:v>
                </c:pt>
                <c:pt idx="383">
                  <c:v>9.8760000000000048</c:v>
                </c:pt>
                <c:pt idx="384">
                  <c:v>8.5904990000000048</c:v>
                </c:pt>
                <c:pt idx="385">
                  <c:v>9.7690000000000001</c:v>
                </c:pt>
                <c:pt idx="386">
                  <c:v>10.141500000000001</c:v>
                </c:pt>
                <c:pt idx="387">
                  <c:v>10.1325</c:v>
                </c:pt>
                <c:pt idx="388">
                  <c:v>9.1224990000000048</c:v>
                </c:pt>
                <c:pt idx="389">
                  <c:v>9.2239999999999984</c:v>
                </c:pt>
                <c:pt idx="390">
                  <c:v>9.9095000000000066</c:v>
                </c:pt>
                <c:pt idx="391">
                  <c:v>10.304</c:v>
                </c:pt>
                <c:pt idx="392">
                  <c:v>9.5135000000000005</c:v>
                </c:pt>
                <c:pt idx="393">
                  <c:v>9.8285</c:v>
                </c:pt>
                <c:pt idx="394">
                  <c:v>9.2444989999999994</c:v>
                </c:pt>
                <c:pt idx="395">
                  <c:v>8.8955000000000268</c:v>
                </c:pt>
                <c:pt idx="396">
                  <c:v>9.5345000000000013</c:v>
                </c:pt>
                <c:pt idx="397">
                  <c:v>9.2284999999999986</c:v>
                </c:pt>
                <c:pt idx="398">
                  <c:v>9.5680000000000014</c:v>
                </c:pt>
                <c:pt idx="399">
                  <c:v>9.3490000000000002</c:v>
                </c:pt>
                <c:pt idx="400">
                  <c:v>9.1449999999999996</c:v>
                </c:pt>
                <c:pt idx="401">
                  <c:v>9.4520000000000248</c:v>
                </c:pt>
                <c:pt idx="402">
                  <c:v>9.4970000000000034</c:v>
                </c:pt>
                <c:pt idx="403">
                  <c:v>10.32</c:v>
                </c:pt>
                <c:pt idx="404">
                  <c:v>10.688000000000001</c:v>
                </c:pt>
                <c:pt idx="405">
                  <c:v>10.159000000000002</c:v>
                </c:pt>
                <c:pt idx="406">
                  <c:v>10.509500000000006</c:v>
                </c:pt>
                <c:pt idx="407">
                  <c:v>10.127000000000001</c:v>
                </c:pt>
                <c:pt idx="408">
                  <c:v>10.5205</c:v>
                </c:pt>
                <c:pt idx="409">
                  <c:v>10.6815</c:v>
                </c:pt>
                <c:pt idx="410">
                  <c:v>11.035</c:v>
                </c:pt>
                <c:pt idx="411">
                  <c:v>11.484500000000002</c:v>
                </c:pt>
                <c:pt idx="412">
                  <c:v>11.846</c:v>
                </c:pt>
                <c:pt idx="413">
                  <c:v>11.055000000000026</c:v>
                </c:pt>
                <c:pt idx="414">
                  <c:v>11.05</c:v>
                </c:pt>
                <c:pt idx="415">
                  <c:v>11.271000000000001</c:v>
                </c:pt>
                <c:pt idx="416">
                  <c:v>10.7165</c:v>
                </c:pt>
                <c:pt idx="417">
                  <c:v>10.6745</c:v>
                </c:pt>
                <c:pt idx="418">
                  <c:v>10.045500000000002</c:v>
                </c:pt>
                <c:pt idx="419">
                  <c:v>10.148999999999999</c:v>
                </c:pt>
                <c:pt idx="420">
                  <c:v>10.0815</c:v>
                </c:pt>
                <c:pt idx="421">
                  <c:v>10.147500000000001</c:v>
                </c:pt>
                <c:pt idx="422">
                  <c:v>10.555500000000052</c:v>
                </c:pt>
                <c:pt idx="423">
                  <c:v>10.036</c:v>
                </c:pt>
                <c:pt idx="424">
                  <c:v>10.119</c:v>
                </c:pt>
                <c:pt idx="425">
                  <c:v>10.696</c:v>
                </c:pt>
                <c:pt idx="426">
                  <c:v>10.991</c:v>
                </c:pt>
                <c:pt idx="427">
                  <c:v>10.767000000000001</c:v>
                </c:pt>
                <c:pt idx="428">
                  <c:v>11.336500000000004</c:v>
                </c:pt>
                <c:pt idx="429">
                  <c:v>11.218500000000001</c:v>
                </c:pt>
                <c:pt idx="430">
                  <c:v>11.388</c:v>
                </c:pt>
                <c:pt idx="431">
                  <c:v>11.5885</c:v>
                </c:pt>
                <c:pt idx="432">
                  <c:v>11.034000000000001</c:v>
                </c:pt>
                <c:pt idx="433">
                  <c:v>11.048999999999999</c:v>
                </c:pt>
                <c:pt idx="434">
                  <c:v>10.809500000000041</c:v>
                </c:pt>
                <c:pt idx="435">
                  <c:v>11.669</c:v>
                </c:pt>
                <c:pt idx="436">
                  <c:v>11.6785</c:v>
                </c:pt>
                <c:pt idx="437">
                  <c:v>11.0435</c:v>
                </c:pt>
                <c:pt idx="438">
                  <c:v>11.228999999999999</c:v>
                </c:pt>
                <c:pt idx="439">
                  <c:v>11.522500000000004</c:v>
                </c:pt>
                <c:pt idx="440">
                  <c:v>11.295</c:v>
                </c:pt>
                <c:pt idx="441">
                  <c:v>10.384500000000006</c:v>
                </c:pt>
                <c:pt idx="442">
                  <c:v>11.0945</c:v>
                </c:pt>
                <c:pt idx="443">
                  <c:v>11.309000000000006</c:v>
                </c:pt>
                <c:pt idx="444">
                  <c:v>11.140500000000001</c:v>
                </c:pt>
                <c:pt idx="445">
                  <c:v>10.81</c:v>
                </c:pt>
                <c:pt idx="446">
                  <c:v>11.141500000000001</c:v>
                </c:pt>
                <c:pt idx="447">
                  <c:v>10.976500000000026</c:v>
                </c:pt>
                <c:pt idx="448">
                  <c:v>11.388</c:v>
                </c:pt>
                <c:pt idx="449">
                  <c:v>12.6265</c:v>
                </c:pt>
                <c:pt idx="450">
                  <c:v>11.1965</c:v>
                </c:pt>
                <c:pt idx="451">
                  <c:v>10.662000000000004</c:v>
                </c:pt>
                <c:pt idx="452">
                  <c:v>10.565500000000041</c:v>
                </c:pt>
                <c:pt idx="453">
                  <c:v>11.648999999999999</c:v>
                </c:pt>
                <c:pt idx="454">
                  <c:v>11.462000000000026</c:v>
                </c:pt>
                <c:pt idx="455">
                  <c:v>11.364000000000004</c:v>
                </c:pt>
                <c:pt idx="456">
                  <c:v>12.218999999999999</c:v>
                </c:pt>
                <c:pt idx="457">
                  <c:v>12.133999999999999</c:v>
                </c:pt>
                <c:pt idx="458">
                  <c:v>11.882000000000026</c:v>
                </c:pt>
                <c:pt idx="459">
                  <c:v>12.567</c:v>
                </c:pt>
                <c:pt idx="460">
                  <c:v>12.155500000000041</c:v>
                </c:pt>
                <c:pt idx="461">
                  <c:v>12.439500000000002</c:v>
                </c:pt>
                <c:pt idx="462">
                  <c:v>12.089500000000006</c:v>
                </c:pt>
                <c:pt idx="463">
                  <c:v>11.0845</c:v>
                </c:pt>
                <c:pt idx="464">
                  <c:v>11.603</c:v>
                </c:pt>
                <c:pt idx="465">
                  <c:v>11.463500000000026</c:v>
                </c:pt>
                <c:pt idx="466">
                  <c:v>11.445</c:v>
                </c:pt>
                <c:pt idx="467">
                  <c:v>12.809000000000006</c:v>
                </c:pt>
                <c:pt idx="468">
                  <c:v>12.772500000000004</c:v>
                </c:pt>
                <c:pt idx="469">
                  <c:v>12.06</c:v>
                </c:pt>
                <c:pt idx="470">
                  <c:v>11.743999999999998</c:v>
                </c:pt>
                <c:pt idx="471">
                  <c:v>12.281000000000001</c:v>
                </c:pt>
                <c:pt idx="472">
                  <c:v>13.366000000000026</c:v>
                </c:pt>
                <c:pt idx="473">
                  <c:v>13.3475</c:v>
                </c:pt>
                <c:pt idx="474">
                  <c:v>11.918000000000001</c:v>
                </c:pt>
                <c:pt idx="475">
                  <c:v>13.802500000000045</c:v>
                </c:pt>
                <c:pt idx="476">
                  <c:v>14.2925</c:v>
                </c:pt>
                <c:pt idx="477">
                  <c:v>14.2705</c:v>
                </c:pt>
                <c:pt idx="478">
                  <c:v>14.438000000000001</c:v>
                </c:pt>
                <c:pt idx="479">
                  <c:v>15.376000000000024</c:v>
                </c:pt>
                <c:pt idx="480">
                  <c:v>15.720999999999998</c:v>
                </c:pt>
              </c:numCache>
            </c:numRef>
          </c:yVal>
          <c:smooth val="1"/>
          <c:extLst>
            <c:ext xmlns:c16="http://schemas.microsoft.com/office/drawing/2014/chart" uri="{C3380CC4-5D6E-409C-BE32-E72D297353CC}">
              <c16:uniqueId val="{00000009-DF3D-41B7-9780-45EA9325686C}"/>
            </c:ext>
          </c:extLst>
        </c:ser>
        <c:ser>
          <c:idx val="10"/>
          <c:order val="10"/>
          <c:spPr>
            <a:ln w="12700">
              <a:solidFill>
                <a:srgbClr val="CCFFCC"/>
              </a:solidFill>
              <a:prstDash val="solid"/>
            </a:ln>
          </c:spPr>
          <c:marker>
            <c:symbol val="none"/>
          </c:marker>
          <c:xVal>
            <c:numRef>
              <c:f>vzav!$A$1:$A$536</c:f>
              <c:numCache>
                <c:formatCode>General</c:formatCode>
                <c:ptCount val="536"/>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vzav!$L$1:$L$536</c:f>
              <c:numCache>
                <c:formatCode>General</c:formatCode>
                <c:ptCount val="536"/>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955.745</c:v>
                </c:pt>
                <c:pt idx="13">
                  <c:v>815.21799999999996</c:v>
                </c:pt>
                <c:pt idx="14">
                  <c:v>689.65249899999947</c:v>
                </c:pt>
                <c:pt idx="15">
                  <c:v>566.36099999999749</c:v>
                </c:pt>
                <c:pt idx="16">
                  <c:v>442.1875</c:v>
                </c:pt>
                <c:pt idx="17">
                  <c:v>345.66449999999998</c:v>
                </c:pt>
                <c:pt idx="18">
                  <c:v>268.80499900000001</c:v>
                </c:pt>
                <c:pt idx="19">
                  <c:v>191.97200000000001</c:v>
                </c:pt>
                <c:pt idx="20">
                  <c:v>179.631</c:v>
                </c:pt>
                <c:pt idx="21">
                  <c:v>121.70350000000002</c:v>
                </c:pt>
                <c:pt idx="22">
                  <c:v>81.829499999999982</c:v>
                </c:pt>
                <c:pt idx="23">
                  <c:v>55.7575</c:v>
                </c:pt>
                <c:pt idx="24">
                  <c:v>39.096000000000011</c:v>
                </c:pt>
                <c:pt idx="25">
                  <c:v>30.09</c:v>
                </c:pt>
                <c:pt idx="26">
                  <c:v>25.961499999999891</c:v>
                </c:pt>
                <c:pt idx="27">
                  <c:v>23.466499999999876</c:v>
                </c:pt>
                <c:pt idx="28">
                  <c:v>23.974</c:v>
                </c:pt>
                <c:pt idx="29">
                  <c:v>24.038</c:v>
                </c:pt>
                <c:pt idx="30">
                  <c:v>23.771999999999988</c:v>
                </c:pt>
                <c:pt idx="31">
                  <c:v>24.0915</c:v>
                </c:pt>
                <c:pt idx="32">
                  <c:v>24.716000000000001</c:v>
                </c:pt>
                <c:pt idx="33">
                  <c:v>26.009499999999989</c:v>
                </c:pt>
                <c:pt idx="34">
                  <c:v>28.844999999999999</c:v>
                </c:pt>
                <c:pt idx="35">
                  <c:v>29.546500000000002</c:v>
                </c:pt>
                <c:pt idx="36">
                  <c:v>29.849499999999917</c:v>
                </c:pt>
                <c:pt idx="37">
                  <c:v>31.484999999999989</c:v>
                </c:pt>
                <c:pt idx="38">
                  <c:v>32.665500000000172</c:v>
                </c:pt>
                <c:pt idx="39">
                  <c:v>35.939500000000002</c:v>
                </c:pt>
                <c:pt idx="40">
                  <c:v>38.322000000000003</c:v>
                </c:pt>
                <c:pt idx="41">
                  <c:v>39.201000000000001</c:v>
                </c:pt>
                <c:pt idx="42">
                  <c:v>39.413999999999994</c:v>
                </c:pt>
                <c:pt idx="43">
                  <c:v>42.235000000000063</c:v>
                </c:pt>
                <c:pt idx="44">
                  <c:v>44.821000000000005</c:v>
                </c:pt>
                <c:pt idx="45">
                  <c:v>48.230000000000011</c:v>
                </c:pt>
                <c:pt idx="46">
                  <c:v>51.625000000000149</c:v>
                </c:pt>
                <c:pt idx="47">
                  <c:v>53.854499999999994</c:v>
                </c:pt>
                <c:pt idx="48">
                  <c:v>56.706999000000003</c:v>
                </c:pt>
                <c:pt idx="49">
                  <c:v>59.414999999999999</c:v>
                </c:pt>
                <c:pt idx="50">
                  <c:v>60.995000000000012</c:v>
                </c:pt>
                <c:pt idx="51">
                  <c:v>65.108499999999978</c:v>
                </c:pt>
                <c:pt idx="52">
                  <c:v>67.074999999999989</c:v>
                </c:pt>
                <c:pt idx="53">
                  <c:v>70.215998999999982</c:v>
                </c:pt>
                <c:pt idx="54">
                  <c:v>73.700500000000005</c:v>
                </c:pt>
                <c:pt idx="55">
                  <c:v>77.269000000000005</c:v>
                </c:pt>
                <c:pt idx="56">
                  <c:v>80.472499999999982</c:v>
                </c:pt>
                <c:pt idx="57">
                  <c:v>84.202500000000001</c:v>
                </c:pt>
                <c:pt idx="58">
                  <c:v>89.843500000000006</c:v>
                </c:pt>
                <c:pt idx="59">
                  <c:v>92.917000000000328</c:v>
                </c:pt>
                <c:pt idx="60">
                  <c:v>95.849998999999983</c:v>
                </c:pt>
                <c:pt idx="61">
                  <c:v>102.363</c:v>
                </c:pt>
                <c:pt idx="62">
                  <c:v>105.01700000000002</c:v>
                </c:pt>
                <c:pt idx="63">
                  <c:v>107.91849999999999</c:v>
                </c:pt>
                <c:pt idx="64">
                  <c:v>112.79649999999999</c:v>
                </c:pt>
                <c:pt idx="65">
                  <c:v>119.4385</c:v>
                </c:pt>
                <c:pt idx="66">
                  <c:v>120.7205</c:v>
                </c:pt>
                <c:pt idx="67">
                  <c:v>124.265</c:v>
                </c:pt>
                <c:pt idx="68">
                  <c:v>126.742</c:v>
                </c:pt>
                <c:pt idx="69">
                  <c:v>132.584</c:v>
                </c:pt>
                <c:pt idx="70">
                  <c:v>141.12949999999998</c:v>
                </c:pt>
                <c:pt idx="71">
                  <c:v>146.4</c:v>
                </c:pt>
                <c:pt idx="72">
                  <c:v>149.8355</c:v>
                </c:pt>
                <c:pt idx="73">
                  <c:v>149.73949999999999</c:v>
                </c:pt>
                <c:pt idx="74">
                  <c:v>158.09550000000002</c:v>
                </c:pt>
                <c:pt idx="75">
                  <c:v>163.27899999999997</c:v>
                </c:pt>
                <c:pt idx="76">
                  <c:v>169.761</c:v>
                </c:pt>
                <c:pt idx="77">
                  <c:v>173.79449999999997</c:v>
                </c:pt>
                <c:pt idx="78">
                  <c:v>179.1575</c:v>
                </c:pt>
                <c:pt idx="79">
                  <c:v>181.5805</c:v>
                </c:pt>
                <c:pt idx="80">
                  <c:v>186.172</c:v>
                </c:pt>
                <c:pt idx="81">
                  <c:v>188.27249999999998</c:v>
                </c:pt>
                <c:pt idx="82">
                  <c:v>193.78300000000002</c:v>
                </c:pt>
                <c:pt idx="83">
                  <c:v>197.73699999999999</c:v>
                </c:pt>
                <c:pt idx="84">
                  <c:v>201.76999999999998</c:v>
                </c:pt>
                <c:pt idx="85">
                  <c:v>204.44299999999998</c:v>
                </c:pt>
                <c:pt idx="86">
                  <c:v>209.917</c:v>
                </c:pt>
                <c:pt idx="87">
                  <c:v>218.51149999999998</c:v>
                </c:pt>
                <c:pt idx="88">
                  <c:v>222.3425</c:v>
                </c:pt>
                <c:pt idx="89">
                  <c:v>224.39100000000047</c:v>
                </c:pt>
                <c:pt idx="90">
                  <c:v>230.751</c:v>
                </c:pt>
                <c:pt idx="91">
                  <c:v>232.28549999999998</c:v>
                </c:pt>
                <c:pt idx="92">
                  <c:v>233.32050000000001</c:v>
                </c:pt>
                <c:pt idx="93">
                  <c:v>235.18900000000002</c:v>
                </c:pt>
                <c:pt idx="94">
                  <c:v>237.905</c:v>
                </c:pt>
                <c:pt idx="95">
                  <c:v>242.04899999999998</c:v>
                </c:pt>
                <c:pt idx="96">
                  <c:v>245.75399999999999</c:v>
                </c:pt>
                <c:pt idx="97">
                  <c:v>250.89400000000001</c:v>
                </c:pt>
                <c:pt idx="98">
                  <c:v>254.596</c:v>
                </c:pt>
                <c:pt idx="99">
                  <c:v>255.05</c:v>
                </c:pt>
                <c:pt idx="100">
                  <c:v>253.536</c:v>
                </c:pt>
                <c:pt idx="101">
                  <c:v>258.46099999999899</c:v>
                </c:pt>
                <c:pt idx="102">
                  <c:v>260.53599999999869</c:v>
                </c:pt>
                <c:pt idx="103">
                  <c:v>264.26049999999969</c:v>
                </c:pt>
                <c:pt idx="104">
                  <c:v>264.14499999999998</c:v>
                </c:pt>
                <c:pt idx="105">
                  <c:v>266.92599999999851</c:v>
                </c:pt>
                <c:pt idx="106">
                  <c:v>266.24099999999999</c:v>
                </c:pt>
                <c:pt idx="107">
                  <c:v>266.72649999999851</c:v>
                </c:pt>
                <c:pt idx="108">
                  <c:v>267.33300000000003</c:v>
                </c:pt>
                <c:pt idx="109">
                  <c:v>270.73200000000003</c:v>
                </c:pt>
                <c:pt idx="110">
                  <c:v>269.26349999999923</c:v>
                </c:pt>
                <c:pt idx="111">
                  <c:v>273.99799999999863</c:v>
                </c:pt>
                <c:pt idx="112">
                  <c:v>273.94200000000001</c:v>
                </c:pt>
                <c:pt idx="113">
                  <c:v>270.09449999999993</c:v>
                </c:pt>
                <c:pt idx="114">
                  <c:v>269.16950000000008</c:v>
                </c:pt>
                <c:pt idx="115">
                  <c:v>269.87649999999923</c:v>
                </c:pt>
                <c:pt idx="116">
                  <c:v>274.74650000000003</c:v>
                </c:pt>
                <c:pt idx="117">
                  <c:v>271.83449999999999</c:v>
                </c:pt>
                <c:pt idx="118">
                  <c:v>270.02099999999899</c:v>
                </c:pt>
                <c:pt idx="119">
                  <c:v>271.69749999999999</c:v>
                </c:pt>
                <c:pt idx="120">
                  <c:v>265.65300000000002</c:v>
                </c:pt>
                <c:pt idx="121">
                  <c:v>262.45299999999969</c:v>
                </c:pt>
                <c:pt idx="122">
                  <c:v>263.81299999999999</c:v>
                </c:pt>
                <c:pt idx="123">
                  <c:v>263.71249999999969</c:v>
                </c:pt>
                <c:pt idx="124">
                  <c:v>261.90949999999964</c:v>
                </c:pt>
                <c:pt idx="125">
                  <c:v>261.392</c:v>
                </c:pt>
                <c:pt idx="126">
                  <c:v>262.6635</c:v>
                </c:pt>
                <c:pt idx="127">
                  <c:v>259.55849999999964</c:v>
                </c:pt>
                <c:pt idx="128">
                  <c:v>259.47499999999923</c:v>
                </c:pt>
                <c:pt idx="129">
                  <c:v>258.35700000000008</c:v>
                </c:pt>
                <c:pt idx="130">
                  <c:v>256.79149999999845</c:v>
                </c:pt>
                <c:pt idx="131">
                  <c:v>249.25150000000002</c:v>
                </c:pt>
                <c:pt idx="132">
                  <c:v>251.64149999999998</c:v>
                </c:pt>
                <c:pt idx="133">
                  <c:v>249.2</c:v>
                </c:pt>
                <c:pt idx="134">
                  <c:v>244.38150000000007</c:v>
                </c:pt>
                <c:pt idx="135">
                  <c:v>240.08950000000002</c:v>
                </c:pt>
                <c:pt idx="136">
                  <c:v>235.5515</c:v>
                </c:pt>
                <c:pt idx="137">
                  <c:v>240.35750000000004</c:v>
                </c:pt>
                <c:pt idx="138">
                  <c:v>236.63349999999997</c:v>
                </c:pt>
                <c:pt idx="139">
                  <c:v>229.17849999999999</c:v>
                </c:pt>
                <c:pt idx="140">
                  <c:v>230.0025</c:v>
                </c:pt>
                <c:pt idx="141">
                  <c:v>227.80100000000004</c:v>
                </c:pt>
                <c:pt idx="142">
                  <c:v>225.12100000000001</c:v>
                </c:pt>
                <c:pt idx="143">
                  <c:v>224.94949999999997</c:v>
                </c:pt>
                <c:pt idx="144">
                  <c:v>223.18100000000001</c:v>
                </c:pt>
                <c:pt idx="145">
                  <c:v>219.5515</c:v>
                </c:pt>
                <c:pt idx="146">
                  <c:v>215.863</c:v>
                </c:pt>
                <c:pt idx="147">
                  <c:v>212.2285</c:v>
                </c:pt>
                <c:pt idx="148">
                  <c:v>208.9075</c:v>
                </c:pt>
                <c:pt idx="149">
                  <c:v>209.0385</c:v>
                </c:pt>
                <c:pt idx="150">
                  <c:v>202.92500000000001</c:v>
                </c:pt>
                <c:pt idx="151">
                  <c:v>202.69449999999998</c:v>
                </c:pt>
                <c:pt idx="152">
                  <c:v>198.99200000000027</c:v>
                </c:pt>
                <c:pt idx="153">
                  <c:v>195.768</c:v>
                </c:pt>
                <c:pt idx="154">
                  <c:v>195.28800000000001</c:v>
                </c:pt>
                <c:pt idx="155">
                  <c:v>194.48700000000059</c:v>
                </c:pt>
                <c:pt idx="156">
                  <c:v>185.20549999999997</c:v>
                </c:pt>
                <c:pt idx="157">
                  <c:v>181.96450000000002</c:v>
                </c:pt>
                <c:pt idx="158">
                  <c:v>181.8605</c:v>
                </c:pt>
                <c:pt idx="159">
                  <c:v>180.41750000000002</c:v>
                </c:pt>
                <c:pt idx="160">
                  <c:v>177.26949999999999</c:v>
                </c:pt>
                <c:pt idx="161">
                  <c:v>170.89750000000001</c:v>
                </c:pt>
                <c:pt idx="162">
                  <c:v>171.63150000000002</c:v>
                </c:pt>
                <c:pt idx="163">
                  <c:v>169.58750000000001</c:v>
                </c:pt>
                <c:pt idx="164">
                  <c:v>162.57649999999998</c:v>
                </c:pt>
                <c:pt idx="165">
                  <c:v>161.71349999999995</c:v>
                </c:pt>
                <c:pt idx="166">
                  <c:v>159.31900000000002</c:v>
                </c:pt>
                <c:pt idx="167">
                  <c:v>156.44299999999998</c:v>
                </c:pt>
                <c:pt idx="168">
                  <c:v>155.06550000000001</c:v>
                </c:pt>
                <c:pt idx="169">
                  <c:v>151.13750000000002</c:v>
                </c:pt>
                <c:pt idx="170">
                  <c:v>150.33250000000001</c:v>
                </c:pt>
                <c:pt idx="171">
                  <c:v>147.90900000000002</c:v>
                </c:pt>
                <c:pt idx="172">
                  <c:v>143.91349999999997</c:v>
                </c:pt>
                <c:pt idx="173">
                  <c:v>140.64299999999997</c:v>
                </c:pt>
                <c:pt idx="174">
                  <c:v>136.12</c:v>
                </c:pt>
                <c:pt idx="175">
                  <c:v>138.64699999999999</c:v>
                </c:pt>
                <c:pt idx="176">
                  <c:v>133.97999999999999</c:v>
                </c:pt>
                <c:pt idx="177">
                  <c:v>131.80949999999999</c:v>
                </c:pt>
                <c:pt idx="178">
                  <c:v>131.864</c:v>
                </c:pt>
                <c:pt idx="179">
                  <c:v>128.75150000000002</c:v>
                </c:pt>
                <c:pt idx="180">
                  <c:v>125.10199999999999</c:v>
                </c:pt>
                <c:pt idx="181">
                  <c:v>127.70399999999999</c:v>
                </c:pt>
                <c:pt idx="182">
                  <c:v>122.0265</c:v>
                </c:pt>
                <c:pt idx="183">
                  <c:v>118.696</c:v>
                </c:pt>
                <c:pt idx="184">
                  <c:v>119.202</c:v>
                </c:pt>
                <c:pt idx="185">
                  <c:v>117.1015</c:v>
                </c:pt>
                <c:pt idx="186">
                  <c:v>116.1875</c:v>
                </c:pt>
                <c:pt idx="187">
                  <c:v>113.7265</c:v>
                </c:pt>
                <c:pt idx="188">
                  <c:v>111.13549999999998</c:v>
                </c:pt>
                <c:pt idx="189">
                  <c:v>109.00700000000002</c:v>
                </c:pt>
                <c:pt idx="190">
                  <c:v>109.37899999999998</c:v>
                </c:pt>
                <c:pt idx="191">
                  <c:v>106.7115000000003</c:v>
                </c:pt>
                <c:pt idx="192">
                  <c:v>105.05500000000001</c:v>
                </c:pt>
                <c:pt idx="193">
                  <c:v>105.17199999999998</c:v>
                </c:pt>
                <c:pt idx="194">
                  <c:v>104.96550000000002</c:v>
                </c:pt>
                <c:pt idx="195">
                  <c:v>102.54100000000012</c:v>
                </c:pt>
                <c:pt idx="196">
                  <c:v>98.171498999999642</c:v>
                </c:pt>
                <c:pt idx="197">
                  <c:v>98.264500000000027</c:v>
                </c:pt>
                <c:pt idx="198">
                  <c:v>97.826999999999998</c:v>
                </c:pt>
                <c:pt idx="199">
                  <c:v>92.792000000000002</c:v>
                </c:pt>
                <c:pt idx="200">
                  <c:v>93.5655</c:v>
                </c:pt>
                <c:pt idx="201">
                  <c:v>90.678499999999858</c:v>
                </c:pt>
                <c:pt idx="202">
                  <c:v>89.486998999999983</c:v>
                </c:pt>
                <c:pt idx="203">
                  <c:v>87.947498999999993</c:v>
                </c:pt>
                <c:pt idx="204">
                  <c:v>87.646000000000001</c:v>
                </c:pt>
                <c:pt idx="205">
                  <c:v>86.917000000000328</c:v>
                </c:pt>
                <c:pt idx="206">
                  <c:v>84.316500000000005</c:v>
                </c:pt>
                <c:pt idx="207">
                  <c:v>82.567499999999995</c:v>
                </c:pt>
                <c:pt idx="208">
                  <c:v>79.8095</c:v>
                </c:pt>
                <c:pt idx="209">
                  <c:v>79.267500000000027</c:v>
                </c:pt>
                <c:pt idx="210">
                  <c:v>78.849000000000004</c:v>
                </c:pt>
                <c:pt idx="211">
                  <c:v>77.623999999999981</c:v>
                </c:pt>
                <c:pt idx="212">
                  <c:v>74.667000000000002</c:v>
                </c:pt>
                <c:pt idx="213">
                  <c:v>75.534999999999997</c:v>
                </c:pt>
                <c:pt idx="214">
                  <c:v>73.40899899999998</c:v>
                </c:pt>
                <c:pt idx="215">
                  <c:v>70.8245</c:v>
                </c:pt>
                <c:pt idx="216">
                  <c:v>71.938000000000002</c:v>
                </c:pt>
                <c:pt idx="217">
                  <c:v>71.815000000000012</c:v>
                </c:pt>
                <c:pt idx="218">
                  <c:v>68.8065</c:v>
                </c:pt>
                <c:pt idx="219">
                  <c:v>66.742500000000007</c:v>
                </c:pt>
                <c:pt idx="220">
                  <c:v>68.515000000000001</c:v>
                </c:pt>
                <c:pt idx="221">
                  <c:v>65.212500000000006</c:v>
                </c:pt>
                <c:pt idx="222">
                  <c:v>65.717500000000314</c:v>
                </c:pt>
                <c:pt idx="223">
                  <c:v>66.235500000000002</c:v>
                </c:pt>
                <c:pt idx="224">
                  <c:v>63.794000000000011</c:v>
                </c:pt>
                <c:pt idx="225">
                  <c:v>61.157499999999999</c:v>
                </c:pt>
                <c:pt idx="226">
                  <c:v>61.058500000000002</c:v>
                </c:pt>
                <c:pt idx="227">
                  <c:v>58.963000000000001</c:v>
                </c:pt>
                <c:pt idx="228">
                  <c:v>61.025499000000003</c:v>
                </c:pt>
                <c:pt idx="229">
                  <c:v>60.679500000000012</c:v>
                </c:pt>
                <c:pt idx="230">
                  <c:v>59.728000000000172</c:v>
                </c:pt>
                <c:pt idx="231">
                  <c:v>58.937000000000005</c:v>
                </c:pt>
                <c:pt idx="232">
                  <c:v>58.55</c:v>
                </c:pt>
                <c:pt idx="233">
                  <c:v>54.490500000000011</c:v>
                </c:pt>
                <c:pt idx="234">
                  <c:v>56.4405</c:v>
                </c:pt>
                <c:pt idx="235">
                  <c:v>54.256500000000003</c:v>
                </c:pt>
                <c:pt idx="236">
                  <c:v>53.396000000000001</c:v>
                </c:pt>
                <c:pt idx="237">
                  <c:v>53.435000000000002</c:v>
                </c:pt>
                <c:pt idx="238">
                  <c:v>51.158500000000011</c:v>
                </c:pt>
                <c:pt idx="239">
                  <c:v>51.623500000000149</c:v>
                </c:pt>
                <c:pt idx="240">
                  <c:v>51.849499999999999</c:v>
                </c:pt>
                <c:pt idx="241">
                  <c:v>48.257000000000005</c:v>
                </c:pt>
                <c:pt idx="242">
                  <c:v>49.065500000000149</c:v>
                </c:pt>
                <c:pt idx="243">
                  <c:v>46.697500000000012</c:v>
                </c:pt>
                <c:pt idx="244">
                  <c:v>47.457999999999998</c:v>
                </c:pt>
                <c:pt idx="245">
                  <c:v>47.240500000000011</c:v>
                </c:pt>
                <c:pt idx="246">
                  <c:v>44.716000000000001</c:v>
                </c:pt>
                <c:pt idx="247">
                  <c:v>48.229500000000172</c:v>
                </c:pt>
                <c:pt idx="248">
                  <c:v>46.279500000000013</c:v>
                </c:pt>
                <c:pt idx="249">
                  <c:v>44.816999999999993</c:v>
                </c:pt>
                <c:pt idx="250">
                  <c:v>43.480499999999999</c:v>
                </c:pt>
                <c:pt idx="251">
                  <c:v>43.161500000000011</c:v>
                </c:pt>
                <c:pt idx="252">
                  <c:v>44.415499000000004</c:v>
                </c:pt>
                <c:pt idx="253">
                  <c:v>42.267500000000013</c:v>
                </c:pt>
                <c:pt idx="254">
                  <c:v>41.079500000000003</c:v>
                </c:pt>
                <c:pt idx="255">
                  <c:v>39.674000000000007</c:v>
                </c:pt>
                <c:pt idx="256">
                  <c:v>40.692500000000187</c:v>
                </c:pt>
                <c:pt idx="257">
                  <c:v>38.826000000000001</c:v>
                </c:pt>
                <c:pt idx="258">
                  <c:v>37.483499999999999</c:v>
                </c:pt>
                <c:pt idx="259">
                  <c:v>36.892500000000013</c:v>
                </c:pt>
                <c:pt idx="260">
                  <c:v>37.343499999999999</c:v>
                </c:pt>
                <c:pt idx="261">
                  <c:v>35.474499999999999</c:v>
                </c:pt>
                <c:pt idx="262">
                  <c:v>36.128500000000187</c:v>
                </c:pt>
                <c:pt idx="263">
                  <c:v>34.966500000000003</c:v>
                </c:pt>
                <c:pt idx="264">
                  <c:v>35.322500000000012</c:v>
                </c:pt>
                <c:pt idx="265">
                  <c:v>34.737000000000002</c:v>
                </c:pt>
                <c:pt idx="266">
                  <c:v>33.883999999999993</c:v>
                </c:pt>
                <c:pt idx="267">
                  <c:v>33.403499000000004</c:v>
                </c:pt>
                <c:pt idx="268">
                  <c:v>33.100500000000011</c:v>
                </c:pt>
                <c:pt idx="269">
                  <c:v>32.456999999999994</c:v>
                </c:pt>
                <c:pt idx="270">
                  <c:v>31.977</c:v>
                </c:pt>
                <c:pt idx="271">
                  <c:v>31.461999999999989</c:v>
                </c:pt>
                <c:pt idx="272">
                  <c:v>30.503</c:v>
                </c:pt>
                <c:pt idx="273">
                  <c:v>30.515000000000001</c:v>
                </c:pt>
                <c:pt idx="274">
                  <c:v>30.8215</c:v>
                </c:pt>
                <c:pt idx="275">
                  <c:v>29.153500000000001</c:v>
                </c:pt>
                <c:pt idx="276">
                  <c:v>30.133500000000005</c:v>
                </c:pt>
                <c:pt idx="277">
                  <c:v>30.222999999999917</c:v>
                </c:pt>
                <c:pt idx="278">
                  <c:v>29.702499999999883</c:v>
                </c:pt>
                <c:pt idx="279">
                  <c:v>28.966499999999876</c:v>
                </c:pt>
                <c:pt idx="280">
                  <c:v>28.837000000000035</c:v>
                </c:pt>
                <c:pt idx="281">
                  <c:v>29.117500000000035</c:v>
                </c:pt>
                <c:pt idx="282">
                  <c:v>28.727499999999921</c:v>
                </c:pt>
                <c:pt idx="283">
                  <c:v>27.654000000000035</c:v>
                </c:pt>
                <c:pt idx="284">
                  <c:v>28.914999999999999</c:v>
                </c:pt>
                <c:pt idx="285">
                  <c:v>28.666</c:v>
                </c:pt>
                <c:pt idx="286">
                  <c:v>28.166499999999989</c:v>
                </c:pt>
                <c:pt idx="287">
                  <c:v>27.824999999999999</c:v>
                </c:pt>
                <c:pt idx="288">
                  <c:v>26.452499999999883</c:v>
                </c:pt>
                <c:pt idx="289">
                  <c:v>26.349</c:v>
                </c:pt>
                <c:pt idx="290">
                  <c:v>25.649000000000001</c:v>
                </c:pt>
                <c:pt idx="291">
                  <c:v>25.3355</c:v>
                </c:pt>
                <c:pt idx="292">
                  <c:v>24.284499999999905</c:v>
                </c:pt>
                <c:pt idx="293">
                  <c:v>24.857500000000005</c:v>
                </c:pt>
                <c:pt idx="294">
                  <c:v>23.94549999999985</c:v>
                </c:pt>
                <c:pt idx="295">
                  <c:v>23.157499999999999</c:v>
                </c:pt>
                <c:pt idx="296">
                  <c:v>23.110000000000031</c:v>
                </c:pt>
                <c:pt idx="297">
                  <c:v>22.135000000000005</c:v>
                </c:pt>
                <c:pt idx="298">
                  <c:v>23.299499999999906</c:v>
                </c:pt>
                <c:pt idx="299">
                  <c:v>23.687000000000001</c:v>
                </c:pt>
                <c:pt idx="300">
                  <c:v>21.895499999999906</c:v>
                </c:pt>
                <c:pt idx="301">
                  <c:v>22.361499999999989</c:v>
                </c:pt>
                <c:pt idx="302">
                  <c:v>22.244999999999987</c:v>
                </c:pt>
                <c:pt idx="303">
                  <c:v>21.610000000000031</c:v>
                </c:pt>
                <c:pt idx="304">
                  <c:v>20.472499999999879</c:v>
                </c:pt>
                <c:pt idx="305">
                  <c:v>20.425499999999868</c:v>
                </c:pt>
                <c:pt idx="306">
                  <c:v>20.464499999999891</c:v>
                </c:pt>
                <c:pt idx="307">
                  <c:v>19.209</c:v>
                </c:pt>
                <c:pt idx="308">
                  <c:v>19.831499999999988</c:v>
                </c:pt>
                <c:pt idx="309">
                  <c:v>20.384499999999989</c:v>
                </c:pt>
                <c:pt idx="310">
                  <c:v>18.249499999999905</c:v>
                </c:pt>
                <c:pt idx="311">
                  <c:v>18.290500000000002</c:v>
                </c:pt>
                <c:pt idx="312">
                  <c:v>16.3095</c:v>
                </c:pt>
                <c:pt idx="313">
                  <c:v>18.721999999999987</c:v>
                </c:pt>
                <c:pt idx="314">
                  <c:v>19.291499999999989</c:v>
                </c:pt>
                <c:pt idx="315">
                  <c:v>18.231000000000005</c:v>
                </c:pt>
                <c:pt idx="316">
                  <c:v>18.2165</c:v>
                </c:pt>
                <c:pt idx="317">
                  <c:v>17.997</c:v>
                </c:pt>
                <c:pt idx="318">
                  <c:v>18.72</c:v>
                </c:pt>
                <c:pt idx="319">
                  <c:v>16.856999999999999</c:v>
                </c:pt>
                <c:pt idx="320">
                  <c:v>17.728999999999989</c:v>
                </c:pt>
                <c:pt idx="321">
                  <c:v>18.5335</c:v>
                </c:pt>
                <c:pt idx="322">
                  <c:v>17.512499999999989</c:v>
                </c:pt>
                <c:pt idx="323">
                  <c:v>17.366499999999906</c:v>
                </c:pt>
                <c:pt idx="324">
                  <c:v>16.77</c:v>
                </c:pt>
                <c:pt idx="325">
                  <c:v>16.414000000000001</c:v>
                </c:pt>
                <c:pt idx="326">
                  <c:v>15.831</c:v>
                </c:pt>
                <c:pt idx="327">
                  <c:v>15.6685</c:v>
                </c:pt>
                <c:pt idx="328">
                  <c:v>14.7425</c:v>
                </c:pt>
                <c:pt idx="329">
                  <c:v>15.420500000000002</c:v>
                </c:pt>
                <c:pt idx="330">
                  <c:v>15.337</c:v>
                </c:pt>
                <c:pt idx="331">
                  <c:v>16.343499999999914</c:v>
                </c:pt>
                <c:pt idx="332">
                  <c:v>16.077500000000001</c:v>
                </c:pt>
                <c:pt idx="333">
                  <c:v>15.1645</c:v>
                </c:pt>
                <c:pt idx="334">
                  <c:v>14.882500000000045</c:v>
                </c:pt>
                <c:pt idx="335">
                  <c:v>15.454000000000002</c:v>
                </c:pt>
                <c:pt idx="336">
                  <c:v>14.397</c:v>
                </c:pt>
                <c:pt idx="337">
                  <c:v>14.813000000000002</c:v>
                </c:pt>
                <c:pt idx="338">
                  <c:v>14.545</c:v>
                </c:pt>
                <c:pt idx="339">
                  <c:v>15.431000000000001</c:v>
                </c:pt>
                <c:pt idx="340">
                  <c:v>14.656000000000002</c:v>
                </c:pt>
                <c:pt idx="341">
                  <c:v>14.201000000000001</c:v>
                </c:pt>
                <c:pt idx="342">
                  <c:v>13.849500000000004</c:v>
                </c:pt>
                <c:pt idx="343">
                  <c:v>13.065500000000041</c:v>
                </c:pt>
                <c:pt idx="344">
                  <c:v>12.947999999999999</c:v>
                </c:pt>
                <c:pt idx="345">
                  <c:v>13.112500000000002</c:v>
                </c:pt>
                <c:pt idx="346">
                  <c:v>12.781500000000001</c:v>
                </c:pt>
                <c:pt idx="347">
                  <c:v>12.4405</c:v>
                </c:pt>
                <c:pt idx="348">
                  <c:v>12.323500000000006</c:v>
                </c:pt>
                <c:pt idx="349">
                  <c:v>11.826500000000006</c:v>
                </c:pt>
                <c:pt idx="350">
                  <c:v>12.873500000000041</c:v>
                </c:pt>
                <c:pt idx="351">
                  <c:v>12.477</c:v>
                </c:pt>
                <c:pt idx="352">
                  <c:v>11.909500000000024</c:v>
                </c:pt>
                <c:pt idx="353">
                  <c:v>11.6105</c:v>
                </c:pt>
                <c:pt idx="354">
                  <c:v>11.720999999999998</c:v>
                </c:pt>
                <c:pt idx="355">
                  <c:v>12.535500000000004</c:v>
                </c:pt>
                <c:pt idx="356">
                  <c:v>12.46</c:v>
                </c:pt>
                <c:pt idx="357">
                  <c:v>12.2545</c:v>
                </c:pt>
                <c:pt idx="358">
                  <c:v>11.679500000000004</c:v>
                </c:pt>
                <c:pt idx="359">
                  <c:v>12.355500000000069</c:v>
                </c:pt>
                <c:pt idx="360">
                  <c:v>11.669500000000006</c:v>
                </c:pt>
                <c:pt idx="361">
                  <c:v>11.94</c:v>
                </c:pt>
                <c:pt idx="362">
                  <c:v>11.769500000000004</c:v>
                </c:pt>
                <c:pt idx="363">
                  <c:v>11.2805</c:v>
                </c:pt>
                <c:pt idx="364">
                  <c:v>10.873000000000006</c:v>
                </c:pt>
                <c:pt idx="365">
                  <c:v>11.2235</c:v>
                </c:pt>
                <c:pt idx="366">
                  <c:v>11.349500000000004</c:v>
                </c:pt>
                <c:pt idx="367">
                  <c:v>11.105500000000006</c:v>
                </c:pt>
                <c:pt idx="368">
                  <c:v>10.7</c:v>
                </c:pt>
                <c:pt idx="369">
                  <c:v>10.602</c:v>
                </c:pt>
                <c:pt idx="370">
                  <c:v>10.240500000000001</c:v>
                </c:pt>
                <c:pt idx="371">
                  <c:v>10.2935</c:v>
                </c:pt>
                <c:pt idx="372">
                  <c:v>10.2935</c:v>
                </c:pt>
                <c:pt idx="373">
                  <c:v>10.843500000000002</c:v>
                </c:pt>
                <c:pt idx="374">
                  <c:v>10.579500000000024</c:v>
                </c:pt>
                <c:pt idx="375">
                  <c:v>10.764000000000001</c:v>
                </c:pt>
                <c:pt idx="376">
                  <c:v>10.4445</c:v>
                </c:pt>
                <c:pt idx="377">
                  <c:v>10.537999999999998</c:v>
                </c:pt>
                <c:pt idx="378">
                  <c:v>10.215</c:v>
                </c:pt>
                <c:pt idx="379">
                  <c:v>10.372500000000054</c:v>
                </c:pt>
                <c:pt idx="380">
                  <c:v>10.293999999999999</c:v>
                </c:pt>
                <c:pt idx="381">
                  <c:v>10.037999999999998</c:v>
                </c:pt>
                <c:pt idx="382">
                  <c:v>10.9405</c:v>
                </c:pt>
                <c:pt idx="383">
                  <c:v>10.091000000000001</c:v>
                </c:pt>
                <c:pt idx="384">
                  <c:v>9.8070000000000004</c:v>
                </c:pt>
                <c:pt idx="385">
                  <c:v>9.7029990000000002</c:v>
                </c:pt>
                <c:pt idx="386">
                  <c:v>9.4655000000000449</c:v>
                </c:pt>
                <c:pt idx="387">
                  <c:v>9.8360000000000003</c:v>
                </c:pt>
                <c:pt idx="388">
                  <c:v>9.5240000000000009</c:v>
                </c:pt>
                <c:pt idx="389">
                  <c:v>9.3310000000000013</c:v>
                </c:pt>
                <c:pt idx="390">
                  <c:v>9.423</c:v>
                </c:pt>
                <c:pt idx="391">
                  <c:v>9.2570000000000014</c:v>
                </c:pt>
                <c:pt idx="392">
                  <c:v>9.6965000000000003</c:v>
                </c:pt>
                <c:pt idx="393">
                  <c:v>9.7555000000000067</c:v>
                </c:pt>
                <c:pt idx="394">
                  <c:v>9.3204990000000247</c:v>
                </c:pt>
                <c:pt idx="395">
                  <c:v>9.5940000000000012</c:v>
                </c:pt>
                <c:pt idx="396">
                  <c:v>9.6110000000000007</c:v>
                </c:pt>
                <c:pt idx="397">
                  <c:v>10.220999999999998</c:v>
                </c:pt>
                <c:pt idx="398">
                  <c:v>9.8835000000000068</c:v>
                </c:pt>
                <c:pt idx="399">
                  <c:v>10.386000000000006</c:v>
                </c:pt>
                <c:pt idx="400">
                  <c:v>10.5085</c:v>
                </c:pt>
                <c:pt idx="401">
                  <c:v>9.5715000000000003</c:v>
                </c:pt>
                <c:pt idx="402">
                  <c:v>9.4669990000000048</c:v>
                </c:pt>
                <c:pt idx="403">
                  <c:v>9.6755000000000067</c:v>
                </c:pt>
                <c:pt idx="404">
                  <c:v>10.075500000000041</c:v>
                </c:pt>
                <c:pt idx="405">
                  <c:v>10.334</c:v>
                </c:pt>
                <c:pt idx="406">
                  <c:v>10.333</c:v>
                </c:pt>
                <c:pt idx="407">
                  <c:v>10.1175</c:v>
                </c:pt>
                <c:pt idx="408">
                  <c:v>11.764000000000001</c:v>
                </c:pt>
                <c:pt idx="409">
                  <c:v>12.369000000000026</c:v>
                </c:pt>
                <c:pt idx="410">
                  <c:v>11.476500000000026</c:v>
                </c:pt>
                <c:pt idx="411">
                  <c:v>11.674000000000001</c:v>
                </c:pt>
                <c:pt idx="412">
                  <c:v>11.259500000000006</c:v>
                </c:pt>
                <c:pt idx="413">
                  <c:v>10.8445</c:v>
                </c:pt>
                <c:pt idx="414">
                  <c:v>10.521000000000001</c:v>
                </c:pt>
                <c:pt idx="415">
                  <c:v>10.739999999999998</c:v>
                </c:pt>
                <c:pt idx="416">
                  <c:v>10.742999999999999</c:v>
                </c:pt>
                <c:pt idx="417">
                  <c:v>11.025</c:v>
                </c:pt>
                <c:pt idx="418">
                  <c:v>10.247499999999999</c:v>
                </c:pt>
                <c:pt idx="419">
                  <c:v>11.095500000000024</c:v>
                </c:pt>
                <c:pt idx="420">
                  <c:v>11.262500000000006</c:v>
                </c:pt>
                <c:pt idx="421">
                  <c:v>11.139999999999999</c:v>
                </c:pt>
                <c:pt idx="422">
                  <c:v>10.5875</c:v>
                </c:pt>
                <c:pt idx="423">
                  <c:v>10.7325</c:v>
                </c:pt>
                <c:pt idx="424">
                  <c:v>10.772</c:v>
                </c:pt>
                <c:pt idx="425">
                  <c:v>11.037999999999998</c:v>
                </c:pt>
                <c:pt idx="426">
                  <c:v>10.687000000000001</c:v>
                </c:pt>
                <c:pt idx="427">
                  <c:v>10.845000000000002</c:v>
                </c:pt>
                <c:pt idx="428">
                  <c:v>11.464</c:v>
                </c:pt>
                <c:pt idx="429">
                  <c:v>11.447000000000001</c:v>
                </c:pt>
                <c:pt idx="430">
                  <c:v>12.034000000000001</c:v>
                </c:pt>
                <c:pt idx="431">
                  <c:v>12.182500000000006</c:v>
                </c:pt>
                <c:pt idx="432">
                  <c:v>11.970500000000024</c:v>
                </c:pt>
                <c:pt idx="433">
                  <c:v>12.691000000000001</c:v>
                </c:pt>
                <c:pt idx="434">
                  <c:v>11.988</c:v>
                </c:pt>
                <c:pt idx="435">
                  <c:v>11.577500000000002</c:v>
                </c:pt>
                <c:pt idx="436">
                  <c:v>11.579000000000002</c:v>
                </c:pt>
                <c:pt idx="437">
                  <c:v>11.6365</c:v>
                </c:pt>
                <c:pt idx="438">
                  <c:v>10.800500000000024</c:v>
                </c:pt>
                <c:pt idx="439">
                  <c:v>12.019500000000004</c:v>
                </c:pt>
                <c:pt idx="440">
                  <c:v>11.0105</c:v>
                </c:pt>
                <c:pt idx="441">
                  <c:v>10.987</c:v>
                </c:pt>
                <c:pt idx="442">
                  <c:v>11.217500000000001</c:v>
                </c:pt>
                <c:pt idx="443">
                  <c:v>10.876000000000024</c:v>
                </c:pt>
                <c:pt idx="444">
                  <c:v>11.2545</c:v>
                </c:pt>
                <c:pt idx="445">
                  <c:v>11.656000000000002</c:v>
                </c:pt>
                <c:pt idx="446">
                  <c:v>11.724500000000001</c:v>
                </c:pt>
                <c:pt idx="447">
                  <c:v>11.6515</c:v>
                </c:pt>
                <c:pt idx="448">
                  <c:v>11.324</c:v>
                </c:pt>
                <c:pt idx="449">
                  <c:v>11.290999999999999</c:v>
                </c:pt>
                <c:pt idx="450">
                  <c:v>11.7295</c:v>
                </c:pt>
                <c:pt idx="451">
                  <c:v>11.822500000000026</c:v>
                </c:pt>
                <c:pt idx="452">
                  <c:v>12.263500000000002</c:v>
                </c:pt>
                <c:pt idx="453">
                  <c:v>13.074</c:v>
                </c:pt>
                <c:pt idx="454">
                  <c:v>12.1935</c:v>
                </c:pt>
                <c:pt idx="455">
                  <c:v>11.650500000000006</c:v>
                </c:pt>
                <c:pt idx="456">
                  <c:v>11.099500000000004</c:v>
                </c:pt>
                <c:pt idx="457">
                  <c:v>12.161</c:v>
                </c:pt>
                <c:pt idx="458">
                  <c:v>12.496500000000006</c:v>
                </c:pt>
                <c:pt idx="459">
                  <c:v>11.850500000000045</c:v>
                </c:pt>
                <c:pt idx="460">
                  <c:v>11.698500000000001</c:v>
                </c:pt>
                <c:pt idx="461">
                  <c:v>11.928000000000001</c:v>
                </c:pt>
                <c:pt idx="462">
                  <c:v>12.602</c:v>
                </c:pt>
                <c:pt idx="463">
                  <c:v>12.663</c:v>
                </c:pt>
                <c:pt idx="464">
                  <c:v>12.660500000000004</c:v>
                </c:pt>
                <c:pt idx="465">
                  <c:v>12.3285</c:v>
                </c:pt>
                <c:pt idx="466">
                  <c:v>12.515500000000022</c:v>
                </c:pt>
                <c:pt idx="467">
                  <c:v>12.478</c:v>
                </c:pt>
                <c:pt idx="468">
                  <c:v>11.967000000000002</c:v>
                </c:pt>
                <c:pt idx="469">
                  <c:v>12.975500000000045</c:v>
                </c:pt>
                <c:pt idx="470">
                  <c:v>13.314500000000002</c:v>
                </c:pt>
                <c:pt idx="471">
                  <c:v>13.056500000000026</c:v>
                </c:pt>
                <c:pt idx="472">
                  <c:v>13.378500000000004</c:v>
                </c:pt>
                <c:pt idx="473">
                  <c:v>13.238499999999998</c:v>
                </c:pt>
                <c:pt idx="474">
                  <c:v>13.215</c:v>
                </c:pt>
                <c:pt idx="475">
                  <c:v>14.0235</c:v>
                </c:pt>
                <c:pt idx="476">
                  <c:v>15.183</c:v>
                </c:pt>
                <c:pt idx="477">
                  <c:v>15.611000000000001</c:v>
                </c:pt>
                <c:pt idx="478">
                  <c:v>14.564</c:v>
                </c:pt>
                <c:pt idx="479">
                  <c:v>16.305</c:v>
                </c:pt>
                <c:pt idx="480">
                  <c:v>17.382499999999879</c:v>
                </c:pt>
              </c:numCache>
            </c:numRef>
          </c:yVal>
          <c:smooth val="1"/>
          <c:extLst>
            <c:ext xmlns:c16="http://schemas.microsoft.com/office/drawing/2014/chart" uri="{C3380CC4-5D6E-409C-BE32-E72D297353CC}">
              <c16:uniqueId val="{0000000A-DF3D-41B7-9780-45EA9325686C}"/>
            </c:ext>
          </c:extLst>
        </c:ser>
        <c:ser>
          <c:idx val="11"/>
          <c:order val="11"/>
          <c:spPr>
            <a:ln w="12700">
              <a:solidFill>
                <a:schemeClr val="bg1">
                  <a:lumMod val="50000"/>
                </a:schemeClr>
              </a:solidFill>
              <a:prstDash val="solid"/>
            </a:ln>
          </c:spPr>
          <c:marker>
            <c:symbol val="none"/>
          </c:marker>
          <c:xVal>
            <c:numRef>
              <c:f>vzav!$A$1:$A$536</c:f>
              <c:numCache>
                <c:formatCode>General</c:formatCode>
                <c:ptCount val="536"/>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vzav!$M$1:$M$536</c:f>
              <c:numCache>
                <c:formatCode>General</c:formatCode>
                <c:ptCount val="536"/>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999.99900000000002</c:v>
                </c:pt>
                <c:pt idx="13">
                  <c:v>879.11149999999998</c:v>
                </c:pt>
                <c:pt idx="14">
                  <c:v>742.11400000000003</c:v>
                </c:pt>
                <c:pt idx="15">
                  <c:v>614.68400000000054</c:v>
                </c:pt>
                <c:pt idx="16">
                  <c:v>461.87299999999999</c:v>
                </c:pt>
                <c:pt idx="17">
                  <c:v>372.70249999999999</c:v>
                </c:pt>
                <c:pt idx="18">
                  <c:v>283.65050000000002</c:v>
                </c:pt>
                <c:pt idx="19">
                  <c:v>202.97449999999998</c:v>
                </c:pt>
                <c:pt idx="20">
                  <c:v>191.19399999999999</c:v>
                </c:pt>
                <c:pt idx="21">
                  <c:v>133.4615</c:v>
                </c:pt>
                <c:pt idx="22">
                  <c:v>85.125499999999988</c:v>
                </c:pt>
                <c:pt idx="23">
                  <c:v>57.764000000000003</c:v>
                </c:pt>
                <c:pt idx="24">
                  <c:v>39.695500000000187</c:v>
                </c:pt>
                <c:pt idx="25">
                  <c:v>28.722499999999879</c:v>
                </c:pt>
                <c:pt idx="26">
                  <c:v>26.166</c:v>
                </c:pt>
                <c:pt idx="27">
                  <c:v>24.609500000000001</c:v>
                </c:pt>
                <c:pt idx="28">
                  <c:v>23.5535</c:v>
                </c:pt>
                <c:pt idx="29">
                  <c:v>23.949000000000002</c:v>
                </c:pt>
                <c:pt idx="30">
                  <c:v>25.75</c:v>
                </c:pt>
                <c:pt idx="31">
                  <c:v>27.310500000000001</c:v>
                </c:pt>
                <c:pt idx="32">
                  <c:v>26.443999999999921</c:v>
                </c:pt>
                <c:pt idx="33">
                  <c:v>28.036999999999999</c:v>
                </c:pt>
                <c:pt idx="34">
                  <c:v>28.704999999999988</c:v>
                </c:pt>
                <c:pt idx="35">
                  <c:v>29.500499999999914</c:v>
                </c:pt>
                <c:pt idx="36">
                  <c:v>31.806000000000001</c:v>
                </c:pt>
                <c:pt idx="37">
                  <c:v>32.468000000000011</c:v>
                </c:pt>
                <c:pt idx="38">
                  <c:v>33.244</c:v>
                </c:pt>
                <c:pt idx="39">
                  <c:v>36.3825</c:v>
                </c:pt>
                <c:pt idx="40">
                  <c:v>37.964500000000001</c:v>
                </c:pt>
                <c:pt idx="41">
                  <c:v>38.172500000000063</c:v>
                </c:pt>
                <c:pt idx="42">
                  <c:v>40.516500000000001</c:v>
                </c:pt>
                <c:pt idx="43">
                  <c:v>43.0745</c:v>
                </c:pt>
                <c:pt idx="44">
                  <c:v>45.726000000000013</c:v>
                </c:pt>
                <c:pt idx="45">
                  <c:v>47.513000000000005</c:v>
                </c:pt>
                <c:pt idx="46">
                  <c:v>50.962500000000013</c:v>
                </c:pt>
                <c:pt idx="47">
                  <c:v>52.651499999999999</c:v>
                </c:pt>
                <c:pt idx="48">
                  <c:v>54.592500000000165</c:v>
                </c:pt>
                <c:pt idx="49">
                  <c:v>57.941499999999998</c:v>
                </c:pt>
                <c:pt idx="50">
                  <c:v>58.909500000000001</c:v>
                </c:pt>
                <c:pt idx="51">
                  <c:v>61.665499000000011</c:v>
                </c:pt>
                <c:pt idx="52">
                  <c:v>67.113500000000002</c:v>
                </c:pt>
                <c:pt idx="53">
                  <c:v>69.085499999999982</c:v>
                </c:pt>
                <c:pt idx="54">
                  <c:v>71.692499999999981</c:v>
                </c:pt>
                <c:pt idx="55">
                  <c:v>73.027000000000001</c:v>
                </c:pt>
                <c:pt idx="56">
                  <c:v>77.284999999999997</c:v>
                </c:pt>
                <c:pt idx="57">
                  <c:v>82.247000000000227</c:v>
                </c:pt>
                <c:pt idx="58">
                  <c:v>85.856499999999983</c:v>
                </c:pt>
                <c:pt idx="59">
                  <c:v>89.120498999999541</c:v>
                </c:pt>
                <c:pt idx="60">
                  <c:v>92.984499999999997</c:v>
                </c:pt>
                <c:pt idx="61">
                  <c:v>94.548500000000004</c:v>
                </c:pt>
                <c:pt idx="62">
                  <c:v>102.1335</c:v>
                </c:pt>
                <c:pt idx="63">
                  <c:v>107.82599999999998</c:v>
                </c:pt>
                <c:pt idx="64">
                  <c:v>109.67749999999998</c:v>
                </c:pt>
                <c:pt idx="65">
                  <c:v>112.9755</c:v>
                </c:pt>
                <c:pt idx="66">
                  <c:v>116.056</c:v>
                </c:pt>
                <c:pt idx="67">
                  <c:v>122.13500000000001</c:v>
                </c:pt>
                <c:pt idx="68">
                  <c:v>125.87350000000001</c:v>
                </c:pt>
                <c:pt idx="69">
                  <c:v>129.584</c:v>
                </c:pt>
                <c:pt idx="70">
                  <c:v>133.55600000000001</c:v>
                </c:pt>
                <c:pt idx="71">
                  <c:v>137.39350000000002</c:v>
                </c:pt>
                <c:pt idx="72">
                  <c:v>140.69899999999998</c:v>
                </c:pt>
                <c:pt idx="73">
                  <c:v>143.88200000000072</c:v>
                </c:pt>
                <c:pt idx="74">
                  <c:v>148.73049999999998</c:v>
                </c:pt>
                <c:pt idx="75">
                  <c:v>154.28300000000002</c:v>
                </c:pt>
                <c:pt idx="76">
                  <c:v>160.095</c:v>
                </c:pt>
                <c:pt idx="77">
                  <c:v>165.9905</c:v>
                </c:pt>
                <c:pt idx="78">
                  <c:v>169.24349999999995</c:v>
                </c:pt>
                <c:pt idx="79">
                  <c:v>171.24049999999997</c:v>
                </c:pt>
                <c:pt idx="80">
                  <c:v>178.46100000000001</c:v>
                </c:pt>
                <c:pt idx="81">
                  <c:v>181.91549999999998</c:v>
                </c:pt>
                <c:pt idx="82">
                  <c:v>182.77699999999999</c:v>
                </c:pt>
                <c:pt idx="83">
                  <c:v>189.11749999999998</c:v>
                </c:pt>
                <c:pt idx="84">
                  <c:v>194.10549999999998</c:v>
                </c:pt>
                <c:pt idx="85">
                  <c:v>198.197</c:v>
                </c:pt>
                <c:pt idx="86">
                  <c:v>201.11749999999998</c:v>
                </c:pt>
                <c:pt idx="87">
                  <c:v>207.21549999999999</c:v>
                </c:pt>
                <c:pt idx="88">
                  <c:v>207.423</c:v>
                </c:pt>
                <c:pt idx="89">
                  <c:v>212.512</c:v>
                </c:pt>
                <c:pt idx="90">
                  <c:v>215.06700000000001</c:v>
                </c:pt>
                <c:pt idx="91">
                  <c:v>219.3065</c:v>
                </c:pt>
                <c:pt idx="92">
                  <c:v>219.03300000000002</c:v>
                </c:pt>
                <c:pt idx="93">
                  <c:v>223.11149999999998</c:v>
                </c:pt>
                <c:pt idx="94">
                  <c:v>228.49300000000002</c:v>
                </c:pt>
                <c:pt idx="95">
                  <c:v>232.45100000000059</c:v>
                </c:pt>
                <c:pt idx="96">
                  <c:v>236.76899999999998</c:v>
                </c:pt>
                <c:pt idx="97">
                  <c:v>237.98050000000001</c:v>
                </c:pt>
                <c:pt idx="98">
                  <c:v>236.26</c:v>
                </c:pt>
                <c:pt idx="99">
                  <c:v>242.52</c:v>
                </c:pt>
                <c:pt idx="100">
                  <c:v>244.541</c:v>
                </c:pt>
                <c:pt idx="101">
                  <c:v>245.084</c:v>
                </c:pt>
                <c:pt idx="102">
                  <c:v>246.39400000000001</c:v>
                </c:pt>
                <c:pt idx="103">
                  <c:v>246.72949999999997</c:v>
                </c:pt>
                <c:pt idx="104">
                  <c:v>250.13250000000002</c:v>
                </c:pt>
                <c:pt idx="105">
                  <c:v>254.05700000000004</c:v>
                </c:pt>
                <c:pt idx="106">
                  <c:v>251.61199999999999</c:v>
                </c:pt>
                <c:pt idx="107">
                  <c:v>253.93050000000002</c:v>
                </c:pt>
                <c:pt idx="108">
                  <c:v>252.4880000000006</c:v>
                </c:pt>
                <c:pt idx="109">
                  <c:v>256.19499999999999</c:v>
                </c:pt>
                <c:pt idx="110">
                  <c:v>256.2714999999987</c:v>
                </c:pt>
                <c:pt idx="111">
                  <c:v>258.78749999999923</c:v>
                </c:pt>
                <c:pt idx="112">
                  <c:v>250.63549999999998</c:v>
                </c:pt>
                <c:pt idx="113">
                  <c:v>255.6515</c:v>
                </c:pt>
                <c:pt idx="114">
                  <c:v>257.86399999999969</c:v>
                </c:pt>
                <c:pt idx="115">
                  <c:v>261.22749999999894</c:v>
                </c:pt>
                <c:pt idx="116">
                  <c:v>259.23499999999899</c:v>
                </c:pt>
                <c:pt idx="117">
                  <c:v>253.029</c:v>
                </c:pt>
                <c:pt idx="118">
                  <c:v>253.38200000000072</c:v>
                </c:pt>
                <c:pt idx="119">
                  <c:v>253.70749999999998</c:v>
                </c:pt>
                <c:pt idx="120">
                  <c:v>253.11399999999998</c:v>
                </c:pt>
                <c:pt idx="121">
                  <c:v>249.43550000000002</c:v>
                </c:pt>
                <c:pt idx="122">
                  <c:v>250.23499999999999</c:v>
                </c:pt>
                <c:pt idx="123">
                  <c:v>253.375</c:v>
                </c:pt>
                <c:pt idx="124">
                  <c:v>249.08950000000002</c:v>
                </c:pt>
                <c:pt idx="125">
                  <c:v>247.77399999999992</c:v>
                </c:pt>
                <c:pt idx="126">
                  <c:v>246.81100000000001</c:v>
                </c:pt>
                <c:pt idx="127">
                  <c:v>248.76299999999998</c:v>
                </c:pt>
                <c:pt idx="128">
                  <c:v>242.56200000000001</c:v>
                </c:pt>
                <c:pt idx="129">
                  <c:v>238.23999999999998</c:v>
                </c:pt>
                <c:pt idx="130">
                  <c:v>239.55550000000002</c:v>
                </c:pt>
                <c:pt idx="131">
                  <c:v>237.405</c:v>
                </c:pt>
                <c:pt idx="132">
                  <c:v>234.73</c:v>
                </c:pt>
                <c:pt idx="133">
                  <c:v>195.0975</c:v>
                </c:pt>
                <c:pt idx="134">
                  <c:v>232.54</c:v>
                </c:pt>
                <c:pt idx="135">
                  <c:v>229.03650000000002</c:v>
                </c:pt>
                <c:pt idx="136">
                  <c:v>223.39100000000047</c:v>
                </c:pt>
                <c:pt idx="137">
                  <c:v>223.696</c:v>
                </c:pt>
                <c:pt idx="138">
                  <c:v>223.25900000000001</c:v>
                </c:pt>
                <c:pt idx="139">
                  <c:v>218.98400000000001</c:v>
                </c:pt>
                <c:pt idx="140">
                  <c:v>213.17349999999999</c:v>
                </c:pt>
                <c:pt idx="141">
                  <c:v>214.61249999999998</c:v>
                </c:pt>
                <c:pt idx="142">
                  <c:v>214.01299999999998</c:v>
                </c:pt>
                <c:pt idx="143">
                  <c:v>211.65100000000001</c:v>
                </c:pt>
                <c:pt idx="144">
                  <c:v>211.51850000000002</c:v>
                </c:pt>
                <c:pt idx="145">
                  <c:v>207.40449999999998</c:v>
                </c:pt>
                <c:pt idx="146">
                  <c:v>204.60899999999998</c:v>
                </c:pt>
                <c:pt idx="147">
                  <c:v>199.32900000000001</c:v>
                </c:pt>
                <c:pt idx="148">
                  <c:v>195.79299999999998</c:v>
                </c:pt>
                <c:pt idx="149">
                  <c:v>195.48750000000001</c:v>
                </c:pt>
                <c:pt idx="150">
                  <c:v>192.78349999999998</c:v>
                </c:pt>
                <c:pt idx="151">
                  <c:v>189.77649999999997</c:v>
                </c:pt>
                <c:pt idx="152">
                  <c:v>186.74249999999998</c:v>
                </c:pt>
                <c:pt idx="153">
                  <c:v>185.02500000000001</c:v>
                </c:pt>
                <c:pt idx="154">
                  <c:v>184.71649999999997</c:v>
                </c:pt>
                <c:pt idx="155">
                  <c:v>181.79299999999998</c:v>
                </c:pt>
                <c:pt idx="156">
                  <c:v>177.01349999999999</c:v>
                </c:pt>
                <c:pt idx="157">
                  <c:v>174.71699999999998</c:v>
                </c:pt>
                <c:pt idx="158">
                  <c:v>171.56900000000002</c:v>
                </c:pt>
                <c:pt idx="159">
                  <c:v>169.0215</c:v>
                </c:pt>
                <c:pt idx="160">
                  <c:v>165.5675</c:v>
                </c:pt>
                <c:pt idx="161">
                  <c:v>166.24799999999999</c:v>
                </c:pt>
                <c:pt idx="162">
                  <c:v>163.78050000000002</c:v>
                </c:pt>
                <c:pt idx="163">
                  <c:v>158.8785</c:v>
                </c:pt>
                <c:pt idx="164">
                  <c:v>153.16549999999998</c:v>
                </c:pt>
                <c:pt idx="165">
                  <c:v>156.44999999999999</c:v>
                </c:pt>
                <c:pt idx="166">
                  <c:v>154.399</c:v>
                </c:pt>
                <c:pt idx="167">
                  <c:v>150.11699999999999</c:v>
                </c:pt>
                <c:pt idx="168">
                  <c:v>149.30550000000002</c:v>
                </c:pt>
                <c:pt idx="169">
                  <c:v>141.05800000000059</c:v>
                </c:pt>
                <c:pt idx="170">
                  <c:v>138.81449999999998</c:v>
                </c:pt>
                <c:pt idx="171">
                  <c:v>136.6515</c:v>
                </c:pt>
                <c:pt idx="172">
                  <c:v>137.631</c:v>
                </c:pt>
                <c:pt idx="173">
                  <c:v>133.74299999999999</c:v>
                </c:pt>
                <c:pt idx="174">
                  <c:v>134.50200000000001</c:v>
                </c:pt>
                <c:pt idx="175">
                  <c:v>131.09700000000001</c:v>
                </c:pt>
                <c:pt idx="176">
                  <c:v>128.41850000000002</c:v>
                </c:pt>
                <c:pt idx="177">
                  <c:v>125.557</c:v>
                </c:pt>
                <c:pt idx="178">
                  <c:v>124.85199999999999</c:v>
                </c:pt>
                <c:pt idx="179">
                  <c:v>122.3385</c:v>
                </c:pt>
                <c:pt idx="180">
                  <c:v>121.73450000000012</c:v>
                </c:pt>
                <c:pt idx="181">
                  <c:v>119.298</c:v>
                </c:pt>
                <c:pt idx="182">
                  <c:v>114.72</c:v>
                </c:pt>
                <c:pt idx="183">
                  <c:v>115.616</c:v>
                </c:pt>
                <c:pt idx="184">
                  <c:v>113.0655</c:v>
                </c:pt>
                <c:pt idx="185">
                  <c:v>111.1925</c:v>
                </c:pt>
                <c:pt idx="186">
                  <c:v>111.27549999999998</c:v>
                </c:pt>
                <c:pt idx="187">
                  <c:v>108.542</c:v>
                </c:pt>
                <c:pt idx="188">
                  <c:v>105.8985</c:v>
                </c:pt>
                <c:pt idx="189">
                  <c:v>105.1105</c:v>
                </c:pt>
                <c:pt idx="190">
                  <c:v>102.395</c:v>
                </c:pt>
                <c:pt idx="191">
                  <c:v>101.2525</c:v>
                </c:pt>
                <c:pt idx="192">
                  <c:v>97.35499999999999</c:v>
                </c:pt>
                <c:pt idx="193">
                  <c:v>98.203498999999979</c:v>
                </c:pt>
                <c:pt idx="194">
                  <c:v>96.10799999999999</c:v>
                </c:pt>
                <c:pt idx="195">
                  <c:v>95.687999000000005</c:v>
                </c:pt>
                <c:pt idx="196">
                  <c:v>95.61999999999999</c:v>
                </c:pt>
                <c:pt idx="197">
                  <c:v>93.394498999999982</c:v>
                </c:pt>
                <c:pt idx="198">
                  <c:v>90.707499999999996</c:v>
                </c:pt>
                <c:pt idx="199">
                  <c:v>91.423000000000002</c:v>
                </c:pt>
                <c:pt idx="200">
                  <c:v>90.905499000000006</c:v>
                </c:pt>
                <c:pt idx="201">
                  <c:v>89.503998999999979</c:v>
                </c:pt>
                <c:pt idx="202">
                  <c:v>87.264500000000027</c:v>
                </c:pt>
                <c:pt idx="203">
                  <c:v>85.218000000000004</c:v>
                </c:pt>
                <c:pt idx="204">
                  <c:v>83.842500000000001</c:v>
                </c:pt>
                <c:pt idx="205">
                  <c:v>82.135499999999979</c:v>
                </c:pt>
                <c:pt idx="206">
                  <c:v>81.462998999999982</c:v>
                </c:pt>
                <c:pt idx="207">
                  <c:v>79.848000000000013</c:v>
                </c:pt>
                <c:pt idx="208">
                  <c:v>77.521500000000003</c:v>
                </c:pt>
                <c:pt idx="209">
                  <c:v>74.478999999999999</c:v>
                </c:pt>
                <c:pt idx="210">
                  <c:v>74.555999999999983</c:v>
                </c:pt>
                <c:pt idx="211">
                  <c:v>74.812000000000012</c:v>
                </c:pt>
                <c:pt idx="212">
                  <c:v>70.634500000000003</c:v>
                </c:pt>
                <c:pt idx="213">
                  <c:v>71.281498999999982</c:v>
                </c:pt>
                <c:pt idx="214">
                  <c:v>72.63</c:v>
                </c:pt>
                <c:pt idx="215">
                  <c:v>70.031498999999982</c:v>
                </c:pt>
                <c:pt idx="216">
                  <c:v>69.895499999999998</c:v>
                </c:pt>
                <c:pt idx="217">
                  <c:v>69.525999999999982</c:v>
                </c:pt>
                <c:pt idx="218">
                  <c:v>65.509</c:v>
                </c:pt>
                <c:pt idx="219">
                  <c:v>65.83449899999998</c:v>
                </c:pt>
                <c:pt idx="220">
                  <c:v>66.070499999999981</c:v>
                </c:pt>
                <c:pt idx="221">
                  <c:v>65.319000000000003</c:v>
                </c:pt>
                <c:pt idx="222">
                  <c:v>64.203500000000005</c:v>
                </c:pt>
                <c:pt idx="223">
                  <c:v>63.263000000000012</c:v>
                </c:pt>
                <c:pt idx="224">
                  <c:v>62.402000000000001</c:v>
                </c:pt>
                <c:pt idx="225">
                  <c:v>61.042500000000011</c:v>
                </c:pt>
                <c:pt idx="226">
                  <c:v>60.62250000000018</c:v>
                </c:pt>
                <c:pt idx="227">
                  <c:v>56.866500000000002</c:v>
                </c:pt>
                <c:pt idx="228">
                  <c:v>57.999500000000012</c:v>
                </c:pt>
                <c:pt idx="229">
                  <c:v>57.593000000000011</c:v>
                </c:pt>
                <c:pt idx="230">
                  <c:v>57.503</c:v>
                </c:pt>
                <c:pt idx="231">
                  <c:v>57.0595</c:v>
                </c:pt>
                <c:pt idx="232">
                  <c:v>56.888500000000001</c:v>
                </c:pt>
                <c:pt idx="233">
                  <c:v>53.687000000000005</c:v>
                </c:pt>
                <c:pt idx="234">
                  <c:v>53.742000000000012</c:v>
                </c:pt>
                <c:pt idx="235">
                  <c:v>53.325500000000012</c:v>
                </c:pt>
                <c:pt idx="236">
                  <c:v>51.069000000000003</c:v>
                </c:pt>
                <c:pt idx="237">
                  <c:v>50.652000000000001</c:v>
                </c:pt>
                <c:pt idx="238">
                  <c:v>50.513498999999996</c:v>
                </c:pt>
                <c:pt idx="239">
                  <c:v>51.737000000000002</c:v>
                </c:pt>
                <c:pt idx="240">
                  <c:v>48.153500000000001</c:v>
                </c:pt>
                <c:pt idx="241">
                  <c:v>46.683500000000002</c:v>
                </c:pt>
                <c:pt idx="242">
                  <c:v>48.322000000000003</c:v>
                </c:pt>
                <c:pt idx="243">
                  <c:v>50.274000000000001</c:v>
                </c:pt>
                <c:pt idx="244">
                  <c:v>48.229500000000172</c:v>
                </c:pt>
                <c:pt idx="245">
                  <c:v>45.3005</c:v>
                </c:pt>
                <c:pt idx="246">
                  <c:v>44.242500000000113</c:v>
                </c:pt>
                <c:pt idx="247">
                  <c:v>44.943000000000005</c:v>
                </c:pt>
                <c:pt idx="248">
                  <c:v>41.8765</c:v>
                </c:pt>
                <c:pt idx="249">
                  <c:v>41.386999999999993</c:v>
                </c:pt>
                <c:pt idx="250">
                  <c:v>42.828500000000012</c:v>
                </c:pt>
                <c:pt idx="251">
                  <c:v>43.501000000000005</c:v>
                </c:pt>
                <c:pt idx="252">
                  <c:v>41.593999000000011</c:v>
                </c:pt>
                <c:pt idx="253">
                  <c:v>40.82</c:v>
                </c:pt>
                <c:pt idx="254">
                  <c:v>40.316999999999993</c:v>
                </c:pt>
                <c:pt idx="255">
                  <c:v>40.24</c:v>
                </c:pt>
                <c:pt idx="256">
                  <c:v>40.126500000000149</c:v>
                </c:pt>
                <c:pt idx="257">
                  <c:v>39.8245</c:v>
                </c:pt>
                <c:pt idx="258">
                  <c:v>37.634</c:v>
                </c:pt>
                <c:pt idx="259">
                  <c:v>36.859499999999997</c:v>
                </c:pt>
                <c:pt idx="260">
                  <c:v>35.980499999999999</c:v>
                </c:pt>
                <c:pt idx="261">
                  <c:v>35.048000000000002</c:v>
                </c:pt>
                <c:pt idx="262">
                  <c:v>37.073500000000003</c:v>
                </c:pt>
                <c:pt idx="263">
                  <c:v>36.620000000000012</c:v>
                </c:pt>
                <c:pt idx="264">
                  <c:v>34.302</c:v>
                </c:pt>
                <c:pt idx="265">
                  <c:v>33.473000000000006</c:v>
                </c:pt>
                <c:pt idx="266">
                  <c:v>34.778000000000013</c:v>
                </c:pt>
                <c:pt idx="267">
                  <c:v>33.914999999999999</c:v>
                </c:pt>
                <c:pt idx="268">
                  <c:v>32.185000000000002</c:v>
                </c:pt>
                <c:pt idx="269">
                  <c:v>31.979999999999986</c:v>
                </c:pt>
                <c:pt idx="270">
                  <c:v>31.256</c:v>
                </c:pt>
                <c:pt idx="271">
                  <c:v>30.8065</c:v>
                </c:pt>
                <c:pt idx="272">
                  <c:v>30.614000000000093</c:v>
                </c:pt>
                <c:pt idx="273">
                  <c:v>30.21549999999991</c:v>
                </c:pt>
                <c:pt idx="274">
                  <c:v>30.900499999999891</c:v>
                </c:pt>
                <c:pt idx="275">
                  <c:v>28.6905</c:v>
                </c:pt>
                <c:pt idx="276">
                  <c:v>30.033000000000001</c:v>
                </c:pt>
                <c:pt idx="277">
                  <c:v>30.036000000000001</c:v>
                </c:pt>
                <c:pt idx="278">
                  <c:v>29.475499999999879</c:v>
                </c:pt>
                <c:pt idx="279">
                  <c:v>29.417999999999999</c:v>
                </c:pt>
                <c:pt idx="280">
                  <c:v>28.562499999999876</c:v>
                </c:pt>
                <c:pt idx="281">
                  <c:v>30.58</c:v>
                </c:pt>
                <c:pt idx="282">
                  <c:v>28.034500000000001</c:v>
                </c:pt>
                <c:pt idx="283">
                  <c:v>27.163499999999921</c:v>
                </c:pt>
                <c:pt idx="284">
                  <c:v>28.788999999999906</c:v>
                </c:pt>
                <c:pt idx="285">
                  <c:v>28.574999999999999</c:v>
                </c:pt>
                <c:pt idx="286">
                  <c:v>27.721</c:v>
                </c:pt>
                <c:pt idx="287">
                  <c:v>28.784499999999905</c:v>
                </c:pt>
                <c:pt idx="288">
                  <c:v>26.24899999999991</c:v>
                </c:pt>
                <c:pt idx="289">
                  <c:v>26.972999999999917</c:v>
                </c:pt>
                <c:pt idx="290">
                  <c:v>25.754000000000001</c:v>
                </c:pt>
                <c:pt idx="291">
                  <c:v>24.527000000000001</c:v>
                </c:pt>
                <c:pt idx="292">
                  <c:v>24.832999999999988</c:v>
                </c:pt>
                <c:pt idx="293">
                  <c:v>24.228000000000002</c:v>
                </c:pt>
                <c:pt idx="294">
                  <c:v>23.244999999999987</c:v>
                </c:pt>
                <c:pt idx="295">
                  <c:v>23.952499999999883</c:v>
                </c:pt>
                <c:pt idx="296">
                  <c:v>22.709</c:v>
                </c:pt>
                <c:pt idx="297">
                  <c:v>22.495499999999875</c:v>
                </c:pt>
                <c:pt idx="298">
                  <c:v>22.708499999999887</c:v>
                </c:pt>
                <c:pt idx="299">
                  <c:v>20.904</c:v>
                </c:pt>
                <c:pt idx="300">
                  <c:v>21.6845</c:v>
                </c:pt>
                <c:pt idx="301">
                  <c:v>21.409499999999905</c:v>
                </c:pt>
                <c:pt idx="302">
                  <c:v>19.77649999999991</c:v>
                </c:pt>
                <c:pt idx="303">
                  <c:v>19.814000000000075</c:v>
                </c:pt>
                <c:pt idx="304">
                  <c:v>21.522499999999887</c:v>
                </c:pt>
                <c:pt idx="305">
                  <c:v>22.173500000000001</c:v>
                </c:pt>
                <c:pt idx="306">
                  <c:v>20.196999999999999</c:v>
                </c:pt>
                <c:pt idx="307">
                  <c:v>20.286999999999917</c:v>
                </c:pt>
                <c:pt idx="308">
                  <c:v>20.457999999999988</c:v>
                </c:pt>
                <c:pt idx="309">
                  <c:v>20.344000000000001</c:v>
                </c:pt>
                <c:pt idx="310">
                  <c:v>19.988499999999835</c:v>
                </c:pt>
                <c:pt idx="311">
                  <c:v>19.752499999999905</c:v>
                </c:pt>
                <c:pt idx="312">
                  <c:v>19.469499999999876</c:v>
                </c:pt>
                <c:pt idx="313">
                  <c:v>18.3565</c:v>
                </c:pt>
                <c:pt idx="314">
                  <c:v>18.256</c:v>
                </c:pt>
                <c:pt idx="315">
                  <c:v>18.608000000000001</c:v>
                </c:pt>
                <c:pt idx="316">
                  <c:v>18.736000000000001</c:v>
                </c:pt>
                <c:pt idx="317">
                  <c:v>19.594999999999999</c:v>
                </c:pt>
                <c:pt idx="318">
                  <c:v>18.632000000000001</c:v>
                </c:pt>
                <c:pt idx="319">
                  <c:v>16.964499999999891</c:v>
                </c:pt>
                <c:pt idx="320">
                  <c:v>16.8765</c:v>
                </c:pt>
                <c:pt idx="321">
                  <c:v>17.398</c:v>
                </c:pt>
                <c:pt idx="322">
                  <c:v>17.82</c:v>
                </c:pt>
                <c:pt idx="323">
                  <c:v>16.749499999999905</c:v>
                </c:pt>
                <c:pt idx="324">
                  <c:v>17.895</c:v>
                </c:pt>
                <c:pt idx="325">
                  <c:v>17.376999999999999</c:v>
                </c:pt>
                <c:pt idx="326">
                  <c:v>16.37</c:v>
                </c:pt>
                <c:pt idx="327">
                  <c:v>16.338999999999999</c:v>
                </c:pt>
                <c:pt idx="328">
                  <c:v>16.1845</c:v>
                </c:pt>
                <c:pt idx="329">
                  <c:v>15.532500000000002</c:v>
                </c:pt>
                <c:pt idx="330">
                  <c:v>16.3095</c:v>
                </c:pt>
                <c:pt idx="331">
                  <c:v>17.518999999999988</c:v>
                </c:pt>
                <c:pt idx="332">
                  <c:v>17.048999999999989</c:v>
                </c:pt>
                <c:pt idx="333">
                  <c:v>15.179</c:v>
                </c:pt>
                <c:pt idx="334">
                  <c:v>14.2715</c:v>
                </c:pt>
                <c:pt idx="335">
                  <c:v>16.326499999999989</c:v>
                </c:pt>
                <c:pt idx="336">
                  <c:v>15.763</c:v>
                </c:pt>
                <c:pt idx="337">
                  <c:v>15.409500000000024</c:v>
                </c:pt>
                <c:pt idx="338">
                  <c:v>15.361500000000024</c:v>
                </c:pt>
                <c:pt idx="339">
                  <c:v>14.984500000000002</c:v>
                </c:pt>
                <c:pt idx="340">
                  <c:v>14.7545</c:v>
                </c:pt>
                <c:pt idx="341">
                  <c:v>13.414</c:v>
                </c:pt>
                <c:pt idx="342">
                  <c:v>13.357500000000041</c:v>
                </c:pt>
                <c:pt idx="343">
                  <c:v>14.095000000000002</c:v>
                </c:pt>
                <c:pt idx="344">
                  <c:v>14.219999999999999</c:v>
                </c:pt>
                <c:pt idx="345">
                  <c:v>13.153</c:v>
                </c:pt>
                <c:pt idx="346">
                  <c:v>14.216000000000001</c:v>
                </c:pt>
                <c:pt idx="347">
                  <c:v>14.705</c:v>
                </c:pt>
                <c:pt idx="348">
                  <c:v>13.994</c:v>
                </c:pt>
                <c:pt idx="349">
                  <c:v>12.156000000000002</c:v>
                </c:pt>
                <c:pt idx="350">
                  <c:v>12.639999999999999</c:v>
                </c:pt>
                <c:pt idx="351">
                  <c:v>12.860500000000041</c:v>
                </c:pt>
                <c:pt idx="352">
                  <c:v>12.873000000000006</c:v>
                </c:pt>
                <c:pt idx="353">
                  <c:v>13.457000000000004</c:v>
                </c:pt>
                <c:pt idx="354">
                  <c:v>11.982000000000006</c:v>
                </c:pt>
                <c:pt idx="355">
                  <c:v>13.435</c:v>
                </c:pt>
                <c:pt idx="356">
                  <c:v>11.644500000000001</c:v>
                </c:pt>
                <c:pt idx="357">
                  <c:v>11.473000000000004</c:v>
                </c:pt>
                <c:pt idx="358">
                  <c:v>11.319000000000004</c:v>
                </c:pt>
                <c:pt idx="359">
                  <c:v>12.978</c:v>
                </c:pt>
                <c:pt idx="360">
                  <c:v>12.777999999999999</c:v>
                </c:pt>
                <c:pt idx="361">
                  <c:v>12.07</c:v>
                </c:pt>
                <c:pt idx="362">
                  <c:v>11.342000000000002</c:v>
                </c:pt>
                <c:pt idx="363">
                  <c:v>11.069000000000004</c:v>
                </c:pt>
                <c:pt idx="364">
                  <c:v>11.6875</c:v>
                </c:pt>
                <c:pt idx="365">
                  <c:v>10.531000000000001</c:v>
                </c:pt>
                <c:pt idx="366">
                  <c:v>11.6145</c:v>
                </c:pt>
                <c:pt idx="367">
                  <c:v>12.215</c:v>
                </c:pt>
                <c:pt idx="368">
                  <c:v>11.332000000000004</c:v>
                </c:pt>
                <c:pt idx="369">
                  <c:v>12.06</c:v>
                </c:pt>
                <c:pt idx="370">
                  <c:v>11.702</c:v>
                </c:pt>
                <c:pt idx="371">
                  <c:v>11.310500000000006</c:v>
                </c:pt>
                <c:pt idx="372">
                  <c:v>10.62</c:v>
                </c:pt>
                <c:pt idx="373">
                  <c:v>10.977</c:v>
                </c:pt>
                <c:pt idx="374">
                  <c:v>10.300500000000024</c:v>
                </c:pt>
                <c:pt idx="375">
                  <c:v>11.148999999999999</c:v>
                </c:pt>
                <c:pt idx="376">
                  <c:v>11.048500000000001</c:v>
                </c:pt>
                <c:pt idx="377">
                  <c:v>9.8955000000000268</c:v>
                </c:pt>
                <c:pt idx="378">
                  <c:v>10.029500000000002</c:v>
                </c:pt>
                <c:pt idx="379">
                  <c:v>11.027999999999999</c:v>
                </c:pt>
                <c:pt idx="380">
                  <c:v>11.225</c:v>
                </c:pt>
                <c:pt idx="381">
                  <c:v>9.9415000000000013</c:v>
                </c:pt>
                <c:pt idx="382">
                  <c:v>9.9920000000000027</c:v>
                </c:pt>
                <c:pt idx="383">
                  <c:v>10.467500000000006</c:v>
                </c:pt>
                <c:pt idx="384">
                  <c:v>10.509</c:v>
                </c:pt>
                <c:pt idx="385">
                  <c:v>11.389000000000006</c:v>
                </c:pt>
                <c:pt idx="386">
                  <c:v>10.907</c:v>
                </c:pt>
                <c:pt idx="387">
                  <c:v>10.331</c:v>
                </c:pt>
                <c:pt idx="388">
                  <c:v>9.6120000000000001</c:v>
                </c:pt>
                <c:pt idx="389">
                  <c:v>10.343</c:v>
                </c:pt>
                <c:pt idx="390">
                  <c:v>10.439</c:v>
                </c:pt>
                <c:pt idx="391">
                  <c:v>10.761000000000001</c:v>
                </c:pt>
                <c:pt idx="392">
                  <c:v>9.6335000000000015</c:v>
                </c:pt>
                <c:pt idx="393">
                  <c:v>9.75</c:v>
                </c:pt>
                <c:pt idx="394">
                  <c:v>10.003</c:v>
                </c:pt>
                <c:pt idx="395">
                  <c:v>9.9855000000000267</c:v>
                </c:pt>
                <c:pt idx="396">
                  <c:v>10.298500000000001</c:v>
                </c:pt>
                <c:pt idx="397">
                  <c:v>10.360500000000041</c:v>
                </c:pt>
                <c:pt idx="398">
                  <c:v>11.122</c:v>
                </c:pt>
                <c:pt idx="399">
                  <c:v>11.089500000000006</c:v>
                </c:pt>
                <c:pt idx="400">
                  <c:v>10.703000000000001</c:v>
                </c:pt>
                <c:pt idx="401">
                  <c:v>10.313000000000002</c:v>
                </c:pt>
                <c:pt idx="402">
                  <c:v>9.8580000000000005</c:v>
                </c:pt>
                <c:pt idx="403">
                  <c:v>10.173500000000002</c:v>
                </c:pt>
                <c:pt idx="404">
                  <c:v>10.447999999999999</c:v>
                </c:pt>
                <c:pt idx="405">
                  <c:v>10.58</c:v>
                </c:pt>
                <c:pt idx="406">
                  <c:v>10.920500000000002</c:v>
                </c:pt>
                <c:pt idx="407">
                  <c:v>11.2765</c:v>
                </c:pt>
                <c:pt idx="408">
                  <c:v>11.0185</c:v>
                </c:pt>
                <c:pt idx="409">
                  <c:v>11.378</c:v>
                </c:pt>
                <c:pt idx="410">
                  <c:v>11.403</c:v>
                </c:pt>
                <c:pt idx="411">
                  <c:v>11.282</c:v>
                </c:pt>
                <c:pt idx="412">
                  <c:v>12.117999999999999</c:v>
                </c:pt>
                <c:pt idx="413">
                  <c:v>11.9915</c:v>
                </c:pt>
                <c:pt idx="414">
                  <c:v>11.554</c:v>
                </c:pt>
                <c:pt idx="415">
                  <c:v>11.621500000000001</c:v>
                </c:pt>
                <c:pt idx="416">
                  <c:v>11.226999999999999</c:v>
                </c:pt>
                <c:pt idx="417">
                  <c:v>10.939</c:v>
                </c:pt>
                <c:pt idx="418">
                  <c:v>10.564</c:v>
                </c:pt>
                <c:pt idx="419">
                  <c:v>9.3754990000000653</c:v>
                </c:pt>
                <c:pt idx="420">
                  <c:v>11.5085</c:v>
                </c:pt>
                <c:pt idx="421">
                  <c:v>10.9985</c:v>
                </c:pt>
                <c:pt idx="422">
                  <c:v>11.0585</c:v>
                </c:pt>
                <c:pt idx="423">
                  <c:v>11.617000000000001</c:v>
                </c:pt>
                <c:pt idx="424">
                  <c:v>11.183</c:v>
                </c:pt>
                <c:pt idx="425">
                  <c:v>11.2935</c:v>
                </c:pt>
                <c:pt idx="426">
                  <c:v>12.0495</c:v>
                </c:pt>
                <c:pt idx="427">
                  <c:v>11.6585</c:v>
                </c:pt>
                <c:pt idx="428">
                  <c:v>12.322500000000026</c:v>
                </c:pt>
                <c:pt idx="429">
                  <c:v>12.231499999999999</c:v>
                </c:pt>
                <c:pt idx="430">
                  <c:v>12.897500000000004</c:v>
                </c:pt>
                <c:pt idx="431">
                  <c:v>12.582000000000004</c:v>
                </c:pt>
                <c:pt idx="432">
                  <c:v>12.7295</c:v>
                </c:pt>
                <c:pt idx="433">
                  <c:v>12.6075</c:v>
                </c:pt>
                <c:pt idx="434">
                  <c:v>11.289</c:v>
                </c:pt>
                <c:pt idx="435">
                  <c:v>12.122</c:v>
                </c:pt>
                <c:pt idx="436">
                  <c:v>12.2575</c:v>
                </c:pt>
                <c:pt idx="437">
                  <c:v>11.230500000000001</c:v>
                </c:pt>
                <c:pt idx="438">
                  <c:v>11.916</c:v>
                </c:pt>
                <c:pt idx="439">
                  <c:v>12.039</c:v>
                </c:pt>
                <c:pt idx="440">
                  <c:v>11.753500000000004</c:v>
                </c:pt>
                <c:pt idx="441">
                  <c:v>11.427</c:v>
                </c:pt>
                <c:pt idx="442">
                  <c:v>10.878500000000004</c:v>
                </c:pt>
                <c:pt idx="443">
                  <c:v>11.950000000000006</c:v>
                </c:pt>
                <c:pt idx="444">
                  <c:v>11.484500000000002</c:v>
                </c:pt>
                <c:pt idx="445">
                  <c:v>12.209</c:v>
                </c:pt>
                <c:pt idx="446">
                  <c:v>11.1495</c:v>
                </c:pt>
                <c:pt idx="447">
                  <c:v>12.41</c:v>
                </c:pt>
                <c:pt idx="448">
                  <c:v>12.253500000000004</c:v>
                </c:pt>
                <c:pt idx="449">
                  <c:v>12.1945</c:v>
                </c:pt>
                <c:pt idx="450">
                  <c:v>12.039</c:v>
                </c:pt>
                <c:pt idx="451">
                  <c:v>11.715</c:v>
                </c:pt>
                <c:pt idx="452">
                  <c:v>12.582500000000024</c:v>
                </c:pt>
                <c:pt idx="453">
                  <c:v>13.108500000000001</c:v>
                </c:pt>
                <c:pt idx="454">
                  <c:v>12.493</c:v>
                </c:pt>
                <c:pt idx="455">
                  <c:v>13.541500000000001</c:v>
                </c:pt>
                <c:pt idx="456">
                  <c:v>12.4</c:v>
                </c:pt>
                <c:pt idx="457">
                  <c:v>12.484</c:v>
                </c:pt>
                <c:pt idx="458">
                  <c:v>13.309500000000041</c:v>
                </c:pt>
                <c:pt idx="459">
                  <c:v>12.727999999999998</c:v>
                </c:pt>
                <c:pt idx="460">
                  <c:v>13.634500000000001</c:v>
                </c:pt>
                <c:pt idx="461">
                  <c:v>13.524000000000001</c:v>
                </c:pt>
                <c:pt idx="462">
                  <c:v>13.107000000000001</c:v>
                </c:pt>
                <c:pt idx="463">
                  <c:v>13.77</c:v>
                </c:pt>
                <c:pt idx="464">
                  <c:v>13.492500000000026</c:v>
                </c:pt>
                <c:pt idx="465">
                  <c:v>12.7905</c:v>
                </c:pt>
                <c:pt idx="466">
                  <c:v>12.885500000000054</c:v>
                </c:pt>
                <c:pt idx="467">
                  <c:v>12.103</c:v>
                </c:pt>
                <c:pt idx="468">
                  <c:v>13.019500000000004</c:v>
                </c:pt>
                <c:pt idx="469">
                  <c:v>12.815500000000041</c:v>
                </c:pt>
                <c:pt idx="470">
                  <c:v>13.988</c:v>
                </c:pt>
                <c:pt idx="471">
                  <c:v>13.963500000000026</c:v>
                </c:pt>
                <c:pt idx="472">
                  <c:v>13.231499999999999</c:v>
                </c:pt>
                <c:pt idx="473">
                  <c:v>14.256500000000004</c:v>
                </c:pt>
                <c:pt idx="474">
                  <c:v>14.705500000000002</c:v>
                </c:pt>
                <c:pt idx="475">
                  <c:v>14.1365</c:v>
                </c:pt>
                <c:pt idx="476">
                  <c:v>14.519</c:v>
                </c:pt>
                <c:pt idx="477">
                  <c:v>15.739999999999998</c:v>
                </c:pt>
                <c:pt idx="478">
                  <c:v>15.566500000000024</c:v>
                </c:pt>
                <c:pt idx="479">
                  <c:v>17.05</c:v>
                </c:pt>
                <c:pt idx="480">
                  <c:v>17.485499999999835</c:v>
                </c:pt>
              </c:numCache>
            </c:numRef>
          </c:yVal>
          <c:smooth val="1"/>
          <c:extLst>
            <c:ext xmlns:c16="http://schemas.microsoft.com/office/drawing/2014/chart" uri="{C3380CC4-5D6E-409C-BE32-E72D297353CC}">
              <c16:uniqueId val="{0000000B-DF3D-41B7-9780-45EA9325686C}"/>
            </c:ext>
          </c:extLst>
        </c:ser>
        <c:ser>
          <c:idx val="12"/>
          <c:order val="12"/>
          <c:spPr>
            <a:ln w="12700">
              <a:solidFill>
                <a:srgbClr val="99CCFF"/>
              </a:solidFill>
              <a:prstDash val="solid"/>
            </a:ln>
          </c:spPr>
          <c:marker>
            <c:symbol val="none"/>
          </c:marker>
          <c:xVal>
            <c:numRef>
              <c:f>vzav!$A$1:$A$536</c:f>
              <c:numCache>
                <c:formatCode>General</c:formatCode>
                <c:ptCount val="536"/>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vzav!$N$1:$N$536</c:f>
              <c:numCache>
                <c:formatCode>General</c:formatCode>
                <c:ptCount val="536"/>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999.99900000000002</c:v>
                </c:pt>
                <c:pt idx="13">
                  <c:v>918.03899999999999</c:v>
                </c:pt>
                <c:pt idx="14">
                  <c:v>758.76049999999998</c:v>
                </c:pt>
                <c:pt idx="15">
                  <c:v>623.01549999999997</c:v>
                </c:pt>
                <c:pt idx="16">
                  <c:v>488.27499999999969</c:v>
                </c:pt>
                <c:pt idx="17">
                  <c:v>382.99199999999809</c:v>
                </c:pt>
                <c:pt idx="18">
                  <c:v>298.12299999999999</c:v>
                </c:pt>
                <c:pt idx="19">
                  <c:v>211.10750000000002</c:v>
                </c:pt>
                <c:pt idx="20">
                  <c:v>167.3075</c:v>
                </c:pt>
                <c:pt idx="21">
                  <c:v>134.483</c:v>
                </c:pt>
                <c:pt idx="22">
                  <c:v>90.588999999999999</c:v>
                </c:pt>
                <c:pt idx="23">
                  <c:v>60.413999999999994</c:v>
                </c:pt>
                <c:pt idx="24">
                  <c:v>42.908500000000011</c:v>
                </c:pt>
                <c:pt idx="25">
                  <c:v>31.6875</c:v>
                </c:pt>
                <c:pt idx="26">
                  <c:v>26.839500000000001</c:v>
                </c:pt>
                <c:pt idx="27">
                  <c:v>21.076000000000001</c:v>
                </c:pt>
                <c:pt idx="28">
                  <c:v>24.028499999999898</c:v>
                </c:pt>
                <c:pt idx="29">
                  <c:v>23.911000000000001</c:v>
                </c:pt>
                <c:pt idx="30">
                  <c:v>23.641999999999999</c:v>
                </c:pt>
                <c:pt idx="31">
                  <c:v>26.12249999999991</c:v>
                </c:pt>
                <c:pt idx="32">
                  <c:v>27.955499999999883</c:v>
                </c:pt>
                <c:pt idx="33">
                  <c:v>27.129000000000001</c:v>
                </c:pt>
                <c:pt idx="34">
                  <c:v>28.484000000000002</c:v>
                </c:pt>
                <c:pt idx="35">
                  <c:v>29.727</c:v>
                </c:pt>
                <c:pt idx="36">
                  <c:v>32.779000000000003</c:v>
                </c:pt>
                <c:pt idx="37">
                  <c:v>33.766000000000012</c:v>
                </c:pt>
                <c:pt idx="38">
                  <c:v>35.446999999999996</c:v>
                </c:pt>
                <c:pt idx="39">
                  <c:v>36.1845</c:v>
                </c:pt>
                <c:pt idx="40">
                  <c:v>36.677</c:v>
                </c:pt>
                <c:pt idx="41">
                  <c:v>39.1</c:v>
                </c:pt>
                <c:pt idx="42">
                  <c:v>40.1175</c:v>
                </c:pt>
                <c:pt idx="43">
                  <c:v>41.544499999999999</c:v>
                </c:pt>
                <c:pt idx="44">
                  <c:v>43.948500000000003</c:v>
                </c:pt>
                <c:pt idx="45">
                  <c:v>46.076000000000001</c:v>
                </c:pt>
                <c:pt idx="46">
                  <c:v>51.343499999999999</c:v>
                </c:pt>
                <c:pt idx="47">
                  <c:v>53.04</c:v>
                </c:pt>
                <c:pt idx="48">
                  <c:v>54.540500000000002</c:v>
                </c:pt>
                <c:pt idx="49">
                  <c:v>57.431000000000004</c:v>
                </c:pt>
                <c:pt idx="50">
                  <c:v>57.546000000000006</c:v>
                </c:pt>
                <c:pt idx="51">
                  <c:v>62.179500000000012</c:v>
                </c:pt>
                <c:pt idx="52">
                  <c:v>64.836500000000001</c:v>
                </c:pt>
                <c:pt idx="53">
                  <c:v>66.628998999999467</c:v>
                </c:pt>
                <c:pt idx="54">
                  <c:v>68.311000000000007</c:v>
                </c:pt>
                <c:pt idx="55">
                  <c:v>73.241000000000227</c:v>
                </c:pt>
                <c:pt idx="56">
                  <c:v>75.941000000000358</c:v>
                </c:pt>
                <c:pt idx="57">
                  <c:v>79.175499999999758</c:v>
                </c:pt>
                <c:pt idx="58">
                  <c:v>83.247998999999993</c:v>
                </c:pt>
                <c:pt idx="59">
                  <c:v>85.634500000000003</c:v>
                </c:pt>
                <c:pt idx="60">
                  <c:v>90.104999000000007</c:v>
                </c:pt>
                <c:pt idx="61">
                  <c:v>94.02249999999998</c:v>
                </c:pt>
                <c:pt idx="62">
                  <c:v>95.373499999999979</c:v>
                </c:pt>
                <c:pt idx="63">
                  <c:v>99.356499999999983</c:v>
                </c:pt>
                <c:pt idx="64">
                  <c:v>105.39700000000002</c:v>
                </c:pt>
                <c:pt idx="65">
                  <c:v>107.90649999999999</c:v>
                </c:pt>
                <c:pt idx="66">
                  <c:v>109.846</c:v>
                </c:pt>
                <c:pt idx="67">
                  <c:v>116.84699999999999</c:v>
                </c:pt>
                <c:pt idx="68">
                  <c:v>118.3895</c:v>
                </c:pt>
                <c:pt idx="69">
                  <c:v>121.9675000000003</c:v>
                </c:pt>
                <c:pt idx="70">
                  <c:v>126.10250000000001</c:v>
                </c:pt>
                <c:pt idx="71">
                  <c:v>132.25900000000001</c:v>
                </c:pt>
                <c:pt idx="72">
                  <c:v>137.21949999999995</c:v>
                </c:pt>
                <c:pt idx="73">
                  <c:v>139.28</c:v>
                </c:pt>
                <c:pt idx="74">
                  <c:v>140.255</c:v>
                </c:pt>
                <c:pt idx="75">
                  <c:v>144.47499999999999</c:v>
                </c:pt>
                <c:pt idx="76">
                  <c:v>148.71099999999998</c:v>
                </c:pt>
                <c:pt idx="77">
                  <c:v>156.1525</c:v>
                </c:pt>
                <c:pt idx="78">
                  <c:v>160.17349999999999</c:v>
                </c:pt>
                <c:pt idx="79">
                  <c:v>164.55250000000001</c:v>
                </c:pt>
                <c:pt idx="80">
                  <c:v>168.303</c:v>
                </c:pt>
                <c:pt idx="81">
                  <c:v>169.626</c:v>
                </c:pt>
                <c:pt idx="82">
                  <c:v>174.66499999999999</c:v>
                </c:pt>
                <c:pt idx="83">
                  <c:v>179.17899999999997</c:v>
                </c:pt>
                <c:pt idx="84">
                  <c:v>183.512</c:v>
                </c:pt>
                <c:pt idx="85">
                  <c:v>188.58200000000059</c:v>
                </c:pt>
                <c:pt idx="86">
                  <c:v>192.52700000000004</c:v>
                </c:pt>
                <c:pt idx="87">
                  <c:v>196.24949999999995</c:v>
                </c:pt>
                <c:pt idx="88">
                  <c:v>200.08200000000059</c:v>
                </c:pt>
                <c:pt idx="89">
                  <c:v>200.48100000000059</c:v>
                </c:pt>
                <c:pt idx="90">
                  <c:v>204.30349999999999</c:v>
                </c:pt>
                <c:pt idx="91">
                  <c:v>206.76299999999998</c:v>
                </c:pt>
                <c:pt idx="92">
                  <c:v>210.76399999999998</c:v>
                </c:pt>
                <c:pt idx="93">
                  <c:v>214.12</c:v>
                </c:pt>
                <c:pt idx="94">
                  <c:v>217.9915</c:v>
                </c:pt>
                <c:pt idx="95">
                  <c:v>217.18800000000007</c:v>
                </c:pt>
                <c:pt idx="96">
                  <c:v>221.8845</c:v>
                </c:pt>
                <c:pt idx="97">
                  <c:v>223.44800000000001</c:v>
                </c:pt>
                <c:pt idx="98">
                  <c:v>225.20399999999998</c:v>
                </c:pt>
                <c:pt idx="99">
                  <c:v>231.57499999999999</c:v>
                </c:pt>
                <c:pt idx="100">
                  <c:v>231.45850000000004</c:v>
                </c:pt>
                <c:pt idx="101">
                  <c:v>235.577</c:v>
                </c:pt>
                <c:pt idx="102">
                  <c:v>236.53549999999998</c:v>
                </c:pt>
                <c:pt idx="103">
                  <c:v>236.11849999999998</c:v>
                </c:pt>
                <c:pt idx="104">
                  <c:v>240.19750000000002</c:v>
                </c:pt>
                <c:pt idx="105">
                  <c:v>239.67</c:v>
                </c:pt>
                <c:pt idx="106">
                  <c:v>243.54850000000002</c:v>
                </c:pt>
                <c:pt idx="107">
                  <c:v>240.22499999999999</c:v>
                </c:pt>
                <c:pt idx="108">
                  <c:v>240.90100000000001</c:v>
                </c:pt>
                <c:pt idx="109">
                  <c:v>243.017</c:v>
                </c:pt>
                <c:pt idx="110">
                  <c:v>245.99450000000002</c:v>
                </c:pt>
                <c:pt idx="111">
                  <c:v>241.74449999999999</c:v>
                </c:pt>
                <c:pt idx="112">
                  <c:v>244.41949999999997</c:v>
                </c:pt>
                <c:pt idx="113">
                  <c:v>242.815</c:v>
                </c:pt>
                <c:pt idx="114">
                  <c:v>247.59349999999998</c:v>
                </c:pt>
                <c:pt idx="115">
                  <c:v>243.21099999999998</c:v>
                </c:pt>
                <c:pt idx="116">
                  <c:v>241.63549999999998</c:v>
                </c:pt>
                <c:pt idx="117">
                  <c:v>240.42700000000059</c:v>
                </c:pt>
                <c:pt idx="118">
                  <c:v>242.45700000000059</c:v>
                </c:pt>
                <c:pt idx="119">
                  <c:v>237.23599999999999</c:v>
                </c:pt>
                <c:pt idx="120">
                  <c:v>237.4665</c:v>
                </c:pt>
                <c:pt idx="121">
                  <c:v>240.23599999999999</c:v>
                </c:pt>
                <c:pt idx="122">
                  <c:v>239.60349999999997</c:v>
                </c:pt>
                <c:pt idx="123">
                  <c:v>233.91049999999998</c:v>
                </c:pt>
                <c:pt idx="124">
                  <c:v>236.80850000000001</c:v>
                </c:pt>
                <c:pt idx="125">
                  <c:v>232.64299999999997</c:v>
                </c:pt>
                <c:pt idx="126">
                  <c:v>233.69150000000002</c:v>
                </c:pt>
                <c:pt idx="127">
                  <c:v>231.76299999999998</c:v>
                </c:pt>
                <c:pt idx="128">
                  <c:v>226.27449999999999</c:v>
                </c:pt>
                <c:pt idx="129">
                  <c:v>228.91250000000002</c:v>
                </c:pt>
                <c:pt idx="130">
                  <c:v>224.82150000000004</c:v>
                </c:pt>
                <c:pt idx="131">
                  <c:v>221.63850000000002</c:v>
                </c:pt>
                <c:pt idx="132">
                  <c:v>223.69050000000001</c:v>
                </c:pt>
                <c:pt idx="133">
                  <c:v>220.27649999999997</c:v>
                </c:pt>
                <c:pt idx="134">
                  <c:v>218.23449999999997</c:v>
                </c:pt>
                <c:pt idx="135">
                  <c:v>218.63349999999997</c:v>
                </c:pt>
                <c:pt idx="136">
                  <c:v>214.78050000000002</c:v>
                </c:pt>
                <c:pt idx="137">
                  <c:v>213.40600000000001</c:v>
                </c:pt>
                <c:pt idx="138">
                  <c:v>212.26049999999998</c:v>
                </c:pt>
                <c:pt idx="139">
                  <c:v>208.59650000000002</c:v>
                </c:pt>
                <c:pt idx="140">
                  <c:v>208.18200000000004</c:v>
                </c:pt>
                <c:pt idx="141">
                  <c:v>204.43050000000002</c:v>
                </c:pt>
                <c:pt idx="142">
                  <c:v>202.02</c:v>
                </c:pt>
                <c:pt idx="143">
                  <c:v>200.33950000000002</c:v>
                </c:pt>
                <c:pt idx="144">
                  <c:v>199.63549999999998</c:v>
                </c:pt>
                <c:pt idx="145">
                  <c:v>198.00300000000001</c:v>
                </c:pt>
                <c:pt idx="146">
                  <c:v>191.27049999999997</c:v>
                </c:pt>
                <c:pt idx="147">
                  <c:v>191.411</c:v>
                </c:pt>
                <c:pt idx="148">
                  <c:v>188.78200000000001</c:v>
                </c:pt>
                <c:pt idx="149">
                  <c:v>182.155</c:v>
                </c:pt>
                <c:pt idx="150">
                  <c:v>183.80100000000004</c:v>
                </c:pt>
                <c:pt idx="151">
                  <c:v>180.07649999999998</c:v>
                </c:pt>
                <c:pt idx="152">
                  <c:v>176.47150000000002</c:v>
                </c:pt>
                <c:pt idx="153">
                  <c:v>174.70399999999998</c:v>
                </c:pt>
                <c:pt idx="154">
                  <c:v>174.11149999999998</c:v>
                </c:pt>
                <c:pt idx="155">
                  <c:v>169.60850000000002</c:v>
                </c:pt>
                <c:pt idx="156">
                  <c:v>167.19549999999998</c:v>
                </c:pt>
                <c:pt idx="157">
                  <c:v>166.34949999999998</c:v>
                </c:pt>
                <c:pt idx="158">
                  <c:v>162.9025</c:v>
                </c:pt>
                <c:pt idx="159">
                  <c:v>159.97999999999999</c:v>
                </c:pt>
                <c:pt idx="160">
                  <c:v>158.36200000000059</c:v>
                </c:pt>
                <c:pt idx="161">
                  <c:v>157.03</c:v>
                </c:pt>
                <c:pt idx="162">
                  <c:v>154.30200000000059</c:v>
                </c:pt>
                <c:pt idx="163">
                  <c:v>153.27749999999997</c:v>
                </c:pt>
                <c:pt idx="164">
                  <c:v>148.49250000000001</c:v>
                </c:pt>
                <c:pt idx="165">
                  <c:v>147.06300000000002</c:v>
                </c:pt>
                <c:pt idx="166">
                  <c:v>145.90300000000002</c:v>
                </c:pt>
                <c:pt idx="167">
                  <c:v>142.08250000000001</c:v>
                </c:pt>
                <c:pt idx="168">
                  <c:v>136.94650000000001</c:v>
                </c:pt>
                <c:pt idx="169">
                  <c:v>135.95250000000004</c:v>
                </c:pt>
                <c:pt idx="170">
                  <c:v>135.70749999999998</c:v>
                </c:pt>
                <c:pt idx="171">
                  <c:v>131.297</c:v>
                </c:pt>
                <c:pt idx="172">
                  <c:v>132.5215</c:v>
                </c:pt>
                <c:pt idx="173">
                  <c:v>128.4785</c:v>
                </c:pt>
                <c:pt idx="174">
                  <c:v>125.22450000000002</c:v>
                </c:pt>
                <c:pt idx="175">
                  <c:v>121.8505</c:v>
                </c:pt>
                <c:pt idx="176">
                  <c:v>124.11450000000002</c:v>
                </c:pt>
                <c:pt idx="177">
                  <c:v>117.16500000000001</c:v>
                </c:pt>
                <c:pt idx="178">
                  <c:v>116.68049999999998</c:v>
                </c:pt>
                <c:pt idx="179">
                  <c:v>115.53149999999999</c:v>
                </c:pt>
                <c:pt idx="180">
                  <c:v>116.20099999999999</c:v>
                </c:pt>
                <c:pt idx="181">
                  <c:v>112.36150000000002</c:v>
                </c:pt>
                <c:pt idx="182">
                  <c:v>112.042</c:v>
                </c:pt>
                <c:pt idx="183">
                  <c:v>110.8065</c:v>
                </c:pt>
                <c:pt idx="184">
                  <c:v>106.84150000000002</c:v>
                </c:pt>
                <c:pt idx="185">
                  <c:v>104.5575</c:v>
                </c:pt>
                <c:pt idx="186">
                  <c:v>104.66249999999998</c:v>
                </c:pt>
                <c:pt idx="187">
                  <c:v>101.501</c:v>
                </c:pt>
                <c:pt idx="188">
                  <c:v>98.952000000000012</c:v>
                </c:pt>
                <c:pt idx="189">
                  <c:v>99.784499999999994</c:v>
                </c:pt>
                <c:pt idx="190">
                  <c:v>98.722999999999999</c:v>
                </c:pt>
                <c:pt idx="191">
                  <c:v>95.868499999999983</c:v>
                </c:pt>
                <c:pt idx="192">
                  <c:v>95.006500000000003</c:v>
                </c:pt>
                <c:pt idx="193">
                  <c:v>94.491999000000376</c:v>
                </c:pt>
                <c:pt idx="194">
                  <c:v>92.978999999999999</c:v>
                </c:pt>
                <c:pt idx="195">
                  <c:v>92.103499999999983</c:v>
                </c:pt>
                <c:pt idx="196">
                  <c:v>89.141999999999996</c:v>
                </c:pt>
                <c:pt idx="197">
                  <c:v>88.997000000000227</c:v>
                </c:pt>
                <c:pt idx="198">
                  <c:v>88.292500000000004</c:v>
                </c:pt>
                <c:pt idx="199">
                  <c:v>86.121499999999983</c:v>
                </c:pt>
                <c:pt idx="200">
                  <c:v>85.200500000000005</c:v>
                </c:pt>
                <c:pt idx="201">
                  <c:v>85.02</c:v>
                </c:pt>
                <c:pt idx="202">
                  <c:v>83.857500000000002</c:v>
                </c:pt>
                <c:pt idx="203">
                  <c:v>80.642499999999998</c:v>
                </c:pt>
                <c:pt idx="204">
                  <c:v>77.16549999999998</c:v>
                </c:pt>
                <c:pt idx="205">
                  <c:v>78.682499999999948</c:v>
                </c:pt>
                <c:pt idx="206">
                  <c:v>77.281498999999982</c:v>
                </c:pt>
                <c:pt idx="207">
                  <c:v>76.31</c:v>
                </c:pt>
                <c:pt idx="208">
                  <c:v>74.048000000000002</c:v>
                </c:pt>
                <c:pt idx="209">
                  <c:v>73.349998999999983</c:v>
                </c:pt>
                <c:pt idx="210">
                  <c:v>71.547500000000127</c:v>
                </c:pt>
                <c:pt idx="211">
                  <c:v>70.779499999999999</c:v>
                </c:pt>
                <c:pt idx="212">
                  <c:v>70.418999999999997</c:v>
                </c:pt>
                <c:pt idx="213">
                  <c:v>68.031999999999996</c:v>
                </c:pt>
                <c:pt idx="214">
                  <c:v>67.720500000000001</c:v>
                </c:pt>
                <c:pt idx="215">
                  <c:v>67.05</c:v>
                </c:pt>
                <c:pt idx="216">
                  <c:v>67.083500000000001</c:v>
                </c:pt>
                <c:pt idx="217">
                  <c:v>64.924999999999997</c:v>
                </c:pt>
                <c:pt idx="218">
                  <c:v>65.47</c:v>
                </c:pt>
                <c:pt idx="219">
                  <c:v>65.031498999999982</c:v>
                </c:pt>
                <c:pt idx="220">
                  <c:v>62.909000000000006</c:v>
                </c:pt>
                <c:pt idx="221">
                  <c:v>62.066000000000003</c:v>
                </c:pt>
                <c:pt idx="222">
                  <c:v>61.655500000000011</c:v>
                </c:pt>
                <c:pt idx="223">
                  <c:v>60.410999999999994</c:v>
                </c:pt>
                <c:pt idx="224">
                  <c:v>57.921000000000006</c:v>
                </c:pt>
                <c:pt idx="225">
                  <c:v>58.221500000000013</c:v>
                </c:pt>
                <c:pt idx="226">
                  <c:v>57.197000000000003</c:v>
                </c:pt>
                <c:pt idx="227">
                  <c:v>55.533000000000001</c:v>
                </c:pt>
                <c:pt idx="228">
                  <c:v>55.339000000000006</c:v>
                </c:pt>
                <c:pt idx="229">
                  <c:v>55.481499999999997</c:v>
                </c:pt>
                <c:pt idx="230">
                  <c:v>54.968999000000011</c:v>
                </c:pt>
                <c:pt idx="231">
                  <c:v>54.22550000000021</c:v>
                </c:pt>
                <c:pt idx="232">
                  <c:v>53.104500000000002</c:v>
                </c:pt>
                <c:pt idx="233">
                  <c:v>53.516000000000005</c:v>
                </c:pt>
                <c:pt idx="234">
                  <c:v>51.968999000000011</c:v>
                </c:pt>
                <c:pt idx="235">
                  <c:v>50.082000000000001</c:v>
                </c:pt>
                <c:pt idx="236">
                  <c:v>49.999000000000002</c:v>
                </c:pt>
                <c:pt idx="237">
                  <c:v>51.071000000000005</c:v>
                </c:pt>
                <c:pt idx="238">
                  <c:v>50.996000000000002</c:v>
                </c:pt>
                <c:pt idx="239">
                  <c:v>48.780500000000011</c:v>
                </c:pt>
                <c:pt idx="240">
                  <c:v>48.476500000000001</c:v>
                </c:pt>
                <c:pt idx="241">
                  <c:v>47.242500000000113</c:v>
                </c:pt>
                <c:pt idx="242">
                  <c:v>44.1845</c:v>
                </c:pt>
                <c:pt idx="243">
                  <c:v>45.1815</c:v>
                </c:pt>
                <c:pt idx="244">
                  <c:v>45.227500000000013</c:v>
                </c:pt>
                <c:pt idx="245">
                  <c:v>43.3855</c:v>
                </c:pt>
                <c:pt idx="246">
                  <c:v>45.150999999999996</c:v>
                </c:pt>
                <c:pt idx="247">
                  <c:v>44.631</c:v>
                </c:pt>
                <c:pt idx="248">
                  <c:v>41.8035</c:v>
                </c:pt>
                <c:pt idx="249">
                  <c:v>43.549499000000004</c:v>
                </c:pt>
                <c:pt idx="250">
                  <c:v>42.149000000000001</c:v>
                </c:pt>
                <c:pt idx="251">
                  <c:v>40.248000000000012</c:v>
                </c:pt>
                <c:pt idx="252">
                  <c:v>42.483499999999999</c:v>
                </c:pt>
                <c:pt idx="253">
                  <c:v>40.288000000000011</c:v>
                </c:pt>
                <c:pt idx="254">
                  <c:v>39.276500000000013</c:v>
                </c:pt>
                <c:pt idx="255">
                  <c:v>39.052499000000005</c:v>
                </c:pt>
                <c:pt idx="256">
                  <c:v>37.909499000000004</c:v>
                </c:pt>
                <c:pt idx="257">
                  <c:v>35.787499000000004</c:v>
                </c:pt>
                <c:pt idx="258">
                  <c:v>35.333999999999996</c:v>
                </c:pt>
                <c:pt idx="259">
                  <c:v>36.654499999999999</c:v>
                </c:pt>
                <c:pt idx="260">
                  <c:v>37.373000000000005</c:v>
                </c:pt>
                <c:pt idx="261">
                  <c:v>36.01</c:v>
                </c:pt>
                <c:pt idx="262">
                  <c:v>35.055</c:v>
                </c:pt>
                <c:pt idx="263">
                  <c:v>35.426000000000002</c:v>
                </c:pt>
                <c:pt idx="264">
                  <c:v>33.607000000000006</c:v>
                </c:pt>
                <c:pt idx="265">
                  <c:v>35.453499999999998</c:v>
                </c:pt>
                <c:pt idx="266">
                  <c:v>33.285000000000011</c:v>
                </c:pt>
                <c:pt idx="267">
                  <c:v>32.282500000000013</c:v>
                </c:pt>
                <c:pt idx="268">
                  <c:v>32.631500000000003</c:v>
                </c:pt>
                <c:pt idx="269">
                  <c:v>30.981000000000002</c:v>
                </c:pt>
                <c:pt idx="270">
                  <c:v>31.40449999999991</c:v>
                </c:pt>
                <c:pt idx="271">
                  <c:v>33.04</c:v>
                </c:pt>
                <c:pt idx="272">
                  <c:v>31.756</c:v>
                </c:pt>
                <c:pt idx="273">
                  <c:v>32.107500000000002</c:v>
                </c:pt>
                <c:pt idx="274">
                  <c:v>32.221000000000011</c:v>
                </c:pt>
                <c:pt idx="275">
                  <c:v>30.681000000000001</c:v>
                </c:pt>
                <c:pt idx="276">
                  <c:v>30.138500000000001</c:v>
                </c:pt>
                <c:pt idx="277">
                  <c:v>29.1235</c:v>
                </c:pt>
                <c:pt idx="278">
                  <c:v>29.797499999999989</c:v>
                </c:pt>
                <c:pt idx="279">
                  <c:v>30.337000000000035</c:v>
                </c:pt>
                <c:pt idx="280">
                  <c:v>29.602</c:v>
                </c:pt>
                <c:pt idx="281">
                  <c:v>30.879000000000001</c:v>
                </c:pt>
                <c:pt idx="282">
                  <c:v>29.401</c:v>
                </c:pt>
                <c:pt idx="283">
                  <c:v>28.704999999999988</c:v>
                </c:pt>
                <c:pt idx="284">
                  <c:v>28.695</c:v>
                </c:pt>
                <c:pt idx="285">
                  <c:v>27.25</c:v>
                </c:pt>
                <c:pt idx="286">
                  <c:v>28.047499999999989</c:v>
                </c:pt>
                <c:pt idx="287">
                  <c:v>27.432499999999891</c:v>
                </c:pt>
                <c:pt idx="288">
                  <c:v>26.74899999999991</c:v>
                </c:pt>
                <c:pt idx="289">
                  <c:v>26.457999999999988</c:v>
                </c:pt>
                <c:pt idx="290">
                  <c:v>26.21549999999991</c:v>
                </c:pt>
                <c:pt idx="291">
                  <c:v>26.679500000000001</c:v>
                </c:pt>
                <c:pt idx="292">
                  <c:v>25.3995</c:v>
                </c:pt>
                <c:pt idx="293">
                  <c:v>24.27949999999991</c:v>
                </c:pt>
                <c:pt idx="294">
                  <c:v>24.24449999999991</c:v>
                </c:pt>
                <c:pt idx="295">
                  <c:v>24.670999999999999</c:v>
                </c:pt>
                <c:pt idx="296">
                  <c:v>23.725999999999921</c:v>
                </c:pt>
                <c:pt idx="297">
                  <c:v>24.264500000000002</c:v>
                </c:pt>
                <c:pt idx="298">
                  <c:v>23.511500000000005</c:v>
                </c:pt>
                <c:pt idx="299">
                  <c:v>23.573499999999989</c:v>
                </c:pt>
                <c:pt idx="300">
                  <c:v>22.411000000000001</c:v>
                </c:pt>
                <c:pt idx="301">
                  <c:v>21.986999999999906</c:v>
                </c:pt>
                <c:pt idx="302">
                  <c:v>22.576000000000001</c:v>
                </c:pt>
                <c:pt idx="303">
                  <c:v>21.120999999999999</c:v>
                </c:pt>
                <c:pt idx="304">
                  <c:v>20.86</c:v>
                </c:pt>
                <c:pt idx="305">
                  <c:v>22.088499999999875</c:v>
                </c:pt>
                <c:pt idx="306">
                  <c:v>20.866499999999906</c:v>
                </c:pt>
                <c:pt idx="307">
                  <c:v>22.066499999999905</c:v>
                </c:pt>
                <c:pt idx="308">
                  <c:v>21.748499999999876</c:v>
                </c:pt>
                <c:pt idx="309">
                  <c:v>21.5365</c:v>
                </c:pt>
                <c:pt idx="310">
                  <c:v>20.943499999999879</c:v>
                </c:pt>
                <c:pt idx="311">
                  <c:v>20.798499999999883</c:v>
                </c:pt>
                <c:pt idx="312">
                  <c:v>20.661999999999999</c:v>
                </c:pt>
                <c:pt idx="313">
                  <c:v>19.7195</c:v>
                </c:pt>
                <c:pt idx="314">
                  <c:v>19.202999999999989</c:v>
                </c:pt>
                <c:pt idx="315">
                  <c:v>19.663499999999921</c:v>
                </c:pt>
                <c:pt idx="316">
                  <c:v>20.622</c:v>
                </c:pt>
                <c:pt idx="317">
                  <c:v>19.718499999999914</c:v>
                </c:pt>
                <c:pt idx="318">
                  <c:v>19.232500000000002</c:v>
                </c:pt>
                <c:pt idx="319">
                  <c:v>19.108000000000001</c:v>
                </c:pt>
                <c:pt idx="320">
                  <c:v>17.878499999999917</c:v>
                </c:pt>
                <c:pt idx="321">
                  <c:v>19.077500000000001</c:v>
                </c:pt>
                <c:pt idx="322">
                  <c:v>19.427999999999987</c:v>
                </c:pt>
                <c:pt idx="323">
                  <c:v>18.635999999999999</c:v>
                </c:pt>
                <c:pt idx="324">
                  <c:v>17.18349999999991</c:v>
                </c:pt>
                <c:pt idx="325">
                  <c:v>18.971499999999917</c:v>
                </c:pt>
                <c:pt idx="326">
                  <c:v>17.996499999999898</c:v>
                </c:pt>
                <c:pt idx="327">
                  <c:v>16.673500000000001</c:v>
                </c:pt>
                <c:pt idx="328">
                  <c:v>17.663499999999921</c:v>
                </c:pt>
                <c:pt idx="329">
                  <c:v>17.720499999999905</c:v>
                </c:pt>
                <c:pt idx="330">
                  <c:v>17.512</c:v>
                </c:pt>
                <c:pt idx="331">
                  <c:v>16.515999999999988</c:v>
                </c:pt>
                <c:pt idx="332">
                  <c:v>17.266499999999883</c:v>
                </c:pt>
                <c:pt idx="333">
                  <c:v>16.821999999999999</c:v>
                </c:pt>
                <c:pt idx="334">
                  <c:v>17.829499999999989</c:v>
                </c:pt>
                <c:pt idx="335">
                  <c:v>16.971</c:v>
                </c:pt>
                <c:pt idx="336">
                  <c:v>15.406000000000002</c:v>
                </c:pt>
                <c:pt idx="337">
                  <c:v>16.770499999999906</c:v>
                </c:pt>
                <c:pt idx="338">
                  <c:v>16.457999999999988</c:v>
                </c:pt>
                <c:pt idx="339">
                  <c:v>16.447500000000002</c:v>
                </c:pt>
                <c:pt idx="340">
                  <c:v>15.984</c:v>
                </c:pt>
                <c:pt idx="341">
                  <c:v>15.071</c:v>
                </c:pt>
                <c:pt idx="342">
                  <c:v>14.575500000000041</c:v>
                </c:pt>
                <c:pt idx="343">
                  <c:v>14.920500000000002</c:v>
                </c:pt>
                <c:pt idx="344">
                  <c:v>14.29</c:v>
                </c:pt>
                <c:pt idx="345">
                  <c:v>14.6145</c:v>
                </c:pt>
                <c:pt idx="346">
                  <c:v>14.7865</c:v>
                </c:pt>
                <c:pt idx="347">
                  <c:v>14.5105</c:v>
                </c:pt>
                <c:pt idx="348">
                  <c:v>13.54</c:v>
                </c:pt>
                <c:pt idx="349">
                  <c:v>14.036</c:v>
                </c:pt>
                <c:pt idx="350">
                  <c:v>13.7195</c:v>
                </c:pt>
                <c:pt idx="351">
                  <c:v>13.84</c:v>
                </c:pt>
                <c:pt idx="352">
                  <c:v>14.1425</c:v>
                </c:pt>
                <c:pt idx="353">
                  <c:v>13.707000000000001</c:v>
                </c:pt>
                <c:pt idx="354">
                  <c:v>12.644500000000001</c:v>
                </c:pt>
                <c:pt idx="355">
                  <c:v>12.608500000000001</c:v>
                </c:pt>
                <c:pt idx="356">
                  <c:v>12.720500000000001</c:v>
                </c:pt>
                <c:pt idx="357">
                  <c:v>13.5905</c:v>
                </c:pt>
                <c:pt idx="358">
                  <c:v>13.121500000000001</c:v>
                </c:pt>
                <c:pt idx="359">
                  <c:v>12.89</c:v>
                </c:pt>
                <c:pt idx="360">
                  <c:v>12.545</c:v>
                </c:pt>
                <c:pt idx="361">
                  <c:v>12.543000000000001</c:v>
                </c:pt>
                <c:pt idx="362">
                  <c:v>12.543000000000001</c:v>
                </c:pt>
                <c:pt idx="363">
                  <c:v>12.7235</c:v>
                </c:pt>
                <c:pt idx="364">
                  <c:v>12.4115</c:v>
                </c:pt>
                <c:pt idx="365">
                  <c:v>12.583</c:v>
                </c:pt>
                <c:pt idx="366">
                  <c:v>12.043000000000001</c:v>
                </c:pt>
                <c:pt idx="367">
                  <c:v>12.209</c:v>
                </c:pt>
                <c:pt idx="368">
                  <c:v>11.117000000000001</c:v>
                </c:pt>
                <c:pt idx="369">
                  <c:v>11.139999999999999</c:v>
                </c:pt>
                <c:pt idx="370">
                  <c:v>11.249000000000001</c:v>
                </c:pt>
                <c:pt idx="371">
                  <c:v>11.183</c:v>
                </c:pt>
                <c:pt idx="372">
                  <c:v>10.666500000000006</c:v>
                </c:pt>
                <c:pt idx="373">
                  <c:v>11.058</c:v>
                </c:pt>
                <c:pt idx="374">
                  <c:v>10.881500000000004</c:v>
                </c:pt>
                <c:pt idx="375">
                  <c:v>10.351500000000026</c:v>
                </c:pt>
                <c:pt idx="376">
                  <c:v>11.2155</c:v>
                </c:pt>
                <c:pt idx="377">
                  <c:v>12.057</c:v>
                </c:pt>
                <c:pt idx="378">
                  <c:v>11.7805</c:v>
                </c:pt>
                <c:pt idx="379">
                  <c:v>10.8315</c:v>
                </c:pt>
                <c:pt idx="380">
                  <c:v>11.054</c:v>
                </c:pt>
                <c:pt idx="381">
                  <c:v>11.039</c:v>
                </c:pt>
                <c:pt idx="382">
                  <c:v>10.686</c:v>
                </c:pt>
                <c:pt idx="383">
                  <c:v>10.763500000000002</c:v>
                </c:pt>
                <c:pt idx="384">
                  <c:v>11.114000000000001</c:v>
                </c:pt>
                <c:pt idx="385">
                  <c:v>11.537999999999998</c:v>
                </c:pt>
                <c:pt idx="386">
                  <c:v>10.589</c:v>
                </c:pt>
                <c:pt idx="387">
                  <c:v>10.697999999999999</c:v>
                </c:pt>
                <c:pt idx="388">
                  <c:v>10.372000000000041</c:v>
                </c:pt>
                <c:pt idx="389">
                  <c:v>10.954500000000024</c:v>
                </c:pt>
                <c:pt idx="390">
                  <c:v>10.6615</c:v>
                </c:pt>
                <c:pt idx="391">
                  <c:v>10.795</c:v>
                </c:pt>
                <c:pt idx="392">
                  <c:v>10.839500000000006</c:v>
                </c:pt>
                <c:pt idx="393">
                  <c:v>10.652500000000041</c:v>
                </c:pt>
                <c:pt idx="394">
                  <c:v>11.0465</c:v>
                </c:pt>
                <c:pt idx="395">
                  <c:v>10.6585</c:v>
                </c:pt>
                <c:pt idx="396">
                  <c:v>10.1615</c:v>
                </c:pt>
                <c:pt idx="397">
                  <c:v>10.497</c:v>
                </c:pt>
                <c:pt idx="398">
                  <c:v>10.766</c:v>
                </c:pt>
                <c:pt idx="399">
                  <c:v>11.354500000000026</c:v>
                </c:pt>
                <c:pt idx="400">
                  <c:v>11.242000000000001</c:v>
                </c:pt>
                <c:pt idx="401">
                  <c:v>11.064</c:v>
                </c:pt>
                <c:pt idx="402">
                  <c:v>10.667</c:v>
                </c:pt>
                <c:pt idx="403">
                  <c:v>10.655000000000006</c:v>
                </c:pt>
                <c:pt idx="404">
                  <c:v>11.137999999999998</c:v>
                </c:pt>
                <c:pt idx="405">
                  <c:v>11.656000000000002</c:v>
                </c:pt>
                <c:pt idx="406">
                  <c:v>11.759</c:v>
                </c:pt>
                <c:pt idx="407">
                  <c:v>12.079000000000002</c:v>
                </c:pt>
                <c:pt idx="408">
                  <c:v>11.681000000000001</c:v>
                </c:pt>
                <c:pt idx="409">
                  <c:v>11.681000000000001</c:v>
                </c:pt>
                <c:pt idx="410">
                  <c:v>12.358000000000002</c:v>
                </c:pt>
                <c:pt idx="411">
                  <c:v>12.254</c:v>
                </c:pt>
                <c:pt idx="412">
                  <c:v>12.579500000000024</c:v>
                </c:pt>
                <c:pt idx="413">
                  <c:v>12.191000000000001</c:v>
                </c:pt>
                <c:pt idx="414">
                  <c:v>12.243500000000001</c:v>
                </c:pt>
                <c:pt idx="415">
                  <c:v>12.1975</c:v>
                </c:pt>
                <c:pt idx="416">
                  <c:v>11.889000000000006</c:v>
                </c:pt>
                <c:pt idx="417">
                  <c:v>11.682500000000006</c:v>
                </c:pt>
                <c:pt idx="418">
                  <c:v>11.628500000000001</c:v>
                </c:pt>
                <c:pt idx="419">
                  <c:v>11.577500000000002</c:v>
                </c:pt>
                <c:pt idx="420">
                  <c:v>12.038500000000001</c:v>
                </c:pt>
                <c:pt idx="421">
                  <c:v>11.2735</c:v>
                </c:pt>
                <c:pt idx="422">
                  <c:v>11.395000000000024</c:v>
                </c:pt>
                <c:pt idx="423">
                  <c:v>11.759500000000006</c:v>
                </c:pt>
                <c:pt idx="424">
                  <c:v>11.9275</c:v>
                </c:pt>
                <c:pt idx="425">
                  <c:v>11.802500000000045</c:v>
                </c:pt>
                <c:pt idx="426">
                  <c:v>12.048999999999999</c:v>
                </c:pt>
                <c:pt idx="427">
                  <c:v>11.506</c:v>
                </c:pt>
                <c:pt idx="428">
                  <c:v>12.457000000000004</c:v>
                </c:pt>
                <c:pt idx="429">
                  <c:v>12.009500000000006</c:v>
                </c:pt>
                <c:pt idx="430">
                  <c:v>12.617999999999999</c:v>
                </c:pt>
                <c:pt idx="431">
                  <c:v>13.300500000000024</c:v>
                </c:pt>
                <c:pt idx="432">
                  <c:v>13.019500000000004</c:v>
                </c:pt>
                <c:pt idx="433">
                  <c:v>12.413</c:v>
                </c:pt>
                <c:pt idx="434">
                  <c:v>13.795</c:v>
                </c:pt>
                <c:pt idx="435">
                  <c:v>12.328000000000001</c:v>
                </c:pt>
                <c:pt idx="436">
                  <c:v>12.429500000000004</c:v>
                </c:pt>
                <c:pt idx="437">
                  <c:v>12.968</c:v>
                </c:pt>
                <c:pt idx="438">
                  <c:v>12.883000000000004</c:v>
                </c:pt>
                <c:pt idx="439">
                  <c:v>11.9285</c:v>
                </c:pt>
                <c:pt idx="440">
                  <c:v>11.976000000000004</c:v>
                </c:pt>
                <c:pt idx="441">
                  <c:v>12.1075</c:v>
                </c:pt>
                <c:pt idx="442">
                  <c:v>12.393000000000002</c:v>
                </c:pt>
                <c:pt idx="443">
                  <c:v>12.403500000000006</c:v>
                </c:pt>
                <c:pt idx="444">
                  <c:v>12.153</c:v>
                </c:pt>
                <c:pt idx="445">
                  <c:v>11.5395</c:v>
                </c:pt>
                <c:pt idx="446">
                  <c:v>12.032</c:v>
                </c:pt>
                <c:pt idx="447">
                  <c:v>12.126000000000001</c:v>
                </c:pt>
                <c:pt idx="448">
                  <c:v>11.8485</c:v>
                </c:pt>
                <c:pt idx="449">
                  <c:v>11.921000000000001</c:v>
                </c:pt>
                <c:pt idx="450">
                  <c:v>11.925500000000024</c:v>
                </c:pt>
                <c:pt idx="451">
                  <c:v>14.050500000000024</c:v>
                </c:pt>
                <c:pt idx="452">
                  <c:v>13.84</c:v>
                </c:pt>
                <c:pt idx="453">
                  <c:v>12.7075</c:v>
                </c:pt>
                <c:pt idx="454">
                  <c:v>13.250500000000002</c:v>
                </c:pt>
                <c:pt idx="455">
                  <c:v>13.878</c:v>
                </c:pt>
                <c:pt idx="456">
                  <c:v>14.02</c:v>
                </c:pt>
                <c:pt idx="457">
                  <c:v>13.815000000000024</c:v>
                </c:pt>
                <c:pt idx="458">
                  <c:v>13.870500000000026</c:v>
                </c:pt>
                <c:pt idx="459">
                  <c:v>13.589</c:v>
                </c:pt>
                <c:pt idx="460">
                  <c:v>13.7</c:v>
                </c:pt>
                <c:pt idx="461">
                  <c:v>12.389000000000006</c:v>
                </c:pt>
                <c:pt idx="462">
                  <c:v>12.96</c:v>
                </c:pt>
                <c:pt idx="463">
                  <c:v>13.282</c:v>
                </c:pt>
                <c:pt idx="464">
                  <c:v>12.855500000000069</c:v>
                </c:pt>
                <c:pt idx="465">
                  <c:v>11.571</c:v>
                </c:pt>
                <c:pt idx="466">
                  <c:v>13.3445</c:v>
                </c:pt>
                <c:pt idx="467">
                  <c:v>13.785500000000004</c:v>
                </c:pt>
                <c:pt idx="468">
                  <c:v>13.977</c:v>
                </c:pt>
                <c:pt idx="469">
                  <c:v>13.77</c:v>
                </c:pt>
                <c:pt idx="470">
                  <c:v>14.813000000000002</c:v>
                </c:pt>
                <c:pt idx="471">
                  <c:v>13.4975</c:v>
                </c:pt>
                <c:pt idx="472">
                  <c:v>13.94</c:v>
                </c:pt>
                <c:pt idx="473">
                  <c:v>14.809000000000006</c:v>
                </c:pt>
                <c:pt idx="474">
                  <c:v>15.522500000000004</c:v>
                </c:pt>
                <c:pt idx="475">
                  <c:v>14.526</c:v>
                </c:pt>
                <c:pt idx="476">
                  <c:v>15.785500000000004</c:v>
                </c:pt>
                <c:pt idx="477">
                  <c:v>16.247999999999987</c:v>
                </c:pt>
                <c:pt idx="478">
                  <c:v>16.2545</c:v>
                </c:pt>
                <c:pt idx="479">
                  <c:v>17.280999999999914</c:v>
                </c:pt>
                <c:pt idx="480">
                  <c:v>17.285999999999905</c:v>
                </c:pt>
              </c:numCache>
            </c:numRef>
          </c:yVal>
          <c:smooth val="1"/>
          <c:extLst>
            <c:ext xmlns:c16="http://schemas.microsoft.com/office/drawing/2014/chart" uri="{C3380CC4-5D6E-409C-BE32-E72D297353CC}">
              <c16:uniqueId val="{0000000C-DF3D-41B7-9780-45EA9325686C}"/>
            </c:ext>
          </c:extLst>
        </c:ser>
        <c:ser>
          <c:idx val="13"/>
          <c:order val="13"/>
          <c:spPr>
            <a:ln w="12700">
              <a:solidFill>
                <a:srgbClr val="FF99CC"/>
              </a:solidFill>
              <a:prstDash val="solid"/>
            </a:ln>
          </c:spPr>
          <c:marker>
            <c:symbol val="none"/>
          </c:marker>
          <c:xVal>
            <c:numRef>
              <c:f>vzav!$A$1:$A$536</c:f>
              <c:numCache>
                <c:formatCode>General</c:formatCode>
                <c:ptCount val="536"/>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vzav!$O$1:$O$536</c:f>
              <c:numCache>
                <c:formatCode>General</c:formatCode>
                <c:ptCount val="536"/>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999.99900000000002</c:v>
                </c:pt>
                <c:pt idx="13">
                  <c:v>925.94399999999996</c:v>
                </c:pt>
                <c:pt idx="14">
                  <c:v>763.57950000000005</c:v>
                </c:pt>
                <c:pt idx="15">
                  <c:v>636.59950000000003</c:v>
                </c:pt>
                <c:pt idx="16">
                  <c:v>506.96299999999923</c:v>
                </c:pt>
                <c:pt idx="17">
                  <c:v>386.47549999999899</c:v>
                </c:pt>
                <c:pt idx="18">
                  <c:v>295.59049999999894</c:v>
                </c:pt>
                <c:pt idx="19">
                  <c:v>214.01049999999998</c:v>
                </c:pt>
                <c:pt idx="20">
                  <c:v>147.53650000000002</c:v>
                </c:pt>
                <c:pt idx="21">
                  <c:v>138.0855</c:v>
                </c:pt>
                <c:pt idx="22">
                  <c:v>93.771000000000001</c:v>
                </c:pt>
                <c:pt idx="23">
                  <c:v>63.302499000000005</c:v>
                </c:pt>
                <c:pt idx="24">
                  <c:v>43.593500000000013</c:v>
                </c:pt>
                <c:pt idx="25">
                  <c:v>33.721500000000013</c:v>
                </c:pt>
                <c:pt idx="26">
                  <c:v>27.175999999999988</c:v>
                </c:pt>
                <c:pt idx="27">
                  <c:v>25.46699999999991</c:v>
                </c:pt>
                <c:pt idx="28">
                  <c:v>24.86</c:v>
                </c:pt>
                <c:pt idx="29">
                  <c:v>25.736999999999988</c:v>
                </c:pt>
                <c:pt idx="30">
                  <c:v>25.6065</c:v>
                </c:pt>
                <c:pt idx="31">
                  <c:v>26.152999999999999</c:v>
                </c:pt>
                <c:pt idx="32">
                  <c:v>26.99749999999991</c:v>
                </c:pt>
                <c:pt idx="33">
                  <c:v>27.706499999999906</c:v>
                </c:pt>
                <c:pt idx="34">
                  <c:v>29.257000000000001</c:v>
                </c:pt>
                <c:pt idx="35">
                  <c:v>29.479500000000002</c:v>
                </c:pt>
                <c:pt idx="36">
                  <c:v>31.842499999999905</c:v>
                </c:pt>
                <c:pt idx="37">
                  <c:v>32.665499000000011</c:v>
                </c:pt>
                <c:pt idx="38">
                  <c:v>33.895000000000003</c:v>
                </c:pt>
                <c:pt idx="39">
                  <c:v>34.273000000000003</c:v>
                </c:pt>
                <c:pt idx="40">
                  <c:v>36.822500000000012</c:v>
                </c:pt>
                <c:pt idx="41">
                  <c:v>38.768500000000209</c:v>
                </c:pt>
                <c:pt idx="42">
                  <c:v>40.061</c:v>
                </c:pt>
                <c:pt idx="43">
                  <c:v>42.042500000000011</c:v>
                </c:pt>
                <c:pt idx="44">
                  <c:v>44.994500000000002</c:v>
                </c:pt>
                <c:pt idx="45">
                  <c:v>45.652000000000001</c:v>
                </c:pt>
                <c:pt idx="46">
                  <c:v>46.812999999999995</c:v>
                </c:pt>
                <c:pt idx="47">
                  <c:v>51.014499999999998</c:v>
                </c:pt>
                <c:pt idx="48">
                  <c:v>52.891500000000001</c:v>
                </c:pt>
                <c:pt idx="49">
                  <c:v>53.685500000000012</c:v>
                </c:pt>
                <c:pt idx="50">
                  <c:v>59.13</c:v>
                </c:pt>
                <c:pt idx="51">
                  <c:v>58.035000000000011</c:v>
                </c:pt>
                <c:pt idx="52">
                  <c:v>62.917999999999999</c:v>
                </c:pt>
                <c:pt idx="53">
                  <c:v>65.578498999999468</c:v>
                </c:pt>
                <c:pt idx="54">
                  <c:v>66.709999999999994</c:v>
                </c:pt>
                <c:pt idx="55">
                  <c:v>70.370999999999981</c:v>
                </c:pt>
                <c:pt idx="56">
                  <c:v>72.320999999999998</c:v>
                </c:pt>
                <c:pt idx="57">
                  <c:v>75.130499999999998</c:v>
                </c:pt>
                <c:pt idx="58">
                  <c:v>80.517500000000027</c:v>
                </c:pt>
                <c:pt idx="59">
                  <c:v>83.321999999999989</c:v>
                </c:pt>
                <c:pt idx="60">
                  <c:v>85.751000000000005</c:v>
                </c:pt>
                <c:pt idx="61">
                  <c:v>89.878499999999988</c:v>
                </c:pt>
                <c:pt idx="62">
                  <c:v>94.655498999999494</c:v>
                </c:pt>
                <c:pt idx="63">
                  <c:v>98.239000000000004</c:v>
                </c:pt>
                <c:pt idx="64">
                  <c:v>103.11</c:v>
                </c:pt>
                <c:pt idx="65">
                  <c:v>104.331</c:v>
                </c:pt>
                <c:pt idx="66">
                  <c:v>108.1485</c:v>
                </c:pt>
                <c:pt idx="67">
                  <c:v>108.78700000000002</c:v>
                </c:pt>
                <c:pt idx="68">
                  <c:v>110.789</c:v>
                </c:pt>
                <c:pt idx="69">
                  <c:v>115.04400000000012</c:v>
                </c:pt>
                <c:pt idx="70">
                  <c:v>121.3935</c:v>
                </c:pt>
                <c:pt idx="71">
                  <c:v>125.8455</c:v>
                </c:pt>
                <c:pt idx="72">
                  <c:v>131.1215</c:v>
                </c:pt>
                <c:pt idx="73">
                  <c:v>133.9545</c:v>
                </c:pt>
                <c:pt idx="74">
                  <c:v>134.24899999999997</c:v>
                </c:pt>
                <c:pt idx="75">
                  <c:v>138.01499999999999</c:v>
                </c:pt>
                <c:pt idx="76">
                  <c:v>144.17699999999999</c:v>
                </c:pt>
                <c:pt idx="77">
                  <c:v>152.18349999999998</c:v>
                </c:pt>
                <c:pt idx="78">
                  <c:v>150.97949999999997</c:v>
                </c:pt>
                <c:pt idx="79">
                  <c:v>155.07899999999998</c:v>
                </c:pt>
                <c:pt idx="80">
                  <c:v>163.82850000000047</c:v>
                </c:pt>
                <c:pt idx="81">
                  <c:v>168.06050000000002</c:v>
                </c:pt>
                <c:pt idx="82">
                  <c:v>167.4965</c:v>
                </c:pt>
                <c:pt idx="83">
                  <c:v>172.85750000000004</c:v>
                </c:pt>
                <c:pt idx="84">
                  <c:v>172.33500000000001</c:v>
                </c:pt>
                <c:pt idx="85">
                  <c:v>177.19399999999999</c:v>
                </c:pt>
                <c:pt idx="86">
                  <c:v>182.65700000000001</c:v>
                </c:pt>
                <c:pt idx="87">
                  <c:v>184.0625</c:v>
                </c:pt>
                <c:pt idx="88">
                  <c:v>188.54599999999999</c:v>
                </c:pt>
                <c:pt idx="89">
                  <c:v>192.4605</c:v>
                </c:pt>
                <c:pt idx="90">
                  <c:v>193.38550000000001</c:v>
                </c:pt>
                <c:pt idx="91">
                  <c:v>198.17649999999998</c:v>
                </c:pt>
                <c:pt idx="92">
                  <c:v>202.38250000000062</c:v>
                </c:pt>
                <c:pt idx="93">
                  <c:v>198.60949999999997</c:v>
                </c:pt>
                <c:pt idx="94">
                  <c:v>205.85300000000001</c:v>
                </c:pt>
                <c:pt idx="95">
                  <c:v>209.11949999999999</c:v>
                </c:pt>
                <c:pt idx="96">
                  <c:v>214.6865</c:v>
                </c:pt>
                <c:pt idx="97">
                  <c:v>216.74699999999999</c:v>
                </c:pt>
                <c:pt idx="98">
                  <c:v>216.03900000000002</c:v>
                </c:pt>
                <c:pt idx="99">
                  <c:v>220.35900000000001</c:v>
                </c:pt>
                <c:pt idx="100">
                  <c:v>221.24949999999995</c:v>
                </c:pt>
                <c:pt idx="101">
                  <c:v>222.36850000000001</c:v>
                </c:pt>
                <c:pt idx="102">
                  <c:v>223.57449999999997</c:v>
                </c:pt>
                <c:pt idx="103">
                  <c:v>226.24499999999998</c:v>
                </c:pt>
                <c:pt idx="104">
                  <c:v>227.18700000000001</c:v>
                </c:pt>
                <c:pt idx="105">
                  <c:v>226.36950000000002</c:v>
                </c:pt>
                <c:pt idx="106">
                  <c:v>227.34349999999998</c:v>
                </c:pt>
                <c:pt idx="107">
                  <c:v>232.95400000000001</c:v>
                </c:pt>
                <c:pt idx="108">
                  <c:v>228.69449999999998</c:v>
                </c:pt>
                <c:pt idx="109">
                  <c:v>230.78800000000001</c:v>
                </c:pt>
                <c:pt idx="110">
                  <c:v>233.148</c:v>
                </c:pt>
                <c:pt idx="111">
                  <c:v>233.565</c:v>
                </c:pt>
                <c:pt idx="112">
                  <c:v>236.35500000000027</c:v>
                </c:pt>
                <c:pt idx="113">
                  <c:v>233.9855</c:v>
                </c:pt>
                <c:pt idx="114">
                  <c:v>231.64699999999999</c:v>
                </c:pt>
                <c:pt idx="115">
                  <c:v>230.74299999999999</c:v>
                </c:pt>
                <c:pt idx="116">
                  <c:v>236.98400000000001</c:v>
                </c:pt>
                <c:pt idx="117">
                  <c:v>233.11549999999997</c:v>
                </c:pt>
                <c:pt idx="118">
                  <c:v>232.42600000000004</c:v>
                </c:pt>
                <c:pt idx="119">
                  <c:v>228.80700000000004</c:v>
                </c:pt>
                <c:pt idx="120">
                  <c:v>229.83150000000001</c:v>
                </c:pt>
                <c:pt idx="121">
                  <c:v>231.9545</c:v>
                </c:pt>
                <c:pt idx="122">
                  <c:v>231.83850000000001</c:v>
                </c:pt>
                <c:pt idx="123">
                  <c:v>225.83700000000007</c:v>
                </c:pt>
                <c:pt idx="124">
                  <c:v>226.536</c:v>
                </c:pt>
                <c:pt idx="125">
                  <c:v>222.96100000000001</c:v>
                </c:pt>
                <c:pt idx="126">
                  <c:v>223.7585</c:v>
                </c:pt>
                <c:pt idx="127">
                  <c:v>218.191</c:v>
                </c:pt>
                <c:pt idx="128">
                  <c:v>218.01449999999997</c:v>
                </c:pt>
                <c:pt idx="129">
                  <c:v>217.292</c:v>
                </c:pt>
                <c:pt idx="130">
                  <c:v>217.874</c:v>
                </c:pt>
                <c:pt idx="131">
                  <c:v>214.39600000000004</c:v>
                </c:pt>
                <c:pt idx="132">
                  <c:v>208.42950000000002</c:v>
                </c:pt>
                <c:pt idx="133">
                  <c:v>207.767</c:v>
                </c:pt>
                <c:pt idx="134">
                  <c:v>209.98150000000001</c:v>
                </c:pt>
                <c:pt idx="135">
                  <c:v>206.72050000000002</c:v>
                </c:pt>
                <c:pt idx="136">
                  <c:v>207.94200000000001</c:v>
                </c:pt>
                <c:pt idx="137">
                  <c:v>205.547</c:v>
                </c:pt>
                <c:pt idx="138">
                  <c:v>201.291</c:v>
                </c:pt>
                <c:pt idx="139">
                  <c:v>200.84349999999998</c:v>
                </c:pt>
                <c:pt idx="140">
                  <c:v>197.44299999999998</c:v>
                </c:pt>
                <c:pt idx="141">
                  <c:v>197.13750000000002</c:v>
                </c:pt>
                <c:pt idx="142">
                  <c:v>192.34300000000002</c:v>
                </c:pt>
                <c:pt idx="143">
                  <c:v>190.7225</c:v>
                </c:pt>
                <c:pt idx="144">
                  <c:v>187.4265</c:v>
                </c:pt>
                <c:pt idx="145">
                  <c:v>186.37800000000001</c:v>
                </c:pt>
                <c:pt idx="146">
                  <c:v>185.50949999999997</c:v>
                </c:pt>
                <c:pt idx="147">
                  <c:v>184.3955</c:v>
                </c:pt>
                <c:pt idx="148">
                  <c:v>178.964</c:v>
                </c:pt>
                <c:pt idx="149">
                  <c:v>177.24199999999999</c:v>
                </c:pt>
                <c:pt idx="150">
                  <c:v>173.608</c:v>
                </c:pt>
                <c:pt idx="151">
                  <c:v>173.82500000000007</c:v>
                </c:pt>
                <c:pt idx="152">
                  <c:v>170.06449999999998</c:v>
                </c:pt>
                <c:pt idx="153">
                  <c:v>166.88900000000001</c:v>
                </c:pt>
                <c:pt idx="154">
                  <c:v>164.74699999999999</c:v>
                </c:pt>
                <c:pt idx="155">
                  <c:v>163.19150000000002</c:v>
                </c:pt>
                <c:pt idx="156">
                  <c:v>159.91999999999999</c:v>
                </c:pt>
                <c:pt idx="157">
                  <c:v>156.23499999999999</c:v>
                </c:pt>
                <c:pt idx="158">
                  <c:v>155.75399999999999</c:v>
                </c:pt>
                <c:pt idx="159">
                  <c:v>154.33100000000007</c:v>
                </c:pt>
                <c:pt idx="160">
                  <c:v>152.74299999999999</c:v>
                </c:pt>
                <c:pt idx="161">
                  <c:v>148.28750000000002</c:v>
                </c:pt>
                <c:pt idx="162">
                  <c:v>147.57</c:v>
                </c:pt>
                <c:pt idx="163">
                  <c:v>143.85300000000001</c:v>
                </c:pt>
                <c:pt idx="164">
                  <c:v>142.15650000000002</c:v>
                </c:pt>
                <c:pt idx="165">
                  <c:v>140.48050000000001</c:v>
                </c:pt>
                <c:pt idx="166">
                  <c:v>138.21099999999998</c:v>
                </c:pt>
                <c:pt idx="167">
                  <c:v>137.297</c:v>
                </c:pt>
                <c:pt idx="168">
                  <c:v>134.18600000000001</c:v>
                </c:pt>
                <c:pt idx="169">
                  <c:v>132.01399999999998</c:v>
                </c:pt>
                <c:pt idx="170">
                  <c:v>127.32850000000001</c:v>
                </c:pt>
                <c:pt idx="171">
                  <c:v>127.432</c:v>
                </c:pt>
                <c:pt idx="172">
                  <c:v>120.70450000000002</c:v>
                </c:pt>
                <c:pt idx="173">
                  <c:v>123.68899999999998</c:v>
                </c:pt>
                <c:pt idx="174">
                  <c:v>119.283</c:v>
                </c:pt>
                <c:pt idx="175">
                  <c:v>118.357</c:v>
                </c:pt>
                <c:pt idx="176">
                  <c:v>116.12599999999998</c:v>
                </c:pt>
                <c:pt idx="177">
                  <c:v>114.9755</c:v>
                </c:pt>
                <c:pt idx="178">
                  <c:v>111.8005</c:v>
                </c:pt>
                <c:pt idx="179">
                  <c:v>110.64100000000002</c:v>
                </c:pt>
                <c:pt idx="180">
                  <c:v>109.0865</c:v>
                </c:pt>
                <c:pt idx="181">
                  <c:v>106.07499999999999</c:v>
                </c:pt>
                <c:pt idx="182">
                  <c:v>105.95</c:v>
                </c:pt>
                <c:pt idx="183">
                  <c:v>103.7170000000003</c:v>
                </c:pt>
                <c:pt idx="184">
                  <c:v>103.24600000000002</c:v>
                </c:pt>
                <c:pt idx="185">
                  <c:v>98.202500000000001</c:v>
                </c:pt>
                <c:pt idx="186">
                  <c:v>86.198499999999981</c:v>
                </c:pt>
                <c:pt idx="187">
                  <c:v>97.958500000000001</c:v>
                </c:pt>
                <c:pt idx="188">
                  <c:v>96.618499999999983</c:v>
                </c:pt>
                <c:pt idx="189">
                  <c:v>95.448000000000022</c:v>
                </c:pt>
                <c:pt idx="190">
                  <c:v>94.767500000000027</c:v>
                </c:pt>
                <c:pt idx="191">
                  <c:v>95.217000000000027</c:v>
                </c:pt>
                <c:pt idx="192">
                  <c:v>91.819998999999981</c:v>
                </c:pt>
                <c:pt idx="193">
                  <c:v>89.897999999999996</c:v>
                </c:pt>
                <c:pt idx="194">
                  <c:v>91.478499999999983</c:v>
                </c:pt>
                <c:pt idx="195">
                  <c:v>90.526499999999999</c:v>
                </c:pt>
                <c:pt idx="196">
                  <c:v>87.677498999999642</c:v>
                </c:pt>
                <c:pt idx="197">
                  <c:v>87.11</c:v>
                </c:pt>
                <c:pt idx="198">
                  <c:v>84.835999999999999</c:v>
                </c:pt>
                <c:pt idx="199">
                  <c:v>82.509998999999979</c:v>
                </c:pt>
                <c:pt idx="200">
                  <c:v>80.229999000000007</c:v>
                </c:pt>
                <c:pt idx="201">
                  <c:v>79.423499000000007</c:v>
                </c:pt>
                <c:pt idx="202">
                  <c:v>77.262500000000003</c:v>
                </c:pt>
                <c:pt idx="203">
                  <c:v>76.581500000000005</c:v>
                </c:pt>
                <c:pt idx="204">
                  <c:v>76.269000000000005</c:v>
                </c:pt>
                <c:pt idx="205">
                  <c:v>75.47</c:v>
                </c:pt>
                <c:pt idx="206">
                  <c:v>72.971999999999994</c:v>
                </c:pt>
                <c:pt idx="207">
                  <c:v>72.819998999999981</c:v>
                </c:pt>
                <c:pt idx="208">
                  <c:v>72.236000000000004</c:v>
                </c:pt>
                <c:pt idx="209">
                  <c:v>71.241500000000343</c:v>
                </c:pt>
                <c:pt idx="210">
                  <c:v>70.130499999999998</c:v>
                </c:pt>
                <c:pt idx="211">
                  <c:v>67.338499999999982</c:v>
                </c:pt>
                <c:pt idx="212">
                  <c:v>67.413500000000127</c:v>
                </c:pt>
                <c:pt idx="213">
                  <c:v>65.846999999999994</c:v>
                </c:pt>
                <c:pt idx="214">
                  <c:v>64.22</c:v>
                </c:pt>
                <c:pt idx="215">
                  <c:v>64.756</c:v>
                </c:pt>
                <c:pt idx="216">
                  <c:v>62.657000000000004</c:v>
                </c:pt>
                <c:pt idx="217">
                  <c:v>62.607000000000006</c:v>
                </c:pt>
                <c:pt idx="218">
                  <c:v>61.691000000000003</c:v>
                </c:pt>
                <c:pt idx="219">
                  <c:v>60.923500000000011</c:v>
                </c:pt>
                <c:pt idx="220">
                  <c:v>60.846000000000004</c:v>
                </c:pt>
                <c:pt idx="221">
                  <c:v>59.129500000000149</c:v>
                </c:pt>
                <c:pt idx="222">
                  <c:v>57.767000000000003</c:v>
                </c:pt>
                <c:pt idx="223">
                  <c:v>57.607000000000006</c:v>
                </c:pt>
                <c:pt idx="224">
                  <c:v>57.814499999999995</c:v>
                </c:pt>
                <c:pt idx="225">
                  <c:v>57.148500000000013</c:v>
                </c:pt>
                <c:pt idx="226">
                  <c:v>54.008000000000003</c:v>
                </c:pt>
                <c:pt idx="227">
                  <c:v>54.469500000000011</c:v>
                </c:pt>
                <c:pt idx="228">
                  <c:v>54.726500000000172</c:v>
                </c:pt>
                <c:pt idx="229">
                  <c:v>54.207000000000001</c:v>
                </c:pt>
                <c:pt idx="230">
                  <c:v>53.2575</c:v>
                </c:pt>
                <c:pt idx="231">
                  <c:v>51.731500000000011</c:v>
                </c:pt>
                <c:pt idx="232">
                  <c:v>50.653500000000001</c:v>
                </c:pt>
                <c:pt idx="233">
                  <c:v>50.157499999999999</c:v>
                </c:pt>
                <c:pt idx="234">
                  <c:v>49.803999999999995</c:v>
                </c:pt>
                <c:pt idx="235">
                  <c:v>49.010999999999996</c:v>
                </c:pt>
                <c:pt idx="236">
                  <c:v>50.024500000000003</c:v>
                </c:pt>
                <c:pt idx="237">
                  <c:v>48.4495</c:v>
                </c:pt>
                <c:pt idx="238">
                  <c:v>48.160500000000013</c:v>
                </c:pt>
                <c:pt idx="239">
                  <c:v>46.332000000000001</c:v>
                </c:pt>
                <c:pt idx="240">
                  <c:v>44.555</c:v>
                </c:pt>
                <c:pt idx="241">
                  <c:v>46.653500000000001</c:v>
                </c:pt>
                <c:pt idx="242">
                  <c:v>45.400999999999996</c:v>
                </c:pt>
                <c:pt idx="243">
                  <c:v>45.326000000000001</c:v>
                </c:pt>
                <c:pt idx="244">
                  <c:v>44.834998999999996</c:v>
                </c:pt>
                <c:pt idx="245">
                  <c:v>43.241500000000002</c:v>
                </c:pt>
                <c:pt idx="246">
                  <c:v>42.942</c:v>
                </c:pt>
                <c:pt idx="247">
                  <c:v>42.998000000000012</c:v>
                </c:pt>
                <c:pt idx="248">
                  <c:v>41.648000000000003</c:v>
                </c:pt>
                <c:pt idx="249">
                  <c:v>40.695000000000149</c:v>
                </c:pt>
                <c:pt idx="250">
                  <c:v>38.534499000000004</c:v>
                </c:pt>
                <c:pt idx="251">
                  <c:v>37.774000000000001</c:v>
                </c:pt>
                <c:pt idx="252">
                  <c:v>37.801499999999997</c:v>
                </c:pt>
                <c:pt idx="253">
                  <c:v>38.466500000000003</c:v>
                </c:pt>
                <c:pt idx="254">
                  <c:v>36.929000000000002</c:v>
                </c:pt>
                <c:pt idx="255">
                  <c:v>37.76500000000015</c:v>
                </c:pt>
                <c:pt idx="256">
                  <c:v>37.580500000000001</c:v>
                </c:pt>
                <c:pt idx="257">
                  <c:v>37.216000000000001</c:v>
                </c:pt>
                <c:pt idx="258">
                  <c:v>35.481499999999997</c:v>
                </c:pt>
                <c:pt idx="259">
                  <c:v>35.11</c:v>
                </c:pt>
                <c:pt idx="260">
                  <c:v>34.538500000000013</c:v>
                </c:pt>
                <c:pt idx="261">
                  <c:v>34.334499999999998</c:v>
                </c:pt>
                <c:pt idx="262">
                  <c:v>34.828500000000012</c:v>
                </c:pt>
                <c:pt idx="263">
                  <c:v>32.320500000000003</c:v>
                </c:pt>
                <c:pt idx="264">
                  <c:v>32.92</c:v>
                </c:pt>
                <c:pt idx="265">
                  <c:v>33.536500000000011</c:v>
                </c:pt>
                <c:pt idx="266">
                  <c:v>31.718</c:v>
                </c:pt>
                <c:pt idx="267">
                  <c:v>30.401</c:v>
                </c:pt>
                <c:pt idx="268">
                  <c:v>30.902499999999876</c:v>
                </c:pt>
                <c:pt idx="269">
                  <c:v>30.966499999999876</c:v>
                </c:pt>
                <c:pt idx="270">
                  <c:v>31.3215</c:v>
                </c:pt>
                <c:pt idx="271">
                  <c:v>30.05549999999991</c:v>
                </c:pt>
                <c:pt idx="272">
                  <c:v>29.102499999999921</c:v>
                </c:pt>
                <c:pt idx="273">
                  <c:v>29.985499999999835</c:v>
                </c:pt>
                <c:pt idx="274">
                  <c:v>29.93649999999991</c:v>
                </c:pt>
                <c:pt idx="275">
                  <c:v>31.2105</c:v>
                </c:pt>
                <c:pt idx="276">
                  <c:v>30.099499999999917</c:v>
                </c:pt>
                <c:pt idx="277">
                  <c:v>30.268999999999906</c:v>
                </c:pt>
                <c:pt idx="278">
                  <c:v>27.77649999999991</c:v>
                </c:pt>
                <c:pt idx="279">
                  <c:v>28.123999999999999</c:v>
                </c:pt>
                <c:pt idx="280">
                  <c:v>28.033000000000001</c:v>
                </c:pt>
                <c:pt idx="281">
                  <c:v>27.122</c:v>
                </c:pt>
                <c:pt idx="282">
                  <c:v>29.347000000000001</c:v>
                </c:pt>
                <c:pt idx="283">
                  <c:v>28.8385</c:v>
                </c:pt>
                <c:pt idx="284">
                  <c:v>28.001000000000001</c:v>
                </c:pt>
                <c:pt idx="285">
                  <c:v>25.984000000000002</c:v>
                </c:pt>
                <c:pt idx="286">
                  <c:v>26.347999999999999</c:v>
                </c:pt>
                <c:pt idx="287">
                  <c:v>27.230499999999989</c:v>
                </c:pt>
                <c:pt idx="288">
                  <c:v>25.870999999999999</c:v>
                </c:pt>
                <c:pt idx="289">
                  <c:v>25.576499999999989</c:v>
                </c:pt>
                <c:pt idx="290">
                  <c:v>25.509</c:v>
                </c:pt>
                <c:pt idx="291">
                  <c:v>26.582499999999875</c:v>
                </c:pt>
                <c:pt idx="292">
                  <c:v>25.960499999999868</c:v>
                </c:pt>
                <c:pt idx="293">
                  <c:v>24.739000000000001</c:v>
                </c:pt>
                <c:pt idx="294">
                  <c:v>24.280499999999876</c:v>
                </c:pt>
                <c:pt idx="295">
                  <c:v>23.597000000000001</c:v>
                </c:pt>
                <c:pt idx="296">
                  <c:v>23.538499999999921</c:v>
                </c:pt>
                <c:pt idx="297">
                  <c:v>22.711500000000001</c:v>
                </c:pt>
                <c:pt idx="298">
                  <c:v>23.184999999999999</c:v>
                </c:pt>
                <c:pt idx="299">
                  <c:v>21.477</c:v>
                </c:pt>
                <c:pt idx="300">
                  <c:v>23.0275</c:v>
                </c:pt>
                <c:pt idx="301">
                  <c:v>21.574999999999999</c:v>
                </c:pt>
                <c:pt idx="302">
                  <c:v>21.39849999999991</c:v>
                </c:pt>
                <c:pt idx="303">
                  <c:v>21.101500000000001</c:v>
                </c:pt>
                <c:pt idx="304">
                  <c:v>20.806000000000001</c:v>
                </c:pt>
                <c:pt idx="305">
                  <c:v>21.762499999999857</c:v>
                </c:pt>
                <c:pt idx="306">
                  <c:v>21.4315</c:v>
                </c:pt>
                <c:pt idx="307">
                  <c:v>19.560499999999898</c:v>
                </c:pt>
                <c:pt idx="308">
                  <c:v>20.350999999999999</c:v>
                </c:pt>
                <c:pt idx="309">
                  <c:v>19.612500000000001</c:v>
                </c:pt>
                <c:pt idx="310">
                  <c:v>19.12</c:v>
                </c:pt>
                <c:pt idx="311">
                  <c:v>20.870999999999999</c:v>
                </c:pt>
                <c:pt idx="312">
                  <c:v>19.1435</c:v>
                </c:pt>
                <c:pt idx="313">
                  <c:v>18.697500000000005</c:v>
                </c:pt>
                <c:pt idx="314">
                  <c:v>19.364000000000001</c:v>
                </c:pt>
                <c:pt idx="315">
                  <c:v>19.782999999999905</c:v>
                </c:pt>
                <c:pt idx="316">
                  <c:v>18.68</c:v>
                </c:pt>
                <c:pt idx="317">
                  <c:v>19.103000000000005</c:v>
                </c:pt>
                <c:pt idx="318">
                  <c:v>18.878</c:v>
                </c:pt>
                <c:pt idx="319">
                  <c:v>18.977499999999921</c:v>
                </c:pt>
                <c:pt idx="320">
                  <c:v>17.611999999999998</c:v>
                </c:pt>
                <c:pt idx="321">
                  <c:v>17.582999999999906</c:v>
                </c:pt>
                <c:pt idx="322">
                  <c:v>18.173500000000001</c:v>
                </c:pt>
                <c:pt idx="323">
                  <c:v>18.332999999999988</c:v>
                </c:pt>
                <c:pt idx="324">
                  <c:v>17.330500000000001</c:v>
                </c:pt>
                <c:pt idx="325">
                  <c:v>17.24449999999991</c:v>
                </c:pt>
                <c:pt idx="326">
                  <c:v>17.728499999999883</c:v>
                </c:pt>
                <c:pt idx="327">
                  <c:v>17.333500000000001</c:v>
                </c:pt>
                <c:pt idx="328">
                  <c:v>16.84049999999991</c:v>
                </c:pt>
                <c:pt idx="329">
                  <c:v>16.40449999999991</c:v>
                </c:pt>
                <c:pt idx="330">
                  <c:v>16.920999999999989</c:v>
                </c:pt>
                <c:pt idx="331">
                  <c:v>16.806999999999999</c:v>
                </c:pt>
                <c:pt idx="332">
                  <c:v>17.024999999999999</c:v>
                </c:pt>
                <c:pt idx="333">
                  <c:v>16.507999999999999</c:v>
                </c:pt>
                <c:pt idx="334">
                  <c:v>16.417999999999999</c:v>
                </c:pt>
                <c:pt idx="335">
                  <c:v>16.481000000000002</c:v>
                </c:pt>
                <c:pt idx="336">
                  <c:v>16.3065</c:v>
                </c:pt>
                <c:pt idx="337">
                  <c:v>16.337499999999999</c:v>
                </c:pt>
                <c:pt idx="338">
                  <c:v>14.957500000000024</c:v>
                </c:pt>
                <c:pt idx="339">
                  <c:v>14.920500000000002</c:v>
                </c:pt>
                <c:pt idx="340">
                  <c:v>14.547000000000001</c:v>
                </c:pt>
                <c:pt idx="341">
                  <c:v>14.2255</c:v>
                </c:pt>
                <c:pt idx="342">
                  <c:v>14.891500000000002</c:v>
                </c:pt>
                <c:pt idx="343">
                  <c:v>14.242999999999999</c:v>
                </c:pt>
                <c:pt idx="344">
                  <c:v>13.7075</c:v>
                </c:pt>
                <c:pt idx="345">
                  <c:v>14.353500000000052</c:v>
                </c:pt>
                <c:pt idx="346">
                  <c:v>13.532</c:v>
                </c:pt>
                <c:pt idx="347">
                  <c:v>12.826000000000002</c:v>
                </c:pt>
                <c:pt idx="348">
                  <c:v>13.694000000000001</c:v>
                </c:pt>
                <c:pt idx="349">
                  <c:v>13.4415</c:v>
                </c:pt>
                <c:pt idx="350">
                  <c:v>14.241499999999998</c:v>
                </c:pt>
                <c:pt idx="351">
                  <c:v>13.2355</c:v>
                </c:pt>
                <c:pt idx="352">
                  <c:v>12.162000000000004</c:v>
                </c:pt>
                <c:pt idx="353">
                  <c:v>12.037999999999998</c:v>
                </c:pt>
                <c:pt idx="354">
                  <c:v>12.823</c:v>
                </c:pt>
                <c:pt idx="355">
                  <c:v>13.099500000000004</c:v>
                </c:pt>
                <c:pt idx="356">
                  <c:v>12.394500000000004</c:v>
                </c:pt>
                <c:pt idx="357">
                  <c:v>12.805000000000026</c:v>
                </c:pt>
                <c:pt idx="358">
                  <c:v>12.885000000000026</c:v>
                </c:pt>
                <c:pt idx="359">
                  <c:v>12.720500000000001</c:v>
                </c:pt>
                <c:pt idx="360">
                  <c:v>11.584</c:v>
                </c:pt>
                <c:pt idx="361">
                  <c:v>13.181000000000001</c:v>
                </c:pt>
                <c:pt idx="362">
                  <c:v>12.682</c:v>
                </c:pt>
                <c:pt idx="363">
                  <c:v>11.995000000000006</c:v>
                </c:pt>
                <c:pt idx="364">
                  <c:v>11.890500000000022</c:v>
                </c:pt>
                <c:pt idx="365">
                  <c:v>12.343</c:v>
                </c:pt>
                <c:pt idx="366">
                  <c:v>11.743999999999998</c:v>
                </c:pt>
                <c:pt idx="367">
                  <c:v>11.757</c:v>
                </c:pt>
                <c:pt idx="368">
                  <c:v>11.991</c:v>
                </c:pt>
                <c:pt idx="369">
                  <c:v>10.953500000000041</c:v>
                </c:pt>
                <c:pt idx="370">
                  <c:v>10.854500000000026</c:v>
                </c:pt>
                <c:pt idx="371">
                  <c:v>11.285500000000004</c:v>
                </c:pt>
                <c:pt idx="372">
                  <c:v>11.0305</c:v>
                </c:pt>
                <c:pt idx="373">
                  <c:v>11.811</c:v>
                </c:pt>
                <c:pt idx="374">
                  <c:v>11.166500000000006</c:v>
                </c:pt>
                <c:pt idx="375">
                  <c:v>10.7905</c:v>
                </c:pt>
                <c:pt idx="376">
                  <c:v>10.417</c:v>
                </c:pt>
                <c:pt idx="377">
                  <c:v>11.189</c:v>
                </c:pt>
                <c:pt idx="378">
                  <c:v>10.9945</c:v>
                </c:pt>
                <c:pt idx="379">
                  <c:v>11.014000000000001</c:v>
                </c:pt>
                <c:pt idx="380">
                  <c:v>11.133000000000001</c:v>
                </c:pt>
                <c:pt idx="381">
                  <c:v>11.228499999999999</c:v>
                </c:pt>
                <c:pt idx="382">
                  <c:v>11.009500000000006</c:v>
                </c:pt>
                <c:pt idx="383">
                  <c:v>10.697999999999999</c:v>
                </c:pt>
                <c:pt idx="384">
                  <c:v>11.1045</c:v>
                </c:pt>
                <c:pt idx="385">
                  <c:v>11.228499999999999</c:v>
                </c:pt>
                <c:pt idx="386">
                  <c:v>10.851000000000004</c:v>
                </c:pt>
                <c:pt idx="387">
                  <c:v>10.906500000000024</c:v>
                </c:pt>
                <c:pt idx="388">
                  <c:v>10.615</c:v>
                </c:pt>
                <c:pt idx="389">
                  <c:v>10.128500000000001</c:v>
                </c:pt>
                <c:pt idx="390">
                  <c:v>10.728499999999999</c:v>
                </c:pt>
                <c:pt idx="391">
                  <c:v>10.5</c:v>
                </c:pt>
                <c:pt idx="392">
                  <c:v>10.307500000000006</c:v>
                </c:pt>
                <c:pt idx="393">
                  <c:v>10.387</c:v>
                </c:pt>
                <c:pt idx="394">
                  <c:v>10.521000000000001</c:v>
                </c:pt>
                <c:pt idx="395">
                  <c:v>10.1305</c:v>
                </c:pt>
                <c:pt idx="396">
                  <c:v>10.361500000000024</c:v>
                </c:pt>
                <c:pt idx="397">
                  <c:v>10.913</c:v>
                </c:pt>
                <c:pt idx="398">
                  <c:v>11.183</c:v>
                </c:pt>
                <c:pt idx="399">
                  <c:v>11.051</c:v>
                </c:pt>
                <c:pt idx="400">
                  <c:v>10.5105</c:v>
                </c:pt>
                <c:pt idx="401">
                  <c:v>10.710999999999999</c:v>
                </c:pt>
                <c:pt idx="402">
                  <c:v>10.179500000000004</c:v>
                </c:pt>
                <c:pt idx="403">
                  <c:v>10.5335</c:v>
                </c:pt>
                <c:pt idx="404">
                  <c:v>11.2765</c:v>
                </c:pt>
                <c:pt idx="405">
                  <c:v>11.12</c:v>
                </c:pt>
                <c:pt idx="406">
                  <c:v>12.92</c:v>
                </c:pt>
                <c:pt idx="407">
                  <c:v>11.6995</c:v>
                </c:pt>
                <c:pt idx="408">
                  <c:v>12.34</c:v>
                </c:pt>
                <c:pt idx="409">
                  <c:v>12.091000000000001</c:v>
                </c:pt>
                <c:pt idx="410">
                  <c:v>12.580500000000002</c:v>
                </c:pt>
                <c:pt idx="411">
                  <c:v>12.7225</c:v>
                </c:pt>
                <c:pt idx="412">
                  <c:v>12.358000000000002</c:v>
                </c:pt>
                <c:pt idx="413">
                  <c:v>12.535500000000004</c:v>
                </c:pt>
                <c:pt idx="414">
                  <c:v>13.031000000000001</c:v>
                </c:pt>
                <c:pt idx="415">
                  <c:v>13.176500000000004</c:v>
                </c:pt>
                <c:pt idx="416">
                  <c:v>12.597</c:v>
                </c:pt>
                <c:pt idx="417">
                  <c:v>12.154</c:v>
                </c:pt>
                <c:pt idx="418">
                  <c:v>12.112500000000002</c:v>
                </c:pt>
                <c:pt idx="419">
                  <c:v>11.890500000000022</c:v>
                </c:pt>
                <c:pt idx="420">
                  <c:v>12.322500000000026</c:v>
                </c:pt>
                <c:pt idx="421">
                  <c:v>11.775</c:v>
                </c:pt>
                <c:pt idx="422">
                  <c:v>11.573500000000006</c:v>
                </c:pt>
                <c:pt idx="423">
                  <c:v>11.123000000000001</c:v>
                </c:pt>
                <c:pt idx="424">
                  <c:v>11.766</c:v>
                </c:pt>
                <c:pt idx="425">
                  <c:v>12.183</c:v>
                </c:pt>
                <c:pt idx="426">
                  <c:v>12.457500000000024</c:v>
                </c:pt>
                <c:pt idx="427">
                  <c:v>13.258000000000001</c:v>
                </c:pt>
                <c:pt idx="428">
                  <c:v>12.250500000000002</c:v>
                </c:pt>
                <c:pt idx="429">
                  <c:v>12.460500000000026</c:v>
                </c:pt>
                <c:pt idx="430">
                  <c:v>12.083</c:v>
                </c:pt>
                <c:pt idx="431">
                  <c:v>12.899000000000004</c:v>
                </c:pt>
                <c:pt idx="432">
                  <c:v>12.397500000000004</c:v>
                </c:pt>
                <c:pt idx="433">
                  <c:v>12.406000000000002</c:v>
                </c:pt>
                <c:pt idx="434">
                  <c:v>13.128500000000001</c:v>
                </c:pt>
                <c:pt idx="435">
                  <c:v>13.132</c:v>
                </c:pt>
                <c:pt idx="436">
                  <c:v>12.866500000000045</c:v>
                </c:pt>
                <c:pt idx="437">
                  <c:v>12.356000000000041</c:v>
                </c:pt>
                <c:pt idx="438">
                  <c:v>11.633000000000001</c:v>
                </c:pt>
                <c:pt idx="439">
                  <c:v>11.516500000000002</c:v>
                </c:pt>
                <c:pt idx="440">
                  <c:v>12.397500000000004</c:v>
                </c:pt>
                <c:pt idx="441">
                  <c:v>11.335000000000004</c:v>
                </c:pt>
                <c:pt idx="442">
                  <c:v>12.1105</c:v>
                </c:pt>
                <c:pt idx="443">
                  <c:v>11.870000000000006</c:v>
                </c:pt>
                <c:pt idx="444">
                  <c:v>12.462000000000026</c:v>
                </c:pt>
                <c:pt idx="445">
                  <c:v>11.469000000000024</c:v>
                </c:pt>
                <c:pt idx="446">
                  <c:v>12.377000000000002</c:v>
                </c:pt>
                <c:pt idx="447">
                  <c:v>13.116</c:v>
                </c:pt>
                <c:pt idx="448">
                  <c:v>13.234500000000001</c:v>
                </c:pt>
                <c:pt idx="449">
                  <c:v>12.465000000000041</c:v>
                </c:pt>
                <c:pt idx="450">
                  <c:v>12.421000000000001</c:v>
                </c:pt>
                <c:pt idx="451">
                  <c:v>12.679</c:v>
                </c:pt>
                <c:pt idx="452">
                  <c:v>12.264000000000001</c:v>
                </c:pt>
                <c:pt idx="453">
                  <c:v>12.094000000000001</c:v>
                </c:pt>
                <c:pt idx="454">
                  <c:v>13.183</c:v>
                </c:pt>
                <c:pt idx="455">
                  <c:v>13.301500000000004</c:v>
                </c:pt>
                <c:pt idx="456">
                  <c:v>12.394500000000004</c:v>
                </c:pt>
                <c:pt idx="457">
                  <c:v>12.906000000000002</c:v>
                </c:pt>
                <c:pt idx="458">
                  <c:v>13.890500000000022</c:v>
                </c:pt>
                <c:pt idx="459">
                  <c:v>13.1045</c:v>
                </c:pt>
                <c:pt idx="460">
                  <c:v>13.875000000000041</c:v>
                </c:pt>
                <c:pt idx="461">
                  <c:v>12.779</c:v>
                </c:pt>
                <c:pt idx="462">
                  <c:v>13.529500000000002</c:v>
                </c:pt>
                <c:pt idx="463">
                  <c:v>12.831</c:v>
                </c:pt>
                <c:pt idx="464">
                  <c:v>12.915500000000026</c:v>
                </c:pt>
                <c:pt idx="465">
                  <c:v>13.611000000000001</c:v>
                </c:pt>
                <c:pt idx="466">
                  <c:v>13.731499999999999</c:v>
                </c:pt>
                <c:pt idx="467">
                  <c:v>12.759</c:v>
                </c:pt>
                <c:pt idx="468">
                  <c:v>13.217999999999998</c:v>
                </c:pt>
                <c:pt idx="469">
                  <c:v>13.943</c:v>
                </c:pt>
                <c:pt idx="470">
                  <c:v>14.868500000000004</c:v>
                </c:pt>
                <c:pt idx="471">
                  <c:v>14.778500000000001</c:v>
                </c:pt>
                <c:pt idx="472">
                  <c:v>15.322000000000006</c:v>
                </c:pt>
                <c:pt idx="473">
                  <c:v>15.072500000000026</c:v>
                </c:pt>
                <c:pt idx="474">
                  <c:v>14.938000000000001</c:v>
                </c:pt>
                <c:pt idx="475">
                  <c:v>14.7935</c:v>
                </c:pt>
                <c:pt idx="476">
                  <c:v>16.24599999999991</c:v>
                </c:pt>
                <c:pt idx="477">
                  <c:v>16.6675</c:v>
                </c:pt>
                <c:pt idx="478">
                  <c:v>17.491499999999906</c:v>
                </c:pt>
                <c:pt idx="479">
                  <c:v>17.763499999999887</c:v>
                </c:pt>
                <c:pt idx="480">
                  <c:v>18.128499999999917</c:v>
                </c:pt>
              </c:numCache>
            </c:numRef>
          </c:yVal>
          <c:smooth val="1"/>
          <c:extLst>
            <c:ext xmlns:c16="http://schemas.microsoft.com/office/drawing/2014/chart" uri="{C3380CC4-5D6E-409C-BE32-E72D297353CC}">
              <c16:uniqueId val="{0000000D-DF3D-41B7-9780-45EA9325686C}"/>
            </c:ext>
          </c:extLst>
        </c:ser>
        <c:ser>
          <c:idx val="14"/>
          <c:order val="14"/>
          <c:spPr>
            <a:ln w="12700">
              <a:solidFill>
                <a:srgbClr val="CC99FF"/>
              </a:solidFill>
              <a:prstDash val="solid"/>
            </a:ln>
          </c:spPr>
          <c:marker>
            <c:symbol val="none"/>
          </c:marker>
          <c:xVal>
            <c:numRef>
              <c:f>vzav!$A$1:$A$536</c:f>
              <c:numCache>
                <c:formatCode>General</c:formatCode>
                <c:ptCount val="536"/>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vzav!$P$1:$P$536</c:f>
              <c:numCache>
                <c:formatCode>General</c:formatCode>
                <c:ptCount val="536"/>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999.99900000000002</c:v>
                </c:pt>
                <c:pt idx="13">
                  <c:v>936.42449999999997</c:v>
                </c:pt>
                <c:pt idx="14">
                  <c:v>787.07850000000053</c:v>
                </c:pt>
                <c:pt idx="15">
                  <c:v>647.55199999999797</c:v>
                </c:pt>
                <c:pt idx="16">
                  <c:v>501.41249999999923</c:v>
                </c:pt>
                <c:pt idx="17">
                  <c:v>392.072</c:v>
                </c:pt>
                <c:pt idx="18">
                  <c:v>307.71249999999969</c:v>
                </c:pt>
                <c:pt idx="19">
                  <c:v>218.62050000000002</c:v>
                </c:pt>
                <c:pt idx="20">
                  <c:v>144.9365</c:v>
                </c:pt>
                <c:pt idx="21">
                  <c:v>135.86450000000002</c:v>
                </c:pt>
                <c:pt idx="22">
                  <c:v>93.019498999999982</c:v>
                </c:pt>
                <c:pt idx="23">
                  <c:v>63.015500000000003</c:v>
                </c:pt>
                <c:pt idx="24">
                  <c:v>45.267000000000003</c:v>
                </c:pt>
                <c:pt idx="25">
                  <c:v>33.267000000000003</c:v>
                </c:pt>
                <c:pt idx="26">
                  <c:v>28.021999999999988</c:v>
                </c:pt>
                <c:pt idx="27">
                  <c:v>24.926499999999887</c:v>
                </c:pt>
                <c:pt idx="28">
                  <c:v>25.165500000000002</c:v>
                </c:pt>
                <c:pt idx="29">
                  <c:v>25.417000000000005</c:v>
                </c:pt>
                <c:pt idx="30">
                  <c:v>24.608499999999989</c:v>
                </c:pt>
                <c:pt idx="31">
                  <c:v>25.437000000000001</c:v>
                </c:pt>
                <c:pt idx="32">
                  <c:v>26.898</c:v>
                </c:pt>
                <c:pt idx="33">
                  <c:v>29.616499999999988</c:v>
                </c:pt>
                <c:pt idx="34">
                  <c:v>30.443499999999879</c:v>
                </c:pt>
                <c:pt idx="35">
                  <c:v>29.951499999999989</c:v>
                </c:pt>
                <c:pt idx="36">
                  <c:v>29.443999999999921</c:v>
                </c:pt>
                <c:pt idx="37">
                  <c:v>32.042500000000011</c:v>
                </c:pt>
                <c:pt idx="38">
                  <c:v>33.565000000000012</c:v>
                </c:pt>
                <c:pt idx="39">
                  <c:v>35.881999999999998</c:v>
                </c:pt>
                <c:pt idx="40">
                  <c:v>38.716500000000003</c:v>
                </c:pt>
                <c:pt idx="41">
                  <c:v>38.738500000000172</c:v>
                </c:pt>
                <c:pt idx="42">
                  <c:v>38.900999999999996</c:v>
                </c:pt>
                <c:pt idx="43">
                  <c:v>42.341999999999999</c:v>
                </c:pt>
                <c:pt idx="44">
                  <c:v>42.992000000000012</c:v>
                </c:pt>
                <c:pt idx="45">
                  <c:v>45.407000000000004</c:v>
                </c:pt>
                <c:pt idx="46">
                  <c:v>45.615500000000011</c:v>
                </c:pt>
                <c:pt idx="47">
                  <c:v>49.518500000000003</c:v>
                </c:pt>
                <c:pt idx="48">
                  <c:v>51.608999000000011</c:v>
                </c:pt>
                <c:pt idx="49">
                  <c:v>54.861000000000004</c:v>
                </c:pt>
                <c:pt idx="50">
                  <c:v>54.358499999999999</c:v>
                </c:pt>
                <c:pt idx="51">
                  <c:v>56.256</c:v>
                </c:pt>
                <c:pt idx="52">
                  <c:v>58.951499999999996</c:v>
                </c:pt>
                <c:pt idx="53">
                  <c:v>63.802</c:v>
                </c:pt>
                <c:pt idx="54">
                  <c:v>66.765998999999979</c:v>
                </c:pt>
                <c:pt idx="55">
                  <c:v>71.376498999999569</c:v>
                </c:pt>
                <c:pt idx="56">
                  <c:v>72.530500000000004</c:v>
                </c:pt>
                <c:pt idx="57">
                  <c:v>75.596999999999994</c:v>
                </c:pt>
                <c:pt idx="58">
                  <c:v>79.435000000000002</c:v>
                </c:pt>
                <c:pt idx="59">
                  <c:v>80.398499999999999</c:v>
                </c:pt>
                <c:pt idx="60">
                  <c:v>84.188499999999948</c:v>
                </c:pt>
                <c:pt idx="61">
                  <c:v>86.233999999999995</c:v>
                </c:pt>
                <c:pt idx="62">
                  <c:v>89.609499999999983</c:v>
                </c:pt>
                <c:pt idx="63">
                  <c:v>94.744000000000227</c:v>
                </c:pt>
                <c:pt idx="64">
                  <c:v>97.625999999999948</c:v>
                </c:pt>
                <c:pt idx="65">
                  <c:v>100.093</c:v>
                </c:pt>
                <c:pt idx="66">
                  <c:v>101.83199999999999</c:v>
                </c:pt>
                <c:pt idx="67">
                  <c:v>108.752</c:v>
                </c:pt>
                <c:pt idx="68">
                  <c:v>110.509</c:v>
                </c:pt>
                <c:pt idx="69">
                  <c:v>113.4315000000003</c:v>
                </c:pt>
                <c:pt idx="70">
                  <c:v>115.6875</c:v>
                </c:pt>
                <c:pt idx="71">
                  <c:v>120.66</c:v>
                </c:pt>
                <c:pt idx="72">
                  <c:v>124.383</c:v>
                </c:pt>
                <c:pt idx="73">
                  <c:v>130.542</c:v>
                </c:pt>
                <c:pt idx="74">
                  <c:v>132.9855</c:v>
                </c:pt>
                <c:pt idx="75">
                  <c:v>139.21899999999999</c:v>
                </c:pt>
                <c:pt idx="76">
                  <c:v>140.84800000000001</c:v>
                </c:pt>
                <c:pt idx="77">
                  <c:v>145.29749999999999</c:v>
                </c:pt>
                <c:pt idx="78">
                  <c:v>148.27249999999998</c:v>
                </c:pt>
                <c:pt idx="79">
                  <c:v>148.99100000000001</c:v>
                </c:pt>
                <c:pt idx="80">
                  <c:v>153.16049999999998</c:v>
                </c:pt>
                <c:pt idx="81">
                  <c:v>154.74199999999999</c:v>
                </c:pt>
                <c:pt idx="82">
                  <c:v>160.227</c:v>
                </c:pt>
                <c:pt idx="83">
                  <c:v>167.25449999999998</c:v>
                </c:pt>
                <c:pt idx="84">
                  <c:v>167.34700000000001</c:v>
                </c:pt>
                <c:pt idx="85">
                  <c:v>173.79549999999998</c:v>
                </c:pt>
                <c:pt idx="86">
                  <c:v>176.63499999999999</c:v>
                </c:pt>
                <c:pt idx="87">
                  <c:v>177.39100000000047</c:v>
                </c:pt>
                <c:pt idx="88">
                  <c:v>183.10349999999997</c:v>
                </c:pt>
                <c:pt idx="89">
                  <c:v>185.005</c:v>
                </c:pt>
                <c:pt idx="90">
                  <c:v>190.03900000000002</c:v>
                </c:pt>
                <c:pt idx="91">
                  <c:v>188.423</c:v>
                </c:pt>
                <c:pt idx="92">
                  <c:v>193.935</c:v>
                </c:pt>
                <c:pt idx="93">
                  <c:v>197.09050000000002</c:v>
                </c:pt>
                <c:pt idx="94">
                  <c:v>197.71949999999995</c:v>
                </c:pt>
                <c:pt idx="95">
                  <c:v>198.447</c:v>
                </c:pt>
                <c:pt idx="96">
                  <c:v>201.80100000000004</c:v>
                </c:pt>
                <c:pt idx="97">
                  <c:v>206.89150000000001</c:v>
                </c:pt>
                <c:pt idx="98">
                  <c:v>204.24649999999997</c:v>
                </c:pt>
                <c:pt idx="99">
                  <c:v>208.40900000000002</c:v>
                </c:pt>
                <c:pt idx="100">
                  <c:v>210.80250000000001</c:v>
                </c:pt>
                <c:pt idx="101">
                  <c:v>211.51250000000002</c:v>
                </c:pt>
                <c:pt idx="102">
                  <c:v>212.74299999999999</c:v>
                </c:pt>
                <c:pt idx="103">
                  <c:v>214.065</c:v>
                </c:pt>
                <c:pt idx="104">
                  <c:v>216.33800000000059</c:v>
                </c:pt>
                <c:pt idx="105">
                  <c:v>220.04649999999998</c:v>
                </c:pt>
                <c:pt idx="106">
                  <c:v>218.63299999999998</c:v>
                </c:pt>
                <c:pt idx="107">
                  <c:v>218.40100000000001</c:v>
                </c:pt>
                <c:pt idx="108">
                  <c:v>220.63949999999997</c:v>
                </c:pt>
                <c:pt idx="109">
                  <c:v>217.16299999999998</c:v>
                </c:pt>
                <c:pt idx="110">
                  <c:v>215.15949999999998</c:v>
                </c:pt>
                <c:pt idx="111">
                  <c:v>219.13949999999997</c:v>
                </c:pt>
                <c:pt idx="112">
                  <c:v>221.11749999999998</c:v>
                </c:pt>
                <c:pt idx="113">
                  <c:v>223.83450000000002</c:v>
                </c:pt>
                <c:pt idx="114">
                  <c:v>222.9085</c:v>
                </c:pt>
                <c:pt idx="115">
                  <c:v>220.86950000000002</c:v>
                </c:pt>
                <c:pt idx="116">
                  <c:v>222.10349999999997</c:v>
                </c:pt>
                <c:pt idx="117">
                  <c:v>218.68100000000001</c:v>
                </c:pt>
                <c:pt idx="118">
                  <c:v>217.9605</c:v>
                </c:pt>
                <c:pt idx="119">
                  <c:v>219.54599999999999</c:v>
                </c:pt>
                <c:pt idx="120">
                  <c:v>220.05600000000001</c:v>
                </c:pt>
                <c:pt idx="121">
                  <c:v>222.15600000000001</c:v>
                </c:pt>
                <c:pt idx="122">
                  <c:v>218.18449999999999</c:v>
                </c:pt>
                <c:pt idx="123">
                  <c:v>214.26349999999999</c:v>
                </c:pt>
                <c:pt idx="124">
                  <c:v>213.54899999999998</c:v>
                </c:pt>
                <c:pt idx="125">
                  <c:v>212.61699999999999</c:v>
                </c:pt>
                <c:pt idx="126">
                  <c:v>213.92000000000004</c:v>
                </c:pt>
                <c:pt idx="127">
                  <c:v>211.25549999999998</c:v>
                </c:pt>
                <c:pt idx="128">
                  <c:v>209.47150000000002</c:v>
                </c:pt>
                <c:pt idx="129">
                  <c:v>203.57049999999998</c:v>
                </c:pt>
                <c:pt idx="130">
                  <c:v>203.14099999999999</c:v>
                </c:pt>
                <c:pt idx="131">
                  <c:v>204.66800000000001</c:v>
                </c:pt>
                <c:pt idx="132">
                  <c:v>204.0625</c:v>
                </c:pt>
                <c:pt idx="133">
                  <c:v>202.41649999999998</c:v>
                </c:pt>
                <c:pt idx="134">
                  <c:v>199.11099999999999</c:v>
                </c:pt>
                <c:pt idx="135">
                  <c:v>198.29850000000002</c:v>
                </c:pt>
                <c:pt idx="136">
                  <c:v>194.73499999999999</c:v>
                </c:pt>
                <c:pt idx="137">
                  <c:v>194.13250000000002</c:v>
                </c:pt>
                <c:pt idx="138">
                  <c:v>192.441</c:v>
                </c:pt>
                <c:pt idx="139">
                  <c:v>190.77649999999997</c:v>
                </c:pt>
                <c:pt idx="140">
                  <c:v>191.40900000000002</c:v>
                </c:pt>
                <c:pt idx="141">
                  <c:v>187.24949999999995</c:v>
                </c:pt>
                <c:pt idx="142">
                  <c:v>182.6585</c:v>
                </c:pt>
                <c:pt idx="143">
                  <c:v>182.57850000000002</c:v>
                </c:pt>
                <c:pt idx="144">
                  <c:v>181.0575</c:v>
                </c:pt>
                <c:pt idx="145">
                  <c:v>181.27399999999992</c:v>
                </c:pt>
                <c:pt idx="146">
                  <c:v>177.43200000000004</c:v>
                </c:pt>
                <c:pt idx="147">
                  <c:v>174.36700000000027</c:v>
                </c:pt>
                <c:pt idx="148">
                  <c:v>169.154</c:v>
                </c:pt>
                <c:pt idx="149">
                  <c:v>168.56550000000001</c:v>
                </c:pt>
                <c:pt idx="150">
                  <c:v>167.44899999999998</c:v>
                </c:pt>
                <c:pt idx="151">
                  <c:v>164.52850000000001</c:v>
                </c:pt>
                <c:pt idx="152">
                  <c:v>161.60850000000002</c:v>
                </c:pt>
                <c:pt idx="153">
                  <c:v>160.70449999999997</c:v>
                </c:pt>
                <c:pt idx="154">
                  <c:v>160.804</c:v>
                </c:pt>
                <c:pt idx="155">
                  <c:v>158.95700000000059</c:v>
                </c:pt>
                <c:pt idx="156">
                  <c:v>155.316</c:v>
                </c:pt>
                <c:pt idx="157">
                  <c:v>151.66049999999998</c:v>
                </c:pt>
                <c:pt idx="158">
                  <c:v>148.94800000000001</c:v>
                </c:pt>
                <c:pt idx="159">
                  <c:v>147.42800000000059</c:v>
                </c:pt>
                <c:pt idx="160">
                  <c:v>146.76</c:v>
                </c:pt>
                <c:pt idx="161">
                  <c:v>142.96600000000001</c:v>
                </c:pt>
                <c:pt idx="162">
                  <c:v>140.88150000000007</c:v>
                </c:pt>
                <c:pt idx="163">
                  <c:v>138.9325</c:v>
                </c:pt>
                <c:pt idx="164">
                  <c:v>136.34949999999998</c:v>
                </c:pt>
                <c:pt idx="165">
                  <c:v>136.82150000000004</c:v>
                </c:pt>
                <c:pt idx="166">
                  <c:v>131.29749999999999</c:v>
                </c:pt>
                <c:pt idx="167">
                  <c:v>128.34349999999998</c:v>
                </c:pt>
                <c:pt idx="168">
                  <c:v>123.6375</c:v>
                </c:pt>
                <c:pt idx="169">
                  <c:v>124.62799999999999</c:v>
                </c:pt>
                <c:pt idx="170">
                  <c:v>125.4915000000003</c:v>
                </c:pt>
                <c:pt idx="171">
                  <c:v>121.51049999999999</c:v>
                </c:pt>
                <c:pt idx="172">
                  <c:v>119.45750000000002</c:v>
                </c:pt>
                <c:pt idx="173">
                  <c:v>116.87799999999999</c:v>
                </c:pt>
                <c:pt idx="174">
                  <c:v>114.78100000000002</c:v>
                </c:pt>
                <c:pt idx="175">
                  <c:v>113.2475000000003</c:v>
                </c:pt>
                <c:pt idx="176">
                  <c:v>111.57799999999999</c:v>
                </c:pt>
                <c:pt idx="177">
                  <c:v>107.502</c:v>
                </c:pt>
                <c:pt idx="178">
                  <c:v>105.51900000000002</c:v>
                </c:pt>
                <c:pt idx="179">
                  <c:v>104.9055</c:v>
                </c:pt>
                <c:pt idx="180">
                  <c:v>105.87849999999995</c:v>
                </c:pt>
                <c:pt idx="181">
                  <c:v>101.13500000000001</c:v>
                </c:pt>
                <c:pt idx="182">
                  <c:v>101.0745</c:v>
                </c:pt>
                <c:pt idx="183">
                  <c:v>100.74050000000022</c:v>
                </c:pt>
                <c:pt idx="184">
                  <c:v>99.167000000000002</c:v>
                </c:pt>
                <c:pt idx="185">
                  <c:v>95.453999999999994</c:v>
                </c:pt>
                <c:pt idx="186">
                  <c:v>93.539500000000004</c:v>
                </c:pt>
                <c:pt idx="187">
                  <c:v>95.266499999999994</c:v>
                </c:pt>
                <c:pt idx="188">
                  <c:v>93.884</c:v>
                </c:pt>
                <c:pt idx="189">
                  <c:v>90.60799999999999</c:v>
                </c:pt>
                <c:pt idx="190">
                  <c:v>90.227000000000004</c:v>
                </c:pt>
                <c:pt idx="191">
                  <c:v>89.58</c:v>
                </c:pt>
                <c:pt idx="192">
                  <c:v>89.647498999999982</c:v>
                </c:pt>
                <c:pt idx="193">
                  <c:v>88.933499999999995</c:v>
                </c:pt>
                <c:pt idx="194">
                  <c:v>84.503</c:v>
                </c:pt>
                <c:pt idx="195">
                  <c:v>83.097499999999997</c:v>
                </c:pt>
                <c:pt idx="196">
                  <c:v>84.943000000000026</c:v>
                </c:pt>
                <c:pt idx="197">
                  <c:v>82.774500000000003</c:v>
                </c:pt>
                <c:pt idx="198">
                  <c:v>84.038499999999999</c:v>
                </c:pt>
                <c:pt idx="199">
                  <c:v>77.771000000000001</c:v>
                </c:pt>
                <c:pt idx="200">
                  <c:v>78.52849999999998</c:v>
                </c:pt>
                <c:pt idx="201">
                  <c:v>77.526499999999999</c:v>
                </c:pt>
                <c:pt idx="202">
                  <c:v>76.715999999999994</c:v>
                </c:pt>
                <c:pt idx="203">
                  <c:v>75.683499999999981</c:v>
                </c:pt>
                <c:pt idx="204">
                  <c:v>73.215999999999994</c:v>
                </c:pt>
                <c:pt idx="205">
                  <c:v>73.206998999999982</c:v>
                </c:pt>
                <c:pt idx="206">
                  <c:v>71.179999999999978</c:v>
                </c:pt>
                <c:pt idx="207">
                  <c:v>71.320999999999998</c:v>
                </c:pt>
                <c:pt idx="208">
                  <c:v>70.724500000000006</c:v>
                </c:pt>
                <c:pt idx="209">
                  <c:v>66.286000000000001</c:v>
                </c:pt>
                <c:pt idx="210">
                  <c:v>68.199999000000005</c:v>
                </c:pt>
                <c:pt idx="211">
                  <c:v>64.779499999999999</c:v>
                </c:pt>
                <c:pt idx="212">
                  <c:v>62.849000000000004</c:v>
                </c:pt>
                <c:pt idx="213">
                  <c:v>64.757999999999996</c:v>
                </c:pt>
                <c:pt idx="214">
                  <c:v>63.017499999999998</c:v>
                </c:pt>
                <c:pt idx="215">
                  <c:v>61.427500000000002</c:v>
                </c:pt>
                <c:pt idx="216">
                  <c:v>61.19800000000015</c:v>
                </c:pt>
                <c:pt idx="217">
                  <c:v>60.388500000000001</c:v>
                </c:pt>
                <c:pt idx="218">
                  <c:v>60.236000000000011</c:v>
                </c:pt>
                <c:pt idx="219">
                  <c:v>57.525500000000157</c:v>
                </c:pt>
                <c:pt idx="220">
                  <c:v>58.550999999999995</c:v>
                </c:pt>
                <c:pt idx="221">
                  <c:v>58.69650000000015</c:v>
                </c:pt>
                <c:pt idx="222">
                  <c:v>58.238000000000063</c:v>
                </c:pt>
                <c:pt idx="223">
                  <c:v>56.679000000000002</c:v>
                </c:pt>
                <c:pt idx="224">
                  <c:v>54.239000000000011</c:v>
                </c:pt>
                <c:pt idx="225">
                  <c:v>55.096000000000011</c:v>
                </c:pt>
                <c:pt idx="226">
                  <c:v>54.113</c:v>
                </c:pt>
                <c:pt idx="227">
                  <c:v>52.683</c:v>
                </c:pt>
                <c:pt idx="228">
                  <c:v>52.141500000000001</c:v>
                </c:pt>
                <c:pt idx="229">
                  <c:v>51.426000000000002</c:v>
                </c:pt>
                <c:pt idx="230">
                  <c:v>51.136500000000012</c:v>
                </c:pt>
                <c:pt idx="231">
                  <c:v>49.975500000000011</c:v>
                </c:pt>
                <c:pt idx="232">
                  <c:v>50.427</c:v>
                </c:pt>
                <c:pt idx="233">
                  <c:v>47.936</c:v>
                </c:pt>
                <c:pt idx="234">
                  <c:v>45.788500000000013</c:v>
                </c:pt>
                <c:pt idx="235">
                  <c:v>47.595000000000013</c:v>
                </c:pt>
                <c:pt idx="236">
                  <c:v>48.676000000000002</c:v>
                </c:pt>
                <c:pt idx="237">
                  <c:v>45.553999999999995</c:v>
                </c:pt>
                <c:pt idx="238">
                  <c:v>45.774500000000003</c:v>
                </c:pt>
                <c:pt idx="239">
                  <c:v>45.267500000000013</c:v>
                </c:pt>
                <c:pt idx="240">
                  <c:v>44.969500000000011</c:v>
                </c:pt>
                <c:pt idx="241">
                  <c:v>43.677500000000002</c:v>
                </c:pt>
                <c:pt idx="242">
                  <c:v>41.268500000000209</c:v>
                </c:pt>
                <c:pt idx="243">
                  <c:v>42.839500000000001</c:v>
                </c:pt>
                <c:pt idx="244">
                  <c:v>43.4</c:v>
                </c:pt>
                <c:pt idx="245">
                  <c:v>42.978000000000002</c:v>
                </c:pt>
                <c:pt idx="246">
                  <c:v>40.288000000000011</c:v>
                </c:pt>
                <c:pt idx="247">
                  <c:v>40.147000000000006</c:v>
                </c:pt>
                <c:pt idx="248">
                  <c:v>38.258000000000003</c:v>
                </c:pt>
                <c:pt idx="249">
                  <c:v>39.061500000000002</c:v>
                </c:pt>
                <c:pt idx="250">
                  <c:v>40.214000000000006</c:v>
                </c:pt>
                <c:pt idx="251">
                  <c:v>39.098500000000165</c:v>
                </c:pt>
                <c:pt idx="252">
                  <c:v>38.36</c:v>
                </c:pt>
                <c:pt idx="253">
                  <c:v>38.567500000000003</c:v>
                </c:pt>
                <c:pt idx="254">
                  <c:v>36.793000000000013</c:v>
                </c:pt>
                <c:pt idx="255">
                  <c:v>36.170500000000011</c:v>
                </c:pt>
                <c:pt idx="256">
                  <c:v>35.558</c:v>
                </c:pt>
                <c:pt idx="257">
                  <c:v>34.3645</c:v>
                </c:pt>
                <c:pt idx="258">
                  <c:v>33.971000000000004</c:v>
                </c:pt>
                <c:pt idx="259">
                  <c:v>33.903999999999996</c:v>
                </c:pt>
                <c:pt idx="260">
                  <c:v>33.295000000000172</c:v>
                </c:pt>
                <c:pt idx="261">
                  <c:v>32.937000000000005</c:v>
                </c:pt>
                <c:pt idx="262">
                  <c:v>33.8035</c:v>
                </c:pt>
                <c:pt idx="263">
                  <c:v>33.248500000000149</c:v>
                </c:pt>
                <c:pt idx="264">
                  <c:v>31.908499999999876</c:v>
                </c:pt>
                <c:pt idx="265">
                  <c:v>31.38</c:v>
                </c:pt>
                <c:pt idx="266">
                  <c:v>31.422499999999861</c:v>
                </c:pt>
                <c:pt idx="267">
                  <c:v>31.035</c:v>
                </c:pt>
                <c:pt idx="268">
                  <c:v>30.775499999999891</c:v>
                </c:pt>
                <c:pt idx="269">
                  <c:v>30.905999999999914</c:v>
                </c:pt>
                <c:pt idx="270">
                  <c:v>30.987499999999883</c:v>
                </c:pt>
                <c:pt idx="271">
                  <c:v>29.862499999999883</c:v>
                </c:pt>
                <c:pt idx="272">
                  <c:v>30.016500000000001</c:v>
                </c:pt>
                <c:pt idx="273">
                  <c:v>32.246500000000012</c:v>
                </c:pt>
                <c:pt idx="274">
                  <c:v>28.811499999999999</c:v>
                </c:pt>
                <c:pt idx="275">
                  <c:v>27.330500000000001</c:v>
                </c:pt>
                <c:pt idx="276">
                  <c:v>29.365499999999887</c:v>
                </c:pt>
                <c:pt idx="277">
                  <c:v>28.596499999999917</c:v>
                </c:pt>
                <c:pt idx="278">
                  <c:v>26.980499999999857</c:v>
                </c:pt>
                <c:pt idx="279">
                  <c:v>28.313500000000001</c:v>
                </c:pt>
                <c:pt idx="280">
                  <c:v>27.38</c:v>
                </c:pt>
                <c:pt idx="281">
                  <c:v>27.137499999999999</c:v>
                </c:pt>
                <c:pt idx="282">
                  <c:v>28.3935</c:v>
                </c:pt>
                <c:pt idx="283">
                  <c:v>27.650000000000031</c:v>
                </c:pt>
                <c:pt idx="284">
                  <c:v>25.843</c:v>
                </c:pt>
                <c:pt idx="285">
                  <c:v>26.131499999999999</c:v>
                </c:pt>
                <c:pt idx="286">
                  <c:v>26.5015</c:v>
                </c:pt>
                <c:pt idx="287">
                  <c:v>25.834499999999988</c:v>
                </c:pt>
                <c:pt idx="288">
                  <c:v>26.984499999999883</c:v>
                </c:pt>
                <c:pt idx="289">
                  <c:v>25.440999999999917</c:v>
                </c:pt>
                <c:pt idx="290">
                  <c:v>25.760999999999989</c:v>
                </c:pt>
                <c:pt idx="291">
                  <c:v>25.684999999999999</c:v>
                </c:pt>
                <c:pt idx="292">
                  <c:v>25.172499999999989</c:v>
                </c:pt>
                <c:pt idx="293">
                  <c:v>25.303999999999988</c:v>
                </c:pt>
                <c:pt idx="294">
                  <c:v>24.275499999999891</c:v>
                </c:pt>
                <c:pt idx="295">
                  <c:v>23.584</c:v>
                </c:pt>
                <c:pt idx="296">
                  <c:v>22.64849999999991</c:v>
                </c:pt>
                <c:pt idx="297">
                  <c:v>23.006499999999921</c:v>
                </c:pt>
                <c:pt idx="298">
                  <c:v>22.477</c:v>
                </c:pt>
                <c:pt idx="299">
                  <c:v>22.475999999999921</c:v>
                </c:pt>
                <c:pt idx="300">
                  <c:v>22.617000000000097</c:v>
                </c:pt>
                <c:pt idx="301">
                  <c:v>21.150500000000001</c:v>
                </c:pt>
                <c:pt idx="302">
                  <c:v>21.295000000000002</c:v>
                </c:pt>
                <c:pt idx="303">
                  <c:v>21.848499999999905</c:v>
                </c:pt>
                <c:pt idx="304">
                  <c:v>22.672999999999988</c:v>
                </c:pt>
                <c:pt idx="305">
                  <c:v>21.3535</c:v>
                </c:pt>
                <c:pt idx="306">
                  <c:v>20.450500000000002</c:v>
                </c:pt>
                <c:pt idx="307">
                  <c:v>19.778499999999898</c:v>
                </c:pt>
                <c:pt idx="308">
                  <c:v>18.082999999999906</c:v>
                </c:pt>
                <c:pt idx="309">
                  <c:v>19.170000000000005</c:v>
                </c:pt>
                <c:pt idx="310">
                  <c:v>19.961999999999989</c:v>
                </c:pt>
                <c:pt idx="311">
                  <c:v>20.248499999999876</c:v>
                </c:pt>
                <c:pt idx="312">
                  <c:v>19.067499999999917</c:v>
                </c:pt>
                <c:pt idx="313">
                  <c:v>19.588499999999875</c:v>
                </c:pt>
                <c:pt idx="314">
                  <c:v>18.8095</c:v>
                </c:pt>
                <c:pt idx="315">
                  <c:v>19.939499999999914</c:v>
                </c:pt>
                <c:pt idx="316">
                  <c:v>19.045000000000002</c:v>
                </c:pt>
                <c:pt idx="317">
                  <c:v>18.260000000000002</c:v>
                </c:pt>
                <c:pt idx="318">
                  <c:v>17.494999999999987</c:v>
                </c:pt>
                <c:pt idx="319">
                  <c:v>17.7775</c:v>
                </c:pt>
                <c:pt idx="320">
                  <c:v>18.764500000000002</c:v>
                </c:pt>
                <c:pt idx="321">
                  <c:v>18.313500000000001</c:v>
                </c:pt>
                <c:pt idx="322">
                  <c:v>18.325500000000002</c:v>
                </c:pt>
                <c:pt idx="323">
                  <c:v>18.077999999999999</c:v>
                </c:pt>
                <c:pt idx="324">
                  <c:v>17.581999999999987</c:v>
                </c:pt>
                <c:pt idx="325">
                  <c:v>16.961999999999989</c:v>
                </c:pt>
                <c:pt idx="326">
                  <c:v>16.823499999999989</c:v>
                </c:pt>
                <c:pt idx="327">
                  <c:v>17.0505</c:v>
                </c:pt>
                <c:pt idx="328">
                  <c:v>16.27349999999991</c:v>
                </c:pt>
                <c:pt idx="329">
                  <c:v>16.709499999999906</c:v>
                </c:pt>
                <c:pt idx="330">
                  <c:v>16.417000000000005</c:v>
                </c:pt>
                <c:pt idx="331">
                  <c:v>16.279999999999987</c:v>
                </c:pt>
                <c:pt idx="332">
                  <c:v>16.3965</c:v>
                </c:pt>
                <c:pt idx="333">
                  <c:v>17.052499999999906</c:v>
                </c:pt>
                <c:pt idx="334">
                  <c:v>16.547499999999989</c:v>
                </c:pt>
                <c:pt idx="335">
                  <c:v>15.881</c:v>
                </c:pt>
                <c:pt idx="336">
                  <c:v>15.6355</c:v>
                </c:pt>
                <c:pt idx="337">
                  <c:v>15.6845</c:v>
                </c:pt>
                <c:pt idx="338">
                  <c:v>15.880500000000024</c:v>
                </c:pt>
                <c:pt idx="339">
                  <c:v>15.0405</c:v>
                </c:pt>
                <c:pt idx="340">
                  <c:v>14.7605</c:v>
                </c:pt>
                <c:pt idx="341">
                  <c:v>14.902500000000041</c:v>
                </c:pt>
                <c:pt idx="342">
                  <c:v>14.54</c:v>
                </c:pt>
                <c:pt idx="343">
                  <c:v>13.878500000000004</c:v>
                </c:pt>
                <c:pt idx="344">
                  <c:v>13.8085</c:v>
                </c:pt>
                <c:pt idx="345">
                  <c:v>14.863500000000041</c:v>
                </c:pt>
                <c:pt idx="346">
                  <c:v>13.906000000000002</c:v>
                </c:pt>
                <c:pt idx="347">
                  <c:v>14.585000000000004</c:v>
                </c:pt>
                <c:pt idx="348">
                  <c:v>13.976500000000026</c:v>
                </c:pt>
                <c:pt idx="349">
                  <c:v>13.82</c:v>
                </c:pt>
                <c:pt idx="350">
                  <c:v>12.7135</c:v>
                </c:pt>
                <c:pt idx="351">
                  <c:v>12.672000000000002</c:v>
                </c:pt>
                <c:pt idx="352">
                  <c:v>12.433</c:v>
                </c:pt>
                <c:pt idx="353">
                  <c:v>13.3</c:v>
                </c:pt>
                <c:pt idx="354">
                  <c:v>12.662500000000026</c:v>
                </c:pt>
                <c:pt idx="355">
                  <c:v>13.399000000000004</c:v>
                </c:pt>
                <c:pt idx="356">
                  <c:v>13.745999999999999</c:v>
                </c:pt>
                <c:pt idx="357">
                  <c:v>12.723999999999998</c:v>
                </c:pt>
                <c:pt idx="358">
                  <c:v>12.493</c:v>
                </c:pt>
                <c:pt idx="359">
                  <c:v>13.285</c:v>
                </c:pt>
                <c:pt idx="360">
                  <c:v>13.136000000000001</c:v>
                </c:pt>
                <c:pt idx="361">
                  <c:v>12.946</c:v>
                </c:pt>
                <c:pt idx="362">
                  <c:v>12.125500000000002</c:v>
                </c:pt>
                <c:pt idx="363">
                  <c:v>12.154500000000002</c:v>
                </c:pt>
                <c:pt idx="364">
                  <c:v>12.301500000000004</c:v>
                </c:pt>
                <c:pt idx="365">
                  <c:v>12.335500000000026</c:v>
                </c:pt>
                <c:pt idx="366">
                  <c:v>11.66</c:v>
                </c:pt>
                <c:pt idx="367">
                  <c:v>12.130999999999998</c:v>
                </c:pt>
                <c:pt idx="368">
                  <c:v>11.705</c:v>
                </c:pt>
                <c:pt idx="369">
                  <c:v>11.103</c:v>
                </c:pt>
                <c:pt idx="370">
                  <c:v>12.091000000000001</c:v>
                </c:pt>
                <c:pt idx="371">
                  <c:v>10.878500000000004</c:v>
                </c:pt>
                <c:pt idx="372">
                  <c:v>11.906500000000024</c:v>
                </c:pt>
                <c:pt idx="373">
                  <c:v>11.8375</c:v>
                </c:pt>
                <c:pt idx="374">
                  <c:v>12.1015</c:v>
                </c:pt>
                <c:pt idx="375">
                  <c:v>11.075000000000006</c:v>
                </c:pt>
                <c:pt idx="376">
                  <c:v>11.0265</c:v>
                </c:pt>
                <c:pt idx="377">
                  <c:v>11.16</c:v>
                </c:pt>
                <c:pt idx="378">
                  <c:v>11.790999999999999</c:v>
                </c:pt>
                <c:pt idx="379">
                  <c:v>11.236500000000001</c:v>
                </c:pt>
                <c:pt idx="380">
                  <c:v>10.7965</c:v>
                </c:pt>
                <c:pt idx="381">
                  <c:v>9.9110000000000014</c:v>
                </c:pt>
                <c:pt idx="382">
                  <c:v>11.218500000000001</c:v>
                </c:pt>
                <c:pt idx="383">
                  <c:v>9.9050000000000047</c:v>
                </c:pt>
                <c:pt idx="384">
                  <c:v>10.456000000000024</c:v>
                </c:pt>
                <c:pt idx="385">
                  <c:v>10.321</c:v>
                </c:pt>
                <c:pt idx="386">
                  <c:v>10.5045</c:v>
                </c:pt>
                <c:pt idx="387">
                  <c:v>10.876500000000041</c:v>
                </c:pt>
                <c:pt idx="388">
                  <c:v>10.7515</c:v>
                </c:pt>
                <c:pt idx="389">
                  <c:v>9.9615000000000027</c:v>
                </c:pt>
                <c:pt idx="390">
                  <c:v>10.39</c:v>
                </c:pt>
                <c:pt idx="391">
                  <c:v>11.088000000000001</c:v>
                </c:pt>
                <c:pt idx="392">
                  <c:v>11.186</c:v>
                </c:pt>
                <c:pt idx="393">
                  <c:v>12.106</c:v>
                </c:pt>
                <c:pt idx="394">
                  <c:v>10.7105</c:v>
                </c:pt>
                <c:pt idx="395">
                  <c:v>10.484500000000002</c:v>
                </c:pt>
                <c:pt idx="396">
                  <c:v>10.3485</c:v>
                </c:pt>
                <c:pt idx="397">
                  <c:v>10.266500000000002</c:v>
                </c:pt>
                <c:pt idx="398">
                  <c:v>10.355000000000054</c:v>
                </c:pt>
                <c:pt idx="399">
                  <c:v>10.234500000000001</c:v>
                </c:pt>
                <c:pt idx="400">
                  <c:v>9.8030000000000008</c:v>
                </c:pt>
                <c:pt idx="401">
                  <c:v>10.069000000000004</c:v>
                </c:pt>
                <c:pt idx="402">
                  <c:v>10.820500000000004</c:v>
                </c:pt>
                <c:pt idx="403">
                  <c:v>11.363500000000041</c:v>
                </c:pt>
                <c:pt idx="404">
                  <c:v>10.575500000000041</c:v>
                </c:pt>
                <c:pt idx="405">
                  <c:v>11.367000000000004</c:v>
                </c:pt>
                <c:pt idx="406">
                  <c:v>11.935</c:v>
                </c:pt>
                <c:pt idx="407">
                  <c:v>11.848000000000001</c:v>
                </c:pt>
                <c:pt idx="408">
                  <c:v>12.328000000000001</c:v>
                </c:pt>
                <c:pt idx="409">
                  <c:v>12.237999999999998</c:v>
                </c:pt>
                <c:pt idx="410">
                  <c:v>12.655500000000041</c:v>
                </c:pt>
                <c:pt idx="411">
                  <c:v>12.248499999999998</c:v>
                </c:pt>
                <c:pt idx="412">
                  <c:v>13.263</c:v>
                </c:pt>
                <c:pt idx="413">
                  <c:v>13.109500000000002</c:v>
                </c:pt>
                <c:pt idx="414">
                  <c:v>12.179</c:v>
                </c:pt>
                <c:pt idx="415">
                  <c:v>12.253500000000004</c:v>
                </c:pt>
                <c:pt idx="416">
                  <c:v>12.976000000000004</c:v>
                </c:pt>
                <c:pt idx="417">
                  <c:v>12.011000000000001</c:v>
                </c:pt>
                <c:pt idx="418">
                  <c:v>12.319000000000004</c:v>
                </c:pt>
                <c:pt idx="419">
                  <c:v>12.817</c:v>
                </c:pt>
                <c:pt idx="420">
                  <c:v>12.04</c:v>
                </c:pt>
                <c:pt idx="421">
                  <c:v>12.498000000000001</c:v>
                </c:pt>
                <c:pt idx="422">
                  <c:v>11.693</c:v>
                </c:pt>
                <c:pt idx="423">
                  <c:v>11.249000000000001</c:v>
                </c:pt>
                <c:pt idx="424">
                  <c:v>11.882000000000026</c:v>
                </c:pt>
                <c:pt idx="425">
                  <c:v>12.019</c:v>
                </c:pt>
                <c:pt idx="426">
                  <c:v>11.7355</c:v>
                </c:pt>
                <c:pt idx="427">
                  <c:v>12.727999999999998</c:v>
                </c:pt>
                <c:pt idx="428">
                  <c:v>13.31</c:v>
                </c:pt>
                <c:pt idx="429">
                  <c:v>13.06</c:v>
                </c:pt>
                <c:pt idx="430">
                  <c:v>13.199</c:v>
                </c:pt>
                <c:pt idx="431">
                  <c:v>12.7395</c:v>
                </c:pt>
                <c:pt idx="432">
                  <c:v>11.936</c:v>
                </c:pt>
                <c:pt idx="433">
                  <c:v>13.016500000000002</c:v>
                </c:pt>
                <c:pt idx="434">
                  <c:v>12.5115</c:v>
                </c:pt>
                <c:pt idx="435">
                  <c:v>10.182500000000006</c:v>
                </c:pt>
                <c:pt idx="436">
                  <c:v>12.5785</c:v>
                </c:pt>
                <c:pt idx="437">
                  <c:v>12.495500000000026</c:v>
                </c:pt>
                <c:pt idx="438">
                  <c:v>13.27</c:v>
                </c:pt>
                <c:pt idx="439">
                  <c:v>11.6585</c:v>
                </c:pt>
                <c:pt idx="440">
                  <c:v>12.26</c:v>
                </c:pt>
                <c:pt idx="441">
                  <c:v>12.373500000000041</c:v>
                </c:pt>
                <c:pt idx="442">
                  <c:v>11.6435</c:v>
                </c:pt>
                <c:pt idx="443">
                  <c:v>11.953000000000022</c:v>
                </c:pt>
                <c:pt idx="444">
                  <c:v>11.326000000000002</c:v>
                </c:pt>
                <c:pt idx="445">
                  <c:v>12.335500000000026</c:v>
                </c:pt>
                <c:pt idx="446">
                  <c:v>12.453500000000041</c:v>
                </c:pt>
                <c:pt idx="447">
                  <c:v>12.774000000000001</c:v>
                </c:pt>
                <c:pt idx="448">
                  <c:v>11.468</c:v>
                </c:pt>
                <c:pt idx="449">
                  <c:v>12.298999999999999</c:v>
                </c:pt>
                <c:pt idx="450">
                  <c:v>12.965500000000054</c:v>
                </c:pt>
                <c:pt idx="451">
                  <c:v>13.895500000000041</c:v>
                </c:pt>
                <c:pt idx="452">
                  <c:v>12.595000000000002</c:v>
                </c:pt>
                <c:pt idx="453">
                  <c:v>13.018000000000001</c:v>
                </c:pt>
                <c:pt idx="454">
                  <c:v>12.960500000000026</c:v>
                </c:pt>
                <c:pt idx="455">
                  <c:v>13.256500000000004</c:v>
                </c:pt>
                <c:pt idx="456">
                  <c:v>13.387500000000006</c:v>
                </c:pt>
                <c:pt idx="457">
                  <c:v>12.832000000000004</c:v>
                </c:pt>
                <c:pt idx="458">
                  <c:v>12.424000000000001</c:v>
                </c:pt>
                <c:pt idx="459">
                  <c:v>12.9015</c:v>
                </c:pt>
                <c:pt idx="460">
                  <c:v>13.701000000000001</c:v>
                </c:pt>
                <c:pt idx="461">
                  <c:v>13.552500000000045</c:v>
                </c:pt>
                <c:pt idx="462">
                  <c:v>13.367500000000026</c:v>
                </c:pt>
                <c:pt idx="463">
                  <c:v>11.622</c:v>
                </c:pt>
                <c:pt idx="464">
                  <c:v>13.998000000000001</c:v>
                </c:pt>
                <c:pt idx="465">
                  <c:v>13.666500000000006</c:v>
                </c:pt>
                <c:pt idx="466">
                  <c:v>13.9115</c:v>
                </c:pt>
                <c:pt idx="467">
                  <c:v>13.922000000000002</c:v>
                </c:pt>
                <c:pt idx="468">
                  <c:v>12.5</c:v>
                </c:pt>
                <c:pt idx="469">
                  <c:v>13.403500000000006</c:v>
                </c:pt>
                <c:pt idx="470">
                  <c:v>14.4975</c:v>
                </c:pt>
                <c:pt idx="471">
                  <c:v>14.628500000000001</c:v>
                </c:pt>
                <c:pt idx="472">
                  <c:v>13.965500000000054</c:v>
                </c:pt>
                <c:pt idx="473">
                  <c:v>14.809500000000041</c:v>
                </c:pt>
                <c:pt idx="474">
                  <c:v>14.901</c:v>
                </c:pt>
                <c:pt idx="475">
                  <c:v>15.904500000000002</c:v>
                </c:pt>
                <c:pt idx="476">
                  <c:v>15.8345</c:v>
                </c:pt>
                <c:pt idx="477">
                  <c:v>15.872500000000054</c:v>
                </c:pt>
                <c:pt idx="478">
                  <c:v>17.780999999999914</c:v>
                </c:pt>
                <c:pt idx="479">
                  <c:v>18.161000000000001</c:v>
                </c:pt>
                <c:pt idx="480">
                  <c:v>18.246499999999898</c:v>
                </c:pt>
              </c:numCache>
            </c:numRef>
          </c:yVal>
          <c:smooth val="1"/>
          <c:extLst>
            <c:ext xmlns:c16="http://schemas.microsoft.com/office/drawing/2014/chart" uri="{C3380CC4-5D6E-409C-BE32-E72D297353CC}">
              <c16:uniqueId val="{0000000E-DF3D-41B7-9780-45EA9325686C}"/>
            </c:ext>
          </c:extLst>
        </c:ser>
        <c:ser>
          <c:idx val="15"/>
          <c:order val="15"/>
          <c:spPr>
            <a:ln w="12700">
              <a:solidFill>
                <a:srgbClr val="FFCC99"/>
              </a:solidFill>
              <a:prstDash val="solid"/>
            </a:ln>
          </c:spPr>
          <c:marker>
            <c:symbol val="none"/>
          </c:marker>
          <c:xVal>
            <c:numRef>
              <c:f>vzav!$A$1:$A$536</c:f>
              <c:numCache>
                <c:formatCode>General</c:formatCode>
                <c:ptCount val="536"/>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vzav!$Q$1:$Q$536</c:f>
              <c:numCache>
                <c:formatCode>General</c:formatCode>
                <c:ptCount val="536"/>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999.99900000000002</c:v>
                </c:pt>
                <c:pt idx="13">
                  <c:v>951.74450000000002</c:v>
                </c:pt>
                <c:pt idx="14">
                  <c:v>777.78700000000003</c:v>
                </c:pt>
                <c:pt idx="15">
                  <c:v>646.68450000000053</c:v>
                </c:pt>
                <c:pt idx="16">
                  <c:v>504.82049999999964</c:v>
                </c:pt>
                <c:pt idx="17">
                  <c:v>397.25599999999969</c:v>
                </c:pt>
                <c:pt idx="18">
                  <c:v>313.57849999999894</c:v>
                </c:pt>
                <c:pt idx="19">
                  <c:v>216.49100000000001</c:v>
                </c:pt>
                <c:pt idx="20">
                  <c:v>147.39750000000001</c:v>
                </c:pt>
                <c:pt idx="21">
                  <c:v>137.92600000000004</c:v>
                </c:pt>
                <c:pt idx="22">
                  <c:v>93.6845</c:v>
                </c:pt>
                <c:pt idx="23">
                  <c:v>64.015000000000001</c:v>
                </c:pt>
                <c:pt idx="24">
                  <c:v>44.571000000000005</c:v>
                </c:pt>
                <c:pt idx="25">
                  <c:v>33.349000000000004</c:v>
                </c:pt>
                <c:pt idx="26">
                  <c:v>28.192499999999917</c:v>
                </c:pt>
                <c:pt idx="27">
                  <c:v>24.355</c:v>
                </c:pt>
                <c:pt idx="28">
                  <c:v>25.4175</c:v>
                </c:pt>
                <c:pt idx="29">
                  <c:v>25.21549999999991</c:v>
                </c:pt>
                <c:pt idx="30">
                  <c:v>24.493499999999891</c:v>
                </c:pt>
                <c:pt idx="31">
                  <c:v>25.760999999999989</c:v>
                </c:pt>
                <c:pt idx="32">
                  <c:v>26.546500000000002</c:v>
                </c:pt>
                <c:pt idx="33">
                  <c:v>26.56</c:v>
                </c:pt>
                <c:pt idx="34">
                  <c:v>28.046500000000002</c:v>
                </c:pt>
                <c:pt idx="35">
                  <c:v>31.033999999999999</c:v>
                </c:pt>
                <c:pt idx="36">
                  <c:v>31.552</c:v>
                </c:pt>
                <c:pt idx="37">
                  <c:v>32.367999000000005</c:v>
                </c:pt>
                <c:pt idx="38">
                  <c:v>34.633000000000003</c:v>
                </c:pt>
                <c:pt idx="39">
                  <c:v>34.581499999999998</c:v>
                </c:pt>
                <c:pt idx="40">
                  <c:v>35.333500000000001</c:v>
                </c:pt>
                <c:pt idx="41">
                  <c:v>37.005000000000003</c:v>
                </c:pt>
                <c:pt idx="42">
                  <c:v>38.120000000000012</c:v>
                </c:pt>
                <c:pt idx="43">
                  <c:v>41.11</c:v>
                </c:pt>
                <c:pt idx="44">
                  <c:v>41.818999999999996</c:v>
                </c:pt>
                <c:pt idx="45">
                  <c:v>44.332500000000003</c:v>
                </c:pt>
                <c:pt idx="46">
                  <c:v>46.3035</c:v>
                </c:pt>
                <c:pt idx="47">
                  <c:v>48.638000000000012</c:v>
                </c:pt>
                <c:pt idx="48">
                  <c:v>48.867000000000004</c:v>
                </c:pt>
                <c:pt idx="49">
                  <c:v>52.061</c:v>
                </c:pt>
                <c:pt idx="50">
                  <c:v>53.740500000000011</c:v>
                </c:pt>
                <c:pt idx="51">
                  <c:v>56.206000000000003</c:v>
                </c:pt>
                <c:pt idx="52">
                  <c:v>58.201000000000001</c:v>
                </c:pt>
                <c:pt idx="53">
                  <c:v>61.215500000000013</c:v>
                </c:pt>
                <c:pt idx="54">
                  <c:v>63.073</c:v>
                </c:pt>
                <c:pt idx="55">
                  <c:v>66.543000000000006</c:v>
                </c:pt>
                <c:pt idx="56">
                  <c:v>68.0505</c:v>
                </c:pt>
                <c:pt idx="57">
                  <c:v>72.60799999999999</c:v>
                </c:pt>
                <c:pt idx="58">
                  <c:v>72.816498999999979</c:v>
                </c:pt>
                <c:pt idx="59">
                  <c:v>78.462998999999982</c:v>
                </c:pt>
                <c:pt idx="60">
                  <c:v>81.055498999999671</c:v>
                </c:pt>
                <c:pt idx="61">
                  <c:v>85.152998999999497</c:v>
                </c:pt>
                <c:pt idx="62">
                  <c:v>87.655999999999949</c:v>
                </c:pt>
                <c:pt idx="63">
                  <c:v>91.932998999999981</c:v>
                </c:pt>
                <c:pt idx="64">
                  <c:v>93.455500000000001</c:v>
                </c:pt>
                <c:pt idx="65">
                  <c:v>98.178499999999858</c:v>
                </c:pt>
                <c:pt idx="66">
                  <c:v>101.03149999999999</c:v>
                </c:pt>
                <c:pt idx="67">
                  <c:v>105.864</c:v>
                </c:pt>
                <c:pt idx="68">
                  <c:v>107.9235</c:v>
                </c:pt>
                <c:pt idx="69">
                  <c:v>112.5535</c:v>
                </c:pt>
                <c:pt idx="70">
                  <c:v>114.09099999999999</c:v>
                </c:pt>
                <c:pt idx="71">
                  <c:v>115.809</c:v>
                </c:pt>
                <c:pt idx="72">
                  <c:v>119.9885</c:v>
                </c:pt>
                <c:pt idx="73">
                  <c:v>125.15600000000001</c:v>
                </c:pt>
                <c:pt idx="74">
                  <c:v>127.50449999999999</c:v>
                </c:pt>
                <c:pt idx="75">
                  <c:v>129.82000000000059</c:v>
                </c:pt>
                <c:pt idx="76">
                  <c:v>131.45650000000001</c:v>
                </c:pt>
                <c:pt idx="77">
                  <c:v>133.9520000000006</c:v>
                </c:pt>
                <c:pt idx="78">
                  <c:v>138.88150000000007</c:v>
                </c:pt>
                <c:pt idx="79">
                  <c:v>144.3775</c:v>
                </c:pt>
                <c:pt idx="80">
                  <c:v>146.92850000000001</c:v>
                </c:pt>
                <c:pt idx="81">
                  <c:v>149.58450000000002</c:v>
                </c:pt>
                <c:pt idx="82">
                  <c:v>154.77849999999998</c:v>
                </c:pt>
                <c:pt idx="83">
                  <c:v>155.79549999999998</c:v>
                </c:pt>
                <c:pt idx="84">
                  <c:v>164.59349999999998</c:v>
                </c:pt>
                <c:pt idx="85">
                  <c:v>163.13499999999999</c:v>
                </c:pt>
                <c:pt idx="86">
                  <c:v>166.21299999999999</c:v>
                </c:pt>
                <c:pt idx="87">
                  <c:v>172.34800000000001</c:v>
                </c:pt>
                <c:pt idx="88">
                  <c:v>174.4615</c:v>
                </c:pt>
                <c:pt idx="89">
                  <c:v>178.51649999999998</c:v>
                </c:pt>
                <c:pt idx="90">
                  <c:v>178.0685</c:v>
                </c:pt>
                <c:pt idx="91">
                  <c:v>181.67349999999999</c:v>
                </c:pt>
                <c:pt idx="92">
                  <c:v>185.44549999999998</c:v>
                </c:pt>
                <c:pt idx="93">
                  <c:v>187.72449999999998</c:v>
                </c:pt>
                <c:pt idx="94">
                  <c:v>190.49800000000027</c:v>
                </c:pt>
                <c:pt idx="95">
                  <c:v>189.39450000000002</c:v>
                </c:pt>
                <c:pt idx="96">
                  <c:v>195.8810000000006</c:v>
                </c:pt>
                <c:pt idx="97">
                  <c:v>194.52700000000004</c:v>
                </c:pt>
                <c:pt idx="98">
                  <c:v>194.9</c:v>
                </c:pt>
                <c:pt idx="99">
                  <c:v>200.09550000000002</c:v>
                </c:pt>
                <c:pt idx="100">
                  <c:v>202.97299999999998</c:v>
                </c:pt>
                <c:pt idx="101">
                  <c:v>204.071</c:v>
                </c:pt>
                <c:pt idx="102">
                  <c:v>204.136</c:v>
                </c:pt>
                <c:pt idx="103">
                  <c:v>205.66800000000001</c:v>
                </c:pt>
                <c:pt idx="104">
                  <c:v>207.096</c:v>
                </c:pt>
                <c:pt idx="105">
                  <c:v>207.14299999999997</c:v>
                </c:pt>
                <c:pt idx="106">
                  <c:v>206.77249999999998</c:v>
                </c:pt>
                <c:pt idx="107">
                  <c:v>207.85150000000004</c:v>
                </c:pt>
                <c:pt idx="108">
                  <c:v>206.893</c:v>
                </c:pt>
                <c:pt idx="109">
                  <c:v>209.292</c:v>
                </c:pt>
                <c:pt idx="110">
                  <c:v>210.5575</c:v>
                </c:pt>
                <c:pt idx="111">
                  <c:v>213.62300000000002</c:v>
                </c:pt>
                <c:pt idx="112">
                  <c:v>211.14949999999999</c:v>
                </c:pt>
                <c:pt idx="113">
                  <c:v>211.9845</c:v>
                </c:pt>
                <c:pt idx="114">
                  <c:v>205.87300000000002</c:v>
                </c:pt>
                <c:pt idx="115">
                  <c:v>213.084</c:v>
                </c:pt>
                <c:pt idx="116">
                  <c:v>214.21349999999995</c:v>
                </c:pt>
                <c:pt idx="117">
                  <c:v>211.54850000000002</c:v>
                </c:pt>
                <c:pt idx="118">
                  <c:v>212.28650000000002</c:v>
                </c:pt>
                <c:pt idx="119">
                  <c:v>211.59050000000002</c:v>
                </c:pt>
                <c:pt idx="120">
                  <c:v>206.4605</c:v>
                </c:pt>
                <c:pt idx="121">
                  <c:v>207.94200000000001</c:v>
                </c:pt>
                <c:pt idx="122">
                  <c:v>206.31399999999999</c:v>
                </c:pt>
                <c:pt idx="123">
                  <c:v>206.15800000000004</c:v>
                </c:pt>
                <c:pt idx="124">
                  <c:v>207.51749999999998</c:v>
                </c:pt>
                <c:pt idx="125">
                  <c:v>204.03050000000002</c:v>
                </c:pt>
                <c:pt idx="126">
                  <c:v>202.40650000000002</c:v>
                </c:pt>
                <c:pt idx="127">
                  <c:v>197.95750000000001</c:v>
                </c:pt>
                <c:pt idx="128">
                  <c:v>201.82200000000066</c:v>
                </c:pt>
                <c:pt idx="129">
                  <c:v>199.55250000000001</c:v>
                </c:pt>
                <c:pt idx="130">
                  <c:v>199.23949999999999</c:v>
                </c:pt>
                <c:pt idx="131">
                  <c:v>197.06300000000002</c:v>
                </c:pt>
                <c:pt idx="132">
                  <c:v>194.494</c:v>
                </c:pt>
                <c:pt idx="133">
                  <c:v>194.178</c:v>
                </c:pt>
                <c:pt idx="134">
                  <c:v>192.43800000000007</c:v>
                </c:pt>
                <c:pt idx="135">
                  <c:v>190.685</c:v>
                </c:pt>
                <c:pt idx="136">
                  <c:v>187.74099999999999</c:v>
                </c:pt>
                <c:pt idx="137">
                  <c:v>186.25449999999998</c:v>
                </c:pt>
                <c:pt idx="138">
                  <c:v>185.19200000000001</c:v>
                </c:pt>
                <c:pt idx="139">
                  <c:v>179.32100000000059</c:v>
                </c:pt>
                <c:pt idx="140">
                  <c:v>178.5275</c:v>
                </c:pt>
                <c:pt idx="141">
                  <c:v>176.40700000000001</c:v>
                </c:pt>
                <c:pt idx="142">
                  <c:v>176.92450000000002</c:v>
                </c:pt>
                <c:pt idx="143">
                  <c:v>177.19499999999999</c:v>
                </c:pt>
                <c:pt idx="144">
                  <c:v>170.82600000000059</c:v>
                </c:pt>
                <c:pt idx="145">
                  <c:v>171.571</c:v>
                </c:pt>
                <c:pt idx="146">
                  <c:v>171.98050000000001</c:v>
                </c:pt>
                <c:pt idx="147">
                  <c:v>167.04899999999998</c:v>
                </c:pt>
                <c:pt idx="148">
                  <c:v>166.30700000000004</c:v>
                </c:pt>
                <c:pt idx="149">
                  <c:v>165.47549999999998</c:v>
                </c:pt>
                <c:pt idx="150">
                  <c:v>157.59650000000002</c:v>
                </c:pt>
                <c:pt idx="151">
                  <c:v>157.602</c:v>
                </c:pt>
                <c:pt idx="152">
                  <c:v>157.24849999999998</c:v>
                </c:pt>
                <c:pt idx="153">
                  <c:v>155.17749999999998</c:v>
                </c:pt>
                <c:pt idx="154">
                  <c:v>152.87100000000001</c:v>
                </c:pt>
                <c:pt idx="155">
                  <c:v>149.785</c:v>
                </c:pt>
                <c:pt idx="156">
                  <c:v>146.88750000000007</c:v>
                </c:pt>
                <c:pt idx="157">
                  <c:v>145.30700000000004</c:v>
                </c:pt>
                <c:pt idx="158">
                  <c:v>145.27499999999998</c:v>
                </c:pt>
                <c:pt idx="159">
                  <c:v>138.77349999999996</c:v>
                </c:pt>
                <c:pt idx="160">
                  <c:v>136.61899999999997</c:v>
                </c:pt>
                <c:pt idx="161">
                  <c:v>137.95150000000001</c:v>
                </c:pt>
                <c:pt idx="162">
                  <c:v>133.7525</c:v>
                </c:pt>
                <c:pt idx="163">
                  <c:v>133.06399999999999</c:v>
                </c:pt>
                <c:pt idx="164">
                  <c:v>128.71099999999998</c:v>
                </c:pt>
                <c:pt idx="165">
                  <c:v>129.459</c:v>
                </c:pt>
                <c:pt idx="166">
                  <c:v>127.59</c:v>
                </c:pt>
                <c:pt idx="167">
                  <c:v>125.0665</c:v>
                </c:pt>
                <c:pt idx="168">
                  <c:v>123.82299999999998</c:v>
                </c:pt>
                <c:pt idx="169">
                  <c:v>118.952</c:v>
                </c:pt>
                <c:pt idx="170">
                  <c:v>117.381</c:v>
                </c:pt>
                <c:pt idx="171">
                  <c:v>115.402</c:v>
                </c:pt>
                <c:pt idx="172">
                  <c:v>116.8535</c:v>
                </c:pt>
                <c:pt idx="173">
                  <c:v>110.32899999999998</c:v>
                </c:pt>
                <c:pt idx="174">
                  <c:v>110.04300000000002</c:v>
                </c:pt>
                <c:pt idx="175">
                  <c:v>111.604</c:v>
                </c:pt>
                <c:pt idx="176">
                  <c:v>105.71950000000002</c:v>
                </c:pt>
                <c:pt idx="177">
                  <c:v>100.3165</c:v>
                </c:pt>
                <c:pt idx="178">
                  <c:v>103.7625</c:v>
                </c:pt>
                <c:pt idx="179">
                  <c:v>103.02800000000001</c:v>
                </c:pt>
                <c:pt idx="180">
                  <c:v>98.218500000000006</c:v>
                </c:pt>
                <c:pt idx="181">
                  <c:v>97.474998999999983</c:v>
                </c:pt>
                <c:pt idx="182">
                  <c:v>98.149499000000006</c:v>
                </c:pt>
                <c:pt idx="183">
                  <c:v>97.509</c:v>
                </c:pt>
                <c:pt idx="184">
                  <c:v>95.310498999999979</c:v>
                </c:pt>
                <c:pt idx="185">
                  <c:v>93.032999000000004</c:v>
                </c:pt>
                <c:pt idx="186">
                  <c:v>91.432000000000002</c:v>
                </c:pt>
                <c:pt idx="187">
                  <c:v>90.599000000000004</c:v>
                </c:pt>
                <c:pt idx="188">
                  <c:v>88.507000000000005</c:v>
                </c:pt>
                <c:pt idx="189">
                  <c:v>87.425999000000004</c:v>
                </c:pt>
                <c:pt idx="190">
                  <c:v>86.160499999999999</c:v>
                </c:pt>
                <c:pt idx="191">
                  <c:v>84.392499999999998</c:v>
                </c:pt>
                <c:pt idx="192">
                  <c:v>85.619500000000002</c:v>
                </c:pt>
                <c:pt idx="193">
                  <c:v>83.311000000000007</c:v>
                </c:pt>
                <c:pt idx="194">
                  <c:v>84.245000000000005</c:v>
                </c:pt>
                <c:pt idx="195">
                  <c:v>82.100499999999982</c:v>
                </c:pt>
                <c:pt idx="196">
                  <c:v>79.095499000000004</c:v>
                </c:pt>
                <c:pt idx="197">
                  <c:v>77.378499999999988</c:v>
                </c:pt>
                <c:pt idx="198">
                  <c:v>77.668498999999642</c:v>
                </c:pt>
                <c:pt idx="199">
                  <c:v>76.715500000000006</c:v>
                </c:pt>
                <c:pt idx="200">
                  <c:v>74.588499999999982</c:v>
                </c:pt>
                <c:pt idx="201">
                  <c:v>72.893000000000001</c:v>
                </c:pt>
                <c:pt idx="202">
                  <c:v>69.308999999999983</c:v>
                </c:pt>
                <c:pt idx="203">
                  <c:v>71.174999999999983</c:v>
                </c:pt>
                <c:pt idx="204">
                  <c:v>67.781498999999982</c:v>
                </c:pt>
                <c:pt idx="205">
                  <c:v>69.837500000000006</c:v>
                </c:pt>
                <c:pt idx="206">
                  <c:v>70.032999000000004</c:v>
                </c:pt>
                <c:pt idx="207">
                  <c:v>69.932998999999981</c:v>
                </c:pt>
                <c:pt idx="208">
                  <c:v>64.821999999999989</c:v>
                </c:pt>
                <c:pt idx="209">
                  <c:v>65.549498999999983</c:v>
                </c:pt>
                <c:pt idx="210">
                  <c:v>64.465500000000006</c:v>
                </c:pt>
                <c:pt idx="211">
                  <c:v>63.462500000000013</c:v>
                </c:pt>
                <c:pt idx="212">
                  <c:v>64.000500000000002</c:v>
                </c:pt>
                <c:pt idx="213">
                  <c:v>61.690500000000149</c:v>
                </c:pt>
                <c:pt idx="214">
                  <c:v>61.952500000000001</c:v>
                </c:pt>
                <c:pt idx="215">
                  <c:v>59.187000000000005</c:v>
                </c:pt>
                <c:pt idx="216">
                  <c:v>58.343499999999999</c:v>
                </c:pt>
                <c:pt idx="217">
                  <c:v>58.745500000000149</c:v>
                </c:pt>
                <c:pt idx="218">
                  <c:v>58.419499999999999</c:v>
                </c:pt>
                <c:pt idx="219">
                  <c:v>56.83</c:v>
                </c:pt>
                <c:pt idx="220">
                  <c:v>54.954999999999998</c:v>
                </c:pt>
                <c:pt idx="221">
                  <c:v>54.965500000000013</c:v>
                </c:pt>
                <c:pt idx="222">
                  <c:v>55.879000000000005</c:v>
                </c:pt>
                <c:pt idx="223">
                  <c:v>54.350499999999997</c:v>
                </c:pt>
                <c:pt idx="224">
                  <c:v>54.653500000000001</c:v>
                </c:pt>
                <c:pt idx="225">
                  <c:v>52.729000000000013</c:v>
                </c:pt>
                <c:pt idx="226">
                  <c:v>51.131</c:v>
                </c:pt>
                <c:pt idx="227">
                  <c:v>52.264000000000003</c:v>
                </c:pt>
                <c:pt idx="228">
                  <c:v>51.77</c:v>
                </c:pt>
                <c:pt idx="229">
                  <c:v>53.309999999999995</c:v>
                </c:pt>
                <c:pt idx="230">
                  <c:v>50.320500000000003</c:v>
                </c:pt>
                <c:pt idx="231">
                  <c:v>51.741500000000002</c:v>
                </c:pt>
                <c:pt idx="232">
                  <c:v>48.524500000000003</c:v>
                </c:pt>
                <c:pt idx="233">
                  <c:v>47.965000000000003</c:v>
                </c:pt>
                <c:pt idx="234">
                  <c:v>49.117999000000005</c:v>
                </c:pt>
                <c:pt idx="235">
                  <c:v>46.564</c:v>
                </c:pt>
                <c:pt idx="236">
                  <c:v>49.144000000000005</c:v>
                </c:pt>
                <c:pt idx="237">
                  <c:v>47.51</c:v>
                </c:pt>
                <c:pt idx="238">
                  <c:v>46.808</c:v>
                </c:pt>
                <c:pt idx="239">
                  <c:v>43.995500000000149</c:v>
                </c:pt>
                <c:pt idx="240">
                  <c:v>44.0595</c:v>
                </c:pt>
                <c:pt idx="241">
                  <c:v>44.985500000000002</c:v>
                </c:pt>
                <c:pt idx="242">
                  <c:v>43.284500000000001</c:v>
                </c:pt>
                <c:pt idx="243">
                  <c:v>43.916999999999994</c:v>
                </c:pt>
                <c:pt idx="244">
                  <c:v>41.108000000000011</c:v>
                </c:pt>
                <c:pt idx="245">
                  <c:v>41.491500000000002</c:v>
                </c:pt>
                <c:pt idx="246">
                  <c:v>40.115500000000011</c:v>
                </c:pt>
                <c:pt idx="247">
                  <c:v>39.372500000000002</c:v>
                </c:pt>
                <c:pt idx="248">
                  <c:v>40.341499999999996</c:v>
                </c:pt>
                <c:pt idx="249">
                  <c:v>39.113</c:v>
                </c:pt>
                <c:pt idx="250">
                  <c:v>38.19950000000015</c:v>
                </c:pt>
                <c:pt idx="251">
                  <c:v>37.621000000000002</c:v>
                </c:pt>
                <c:pt idx="252">
                  <c:v>36.221999000000011</c:v>
                </c:pt>
                <c:pt idx="253">
                  <c:v>37.461000000000006</c:v>
                </c:pt>
                <c:pt idx="254">
                  <c:v>36.968000000000011</c:v>
                </c:pt>
                <c:pt idx="255">
                  <c:v>36.26350000000015</c:v>
                </c:pt>
                <c:pt idx="256">
                  <c:v>34.9465</c:v>
                </c:pt>
                <c:pt idx="257">
                  <c:v>33.357999999999997</c:v>
                </c:pt>
                <c:pt idx="258">
                  <c:v>33.015000000000001</c:v>
                </c:pt>
                <c:pt idx="259">
                  <c:v>33</c:v>
                </c:pt>
                <c:pt idx="260">
                  <c:v>33.225000000000172</c:v>
                </c:pt>
                <c:pt idx="261">
                  <c:v>32.714500000000001</c:v>
                </c:pt>
                <c:pt idx="262">
                  <c:v>32.790499000000011</c:v>
                </c:pt>
                <c:pt idx="263">
                  <c:v>32.364000000000004</c:v>
                </c:pt>
                <c:pt idx="264">
                  <c:v>32.907499999999999</c:v>
                </c:pt>
                <c:pt idx="265">
                  <c:v>32.103500000000011</c:v>
                </c:pt>
                <c:pt idx="266">
                  <c:v>29.427</c:v>
                </c:pt>
                <c:pt idx="267">
                  <c:v>29.812000000000001</c:v>
                </c:pt>
                <c:pt idx="268">
                  <c:v>30.844000000000001</c:v>
                </c:pt>
                <c:pt idx="269">
                  <c:v>31.463499999999875</c:v>
                </c:pt>
                <c:pt idx="270">
                  <c:v>29.937000000000001</c:v>
                </c:pt>
                <c:pt idx="271">
                  <c:v>29.136500000000005</c:v>
                </c:pt>
                <c:pt idx="272">
                  <c:v>29.577500000000001</c:v>
                </c:pt>
                <c:pt idx="273">
                  <c:v>29.236499999999989</c:v>
                </c:pt>
                <c:pt idx="274">
                  <c:v>28.959</c:v>
                </c:pt>
                <c:pt idx="275">
                  <c:v>27.7775</c:v>
                </c:pt>
                <c:pt idx="276">
                  <c:v>29.018999999999988</c:v>
                </c:pt>
                <c:pt idx="277">
                  <c:v>27.447999999999986</c:v>
                </c:pt>
                <c:pt idx="278">
                  <c:v>27.612500000000001</c:v>
                </c:pt>
                <c:pt idx="279">
                  <c:v>28.488499999999835</c:v>
                </c:pt>
                <c:pt idx="280">
                  <c:v>27.94549999999985</c:v>
                </c:pt>
                <c:pt idx="281">
                  <c:v>27.2515</c:v>
                </c:pt>
                <c:pt idx="282">
                  <c:v>27.495499999999875</c:v>
                </c:pt>
                <c:pt idx="283">
                  <c:v>28.0305</c:v>
                </c:pt>
                <c:pt idx="284">
                  <c:v>28.346</c:v>
                </c:pt>
                <c:pt idx="285">
                  <c:v>27.767999999999986</c:v>
                </c:pt>
                <c:pt idx="286">
                  <c:v>26.521999999999988</c:v>
                </c:pt>
                <c:pt idx="287">
                  <c:v>26.90449999999991</c:v>
                </c:pt>
                <c:pt idx="288">
                  <c:v>25.193000000000001</c:v>
                </c:pt>
                <c:pt idx="289">
                  <c:v>25.383500000000002</c:v>
                </c:pt>
                <c:pt idx="290">
                  <c:v>25.358499999999989</c:v>
                </c:pt>
                <c:pt idx="291">
                  <c:v>25.68</c:v>
                </c:pt>
                <c:pt idx="292">
                  <c:v>23.978000000000002</c:v>
                </c:pt>
                <c:pt idx="293">
                  <c:v>23.5915</c:v>
                </c:pt>
                <c:pt idx="294">
                  <c:v>23.884</c:v>
                </c:pt>
                <c:pt idx="295">
                  <c:v>22.904</c:v>
                </c:pt>
                <c:pt idx="296">
                  <c:v>22.802</c:v>
                </c:pt>
                <c:pt idx="297">
                  <c:v>22.117000000000097</c:v>
                </c:pt>
                <c:pt idx="298">
                  <c:v>22.49749999999991</c:v>
                </c:pt>
                <c:pt idx="299">
                  <c:v>20.655000000000001</c:v>
                </c:pt>
                <c:pt idx="300">
                  <c:v>20.843</c:v>
                </c:pt>
                <c:pt idx="301">
                  <c:v>21.059000000000001</c:v>
                </c:pt>
                <c:pt idx="302">
                  <c:v>21.111000000000093</c:v>
                </c:pt>
                <c:pt idx="303">
                  <c:v>20.485999999999883</c:v>
                </c:pt>
                <c:pt idx="304">
                  <c:v>20.515499999999989</c:v>
                </c:pt>
                <c:pt idx="305">
                  <c:v>20.264500000000002</c:v>
                </c:pt>
                <c:pt idx="306">
                  <c:v>20.338000000000001</c:v>
                </c:pt>
                <c:pt idx="307">
                  <c:v>19.2105</c:v>
                </c:pt>
                <c:pt idx="308">
                  <c:v>19.775499999999891</c:v>
                </c:pt>
                <c:pt idx="309">
                  <c:v>19.341000000000001</c:v>
                </c:pt>
                <c:pt idx="310">
                  <c:v>19.465999999999898</c:v>
                </c:pt>
                <c:pt idx="311">
                  <c:v>18.765499999999861</c:v>
                </c:pt>
                <c:pt idx="312">
                  <c:v>19.553999999999988</c:v>
                </c:pt>
                <c:pt idx="313">
                  <c:v>19.311000000000035</c:v>
                </c:pt>
                <c:pt idx="314">
                  <c:v>19.099499999999917</c:v>
                </c:pt>
                <c:pt idx="315">
                  <c:v>18.924999999999986</c:v>
                </c:pt>
                <c:pt idx="316">
                  <c:v>18.593499999999914</c:v>
                </c:pt>
                <c:pt idx="317">
                  <c:v>17.882999999999921</c:v>
                </c:pt>
                <c:pt idx="318">
                  <c:v>18.156500000000001</c:v>
                </c:pt>
                <c:pt idx="319">
                  <c:v>18.042999999999989</c:v>
                </c:pt>
                <c:pt idx="320">
                  <c:v>18.072500000000002</c:v>
                </c:pt>
                <c:pt idx="321">
                  <c:v>16.811000000000035</c:v>
                </c:pt>
                <c:pt idx="322">
                  <c:v>17.985499999999835</c:v>
                </c:pt>
                <c:pt idx="323">
                  <c:v>17.138999999999999</c:v>
                </c:pt>
                <c:pt idx="324">
                  <c:v>17.593499999999914</c:v>
                </c:pt>
                <c:pt idx="325">
                  <c:v>17.597000000000001</c:v>
                </c:pt>
                <c:pt idx="326">
                  <c:v>17.96849999999985</c:v>
                </c:pt>
                <c:pt idx="327">
                  <c:v>17.314000000000075</c:v>
                </c:pt>
                <c:pt idx="328">
                  <c:v>16.490499999999887</c:v>
                </c:pt>
                <c:pt idx="329">
                  <c:v>16.855499999999989</c:v>
                </c:pt>
                <c:pt idx="330">
                  <c:v>18.035</c:v>
                </c:pt>
                <c:pt idx="331">
                  <c:v>17.647500000000001</c:v>
                </c:pt>
                <c:pt idx="332">
                  <c:v>16.504999999999999</c:v>
                </c:pt>
                <c:pt idx="333">
                  <c:v>16.494</c:v>
                </c:pt>
                <c:pt idx="334">
                  <c:v>16.266499999999883</c:v>
                </c:pt>
                <c:pt idx="335">
                  <c:v>15.857500000000041</c:v>
                </c:pt>
                <c:pt idx="336">
                  <c:v>16.338000000000001</c:v>
                </c:pt>
                <c:pt idx="337">
                  <c:v>16.859500000000001</c:v>
                </c:pt>
                <c:pt idx="338">
                  <c:v>14.474</c:v>
                </c:pt>
                <c:pt idx="339">
                  <c:v>15.072500000000026</c:v>
                </c:pt>
                <c:pt idx="340">
                  <c:v>14.790999999999999</c:v>
                </c:pt>
                <c:pt idx="341">
                  <c:v>14.779500000000002</c:v>
                </c:pt>
                <c:pt idx="342">
                  <c:v>15.835500000000026</c:v>
                </c:pt>
                <c:pt idx="343">
                  <c:v>14.991</c:v>
                </c:pt>
                <c:pt idx="344">
                  <c:v>14.783000000000001</c:v>
                </c:pt>
                <c:pt idx="345">
                  <c:v>13.6785</c:v>
                </c:pt>
                <c:pt idx="346">
                  <c:v>14.754</c:v>
                </c:pt>
                <c:pt idx="347">
                  <c:v>13.771000000000001</c:v>
                </c:pt>
                <c:pt idx="348">
                  <c:v>14.396000000000004</c:v>
                </c:pt>
                <c:pt idx="349">
                  <c:v>14.703000000000001</c:v>
                </c:pt>
                <c:pt idx="350">
                  <c:v>13.575000000000006</c:v>
                </c:pt>
                <c:pt idx="351">
                  <c:v>14.351000000000004</c:v>
                </c:pt>
                <c:pt idx="352">
                  <c:v>13.471500000000002</c:v>
                </c:pt>
                <c:pt idx="353">
                  <c:v>13.6005</c:v>
                </c:pt>
                <c:pt idx="354">
                  <c:v>12.7005</c:v>
                </c:pt>
                <c:pt idx="355">
                  <c:v>12.567</c:v>
                </c:pt>
                <c:pt idx="356">
                  <c:v>13.021000000000001</c:v>
                </c:pt>
                <c:pt idx="357">
                  <c:v>13.1065</c:v>
                </c:pt>
                <c:pt idx="358">
                  <c:v>12.959500000000045</c:v>
                </c:pt>
                <c:pt idx="359">
                  <c:v>11.955000000000041</c:v>
                </c:pt>
                <c:pt idx="360">
                  <c:v>12.051500000000004</c:v>
                </c:pt>
                <c:pt idx="361">
                  <c:v>13.4885</c:v>
                </c:pt>
                <c:pt idx="362">
                  <c:v>12.795500000000002</c:v>
                </c:pt>
                <c:pt idx="363">
                  <c:v>12.604000000000001</c:v>
                </c:pt>
                <c:pt idx="364">
                  <c:v>12.969000000000024</c:v>
                </c:pt>
                <c:pt idx="365">
                  <c:v>13.029500000000002</c:v>
                </c:pt>
                <c:pt idx="366">
                  <c:v>11.923500000000002</c:v>
                </c:pt>
                <c:pt idx="367">
                  <c:v>11.500500000000002</c:v>
                </c:pt>
                <c:pt idx="368">
                  <c:v>12.6775</c:v>
                </c:pt>
                <c:pt idx="369">
                  <c:v>11.7905</c:v>
                </c:pt>
                <c:pt idx="370">
                  <c:v>11.569500000000026</c:v>
                </c:pt>
                <c:pt idx="371">
                  <c:v>11.939500000000002</c:v>
                </c:pt>
                <c:pt idx="372">
                  <c:v>11.9285</c:v>
                </c:pt>
                <c:pt idx="373">
                  <c:v>11.5205</c:v>
                </c:pt>
                <c:pt idx="374">
                  <c:v>11.4015</c:v>
                </c:pt>
                <c:pt idx="375">
                  <c:v>12.226999999999999</c:v>
                </c:pt>
                <c:pt idx="376">
                  <c:v>11.256500000000004</c:v>
                </c:pt>
                <c:pt idx="377">
                  <c:v>11.345000000000002</c:v>
                </c:pt>
                <c:pt idx="378">
                  <c:v>11.303500000000026</c:v>
                </c:pt>
                <c:pt idx="379">
                  <c:v>11</c:v>
                </c:pt>
                <c:pt idx="380">
                  <c:v>10.652000000000006</c:v>
                </c:pt>
                <c:pt idx="381">
                  <c:v>11.181000000000001</c:v>
                </c:pt>
                <c:pt idx="382">
                  <c:v>10.513</c:v>
                </c:pt>
                <c:pt idx="383">
                  <c:v>10.211500000000001</c:v>
                </c:pt>
                <c:pt idx="384">
                  <c:v>9.9920000000000027</c:v>
                </c:pt>
                <c:pt idx="385">
                  <c:v>10.652500000000041</c:v>
                </c:pt>
                <c:pt idx="386">
                  <c:v>10.7545</c:v>
                </c:pt>
                <c:pt idx="387">
                  <c:v>10.816500000000024</c:v>
                </c:pt>
                <c:pt idx="388">
                  <c:v>10.740999999999998</c:v>
                </c:pt>
                <c:pt idx="389">
                  <c:v>10.766500000000002</c:v>
                </c:pt>
                <c:pt idx="390">
                  <c:v>10.947999999999999</c:v>
                </c:pt>
                <c:pt idx="391">
                  <c:v>10.891500000000002</c:v>
                </c:pt>
                <c:pt idx="392">
                  <c:v>10.896500000000024</c:v>
                </c:pt>
                <c:pt idx="393">
                  <c:v>10.814500000000002</c:v>
                </c:pt>
                <c:pt idx="394">
                  <c:v>11.353000000000026</c:v>
                </c:pt>
                <c:pt idx="395">
                  <c:v>11.0175</c:v>
                </c:pt>
                <c:pt idx="396">
                  <c:v>10.768000000000001</c:v>
                </c:pt>
                <c:pt idx="397">
                  <c:v>10.237999999999998</c:v>
                </c:pt>
                <c:pt idx="398">
                  <c:v>10.785</c:v>
                </c:pt>
                <c:pt idx="399">
                  <c:v>10.601000000000001</c:v>
                </c:pt>
                <c:pt idx="400">
                  <c:v>10.255500000000024</c:v>
                </c:pt>
                <c:pt idx="401">
                  <c:v>11.116</c:v>
                </c:pt>
                <c:pt idx="402">
                  <c:v>10.679500000000004</c:v>
                </c:pt>
                <c:pt idx="403">
                  <c:v>10.834</c:v>
                </c:pt>
                <c:pt idx="404">
                  <c:v>11.359000000000041</c:v>
                </c:pt>
                <c:pt idx="405">
                  <c:v>12.387</c:v>
                </c:pt>
                <c:pt idx="406">
                  <c:v>12.1845</c:v>
                </c:pt>
                <c:pt idx="407">
                  <c:v>11.659000000000002</c:v>
                </c:pt>
                <c:pt idx="408">
                  <c:v>12.028500000000001</c:v>
                </c:pt>
                <c:pt idx="409">
                  <c:v>12.276</c:v>
                </c:pt>
                <c:pt idx="410">
                  <c:v>12.897</c:v>
                </c:pt>
                <c:pt idx="411">
                  <c:v>13.4495</c:v>
                </c:pt>
                <c:pt idx="412">
                  <c:v>12.5945</c:v>
                </c:pt>
                <c:pt idx="413">
                  <c:v>12.161</c:v>
                </c:pt>
                <c:pt idx="414">
                  <c:v>12.376500000000041</c:v>
                </c:pt>
                <c:pt idx="415">
                  <c:v>12.576000000000002</c:v>
                </c:pt>
                <c:pt idx="416">
                  <c:v>12.3985</c:v>
                </c:pt>
                <c:pt idx="417">
                  <c:v>12.133999999999999</c:v>
                </c:pt>
                <c:pt idx="418">
                  <c:v>12.5145</c:v>
                </c:pt>
                <c:pt idx="419">
                  <c:v>12.213999999999999</c:v>
                </c:pt>
                <c:pt idx="420">
                  <c:v>11.914</c:v>
                </c:pt>
                <c:pt idx="421">
                  <c:v>12.347</c:v>
                </c:pt>
                <c:pt idx="422">
                  <c:v>11.643000000000001</c:v>
                </c:pt>
                <c:pt idx="423">
                  <c:v>11.566500000000024</c:v>
                </c:pt>
                <c:pt idx="424">
                  <c:v>12.630999999999998</c:v>
                </c:pt>
                <c:pt idx="425">
                  <c:v>11.977500000000004</c:v>
                </c:pt>
                <c:pt idx="426">
                  <c:v>12.009500000000006</c:v>
                </c:pt>
                <c:pt idx="427">
                  <c:v>12.048500000000001</c:v>
                </c:pt>
                <c:pt idx="428">
                  <c:v>12.526</c:v>
                </c:pt>
                <c:pt idx="429">
                  <c:v>12.99</c:v>
                </c:pt>
                <c:pt idx="430">
                  <c:v>13.553500000000026</c:v>
                </c:pt>
                <c:pt idx="431">
                  <c:v>12.351000000000004</c:v>
                </c:pt>
                <c:pt idx="432">
                  <c:v>12.385500000000054</c:v>
                </c:pt>
                <c:pt idx="433">
                  <c:v>13.509500000000006</c:v>
                </c:pt>
                <c:pt idx="434">
                  <c:v>12.824</c:v>
                </c:pt>
                <c:pt idx="435">
                  <c:v>12.917</c:v>
                </c:pt>
                <c:pt idx="436">
                  <c:v>13.109500000000002</c:v>
                </c:pt>
                <c:pt idx="437">
                  <c:v>12.808</c:v>
                </c:pt>
                <c:pt idx="438">
                  <c:v>13.078000000000001</c:v>
                </c:pt>
                <c:pt idx="439">
                  <c:v>13.27</c:v>
                </c:pt>
                <c:pt idx="440">
                  <c:v>12.733000000000001</c:v>
                </c:pt>
                <c:pt idx="441">
                  <c:v>12.682</c:v>
                </c:pt>
                <c:pt idx="442">
                  <c:v>12.376000000000024</c:v>
                </c:pt>
                <c:pt idx="443">
                  <c:v>12.502000000000002</c:v>
                </c:pt>
                <c:pt idx="444">
                  <c:v>11.403500000000006</c:v>
                </c:pt>
                <c:pt idx="445">
                  <c:v>11.707999999999998</c:v>
                </c:pt>
                <c:pt idx="446">
                  <c:v>12.188500000000001</c:v>
                </c:pt>
                <c:pt idx="447">
                  <c:v>12.7715</c:v>
                </c:pt>
                <c:pt idx="448">
                  <c:v>13.016</c:v>
                </c:pt>
                <c:pt idx="449">
                  <c:v>14.004</c:v>
                </c:pt>
                <c:pt idx="450">
                  <c:v>12.717000000000001</c:v>
                </c:pt>
                <c:pt idx="451">
                  <c:v>13.069000000000004</c:v>
                </c:pt>
                <c:pt idx="452">
                  <c:v>13.120999999999999</c:v>
                </c:pt>
                <c:pt idx="453">
                  <c:v>12.562500000000041</c:v>
                </c:pt>
                <c:pt idx="454">
                  <c:v>13.385500000000054</c:v>
                </c:pt>
                <c:pt idx="455">
                  <c:v>13.763</c:v>
                </c:pt>
                <c:pt idx="456">
                  <c:v>14.0985</c:v>
                </c:pt>
                <c:pt idx="457">
                  <c:v>13.995000000000006</c:v>
                </c:pt>
                <c:pt idx="458">
                  <c:v>12.829000000000002</c:v>
                </c:pt>
                <c:pt idx="459">
                  <c:v>12.369500000000052</c:v>
                </c:pt>
                <c:pt idx="460">
                  <c:v>11.6515</c:v>
                </c:pt>
                <c:pt idx="461">
                  <c:v>13.031000000000001</c:v>
                </c:pt>
                <c:pt idx="462">
                  <c:v>13.852000000000052</c:v>
                </c:pt>
                <c:pt idx="463">
                  <c:v>13.355500000000069</c:v>
                </c:pt>
                <c:pt idx="464">
                  <c:v>13.684000000000001</c:v>
                </c:pt>
                <c:pt idx="465">
                  <c:v>13.007</c:v>
                </c:pt>
                <c:pt idx="466">
                  <c:v>12.4405</c:v>
                </c:pt>
                <c:pt idx="467">
                  <c:v>12.792</c:v>
                </c:pt>
                <c:pt idx="468">
                  <c:v>13.823</c:v>
                </c:pt>
                <c:pt idx="469">
                  <c:v>13.582000000000004</c:v>
                </c:pt>
                <c:pt idx="470">
                  <c:v>12.740500000000001</c:v>
                </c:pt>
                <c:pt idx="471">
                  <c:v>13.602</c:v>
                </c:pt>
                <c:pt idx="472">
                  <c:v>12.878500000000004</c:v>
                </c:pt>
                <c:pt idx="473">
                  <c:v>14.26</c:v>
                </c:pt>
                <c:pt idx="474">
                  <c:v>14.339</c:v>
                </c:pt>
                <c:pt idx="475">
                  <c:v>14.471</c:v>
                </c:pt>
                <c:pt idx="476">
                  <c:v>14.83</c:v>
                </c:pt>
                <c:pt idx="477">
                  <c:v>16.011500000000005</c:v>
                </c:pt>
                <c:pt idx="478">
                  <c:v>16.553000000000001</c:v>
                </c:pt>
                <c:pt idx="479">
                  <c:v>17.781999999999989</c:v>
                </c:pt>
                <c:pt idx="480">
                  <c:v>18.650500000000001</c:v>
                </c:pt>
              </c:numCache>
            </c:numRef>
          </c:yVal>
          <c:smooth val="1"/>
          <c:extLst>
            <c:ext xmlns:c16="http://schemas.microsoft.com/office/drawing/2014/chart" uri="{C3380CC4-5D6E-409C-BE32-E72D297353CC}">
              <c16:uniqueId val="{0000000F-DF3D-41B7-9780-45EA9325686C}"/>
            </c:ext>
          </c:extLst>
        </c:ser>
        <c:ser>
          <c:idx val="16"/>
          <c:order val="16"/>
          <c:spPr>
            <a:ln w="12700">
              <a:solidFill>
                <a:srgbClr val="3366FF"/>
              </a:solidFill>
              <a:prstDash val="solid"/>
            </a:ln>
          </c:spPr>
          <c:marker>
            <c:symbol val="none"/>
          </c:marker>
          <c:xVal>
            <c:numRef>
              <c:f>vzav!$A$1:$A$536</c:f>
              <c:numCache>
                <c:formatCode>General</c:formatCode>
                <c:ptCount val="536"/>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vzav!$R$1:$R$536</c:f>
              <c:numCache>
                <c:formatCode>General</c:formatCode>
                <c:ptCount val="536"/>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999.99900000000002</c:v>
                </c:pt>
                <c:pt idx="13">
                  <c:v>941.60649999999998</c:v>
                </c:pt>
                <c:pt idx="14">
                  <c:v>787.76099999999997</c:v>
                </c:pt>
                <c:pt idx="15">
                  <c:v>653.91849999999999</c:v>
                </c:pt>
                <c:pt idx="16">
                  <c:v>510.63350000000003</c:v>
                </c:pt>
                <c:pt idx="17">
                  <c:v>399.81950000000001</c:v>
                </c:pt>
                <c:pt idx="18">
                  <c:v>300.82349999999963</c:v>
                </c:pt>
                <c:pt idx="19">
                  <c:v>219.55100000000004</c:v>
                </c:pt>
                <c:pt idx="20">
                  <c:v>148.70449999999997</c:v>
                </c:pt>
                <c:pt idx="21">
                  <c:v>138.73499999999999</c:v>
                </c:pt>
                <c:pt idx="22">
                  <c:v>92.024499000000006</c:v>
                </c:pt>
                <c:pt idx="23">
                  <c:v>61.3645</c:v>
                </c:pt>
                <c:pt idx="24">
                  <c:v>45.238500000000172</c:v>
                </c:pt>
                <c:pt idx="25">
                  <c:v>32.460500000000003</c:v>
                </c:pt>
                <c:pt idx="26">
                  <c:v>27.535499999999917</c:v>
                </c:pt>
                <c:pt idx="27">
                  <c:v>26.068499999999879</c:v>
                </c:pt>
                <c:pt idx="28">
                  <c:v>24.806999999999999</c:v>
                </c:pt>
                <c:pt idx="29">
                  <c:v>24.244</c:v>
                </c:pt>
                <c:pt idx="30">
                  <c:v>24.047999999999988</c:v>
                </c:pt>
                <c:pt idx="31">
                  <c:v>25.047999999999988</c:v>
                </c:pt>
                <c:pt idx="32">
                  <c:v>24.913499999999921</c:v>
                </c:pt>
                <c:pt idx="33">
                  <c:v>28.5015</c:v>
                </c:pt>
                <c:pt idx="34">
                  <c:v>29.327500000000001</c:v>
                </c:pt>
                <c:pt idx="35">
                  <c:v>29.857500000000005</c:v>
                </c:pt>
                <c:pt idx="36">
                  <c:v>32.283000000000001</c:v>
                </c:pt>
                <c:pt idx="37">
                  <c:v>32.891000000000005</c:v>
                </c:pt>
                <c:pt idx="38">
                  <c:v>34.172000000000011</c:v>
                </c:pt>
                <c:pt idx="39">
                  <c:v>34.000500000000002</c:v>
                </c:pt>
                <c:pt idx="40">
                  <c:v>35.584499999999998</c:v>
                </c:pt>
                <c:pt idx="41">
                  <c:v>37.712000000000003</c:v>
                </c:pt>
                <c:pt idx="42">
                  <c:v>38.894000000000005</c:v>
                </c:pt>
                <c:pt idx="43">
                  <c:v>39.757000000000005</c:v>
                </c:pt>
                <c:pt idx="44">
                  <c:v>40.836000000000006</c:v>
                </c:pt>
                <c:pt idx="45">
                  <c:v>44.193000000000012</c:v>
                </c:pt>
                <c:pt idx="46">
                  <c:v>46.174500000000002</c:v>
                </c:pt>
                <c:pt idx="47">
                  <c:v>46.506</c:v>
                </c:pt>
                <c:pt idx="48">
                  <c:v>49.252500000000012</c:v>
                </c:pt>
                <c:pt idx="49">
                  <c:v>52.301499999999997</c:v>
                </c:pt>
                <c:pt idx="50">
                  <c:v>53.757000000000005</c:v>
                </c:pt>
                <c:pt idx="51">
                  <c:v>55.829000000000001</c:v>
                </c:pt>
                <c:pt idx="52">
                  <c:v>56.6875</c:v>
                </c:pt>
                <c:pt idx="53">
                  <c:v>60.076000000000001</c:v>
                </c:pt>
                <c:pt idx="54">
                  <c:v>64.688998999999569</c:v>
                </c:pt>
                <c:pt idx="55">
                  <c:v>66.037498999999983</c:v>
                </c:pt>
                <c:pt idx="56">
                  <c:v>68.429500000000004</c:v>
                </c:pt>
                <c:pt idx="57">
                  <c:v>72.438998999999981</c:v>
                </c:pt>
                <c:pt idx="58">
                  <c:v>74.527000000000001</c:v>
                </c:pt>
                <c:pt idx="59">
                  <c:v>75.632999999999981</c:v>
                </c:pt>
                <c:pt idx="60">
                  <c:v>76.955000000000013</c:v>
                </c:pt>
                <c:pt idx="61">
                  <c:v>81.813998999999981</c:v>
                </c:pt>
                <c:pt idx="62">
                  <c:v>85.825998999999598</c:v>
                </c:pt>
                <c:pt idx="63">
                  <c:v>88.137</c:v>
                </c:pt>
                <c:pt idx="64">
                  <c:v>92.27249999999998</c:v>
                </c:pt>
                <c:pt idx="65">
                  <c:v>94.781999999999996</c:v>
                </c:pt>
                <c:pt idx="66">
                  <c:v>96.735000000000014</c:v>
                </c:pt>
                <c:pt idx="67">
                  <c:v>98.492998999999998</c:v>
                </c:pt>
                <c:pt idx="68">
                  <c:v>104.56950000000002</c:v>
                </c:pt>
                <c:pt idx="69">
                  <c:v>105.6425</c:v>
                </c:pt>
                <c:pt idx="70">
                  <c:v>104.71050000000002</c:v>
                </c:pt>
                <c:pt idx="71">
                  <c:v>107.9375000000003</c:v>
                </c:pt>
                <c:pt idx="72">
                  <c:v>115.9345000000003</c:v>
                </c:pt>
                <c:pt idx="73">
                  <c:v>120.23</c:v>
                </c:pt>
                <c:pt idx="74">
                  <c:v>124.26900000000002</c:v>
                </c:pt>
                <c:pt idx="75">
                  <c:v>128.10150000000002</c:v>
                </c:pt>
                <c:pt idx="76">
                  <c:v>128.33350000000002</c:v>
                </c:pt>
                <c:pt idx="77">
                  <c:v>130.15</c:v>
                </c:pt>
                <c:pt idx="78">
                  <c:v>134.98150000000001</c:v>
                </c:pt>
                <c:pt idx="79">
                  <c:v>138.71849999999998</c:v>
                </c:pt>
                <c:pt idx="80">
                  <c:v>142.02550000000002</c:v>
                </c:pt>
                <c:pt idx="81">
                  <c:v>146.3235</c:v>
                </c:pt>
                <c:pt idx="82">
                  <c:v>147.48500000000001</c:v>
                </c:pt>
                <c:pt idx="83">
                  <c:v>152.73749999999998</c:v>
                </c:pt>
                <c:pt idx="84">
                  <c:v>155.238</c:v>
                </c:pt>
                <c:pt idx="85">
                  <c:v>158.60949999999997</c:v>
                </c:pt>
                <c:pt idx="86">
                  <c:v>162.36750000000001</c:v>
                </c:pt>
                <c:pt idx="87">
                  <c:v>165.047</c:v>
                </c:pt>
                <c:pt idx="88">
                  <c:v>168.60150000000002</c:v>
                </c:pt>
                <c:pt idx="89">
                  <c:v>170.54</c:v>
                </c:pt>
                <c:pt idx="90">
                  <c:v>172.79850000000002</c:v>
                </c:pt>
                <c:pt idx="91">
                  <c:v>175.23099999999999</c:v>
                </c:pt>
                <c:pt idx="92">
                  <c:v>176.00949999999997</c:v>
                </c:pt>
                <c:pt idx="93">
                  <c:v>178.43349999999998</c:v>
                </c:pt>
                <c:pt idx="94">
                  <c:v>182.447</c:v>
                </c:pt>
                <c:pt idx="95">
                  <c:v>187.43</c:v>
                </c:pt>
                <c:pt idx="96">
                  <c:v>186.01250000000002</c:v>
                </c:pt>
                <c:pt idx="97">
                  <c:v>190.68</c:v>
                </c:pt>
                <c:pt idx="98">
                  <c:v>190.83800000000059</c:v>
                </c:pt>
                <c:pt idx="99">
                  <c:v>197.4375</c:v>
                </c:pt>
                <c:pt idx="100">
                  <c:v>194.62100000000001</c:v>
                </c:pt>
                <c:pt idx="101">
                  <c:v>195.45250000000004</c:v>
                </c:pt>
                <c:pt idx="102">
                  <c:v>193.65900000000002</c:v>
                </c:pt>
                <c:pt idx="103">
                  <c:v>195.35850000000062</c:v>
                </c:pt>
                <c:pt idx="104">
                  <c:v>197.00300000000001</c:v>
                </c:pt>
                <c:pt idx="105">
                  <c:v>201.33250000000001</c:v>
                </c:pt>
                <c:pt idx="106">
                  <c:v>205.08250000000001</c:v>
                </c:pt>
                <c:pt idx="107">
                  <c:v>205.58800000000059</c:v>
                </c:pt>
                <c:pt idx="108">
                  <c:v>204.84300000000002</c:v>
                </c:pt>
                <c:pt idx="109">
                  <c:v>202.9880000000006</c:v>
                </c:pt>
                <c:pt idx="110">
                  <c:v>201.05700000000004</c:v>
                </c:pt>
                <c:pt idx="111">
                  <c:v>207.15800000000004</c:v>
                </c:pt>
                <c:pt idx="112">
                  <c:v>204.55800000000059</c:v>
                </c:pt>
                <c:pt idx="113">
                  <c:v>207.2585</c:v>
                </c:pt>
                <c:pt idx="114">
                  <c:v>204.85200000000069</c:v>
                </c:pt>
                <c:pt idx="115">
                  <c:v>204.66250000000002</c:v>
                </c:pt>
                <c:pt idx="116">
                  <c:v>205.45600000000007</c:v>
                </c:pt>
                <c:pt idx="117">
                  <c:v>203.77599999999998</c:v>
                </c:pt>
                <c:pt idx="118">
                  <c:v>201.24899999999997</c:v>
                </c:pt>
                <c:pt idx="119">
                  <c:v>203.495</c:v>
                </c:pt>
                <c:pt idx="120">
                  <c:v>197.88650000000001</c:v>
                </c:pt>
                <c:pt idx="121">
                  <c:v>199.99550000000002</c:v>
                </c:pt>
                <c:pt idx="122">
                  <c:v>198.8545</c:v>
                </c:pt>
                <c:pt idx="123">
                  <c:v>203.58200000000059</c:v>
                </c:pt>
                <c:pt idx="124">
                  <c:v>196.16349999999997</c:v>
                </c:pt>
                <c:pt idx="125">
                  <c:v>193.92150000000001</c:v>
                </c:pt>
                <c:pt idx="126">
                  <c:v>197.09349999999998</c:v>
                </c:pt>
                <c:pt idx="127">
                  <c:v>196.03700000000001</c:v>
                </c:pt>
                <c:pt idx="128">
                  <c:v>192.18050000000002</c:v>
                </c:pt>
                <c:pt idx="129">
                  <c:v>193.98750000000001</c:v>
                </c:pt>
                <c:pt idx="130">
                  <c:v>191.9265</c:v>
                </c:pt>
                <c:pt idx="131">
                  <c:v>190.15200000000004</c:v>
                </c:pt>
                <c:pt idx="132">
                  <c:v>184.01049999999998</c:v>
                </c:pt>
                <c:pt idx="133">
                  <c:v>180.804</c:v>
                </c:pt>
                <c:pt idx="134">
                  <c:v>182.3775</c:v>
                </c:pt>
                <c:pt idx="135">
                  <c:v>180.75900000000001</c:v>
                </c:pt>
                <c:pt idx="136">
                  <c:v>179.762</c:v>
                </c:pt>
                <c:pt idx="137">
                  <c:v>177.53900000000002</c:v>
                </c:pt>
                <c:pt idx="138">
                  <c:v>177.83150000000001</c:v>
                </c:pt>
                <c:pt idx="139">
                  <c:v>175.27299999999997</c:v>
                </c:pt>
                <c:pt idx="140">
                  <c:v>172.934</c:v>
                </c:pt>
                <c:pt idx="141">
                  <c:v>176.04549999999998</c:v>
                </c:pt>
                <c:pt idx="142">
                  <c:v>170.297</c:v>
                </c:pt>
                <c:pt idx="143">
                  <c:v>167.63499999999999</c:v>
                </c:pt>
                <c:pt idx="144">
                  <c:v>166.10299999999998</c:v>
                </c:pt>
                <c:pt idx="145">
                  <c:v>163.65200000000004</c:v>
                </c:pt>
                <c:pt idx="146">
                  <c:v>161.73250000000002</c:v>
                </c:pt>
                <c:pt idx="147">
                  <c:v>161.81100000000001</c:v>
                </c:pt>
                <c:pt idx="148">
                  <c:v>156.84</c:v>
                </c:pt>
                <c:pt idx="149">
                  <c:v>156.44549999999998</c:v>
                </c:pt>
                <c:pt idx="150">
                  <c:v>151.88750000000007</c:v>
                </c:pt>
                <c:pt idx="151">
                  <c:v>153.8655</c:v>
                </c:pt>
                <c:pt idx="152">
                  <c:v>150.63549999999998</c:v>
                </c:pt>
                <c:pt idx="153">
                  <c:v>147.81200000000001</c:v>
                </c:pt>
                <c:pt idx="154">
                  <c:v>145.8295</c:v>
                </c:pt>
                <c:pt idx="155">
                  <c:v>146.45700000000059</c:v>
                </c:pt>
                <c:pt idx="156">
                  <c:v>141.51549999999997</c:v>
                </c:pt>
                <c:pt idx="157">
                  <c:v>142.13349999999997</c:v>
                </c:pt>
                <c:pt idx="158">
                  <c:v>139.61099999999999</c:v>
                </c:pt>
                <c:pt idx="159">
                  <c:v>138.929</c:v>
                </c:pt>
                <c:pt idx="160">
                  <c:v>134.565</c:v>
                </c:pt>
                <c:pt idx="161">
                  <c:v>135.12650000000002</c:v>
                </c:pt>
                <c:pt idx="162">
                  <c:v>127.8775</c:v>
                </c:pt>
                <c:pt idx="163">
                  <c:v>125.62050000000001</c:v>
                </c:pt>
                <c:pt idx="164">
                  <c:v>124.10799999999999</c:v>
                </c:pt>
                <c:pt idx="165">
                  <c:v>122.61499999999999</c:v>
                </c:pt>
                <c:pt idx="166">
                  <c:v>123.46850000000002</c:v>
                </c:pt>
                <c:pt idx="167">
                  <c:v>118.51</c:v>
                </c:pt>
                <c:pt idx="168">
                  <c:v>115.1835</c:v>
                </c:pt>
                <c:pt idx="169">
                  <c:v>115.60550000000001</c:v>
                </c:pt>
                <c:pt idx="170">
                  <c:v>112.24850000000002</c:v>
                </c:pt>
                <c:pt idx="171">
                  <c:v>111.68849999999998</c:v>
                </c:pt>
                <c:pt idx="172">
                  <c:v>110.19199999999999</c:v>
                </c:pt>
                <c:pt idx="173">
                  <c:v>108.34750000000012</c:v>
                </c:pt>
                <c:pt idx="174">
                  <c:v>103.029</c:v>
                </c:pt>
                <c:pt idx="175">
                  <c:v>103.8385</c:v>
                </c:pt>
                <c:pt idx="176">
                  <c:v>98.892499999999998</c:v>
                </c:pt>
                <c:pt idx="177">
                  <c:v>98.491999000000376</c:v>
                </c:pt>
                <c:pt idx="178">
                  <c:v>97.914000000000328</c:v>
                </c:pt>
                <c:pt idx="179">
                  <c:v>96.691500000000005</c:v>
                </c:pt>
                <c:pt idx="180">
                  <c:v>94.233999999999995</c:v>
                </c:pt>
                <c:pt idx="181">
                  <c:v>95.447498999999993</c:v>
                </c:pt>
                <c:pt idx="182">
                  <c:v>93.257000000000005</c:v>
                </c:pt>
                <c:pt idx="183">
                  <c:v>88.636499999999998</c:v>
                </c:pt>
                <c:pt idx="184">
                  <c:v>89.728999999999999</c:v>
                </c:pt>
                <c:pt idx="185">
                  <c:v>87.724500000000006</c:v>
                </c:pt>
                <c:pt idx="186">
                  <c:v>88.391000000000005</c:v>
                </c:pt>
                <c:pt idx="187">
                  <c:v>85.637</c:v>
                </c:pt>
                <c:pt idx="188">
                  <c:v>86.85899999999998</c:v>
                </c:pt>
                <c:pt idx="189">
                  <c:v>83.03999899999998</c:v>
                </c:pt>
                <c:pt idx="190">
                  <c:v>83.020499999999998</c:v>
                </c:pt>
                <c:pt idx="191">
                  <c:v>80.573499999999981</c:v>
                </c:pt>
                <c:pt idx="192">
                  <c:v>81.526499999999999</c:v>
                </c:pt>
                <c:pt idx="193">
                  <c:v>81.337500000000006</c:v>
                </c:pt>
                <c:pt idx="194">
                  <c:v>81.174498999999642</c:v>
                </c:pt>
                <c:pt idx="195">
                  <c:v>79.325998999999598</c:v>
                </c:pt>
                <c:pt idx="196">
                  <c:v>78.612499999999983</c:v>
                </c:pt>
                <c:pt idx="197">
                  <c:v>75.293999999999997</c:v>
                </c:pt>
                <c:pt idx="198">
                  <c:v>74.096999999999994</c:v>
                </c:pt>
                <c:pt idx="199">
                  <c:v>72.001000000000005</c:v>
                </c:pt>
                <c:pt idx="200">
                  <c:v>71.793498999999983</c:v>
                </c:pt>
                <c:pt idx="201">
                  <c:v>70.202500000000001</c:v>
                </c:pt>
                <c:pt idx="202">
                  <c:v>68.769000000000005</c:v>
                </c:pt>
                <c:pt idx="203">
                  <c:v>67.938998999999981</c:v>
                </c:pt>
                <c:pt idx="204">
                  <c:v>72.141499999999994</c:v>
                </c:pt>
                <c:pt idx="205">
                  <c:v>66.239000000000004</c:v>
                </c:pt>
                <c:pt idx="206">
                  <c:v>65.221000000000004</c:v>
                </c:pt>
                <c:pt idx="207">
                  <c:v>64.53999899999998</c:v>
                </c:pt>
                <c:pt idx="208">
                  <c:v>63.843999999999994</c:v>
                </c:pt>
                <c:pt idx="209">
                  <c:v>65.08</c:v>
                </c:pt>
                <c:pt idx="210">
                  <c:v>60.688000000000002</c:v>
                </c:pt>
                <c:pt idx="211">
                  <c:v>61.204000000000001</c:v>
                </c:pt>
                <c:pt idx="212">
                  <c:v>61.223000000000013</c:v>
                </c:pt>
                <c:pt idx="213">
                  <c:v>59.797500000000063</c:v>
                </c:pt>
                <c:pt idx="214">
                  <c:v>58.398000000000003</c:v>
                </c:pt>
                <c:pt idx="215">
                  <c:v>56.760000000000012</c:v>
                </c:pt>
                <c:pt idx="216">
                  <c:v>56.354499999999994</c:v>
                </c:pt>
                <c:pt idx="217">
                  <c:v>55.718500000000013</c:v>
                </c:pt>
                <c:pt idx="218">
                  <c:v>54.929000000000002</c:v>
                </c:pt>
                <c:pt idx="219">
                  <c:v>54.989000000000004</c:v>
                </c:pt>
                <c:pt idx="220">
                  <c:v>54.459499999999998</c:v>
                </c:pt>
                <c:pt idx="221">
                  <c:v>52.981499999999997</c:v>
                </c:pt>
                <c:pt idx="222">
                  <c:v>53.142500000000013</c:v>
                </c:pt>
                <c:pt idx="223">
                  <c:v>53.888999999999996</c:v>
                </c:pt>
                <c:pt idx="224">
                  <c:v>52.565000000000012</c:v>
                </c:pt>
                <c:pt idx="225">
                  <c:v>50.041499999999999</c:v>
                </c:pt>
                <c:pt idx="226">
                  <c:v>48.897000000000006</c:v>
                </c:pt>
                <c:pt idx="227">
                  <c:v>50.826000000000001</c:v>
                </c:pt>
                <c:pt idx="228">
                  <c:v>49.998500000000149</c:v>
                </c:pt>
                <c:pt idx="229">
                  <c:v>49.031000000000006</c:v>
                </c:pt>
                <c:pt idx="230">
                  <c:v>48.935500000000012</c:v>
                </c:pt>
                <c:pt idx="231">
                  <c:v>46.399500000000003</c:v>
                </c:pt>
                <c:pt idx="232">
                  <c:v>46.577000000000005</c:v>
                </c:pt>
                <c:pt idx="233">
                  <c:v>47.145500000000013</c:v>
                </c:pt>
                <c:pt idx="234">
                  <c:v>45.70250000000015</c:v>
                </c:pt>
                <c:pt idx="235">
                  <c:v>46.439500000000002</c:v>
                </c:pt>
                <c:pt idx="236">
                  <c:v>46.468500000000013</c:v>
                </c:pt>
                <c:pt idx="237">
                  <c:v>44.840999000000004</c:v>
                </c:pt>
                <c:pt idx="238">
                  <c:v>44.394000000000005</c:v>
                </c:pt>
                <c:pt idx="239">
                  <c:v>44.313999999999993</c:v>
                </c:pt>
                <c:pt idx="240">
                  <c:v>40.248500000000149</c:v>
                </c:pt>
                <c:pt idx="241">
                  <c:v>41.863</c:v>
                </c:pt>
                <c:pt idx="242">
                  <c:v>42.602000000000011</c:v>
                </c:pt>
                <c:pt idx="243">
                  <c:v>42.698500000000195</c:v>
                </c:pt>
                <c:pt idx="244">
                  <c:v>41.807499999999997</c:v>
                </c:pt>
                <c:pt idx="245">
                  <c:v>40.921499000000004</c:v>
                </c:pt>
                <c:pt idx="246">
                  <c:v>39.598000000000013</c:v>
                </c:pt>
                <c:pt idx="247">
                  <c:v>39.275000000000013</c:v>
                </c:pt>
                <c:pt idx="248">
                  <c:v>38.131</c:v>
                </c:pt>
                <c:pt idx="249">
                  <c:v>37.980499999999999</c:v>
                </c:pt>
                <c:pt idx="250">
                  <c:v>37.094500000000011</c:v>
                </c:pt>
                <c:pt idx="251">
                  <c:v>36.374499999999998</c:v>
                </c:pt>
                <c:pt idx="252">
                  <c:v>37.610500000000002</c:v>
                </c:pt>
                <c:pt idx="253">
                  <c:v>36.367000000000004</c:v>
                </c:pt>
                <c:pt idx="254">
                  <c:v>37.466000000000001</c:v>
                </c:pt>
                <c:pt idx="255">
                  <c:v>34.850999999999999</c:v>
                </c:pt>
                <c:pt idx="256">
                  <c:v>34.069000000000003</c:v>
                </c:pt>
                <c:pt idx="257">
                  <c:v>33.882999999999996</c:v>
                </c:pt>
                <c:pt idx="258">
                  <c:v>33.063500000000012</c:v>
                </c:pt>
                <c:pt idx="259">
                  <c:v>32.531499000000004</c:v>
                </c:pt>
                <c:pt idx="260">
                  <c:v>32.009</c:v>
                </c:pt>
                <c:pt idx="261">
                  <c:v>31.422999999999906</c:v>
                </c:pt>
                <c:pt idx="262">
                  <c:v>30.641500000000001</c:v>
                </c:pt>
                <c:pt idx="263">
                  <c:v>32.411499999999997</c:v>
                </c:pt>
                <c:pt idx="264">
                  <c:v>30.907999999999987</c:v>
                </c:pt>
                <c:pt idx="265">
                  <c:v>28.6</c:v>
                </c:pt>
                <c:pt idx="266">
                  <c:v>29.12</c:v>
                </c:pt>
                <c:pt idx="267">
                  <c:v>30.820499999999921</c:v>
                </c:pt>
                <c:pt idx="268">
                  <c:v>30.2395</c:v>
                </c:pt>
                <c:pt idx="269">
                  <c:v>28.189</c:v>
                </c:pt>
                <c:pt idx="270">
                  <c:v>30.033999999999999</c:v>
                </c:pt>
                <c:pt idx="271">
                  <c:v>28.507999999999999</c:v>
                </c:pt>
                <c:pt idx="272">
                  <c:v>28.501999999999999</c:v>
                </c:pt>
                <c:pt idx="273">
                  <c:v>28.384499999999989</c:v>
                </c:pt>
                <c:pt idx="274">
                  <c:v>27.138500000000001</c:v>
                </c:pt>
                <c:pt idx="275">
                  <c:v>27.170500000000001</c:v>
                </c:pt>
                <c:pt idx="276">
                  <c:v>27.947999999999986</c:v>
                </c:pt>
                <c:pt idx="277">
                  <c:v>28.515000000000001</c:v>
                </c:pt>
                <c:pt idx="278">
                  <c:v>28.0075</c:v>
                </c:pt>
                <c:pt idx="279">
                  <c:v>26.625499999999914</c:v>
                </c:pt>
                <c:pt idx="280">
                  <c:v>26.935499999999898</c:v>
                </c:pt>
                <c:pt idx="281">
                  <c:v>27.678999999999988</c:v>
                </c:pt>
                <c:pt idx="282">
                  <c:v>27.082999999999906</c:v>
                </c:pt>
                <c:pt idx="283">
                  <c:v>26.897500000000001</c:v>
                </c:pt>
                <c:pt idx="284">
                  <c:v>26.542499999999883</c:v>
                </c:pt>
                <c:pt idx="285">
                  <c:v>27.681000000000001</c:v>
                </c:pt>
                <c:pt idx="286">
                  <c:v>26.978499999999883</c:v>
                </c:pt>
                <c:pt idx="287">
                  <c:v>26.118000000000031</c:v>
                </c:pt>
                <c:pt idx="288">
                  <c:v>24.722499999999879</c:v>
                </c:pt>
                <c:pt idx="289">
                  <c:v>25.262499999999857</c:v>
                </c:pt>
                <c:pt idx="290">
                  <c:v>25.947500000000002</c:v>
                </c:pt>
                <c:pt idx="291">
                  <c:v>25.0185</c:v>
                </c:pt>
                <c:pt idx="292">
                  <c:v>24.154499999999999</c:v>
                </c:pt>
                <c:pt idx="293">
                  <c:v>23.350999999999999</c:v>
                </c:pt>
                <c:pt idx="294">
                  <c:v>22.610499999999988</c:v>
                </c:pt>
                <c:pt idx="295">
                  <c:v>22.611000000000093</c:v>
                </c:pt>
                <c:pt idx="296">
                  <c:v>21.711500000000001</c:v>
                </c:pt>
                <c:pt idx="297">
                  <c:v>21.24</c:v>
                </c:pt>
                <c:pt idx="298">
                  <c:v>21.378499999999917</c:v>
                </c:pt>
                <c:pt idx="299">
                  <c:v>21.849499999999917</c:v>
                </c:pt>
                <c:pt idx="300">
                  <c:v>20.661000000000001</c:v>
                </c:pt>
                <c:pt idx="301">
                  <c:v>20.572500000000002</c:v>
                </c:pt>
                <c:pt idx="302">
                  <c:v>20.939</c:v>
                </c:pt>
                <c:pt idx="303">
                  <c:v>21.919</c:v>
                </c:pt>
                <c:pt idx="304">
                  <c:v>20.721499999999917</c:v>
                </c:pt>
                <c:pt idx="305">
                  <c:v>21.006499999999921</c:v>
                </c:pt>
                <c:pt idx="306">
                  <c:v>21.021000000000001</c:v>
                </c:pt>
                <c:pt idx="307">
                  <c:v>20.495499999999875</c:v>
                </c:pt>
                <c:pt idx="308">
                  <c:v>20.1355</c:v>
                </c:pt>
                <c:pt idx="309">
                  <c:v>20.399000000000001</c:v>
                </c:pt>
                <c:pt idx="310">
                  <c:v>19.5565</c:v>
                </c:pt>
                <c:pt idx="311">
                  <c:v>19.89849999999991</c:v>
                </c:pt>
                <c:pt idx="312">
                  <c:v>17.989499999999875</c:v>
                </c:pt>
                <c:pt idx="313">
                  <c:v>19.508500000000002</c:v>
                </c:pt>
                <c:pt idx="314">
                  <c:v>19.870999999999999</c:v>
                </c:pt>
                <c:pt idx="315">
                  <c:v>18.782999999999905</c:v>
                </c:pt>
                <c:pt idx="316">
                  <c:v>17.700500000000002</c:v>
                </c:pt>
                <c:pt idx="317">
                  <c:v>18.784999999999989</c:v>
                </c:pt>
                <c:pt idx="318">
                  <c:v>19.151499999999999</c:v>
                </c:pt>
                <c:pt idx="319">
                  <c:v>18.231999999999999</c:v>
                </c:pt>
                <c:pt idx="320">
                  <c:v>19.399999999999999</c:v>
                </c:pt>
                <c:pt idx="321">
                  <c:v>18.385999999999989</c:v>
                </c:pt>
                <c:pt idx="322">
                  <c:v>17.907499999999914</c:v>
                </c:pt>
                <c:pt idx="323">
                  <c:v>17.781999999999989</c:v>
                </c:pt>
                <c:pt idx="324">
                  <c:v>18.403499999999898</c:v>
                </c:pt>
                <c:pt idx="325">
                  <c:v>16.685499999999898</c:v>
                </c:pt>
                <c:pt idx="326">
                  <c:v>17.02949999999991</c:v>
                </c:pt>
                <c:pt idx="327">
                  <c:v>16.581999999999987</c:v>
                </c:pt>
                <c:pt idx="328">
                  <c:v>17.54</c:v>
                </c:pt>
                <c:pt idx="329">
                  <c:v>17.571000000000005</c:v>
                </c:pt>
                <c:pt idx="330">
                  <c:v>17.541</c:v>
                </c:pt>
                <c:pt idx="331">
                  <c:v>16.747</c:v>
                </c:pt>
                <c:pt idx="332">
                  <c:v>16.118500000000001</c:v>
                </c:pt>
                <c:pt idx="333">
                  <c:v>17.579000000000001</c:v>
                </c:pt>
                <c:pt idx="334">
                  <c:v>17.027000000000001</c:v>
                </c:pt>
                <c:pt idx="335">
                  <c:v>17.28249999999985</c:v>
                </c:pt>
                <c:pt idx="336">
                  <c:v>16.338000000000001</c:v>
                </c:pt>
                <c:pt idx="337">
                  <c:v>15.1965</c:v>
                </c:pt>
                <c:pt idx="338">
                  <c:v>16.22</c:v>
                </c:pt>
                <c:pt idx="339">
                  <c:v>16.081499999999906</c:v>
                </c:pt>
                <c:pt idx="340">
                  <c:v>16.287999999999986</c:v>
                </c:pt>
                <c:pt idx="341">
                  <c:v>15.032</c:v>
                </c:pt>
                <c:pt idx="342">
                  <c:v>15.197999999999999</c:v>
                </c:pt>
                <c:pt idx="343">
                  <c:v>14.182</c:v>
                </c:pt>
                <c:pt idx="344">
                  <c:v>13.925000000000002</c:v>
                </c:pt>
                <c:pt idx="345">
                  <c:v>14.947999999999999</c:v>
                </c:pt>
                <c:pt idx="346">
                  <c:v>14.013</c:v>
                </c:pt>
                <c:pt idx="347">
                  <c:v>13.9245</c:v>
                </c:pt>
                <c:pt idx="348">
                  <c:v>13.963500000000026</c:v>
                </c:pt>
                <c:pt idx="349">
                  <c:v>13.067</c:v>
                </c:pt>
                <c:pt idx="350">
                  <c:v>13.269500000000004</c:v>
                </c:pt>
                <c:pt idx="351">
                  <c:v>14.0885</c:v>
                </c:pt>
                <c:pt idx="352">
                  <c:v>13.2105</c:v>
                </c:pt>
                <c:pt idx="353">
                  <c:v>13.411</c:v>
                </c:pt>
                <c:pt idx="354">
                  <c:v>13.166</c:v>
                </c:pt>
                <c:pt idx="355">
                  <c:v>12.978</c:v>
                </c:pt>
                <c:pt idx="356">
                  <c:v>14.057</c:v>
                </c:pt>
                <c:pt idx="357">
                  <c:v>12.977</c:v>
                </c:pt>
                <c:pt idx="358">
                  <c:v>13.046000000000001</c:v>
                </c:pt>
                <c:pt idx="359">
                  <c:v>13.374000000000002</c:v>
                </c:pt>
                <c:pt idx="360">
                  <c:v>12.752000000000002</c:v>
                </c:pt>
                <c:pt idx="361">
                  <c:v>13.2745</c:v>
                </c:pt>
                <c:pt idx="362">
                  <c:v>12.884500000000006</c:v>
                </c:pt>
                <c:pt idx="363">
                  <c:v>12.507</c:v>
                </c:pt>
                <c:pt idx="364">
                  <c:v>12.246999999999998</c:v>
                </c:pt>
                <c:pt idx="365">
                  <c:v>12.844000000000001</c:v>
                </c:pt>
                <c:pt idx="366">
                  <c:v>12.152500000000041</c:v>
                </c:pt>
                <c:pt idx="367">
                  <c:v>12.682500000000006</c:v>
                </c:pt>
                <c:pt idx="368">
                  <c:v>11.8345</c:v>
                </c:pt>
                <c:pt idx="369">
                  <c:v>11.317</c:v>
                </c:pt>
                <c:pt idx="370">
                  <c:v>11.374000000000002</c:v>
                </c:pt>
                <c:pt idx="371">
                  <c:v>11.886500000000026</c:v>
                </c:pt>
                <c:pt idx="372">
                  <c:v>10.692</c:v>
                </c:pt>
                <c:pt idx="373">
                  <c:v>11.08</c:v>
                </c:pt>
                <c:pt idx="374">
                  <c:v>11.152500000000041</c:v>
                </c:pt>
                <c:pt idx="375">
                  <c:v>10.922000000000002</c:v>
                </c:pt>
                <c:pt idx="376">
                  <c:v>9.9479999999999986</c:v>
                </c:pt>
                <c:pt idx="377">
                  <c:v>10.288500000000001</c:v>
                </c:pt>
                <c:pt idx="378">
                  <c:v>11.179500000000004</c:v>
                </c:pt>
                <c:pt idx="379">
                  <c:v>10.489500000000024</c:v>
                </c:pt>
                <c:pt idx="380">
                  <c:v>11.039</c:v>
                </c:pt>
                <c:pt idx="381">
                  <c:v>11.2515</c:v>
                </c:pt>
                <c:pt idx="382">
                  <c:v>11.051</c:v>
                </c:pt>
                <c:pt idx="383">
                  <c:v>12.153</c:v>
                </c:pt>
                <c:pt idx="384">
                  <c:v>11.421000000000001</c:v>
                </c:pt>
                <c:pt idx="385">
                  <c:v>10.844000000000001</c:v>
                </c:pt>
                <c:pt idx="386">
                  <c:v>10.613</c:v>
                </c:pt>
                <c:pt idx="387">
                  <c:v>10.2195</c:v>
                </c:pt>
                <c:pt idx="388">
                  <c:v>8.7530000000000001</c:v>
                </c:pt>
                <c:pt idx="389">
                  <c:v>11.535</c:v>
                </c:pt>
                <c:pt idx="390">
                  <c:v>10.373500000000041</c:v>
                </c:pt>
                <c:pt idx="391">
                  <c:v>10.253500000000004</c:v>
                </c:pt>
                <c:pt idx="392">
                  <c:v>10.904500000000002</c:v>
                </c:pt>
                <c:pt idx="393">
                  <c:v>11.031000000000001</c:v>
                </c:pt>
                <c:pt idx="394">
                  <c:v>10.751000000000001</c:v>
                </c:pt>
                <c:pt idx="395">
                  <c:v>11.609</c:v>
                </c:pt>
                <c:pt idx="396">
                  <c:v>10.927</c:v>
                </c:pt>
                <c:pt idx="397">
                  <c:v>10.991</c:v>
                </c:pt>
                <c:pt idx="398">
                  <c:v>11.001000000000001</c:v>
                </c:pt>
                <c:pt idx="399">
                  <c:v>10.723999999999998</c:v>
                </c:pt>
                <c:pt idx="400">
                  <c:v>10.329000000000002</c:v>
                </c:pt>
                <c:pt idx="401">
                  <c:v>10.2545</c:v>
                </c:pt>
                <c:pt idx="402">
                  <c:v>10.318</c:v>
                </c:pt>
                <c:pt idx="403">
                  <c:v>10.938500000000001</c:v>
                </c:pt>
                <c:pt idx="404">
                  <c:v>10.923</c:v>
                </c:pt>
                <c:pt idx="405">
                  <c:v>11.676500000000004</c:v>
                </c:pt>
                <c:pt idx="406">
                  <c:v>11.2005</c:v>
                </c:pt>
                <c:pt idx="407">
                  <c:v>12.2265</c:v>
                </c:pt>
                <c:pt idx="408">
                  <c:v>12.863500000000041</c:v>
                </c:pt>
                <c:pt idx="409">
                  <c:v>14.418000000000001</c:v>
                </c:pt>
                <c:pt idx="410">
                  <c:v>13.588000000000001</c:v>
                </c:pt>
                <c:pt idx="411">
                  <c:v>12.150500000000006</c:v>
                </c:pt>
                <c:pt idx="412">
                  <c:v>12.4305</c:v>
                </c:pt>
                <c:pt idx="413">
                  <c:v>11.905500000000041</c:v>
                </c:pt>
                <c:pt idx="414">
                  <c:v>12.838000000000001</c:v>
                </c:pt>
                <c:pt idx="415">
                  <c:v>12.1455</c:v>
                </c:pt>
                <c:pt idx="416">
                  <c:v>12.564</c:v>
                </c:pt>
                <c:pt idx="417">
                  <c:v>11.7935</c:v>
                </c:pt>
                <c:pt idx="418">
                  <c:v>10.9175</c:v>
                </c:pt>
                <c:pt idx="419">
                  <c:v>12.245999999999999</c:v>
                </c:pt>
                <c:pt idx="420">
                  <c:v>12.372500000000054</c:v>
                </c:pt>
                <c:pt idx="421">
                  <c:v>12.606</c:v>
                </c:pt>
                <c:pt idx="422">
                  <c:v>12.486000000000002</c:v>
                </c:pt>
                <c:pt idx="423">
                  <c:v>11.957500000000024</c:v>
                </c:pt>
                <c:pt idx="424">
                  <c:v>12.388500000000002</c:v>
                </c:pt>
                <c:pt idx="425">
                  <c:v>12.5975</c:v>
                </c:pt>
                <c:pt idx="426">
                  <c:v>12.175500000000024</c:v>
                </c:pt>
                <c:pt idx="427">
                  <c:v>11.749000000000001</c:v>
                </c:pt>
                <c:pt idx="428">
                  <c:v>12.194000000000001</c:v>
                </c:pt>
                <c:pt idx="429">
                  <c:v>12.913500000000004</c:v>
                </c:pt>
                <c:pt idx="430">
                  <c:v>12.336500000000004</c:v>
                </c:pt>
                <c:pt idx="431">
                  <c:v>12.331</c:v>
                </c:pt>
                <c:pt idx="432">
                  <c:v>12.407</c:v>
                </c:pt>
                <c:pt idx="433">
                  <c:v>12.943</c:v>
                </c:pt>
                <c:pt idx="434">
                  <c:v>13.0915</c:v>
                </c:pt>
                <c:pt idx="435">
                  <c:v>12.389500000000041</c:v>
                </c:pt>
                <c:pt idx="436">
                  <c:v>13.672500000000024</c:v>
                </c:pt>
                <c:pt idx="437">
                  <c:v>12.547999999999998</c:v>
                </c:pt>
                <c:pt idx="438">
                  <c:v>13.037999999999998</c:v>
                </c:pt>
                <c:pt idx="439">
                  <c:v>12.7515</c:v>
                </c:pt>
                <c:pt idx="440">
                  <c:v>11.656500000000024</c:v>
                </c:pt>
                <c:pt idx="441">
                  <c:v>11.205500000000002</c:v>
                </c:pt>
                <c:pt idx="442">
                  <c:v>12.295500000000002</c:v>
                </c:pt>
                <c:pt idx="443">
                  <c:v>11.8985</c:v>
                </c:pt>
                <c:pt idx="444">
                  <c:v>12.463500000000026</c:v>
                </c:pt>
                <c:pt idx="445">
                  <c:v>12.634500000000001</c:v>
                </c:pt>
                <c:pt idx="446">
                  <c:v>12.560500000000006</c:v>
                </c:pt>
                <c:pt idx="447">
                  <c:v>12.078000000000001</c:v>
                </c:pt>
                <c:pt idx="448">
                  <c:v>12.487</c:v>
                </c:pt>
                <c:pt idx="449">
                  <c:v>12.453000000000022</c:v>
                </c:pt>
                <c:pt idx="450">
                  <c:v>12.6715</c:v>
                </c:pt>
                <c:pt idx="451">
                  <c:v>13.0785</c:v>
                </c:pt>
                <c:pt idx="452">
                  <c:v>12.727500000000001</c:v>
                </c:pt>
                <c:pt idx="453">
                  <c:v>13.185500000000006</c:v>
                </c:pt>
                <c:pt idx="454">
                  <c:v>12.589500000000006</c:v>
                </c:pt>
                <c:pt idx="455">
                  <c:v>13.874000000000002</c:v>
                </c:pt>
                <c:pt idx="456">
                  <c:v>13.511000000000001</c:v>
                </c:pt>
                <c:pt idx="457">
                  <c:v>12.47</c:v>
                </c:pt>
                <c:pt idx="458">
                  <c:v>12.503500000000004</c:v>
                </c:pt>
                <c:pt idx="459">
                  <c:v>12.478</c:v>
                </c:pt>
                <c:pt idx="460">
                  <c:v>12.995000000000006</c:v>
                </c:pt>
                <c:pt idx="461">
                  <c:v>13.397500000000004</c:v>
                </c:pt>
                <c:pt idx="462">
                  <c:v>13.914</c:v>
                </c:pt>
                <c:pt idx="463">
                  <c:v>13.805000000000026</c:v>
                </c:pt>
                <c:pt idx="464">
                  <c:v>13.376500000000041</c:v>
                </c:pt>
                <c:pt idx="465">
                  <c:v>13.899000000000004</c:v>
                </c:pt>
                <c:pt idx="466">
                  <c:v>13.342000000000002</c:v>
                </c:pt>
                <c:pt idx="467">
                  <c:v>14.031000000000001</c:v>
                </c:pt>
                <c:pt idx="468">
                  <c:v>14.009500000000006</c:v>
                </c:pt>
                <c:pt idx="469">
                  <c:v>14.297999999999998</c:v>
                </c:pt>
                <c:pt idx="470">
                  <c:v>13.9285</c:v>
                </c:pt>
                <c:pt idx="471">
                  <c:v>14.227999999999998</c:v>
                </c:pt>
                <c:pt idx="472">
                  <c:v>14.748499999999998</c:v>
                </c:pt>
                <c:pt idx="473">
                  <c:v>14.439500000000002</c:v>
                </c:pt>
                <c:pt idx="474">
                  <c:v>15.175000000000002</c:v>
                </c:pt>
                <c:pt idx="475">
                  <c:v>14.806000000000004</c:v>
                </c:pt>
                <c:pt idx="476">
                  <c:v>15.7895</c:v>
                </c:pt>
                <c:pt idx="477">
                  <c:v>15.551</c:v>
                </c:pt>
                <c:pt idx="478">
                  <c:v>15.389000000000006</c:v>
                </c:pt>
                <c:pt idx="479">
                  <c:v>16.864000000000001</c:v>
                </c:pt>
                <c:pt idx="480">
                  <c:v>18.693000000000001</c:v>
                </c:pt>
              </c:numCache>
            </c:numRef>
          </c:yVal>
          <c:smooth val="1"/>
          <c:extLst>
            <c:ext xmlns:c16="http://schemas.microsoft.com/office/drawing/2014/chart" uri="{C3380CC4-5D6E-409C-BE32-E72D297353CC}">
              <c16:uniqueId val="{00000010-DF3D-41B7-9780-45EA9325686C}"/>
            </c:ext>
          </c:extLst>
        </c:ser>
        <c:ser>
          <c:idx val="17"/>
          <c:order val="17"/>
          <c:spPr>
            <a:ln w="12700">
              <a:solidFill>
                <a:srgbClr val="33CCCC"/>
              </a:solidFill>
              <a:prstDash val="solid"/>
            </a:ln>
          </c:spPr>
          <c:marker>
            <c:symbol val="none"/>
          </c:marker>
          <c:xVal>
            <c:numRef>
              <c:f>vzav!$A$1:$A$536</c:f>
              <c:numCache>
                <c:formatCode>General</c:formatCode>
                <c:ptCount val="536"/>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vzav!$S$1:$S$536</c:f>
              <c:numCache>
                <c:formatCode>General</c:formatCode>
                <c:ptCount val="536"/>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999.99900000000002</c:v>
                </c:pt>
                <c:pt idx="13">
                  <c:v>932.35799899999665</c:v>
                </c:pt>
                <c:pt idx="14">
                  <c:v>771.54</c:v>
                </c:pt>
                <c:pt idx="15">
                  <c:v>641.56999899999948</c:v>
                </c:pt>
                <c:pt idx="16">
                  <c:v>495.8725</c:v>
                </c:pt>
                <c:pt idx="17">
                  <c:v>391.32400000000001</c:v>
                </c:pt>
                <c:pt idx="18">
                  <c:v>297.86900000000031</c:v>
                </c:pt>
                <c:pt idx="19">
                  <c:v>221.4605</c:v>
                </c:pt>
                <c:pt idx="20">
                  <c:v>147.07850000000002</c:v>
                </c:pt>
                <c:pt idx="21">
                  <c:v>137.79599999999999</c:v>
                </c:pt>
                <c:pt idx="22">
                  <c:v>93.738499000000004</c:v>
                </c:pt>
                <c:pt idx="23">
                  <c:v>61.726000000000013</c:v>
                </c:pt>
                <c:pt idx="24">
                  <c:v>42.506500000000003</c:v>
                </c:pt>
                <c:pt idx="25">
                  <c:v>32.77250000000015</c:v>
                </c:pt>
                <c:pt idx="26">
                  <c:v>27.193999999999999</c:v>
                </c:pt>
                <c:pt idx="27">
                  <c:v>25.663499999999921</c:v>
                </c:pt>
                <c:pt idx="28">
                  <c:v>23.681999999999999</c:v>
                </c:pt>
                <c:pt idx="29">
                  <c:v>24.251999999999999</c:v>
                </c:pt>
                <c:pt idx="30">
                  <c:v>24.540500000000002</c:v>
                </c:pt>
                <c:pt idx="31">
                  <c:v>24.457000000000001</c:v>
                </c:pt>
                <c:pt idx="32">
                  <c:v>26.502499999999905</c:v>
                </c:pt>
                <c:pt idx="33">
                  <c:v>27.810000000000031</c:v>
                </c:pt>
                <c:pt idx="34">
                  <c:v>28.856999999999999</c:v>
                </c:pt>
                <c:pt idx="35">
                  <c:v>28.500499999999914</c:v>
                </c:pt>
                <c:pt idx="36">
                  <c:v>29.043500000000002</c:v>
                </c:pt>
                <c:pt idx="37">
                  <c:v>30.795000000000002</c:v>
                </c:pt>
                <c:pt idx="38">
                  <c:v>32.161500000000011</c:v>
                </c:pt>
                <c:pt idx="39">
                  <c:v>34.376999999999995</c:v>
                </c:pt>
                <c:pt idx="40">
                  <c:v>34.908500000000011</c:v>
                </c:pt>
                <c:pt idx="41">
                  <c:v>36.732500000000172</c:v>
                </c:pt>
                <c:pt idx="42">
                  <c:v>37.948</c:v>
                </c:pt>
                <c:pt idx="43">
                  <c:v>38.486499999999999</c:v>
                </c:pt>
                <c:pt idx="44">
                  <c:v>40.548500000000011</c:v>
                </c:pt>
                <c:pt idx="45">
                  <c:v>43.013999999999996</c:v>
                </c:pt>
                <c:pt idx="46">
                  <c:v>44.348500000000001</c:v>
                </c:pt>
                <c:pt idx="47">
                  <c:v>46.63</c:v>
                </c:pt>
                <c:pt idx="48">
                  <c:v>46.361499999999999</c:v>
                </c:pt>
                <c:pt idx="49">
                  <c:v>47.767000000000003</c:v>
                </c:pt>
                <c:pt idx="50">
                  <c:v>50.716000000000001</c:v>
                </c:pt>
                <c:pt idx="51">
                  <c:v>52.833999999999996</c:v>
                </c:pt>
                <c:pt idx="52">
                  <c:v>55.295000000000172</c:v>
                </c:pt>
                <c:pt idx="53">
                  <c:v>57.843000000000004</c:v>
                </c:pt>
                <c:pt idx="54">
                  <c:v>59.68</c:v>
                </c:pt>
                <c:pt idx="55">
                  <c:v>62.803000000000004</c:v>
                </c:pt>
                <c:pt idx="56">
                  <c:v>63.685500000000012</c:v>
                </c:pt>
                <c:pt idx="57">
                  <c:v>66.751999999999995</c:v>
                </c:pt>
                <c:pt idx="58">
                  <c:v>69.891499999999994</c:v>
                </c:pt>
                <c:pt idx="59">
                  <c:v>71.940500000000227</c:v>
                </c:pt>
                <c:pt idx="60">
                  <c:v>74.586500000000001</c:v>
                </c:pt>
                <c:pt idx="61">
                  <c:v>79.382498999999569</c:v>
                </c:pt>
                <c:pt idx="62">
                  <c:v>82.203500000000005</c:v>
                </c:pt>
                <c:pt idx="63">
                  <c:v>82.229500000000002</c:v>
                </c:pt>
                <c:pt idx="64">
                  <c:v>82.844499999999996</c:v>
                </c:pt>
                <c:pt idx="65">
                  <c:v>90.269498999999982</c:v>
                </c:pt>
                <c:pt idx="66">
                  <c:v>96.015500000000003</c:v>
                </c:pt>
                <c:pt idx="67">
                  <c:v>95.747500000000358</c:v>
                </c:pt>
                <c:pt idx="68">
                  <c:v>96.766000000000005</c:v>
                </c:pt>
                <c:pt idx="69">
                  <c:v>101.92100000000002</c:v>
                </c:pt>
                <c:pt idx="70">
                  <c:v>105.85299999999998</c:v>
                </c:pt>
                <c:pt idx="71">
                  <c:v>109.2805</c:v>
                </c:pt>
                <c:pt idx="72">
                  <c:v>113.2225</c:v>
                </c:pt>
                <c:pt idx="73">
                  <c:v>116.1815</c:v>
                </c:pt>
                <c:pt idx="74">
                  <c:v>115.93</c:v>
                </c:pt>
                <c:pt idx="75">
                  <c:v>119.9375000000003</c:v>
                </c:pt>
                <c:pt idx="76">
                  <c:v>123.02800000000001</c:v>
                </c:pt>
                <c:pt idx="77">
                  <c:v>130.90650000000002</c:v>
                </c:pt>
                <c:pt idx="78">
                  <c:v>133.4820000000006</c:v>
                </c:pt>
                <c:pt idx="79">
                  <c:v>132.53700000000001</c:v>
                </c:pt>
                <c:pt idx="80">
                  <c:v>136.61399999999998</c:v>
                </c:pt>
                <c:pt idx="81">
                  <c:v>143.33450000000002</c:v>
                </c:pt>
                <c:pt idx="82">
                  <c:v>145.08600000000001</c:v>
                </c:pt>
                <c:pt idx="83">
                  <c:v>147.50900000000001</c:v>
                </c:pt>
                <c:pt idx="84">
                  <c:v>150.88800000000072</c:v>
                </c:pt>
                <c:pt idx="85">
                  <c:v>154.3415</c:v>
                </c:pt>
                <c:pt idx="86">
                  <c:v>155.035</c:v>
                </c:pt>
                <c:pt idx="87">
                  <c:v>158.06200000000001</c:v>
                </c:pt>
                <c:pt idx="88">
                  <c:v>160.56100000000001</c:v>
                </c:pt>
                <c:pt idx="89">
                  <c:v>160.93800000000007</c:v>
                </c:pt>
                <c:pt idx="90">
                  <c:v>159.46349999999998</c:v>
                </c:pt>
                <c:pt idx="91">
                  <c:v>166.57750000000001</c:v>
                </c:pt>
                <c:pt idx="92">
                  <c:v>171.71099999999998</c:v>
                </c:pt>
                <c:pt idx="93">
                  <c:v>174.25050000000002</c:v>
                </c:pt>
                <c:pt idx="94">
                  <c:v>175.56349999999998</c:v>
                </c:pt>
                <c:pt idx="95">
                  <c:v>177.21049999999997</c:v>
                </c:pt>
                <c:pt idx="96">
                  <c:v>182.03399999999999</c:v>
                </c:pt>
                <c:pt idx="97">
                  <c:v>182.11649999999997</c:v>
                </c:pt>
                <c:pt idx="98">
                  <c:v>181.62</c:v>
                </c:pt>
                <c:pt idx="99">
                  <c:v>183.92150000000001</c:v>
                </c:pt>
                <c:pt idx="100">
                  <c:v>185.43349999999998</c:v>
                </c:pt>
                <c:pt idx="101">
                  <c:v>185.8895</c:v>
                </c:pt>
                <c:pt idx="102">
                  <c:v>189.20899999999997</c:v>
                </c:pt>
                <c:pt idx="103">
                  <c:v>189.18900000000002</c:v>
                </c:pt>
                <c:pt idx="104">
                  <c:v>190.006</c:v>
                </c:pt>
                <c:pt idx="105">
                  <c:v>195.12</c:v>
                </c:pt>
                <c:pt idx="106">
                  <c:v>199.94</c:v>
                </c:pt>
                <c:pt idx="107">
                  <c:v>193.62550000000002</c:v>
                </c:pt>
                <c:pt idx="108">
                  <c:v>193.5275</c:v>
                </c:pt>
                <c:pt idx="109">
                  <c:v>194.5205</c:v>
                </c:pt>
                <c:pt idx="110">
                  <c:v>194.48650000000001</c:v>
                </c:pt>
                <c:pt idx="111">
                  <c:v>197.4325</c:v>
                </c:pt>
                <c:pt idx="112">
                  <c:v>198.62</c:v>
                </c:pt>
                <c:pt idx="113">
                  <c:v>195.29349999999999</c:v>
                </c:pt>
                <c:pt idx="114">
                  <c:v>193.70399999999998</c:v>
                </c:pt>
                <c:pt idx="115">
                  <c:v>196.9580000000006</c:v>
                </c:pt>
                <c:pt idx="116">
                  <c:v>197.6885</c:v>
                </c:pt>
                <c:pt idx="117">
                  <c:v>195.101</c:v>
                </c:pt>
                <c:pt idx="118">
                  <c:v>193.75800000000001</c:v>
                </c:pt>
                <c:pt idx="119">
                  <c:v>192.73649999999998</c:v>
                </c:pt>
                <c:pt idx="120">
                  <c:v>190.97750000000002</c:v>
                </c:pt>
                <c:pt idx="121">
                  <c:v>192.28300000000002</c:v>
                </c:pt>
                <c:pt idx="122">
                  <c:v>191.417</c:v>
                </c:pt>
                <c:pt idx="123">
                  <c:v>188.51</c:v>
                </c:pt>
                <c:pt idx="124">
                  <c:v>189.94200000000001</c:v>
                </c:pt>
                <c:pt idx="125">
                  <c:v>186.31800000000001</c:v>
                </c:pt>
                <c:pt idx="126">
                  <c:v>188.60499999999999</c:v>
                </c:pt>
                <c:pt idx="127">
                  <c:v>187.40700000000001</c:v>
                </c:pt>
                <c:pt idx="128">
                  <c:v>184.965</c:v>
                </c:pt>
                <c:pt idx="129">
                  <c:v>186.559</c:v>
                </c:pt>
                <c:pt idx="130">
                  <c:v>179.53100000000001</c:v>
                </c:pt>
                <c:pt idx="131">
                  <c:v>181.12200000000001</c:v>
                </c:pt>
                <c:pt idx="132">
                  <c:v>177.89750000000001</c:v>
                </c:pt>
                <c:pt idx="133">
                  <c:v>177.87449999999998</c:v>
                </c:pt>
                <c:pt idx="134">
                  <c:v>178.52949999999998</c:v>
                </c:pt>
                <c:pt idx="135">
                  <c:v>176.14349999999999</c:v>
                </c:pt>
                <c:pt idx="136">
                  <c:v>172.97</c:v>
                </c:pt>
                <c:pt idx="137">
                  <c:v>170.221</c:v>
                </c:pt>
                <c:pt idx="138">
                  <c:v>171.25300000000001</c:v>
                </c:pt>
                <c:pt idx="139">
                  <c:v>169.77099999999999</c:v>
                </c:pt>
                <c:pt idx="140">
                  <c:v>168.33600000000001</c:v>
                </c:pt>
                <c:pt idx="141">
                  <c:v>165.53200000000001</c:v>
                </c:pt>
                <c:pt idx="142">
                  <c:v>163.1285</c:v>
                </c:pt>
                <c:pt idx="143">
                  <c:v>160.50549999999998</c:v>
                </c:pt>
                <c:pt idx="144">
                  <c:v>158.58350000000002</c:v>
                </c:pt>
                <c:pt idx="145">
                  <c:v>158.78200000000001</c:v>
                </c:pt>
                <c:pt idx="146">
                  <c:v>155.00150000000002</c:v>
                </c:pt>
                <c:pt idx="147">
                  <c:v>153.12</c:v>
                </c:pt>
                <c:pt idx="148">
                  <c:v>150.67549999999997</c:v>
                </c:pt>
                <c:pt idx="149">
                  <c:v>151.4025</c:v>
                </c:pt>
                <c:pt idx="150">
                  <c:v>146.16449999999998</c:v>
                </c:pt>
                <c:pt idx="151">
                  <c:v>146.02700000000004</c:v>
                </c:pt>
                <c:pt idx="152">
                  <c:v>144.441</c:v>
                </c:pt>
                <c:pt idx="153">
                  <c:v>139.73999999999998</c:v>
                </c:pt>
                <c:pt idx="154">
                  <c:v>141.29499999999999</c:v>
                </c:pt>
                <c:pt idx="155">
                  <c:v>136.893</c:v>
                </c:pt>
                <c:pt idx="156">
                  <c:v>136.70699999999999</c:v>
                </c:pt>
                <c:pt idx="157">
                  <c:v>134.30450000000002</c:v>
                </c:pt>
                <c:pt idx="158">
                  <c:v>135.1875</c:v>
                </c:pt>
                <c:pt idx="159">
                  <c:v>130.53449999999998</c:v>
                </c:pt>
                <c:pt idx="160">
                  <c:v>129.85050000000001</c:v>
                </c:pt>
                <c:pt idx="161">
                  <c:v>126.43049999999999</c:v>
                </c:pt>
                <c:pt idx="162">
                  <c:v>125.95399999999999</c:v>
                </c:pt>
                <c:pt idx="163">
                  <c:v>123.2715</c:v>
                </c:pt>
                <c:pt idx="164">
                  <c:v>119.6485</c:v>
                </c:pt>
                <c:pt idx="165">
                  <c:v>118.13549999999998</c:v>
                </c:pt>
                <c:pt idx="166">
                  <c:v>116.11</c:v>
                </c:pt>
                <c:pt idx="167">
                  <c:v>112.91600000000012</c:v>
                </c:pt>
                <c:pt idx="168">
                  <c:v>113.336</c:v>
                </c:pt>
                <c:pt idx="169">
                  <c:v>112.4165000000003</c:v>
                </c:pt>
                <c:pt idx="170">
                  <c:v>107.88549999999998</c:v>
                </c:pt>
                <c:pt idx="171">
                  <c:v>107.831</c:v>
                </c:pt>
                <c:pt idx="172">
                  <c:v>106.47199999999999</c:v>
                </c:pt>
                <c:pt idx="173">
                  <c:v>104.753</c:v>
                </c:pt>
                <c:pt idx="174">
                  <c:v>101.1985</c:v>
                </c:pt>
                <c:pt idx="175">
                  <c:v>98.866500000000002</c:v>
                </c:pt>
                <c:pt idx="176">
                  <c:v>99.155999999999949</c:v>
                </c:pt>
                <c:pt idx="177">
                  <c:v>98.001999999999995</c:v>
                </c:pt>
                <c:pt idx="178">
                  <c:v>94.621499999999983</c:v>
                </c:pt>
                <c:pt idx="179">
                  <c:v>91.609499999999983</c:v>
                </c:pt>
                <c:pt idx="180">
                  <c:v>91.106999999999999</c:v>
                </c:pt>
                <c:pt idx="181">
                  <c:v>90.498999999999995</c:v>
                </c:pt>
                <c:pt idx="182">
                  <c:v>90.505499999999998</c:v>
                </c:pt>
                <c:pt idx="183">
                  <c:v>87.165999999999983</c:v>
                </c:pt>
                <c:pt idx="184">
                  <c:v>86.105998999999642</c:v>
                </c:pt>
                <c:pt idx="185">
                  <c:v>84.322999999999979</c:v>
                </c:pt>
                <c:pt idx="186">
                  <c:v>86.490499999999997</c:v>
                </c:pt>
                <c:pt idx="187">
                  <c:v>84.006500000000003</c:v>
                </c:pt>
                <c:pt idx="188">
                  <c:v>81.391499999999994</c:v>
                </c:pt>
                <c:pt idx="189">
                  <c:v>83.167499000000007</c:v>
                </c:pt>
                <c:pt idx="190">
                  <c:v>80.173499999999919</c:v>
                </c:pt>
                <c:pt idx="191">
                  <c:v>78.611500000000007</c:v>
                </c:pt>
                <c:pt idx="192">
                  <c:v>77.563998999999981</c:v>
                </c:pt>
                <c:pt idx="193">
                  <c:v>77.498500000000007</c:v>
                </c:pt>
                <c:pt idx="194">
                  <c:v>75.796999999999997</c:v>
                </c:pt>
                <c:pt idx="195">
                  <c:v>74.461500000000314</c:v>
                </c:pt>
                <c:pt idx="196">
                  <c:v>74.249500000000026</c:v>
                </c:pt>
                <c:pt idx="197">
                  <c:v>73.139499999999998</c:v>
                </c:pt>
                <c:pt idx="198">
                  <c:v>71.906000000000006</c:v>
                </c:pt>
                <c:pt idx="199">
                  <c:v>70.899500000000003</c:v>
                </c:pt>
                <c:pt idx="200">
                  <c:v>69.462000000000003</c:v>
                </c:pt>
                <c:pt idx="201">
                  <c:v>68.020499999999998</c:v>
                </c:pt>
                <c:pt idx="202">
                  <c:v>68.802999999999983</c:v>
                </c:pt>
                <c:pt idx="203">
                  <c:v>67.006</c:v>
                </c:pt>
                <c:pt idx="204">
                  <c:v>66.461000000000027</c:v>
                </c:pt>
                <c:pt idx="205">
                  <c:v>63.961500000000001</c:v>
                </c:pt>
                <c:pt idx="206">
                  <c:v>63.569500000000012</c:v>
                </c:pt>
                <c:pt idx="207">
                  <c:v>61.901499999999999</c:v>
                </c:pt>
                <c:pt idx="208">
                  <c:v>59.636000000000003</c:v>
                </c:pt>
                <c:pt idx="209">
                  <c:v>61.055500000000002</c:v>
                </c:pt>
                <c:pt idx="210">
                  <c:v>61.309999999999995</c:v>
                </c:pt>
                <c:pt idx="211">
                  <c:v>59.6845</c:v>
                </c:pt>
                <c:pt idx="212">
                  <c:v>56.905000000000001</c:v>
                </c:pt>
                <c:pt idx="213">
                  <c:v>56.408000000000001</c:v>
                </c:pt>
                <c:pt idx="214">
                  <c:v>56.549000000000007</c:v>
                </c:pt>
                <c:pt idx="215">
                  <c:v>56.238000000000063</c:v>
                </c:pt>
                <c:pt idx="216">
                  <c:v>54.229000000000013</c:v>
                </c:pt>
                <c:pt idx="217">
                  <c:v>54.004000000000005</c:v>
                </c:pt>
                <c:pt idx="218">
                  <c:v>54.409000000000006</c:v>
                </c:pt>
                <c:pt idx="219">
                  <c:v>54.510999999999996</c:v>
                </c:pt>
                <c:pt idx="220">
                  <c:v>53.194500000000012</c:v>
                </c:pt>
                <c:pt idx="221">
                  <c:v>53.564</c:v>
                </c:pt>
                <c:pt idx="222">
                  <c:v>51.024000000000001</c:v>
                </c:pt>
                <c:pt idx="223">
                  <c:v>51.085500000000003</c:v>
                </c:pt>
                <c:pt idx="224">
                  <c:v>50.106500000000011</c:v>
                </c:pt>
                <c:pt idx="225">
                  <c:v>50.230000000000011</c:v>
                </c:pt>
                <c:pt idx="226">
                  <c:v>49.643500000000003</c:v>
                </c:pt>
                <c:pt idx="227">
                  <c:v>49.065000000000012</c:v>
                </c:pt>
                <c:pt idx="228">
                  <c:v>50.705000000000013</c:v>
                </c:pt>
                <c:pt idx="229">
                  <c:v>47.3855</c:v>
                </c:pt>
                <c:pt idx="230">
                  <c:v>46.959499999999998</c:v>
                </c:pt>
                <c:pt idx="231">
                  <c:v>47.805</c:v>
                </c:pt>
                <c:pt idx="232">
                  <c:v>46.161000000000001</c:v>
                </c:pt>
                <c:pt idx="233">
                  <c:v>45.493000000000002</c:v>
                </c:pt>
                <c:pt idx="234">
                  <c:v>45.849000000000004</c:v>
                </c:pt>
                <c:pt idx="235">
                  <c:v>45.105000000000011</c:v>
                </c:pt>
                <c:pt idx="236">
                  <c:v>45.291000000000011</c:v>
                </c:pt>
                <c:pt idx="237">
                  <c:v>45.039000000000001</c:v>
                </c:pt>
                <c:pt idx="238">
                  <c:v>41.816499999999998</c:v>
                </c:pt>
                <c:pt idx="239">
                  <c:v>42.512</c:v>
                </c:pt>
                <c:pt idx="240">
                  <c:v>41.214500000000001</c:v>
                </c:pt>
                <c:pt idx="241">
                  <c:v>40.656499000000004</c:v>
                </c:pt>
                <c:pt idx="242">
                  <c:v>39.646000000000001</c:v>
                </c:pt>
                <c:pt idx="243">
                  <c:v>39.361499999999999</c:v>
                </c:pt>
                <c:pt idx="244">
                  <c:v>37.3155</c:v>
                </c:pt>
                <c:pt idx="245">
                  <c:v>38.515500000000003</c:v>
                </c:pt>
                <c:pt idx="246">
                  <c:v>37.973000000000006</c:v>
                </c:pt>
                <c:pt idx="247">
                  <c:v>36.869</c:v>
                </c:pt>
                <c:pt idx="248">
                  <c:v>38.430500000000002</c:v>
                </c:pt>
                <c:pt idx="249">
                  <c:v>37.006500000000003</c:v>
                </c:pt>
                <c:pt idx="250">
                  <c:v>37.583000000000006</c:v>
                </c:pt>
                <c:pt idx="251">
                  <c:v>36.183500000000002</c:v>
                </c:pt>
                <c:pt idx="252">
                  <c:v>34.875</c:v>
                </c:pt>
                <c:pt idx="253">
                  <c:v>34.794500000000063</c:v>
                </c:pt>
                <c:pt idx="254">
                  <c:v>34.76800000000015</c:v>
                </c:pt>
                <c:pt idx="255">
                  <c:v>35.296000000000063</c:v>
                </c:pt>
                <c:pt idx="256">
                  <c:v>32.610500000000002</c:v>
                </c:pt>
                <c:pt idx="257">
                  <c:v>33.561500000000002</c:v>
                </c:pt>
                <c:pt idx="258">
                  <c:v>32.641000000000005</c:v>
                </c:pt>
                <c:pt idx="259">
                  <c:v>31.382999999999921</c:v>
                </c:pt>
                <c:pt idx="260">
                  <c:v>31.326000000000001</c:v>
                </c:pt>
                <c:pt idx="261">
                  <c:v>31.205499999999883</c:v>
                </c:pt>
                <c:pt idx="262">
                  <c:v>31.1265</c:v>
                </c:pt>
                <c:pt idx="263">
                  <c:v>30.127500000000001</c:v>
                </c:pt>
                <c:pt idx="264">
                  <c:v>29.74599999999991</c:v>
                </c:pt>
                <c:pt idx="265">
                  <c:v>29.974499999999917</c:v>
                </c:pt>
                <c:pt idx="266">
                  <c:v>28.866499999999906</c:v>
                </c:pt>
                <c:pt idx="267">
                  <c:v>31.291</c:v>
                </c:pt>
                <c:pt idx="268">
                  <c:v>29.628</c:v>
                </c:pt>
                <c:pt idx="269">
                  <c:v>27.962999999999891</c:v>
                </c:pt>
                <c:pt idx="270">
                  <c:v>27.376999999999999</c:v>
                </c:pt>
                <c:pt idx="271">
                  <c:v>28.867999999999999</c:v>
                </c:pt>
                <c:pt idx="272">
                  <c:v>28.581</c:v>
                </c:pt>
                <c:pt idx="273">
                  <c:v>27.525499999999891</c:v>
                </c:pt>
                <c:pt idx="274">
                  <c:v>27.927499999999906</c:v>
                </c:pt>
                <c:pt idx="275">
                  <c:v>26.942999999999905</c:v>
                </c:pt>
                <c:pt idx="276">
                  <c:v>25.958499999999887</c:v>
                </c:pt>
                <c:pt idx="277">
                  <c:v>25.793500000000002</c:v>
                </c:pt>
                <c:pt idx="278">
                  <c:v>25.876999999999999</c:v>
                </c:pt>
                <c:pt idx="279">
                  <c:v>27.292999999999989</c:v>
                </c:pt>
                <c:pt idx="280">
                  <c:v>25.572500000000002</c:v>
                </c:pt>
                <c:pt idx="281">
                  <c:v>26.731000000000005</c:v>
                </c:pt>
                <c:pt idx="282">
                  <c:v>24.917999999999999</c:v>
                </c:pt>
                <c:pt idx="283">
                  <c:v>26.1235</c:v>
                </c:pt>
                <c:pt idx="284">
                  <c:v>25.975499999999879</c:v>
                </c:pt>
                <c:pt idx="285">
                  <c:v>26.84</c:v>
                </c:pt>
                <c:pt idx="286">
                  <c:v>25.704499999999989</c:v>
                </c:pt>
                <c:pt idx="287">
                  <c:v>25.956</c:v>
                </c:pt>
                <c:pt idx="288">
                  <c:v>25.244</c:v>
                </c:pt>
                <c:pt idx="289">
                  <c:v>25.666</c:v>
                </c:pt>
                <c:pt idx="290">
                  <c:v>24.4315</c:v>
                </c:pt>
                <c:pt idx="291">
                  <c:v>24.338999999999999</c:v>
                </c:pt>
                <c:pt idx="292">
                  <c:v>24.171500000000005</c:v>
                </c:pt>
                <c:pt idx="293">
                  <c:v>24.721</c:v>
                </c:pt>
                <c:pt idx="294">
                  <c:v>24.223499999999905</c:v>
                </c:pt>
                <c:pt idx="295">
                  <c:v>23.119499999999999</c:v>
                </c:pt>
                <c:pt idx="296">
                  <c:v>21.543500000000002</c:v>
                </c:pt>
                <c:pt idx="297">
                  <c:v>21.86949999999991</c:v>
                </c:pt>
                <c:pt idx="298">
                  <c:v>21.034500000000001</c:v>
                </c:pt>
                <c:pt idx="299">
                  <c:v>19.934000000000001</c:v>
                </c:pt>
                <c:pt idx="300">
                  <c:v>20.084</c:v>
                </c:pt>
                <c:pt idx="301">
                  <c:v>20.655999999999999</c:v>
                </c:pt>
                <c:pt idx="302">
                  <c:v>19.605</c:v>
                </c:pt>
                <c:pt idx="303">
                  <c:v>19.820499999999921</c:v>
                </c:pt>
                <c:pt idx="304">
                  <c:v>20.71249999999991</c:v>
                </c:pt>
                <c:pt idx="305">
                  <c:v>20.747999999999987</c:v>
                </c:pt>
                <c:pt idx="306">
                  <c:v>20.157000000000075</c:v>
                </c:pt>
                <c:pt idx="307">
                  <c:v>20.581</c:v>
                </c:pt>
                <c:pt idx="308">
                  <c:v>19.827999999999999</c:v>
                </c:pt>
                <c:pt idx="309">
                  <c:v>19.377500000000001</c:v>
                </c:pt>
                <c:pt idx="310">
                  <c:v>19.997999999999987</c:v>
                </c:pt>
                <c:pt idx="311">
                  <c:v>18.533999999999999</c:v>
                </c:pt>
                <c:pt idx="312">
                  <c:v>17.3445</c:v>
                </c:pt>
                <c:pt idx="313">
                  <c:v>18.183</c:v>
                </c:pt>
                <c:pt idx="314">
                  <c:v>18.896000000000001</c:v>
                </c:pt>
                <c:pt idx="315">
                  <c:v>18.46699999999991</c:v>
                </c:pt>
                <c:pt idx="316">
                  <c:v>17.8095</c:v>
                </c:pt>
                <c:pt idx="317">
                  <c:v>17.192</c:v>
                </c:pt>
                <c:pt idx="318">
                  <c:v>18.558</c:v>
                </c:pt>
                <c:pt idx="319">
                  <c:v>18.446000000000002</c:v>
                </c:pt>
                <c:pt idx="320">
                  <c:v>18.86949999999991</c:v>
                </c:pt>
                <c:pt idx="321">
                  <c:v>18.043500000000002</c:v>
                </c:pt>
                <c:pt idx="322">
                  <c:v>17.54</c:v>
                </c:pt>
                <c:pt idx="323">
                  <c:v>17.737500000000001</c:v>
                </c:pt>
                <c:pt idx="324">
                  <c:v>17.890499999999989</c:v>
                </c:pt>
                <c:pt idx="325">
                  <c:v>17.437000000000001</c:v>
                </c:pt>
                <c:pt idx="326">
                  <c:v>17.113499999999988</c:v>
                </c:pt>
                <c:pt idx="327">
                  <c:v>16.606999999999999</c:v>
                </c:pt>
                <c:pt idx="328">
                  <c:v>13.8985</c:v>
                </c:pt>
                <c:pt idx="329">
                  <c:v>17.015000000000001</c:v>
                </c:pt>
                <c:pt idx="330">
                  <c:v>16.355</c:v>
                </c:pt>
                <c:pt idx="331">
                  <c:v>16.38</c:v>
                </c:pt>
                <c:pt idx="332">
                  <c:v>16.163</c:v>
                </c:pt>
                <c:pt idx="333">
                  <c:v>15.971500000000002</c:v>
                </c:pt>
                <c:pt idx="334">
                  <c:v>16.580499999999883</c:v>
                </c:pt>
                <c:pt idx="335">
                  <c:v>16.160499999999917</c:v>
                </c:pt>
                <c:pt idx="336">
                  <c:v>15.351000000000004</c:v>
                </c:pt>
                <c:pt idx="337">
                  <c:v>15.648499999999999</c:v>
                </c:pt>
                <c:pt idx="338">
                  <c:v>15.716000000000001</c:v>
                </c:pt>
                <c:pt idx="339">
                  <c:v>15.12</c:v>
                </c:pt>
                <c:pt idx="340">
                  <c:v>14.579500000000024</c:v>
                </c:pt>
                <c:pt idx="341">
                  <c:v>14.5</c:v>
                </c:pt>
                <c:pt idx="342">
                  <c:v>14.201000000000001</c:v>
                </c:pt>
                <c:pt idx="343">
                  <c:v>13.913500000000004</c:v>
                </c:pt>
                <c:pt idx="344">
                  <c:v>14.2585</c:v>
                </c:pt>
                <c:pt idx="345">
                  <c:v>13.563500000000024</c:v>
                </c:pt>
                <c:pt idx="346">
                  <c:v>15.474</c:v>
                </c:pt>
                <c:pt idx="347">
                  <c:v>12.797999999999998</c:v>
                </c:pt>
                <c:pt idx="348">
                  <c:v>12.857000000000006</c:v>
                </c:pt>
                <c:pt idx="349">
                  <c:v>13.729999999999999</c:v>
                </c:pt>
                <c:pt idx="350">
                  <c:v>13.296000000000001</c:v>
                </c:pt>
                <c:pt idx="351">
                  <c:v>13.951500000000006</c:v>
                </c:pt>
                <c:pt idx="352">
                  <c:v>12.869000000000026</c:v>
                </c:pt>
                <c:pt idx="353">
                  <c:v>12.352500000000061</c:v>
                </c:pt>
                <c:pt idx="354">
                  <c:v>13.019</c:v>
                </c:pt>
                <c:pt idx="355">
                  <c:v>12.631500000000001</c:v>
                </c:pt>
                <c:pt idx="356">
                  <c:v>12.882500000000045</c:v>
                </c:pt>
                <c:pt idx="357">
                  <c:v>12.376500000000041</c:v>
                </c:pt>
                <c:pt idx="358">
                  <c:v>12.443</c:v>
                </c:pt>
                <c:pt idx="359">
                  <c:v>12.377500000000024</c:v>
                </c:pt>
                <c:pt idx="360">
                  <c:v>12.062500000000041</c:v>
                </c:pt>
                <c:pt idx="361">
                  <c:v>12.455000000000041</c:v>
                </c:pt>
                <c:pt idx="362">
                  <c:v>12.0495</c:v>
                </c:pt>
                <c:pt idx="363">
                  <c:v>13.004</c:v>
                </c:pt>
                <c:pt idx="364">
                  <c:v>12.995500000000026</c:v>
                </c:pt>
                <c:pt idx="365">
                  <c:v>12.5305</c:v>
                </c:pt>
                <c:pt idx="366">
                  <c:v>11.8285</c:v>
                </c:pt>
                <c:pt idx="367">
                  <c:v>11.275500000000006</c:v>
                </c:pt>
                <c:pt idx="368">
                  <c:v>12.060500000000006</c:v>
                </c:pt>
                <c:pt idx="369">
                  <c:v>11.2645</c:v>
                </c:pt>
                <c:pt idx="370">
                  <c:v>11.6075</c:v>
                </c:pt>
                <c:pt idx="371">
                  <c:v>12.1815</c:v>
                </c:pt>
                <c:pt idx="372">
                  <c:v>10.9115</c:v>
                </c:pt>
                <c:pt idx="373">
                  <c:v>10.915500000000026</c:v>
                </c:pt>
                <c:pt idx="374">
                  <c:v>10.115500000000004</c:v>
                </c:pt>
                <c:pt idx="375">
                  <c:v>11.455000000000041</c:v>
                </c:pt>
                <c:pt idx="376">
                  <c:v>11.1325</c:v>
                </c:pt>
                <c:pt idx="377">
                  <c:v>10.743500000000001</c:v>
                </c:pt>
                <c:pt idx="378">
                  <c:v>10.499000000000002</c:v>
                </c:pt>
                <c:pt idx="379">
                  <c:v>10.705500000000002</c:v>
                </c:pt>
                <c:pt idx="380">
                  <c:v>10.9115</c:v>
                </c:pt>
                <c:pt idx="381">
                  <c:v>10.966500000000041</c:v>
                </c:pt>
                <c:pt idx="382">
                  <c:v>10.996500000000006</c:v>
                </c:pt>
                <c:pt idx="383">
                  <c:v>11.484500000000002</c:v>
                </c:pt>
                <c:pt idx="384">
                  <c:v>10.436500000000002</c:v>
                </c:pt>
                <c:pt idx="385">
                  <c:v>10.919500000000006</c:v>
                </c:pt>
                <c:pt idx="386">
                  <c:v>10.964</c:v>
                </c:pt>
                <c:pt idx="387">
                  <c:v>10.157500000000002</c:v>
                </c:pt>
                <c:pt idx="388">
                  <c:v>10.1105</c:v>
                </c:pt>
                <c:pt idx="389">
                  <c:v>9.9044990000000048</c:v>
                </c:pt>
                <c:pt idx="390">
                  <c:v>11.0205</c:v>
                </c:pt>
                <c:pt idx="391">
                  <c:v>10.46</c:v>
                </c:pt>
                <c:pt idx="392">
                  <c:v>10.705500000000002</c:v>
                </c:pt>
                <c:pt idx="393">
                  <c:v>10.273</c:v>
                </c:pt>
                <c:pt idx="394">
                  <c:v>9.5405000000000015</c:v>
                </c:pt>
                <c:pt idx="395">
                  <c:v>9.9605000000000068</c:v>
                </c:pt>
                <c:pt idx="396">
                  <c:v>10.872500000000054</c:v>
                </c:pt>
                <c:pt idx="397">
                  <c:v>11.117999999999999</c:v>
                </c:pt>
                <c:pt idx="398">
                  <c:v>11.005000000000004</c:v>
                </c:pt>
                <c:pt idx="399">
                  <c:v>10.569000000000004</c:v>
                </c:pt>
                <c:pt idx="400">
                  <c:v>10.6935</c:v>
                </c:pt>
                <c:pt idx="401">
                  <c:v>10.1455</c:v>
                </c:pt>
                <c:pt idx="402">
                  <c:v>9.6664990000000248</c:v>
                </c:pt>
                <c:pt idx="403">
                  <c:v>10.733999999999998</c:v>
                </c:pt>
                <c:pt idx="404">
                  <c:v>10.6845</c:v>
                </c:pt>
                <c:pt idx="405">
                  <c:v>11.585500000000026</c:v>
                </c:pt>
                <c:pt idx="406">
                  <c:v>11.317500000000004</c:v>
                </c:pt>
                <c:pt idx="407">
                  <c:v>12.465000000000041</c:v>
                </c:pt>
                <c:pt idx="408">
                  <c:v>12.2135</c:v>
                </c:pt>
                <c:pt idx="409">
                  <c:v>12.370000000000006</c:v>
                </c:pt>
                <c:pt idx="410">
                  <c:v>11.967500000000006</c:v>
                </c:pt>
                <c:pt idx="411">
                  <c:v>13.0345</c:v>
                </c:pt>
                <c:pt idx="412">
                  <c:v>12.932</c:v>
                </c:pt>
                <c:pt idx="413">
                  <c:v>11.9285</c:v>
                </c:pt>
                <c:pt idx="414">
                  <c:v>12.427</c:v>
                </c:pt>
                <c:pt idx="415">
                  <c:v>12.676</c:v>
                </c:pt>
                <c:pt idx="416">
                  <c:v>12.0875</c:v>
                </c:pt>
                <c:pt idx="417">
                  <c:v>9.7044990000000002</c:v>
                </c:pt>
                <c:pt idx="418">
                  <c:v>12.309500000000041</c:v>
                </c:pt>
                <c:pt idx="419">
                  <c:v>11.821</c:v>
                </c:pt>
                <c:pt idx="420">
                  <c:v>11.511000000000001</c:v>
                </c:pt>
                <c:pt idx="421">
                  <c:v>12.092500000000006</c:v>
                </c:pt>
                <c:pt idx="422">
                  <c:v>11.359000000000041</c:v>
                </c:pt>
                <c:pt idx="423">
                  <c:v>11.965000000000041</c:v>
                </c:pt>
                <c:pt idx="424">
                  <c:v>11.907</c:v>
                </c:pt>
                <c:pt idx="425">
                  <c:v>11.792</c:v>
                </c:pt>
                <c:pt idx="426">
                  <c:v>11.4275</c:v>
                </c:pt>
                <c:pt idx="427">
                  <c:v>11.7355</c:v>
                </c:pt>
                <c:pt idx="428">
                  <c:v>13.108500000000001</c:v>
                </c:pt>
                <c:pt idx="429">
                  <c:v>12.595500000000024</c:v>
                </c:pt>
                <c:pt idx="430">
                  <c:v>12.617999999999999</c:v>
                </c:pt>
                <c:pt idx="431">
                  <c:v>12.350500000000045</c:v>
                </c:pt>
                <c:pt idx="432">
                  <c:v>12.954500000000024</c:v>
                </c:pt>
                <c:pt idx="433">
                  <c:v>12.035</c:v>
                </c:pt>
                <c:pt idx="434">
                  <c:v>12.297999999999998</c:v>
                </c:pt>
                <c:pt idx="435">
                  <c:v>12.055000000000026</c:v>
                </c:pt>
                <c:pt idx="436">
                  <c:v>12.854500000000026</c:v>
                </c:pt>
                <c:pt idx="437">
                  <c:v>11.7805</c:v>
                </c:pt>
                <c:pt idx="438">
                  <c:v>12.455000000000041</c:v>
                </c:pt>
                <c:pt idx="439">
                  <c:v>12.586500000000004</c:v>
                </c:pt>
                <c:pt idx="440">
                  <c:v>12.4885</c:v>
                </c:pt>
                <c:pt idx="441">
                  <c:v>12.1745</c:v>
                </c:pt>
                <c:pt idx="442">
                  <c:v>11.7615</c:v>
                </c:pt>
                <c:pt idx="443">
                  <c:v>12.317500000000004</c:v>
                </c:pt>
                <c:pt idx="444">
                  <c:v>11.386500000000026</c:v>
                </c:pt>
                <c:pt idx="445">
                  <c:v>11.636000000000001</c:v>
                </c:pt>
                <c:pt idx="446">
                  <c:v>11.84</c:v>
                </c:pt>
                <c:pt idx="447">
                  <c:v>12.325500000000041</c:v>
                </c:pt>
                <c:pt idx="448">
                  <c:v>11.938500000000001</c:v>
                </c:pt>
                <c:pt idx="449">
                  <c:v>12.249500000000001</c:v>
                </c:pt>
                <c:pt idx="450">
                  <c:v>12.907</c:v>
                </c:pt>
                <c:pt idx="451">
                  <c:v>12.905500000000041</c:v>
                </c:pt>
                <c:pt idx="452">
                  <c:v>13.241499999999998</c:v>
                </c:pt>
                <c:pt idx="453">
                  <c:v>13.386500000000026</c:v>
                </c:pt>
                <c:pt idx="454">
                  <c:v>13.1275</c:v>
                </c:pt>
                <c:pt idx="455">
                  <c:v>13.2545</c:v>
                </c:pt>
                <c:pt idx="456">
                  <c:v>13.778500000000001</c:v>
                </c:pt>
                <c:pt idx="457">
                  <c:v>13.509</c:v>
                </c:pt>
                <c:pt idx="458">
                  <c:v>12.825500000000041</c:v>
                </c:pt>
                <c:pt idx="459">
                  <c:v>13.516</c:v>
                </c:pt>
                <c:pt idx="460">
                  <c:v>13.832500000000024</c:v>
                </c:pt>
                <c:pt idx="461">
                  <c:v>12.809500000000041</c:v>
                </c:pt>
                <c:pt idx="462">
                  <c:v>12.242000000000001</c:v>
                </c:pt>
                <c:pt idx="463">
                  <c:v>13.283000000000001</c:v>
                </c:pt>
                <c:pt idx="464">
                  <c:v>13.383000000000004</c:v>
                </c:pt>
                <c:pt idx="465">
                  <c:v>13.4975</c:v>
                </c:pt>
                <c:pt idx="466">
                  <c:v>12.954000000000002</c:v>
                </c:pt>
                <c:pt idx="467">
                  <c:v>13.316000000000004</c:v>
                </c:pt>
                <c:pt idx="468">
                  <c:v>13.028500000000001</c:v>
                </c:pt>
                <c:pt idx="469">
                  <c:v>13.683</c:v>
                </c:pt>
                <c:pt idx="470">
                  <c:v>12.475500000000045</c:v>
                </c:pt>
                <c:pt idx="471">
                  <c:v>13.366000000000026</c:v>
                </c:pt>
                <c:pt idx="472">
                  <c:v>14.102</c:v>
                </c:pt>
                <c:pt idx="473">
                  <c:v>13.692500000000004</c:v>
                </c:pt>
                <c:pt idx="474">
                  <c:v>13.981</c:v>
                </c:pt>
                <c:pt idx="475">
                  <c:v>14.399500000000026</c:v>
                </c:pt>
                <c:pt idx="476">
                  <c:v>15.276</c:v>
                </c:pt>
                <c:pt idx="477">
                  <c:v>15.907</c:v>
                </c:pt>
                <c:pt idx="478">
                  <c:v>15.476500000000026</c:v>
                </c:pt>
                <c:pt idx="479">
                  <c:v>17.422999999999906</c:v>
                </c:pt>
                <c:pt idx="480">
                  <c:v>17.993499999999891</c:v>
                </c:pt>
              </c:numCache>
            </c:numRef>
          </c:yVal>
          <c:smooth val="1"/>
          <c:extLst>
            <c:ext xmlns:c16="http://schemas.microsoft.com/office/drawing/2014/chart" uri="{C3380CC4-5D6E-409C-BE32-E72D297353CC}">
              <c16:uniqueId val="{00000011-DF3D-41B7-9780-45EA9325686C}"/>
            </c:ext>
          </c:extLst>
        </c:ser>
        <c:ser>
          <c:idx val="18"/>
          <c:order val="18"/>
          <c:spPr>
            <a:ln w="12700">
              <a:solidFill>
                <a:srgbClr val="99CC00"/>
              </a:solidFill>
              <a:prstDash val="solid"/>
            </a:ln>
          </c:spPr>
          <c:marker>
            <c:symbol val="none"/>
          </c:marker>
          <c:xVal>
            <c:numRef>
              <c:f>vzav!$A$1:$A$536</c:f>
              <c:numCache>
                <c:formatCode>General</c:formatCode>
                <c:ptCount val="536"/>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vzav!$T$1:$T$536</c:f>
              <c:numCache>
                <c:formatCode>General</c:formatCode>
                <c:ptCount val="536"/>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999.99900000000002</c:v>
                </c:pt>
                <c:pt idx="13">
                  <c:v>919.87649999999996</c:v>
                </c:pt>
                <c:pt idx="14">
                  <c:v>755.9905</c:v>
                </c:pt>
                <c:pt idx="15">
                  <c:v>633.95699999999749</c:v>
                </c:pt>
                <c:pt idx="16">
                  <c:v>488.74</c:v>
                </c:pt>
                <c:pt idx="17">
                  <c:v>382.96449999999999</c:v>
                </c:pt>
                <c:pt idx="18">
                  <c:v>329.24650000000003</c:v>
                </c:pt>
                <c:pt idx="19">
                  <c:v>212.42200000000059</c:v>
                </c:pt>
                <c:pt idx="20">
                  <c:v>172.309</c:v>
                </c:pt>
                <c:pt idx="21">
                  <c:v>137.16399999999999</c:v>
                </c:pt>
                <c:pt idx="22">
                  <c:v>89.983000000000004</c:v>
                </c:pt>
                <c:pt idx="23">
                  <c:v>60.200500000000012</c:v>
                </c:pt>
                <c:pt idx="24">
                  <c:v>42.513500000000001</c:v>
                </c:pt>
                <c:pt idx="25">
                  <c:v>30.784999999999989</c:v>
                </c:pt>
                <c:pt idx="26">
                  <c:v>26.666</c:v>
                </c:pt>
                <c:pt idx="27">
                  <c:v>25.014500000000005</c:v>
                </c:pt>
                <c:pt idx="28">
                  <c:v>24.3935</c:v>
                </c:pt>
                <c:pt idx="29">
                  <c:v>23.294499999999989</c:v>
                </c:pt>
                <c:pt idx="30">
                  <c:v>24.34049999999991</c:v>
                </c:pt>
                <c:pt idx="31">
                  <c:v>24.667000000000005</c:v>
                </c:pt>
                <c:pt idx="32">
                  <c:v>24.803000000000001</c:v>
                </c:pt>
                <c:pt idx="33">
                  <c:v>26.500499999999914</c:v>
                </c:pt>
                <c:pt idx="34">
                  <c:v>26.942999999999905</c:v>
                </c:pt>
                <c:pt idx="35">
                  <c:v>28.663</c:v>
                </c:pt>
                <c:pt idx="36">
                  <c:v>30.126000000000001</c:v>
                </c:pt>
                <c:pt idx="37">
                  <c:v>31.259</c:v>
                </c:pt>
                <c:pt idx="38">
                  <c:v>31.385999999999989</c:v>
                </c:pt>
                <c:pt idx="39">
                  <c:v>33.061</c:v>
                </c:pt>
                <c:pt idx="40">
                  <c:v>34.716500000000003</c:v>
                </c:pt>
                <c:pt idx="41">
                  <c:v>35.924499000000004</c:v>
                </c:pt>
                <c:pt idx="42">
                  <c:v>36.069500000000012</c:v>
                </c:pt>
                <c:pt idx="43">
                  <c:v>37.223000000000013</c:v>
                </c:pt>
                <c:pt idx="44">
                  <c:v>40.368000000000002</c:v>
                </c:pt>
                <c:pt idx="45">
                  <c:v>42.472000000000001</c:v>
                </c:pt>
                <c:pt idx="46">
                  <c:v>43.936</c:v>
                </c:pt>
                <c:pt idx="47">
                  <c:v>45.411499999999997</c:v>
                </c:pt>
                <c:pt idx="48">
                  <c:v>47.353499999999997</c:v>
                </c:pt>
                <c:pt idx="49">
                  <c:v>50.5715</c:v>
                </c:pt>
                <c:pt idx="50">
                  <c:v>49.795500000000217</c:v>
                </c:pt>
                <c:pt idx="51">
                  <c:v>52.298000000000172</c:v>
                </c:pt>
                <c:pt idx="52">
                  <c:v>54.891500000000001</c:v>
                </c:pt>
                <c:pt idx="53">
                  <c:v>56.088500000000003</c:v>
                </c:pt>
                <c:pt idx="54">
                  <c:v>57.785500000000013</c:v>
                </c:pt>
                <c:pt idx="55">
                  <c:v>60.793500000000172</c:v>
                </c:pt>
                <c:pt idx="56">
                  <c:v>64.233500000000006</c:v>
                </c:pt>
                <c:pt idx="57">
                  <c:v>67.243499999999997</c:v>
                </c:pt>
                <c:pt idx="58">
                  <c:v>68.213499999999996</c:v>
                </c:pt>
                <c:pt idx="59">
                  <c:v>70.56</c:v>
                </c:pt>
                <c:pt idx="60">
                  <c:v>73.489000000000004</c:v>
                </c:pt>
                <c:pt idx="61">
                  <c:v>76.9255</c:v>
                </c:pt>
                <c:pt idx="62">
                  <c:v>80.228499999999983</c:v>
                </c:pt>
                <c:pt idx="63">
                  <c:v>83.275999999999982</c:v>
                </c:pt>
                <c:pt idx="64">
                  <c:v>84.397000000000006</c:v>
                </c:pt>
                <c:pt idx="65">
                  <c:v>86.825998999999598</c:v>
                </c:pt>
                <c:pt idx="66">
                  <c:v>89.659498999999627</c:v>
                </c:pt>
                <c:pt idx="67">
                  <c:v>92.745000000000005</c:v>
                </c:pt>
                <c:pt idx="68">
                  <c:v>93.887</c:v>
                </c:pt>
                <c:pt idx="69">
                  <c:v>97.149500000000003</c:v>
                </c:pt>
                <c:pt idx="70">
                  <c:v>100.1305</c:v>
                </c:pt>
                <c:pt idx="71">
                  <c:v>105.36499999999999</c:v>
                </c:pt>
                <c:pt idx="72">
                  <c:v>107.29</c:v>
                </c:pt>
                <c:pt idx="73">
                  <c:v>109.4675000000003</c:v>
                </c:pt>
                <c:pt idx="74">
                  <c:v>112.71550000000002</c:v>
                </c:pt>
                <c:pt idx="75">
                  <c:v>115.40900000000002</c:v>
                </c:pt>
                <c:pt idx="76">
                  <c:v>116.6865</c:v>
                </c:pt>
                <c:pt idx="77">
                  <c:v>121.2675000000003</c:v>
                </c:pt>
                <c:pt idx="78">
                  <c:v>123.7975000000003</c:v>
                </c:pt>
                <c:pt idx="79">
                  <c:v>126.92700000000002</c:v>
                </c:pt>
                <c:pt idx="80">
                  <c:v>131.36000000000001</c:v>
                </c:pt>
                <c:pt idx="81">
                  <c:v>130.65550000000002</c:v>
                </c:pt>
                <c:pt idx="82">
                  <c:v>138.03100000000001</c:v>
                </c:pt>
                <c:pt idx="83">
                  <c:v>138.994</c:v>
                </c:pt>
                <c:pt idx="84">
                  <c:v>142.12550000000002</c:v>
                </c:pt>
                <c:pt idx="85">
                  <c:v>145.73899999999998</c:v>
                </c:pt>
                <c:pt idx="86">
                  <c:v>148.3065</c:v>
                </c:pt>
                <c:pt idx="87">
                  <c:v>150.09650000000002</c:v>
                </c:pt>
                <c:pt idx="88">
                  <c:v>153.98750000000001</c:v>
                </c:pt>
                <c:pt idx="89">
                  <c:v>158.00300000000001</c:v>
                </c:pt>
                <c:pt idx="90">
                  <c:v>162.69200000000001</c:v>
                </c:pt>
                <c:pt idx="91">
                  <c:v>162.79599999999999</c:v>
                </c:pt>
                <c:pt idx="92">
                  <c:v>165.57599999999999</c:v>
                </c:pt>
                <c:pt idx="93">
                  <c:v>166.0685</c:v>
                </c:pt>
                <c:pt idx="94">
                  <c:v>171.67299999999997</c:v>
                </c:pt>
                <c:pt idx="95">
                  <c:v>168.61099999999999</c:v>
                </c:pt>
                <c:pt idx="96">
                  <c:v>169.04599999999999</c:v>
                </c:pt>
                <c:pt idx="97">
                  <c:v>169.76349999999999</c:v>
                </c:pt>
                <c:pt idx="98">
                  <c:v>175.03200000000001</c:v>
                </c:pt>
                <c:pt idx="99">
                  <c:v>179.35050000000001</c:v>
                </c:pt>
                <c:pt idx="100">
                  <c:v>178.053</c:v>
                </c:pt>
                <c:pt idx="101">
                  <c:v>180.81900000000002</c:v>
                </c:pt>
                <c:pt idx="102">
                  <c:v>181.53449999999998</c:v>
                </c:pt>
                <c:pt idx="103">
                  <c:v>179.29549999999998</c:v>
                </c:pt>
                <c:pt idx="104">
                  <c:v>183.565</c:v>
                </c:pt>
                <c:pt idx="105">
                  <c:v>183.89000000000001</c:v>
                </c:pt>
                <c:pt idx="106">
                  <c:v>184.55949999999999</c:v>
                </c:pt>
                <c:pt idx="107">
                  <c:v>184.9255</c:v>
                </c:pt>
                <c:pt idx="108">
                  <c:v>185.904</c:v>
                </c:pt>
                <c:pt idx="109">
                  <c:v>187.54349999999999</c:v>
                </c:pt>
                <c:pt idx="110">
                  <c:v>187.18600000000001</c:v>
                </c:pt>
                <c:pt idx="111">
                  <c:v>184.88400000000001</c:v>
                </c:pt>
                <c:pt idx="112">
                  <c:v>186.53349999999998</c:v>
                </c:pt>
                <c:pt idx="113">
                  <c:v>190.22899999999998</c:v>
                </c:pt>
                <c:pt idx="114">
                  <c:v>184.684</c:v>
                </c:pt>
                <c:pt idx="115">
                  <c:v>184.66649999999998</c:v>
                </c:pt>
                <c:pt idx="116">
                  <c:v>189.12200000000001</c:v>
                </c:pt>
                <c:pt idx="117">
                  <c:v>181.22549999999998</c:v>
                </c:pt>
                <c:pt idx="118">
                  <c:v>185.98850000000004</c:v>
                </c:pt>
                <c:pt idx="119">
                  <c:v>185.54899999999998</c:v>
                </c:pt>
                <c:pt idx="120">
                  <c:v>185.21149999999997</c:v>
                </c:pt>
                <c:pt idx="121">
                  <c:v>183.9725</c:v>
                </c:pt>
                <c:pt idx="122">
                  <c:v>183.22499999999999</c:v>
                </c:pt>
                <c:pt idx="123">
                  <c:v>182.12300000000002</c:v>
                </c:pt>
                <c:pt idx="124">
                  <c:v>183.86950000000002</c:v>
                </c:pt>
                <c:pt idx="125">
                  <c:v>181.0325</c:v>
                </c:pt>
                <c:pt idx="126">
                  <c:v>179.24499999999998</c:v>
                </c:pt>
                <c:pt idx="127">
                  <c:v>177.07499999999999</c:v>
                </c:pt>
                <c:pt idx="128">
                  <c:v>176.4485</c:v>
                </c:pt>
                <c:pt idx="129">
                  <c:v>174.12349999999998</c:v>
                </c:pt>
                <c:pt idx="130">
                  <c:v>176.3775</c:v>
                </c:pt>
                <c:pt idx="131">
                  <c:v>173.70549999999997</c:v>
                </c:pt>
                <c:pt idx="132">
                  <c:v>172.48750000000001</c:v>
                </c:pt>
                <c:pt idx="133">
                  <c:v>173.4085</c:v>
                </c:pt>
                <c:pt idx="134">
                  <c:v>170.13299999999998</c:v>
                </c:pt>
                <c:pt idx="135">
                  <c:v>166.58600000000001</c:v>
                </c:pt>
                <c:pt idx="136">
                  <c:v>165.58600000000001</c:v>
                </c:pt>
                <c:pt idx="137">
                  <c:v>166.26</c:v>
                </c:pt>
                <c:pt idx="138">
                  <c:v>163.4725</c:v>
                </c:pt>
                <c:pt idx="139">
                  <c:v>163.03700000000001</c:v>
                </c:pt>
                <c:pt idx="140">
                  <c:v>161.77249999999998</c:v>
                </c:pt>
                <c:pt idx="141">
                  <c:v>160.71699999999998</c:v>
                </c:pt>
                <c:pt idx="142">
                  <c:v>156.2585</c:v>
                </c:pt>
                <c:pt idx="143">
                  <c:v>156.56550000000001</c:v>
                </c:pt>
                <c:pt idx="144">
                  <c:v>155.74499999999998</c:v>
                </c:pt>
                <c:pt idx="145">
                  <c:v>152.685</c:v>
                </c:pt>
                <c:pt idx="146">
                  <c:v>149.1525</c:v>
                </c:pt>
                <c:pt idx="147">
                  <c:v>146.196</c:v>
                </c:pt>
                <c:pt idx="148">
                  <c:v>145.85850000000062</c:v>
                </c:pt>
                <c:pt idx="149">
                  <c:v>143.69549999999998</c:v>
                </c:pt>
                <c:pt idx="150">
                  <c:v>143.68349999999998</c:v>
                </c:pt>
                <c:pt idx="151">
                  <c:v>137.4975</c:v>
                </c:pt>
                <c:pt idx="152">
                  <c:v>135.77149999999997</c:v>
                </c:pt>
                <c:pt idx="153">
                  <c:v>135.501</c:v>
                </c:pt>
                <c:pt idx="154">
                  <c:v>132.5515</c:v>
                </c:pt>
                <c:pt idx="155">
                  <c:v>130.42850000000001</c:v>
                </c:pt>
                <c:pt idx="156">
                  <c:v>130.07649999999998</c:v>
                </c:pt>
                <c:pt idx="157">
                  <c:v>127.977</c:v>
                </c:pt>
                <c:pt idx="158">
                  <c:v>125.2825</c:v>
                </c:pt>
                <c:pt idx="159">
                  <c:v>124.1895</c:v>
                </c:pt>
                <c:pt idx="160">
                  <c:v>123.3565</c:v>
                </c:pt>
                <c:pt idx="161">
                  <c:v>122.21950000000002</c:v>
                </c:pt>
                <c:pt idx="162">
                  <c:v>119.72150000000002</c:v>
                </c:pt>
                <c:pt idx="163">
                  <c:v>116.8485</c:v>
                </c:pt>
                <c:pt idx="164">
                  <c:v>116.253</c:v>
                </c:pt>
                <c:pt idx="165">
                  <c:v>113.39700000000002</c:v>
                </c:pt>
                <c:pt idx="166">
                  <c:v>111.98399999999999</c:v>
                </c:pt>
                <c:pt idx="167">
                  <c:v>110.37249999999995</c:v>
                </c:pt>
                <c:pt idx="168">
                  <c:v>108.6575</c:v>
                </c:pt>
                <c:pt idx="169">
                  <c:v>106.059</c:v>
                </c:pt>
                <c:pt idx="170">
                  <c:v>106.4110000000003</c:v>
                </c:pt>
                <c:pt idx="171">
                  <c:v>101.23099999999999</c:v>
                </c:pt>
                <c:pt idx="172">
                  <c:v>98.927999999999997</c:v>
                </c:pt>
                <c:pt idx="173">
                  <c:v>97.205000000000013</c:v>
                </c:pt>
                <c:pt idx="174">
                  <c:v>96.213499999999996</c:v>
                </c:pt>
                <c:pt idx="175">
                  <c:v>96.462000000000003</c:v>
                </c:pt>
                <c:pt idx="176">
                  <c:v>94.424000000000007</c:v>
                </c:pt>
                <c:pt idx="177">
                  <c:v>92.371499999999983</c:v>
                </c:pt>
                <c:pt idx="178">
                  <c:v>90.520499999999998</c:v>
                </c:pt>
                <c:pt idx="179">
                  <c:v>86.388498999999598</c:v>
                </c:pt>
                <c:pt idx="180">
                  <c:v>89.522999999999982</c:v>
                </c:pt>
                <c:pt idx="181">
                  <c:v>88.577500000000001</c:v>
                </c:pt>
                <c:pt idx="182">
                  <c:v>85.589500000000001</c:v>
                </c:pt>
                <c:pt idx="183">
                  <c:v>85.675499999999758</c:v>
                </c:pt>
                <c:pt idx="184">
                  <c:v>83.634500000000003</c:v>
                </c:pt>
                <c:pt idx="185">
                  <c:v>82.075998999999598</c:v>
                </c:pt>
                <c:pt idx="186">
                  <c:v>79.850999999999999</c:v>
                </c:pt>
                <c:pt idx="187">
                  <c:v>78.427498999999983</c:v>
                </c:pt>
                <c:pt idx="188">
                  <c:v>76.327500000000001</c:v>
                </c:pt>
                <c:pt idx="189">
                  <c:v>75.614498999999981</c:v>
                </c:pt>
                <c:pt idx="190">
                  <c:v>76.828498999999468</c:v>
                </c:pt>
                <c:pt idx="191">
                  <c:v>76.66499899999998</c:v>
                </c:pt>
                <c:pt idx="192">
                  <c:v>75.482500000000002</c:v>
                </c:pt>
                <c:pt idx="193">
                  <c:v>74.662498999999627</c:v>
                </c:pt>
                <c:pt idx="194">
                  <c:v>73.602499999999978</c:v>
                </c:pt>
                <c:pt idx="195">
                  <c:v>71.230998999999983</c:v>
                </c:pt>
                <c:pt idx="196">
                  <c:v>69.299000000000007</c:v>
                </c:pt>
                <c:pt idx="197">
                  <c:v>69.310498999999979</c:v>
                </c:pt>
                <c:pt idx="198">
                  <c:v>68.900999999999996</c:v>
                </c:pt>
                <c:pt idx="199">
                  <c:v>67.97</c:v>
                </c:pt>
                <c:pt idx="200">
                  <c:v>66.906498999999982</c:v>
                </c:pt>
                <c:pt idx="201">
                  <c:v>67.200998999999982</c:v>
                </c:pt>
                <c:pt idx="202">
                  <c:v>66.376498999999569</c:v>
                </c:pt>
                <c:pt idx="203">
                  <c:v>65.042500000000004</c:v>
                </c:pt>
                <c:pt idx="204">
                  <c:v>62.514499999999998</c:v>
                </c:pt>
                <c:pt idx="205">
                  <c:v>61.469500000000011</c:v>
                </c:pt>
                <c:pt idx="206">
                  <c:v>59.891000000000005</c:v>
                </c:pt>
                <c:pt idx="207">
                  <c:v>58.553000000000004</c:v>
                </c:pt>
                <c:pt idx="208">
                  <c:v>61.190000000000012</c:v>
                </c:pt>
                <c:pt idx="209">
                  <c:v>58.556999999999995</c:v>
                </c:pt>
                <c:pt idx="210">
                  <c:v>59.218000000000011</c:v>
                </c:pt>
                <c:pt idx="211">
                  <c:v>57.772000000000013</c:v>
                </c:pt>
                <c:pt idx="212">
                  <c:v>55.248500000000149</c:v>
                </c:pt>
                <c:pt idx="213">
                  <c:v>53.763499000000003</c:v>
                </c:pt>
                <c:pt idx="214">
                  <c:v>55.816999999999993</c:v>
                </c:pt>
                <c:pt idx="215">
                  <c:v>54.868000000000002</c:v>
                </c:pt>
                <c:pt idx="216">
                  <c:v>53.456499999999998</c:v>
                </c:pt>
                <c:pt idx="217">
                  <c:v>53.608000000000011</c:v>
                </c:pt>
                <c:pt idx="218">
                  <c:v>52.936</c:v>
                </c:pt>
                <c:pt idx="219">
                  <c:v>51.971499999999999</c:v>
                </c:pt>
                <c:pt idx="220">
                  <c:v>50.775000000000013</c:v>
                </c:pt>
                <c:pt idx="221">
                  <c:v>49.360500000000002</c:v>
                </c:pt>
                <c:pt idx="222">
                  <c:v>49.404499999999999</c:v>
                </c:pt>
                <c:pt idx="223">
                  <c:v>48.104000000000006</c:v>
                </c:pt>
                <c:pt idx="224">
                  <c:v>48.96</c:v>
                </c:pt>
                <c:pt idx="225">
                  <c:v>49.347999999999999</c:v>
                </c:pt>
                <c:pt idx="226">
                  <c:v>47.09</c:v>
                </c:pt>
                <c:pt idx="227">
                  <c:v>48.540500000000002</c:v>
                </c:pt>
                <c:pt idx="228">
                  <c:v>48.729500000000172</c:v>
                </c:pt>
                <c:pt idx="229">
                  <c:v>47.936</c:v>
                </c:pt>
                <c:pt idx="230">
                  <c:v>46.107500000000002</c:v>
                </c:pt>
                <c:pt idx="231">
                  <c:v>45.920500000000011</c:v>
                </c:pt>
                <c:pt idx="232">
                  <c:v>45.079500000000003</c:v>
                </c:pt>
                <c:pt idx="233">
                  <c:v>46.745000000000012</c:v>
                </c:pt>
                <c:pt idx="234">
                  <c:v>45.234500000000011</c:v>
                </c:pt>
                <c:pt idx="235">
                  <c:v>42.212999000000003</c:v>
                </c:pt>
                <c:pt idx="236">
                  <c:v>43.602999000000011</c:v>
                </c:pt>
                <c:pt idx="237">
                  <c:v>42.399500000000003</c:v>
                </c:pt>
                <c:pt idx="238">
                  <c:v>41.26650000000015</c:v>
                </c:pt>
                <c:pt idx="239">
                  <c:v>41.166000000000011</c:v>
                </c:pt>
                <c:pt idx="240">
                  <c:v>40.591500000000003</c:v>
                </c:pt>
                <c:pt idx="241">
                  <c:v>40.340999999999994</c:v>
                </c:pt>
                <c:pt idx="242">
                  <c:v>37.879000000000005</c:v>
                </c:pt>
                <c:pt idx="243">
                  <c:v>38.783500000000011</c:v>
                </c:pt>
                <c:pt idx="244">
                  <c:v>39.480000000000004</c:v>
                </c:pt>
                <c:pt idx="245">
                  <c:v>37.147500000000001</c:v>
                </c:pt>
                <c:pt idx="246">
                  <c:v>34.873000000000005</c:v>
                </c:pt>
                <c:pt idx="247">
                  <c:v>36.546500000000002</c:v>
                </c:pt>
                <c:pt idx="248">
                  <c:v>37.346999999999994</c:v>
                </c:pt>
                <c:pt idx="249">
                  <c:v>35.396000000000001</c:v>
                </c:pt>
                <c:pt idx="250">
                  <c:v>35.211500000000001</c:v>
                </c:pt>
                <c:pt idx="251">
                  <c:v>34.437000000000005</c:v>
                </c:pt>
                <c:pt idx="252">
                  <c:v>34.608000000000011</c:v>
                </c:pt>
                <c:pt idx="253">
                  <c:v>34.165000000000013</c:v>
                </c:pt>
                <c:pt idx="254">
                  <c:v>33.916999999999994</c:v>
                </c:pt>
                <c:pt idx="255">
                  <c:v>33.11</c:v>
                </c:pt>
                <c:pt idx="256">
                  <c:v>32.955999999999996</c:v>
                </c:pt>
                <c:pt idx="257">
                  <c:v>32.204000000000001</c:v>
                </c:pt>
                <c:pt idx="258">
                  <c:v>32.325500000000012</c:v>
                </c:pt>
                <c:pt idx="259">
                  <c:v>31.329000000000001</c:v>
                </c:pt>
                <c:pt idx="260">
                  <c:v>30.299499999999906</c:v>
                </c:pt>
                <c:pt idx="261">
                  <c:v>31.388999999999989</c:v>
                </c:pt>
                <c:pt idx="262">
                  <c:v>30.903499999999898</c:v>
                </c:pt>
                <c:pt idx="263">
                  <c:v>30.573499999999989</c:v>
                </c:pt>
                <c:pt idx="264">
                  <c:v>29.271999999999988</c:v>
                </c:pt>
                <c:pt idx="265">
                  <c:v>28.784499999999905</c:v>
                </c:pt>
                <c:pt idx="266">
                  <c:v>28.220499999999905</c:v>
                </c:pt>
                <c:pt idx="267">
                  <c:v>27.21549999999991</c:v>
                </c:pt>
                <c:pt idx="268">
                  <c:v>26.113499999999988</c:v>
                </c:pt>
                <c:pt idx="269">
                  <c:v>27.8675</c:v>
                </c:pt>
                <c:pt idx="270">
                  <c:v>29.072500000000002</c:v>
                </c:pt>
                <c:pt idx="271">
                  <c:v>27.795499999999887</c:v>
                </c:pt>
                <c:pt idx="272">
                  <c:v>27.019500000000001</c:v>
                </c:pt>
                <c:pt idx="273">
                  <c:v>26.753499999999917</c:v>
                </c:pt>
                <c:pt idx="274">
                  <c:v>26.298999999999989</c:v>
                </c:pt>
                <c:pt idx="275">
                  <c:v>25.903499999999898</c:v>
                </c:pt>
                <c:pt idx="276">
                  <c:v>27.113000000000035</c:v>
                </c:pt>
                <c:pt idx="277">
                  <c:v>25.474499999999917</c:v>
                </c:pt>
                <c:pt idx="278">
                  <c:v>26.131000000000082</c:v>
                </c:pt>
                <c:pt idx="279">
                  <c:v>26.145499999999906</c:v>
                </c:pt>
                <c:pt idx="280">
                  <c:v>25.311499999999999</c:v>
                </c:pt>
                <c:pt idx="281">
                  <c:v>25.3125</c:v>
                </c:pt>
                <c:pt idx="282">
                  <c:v>26.37249999999991</c:v>
                </c:pt>
                <c:pt idx="283">
                  <c:v>26.794499999999989</c:v>
                </c:pt>
                <c:pt idx="284">
                  <c:v>27.310500000000001</c:v>
                </c:pt>
                <c:pt idx="285">
                  <c:v>26.024000000000001</c:v>
                </c:pt>
                <c:pt idx="286">
                  <c:v>25.138000000000005</c:v>
                </c:pt>
                <c:pt idx="287">
                  <c:v>25.12249999999991</c:v>
                </c:pt>
                <c:pt idx="288">
                  <c:v>25.106999999999999</c:v>
                </c:pt>
                <c:pt idx="289">
                  <c:v>23.0105</c:v>
                </c:pt>
                <c:pt idx="290">
                  <c:v>24.207999999999988</c:v>
                </c:pt>
                <c:pt idx="291">
                  <c:v>24.921500000000002</c:v>
                </c:pt>
                <c:pt idx="292">
                  <c:v>22.970499999999905</c:v>
                </c:pt>
                <c:pt idx="293">
                  <c:v>22.594999999999999</c:v>
                </c:pt>
                <c:pt idx="294">
                  <c:v>23.257000000000001</c:v>
                </c:pt>
                <c:pt idx="295">
                  <c:v>22.538</c:v>
                </c:pt>
                <c:pt idx="296">
                  <c:v>21.825500000000002</c:v>
                </c:pt>
                <c:pt idx="297">
                  <c:v>21.188499999999905</c:v>
                </c:pt>
                <c:pt idx="298">
                  <c:v>19.608499999999989</c:v>
                </c:pt>
                <c:pt idx="299">
                  <c:v>22.584</c:v>
                </c:pt>
                <c:pt idx="300">
                  <c:v>20.885000000000002</c:v>
                </c:pt>
                <c:pt idx="301">
                  <c:v>20.826000000000001</c:v>
                </c:pt>
                <c:pt idx="302">
                  <c:v>20.619499999999999</c:v>
                </c:pt>
                <c:pt idx="303">
                  <c:v>21.251999999999999</c:v>
                </c:pt>
                <c:pt idx="304">
                  <c:v>20.838999999999999</c:v>
                </c:pt>
                <c:pt idx="305">
                  <c:v>20.856999999999999</c:v>
                </c:pt>
                <c:pt idx="306">
                  <c:v>21.009499999999989</c:v>
                </c:pt>
                <c:pt idx="307">
                  <c:v>20.338999999999999</c:v>
                </c:pt>
                <c:pt idx="308">
                  <c:v>20.49749999999991</c:v>
                </c:pt>
                <c:pt idx="309">
                  <c:v>19.178999999999988</c:v>
                </c:pt>
                <c:pt idx="310">
                  <c:v>18.940999999999917</c:v>
                </c:pt>
                <c:pt idx="311">
                  <c:v>19.28549999999985</c:v>
                </c:pt>
                <c:pt idx="312">
                  <c:v>18.931000000000001</c:v>
                </c:pt>
                <c:pt idx="313">
                  <c:v>18.995499999999875</c:v>
                </c:pt>
                <c:pt idx="314">
                  <c:v>19.369</c:v>
                </c:pt>
                <c:pt idx="315">
                  <c:v>18.790500000000002</c:v>
                </c:pt>
                <c:pt idx="316">
                  <c:v>18.261500000000002</c:v>
                </c:pt>
                <c:pt idx="317">
                  <c:v>18.375499999999914</c:v>
                </c:pt>
                <c:pt idx="318">
                  <c:v>17.291</c:v>
                </c:pt>
                <c:pt idx="319">
                  <c:v>17.654499999999999</c:v>
                </c:pt>
                <c:pt idx="320">
                  <c:v>18.277000000000001</c:v>
                </c:pt>
                <c:pt idx="321">
                  <c:v>18.040500000000002</c:v>
                </c:pt>
                <c:pt idx="322">
                  <c:v>17.904</c:v>
                </c:pt>
                <c:pt idx="323">
                  <c:v>18.212</c:v>
                </c:pt>
                <c:pt idx="324">
                  <c:v>17.407</c:v>
                </c:pt>
                <c:pt idx="325">
                  <c:v>16.3445</c:v>
                </c:pt>
                <c:pt idx="326">
                  <c:v>17.330500000000001</c:v>
                </c:pt>
                <c:pt idx="327">
                  <c:v>17.1995</c:v>
                </c:pt>
                <c:pt idx="328">
                  <c:v>16.981999999999989</c:v>
                </c:pt>
                <c:pt idx="329">
                  <c:v>16.309000000000001</c:v>
                </c:pt>
                <c:pt idx="330">
                  <c:v>15.682</c:v>
                </c:pt>
                <c:pt idx="331">
                  <c:v>15.6225</c:v>
                </c:pt>
                <c:pt idx="332">
                  <c:v>15.519</c:v>
                </c:pt>
                <c:pt idx="333">
                  <c:v>15.005000000000004</c:v>
                </c:pt>
                <c:pt idx="334">
                  <c:v>15.120999999999999</c:v>
                </c:pt>
                <c:pt idx="335">
                  <c:v>15.1995</c:v>
                </c:pt>
                <c:pt idx="336">
                  <c:v>16.2195</c:v>
                </c:pt>
                <c:pt idx="337">
                  <c:v>16.565499999999879</c:v>
                </c:pt>
                <c:pt idx="338">
                  <c:v>15.174000000000001</c:v>
                </c:pt>
                <c:pt idx="339">
                  <c:v>15.0275</c:v>
                </c:pt>
                <c:pt idx="340">
                  <c:v>15.297999999999998</c:v>
                </c:pt>
                <c:pt idx="341">
                  <c:v>15.663500000000004</c:v>
                </c:pt>
                <c:pt idx="342">
                  <c:v>14.6465</c:v>
                </c:pt>
                <c:pt idx="343">
                  <c:v>14.019</c:v>
                </c:pt>
                <c:pt idx="344">
                  <c:v>14.2675</c:v>
                </c:pt>
                <c:pt idx="345">
                  <c:v>13.944000000000001</c:v>
                </c:pt>
                <c:pt idx="346">
                  <c:v>14.566500000000024</c:v>
                </c:pt>
                <c:pt idx="347">
                  <c:v>13.362000000000041</c:v>
                </c:pt>
                <c:pt idx="348">
                  <c:v>13.809500000000041</c:v>
                </c:pt>
                <c:pt idx="349">
                  <c:v>13.450500000000041</c:v>
                </c:pt>
                <c:pt idx="350">
                  <c:v>13.166500000000006</c:v>
                </c:pt>
                <c:pt idx="351">
                  <c:v>13.219999999999999</c:v>
                </c:pt>
                <c:pt idx="352">
                  <c:v>13.499000000000002</c:v>
                </c:pt>
                <c:pt idx="353">
                  <c:v>11.896500000000024</c:v>
                </c:pt>
                <c:pt idx="354">
                  <c:v>12.137999999999998</c:v>
                </c:pt>
                <c:pt idx="355">
                  <c:v>12.086500000000004</c:v>
                </c:pt>
                <c:pt idx="356">
                  <c:v>12.005500000000024</c:v>
                </c:pt>
                <c:pt idx="357">
                  <c:v>12.595000000000002</c:v>
                </c:pt>
                <c:pt idx="358">
                  <c:v>12.1645</c:v>
                </c:pt>
                <c:pt idx="359">
                  <c:v>12.581</c:v>
                </c:pt>
                <c:pt idx="360">
                  <c:v>12.4175</c:v>
                </c:pt>
                <c:pt idx="361">
                  <c:v>12.217000000000001</c:v>
                </c:pt>
                <c:pt idx="362">
                  <c:v>12.795500000000002</c:v>
                </c:pt>
                <c:pt idx="363">
                  <c:v>12.682</c:v>
                </c:pt>
                <c:pt idx="364">
                  <c:v>11.819500000000026</c:v>
                </c:pt>
                <c:pt idx="365">
                  <c:v>11.909500000000024</c:v>
                </c:pt>
                <c:pt idx="366">
                  <c:v>12.812000000000006</c:v>
                </c:pt>
                <c:pt idx="367">
                  <c:v>11.846500000000002</c:v>
                </c:pt>
                <c:pt idx="368">
                  <c:v>12.187000000000001</c:v>
                </c:pt>
                <c:pt idx="369">
                  <c:v>11.147500000000001</c:v>
                </c:pt>
                <c:pt idx="370">
                  <c:v>11.314</c:v>
                </c:pt>
                <c:pt idx="371">
                  <c:v>11.656000000000002</c:v>
                </c:pt>
                <c:pt idx="372">
                  <c:v>10.868</c:v>
                </c:pt>
                <c:pt idx="373">
                  <c:v>10.795500000000002</c:v>
                </c:pt>
                <c:pt idx="374">
                  <c:v>10.7905</c:v>
                </c:pt>
                <c:pt idx="375">
                  <c:v>10.814</c:v>
                </c:pt>
                <c:pt idx="376">
                  <c:v>10.596500000000002</c:v>
                </c:pt>
                <c:pt idx="377">
                  <c:v>11.331</c:v>
                </c:pt>
                <c:pt idx="378">
                  <c:v>10.746500000000001</c:v>
                </c:pt>
                <c:pt idx="379">
                  <c:v>10.832500000000024</c:v>
                </c:pt>
                <c:pt idx="380">
                  <c:v>10.838000000000001</c:v>
                </c:pt>
                <c:pt idx="381">
                  <c:v>10.7605</c:v>
                </c:pt>
                <c:pt idx="382">
                  <c:v>10.755500000000024</c:v>
                </c:pt>
                <c:pt idx="383">
                  <c:v>10.085500000000026</c:v>
                </c:pt>
                <c:pt idx="384">
                  <c:v>10.7125</c:v>
                </c:pt>
                <c:pt idx="385">
                  <c:v>11.146000000000001</c:v>
                </c:pt>
                <c:pt idx="386">
                  <c:v>10.6965</c:v>
                </c:pt>
                <c:pt idx="387">
                  <c:v>10.468</c:v>
                </c:pt>
                <c:pt idx="388">
                  <c:v>10.5375</c:v>
                </c:pt>
                <c:pt idx="389">
                  <c:v>10.108500000000001</c:v>
                </c:pt>
                <c:pt idx="390">
                  <c:v>9.6610000000000014</c:v>
                </c:pt>
                <c:pt idx="391">
                  <c:v>9.9959990000000047</c:v>
                </c:pt>
                <c:pt idx="392">
                  <c:v>10.603</c:v>
                </c:pt>
                <c:pt idx="393">
                  <c:v>10.032500000000002</c:v>
                </c:pt>
                <c:pt idx="394">
                  <c:v>10.518000000000001</c:v>
                </c:pt>
                <c:pt idx="395">
                  <c:v>10.4285</c:v>
                </c:pt>
                <c:pt idx="396">
                  <c:v>9.4510000000000005</c:v>
                </c:pt>
                <c:pt idx="397">
                  <c:v>10.210999999999999</c:v>
                </c:pt>
                <c:pt idx="398">
                  <c:v>10.187000000000001</c:v>
                </c:pt>
                <c:pt idx="399">
                  <c:v>10.146999999999998</c:v>
                </c:pt>
                <c:pt idx="400">
                  <c:v>9.9420000000000002</c:v>
                </c:pt>
                <c:pt idx="401">
                  <c:v>10.468500000000002</c:v>
                </c:pt>
                <c:pt idx="402">
                  <c:v>10.127999999999998</c:v>
                </c:pt>
                <c:pt idx="403">
                  <c:v>10.992000000000004</c:v>
                </c:pt>
                <c:pt idx="404">
                  <c:v>11.5745</c:v>
                </c:pt>
                <c:pt idx="405">
                  <c:v>10.929</c:v>
                </c:pt>
                <c:pt idx="406">
                  <c:v>11.737500000000001</c:v>
                </c:pt>
                <c:pt idx="407">
                  <c:v>11.349</c:v>
                </c:pt>
                <c:pt idx="408">
                  <c:v>12.620999999999999</c:v>
                </c:pt>
                <c:pt idx="409">
                  <c:v>12.860000000000024</c:v>
                </c:pt>
                <c:pt idx="410">
                  <c:v>12.218999999999999</c:v>
                </c:pt>
                <c:pt idx="411">
                  <c:v>13.129</c:v>
                </c:pt>
                <c:pt idx="412">
                  <c:v>12.377500000000024</c:v>
                </c:pt>
                <c:pt idx="413">
                  <c:v>12.927</c:v>
                </c:pt>
                <c:pt idx="414">
                  <c:v>11.803500000000026</c:v>
                </c:pt>
                <c:pt idx="415">
                  <c:v>11.4815</c:v>
                </c:pt>
                <c:pt idx="416">
                  <c:v>11.471</c:v>
                </c:pt>
                <c:pt idx="417">
                  <c:v>11.692</c:v>
                </c:pt>
                <c:pt idx="418">
                  <c:v>11.475500000000045</c:v>
                </c:pt>
                <c:pt idx="419">
                  <c:v>11.928000000000001</c:v>
                </c:pt>
                <c:pt idx="420">
                  <c:v>12.1875</c:v>
                </c:pt>
                <c:pt idx="421">
                  <c:v>12.0975</c:v>
                </c:pt>
                <c:pt idx="422">
                  <c:v>11.360500000000041</c:v>
                </c:pt>
                <c:pt idx="423">
                  <c:v>11.184000000000001</c:v>
                </c:pt>
                <c:pt idx="424">
                  <c:v>11.2685</c:v>
                </c:pt>
                <c:pt idx="425">
                  <c:v>11.456000000000024</c:v>
                </c:pt>
                <c:pt idx="426">
                  <c:v>11.904</c:v>
                </c:pt>
                <c:pt idx="427">
                  <c:v>11.9985</c:v>
                </c:pt>
                <c:pt idx="428">
                  <c:v>11.447999999999999</c:v>
                </c:pt>
                <c:pt idx="429">
                  <c:v>12.6995</c:v>
                </c:pt>
                <c:pt idx="430">
                  <c:v>12.875000000000041</c:v>
                </c:pt>
                <c:pt idx="431">
                  <c:v>12.9185</c:v>
                </c:pt>
                <c:pt idx="432">
                  <c:v>12.755500000000024</c:v>
                </c:pt>
                <c:pt idx="433">
                  <c:v>12.526</c:v>
                </c:pt>
                <c:pt idx="434">
                  <c:v>11.777999999999999</c:v>
                </c:pt>
                <c:pt idx="435">
                  <c:v>12.575500000000041</c:v>
                </c:pt>
                <c:pt idx="436">
                  <c:v>11.439500000000002</c:v>
                </c:pt>
                <c:pt idx="437">
                  <c:v>11.958500000000004</c:v>
                </c:pt>
                <c:pt idx="438">
                  <c:v>12.207000000000001</c:v>
                </c:pt>
                <c:pt idx="439">
                  <c:v>11.502500000000024</c:v>
                </c:pt>
                <c:pt idx="440">
                  <c:v>11.7065</c:v>
                </c:pt>
                <c:pt idx="441">
                  <c:v>12.724500000000001</c:v>
                </c:pt>
                <c:pt idx="442">
                  <c:v>12.127999999999998</c:v>
                </c:pt>
                <c:pt idx="443">
                  <c:v>11.419500000000006</c:v>
                </c:pt>
                <c:pt idx="444">
                  <c:v>11.460500000000026</c:v>
                </c:pt>
                <c:pt idx="445">
                  <c:v>12.525</c:v>
                </c:pt>
                <c:pt idx="446">
                  <c:v>12.496</c:v>
                </c:pt>
                <c:pt idx="447">
                  <c:v>12.442500000000004</c:v>
                </c:pt>
                <c:pt idx="448">
                  <c:v>12.102500000000004</c:v>
                </c:pt>
                <c:pt idx="449">
                  <c:v>11.886500000000026</c:v>
                </c:pt>
                <c:pt idx="450">
                  <c:v>12.2735</c:v>
                </c:pt>
                <c:pt idx="451">
                  <c:v>11.5275</c:v>
                </c:pt>
                <c:pt idx="452">
                  <c:v>11.672500000000024</c:v>
                </c:pt>
                <c:pt idx="453">
                  <c:v>13.076000000000002</c:v>
                </c:pt>
                <c:pt idx="454">
                  <c:v>13.6135</c:v>
                </c:pt>
                <c:pt idx="455">
                  <c:v>13.999500000000006</c:v>
                </c:pt>
                <c:pt idx="456">
                  <c:v>13.165000000000004</c:v>
                </c:pt>
                <c:pt idx="457">
                  <c:v>12.368</c:v>
                </c:pt>
                <c:pt idx="458">
                  <c:v>12.999500000000006</c:v>
                </c:pt>
                <c:pt idx="459">
                  <c:v>12.047000000000001</c:v>
                </c:pt>
                <c:pt idx="460">
                  <c:v>13.605500000000006</c:v>
                </c:pt>
                <c:pt idx="461">
                  <c:v>12.5375</c:v>
                </c:pt>
                <c:pt idx="462">
                  <c:v>12.927</c:v>
                </c:pt>
                <c:pt idx="463">
                  <c:v>13.036</c:v>
                </c:pt>
                <c:pt idx="464">
                  <c:v>12.344000000000001</c:v>
                </c:pt>
                <c:pt idx="465">
                  <c:v>12.653500000000006</c:v>
                </c:pt>
                <c:pt idx="466">
                  <c:v>11.797999999999998</c:v>
                </c:pt>
                <c:pt idx="467">
                  <c:v>12.352500000000061</c:v>
                </c:pt>
                <c:pt idx="468">
                  <c:v>12.154500000000002</c:v>
                </c:pt>
                <c:pt idx="469">
                  <c:v>13.765000000000002</c:v>
                </c:pt>
                <c:pt idx="470">
                  <c:v>14.0085</c:v>
                </c:pt>
                <c:pt idx="471">
                  <c:v>13.7645</c:v>
                </c:pt>
                <c:pt idx="472">
                  <c:v>13.640500000000001</c:v>
                </c:pt>
                <c:pt idx="473">
                  <c:v>13.870000000000006</c:v>
                </c:pt>
                <c:pt idx="474">
                  <c:v>14.734999999999999</c:v>
                </c:pt>
                <c:pt idx="475">
                  <c:v>14.988</c:v>
                </c:pt>
                <c:pt idx="476">
                  <c:v>15.7095</c:v>
                </c:pt>
                <c:pt idx="477">
                  <c:v>16.004000000000001</c:v>
                </c:pt>
                <c:pt idx="478">
                  <c:v>15.467500000000006</c:v>
                </c:pt>
                <c:pt idx="479">
                  <c:v>16.5395</c:v>
                </c:pt>
                <c:pt idx="480">
                  <c:v>17.846499999999917</c:v>
                </c:pt>
              </c:numCache>
            </c:numRef>
          </c:yVal>
          <c:smooth val="1"/>
          <c:extLst>
            <c:ext xmlns:c16="http://schemas.microsoft.com/office/drawing/2014/chart" uri="{C3380CC4-5D6E-409C-BE32-E72D297353CC}">
              <c16:uniqueId val="{00000012-DF3D-41B7-9780-45EA9325686C}"/>
            </c:ext>
          </c:extLst>
        </c:ser>
        <c:ser>
          <c:idx val="19"/>
          <c:order val="19"/>
          <c:spPr>
            <a:ln w="12700">
              <a:solidFill>
                <a:srgbClr val="FFCC00"/>
              </a:solidFill>
              <a:prstDash val="solid"/>
            </a:ln>
          </c:spPr>
          <c:marker>
            <c:symbol val="none"/>
          </c:marker>
          <c:xVal>
            <c:numRef>
              <c:f>vzav!$A$1:$A$536</c:f>
              <c:numCache>
                <c:formatCode>General</c:formatCode>
                <c:ptCount val="536"/>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vzav!$U$1:$U$536</c:f>
              <c:numCache>
                <c:formatCode>General</c:formatCode>
                <c:ptCount val="536"/>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999.99900000000002</c:v>
                </c:pt>
                <c:pt idx="13">
                  <c:v>891.51699999999948</c:v>
                </c:pt>
                <c:pt idx="14">
                  <c:v>751.46849899999938</c:v>
                </c:pt>
                <c:pt idx="15">
                  <c:v>624.51249999999948</c:v>
                </c:pt>
                <c:pt idx="16">
                  <c:v>481.71449999999999</c:v>
                </c:pt>
                <c:pt idx="17">
                  <c:v>373.95</c:v>
                </c:pt>
                <c:pt idx="18">
                  <c:v>294.57400000000001</c:v>
                </c:pt>
                <c:pt idx="19">
                  <c:v>212.94499999999999</c:v>
                </c:pt>
                <c:pt idx="20">
                  <c:v>143.654</c:v>
                </c:pt>
                <c:pt idx="21">
                  <c:v>135.0515</c:v>
                </c:pt>
                <c:pt idx="22">
                  <c:v>92.869</c:v>
                </c:pt>
                <c:pt idx="23">
                  <c:v>57.909499000000004</c:v>
                </c:pt>
                <c:pt idx="24">
                  <c:v>40.334998999999996</c:v>
                </c:pt>
                <c:pt idx="25">
                  <c:v>30.79</c:v>
                </c:pt>
                <c:pt idx="26">
                  <c:v>26.801500000000001</c:v>
                </c:pt>
                <c:pt idx="27">
                  <c:v>23.861999999999988</c:v>
                </c:pt>
                <c:pt idx="28">
                  <c:v>23.621500000000001</c:v>
                </c:pt>
                <c:pt idx="29">
                  <c:v>24.228999999999989</c:v>
                </c:pt>
                <c:pt idx="30">
                  <c:v>24.59</c:v>
                </c:pt>
                <c:pt idx="31">
                  <c:v>24.1325</c:v>
                </c:pt>
                <c:pt idx="32">
                  <c:v>26.460499999999868</c:v>
                </c:pt>
                <c:pt idx="33">
                  <c:v>27.179500000000001</c:v>
                </c:pt>
                <c:pt idx="34">
                  <c:v>26.728000000000002</c:v>
                </c:pt>
                <c:pt idx="35">
                  <c:v>26.486999999999906</c:v>
                </c:pt>
                <c:pt idx="36">
                  <c:v>28.556999999999999</c:v>
                </c:pt>
                <c:pt idx="37">
                  <c:v>28.947500000000002</c:v>
                </c:pt>
                <c:pt idx="38">
                  <c:v>30.648</c:v>
                </c:pt>
                <c:pt idx="39">
                  <c:v>31.526</c:v>
                </c:pt>
                <c:pt idx="40">
                  <c:v>32.721500000000013</c:v>
                </c:pt>
                <c:pt idx="41">
                  <c:v>34.903499000000004</c:v>
                </c:pt>
                <c:pt idx="42">
                  <c:v>35.143500000000003</c:v>
                </c:pt>
                <c:pt idx="43">
                  <c:v>34.846000000000004</c:v>
                </c:pt>
                <c:pt idx="44">
                  <c:v>38.965500000000013</c:v>
                </c:pt>
                <c:pt idx="45">
                  <c:v>41.853499999999997</c:v>
                </c:pt>
                <c:pt idx="46">
                  <c:v>41.983999999999995</c:v>
                </c:pt>
                <c:pt idx="47">
                  <c:v>42.917499999999997</c:v>
                </c:pt>
                <c:pt idx="48">
                  <c:v>45.116500000000002</c:v>
                </c:pt>
                <c:pt idx="49">
                  <c:v>46.6145</c:v>
                </c:pt>
                <c:pt idx="50">
                  <c:v>49.364999000000005</c:v>
                </c:pt>
                <c:pt idx="51">
                  <c:v>51.293000000000013</c:v>
                </c:pt>
                <c:pt idx="52">
                  <c:v>51.095000000000013</c:v>
                </c:pt>
                <c:pt idx="53">
                  <c:v>56.054499999999997</c:v>
                </c:pt>
                <c:pt idx="54">
                  <c:v>57.757498999999996</c:v>
                </c:pt>
                <c:pt idx="55">
                  <c:v>57.947499999999998</c:v>
                </c:pt>
                <c:pt idx="56">
                  <c:v>60.543000000000006</c:v>
                </c:pt>
                <c:pt idx="57">
                  <c:v>63.475500000000011</c:v>
                </c:pt>
                <c:pt idx="58">
                  <c:v>67.010499999999993</c:v>
                </c:pt>
                <c:pt idx="59">
                  <c:v>69.871999999999986</c:v>
                </c:pt>
                <c:pt idx="60">
                  <c:v>70.698999999999998</c:v>
                </c:pt>
                <c:pt idx="61">
                  <c:v>74.05</c:v>
                </c:pt>
                <c:pt idx="62">
                  <c:v>76.557500000000005</c:v>
                </c:pt>
                <c:pt idx="63">
                  <c:v>78.051998999999981</c:v>
                </c:pt>
                <c:pt idx="64">
                  <c:v>82.02799899999998</c:v>
                </c:pt>
                <c:pt idx="65">
                  <c:v>83.431500000000227</c:v>
                </c:pt>
                <c:pt idx="66">
                  <c:v>84.320999999999998</c:v>
                </c:pt>
                <c:pt idx="67">
                  <c:v>90.531498999999982</c:v>
                </c:pt>
                <c:pt idx="68">
                  <c:v>92.585999999999999</c:v>
                </c:pt>
                <c:pt idx="69">
                  <c:v>93.992500000000007</c:v>
                </c:pt>
                <c:pt idx="70">
                  <c:v>96.453500000000005</c:v>
                </c:pt>
                <c:pt idx="71">
                  <c:v>100.4345000000003</c:v>
                </c:pt>
                <c:pt idx="72">
                  <c:v>104.1925</c:v>
                </c:pt>
                <c:pt idx="73">
                  <c:v>107.40100000000002</c:v>
                </c:pt>
                <c:pt idx="74">
                  <c:v>111.61499999999999</c:v>
                </c:pt>
                <c:pt idx="75">
                  <c:v>111.7110000000003</c:v>
                </c:pt>
                <c:pt idx="76">
                  <c:v>115.43650000000002</c:v>
                </c:pt>
                <c:pt idx="77">
                  <c:v>119.04</c:v>
                </c:pt>
                <c:pt idx="78">
                  <c:v>122.55500000000001</c:v>
                </c:pt>
                <c:pt idx="79">
                  <c:v>126.44500000000002</c:v>
                </c:pt>
                <c:pt idx="80">
                  <c:v>126.633</c:v>
                </c:pt>
                <c:pt idx="81">
                  <c:v>134.17899999999997</c:v>
                </c:pt>
                <c:pt idx="82">
                  <c:v>133.13150000000002</c:v>
                </c:pt>
                <c:pt idx="83">
                  <c:v>137.56200000000001</c:v>
                </c:pt>
                <c:pt idx="84">
                  <c:v>139.28449999999998</c:v>
                </c:pt>
                <c:pt idx="85">
                  <c:v>141.9820000000006</c:v>
                </c:pt>
                <c:pt idx="86">
                  <c:v>143.54949999999999</c:v>
                </c:pt>
                <c:pt idx="87">
                  <c:v>145.42800000000059</c:v>
                </c:pt>
                <c:pt idx="88">
                  <c:v>150.70099999999999</c:v>
                </c:pt>
                <c:pt idx="89">
                  <c:v>150.5805</c:v>
                </c:pt>
                <c:pt idx="90">
                  <c:v>154.79250000000002</c:v>
                </c:pt>
                <c:pt idx="91">
                  <c:v>156.00949999999997</c:v>
                </c:pt>
                <c:pt idx="92">
                  <c:v>155.3895</c:v>
                </c:pt>
                <c:pt idx="93">
                  <c:v>159.13549999999998</c:v>
                </c:pt>
                <c:pt idx="94">
                  <c:v>161.8235</c:v>
                </c:pt>
                <c:pt idx="95">
                  <c:v>162.27699999999999</c:v>
                </c:pt>
                <c:pt idx="96">
                  <c:v>168.3845</c:v>
                </c:pt>
                <c:pt idx="97">
                  <c:v>167.46900000000002</c:v>
                </c:pt>
                <c:pt idx="98">
                  <c:v>169.82900000000001</c:v>
                </c:pt>
                <c:pt idx="99">
                  <c:v>167.81800000000001</c:v>
                </c:pt>
                <c:pt idx="100">
                  <c:v>169.0025</c:v>
                </c:pt>
                <c:pt idx="101">
                  <c:v>173.13750000000002</c:v>
                </c:pt>
                <c:pt idx="102">
                  <c:v>174.17649999999998</c:v>
                </c:pt>
                <c:pt idx="103">
                  <c:v>175.77599999999998</c:v>
                </c:pt>
                <c:pt idx="104">
                  <c:v>177.58950000000002</c:v>
                </c:pt>
                <c:pt idx="105">
                  <c:v>174.8905</c:v>
                </c:pt>
                <c:pt idx="106">
                  <c:v>176.227</c:v>
                </c:pt>
                <c:pt idx="107">
                  <c:v>181.3365</c:v>
                </c:pt>
                <c:pt idx="108">
                  <c:v>181.06300000000002</c:v>
                </c:pt>
                <c:pt idx="109">
                  <c:v>178.11749999999998</c:v>
                </c:pt>
                <c:pt idx="110">
                  <c:v>179.45350000000002</c:v>
                </c:pt>
                <c:pt idx="111">
                  <c:v>183.57499999999999</c:v>
                </c:pt>
                <c:pt idx="112">
                  <c:v>183.8810000000006</c:v>
                </c:pt>
                <c:pt idx="113">
                  <c:v>183.12650000000002</c:v>
                </c:pt>
                <c:pt idx="114">
                  <c:v>180.22399999999999</c:v>
                </c:pt>
                <c:pt idx="115">
                  <c:v>184.12349999999998</c:v>
                </c:pt>
                <c:pt idx="116">
                  <c:v>179.90100000000001</c:v>
                </c:pt>
                <c:pt idx="117">
                  <c:v>178.52700000000004</c:v>
                </c:pt>
                <c:pt idx="118">
                  <c:v>177.68449999999999</c:v>
                </c:pt>
                <c:pt idx="119">
                  <c:v>179.559</c:v>
                </c:pt>
                <c:pt idx="120">
                  <c:v>180.63049999999998</c:v>
                </c:pt>
                <c:pt idx="121">
                  <c:v>179.03050000000002</c:v>
                </c:pt>
                <c:pt idx="122">
                  <c:v>175.58350000000002</c:v>
                </c:pt>
                <c:pt idx="123">
                  <c:v>174.09949999999998</c:v>
                </c:pt>
                <c:pt idx="124">
                  <c:v>177.69800000000001</c:v>
                </c:pt>
                <c:pt idx="125">
                  <c:v>174.98600000000027</c:v>
                </c:pt>
                <c:pt idx="126">
                  <c:v>173.40300000000002</c:v>
                </c:pt>
                <c:pt idx="127">
                  <c:v>173.6225</c:v>
                </c:pt>
                <c:pt idx="128">
                  <c:v>170.89600000000004</c:v>
                </c:pt>
                <c:pt idx="129">
                  <c:v>171.53150000000002</c:v>
                </c:pt>
                <c:pt idx="130">
                  <c:v>168.63899999999998</c:v>
                </c:pt>
                <c:pt idx="131">
                  <c:v>164.17549999999997</c:v>
                </c:pt>
                <c:pt idx="132">
                  <c:v>166.78100000000001</c:v>
                </c:pt>
                <c:pt idx="133">
                  <c:v>163.374</c:v>
                </c:pt>
                <c:pt idx="134">
                  <c:v>163.11499999999998</c:v>
                </c:pt>
                <c:pt idx="135">
                  <c:v>162.136</c:v>
                </c:pt>
                <c:pt idx="136">
                  <c:v>161.3570000000006</c:v>
                </c:pt>
                <c:pt idx="137">
                  <c:v>159.64599999999999</c:v>
                </c:pt>
                <c:pt idx="138">
                  <c:v>157.76749999999998</c:v>
                </c:pt>
                <c:pt idx="139">
                  <c:v>156.46949999999998</c:v>
                </c:pt>
                <c:pt idx="140">
                  <c:v>151.84700000000001</c:v>
                </c:pt>
                <c:pt idx="141">
                  <c:v>151.25949999999997</c:v>
                </c:pt>
                <c:pt idx="142">
                  <c:v>153.82000000000059</c:v>
                </c:pt>
                <c:pt idx="143">
                  <c:v>147.97750000000002</c:v>
                </c:pt>
                <c:pt idx="144">
                  <c:v>145.11349999999999</c:v>
                </c:pt>
                <c:pt idx="145">
                  <c:v>146.17949999999999</c:v>
                </c:pt>
                <c:pt idx="146">
                  <c:v>142.28300000000002</c:v>
                </c:pt>
                <c:pt idx="147">
                  <c:v>141.75949999999997</c:v>
                </c:pt>
                <c:pt idx="148">
                  <c:v>143.3365</c:v>
                </c:pt>
                <c:pt idx="149">
                  <c:v>138.78050000000002</c:v>
                </c:pt>
                <c:pt idx="150">
                  <c:v>134.62700000000001</c:v>
                </c:pt>
                <c:pt idx="151">
                  <c:v>133.67549999999997</c:v>
                </c:pt>
                <c:pt idx="152">
                  <c:v>132.61649999999997</c:v>
                </c:pt>
                <c:pt idx="153">
                  <c:v>132.63800000000001</c:v>
                </c:pt>
                <c:pt idx="154">
                  <c:v>130.89450000000002</c:v>
                </c:pt>
                <c:pt idx="155">
                  <c:v>128.75449999999998</c:v>
                </c:pt>
                <c:pt idx="156">
                  <c:v>126.01349999999999</c:v>
                </c:pt>
                <c:pt idx="157">
                  <c:v>121.2925</c:v>
                </c:pt>
                <c:pt idx="158">
                  <c:v>120.03149999999999</c:v>
                </c:pt>
                <c:pt idx="159">
                  <c:v>120.37050000000001</c:v>
                </c:pt>
                <c:pt idx="160">
                  <c:v>119.37299999999998</c:v>
                </c:pt>
                <c:pt idx="161">
                  <c:v>118.93899999999999</c:v>
                </c:pt>
                <c:pt idx="162">
                  <c:v>116.489</c:v>
                </c:pt>
                <c:pt idx="163">
                  <c:v>113.0205</c:v>
                </c:pt>
                <c:pt idx="164">
                  <c:v>113.2505</c:v>
                </c:pt>
                <c:pt idx="165">
                  <c:v>112.27800000000001</c:v>
                </c:pt>
                <c:pt idx="166">
                  <c:v>106.3295</c:v>
                </c:pt>
                <c:pt idx="167">
                  <c:v>103.577</c:v>
                </c:pt>
                <c:pt idx="168">
                  <c:v>105.9725</c:v>
                </c:pt>
                <c:pt idx="169">
                  <c:v>106.2705</c:v>
                </c:pt>
                <c:pt idx="170">
                  <c:v>102.68049999999998</c:v>
                </c:pt>
                <c:pt idx="171">
                  <c:v>97.910500000000027</c:v>
                </c:pt>
                <c:pt idx="172">
                  <c:v>96.254999999999995</c:v>
                </c:pt>
                <c:pt idx="173">
                  <c:v>96.722499999999982</c:v>
                </c:pt>
                <c:pt idx="174">
                  <c:v>94.122499999999988</c:v>
                </c:pt>
                <c:pt idx="175">
                  <c:v>92.315000000000012</c:v>
                </c:pt>
                <c:pt idx="176">
                  <c:v>92.674999999999983</c:v>
                </c:pt>
                <c:pt idx="177">
                  <c:v>89.299498999999983</c:v>
                </c:pt>
                <c:pt idx="178">
                  <c:v>88.72149899999998</c:v>
                </c:pt>
                <c:pt idx="179">
                  <c:v>85.756500000000003</c:v>
                </c:pt>
                <c:pt idx="180">
                  <c:v>87.468000000000004</c:v>
                </c:pt>
                <c:pt idx="181">
                  <c:v>86.108498999999526</c:v>
                </c:pt>
                <c:pt idx="182">
                  <c:v>83.009500000000003</c:v>
                </c:pt>
                <c:pt idx="183">
                  <c:v>82.445499999999996</c:v>
                </c:pt>
                <c:pt idx="184">
                  <c:v>80.688499999999948</c:v>
                </c:pt>
                <c:pt idx="185">
                  <c:v>79.58449899999998</c:v>
                </c:pt>
                <c:pt idx="186">
                  <c:v>78.697999999999993</c:v>
                </c:pt>
                <c:pt idx="187">
                  <c:v>76.52249999999998</c:v>
                </c:pt>
                <c:pt idx="188">
                  <c:v>75.977000000000004</c:v>
                </c:pt>
                <c:pt idx="189">
                  <c:v>76.894999999999996</c:v>
                </c:pt>
                <c:pt idx="190">
                  <c:v>75.505499999999998</c:v>
                </c:pt>
                <c:pt idx="191">
                  <c:v>73.561499999999995</c:v>
                </c:pt>
                <c:pt idx="192">
                  <c:v>71.1965</c:v>
                </c:pt>
                <c:pt idx="193">
                  <c:v>69.356999999999999</c:v>
                </c:pt>
                <c:pt idx="194">
                  <c:v>69.528999999999982</c:v>
                </c:pt>
                <c:pt idx="195">
                  <c:v>69.019000000000005</c:v>
                </c:pt>
                <c:pt idx="196">
                  <c:v>67.483999999999995</c:v>
                </c:pt>
                <c:pt idx="197">
                  <c:v>67.134998999999979</c:v>
                </c:pt>
                <c:pt idx="198">
                  <c:v>68.033000000000001</c:v>
                </c:pt>
                <c:pt idx="199">
                  <c:v>66.721000000000004</c:v>
                </c:pt>
                <c:pt idx="200">
                  <c:v>67.683499999999981</c:v>
                </c:pt>
                <c:pt idx="201">
                  <c:v>66.202500000000001</c:v>
                </c:pt>
                <c:pt idx="202">
                  <c:v>63.243000000000002</c:v>
                </c:pt>
                <c:pt idx="203">
                  <c:v>62.304499999999997</c:v>
                </c:pt>
                <c:pt idx="204">
                  <c:v>61.545500000000011</c:v>
                </c:pt>
                <c:pt idx="205">
                  <c:v>62.322000000000003</c:v>
                </c:pt>
                <c:pt idx="206">
                  <c:v>59.791500000000013</c:v>
                </c:pt>
                <c:pt idx="207">
                  <c:v>58.261000000000003</c:v>
                </c:pt>
                <c:pt idx="208">
                  <c:v>56.932500000000012</c:v>
                </c:pt>
                <c:pt idx="209">
                  <c:v>55.839000000000006</c:v>
                </c:pt>
                <c:pt idx="210">
                  <c:v>54.941499999999998</c:v>
                </c:pt>
                <c:pt idx="211">
                  <c:v>56.52250000000015</c:v>
                </c:pt>
                <c:pt idx="212">
                  <c:v>55.086999999999996</c:v>
                </c:pt>
                <c:pt idx="213">
                  <c:v>53.844499999999996</c:v>
                </c:pt>
                <c:pt idx="214">
                  <c:v>52.882999999999996</c:v>
                </c:pt>
                <c:pt idx="215">
                  <c:v>52.259</c:v>
                </c:pt>
                <c:pt idx="216">
                  <c:v>52.569500000000012</c:v>
                </c:pt>
                <c:pt idx="217">
                  <c:v>52.8765</c:v>
                </c:pt>
                <c:pt idx="218">
                  <c:v>50.824000000000005</c:v>
                </c:pt>
                <c:pt idx="219">
                  <c:v>50</c:v>
                </c:pt>
                <c:pt idx="220">
                  <c:v>49.082000000000001</c:v>
                </c:pt>
                <c:pt idx="221">
                  <c:v>50.13850000000015</c:v>
                </c:pt>
                <c:pt idx="222">
                  <c:v>47.537499000000004</c:v>
                </c:pt>
                <c:pt idx="223">
                  <c:v>48.580999999999996</c:v>
                </c:pt>
                <c:pt idx="224">
                  <c:v>46.489999000000005</c:v>
                </c:pt>
                <c:pt idx="225">
                  <c:v>48.101000000000006</c:v>
                </c:pt>
                <c:pt idx="226">
                  <c:v>46.991</c:v>
                </c:pt>
                <c:pt idx="227">
                  <c:v>46.69950000000015</c:v>
                </c:pt>
                <c:pt idx="228">
                  <c:v>45.720000000000013</c:v>
                </c:pt>
                <c:pt idx="229">
                  <c:v>44.5105</c:v>
                </c:pt>
                <c:pt idx="230">
                  <c:v>45.025000000000013</c:v>
                </c:pt>
                <c:pt idx="231">
                  <c:v>44.203000000000003</c:v>
                </c:pt>
                <c:pt idx="232">
                  <c:v>42.101000000000006</c:v>
                </c:pt>
                <c:pt idx="233">
                  <c:v>42.609500000000011</c:v>
                </c:pt>
                <c:pt idx="234">
                  <c:v>40.379999999999995</c:v>
                </c:pt>
                <c:pt idx="235">
                  <c:v>42.200500000000012</c:v>
                </c:pt>
                <c:pt idx="236">
                  <c:v>41.383999999999993</c:v>
                </c:pt>
                <c:pt idx="237">
                  <c:v>41.063500000000012</c:v>
                </c:pt>
                <c:pt idx="238">
                  <c:v>41.242500000000113</c:v>
                </c:pt>
                <c:pt idx="239">
                  <c:v>41.282000000000011</c:v>
                </c:pt>
                <c:pt idx="240">
                  <c:v>39.849000000000004</c:v>
                </c:pt>
                <c:pt idx="241">
                  <c:v>38.481999999999999</c:v>
                </c:pt>
                <c:pt idx="242">
                  <c:v>38.898000000000003</c:v>
                </c:pt>
                <c:pt idx="243">
                  <c:v>36.506</c:v>
                </c:pt>
                <c:pt idx="244">
                  <c:v>37.810499999999998</c:v>
                </c:pt>
                <c:pt idx="245">
                  <c:v>37.63850000000015</c:v>
                </c:pt>
                <c:pt idx="246">
                  <c:v>35.643000000000001</c:v>
                </c:pt>
                <c:pt idx="247">
                  <c:v>36.320500000000003</c:v>
                </c:pt>
                <c:pt idx="248">
                  <c:v>35.114999000000005</c:v>
                </c:pt>
                <c:pt idx="249">
                  <c:v>34.846000000000004</c:v>
                </c:pt>
                <c:pt idx="250">
                  <c:v>35.018500000000003</c:v>
                </c:pt>
                <c:pt idx="251">
                  <c:v>33.2515</c:v>
                </c:pt>
                <c:pt idx="252">
                  <c:v>32.4315</c:v>
                </c:pt>
                <c:pt idx="253">
                  <c:v>33.113500000000002</c:v>
                </c:pt>
                <c:pt idx="254">
                  <c:v>31.697500000000005</c:v>
                </c:pt>
                <c:pt idx="255">
                  <c:v>32.790000000000013</c:v>
                </c:pt>
                <c:pt idx="256">
                  <c:v>31.5595</c:v>
                </c:pt>
                <c:pt idx="257">
                  <c:v>31.334499999999988</c:v>
                </c:pt>
                <c:pt idx="258">
                  <c:v>30.831499999999988</c:v>
                </c:pt>
                <c:pt idx="259">
                  <c:v>30.853000000000005</c:v>
                </c:pt>
                <c:pt idx="260">
                  <c:v>28.900499999999891</c:v>
                </c:pt>
                <c:pt idx="261">
                  <c:v>30.266999999999989</c:v>
                </c:pt>
                <c:pt idx="262">
                  <c:v>30.581499999999906</c:v>
                </c:pt>
                <c:pt idx="263">
                  <c:v>29.797000000000001</c:v>
                </c:pt>
                <c:pt idx="264">
                  <c:v>29.047000000000001</c:v>
                </c:pt>
                <c:pt idx="265">
                  <c:v>28.461999999999989</c:v>
                </c:pt>
                <c:pt idx="266">
                  <c:v>27.641500000000001</c:v>
                </c:pt>
                <c:pt idx="267">
                  <c:v>27.78849999999985</c:v>
                </c:pt>
                <c:pt idx="268">
                  <c:v>27.026</c:v>
                </c:pt>
                <c:pt idx="269">
                  <c:v>27.198499999999989</c:v>
                </c:pt>
                <c:pt idx="270">
                  <c:v>27.584499999999906</c:v>
                </c:pt>
                <c:pt idx="271">
                  <c:v>28.24449999999991</c:v>
                </c:pt>
                <c:pt idx="272">
                  <c:v>25.57</c:v>
                </c:pt>
                <c:pt idx="273">
                  <c:v>23.727</c:v>
                </c:pt>
                <c:pt idx="274">
                  <c:v>26.0365</c:v>
                </c:pt>
                <c:pt idx="275">
                  <c:v>26.687000000000001</c:v>
                </c:pt>
                <c:pt idx="276">
                  <c:v>24.503499999999917</c:v>
                </c:pt>
                <c:pt idx="277">
                  <c:v>26.352</c:v>
                </c:pt>
                <c:pt idx="278">
                  <c:v>26.0185</c:v>
                </c:pt>
                <c:pt idx="279">
                  <c:v>25.786999999999917</c:v>
                </c:pt>
                <c:pt idx="280">
                  <c:v>26.524999999999999</c:v>
                </c:pt>
                <c:pt idx="281">
                  <c:v>26.332000000000001</c:v>
                </c:pt>
                <c:pt idx="282">
                  <c:v>25.724499999999917</c:v>
                </c:pt>
                <c:pt idx="283">
                  <c:v>25.5975</c:v>
                </c:pt>
                <c:pt idx="284">
                  <c:v>24.331499999999988</c:v>
                </c:pt>
                <c:pt idx="285">
                  <c:v>25.044</c:v>
                </c:pt>
                <c:pt idx="286">
                  <c:v>25.053999999999988</c:v>
                </c:pt>
                <c:pt idx="287">
                  <c:v>25.024000000000001</c:v>
                </c:pt>
                <c:pt idx="288">
                  <c:v>23.687000000000001</c:v>
                </c:pt>
                <c:pt idx="289">
                  <c:v>23.6005</c:v>
                </c:pt>
                <c:pt idx="290">
                  <c:v>24.581999999999987</c:v>
                </c:pt>
                <c:pt idx="291">
                  <c:v>24.427</c:v>
                </c:pt>
                <c:pt idx="292">
                  <c:v>24.391999999999999</c:v>
                </c:pt>
                <c:pt idx="293">
                  <c:v>24.099499999999917</c:v>
                </c:pt>
                <c:pt idx="294">
                  <c:v>23.018000000000001</c:v>
                </c:pt>
                <c:pt idx="295">
                  <c:v>21.464999999999989</c:v>
                </c:pt>
                <c:pt idx="296">
                  <c:v>23.1435</c:v>
                </c:pt>
                <c:pt idx="297">
                  <c:v>21.134499999999999</c:v>
                </c:pt>
                <c:pt idx="298">
                  <c:v>20.390999999999988</c:v>
                </c:pt>
                <c:pt idx="299">
                  <c:v>21.08899999999991</c:v>
                </c:pt>
                <c:pt idx="300">
                  <c:v>20.148</c:v>
                </c:pt>
                <c:pt idx="301">
                  <c:v>20.426499999999887</c:v>
                </c:pt>
                <c:pt idx="302">
                  <c:v>20.190000000000001</c:v>
                </c:pt>
                <c:pt idx="303">
                  <c:v>19.696000000000005</c:v>
                </c:pt>
                <c:pt idx="304">
                  <c:v>19.101500000000001</c:v>
                </c:pt>
                <c:pt idx="305">
                  <c:v>18.5745</c:v>
                </c:pt>
                <c:pt idx="306">
                  <c:v>19.959999999999987</c:v>
                </c:pt>
                <c:pt idx="307">
                  <c:v>19.6435</c:v>
                </c:pt>
                <c:pt idx="308">
                  <c:v>20.111499999999999</c:v>
                </c:pt>
                <c:pt idx="309">
                  <c:v>19.80849999999991</c:v>
                </c:pt>
                <c:pt idx="310">
                  <c:v>18.261500000000002</c:v>
                </c:pt>
                <c:pt idx="311">
                  <c:v>18.130500000000001</c:v>
                </c:pt>
                <c:pt idx="312">
                  <c:v>18.558</c:v>
                </c:pt>
                <c:pt idx="313">
                  <c:v>19.207000000000001</c:v>
                </c:pt>
                <c:pt idx="314">
                  <c:v>18.206</c:v>
                </c:pt>
                <c:pt idx="315">
                  <c:v>18.44649999999988</c:v>
                </c:pt>
                <c:pt idx="316">
                  <c:v>17.728499999999883</c:v>
                </c:pt>
                <c:pt idx="317">
                  <c:v>17.627500000000001</c:v>
                </c:pt>
                <c:pt idx="318">
                  <c:v>18.193000000000001</c:v>
                </c:pt>
                <c:pt idx="319">
                  <c:v>17.3645</c:v>
                </c:pt>
                <c:pt idx="320">
                  <c:v>17.184000000000001</c:v>
                </c:pt>
                <c:pt idx="321">
                  <c:v>17.175000000000001</c:v>
                </c:pt>
                <c:pt idx="322">
                  <c:v>17.035499999999917</c:v>
                </c:pt>
                <c:pt idx="323">
                  <c:v>16.759</c:v>
                </c:pt>
                <c:pt idx="324">
                  <c:v>16.600999999999999</c:v>
                </c:pt>
                <c:pt idx="325">
                  <c:v>16.942999999999905</c:v>
                </c:pt>
                <c:pt idx="326">
                  <c:v>16.5565</c:v>
                </c:pt>
                <c:pt idx="327">
                  <c:v>15.906500000000024</c:v>
                </c:pt>
                <c:pt idx="328">
                  <c:v>15.793999999999999</c:v>
                </c:pt>
                <c:pt idx="329">
                  <c:v>15.99</c:v>
                </c:pt>
                <c:pt idx="330">
                  <c:v>16.512499999999989</c:v>
                </c:pt>
                <c:pt idx="331">
                  <c:v>16.012499999999989</c:v>
                </c:pt>
                <c:pt idx="332">
                  <c:v>16.1935</c:v>
                </c:pt>
                <c:pt idx="333">
                  <c:v>16.55</c:v>
                </c:pt>
                <c:pt idx="334">
                  <c:v>15.958</c:v>
                </c:pt>
                <c:pt idx="335">
                  <c:v>14.951500000000006</c:v>
                </c:pt>
                <c:pt idx="336">
                  <c:v>15.131500000000001</c:v>
                </c:pt>
                <c:pt idx="337">
                  <c:v>15.1355</c:v>
                </c:pt>
                <c:pt idx="338">
                  <c:v>15.363000000000024</c:v>
                </c:pt>
                <c:pt idx="339">
                  <c:v>15.385000000000026</c:v>
                </c:pt>
                <c:pt idx="340">
                  <c:v>14.7685</c:v>
                </c:pt>
                <c:pt idx="341">
                  <c:v>13.9945</c:v>
                </c:pt>
                <c:pt idx="342">
                  <c:v>13.350500000000045</c:v>
                </c:pt>
                <c:pt idx="343">
                  <c:v>14.138999999999999</c:v>
                </c:pt>
                <c:pt idx="344">
                  <c:v>13.919</c:v>
                </c:pt>
                <c:pt idx="345">
                  <c:v>12.885500000000054</c:v>
                </c:pt>
                <c:pt idx="346">
                  <c:v>13.088000000000001</c:v>
                </c:pt>
                <c:pt idx="347">
                  <c:v>13.106</c:v>
                </c:pt>
                <c:pt idx="348">
                  <c:v>13.4435</c:v>
                </c:pt>
                <c:pt idx="349">
                  <c:v>12.304</c:v>
                </c:pt>
                <c:pt idx="350">
                  <c:v>11.9185</c:v>
                </c:pt>
                <c:pt idx="351">
                  <c:v>12.983000000000002</c:v>
                </c:pt>
                <c:pt idx="352">
                  <c:v>13.18</c:v>
                </c:pt>
                <c:pt idx="353">
                  <c:v>11.7935</c:v>
                </c:pt>
                <c:pt idx="354">
                  <c:v>12.4175</c:v>
                </c:pt>
                <c:pt idx="355">
                  <c:v>12.59</c:v>
                </c:pt>
                <c:pt idx="356">
                  <c:v>11.906000000000002</c:v>
                </c:pt>
                <c:pt idx="357">
                  <c:v>12.032</c:v>
                </c:pt>
                <c:pt idx="358">
                  <c:v>12.971500000000002</c:v>
                </c:pt>
                <c:pt idx="359">
                  <c:v>12.748499999999998</c:v>
                </c:pt>
                <c:pt idx="360">
                  <c:v>12.711500000000001</c:v>
                </c:pt>
                <c:pt idx="361">
                  <c:v>12.4015</c:v>
                </c:pt>
                <c:pt idx="362">
                  <c:v>11.532500000000002</c:v>
                </c:pt>
                <c:pt idx="363">
                  <c:v>11.611000000000001</c:v>
                </c:pt>
                <c:pt idx="364">
                  <c:v>11.9975</c:v>
                </c:pt>
                <c:pt idx="365">
                  <c:v>11.518000000000001</c:v>
                </c:pt>
                <c:pt idx="366">
                  <c:v>10.890500000000022</c:v>
                </c:pt>
                <c:pt idx="367">
                  <c:v>12.137999999999998</c:v>
                </c:pt>
                <c:pt idx="368">
                  <c:v>12.076500000000006</c:v>
                </c:pt>
                <c:pt idx="369">
                  <c:v>10.968</c:v>
                </c:pt>
                <c:pt idx="370">
                  <c:v>10.948500000000001</c:v>
                </c:pt>
                <c:pt idx="371">
                  <c:v>11.083</c:v>
                </c:pt>
                <c:pt idx="372">
                  <c:v>10.505000000000004</c:v>
                </c:pt>
                <c:pt idx="373">
                  <c:v>10.496500000000006</c:v>
                </c:pt>
                <c:pt idx="374">
                  <c:v>11.0305</c:v>
                </c:pt>
                <c:pt idx="375">
                  <c:v>10.851000000000004</c:v>
                </c:pt>
                <c:pt idx="376">
                  <c:v>10.775500000000006</c:v>
                </c:pt>
                <c:pt idx="377">
                  <c:v>10.451500000000006</c:v>
                </c:pt>
                <c:pt idx="378">
                  <c:v>11.04</c:v>
                </c:pt>
                <c:pt idx="379">
                  <c:v>10.806000000000004</c:v>
                </c:pt>
                <c:pt idx="380">
                  <c:v>10.263500000000002</c:v>
                </c:pt>
                <c:pt idx="381">
                  <c:v>9.5990000000000002</c:v>
                </c:pt>
                <c:pt idx="382">
                  <c:v>10.910500000000004</c:v>
                </c:pt>
                <c:pt idx="383">
                  <c:v>11.257</c:v>
                </c:pt>
                <c:pt idx="384">
                  <c:v>10.805500000000052</c:v>
                </c:pt>
                <c:pt idx="385">
                  <c:v>10.9815</c:v>
                </c:pt>
                <c:pt idx="386">
                  <c:v>10.1945</c:v>
                </c:pt>
                <c:pt idx="387">
                  <c:v>10.602500000000004</c:v>
                </c:pt>
                <c:pt idx="388">
                  <c:v>10.499000000000002</c:v>
                </c:pt>
                <c:pt idx="389">
                  <c:v>10.082500000000024</c:v>
                </c:pt>
                <c:pt idx="390">
                  <c:v>10.585500000000026</c:v>
                </c:pt>
                <c:pt idx="391">
                  <c:v>10.646000000000001</c:v>
                </c:pt>
                <c:pt idx="392">
                  <c:v>11.216000000000001</c:v>
                </c:pt>
                <c:pt idx="393">
                  <c:v>10.553000000000004</c:v>
                </c:pt>
                <c:pt idx="394">
                  <c:v>9.9849990000000002</c:v>
                </c:pt>
                <c:pt idx="395">
                  <c:v>10.023</c:v>
                </c:pt>
                <c:pt idx="396">
                  <c:v>9.94</c:v>
                </c:pt>
                <c:pt idx="397">
                  <c:v>10.362000000000041</c:v>
                </c:pt>
                <c:pt idx="398">
                  <c:v>10.225</c:v>
                </c:pt>
                <c:pt idx="399">
                  <c:v>10.854500000000026</c:v>
                </c:pt>
                <c:pt idx="400">
                  <c:v>11.109</c:v>
                </c:pt>
                <c:pt idx="401">
                  <c:v>10.852500000000061</c:v>
                </c:pt>
                <c:pt idx="402">
                  <c:v>10.889500000000041</c:v>
                </c:pt>
                <c:pt idx="403">
                  <c:v>11.143000000000001</c:v>
                </c:pt>
                <c:pt idx="404">
                  <c:v>11.043999999999999</c:v>
                </c:pt>
                <c:pt idx="405">
                  <c:v>11.25</c:v>
                </c:pt>
                <c:pt idx="406">
                  <c:v>10.654</c:v>
                </c:pt>
                <c:pt idx="407">
                  <c:v>12.162000000000004</c:v>
                </c:pt>
                <c:pt idx="408">
                  <c:v>12.322000000000006</c:v>
                </c:pt>
                <c:pt idx="409">
                  <c:v>11.1915</c:v>
                </c:pt>
                <c:pt idx="410">
                  <c:v>9.8410000000000011</c:v>
                </c:pt>
                <c:pt idx="411">
                  <c:v>11.920500000000002</c:v>
                </c:pt>
                <c:pt idx="412">
                  <c:v>12.511000000000001</c:v>
                </c:pt>
                <c:pt idx="413">
                  <c:v>11.653500000000006</c:v>
                </c:pt>
                <c:pt idx="414">
                  <c:v>12.394500000000004</c:v>
                </c:pt>
                <c:pt idx="415">
                  <c:v>13.372500000000054</c:v>
                </c:pt>
                <c:pt idx="416">
                  <c:v>11.313500000000024</c:v>
                </c:pt>
                <c:pt idx="417">
                  <c:v>11.587</c:v>
                </c:pt>
                <c:pt idx="418">
                  <c:v>11.07</c:v>
                </c:pt>
                <c:pt idx="419">
                  <c:v>11.738499999999998</c:v>
                </c:pt>
                <c:pt idx="420">
                  <c:v>11.888</c:v>
                </c:pt>
                <c:pt idx="421">
                  <c:v>11.328000000000001</c:v>
                </c:pt>
                <c:pt idx="422">
                  <c:v>11.416500000000006</c:v>
                </c:pt>
                <c:pt idx="423">
                  <c:v>11.202500000000002</c:v>
                </c:pt>
                <c:pt idx="424">
                  <c:v>11.836</c:v>
                </c:pt>
                <c:pt idx="425">
                  <c:v>11.215</c:v>
                </c:pt>
                <c:pt idx="426">
                  <c:v>11.256500000000004</c:v>
                </c:pt>
                <c:pt idx="427">
                  <c:v>10.913500000000004</c:v>
                </c:pt>
                <c:pt idx="428">
                  <c:v>11.464</c:v>
                </c:pt>
                <c:pt idx="429">
                  <c:v>12.139999999999999</c:v>
                </c:pt>
                <c:pt idx="430">
                  <c:v>12.414</c:v>
                </c:pt>
                <c:pt idx="431">
                  <c:v>12.6945</c:v>
                </c:pt>
                <c:pt idx="432">
                  <c:v>12.2765</c:v>
                </c:pt>
                <c:pt idx="433">
                  <c:v>11.1305</c:v>
                </c:pt>
                <c:pt idx="434">
                  <c:v>12.088000000000001</c:v>
                </c:pt>
                <c:pt idx="435">
                  <c:v>11.8</c:v>
                </c:pt>
                <c:pt idx="436">
                  <c:v>12.395000000000024</c:v>
                </c:pt>
                <c:pt idx="437">
                  <c:v>11.329500000000024</c:v>
                </c:pt>
                <c:pt idx="438">
                  <c:v>12.399500000000026</c:v>
                </c:pt>
                <c:pt idx="439">
                  <c:v>11.4185</c:v>
                </c:pt>
                <c:pt idx="440">
                  <c:v>12.106</c:v>
                </c:pt>
                <c:pt idx="441">
                  <c:v>11.575500000000041</c:v>
                </c:pt>
                <c:pt idx="442">
                  <c:v>11.637500000000001</c:v>
                </c:pt>
                <c:pt idx="443">
                  <c:v>11.948500000000001</c:v>
                </c:pt>
                <c:pt idx="444">
                  <c:v>12.046000000000001</c:v>
                </c:pt>
                <c:pt idx="445">
                  <c:v>11.4285</c:v>
                </c:pt>
                <c:pt idx="446">
                  <c:v>11.589500000000006</c:v>
                </c:pt>
                <c:pt idx="447">
                  <c:v>12.116</c:v>
                </c:pt>
                <c:pt idx="448">
                  <c:v>10.764000000000001</c:v>
                </c:pt>
                <c:pt idx="449">
                  <c:v>11.479500000000026</c:v>
                </c:pt>
                <c:pt idx="450">
                  <c:v>12.239000000000001</c:v>
                </c:pt>
                <c:pt idx="451">
                  <c:v>12.243500000000001</c:v>
                </c:pt>
                <c:pt idx="452">
                  <c:v>12.1835</c:v>
                </c:pt>
                <c:pt idx="453">
                  <c:v>11.8215</c:v>
                </c:pt>
                <c:pt idx="454">
                  <c:v>12.492000000000004</c:v>
                </c:pt>
                <c:pt idx="455">
                  <c:v>12.825000000000006</c:v>
                </c:pt>
                <c:pt idx="456">
                  <c:v>12.397500000000004</c:v>
                </c:pt>
                <c:pt idx="457">
                  <c:v>12.174000000000001</c:v>
                </c:pt>
                <c:pt idx="458">
                  <c:v>12.127000000000001</c:v>
                </c:pt>
                <c:pt idx="459">
                  <c:v>12.7615</c:v>
                </c:pt>
                <c:pt idx="460">
                  <c:v>13.695</c:v>
                </c:pt>
                <c:pt idx="461">
                  <c:v>13.1075</c:v>
                </c:pt>
                <c:pt idx="462">
                  <c:v>13.318</c:v>
                </c:pt>
                <c:pt idx="463">
                  <c:v>12.4115</c:v>
                </c:pt>
                <c:pt idx="464">
                  <c:v>12.195</c:v>
                </c:pt>
                <c:pt idx="465">
                  <c:v>12.498000000000001</c:v>
                </c:pt>
                <c:pt idx="466">
                  <c:v>12.473000000000004</c:v>
                </c:pt>
                <c:pt idx="467">
                  <c:v>13.309000000000006</c:v>
                </c:pt>
                <c:pt idx="468">
                  <c:v>13.016</c:v>
                </c:pt>
                <c:pt idx="469">
                  <c:v>13.4345</c:v>
                </c:pt>
                <c:pt idx="470">
                  <c:v>13.4315</c:v>
                </c:pt>
                <c:pt idx="471">
                  <c:v>13.351500000000026</c:v>
                </c:pt>
                <c:pt idx="472">
                  <c:v>13.302000000000024</c:v>
                </c:pt>
                <c:pt idx="473">
                  <c:v>15.0075</c:v>
                </c:pt>
                <c:pt idx="474">
                  <c:v>13.427</c:v>
                </c:pt>
                <c:pt idx="475">
                  <c:v>13.556000000000004</c:v>
                </c:pt>
                <c:pt idx="476">
                  <c:v>14.035</c:v>
                </c:pt>
                <c:pt idx="477">
                  <c:v>14.740500000000001</c:v>
                </c:pt>
                <c:pt idx="478">
                  <c:v>15.064500000000002</c:v>
                </c:pt>
                <c:pt idx="479">
                  <c:v>15.358500000000006</c:v>
                </c:pt>
                <c:pt idx="480">
                  <c:v>16.477499999999921</c:v>
                </c:pt>
              </c:numCache>
            </c:numRef>
          </c:yVal>
          <c:smooth val="1"/>
          <c:extLst>
            <c:ext xmlns:c16="http://schemas.microsoft.com/office/drawing/2014/chart" uri="{C3380CC4-5D6E-409C-BE32-E72D297353CC}">
              <c16:uniqueId val="{00000013-DF3D-41B7-9780-45EA9325686C}"/>
            </c:ext>
          </c:extLst>
        </c:ser>
        <c:ser>
          <c:idx val="20"/>
          <c:order val="20"/>
          <c:spPr>
            <a:ln w="12700">
              <a:solidFill>
                <a:srgbClr val="FF9900"/>
              </a:solidFill>
              <a:prstDash val="solid"/>
            </a:ln>
          </c:spPr>
          <c:marker>
            <c:symbol val="none"/>
          </c:marker>
          <c:xVal>
            <c:numRef>
              <c:f>vzav!$A$1:$A$536</c:f>
              <c:numCache>
                <c:formatCode>General</c:formatCode>
                <c:ptCount val="536"/>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vzav!$V$1:$V$536</c:f>
              <c:numCache>
                <c:formatCode>General</c:formatCode>
                <c:ptCount val="536"/>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999.99900000000002</c:v>
                </c:pt>
                <c:pt idx="13">
                  <c:v>882.83999899999947</c:v>
                </c:pt>
                <c:pt idx="14">
                  <c:v>743.88699899999949</c:v>
                </c:pt>
                <c:pt idx="15">
                  <c:v>617.34549999999797</c:v>
                </c:pt>
                <c:pt idx="16">
                  <c:v>472.22449999999969</c:v>
                </c:pt>
                <c:pt idx="17">
                  <c:v>373.33549999999963</c:v>
                </c:pt>
                <c:pt idx="18">
                  <c:v>293.084</c:v>
                </c:pt>
                <c:pt idx="19">
                  <c:v>210.45250000000004</c:v>
                </c:pt>
                <c:pt idx="20">
                  <c:v>168.94349999999997</c:v>
                </c:pt>
                <c:pt idx="21">
                  <c:v>99.218000000000004</c:v>
                </c:pt>
                <c:pt idx="22">
                  <c:v>77.331500000000005</c:v>
                </c:pt>
                <c:pt idx="23">
                  <c:v>58.019000000000005</c:v>
                </c:pt>
                <c:pt idx="24">
                  <c:v>40.833999999999996</c:v>
                </c:pt>
                <c:pt idx="25">
                  <c:v>31.40149999999991</c:v>
                </c:pt>
                <c:pt idx="26">
                  <c:v>25.849</c:v>
                </c:pt>
                <c:pt idx="27">
                  <c:v>23.661999999999999</c:v>
                </c:pt>
                <c:pt idx="28">
                  <c:v>23.084999999999987</c:v>
                </c:pt>
                <c:pt idx="29">
                  <c:v>22.4145</c:v>
                </c:pt>
                <c:pt idx="30">
                  <c:v>23.812999999999999</c:v>
                </c:pt>
                <c:pt idx="31">
                  <c:v>24.5505</c:v>
                </c:pt>
                <c:pt idx="32">
                  <c:v>24.702000000000002</c:v>
                </c:pt>
                <c:pt idx="33">
                  <c:v>25.662499999999905</c:v>
                </c:pt>
                <c:pt idx="34">
                  <c:v>26.689499999999914</c:v>
                </c:pt>
                <c:pt idx="35">
                  <c:v>26.507999999999999</c:v>
                </c:pt>
                <c:pt idx="36">
                  <c:v>29.09</c:v>
                </c:pt>
                <c:pt idx="37">
                  <c:v>30.042000000000002</c:v>
                </c:pt>
                <c:pt idx="38">
                  <c:v>31.408499999999876</c:v>
                </c:pt>
                <c:pt idx="39">
                  <c:v>32.219500000000011</c:v>
                </c:pt>
                <c:pt idx="40">
                  <c:v>31.502499999999905</c:v>
                </c:pt>
                <c:pt idx="41">
                  <c:v>33.928000000000011</c:v>
                </c:pt>
                <c:pt idx="42">
                  <c:v>35.788000000000011</c:v>
                </c:pt>
                <c:pt idx="43">
                  <c:v>34.679500000000012</c:v>
                </c:pt>
                <c:pt idx="44">
                  <c:v>37.314999999999998</c:v>
                </c:pt>
                <c:pt idx="45">
                  <c:v>40.528499000000011</c:v>
                </c:pt>
                <c:pt idx="46">
                  <c:v>42.684000000000005</c:v>
                </c:pt>
                <c:pt idx="47">
                  <c:v>41.457999999999998</c:v>
                </c:pt>
                <c:pt idx="48">
                  <c:v>43.897498999999996</c:v>
                </c:pt>
                <c:pt idx="49">
                  <c:v>45.753</c:v>
                </c:pt>
                <c:pt idx="50">
                  <c:v>48.017499999999998</c:v>
                </c:pt>
                <c:pt idx="51">
                  <c:v>48.26050000000015</c:v>
                </c:pt>
                <c:pt idx="52">
                  <c:v>51.26650000000015</c:v>
                </c:pt>
                <c:pt idx="53">
                  <c:v>51.313999999999993</c:v>
                </c:pt>
                <c:pt idx="54">
                  <c:v>57.192500000000187</c:v>
                </c:pt>
                <c:pt idx="55">
                  <c:v>56.5105</c:v>
                </c:pt>
                <c:pt idx="56">
                  <c:v>59.791000000000011</c:v>
                </c:pt>
                <c:pt idx="57">
                  <c:v>64.923000000000002</c:v>
                </c:pt>
                <c:pt idx="58">
                  <c:v>64.745999999999995</c:v>
                </c:pt>
                <c:pt idx="59">
                  <c:v>68.270499999999998</c:v>
                </c:pt>
                <c:pt idx="60">
                  <c:v>71.100499999999982</c:v>
                </c:pt>
                <c:pt idx="61">
                  <c:v>72.244000000000227</c:v>
                </c:pt>
                <c:pt idx="62">
                  <c:v>75.554999999999993</c:v>
                </c:pt>
                <c:pt idx="63">
                  <c:v>76.189499999999981</c:v>
                </c:pt>
                <c:pt idx="64">
                  <c:v>78.98</c:v>
                </c:pt>
                <c:pt idx="65">
                  <c:v>79.0505</c:v>
                </c:pt>
                <c:pt idx="66">
                  <c:v>84.494000000000227</c:v>
                </c:pt>
                <c:pt idx="67">
                  <c:v>86.231499999999997</c:v>
                </c:pt>
                <c:pt idx="68">
                  <c:v>91.424999999999997</c:v>
                </c:pt>
                <c:pt idx="69">
                  <c:v>93.03999899999998</c:v>
                </c:pt>
                <c:pt idx="70">
                  <c:v>94.625498999999493</c:v>
                </c:pt>
                <c:pt idx="71">
                  <c:v>97.115499999999983</c:v>
                </c:pt>
                <c:pt idx="72">
                  <c:v>100.4285</c:v>
                </c:pt>
                <c:pt idx="73">
                  <c:v>104.3625</c:v>
                </c:pt>
                <c:pt idx="74">
                  <c:v>108.084</c:v>
                </c:pt>
                <c:pt idx="75">
                  <c:v>111.506</c:v>
                </c:pt>
                <c:pt idx="76">
                  <c:v>111.75</c:v>
                </c:pt>
                <c:pt idx="77">
                  <c:v>115.364</c:v>
                </c:pt>
                <c:pt idx="78">
                  <c:v>119.5275</c:v>
                </c:pt>
                <c:pt idx="79">
                  <c:v>121.304</c:v>
                </c:pt>
                <c:pt idx="80">
                  <c:v>126.782</c:v>
                </c:pt>
                <c:pt idx="81">
                  <c:v>128.57399999999998</c:v>
                </c:pt>
                <c:pt idx="82">
                  <c:v>130.46900000000002</c:v>
                </c:pt>
                <c:pt idx="83">
                  <c:v>134.64649999999997</c:v>
                </c:pt>
                <c:pt idx="84">
                  <c:v>134.23250000000002</c:v>
                </c:pt>
                <c:pt idx="85">
                  <c:v>136.50650000000002</c:v>
                </c:pt>
                <c:pt idx="86">
                  <c:v>137.22549999999998</c:v>
                </c:pt>
                <c:pt idx="87">
                  <c:v>139.64149999999998</c:v>
                </c:pt>
                <c:pt idx="88">
                  <c:v>144.10499999999999</c:v>
                </c:pt>
                <c:pt idx="89">
                  <c:v>148.30250000000001</c:v>
                </c:pt>
                <c:pt idx="90">
                  <c:v>149.60399999999998</c:v>
                </c:pt>
                <c:pt idx="91">
                  <c:v>151.67049999999998</c:v>
                </c:pt>
                <c:pt idx="92">
                  <c:v>154.22549999999998</c:v>
                </c:pt>
                <c:pt idx="93">
                  <c:v>156.64549999999997</c:v>
                </c:pt>
                <c:pt idx="94">
                  <c:v>158.499</c:v>
                </c:pt>
                <c:pt idx="95">
                  <c:v>159.31</c:v>
                </c:pt>
                <c:pt idx="96">
                  <c:v>162.44750000000002</c:v>
                </c:pt>
                <c:pt idx="97">
                  <c:v>163.17349999999999</c:v>
                </c:pt>
                <c:pt idx="98">
                  <c:v>165.74549999999999</c:v>
                </c:pt>
                <c:pt idx="99">
                  <c:v>165.59449999999998</c:v>
                </c:pt>
                <c:pt idx="100">
                  <c:v>166.29449999999997</c:v>
                </c:pt>
                <c:pt idx="101">
                  <c:v>167.17099999999999</c:v>
                </c:pt>
                <c:pt idx="102">
                  <c:v>171.23149999999998</c:v>
                </c:pt>
                <c:pt idx="103">
                  <c:v>166.4820000000006</c:v>
                </c:pt>
                <c:pt idx="104">
                  <c:v>151.58150000000001</c:v>
                </c:pt>
                <c:pt idx="105">
                  <c:v>174.506</c:v>
                </c:pt>
                <c:pt idx="106">
                  <c:v>175.00750000000002</c:v>
                </c:pt>
                <c:pt idx="107">
                  <c:v>174.41800000000001</c:v>
                </c:pt>
                <c:pt idx="108">
                  <c:v>170.572</c:v>
                </c:pt>
                <c:pt idx="109">
                  <c:v>173.16499999999999</c:v>
                </c:pt>
                <c:pt idx="110">
                  <c:v>175.25949999999997</c:v>
                </c:pt>
                <c:pt idx="111">
                  <c:v>177.10299999999998</c:v>
                </c:pt>
                <c:pt idx="112">
                  <c:v>177.40349999999998</c:v>
                </c:pt>
                <c:pt idx="113">
                  <c:v>175.8605</c:v>
                </c:pt>
                <c:pt idx="114">
                  <c:v>180.25349999999997</c:v>
                </c:pt>
                <c:pt idx="115">
                  <c:v>179.3</c:v>
                </c:pt>
                <c:pt idx="116">
                  <c:v>177.97050000000002</c:v>
                </c:pt>
                <c:pt idx="117">
                  <c:v>174.12100000000001</c:v>
                </c:pt>
                <c:pt idx="118">
                  <c:v>173.1575</c:v>
                </c:pt>
                <c:pt idx="119">
                  <c:v>172.78700000000001</c:v>
                </c:pt>
                <c:pt idx="120">
                  <c:v>174.666</c:v>
                </c:pt>
                <c:pt idx="121">
                  <c:v>170.45050000000001</c:v>
                </c:pt>
                <c:pt idx="122">
                  <c:v>171.708</c:v>
                </c:pt>
                <c:pt idx="123">
                  <c:v>172.50900000000001</c:v>
                </c:pt>
                <c:pt idx="124">
                  <c:v>171.21599999999998</c:v>
                </c:pt>
                <c:pt idx="125">
                  <c:v>169.53900000000002</c:v>
                </c:pt>
                <c:pt idx="126">
                  <c:v>168.98500000000001</c:v>
                </c:pt>
                <c:pt idx="127">
                  <c:v>167.61649999999997</c:v>
                </c:pt>
                <c:pt idx="128">
                  <c:v>169.06550000000001</c:v>
                </c:pt>
                <c:pt idx="129">
                  <c:v>164.28100000000001</c:v>
                </c:pt>
                <c:pt idx="130">
                  <c:v>163.26299999999998</c:v>
                </c:pt>
                <c:pt idx="131">
                  <c:v>161.63399999999999</c:v>
                </c:pt>
                <c:pt idx="132">
                  <c:v>162.33200000000059</c:v>
                </c:pt>
                <c:pt idx="133">
                  <c:v>164.72299999999998</c:v>
                </c:pt>
                <c:pt idx="134">
                  <c:v>157.71099999999998</c:v>
                </c:pt>
                <c:pt idx="135">
                  <c:v>157.92700000000059</c:v>
                </c:pt>
                <c:pt idx="136">
                  <c:v>156.92450000000002</c:v>
                </c:pt>
                <c:pt idx="137">
                  <c:v>154.41150000000002</c:v>
                </c:pt>
                <c:pt idx="138">
                  <c:v>151.57850000000002</c:v>
                </c:pt>
                <c:pt idx="139">
                  <c:v>149.86100000000027</c:v>
                </c:pt>
                <c:pt idx="140">
                  <c:v>150.095</c:v>
                </c:pt>
                <c:pt idx="141">
                  <c:v>147.90300000000002</c:v>
                </c:pt>
                <c:pt idx="142">
                  <c:v>146.70149999999998</c:v>
                </c:pt>
                <c:pt idx="143">
                  <c:v>143.965</c:v>
                </c:pt>
                <c:pt idx="144">
                  <c:v>142.70649999999998</c:v>
                </c:pt>
                <c:pt idx="145">
                  <c:v>140.75200000000001</c:v>
                </c:pt>
                <c:pt idx="146">
                  <c:v>138.49200000000027</c:v>
                </c:pt>
                <c:pt idx="147">
                  <c:v>139.28449999999998</c:v>
                </c:pt>
                <c:pt idx="148">
                  <c:v>137.43800000000007</c:v>
                </c:pt>
                <c:pt idx="149">
                  <c:v>132.79049999999998</c:v>
                </c:pt>
                <c:pt idx="150">
                  <c:v>133.3295</c:v>
                </c:pt>
                <c:pt idx="151">
                  <c:v>134.11449999999999</c:v>
                </c:pt>
                <c:pt idx="152">
                  <c:v>128.9665</c:v>
                </c:pt>
                <c:pt idx="153">
                  <c:v>130.6285</c:v>
                </c:pt>
                <c:pt idx="154">
                  <c:v>128.91250000000002</c:v>
                </c:pt>
                <c:pt idx="155">
                  <c:v>124.38800000000001</c:v>
                </c:pt>
                <c:pt idx="156">
                  <c:v>123.3135</c:v>
                </c:pt>
                <c:pt idx="157">
                  <c:v>122.361</c:v>
                </c:pt>
                <c:pt idx="158">
                  <c:v>117.881</c:v>
                </c:pt>
                <c:pt idx="159">
                  <c:v>116.6195</c:v>
                </c:pt>
                <c:pt idx="160">
                  <c:v>113.3365</c:v>
                </c:pt>
                <c:pt idx="161">
                  <c:v>110.90949999999999</c:v>
                </c:pt>
                <c:pt idx="162">
                  <c:v>106.66249999999998</c:v>
                </c:pt>
                <c:pt idx="163">
                  <c:v>109.1724999999997</c:v>
                </c:pt>
                <c:pt idx="164">
                  <c:v>105.96599999999999</c:v>
                </c:pt>
                <c:pt idx="165">
                  <c:v>108.212</c:v>
                </c:pt>
                <c:pt idx="166">
                  <c:v>105.79100000000012</c:v>
                </c:pt>
                <c:pt idx="167">
                  <c:v>101.8895</c:v>
                </c:pt>
                <c:pt idx="168">
                  <c:v>101.8305</c:v>
                </c:pt>
                <c:pt idx="169">
                  <c:v>98.744000000000227</c:v>
                </c:pt>
                <c:pt idx="170">
                  <c:v>97.64</c:v>
                </c:pt>
                <c:pt idx="171">
                  <c:v>95.979500000000002</c:v>
                </c:pt>
                <c:pt idx="172">
                  <c:v>94.630499999999998</c:v>
                </c:pt>
                <c:pt idx="173">
                  <c:v>94.446500000000299</c:v>
                </c:pt>
                <c:pt idx="174">
                  <c:v>92.990499999999997</c:v>
                </c:pt>
                <c:pt idx="175">
                  <c:v>93.28999899999998</c:v>
                </c:pt>
                <c:pt idx="176">
                  <c:v>90.414000000000328</c:v>
                </c:pt>
                <c:pt idx="177">
                  <c:v>86.505499999999998</c:v>
                </c:pt>
                <c:pt idx="178">
                  <c:v>88.088999999999999</c:v>
                </c:pt>
                <c:pt idx="179">
                  <c:v>83.484499999999997</c:v>
                </c:pt>
                <c:pt idx="180">
                  <c:v>82.572498999999468</c:v>
                </c:pt>
                <c:pt idx="181">
                  <c:v>81.973500000000001</c:v>
                </c:pt>
                <c:pt idx="182">
                  <c:v>82.250499000000005</c:v>
                </c:pt>
                <c:pt idx="183">
                  <c:v>79.775999999999982</c:v>
                </c:pt>
                <c:pt idx="184">
                  <c:v>79.918000000000006</c:v>
                </c:pt>
                <c:pt idx="185">
                  <c:v>77.992500000000007</c:v>
                </c:pt>
                <c:pt idx="186">
                  <c:v>79.489999999999995</c:v>
                </c:pt>
                <c:pt idx="187">
                  <c:v>73.808999999999983</c:v>
                </c:pt>
                <c:pt idx="188">
                  <c:v>74.381500000000003</c:v>
                </c:pt>
                <c:pt idx="189">
                  <c:v>74.061499999999995</c:v>
                </c:pt>
                <c:pt idx="190">
                  <c:v>72.566000000000003</c:v>
                </c:pt>
                <c:pt idx="191">
                  <c:v>73.908000000000001</c:v>
                </c:pt>
                <c:pt idx="192">
                  <c:v>72.450500000000005</c:v>
                </c:pt>
                <c:pt idx="193">
                  <c:v>71.773499999999999</c:v>
                </c:pt>
                <c:pt idx="194">
                  <c:v>70.982500000000002</c:v>
                </c:pt>
                <c:pt idx="195">
                  <c:v>68.505499999999998</c:v>
                </c:pt>
                <c:pt idx="196">
                  <c:v>66.243499999999997</c:v>
                </c:pt>
                <c:pt idx="197">
                  <c:v>66.371999999999986</c:v>
                </c:pt>
                <c:pt idx="198">
                  <c:v>67.402500000000003</c:v>
                </c:pt>
                <c:pt idx="199">
                  <c:v>64.500500000000002</c:v>
                </c:pt>
                <c:pt idx="200">
                  <c:v>63.066999000000003</c:v>
                </c:pt>
                <c:pt idx="201">
                  <c:v>63.784499000000004</c:v>
                </c:pt>
                <c:pt idx="202">
                  <c:v>62.693500000000149</c:v>
                </c:pt>
                <c:pt idx="203">
                  <c:v>61.589000000000006</c:v>
                </c:pt>
                <c:pt idx="204">
                  <c:v>61.775500000000157</c:v>
                </c:pt>
                <c:pt idx="205">
                  <c:v>59.715999000000011</c:v>
                </c:pt>
                <c:pt idx="206">
                  <c:v>57.425500000000063</c:v>
                </c:pt>
                <c:pt idx="207">
                  <c:v>55.884999999999998</c:v>
                </c:pt>
                <c:pt idx="208">
                  <c:v>55.729500000000172</c:v>
                </c:pt>
                <c:pt idx="209">
                  <c:v>54.950499999999998</c:v>
                </c:pt>
                <c:pt idx="210">
                  <c:v>53.886999999999993</c:v>
                </c:pt>
                <c:pt idx="211">
                  <c:v>54.674000000000007</c:v>
                </c:pt>
                <c:pt idx="212">
                  <c:v>55.414999999999999</c:v>
                </c:pt>
                <c:pt idx="213">
                  <c:v>54.719000000000001</c:v>
                </c:pt>
                <c:pt idx="214">
                  <c:v>52.809999999999995</c:v>
                </c:pt>
                <c:pt idx="215">
                  <c:v>52.363</c:v>
                </c:pt>
                <c:pt idx="216">
                  <c:v>52.019500000000001</c:v>
                </c:pt>
                <c:pt idx="217">
                  <c:v>49.860500000000002</c:v>
                </c:pt>
                <c:pt idx="218">
                  <c:v>47.842500000000001</c:v>
                </c:pt>
                <c:pt idx="219">
                  <c:v>50.698500000000195</c:v>
                </c:pt>
                <c:pt idx="220">
                  <c:v>48.3</c:v>
                </c:pt>
                <c:pt idx="221">
                  <c:v>48.212500000000013</c:v>
                </c:pt>
                <c:pt idx="222">
                  <c:v>47.874499999999998</c:v>
                </c:pt>
                <c:pt idx="223">
                  <c:v>46.305499000000005</c:v>
                </c:pt>
                <c:pt idx="224">
                  <c:v>46.731500000000011</c:v>
                </c:pt>
                <c:pt idx="225">
                  <c:v>46.777500000000003</c:v>
                </c:pt>
                <c:pt idx="226">
                  <c:v>45.006</c:v>
                </c:pt>
                <c:pt idx="227">
                  <c:v>43.325500000000012</c:v>
                </c:pt>
                <c:pt idx="228">
                  <c:v>44.317999999999998</c:v>
                </c:pt>
                <c:pt idx="229">
                  <c:v>43.658000000000001</c:v>
                </c:pt>
                <c:pt idx="230">
                  <c:v>43.556000000000004</c:v>
                </c:pt>
                <c:pt idx="231">
                  <c:v>43.490500000000011</c:v>
                </c:pt>
                <c:pt idx="232">
                  <c:v>42.821000000000005</c:v>
                </c:pt>
                <c:pt idx="233">
                  <c:v>41.452999999999996</c:v>
                </c:pt>
                <c:pt idx="234">
                  <c:v>41.049000000000007</c:v>
                </c:pt>
                <c:pt idx="235">
                  <c:v>41.229000000000013</c:v>
                </c:pt>
                <c:pt idx="236">
                  <c:v>40.704000000000001</c:v>
                </c:pt>
                <c:pt idx="237">
                  <c:v>40.160500000000013</c:v>
                </c:pt>
                <c:pt idx="238">
                  <c:v>39.648500000000013</c:v>
                </c:pt>
                <c:pt idx="239">
                  <c:v>38.900500000000001</c:v>
                </c:pt>
                <c:pt idx="240">
                  <c:v>38.733500000000063</c:v>
                </c:pt>
                <c:pt idx="241">
                  <c:v>38.357499999999995</c:v>
                </c:pt>
                <c:pt idx="242">
                  <c:v>38.392500000000013</c:v>
                </c:pt>
                <c:pt idx="243">
                  <c:v>36.802500000000002</c:v>
                </c:pt>
                <c:pt idx="244">
                  <c:v>37.082500000000003</c:v>
                </c:pt>
                <c:pt idx="245">
                  <c:v>35.686</c:v>
                </c:pt>
                <c:pt idx="246">
                  <c:v>35.367000000000004</c:v>
                </c:pt>
                <c:pt idx="247">
                  <c:v>35.813999999999993</c:v>
                </c:pt>
                <c:pt idx="248">
                  <c:v>35.144000000000005</c:v>
                </c:pt>
                <c:pt idx="249">
                  <c:v>34.398500000000013</c:v>
                </c:pt>
                <c:pt idx="250">
                  <c:v>35.177500000000002</c:v>
                </c:pt>
                <c:pt idx="251">
                  <c:v>33.013000000000005</c:v>
                </c:pt>
                <c:pt idx="252">
                  <c:v>32.907499999999999</c:v>
                </c:pt>
                <c:pt idx="253">
                  <c:v>32.255000000000003</c:v>
                </c:pt>
                <c:pt idx="254">
                  <c:v>33.328500000000012</c:v>
                </c:pt>
                <c:pt idx="255">
                  <c:v>32.733999000000011</c:v>
                </c:pt>
                <c:pt idx="256">
                  <c:v>32.002500000000012</c:v>
                </c:pt>
                <c:pt idx="257">
                  <c:v>31.380499999999905</c:v>
                </c:pt>
                <c:pt idx="258">
                  <c:v>30.385999999999989</c:v>
                </c:pt>
                <c:pt idx="259">
                  <c:v>28.646000000000001</c:v>
                </c:pt>
                <c:pt idx="260">
                  <c:v>30.838999999999999</c:v>
                </c:pt>
                <c:pt idx="261">
                  <c:v>30.1995</c:v>
                </c:pt>
                <c:pt idx="262">
                  <c:v>29.391500000000001</c:v>
                </c:pt>
                <c:pt idx="263">
                  <c:v>28.361000000000001</c:v>
                </c:pt>
                <c:pt idx="264">
                  <c:v>28.809000000000001</c:v>
                </c:pt>
                <c:pt idx="265">
                  <c:v>28.542000000000002</c:v>
                </c:pt>
                <c:pt idx="266">
                  <c:v>26.567499999999917</c:v>
                </c:pt>
                <c:pt idx="267">
                  <c:v>27.260499999999883</c:v>
                </c:pt>
                <c:pt idx="268">
                  <c:v>27.227</c:v>
                </c:pt>
                <c:pt idx="269">
                  <c:v>27.069499999999906</c:v>
                </c:pt>
                <c:pt idx="270">
                  <c:v>27.459999999999987</c:v>
                </c:pt>
                <c:pt idx="271">
                  <c:v>26.315999999999999</c:v>
                </c:pt>
                <c:pt idx="272">
                  <c:v>25.546500000000002</c:v>
                </c:pt>
                <c:pt idx="273">
                  <c:v>25.084999999999987</c:v>
                </c:pt>
                <c:pt idx="274">
                  <c:v>24.641999999999999</c:v>
                </c:pt>
                <c:pt idx="275">
                  <c:v>25.5565</c:v>
                </c:pt>
                <c:pt idx="276">
                  <c:v>27.457999999999988</c:v>
                </c:pt>
                <c:pt idx="277">
                  <c:v>26.491</c:v>
                </c:pt>
                <c:pt idx="278">
                  <c:v>25.796500000000002</c:v>
                </c:pt>
                <c:pt idx="279">
                  <c:v>26.773</c:v>
                </c:pt>
                <c:pt idx="280">
                  <c:v>25.848499999999905</c:v>
                </c:pt>
                <c:pt idx="281">
                  <c:v>24.349499999999917</c:v>
                </c:pt>
                <c:pt idx="282">
                  <c:v>24.436</c:v>
                </c:pt>
                <c:pt idx="283">
                  <c:v>24.774999999999999</c:v>
                </c:pt>
                <c:pt idx="284">
                  <c:v>26.077999999999999</c:v>
                </c:pt>
                <c:pt idx="285">
                  <c:v>24.146000000000001</c:v>
                </c:pt>
                <c:pt idx="286">
                  <c:v>24.762499999999857</c:v>
                </c:pt>
                <c:pt idx="287">
                  <c:v>24.1785</c:v>
                </c:pt>
                <c:pt idx="288">
                  <c:v>24.155999999999999</c:v>
                </c:pt>
                <c:pt idx="289">
                  <c:v>22.019500000000001</c:v>
                </c:pt>
                <c:pt idx="290">
                  <c:v>22.0945</c:v>
                </c:pt>
                <c:pt idx="291">
                  <c:v>23.24749999999991</c:v>
                </c:pt>
                <c:pt idx="292">
                  <c:v>24.260499999999883</c:v>
                </c:pt>
                <c:pt idx="293">
                  <c:v>22.608000000000001</c:v>
                </c:pt>
                <c:pt idx="294">
                  <c:v>22.957000000000001</c:v>
                </c:pt>
                <c:pt idx="295">
                  <c:v>21.831000000000031</c:v>
                </c:pt>
                <c:pt idx="296">
                  <c:v>21.971999999999987</c:v>
                </c:pt>
                <c:pt idx="297">
                  <c:v>21.3095</c:v>
                </c:pt>
                <c:pt idx="298">
                  <c:v>18.5</c:v>
                </c:pt>
                <c:pt idx="299">
                  <c:v>19.408499999999876</c:v>
                </c:pt>
                <c:pt idx="300">
                  <c:v>20.535</c:v>
                </c:pt>
                <c:pt idx="301">
                  <c:v>21.200500000000002</c:v>
                </c:pt>
                <c:pt idx="302">
                  <c:v>19.420999999999989</c:v>
                </c:pt>
                <c:pt idx="303">
                  <c:v>19.828499999999906</c:v>
                </c:pt>
                <c:pt idx="304">
                  <c:v>19.344999999999999</c:v>
                </c:pt>
                <c:pt idx="305">
                  <c:v>19.573499999999989</c:v>
                </c:pt>
                <c:pt idx="306">
                  <c:v>19.882999999999921</c:v>
                </c:pt>
                <c:pt idx="307">
                  <c:v>19.6355</c:v>
                </c:pt>
                <c:pt idx="308">
                  <c:v>18.052</c:v>
                </c:pt>
                <c:pt idx="309">
                  <c:v>19.0975</c:v>
                </c:pt>
                <c:pt idx="310">
                  <c:v>18.751000000000001</c:v>
                </c:pt>
                <c:pt idx="311">
                  <c:v>17.5945</c:v>
                </c:pt>
                <c:pt idx="312">
                  <c:v>18.0715</c:v>
                </c:pt>
                <c:pt idx="313">
                  <c:v>17.974999999999987</c:v>
                </c:pt>
                <c:pt idx="314">
                  <c:v>18.362499999999883</c:v>
                </c:pt>
                <c:pt idx="315">
                  <c:v>17.917999999999999</c:v>
                </c:pt>
                <c:pt idx="316">
                  <c:v>19.341000000000001</c:v>
                </c:pt>
                <c:pt idx="317">
                  <c:v>18.5275</c:v>
                </c:pt>
                <c:pt idx="318">
                  <c:v>18.039000000000001</c:v>
                </c:pt>
                <c:pt idx="319">
                  <c:v>17.587</c:v>
                </c:pt>
                <c:pt idx="320">
                  <c:v>17.341000000000001</c:v>
                </c:pt>
                <c:pt idx="321">
                  <c:v>16.292999999999989</c:v>
                </c:pt>
                <c:pt idx="322">
                  <c:v>17.1525</c:v>
                </c:pt>
                <c:pt idx="323">
                  <c:v>17.0245</c:v>
                </c:pt>
                <c:pt idx="324">
                  <c:v>17.009499999999989</c:v>
                </c:pt>
                <c:pt idx="325">
                  <c:v>17.248499999999876</c:v>
                </c:pt>
                <c:pt idx="326">
                  <c:v>16.846499999999917</c:v>
                </c:pt>
                <c:pt idx="327">
                  <c:v>16.014500000000005</c:v>
                </c:pt>
                <c:pt idx="328">
                  <c:v>16.569499999999906</c:v>
                </c:pt>
                <c:pt idx="329">
                  <c:v>15.230500000000001</c:v>
                </c:pt>
                <c:pt idx="330">
                  <c:v>14.614000000000001</c:v>
                </c:pt>
                <c:pt idx="331">
                  <c:v>15.173500000000002</c:v>
                </c:pt>
                <c:pt idx="332">
                  <c:v>15.445</c:v>
                </c:pt>
                <c:pt idx="333">
                  <c:v>17.001999999999999</c:v>
                </c:pt>
                <c:pt idx="334">
                  <c:v>15.225</c:v>
                </c:pt>
                <c:pt idx="335">
                  <c:v>15.691000000000001</c:v>
                </c:pt>
                <c:pt idx="336">
                  <c:v>15.4405</c:v>
                </c:pt>
                <c:pt idx="337">
                  <c:v>15.210999999999999</c:v>
                </c:pt>
                <c:pt idx="338">
                  <c:v>14.669</c:v>
                </c:pt>
                <c:pt idx="339">
                  <c:v>15.127999999999998</c:v>
                </c:pt>
                <c:pt idx="340">
                  <c:v>14.092500000000006</c:v>
                </c:pt>
                <c:pt idx="341">
                  <c:v>14.6015</c:v>
                </c:pt>
                <c:pt idx="342">
                  <c:v>14.2125</c:v>
                </c:pt>
                <c:pt idx="343">
                  <c:v>14.062000000000006</c:v>
                </c:pt>
                <c:pt idx="344">
                  <c:v>14.111000000000001</c:v>
                </c:pt>
                <c:pt idx="345">
                  <c:v>13.921000000000001</c:v>
                </c:pt>
                <c:pt idx="346">
                  <c:v>13.203000000000001</c:v>
                </c:pt>
                <c:pt idx="347">
                  <c:v>13.133000000000001</c:v>
                </c:pt>
                <c:pt idx="348">
                  <c:v>12.9415</c:v>
                </c:pt>
                <c:pt idx="349">
                  <c:v>12.498000000000001</c:v>
                </c:pt>
                <c:pt idx="350">
                  <c:v>13.495500000000026</c:v>
                </c:pt>
                <c:pt idx="351">
                  <c:v>12.922000000000002</c:v>
                </c:pt>
                <c:pt idx="352">
                  <c:v>12.7925</c:v>
                </c:pt>
                <c:pt idx="353">
                  <c:v>12.992500000000026</c:v>
                </c:pt>
                <c:pt idx="354">
                  <c:v>12.0335</c:v>
                </c:pt>
                <c:pt idx="355">
                  <c:v>13.077500000000002</c:v>
                </c:pt>
                <c:pt idx="356">
                  <c:v>13.750500000000002</c:v>
                </c:pt>
                <c:pt idx="357">
                  <c:v>13.076500000000006</c:v>
                </c:pt>
                <c:pt idx="358">
                  <c:v>11.879500000000041</c:v>
                </c:pt>
                <c:pt idx="359">
                  <c:v>12.349</c:v>
                </c:pt>
                <c:pt idx="360">
                  <c:v>12.011000000000001</c:v>
                </c:pt>
                <c:pt idx="361">
                  <c:v>12.400500000000006</c:v>
                </c:pt>
                <c:pt idx="362">
                  <c:v>12.407</c:v>
                </c:pt>
                <c:pt idx="363">
                  <c:v>13.2585</c:v>
                </c:pt>
                <c:pt idx="364">
                  <c:v>11.409000000000002</c:v>
                </c:pt>
                <c:pt idx="365">
                  <c:v>11.7</c:v>
                </c:pt>
                <c:pt idx="366">
                  <c:v>12.1675</c:v>
                </c:pt>
                <c:pt idx="367">
                  <c:v>11.453500000000041</c:v>
                </c:pt>
                <c:pt idx="368">
                  <c:v>11.374000000000002</c:v>
                </c:pt>
                <c:pt idx="369">
                  <c:v>11.368500000000004</c:v>
                </c:pt>
                <c:pt idx="370">
                  <c:v>10.314</c:v>
                </c:pt>
                <c:pt idx="371">
                  <c:v>11.217999999999998</c:v>
                </c:pt>
                <c:pt idx="372">
                  <c:v>10.579000000000002</c:v>
                </c:pt>
                <c:pt idx="373">
                  <c:v>10.665000000000004</c:v>
                </c:pt>
                <c:pt idx="374">
                  <c:v>11.021000000000001</c:v>
                </c:pt>
                <c:pt idx="375">
                  <c:v>10.503</c:v>
                </c:pt>
                <c:pt idx="376">
                  <c:v>10.858000000000002</c:v>
                </c:pt>
                <c:pt idx="377">
                  <c:v>10.086500000000004</c:v>
                </c:pt>
                <c:pt idx="378">
                  <c:v>10.479000000000006</c:v>
                </c:pt>
                <c:pt idx="379">
                  <c:v>11.032</c:v>
                </c:pt>
                <c:pt idx="380">
                  <c:v>10.9275</c:v>
                </c:pt>
                <c:pt idx="381">
                  <c:v>10.112500000000002</c:v>
                </c:pt>
                <c:pt idx="382">
                  <c:v>10.7745</c:v>
                </c:pt>
                <c:pt idx="383">
                  <c:v>10.515000000000002</c:v>
                </c:pt>
                <c:pt idx="384">
                  <c:v>10.939500000000002</c:v>
                </c:pt>
                <c:pt idx="385">
                  <c:v>10.783000000000001</c:v>
                </c:pt>
                <c:pt idx="386">
                  <c:v>10.7545</c:v>
                </c:pt>
                <c:pt idx="387">
                  <c:v>10.370000000000006</c:v>
                </c:pt>
                <c:pt idx="388">
                  <c:v>10.399000000000004</c:v>
                </c:pt>
                <c:pt idx="389">
                  <c:v>10.487</c:v>
                </c:pt>
                <c:pt idx="390">
                  <c:v>10.783000000000001</c:v>
                </c:pt>
                <c:pt idx="391">
                  <c:v>10.562000000000006</c:v>
                </c:pt>
                <c:pt idx="392">
                  <c:v>10.452000000000041</c:v>
                </c:pt>
                <c:pt idx="393">
                  <c:v>9.8985000000000003</c:v>
                </c:pt>
                <c:pt idx="394">
                  <c:v>9.8575000000000248</c:v>
                </c:pt>
                <c:pt idx="395">
                  <c:v>10.136000000000001</c:v>
                </c:pt>
                <c:pt idx="396">
                  <c:v>10.179</c:v>
                </c:pt>
                <c:pt idx="397">
                  <c:v>10.524000000000001</c:v>
                </c:pt>
                <c:pt idx="398">
                  <c:v>9.8874990000000267</c:v>
                </c:pt>
                <c:pt idx="399">
                  <c:v>9.6439990000000009</c:v>
                </c:pt>
                <c:pt idx="400">
                  <c:v>10.934000000000001</c:v>
                </c:pt>
                <c:pt idx="401">
                  <c:v>10.532500000000002</c:v>
                </c:pt>
                <c:pt idx="402">
                  <c:v>10.404500000000002</c:v>
                </c:pt>
                <c:pt idx="403">
                  <c:v>10.966500000000041</c:v>
                </c:pt>
                <c:pt idx="404">
                  <c:v>11.105500000000006</c:v>
                </c:pt>
                <c:pt idx="405">
                  <c:v>11.0235</c:v>
                </c:pt>
                <c:pt idx="406">
                  <c:v>11.816000000000004</c:v>
                </c:pt>
                <c:pt idx="407">
                  <c:v>11.9315</c:v>
                </c:pt>
                <c:pt idx="408">
                  <c:v>11.836</c:v>
                </c:pt>
                <c:pt idx="409">
                  <c:v>12.652500000000041</c:v>
                </c:pt>
                <c:pt idx="410">
                  <c:v>12.750500000000002</c:v>
                </c:pt>
                <c:pt idx="411">
                  <c:v>12.745999999999999</c:v>
                </c:pt>
                <c:pt idx="412">
                  <c:v>12.275</c:v>
                </c:pt>
                <c:pt idx="413">
                  <c:v>12.436</c:v>
                </c:pt>
                <c:pt idx="414">
                  <c:v>12.081</c:v>
                </c:pt>
                <c:pt idx="415">
                  <c:v>11.889000000000006</c:v>
                </c:pt>
                <c:pt idx="416">
                  <c:v>11.458</c:v>
                </c:pt>
                <c:pt idx="417">
                  <c:v>11.250500000000002</c:v>
                </c:pt>
                <c:pt idx="418">
                  <c:v>12.0045</c:v>
                </c:pt>
                <c:pt idx="419">
                  <c:v>12.0185</c:v>
                </c:pt>
                <c:pt idx="420">
                  <c:v>11.736000000000001</c:v>
                </c:pt>
                <c:pt idx="421">
                  <c:v>11.197999999999999</c:v>
                </c:pt>
                <c:pt idx="422">
                  <c:v>11.804500000000004</c:v>
                </c:pt>
                <c:pt idx="423">
                  <c:v>10.577500000000002</c:v>
                </c:pt>
                <c:pt idx="424">
                  <c:v>11.06</c:v>
                </c:pt>
                <c:pt idx="425">
                  <c:v>11.926500000000004</c:v>
                </c:pt>
                <c:pt idx="426">
                  <c:v>11.26</c:v>
                </c:pt>
                <c:pt idx="427">
                  <c:v>11.591000000000001</c:v>
                </c:pt>
                <c:pt idx="428">
                  <c:v>11.1745</c:v>
                </c:pt>
                <c:pt idx="429">
                  <c:v>12.636000000000001</c:v>
                </c:pt>
                <c:pt idx="430">
                  <c:v>11.611000000000001</c:v>
                </c:pt>
                <c:pt idx="431">
                  <c:v>11.148499999999999</c:v>
                </c:pt>
                <c:pt idx="432">
                  <c:v>11.655500000000041</c:v>
                </c:pt>
                <c:pt idx="433">
                  <c:v>12.2425</c:v>
                </c:pt>
                <c:pt idx="434">
                  <c:v>11.679</c:v>
                </c:pt>
                <c:pt idx="435">
                  <c:v>12.216000000000001</c:v>
                </c:pt>
                <c:pt idx="436">
                  <c:v>11.795500000000002</c:v>
                </c:pt>
                <c:pt idx="437">
                  <c:v>12.481</c:v>
                </c:pt>
                <c:pt idx="438">
                  <c:v>11.342500000000006</c:v>
                </c:pt>
                <c:pt idx="439">
                  <c:v>11.405500000000041</c:v>
                </c:pt>
                <c:pt idx="440">
                  <c:v>12.1225</c:v>
                </c:pt>
                <c:pt idx="441">
                  <c:v>10.8315</c:v>
                </c:pt>
                <c:pt idx="442">
                  <c:v>11.1005</c:v>
                </c:pt>
                <c:pt idx="443">
                  <c:v>10.951000000000002</c:v>
                </c:pt>
                <c:pt idx="444">
                  <c:v>11.325000000000006</c:v>
                </c:pt>
                <c:pt idx="445">
                  <c:v>12.399500000000026</c:v>
                </c:pt>
                <c:pt idx="446">
                  <c:v>11.786</c:v>
                </c:pt>
                <c:pt idx="447">
                  <c:v>11.054</c:v>
                </c:pt>
                <c:pt idx="448">
                  <c:v>12.19</c:v>
                </c:pt>
                <c:pt idx="449">
                  <c:v>11.932</c:v>
                </c:pt>
                <c:pt idx="450">
                  <c:v>11.197000000000001</c:v>
                </c:pt>
                <c:pt idx="451">
                  <c:v>12.066500000000024</c:v>
                </c:pt>
                <c:pt idx="452">
                  <c:v>12.734500000000001</c:v>
                </c:pt>
                <c:pt idx="453">
                  <c:v>13.576000000000002</c:v>
                </c:pt>
                <c:pt idx="454">
                  <c:v>12.321</c:v>
                </c:pt>
                <c:pt idx="455">
                  <c:v>12.101000000000001</c:v>
                </c:pt>
                <c:pt idx="456">
                  <c:v>12.576500000000006</c:v>
                </c:pt>
                <c:pt idx="457">
                  <c:v>12.632</c:v>
                </c:pt>
                <c:pt idx="458">
                  <c:v>13.089500000000006</c:v>
                </c:pt>
                <c:pt idx="459">
                  <c:v>12.380500000000024</c:v>
                </c:pt>
                <c:pt idx="460">
                  <c:v>12.038500000000001</c:v>
                </c:pt>
                <c:pt idx="461">
                  <c:v>12.684000000000001</c:v>
                </c:pt>
                <c:pt idx="462">
                  <c:v>12.057500000000006</c:v>
                </c:pt>
                <c:pt idx="463">
                  <c:v>12.357000000000006</c:v>
                </c:pt>
                <c:pt idx="464">
                  <c:v>13.155500000000041</c:v>
                </c:pt>
                <c:pt idx="465">
                  <c:v>13.2255</c:v>
                </c:pt>
                <c:pt idx="466">
                  <c:v>13.2905</c:v>
                </c:pt>
                <c:pt idx="467">
                  <c:v>11.742999999999999</c:v>
                </c:pt>
                <c:pt idx="468">
                  <c:v>12.412500000000026</c:v>
                </c:pt>
                <c:pt idx="469">
                  <c:v>12.596500000000002</c:v>
                </c:pt>
                <c:pt idx="470">
                  <c:v>13.202500000000002</c:v>
                </c:pt>
                <c:pt idx="471">
                  <c:v>12.862500000000056</c:v>
                </c:pt>
                <c:pt idx="472">
                  <c:v>14.082500000000024</c:v>
                </c:pt>
                <c:pt idx="473">
                  <c:v>13.559500000000041</c:v>
                </c:pt>
                <c:pt idx="474">
                  <c:v>14.666500000000006</c:v>
                </c:pt>
                <c:pt idx="475">
                  <c:v>14.605500000000006</c:v>
                </c:pt>
                <c:pt idx="476">
                  <c:v>13.877500000000024</c:v>
                </c:pt>
                <c:pt idx="477">
                  <c:v>13.795</c:v>
                </c:pt>
                <c:pt idx="478">
                  <c:v>15.366500000000045</c:v>
                </c:pt>
                <c:pt idx="479">
                  <c:v>16.298999999999989</c:v>
                </c:pt>
                <c:pt idx="480">
                  <c:v>15.677</c:v>
                </c:pt>
              </c:numCache>
            </c:numRef>
          </c:yVal>
          <c:smooth val="1"/>
          <c:extLst>
            <c:ext xmlns:c16="http://schemas.microsoft.com/office/drawing/2014/chart" uri="{C3380CC4-5D6E-409C-BE32-E72D297353CC}">
              <c16:uniqueId val="{00000014-DF3D-41B7-9780-45EA9325686C}"/>
            </c:ext>
          </c:extLst>
        </c:ser>
        <c:ser>
          <c:idx val="21"/>
          <c:order val="21"/>
          <c:spPr>
            <a:ln w="12700">
              <a:solidFill>
                <a:srgbClr val="FF6600"/>
              </a:solidFill>
              <a:prstDash val="solid"/>
            </a:ln>
          </c:spPr>
          <c:marker>
            <c:symbol val="none"/>
          </c:marker>
          <c:xVal>
            <c:numRef>
              <c:f>vzav!$A$1:$A$536</c:f>
              <c:numCache>
                <c:formatCode>General</c:formatCode>
                <c:ptCount val="536"/>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vzav!$W$1:$W$536</c:f>
              <c:numCache>
                <c:formatCode>General</c:formatCode>
                <c:ptCount val="536"/>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996.59450000000004</c:v>
                </c:pt>
                <c:pt idx="13">
                  <c:v>861.52350000000001</c:v>
                </c:pt>
                <c:pt idx="14">
                  <c:v>724.12049999999999</c:v>
                </c:pt>
                <c:pt idx="15">
                  <c:v>611.83349999999996</c:v>
                </c:pt>
                <c:pt idx="16">
                  <c:v>469.10300000000001</c:v>
                </c:pt>
                <c:pt idx="17">
                  <c:v>368.66500000000002</c:v>
                </c:pt>
                <c:pt idx="18">
                  <c:v>283.2405</c:v>
                </c:pt>
                <c:pt idx="19">
                  <c:v>205.03349999999998</c:v>
                </c:pt>
                <c:pt idx="20">
                  <c:v>192.4015</c:v>
                </c:pt>
                <c:pt idx="21">
                  <c:v>131.572</c:v>
                </c:pt>
                <c:pt idx="22">
                  <c:v>84.835999999999999</c:v>
                </c:pt>
                <c:pt idx="23">
                  <c:v>58.517499999999998</c:v>
                </c:pt>
                <c:pt idx="24">
                  <c:v>39.429500000000012</c:v>
                </c:pt>
                <c:pt idx="25">
                  <c:v>30.707000000000001</c:v>
                </c:pt>
                <c:pt idx="26">
                  <c:v>26.352499999999921</c:v>
                </c:pt>
                <c:pt idx="27">
                  <c:v>24.02349999999991</c:v>
                </c:pt>
                <c:pt idx="28">
                  <c:v>22.042999999999989</c:v>
                </c:pt>
                <c:pt idx="29">
                  <c:v>22.4375</c:v>
                </c:pt>
                <c:pt idx="30">
                  <c:v>23.113000000000035</c:v>
                </c:pt>
                <c:pt idx="31">
                  <c:v>23.829000000000001</c:v>
                </c:pt>
                <c:pt idx="32">
                  <c:v>25.550999999999988</c:v>
                </c:pt>
                <c:pt idx="33">
                  <c:v>26.627500000000001</c:v>
                </c:pt>
                <c:pt idx="34">
                  <c:v>27.3215</c:v>
                </c:pt>
                <c:pt idx="35">
                  <c:v>26.9145</c:v>
                </c:pt>
                <c:pt idx="36">
                  <c:v>27.801500000000001</c:v>
                </c:pt>
                <c:pt idx="37">
                  <c:v>30.035</c:v>
                </c:pt>
                <c:pt idx="38">
                  <c:v>30.677000000000035</c:v>
                </c:pt>
                <c:pt idx="39">
                  <c:v>30.44649999999988</c:v>
                </c:pt>
                <c:pt idx="40">
                  <c:v>31.786499999999876</c:v>
                </c:pt>
                <c:pt idx="41">
                  <c:v>33.622000000000149</c:v>
                </c:pt>
                <c:pt idx="42">
                  <c:v>35.368500000000012</c:v>
                </c:pt>
                <c:pt idx="43">
                  <c:v>35.771500000000003</c:v>
                </c:pt>
                <c:pt idx="44">
                  <c:v>37.918500000000002</c:v>
                </c:pt>
                <c:pt idx="45">
                  <c:v>39.656000000000006</c:v>
                </c:pt>
                <c:pt idx="46">
                  <c:v>40.146500000000003</c:v>
                </c:pt>
                <c:pt idx="47">
                  <c:v>41.569000000000003</c:v>
                </c:pt>
                <c:pt idx="48">
                  <c:v>44.474499999999999</c:v>
                </c:pt>
                <c:pt idx="49">
                  <c:v>45.824000000000005</c:v>
                </c:pt>
                <c:pt idx="50">
                  <c:v>47.123000000000012</c:v>
                </c:pt>
                <c:pt idx="51">
                  <c:v>49.42</c:v>
                </c:pt>
                <c:pt idx="52">
                  <c:v>49.63</c:v>
                </c:pt>
                <c:pt idx="53">
                  <c:v>52.179000000000002</c:v>
                </c:pt>
                <c:pt idx="54">
                  <c:v>54.586000000000006</c:v>
                </c:pt>
                <c:pt idx="55">
                  <c:v>57.291500000000013</c:v>
                </c:pt>
                <c:pt idx="56">
                  <c:v>58.407000000000004</c:v>
                </c:pt>
                <c:pt idx="57">
                  <c:v>61.072500000000012</c:v>
                </c:pt>
                <c:pt idx="58">
                  <c:v>62.62550000000018</c:v>
                </c:pt>
                <c:pt idx="59">
                  <c:v>66.470500000000001</c:v>
                </c:pt>
                <c:pt idx="60">
                  <c:v>67.082999999999998</c:v>
                </c:pt>
                <c:pt idx="61">
                  <c:v>69.089500000000001</c:v>
                </c:pt>
                <c:pt idx="62">
                  <c:v>71.811499999999995</c:v>
                </c:pt>
                <c:pt idx="63">
                  <c:v>74.991999000000376</c:v>
                </c:pt>
                <c:pt idx="64">
                  <c:v>78.916500000000127</c:v>
                </c:pt>
                <c:pt idx="65">
                  <c:v>79.717000000000027</c:v>
                </c:pt>
                <c:pt idx="66">
                  <c:v>82.897999999999996</c:v>
                </c:pt>
                <c:pt idx="67">
                  <c:v>85.312000000000012</c:v>
                </c:pt>
                <c:pt idx="68">
                  <c:v>87.631999999999991</c:v>
                </c:pt>
                <c:pt idx="69">
                  <c:v>90.885499999999979</c:v>
                </c:pt>
                <c:pt idx="70">
                  <c:v>92.178499999999858</c:v>
                </c:pt>
                <c:pt idx="71">
                  <c:v>92.906000000000006</c:v>
                </c:pt>
                <c:pt idx="72">
                  <c:v>94.5</c:v>
                </c:pt>
                <c:pt idx="73">
                  <c:v>100.1455</c:v>
                </c:pt>
                <c:pt idx="74">
                  <c:v>104.06699999999999</c:v>
                </c:pt>
                <c:pt idx="75">
                  <c:v>109.342</c:v>
                </c:pt>
                <c:pt idx="76">
                  <c:v>109.146</c:v>
                </c:pt>
                <c:pt idx="77">
                  <c:v>111.52549999999998</c:v>
                </c:pt>
                <c:pt idx="78">
                  <c:v>117.4795</c:v>
                </c:pt>
                <c:pt idx="79">
                  <c:v>117.92449999999999</c:v>
                </c:pt>
                <c:pt idx="80">
                  <c:v>118.8205</c:v>
                </c:pt>
                <c:pt idx="81">
                  <c:v>123.80200000000001</c:v>
                </c:pt>
                <c:pt idx="82">
                  <c:v>127.28749999999999</c:v>
                </c:pt>
                <c:pt idx="83">
                  <c:v>129.22399999999999</c:v>
                </c:pt>
                <c:pt idx="84">
                  <c:v>130.95850000000004</c:v>
                </c:pt>
                <c:pt idx="85">
                  <c:v>135.5565</c:v>
                </c:pt>
                <c:pt idx="86">
                  <c:v>137.54250000000002</c:v>
                </c:pt>
                <c:pt idx="87">
                  <c:v>136.60850000000002</c:v>
                </c:pt>
                <c:pt idx="88">
                  <c:v>141.52600000000001</c:v>
                </c:pt>
                <c:pt idx="89">
                  <c:v>145.84100000000001</c:v>
                </c:pt>
                <c:pt idx="90">
                  <c:v>149.25449999999998</c:v>
                </c:pt>
                <c:pt idx="91">
                  <c:v>149.11749999999998</c:v>
                </c:pt>
                <c:pt idx="92">
                  <c:v>151.94299999999998</c:v>
                </c:pt>
                <c:pt idx="93">
                  <c:v>152.27349999999996</c:v>
                </c:pt>
                <c:pt idx="94">
                  <c:v>152.41250000000002</c:v>
                </c:pt>
                <c:pt idx="95">
                  <c:v>156.82400000000001</c:v>
                </c:pt>
                <c:pt idx="96">
                  <c:v>156.24049999999997</c:v>
                </c:pt>
                <c:pt idx="97">
                  <c:v>161.97050000000002</c:v>
                </c:pt>
                <c:pt idx="98">
                  <c:v>159.3965</c:v>
                </c:pt>
                <c:pt idx="99">
                  <c:v>162.80850000000001</c:v>
                </c:pt>
                <c:pt idx="100">
                  <c:v>164.64299999999997</c:v>
                </c:pt>
                <c:pt idx="101">
                  <c:v>164.87</c:v>
                </c:pt>
                <c:pt idx="102">
                  <c:v>163.69349999999997</c:v>
                </c:pt>
                <c:pt idx="103">
                  <c:v>165.023</c:v>
                </c:pt>
                <c:pt idx="104">
                  <c:v>167.43550000000002</c:v>
                </c:pt>
                <c:pt idx="105">
                  <c:v>166.4880000000006</c:v>
                </c:pt>
                <c:pt idx="106">
                  <c:v>165.90100000000001</c:v>
                </c:pt>
                <c:pt idx="107">
                  <c:v>168.8365</c:v>
                </c:pt>
                <c:pt idx="108">
                  <c:v>165.434</c:v>
                </c:pt>
                <c:pt idx="109">
                  <c:v>168.34449999999998</c:v>
                </c:pt>
                <c:pt idx="110">
                  <c:v>172.21199999999999</c:v>
                </c:pt>
                <c:pt idx="111">
                  <c:v>172.17299999999997</c:v>
                </c:pt>
                <c:pt idx="112">
                  <c:v>173.53449999999998</c:v>
                </c:pt>
                <c:pt idx="113">
                  <c:v>169.61549999999997</c:v>
                </c:pt>
                <c:pt idx="114">
                  <c:v>166.79299999999998</c:v>
                </c:pt>
                <c:pt idx="115">
                  <c:v>174.17</c:v>
                </c:pt>
                <c:pt idx="116">
                  <c:v>171.072</c:v>
                </c:pt>
                <c:pt idx="117">
                  <c:v>169.67399999999998</c:v>
                </c:pt>
                <c:pt idx="118">
                  <c:v>169.21949999999995</c:v>
                </c:pt>
                <c:pt idx="119">
                  <c:v>167.791</c:v>
                </c:pt>
                <c:pt idx="120">
                  <c:v>167.80850000000001</c:v>
                </c:pt>
                <c:pt idx="121">
                  <c:v>168.9325</c:v>
                </c:pt>
                <c:pt idx="122">
                  <c:v>170.02500000000001</c:v>
                </c:pt>
                <c:pt idx="123">
                  <c:v>169.11849999999998</c:v>
                </c:pt>
                <c:pt idx="124">
                  <c:v>166.56349999999998</c:v>
                </c:pt>
                <c:pt idx="125">
                  <c:v>166.90900000000002</c:v>
                </c:pt>
                <c:pt idx="126">
                  <c:v>164.751</c:v>
                </c:pt>
                <c:pt idx="127">
                  <c:v>160.64899999999997</c:v>
                </c:pt>
                <c:pt idx="128">
                  <c:v>163.11749999999998</c:v>
                </c:pt>
                <c:pt idx="129">
                  <c:v>161.34900000000002</c:v>
                </c:pt>
                <c:pt idx="130">
                  <c:v>157.9855</c:v>
                </c:pt>
                <c:pt idx="131">
                  <c:v>158.4905</c:v>
                </c:pt>
                <c:pt idx="132">
                  <c:v>155.37900000000002</c:v>
                </c:pt>
                <c:pt idx="133">
                  <c:v>155.31900000000002</c:v>
                </c:pt>
                <c:pt idx="134">
                  <c:v>157.666</c:v>
                </c:pt>
                <c:pt idx="135">
                  <c:v>157.44050000000001</c:v>
                </c:pt>
                <c:pt idx="136">
                  <c:v>151.11599999999999</c:v>
                </c:pt>
                <c:pt idx="137">
                  <c:v>151.61849999999998</c:v>
                </c:pt>
                <c:pt idx="138">
                  <c:v>150.98950000000002</c:v>
                </c:pt>
                <c:pt idx="139">
                  <c:v>150.22750000000002</c:v>
                </c:pt>
                <c:pt idx="140">
                  <c:v>147.10349999999997</c:v>
                </c:pt>
                <c:pt idx="141">
                  <c:v>145.66</c:v>
                </c:pt>
                <c:pt idx="142">
                  <c:v>144.95150000000001</c:v>
                </c:pt>
                <c:pt idx="143">
                  <c:v>139.01649999999998</c:v>
                </c:pt>
                <c:pt idx="144">
                  <c:v>141.8655</c:v>
                </c:pt>
                <c:pt idx="145">
                  <c:v>140.0085</c:v>
                </c:pt>
                <c:pt idx="146">
                  <c:v>135.61249999999998</c:v>
                </c:pt>
                <c:pt idx="147">
                  <c:v>135.73399999999998</c:v>
                </c:pt>
                <c:pt idx="148">
                  <c:v>134.76250000000002</c:v>
                </c:pt>
                <c:pt idx="149">
                  <c:v>130.07899999999998</c:v>
                </c:pt>
                <c:pt idx="150">
                  <c:v>127.053</c:v>
                </c:pt>
                <c:pt idx="151">
                  <c:v>125.95950000000002</c:v>
                </c:pt>
                <c:pt idx="152">
                  <c:v>126.47199999999999</c:v>
                </c:pt>
                <c:pt idx="153">
                  <c:v>125.29600000000002</c:v>
                </c:pt>
                <c:pt idx="154">
                  <c:v>122.77249999999998</c:v>
                </c:pt>
                <c:pt idx="155">
                  <c:v>120.145</c:v>
                </c:pt>
                <c:pt idx="156">
                  <c:v>121.51</c:v>
                </c:pt>
                <c:pt idx="157">
                  <c:v>120.69</c:v>
                </c:pt>
                <c:pt idx="158">
                  <c:v>116.70450000000002</c:v>
                </c:pt>
                <c:pt idx="159">
                  <c:v>114.069</c:v>
                </c:pt>
                <c:pt idx="160">
                  <c:v>111.715</c:v>
                </c:pt>
                <c:pt idx="161">
                  <c:v>112.0575</c:v>
                </c:pt>
                <c:pt idx="162">
                  <c:v>109.49000000000002</c:v>
                </c:pt>
                <c:pt idx="163">
                  <c:v>107.01300000000002</c:v>
                </c:pt>
                <c:pt idx="164">
                  <c:v>103.7415000000003</c:v>
                </c:pt>
                <c:pt idx="165">
                  <c:v>103.43100000000022</c:v>
                </c:pt>
                <c:pt idx="166">
                  <c:v>101.85250000000001</c:v>
                </c:pt>
                <c:pt idx="167">
                  <c:v>100.633</c:v>
                </c:pt>
                <c:pt idx="168">
                  <c:v>97.042000000000002</c:v>
                </c:pt>
                <c:pt idx="169">
                  <c:v>97.212998999999982</c:v>
                </c:pt>
                <c:pt idx="170">
                  <c:v>95.026499999999999</c:v>
                </c:pt>
                <c:pt idx="171">
                  <c:v>93.787498999999983</c:v>
                </c:pt>
                <c:pt idx="172">
                  <c:v>94.216499999999996</c:v>
                </c:pt>
                <c:pt idx="173">
                  <c:v>89.976500000000001</c:v>
                </c:pt>
                <c:pt idx="174">
                  <c:v>90.463499999999996</c:v>
                </c:pt>
                <c:pt idx="175">
                  <c:v>87.442000000000007</c:v>
                </c:pt>
                <c:pt idx="176">
                  <c:v>86.0535</c:v>
                </c:pt>
                <c:pt idx="177">
                  <c:v>83.295000000000002</c:v>
                </c:pt>
                <c:pt idx="178">
                  <c:v>82.60899999999998</c:v>
                </c:pt>
                <c:pt idx="179">
                  <c:v>82.963499999999996</c:v>
                </c:pt>
                <c:pt idx="180">
                  <c:v>82.094499999999996</c:v>
                </c:pt>
                <c:pt idx="181">
                  <c:v>80.918000000000006</c:v>
                </c:pt>
                <c:pt idx="182">
                  <c:v>79.575998999999598</c:v>
                </c:pt>
                <c:pt idx="183">
                  <c:v>76.217000000000027</c:v>
                </c:pt>
                <c:pt idx="184">
                  <c:v>73.28</c:v>
                </c:pt>
                <c:pt idx="185">
                  <c:v>74.347499999999997</c:v>
                </c:pt>
                <c:pt idx="186">
                  <c:v>71.850999999999999</c:v>
                </c:pt>
                <c:pt idx="187">
                  <c:v>73.2</c:v>
                </c:pt>
                <c:pt idx="188">
                  <c:v>71.867500000000007</c:v>
                </c:pt>
                <c:pt idx="189">
                  <c:v>72.253500000000003</c:v>
                </c:pt>
                <c:pt idx="190">
                  <c:v>70.5685</c:v>
                </c:pt>
                <c:pt idx="191">
                  <c:v>70.176499999999919</c:v>
                </c:pt>
                <c:pt idx="192">
                  <c:v>69.489498999999981</c:v>
                </c:pt>
                <c:pt idx="193">
                  <c:v>69.575998999999598</c:v>
                </c:pt>
                <c:pt idx="194">
                  <c:v>67.771000000000001</c:v>
                </c:pt>
                <c:pt idx="195">
                  <c:v>65.1935</c:v>
                </c:pt>
                <c:pt idx="196">
                  <c:v>63.540499000000004</c:v>
                </c:pt>
                <c:pt idx="197">
                  <c:v>63.529500000000013</c:v>
                </c:pt>
                <c:pt idx="198">
                  <c:v>63.786000000000001</c:v>
                </c:pt>
                <c:pt idx="199">
                  <c:v>62.764500000000012</c:v>
                </c:pt>
                <c:pt idx="200">
                  <c:v>60.728000000000172</c:v>
                </c:pt>
                <c:pt idx="201">
                  <c:v>60.110500000000002</c:v>
                </c:pt>
                <c:pt idx="202">
                  <c:v>58.400999999999996</c:v>
                </c:pt>
                <c:pt idx="203">
                  <c:v>57.87</c:v>
                </c:pt>
                <c:pt idx="204">
                  <c:v>60.9405</c:v>
                </c:pt>
                <c:pt idx="205">
                  <c:v>58.842500000000001</c:v>
                </c:pt>
                <c:pt idx="206">
                  <c:v>56.333999999999996</c:v>
                </c:pt>
                <c:pt idx="207">
                  <c:v>56.432500000000012</c:v>
                </c:pt>
                <c:pt idx="208">
                  <c:v>53.761000000000003</c:v>
                </c:pt>
                <c:pt idx="209">
                  <c:v>54.260000000000012</c:v>
                </c:pt>
                <c:pt idx="210">
                  <c:v>54.965500000000013</c:v>
                </c:pt>
                <c:pt idx="211">
                  <c:v>52.833999999999996</c:v>
                </c:pt>
                <c:pt idx="212">
                  <c:v>52.252500000000012</c:v>
                </c:pt>
                <c:pt idx="213">
                  <c:v>50.671000000000006</c:v>
                </c:pt>
                <c:pt idx="214">
                  <c:v>49.714000000000006</c:v>
                </c:pt>
                <c:pt idx="215">
                  <c:v>51.163500000000013</c:v>
                </c:pt>
                <c:pt idx="216">
                  <c:v>51.755500000000012</c:v>
                </c:pt>
                <c:pt idx="217">
                  <c:v>49.375500000000002</c:v>
                </c:pt>
                <c:pt idx="218">
                  <c:v>49.298500000000217</c:v>
                </c:pt>
                <c:pt idx="219">
                  <c:v>48.581499999999998</c:v>
                </c:pt>
                <c:pt idx="220">
                  <c:v>48.427</c:v>
                </c:pt>
                <c:pt idx="221">
                  <c:v>44.999500000000012</c:v>
                </c:pt>
                <c:pt idx="222">
                  <c:v>47.264000000000003</c:v>
                </c:pt>
                <c:pt idx="223">
                  <c:v>46.923500000000011</c:v>
                </c:pt>
                <c:pt idx="224">
                  <c:v>45.031000000000006</c:v>
                </c:pt>
                <c:pt idx="225">
                  <c:v>43.015500000000003</c:v>
                </c:pt>
                <c:pt idx="226">
                  <c:v>43.578000000000003</c:v>
                </c:pt>
                <c:pt idx="227">
                  <c:v>43.419499999999999</c:v>
                </c:pt>
                <c:pt idx="228">
                  <c:v>43.082500000000003</c:v>
                </c:pt>
                <c:pt idx="229">
                  <c:v>43.657000000000004</c:v>
                </c:pt>
                <c:pt idx="230">
                  <c:v>42.876000000000005</c:v>
                </c:pt>
                <c:pt idx="231">
                  <c:v>42.006500000000003</c:v>
                </c:pt>
                <c:pt idx="232">
                  <c:v>41.72250000000021</c:v>
                </c:pt>
                <c:pt idx="233">
                  <c:v>42.802</c:v>
                </c:pt>
                <c:pt idx="234">
                  <c:v>42.326500000000003</c:v>
                </c:pt>
                <c:pt idx="235">
                  <c:v>40.979500000000002</c:v>
                </c:pt>
                <c:pt idx="236">
                  <c:v>39.969500000000011</c:v>
                </c:pt>
                <c:pt idx="237">
                  <c:v>38.735000000000063</c:v>
                </c:pt>
                <c:pt idx="238">
                  <c:v>38.3245</c:v>
                </c:pt>
                <c:pt idx="239">
                  <c:v>37.440999999999995</c:v>
                </c:pt>
                <c:pt idx="240">
                  <c:v>38.178000000000011</c:v>
                </c:pt>
                <c:pt idx="241">
                  <c:v>36.342500000000001</c:v>
                </c:pt>
                <c:pt idx="242">
                  <c:v>37.472500000000011</c:v>
                </c:pt>
                <c:pt idx="243">
                  <c:v>36.056000000000004</c:v>
                </c:pt>
                <c:pt idx="244">
                  <c:v>36.512500000000003</c:v>
                </c:pt>
                <c:pt idx="245">
                  <c:v>35.384499999999996</c:v>
                </c:pt>
                <c:pt idx="246">
                  <c:v>34.977999000000004</c:v>
                </c:pt>
                <c:pt idx="247">
                  <c:v>34.817999999999998</c:v>
                </c:pt>
                <c:pt idx="248">
                  <c:v>34.100500000000011</c:v>
                </c:pt>
                <c:pt idx="249">
                  <c:v>33.649500000000003</c:v>
                </c:pt>
                <c:pt idx="250">
                  <c:v>33.996500000000012</c:v>
                </c:pt>
                <c:pt idx="251">
                  <c:v>33.924499000000004</c:v>
                </c:pt>
                <c:pt idx="252">
                  <c:v>32.686500000000002</c:v>
                </c:pt>
                <c:pt idx="253">
                  <c:v>32.047499999999999</c:v>
                </c:pt>
                <c:pt idx="254">
                  <c:v>30.994</c:v>
                </c:pt>
                <c:pt idx="255">
                  <c:v>30.84049999999991</c:v>
                </c:pt>
                <c:pt idx="256">
                  <c:v>31.228999999999989</c:v>
                </c:pt>
                <c:pt idx="257">
                  <c:v>29.497</c:v>
                </c:pt>
                <c:pt idx="258">
                  <c:v>30.140999999999988</c:v>
                </c:pt>
                <c:pt idx="259">
                  <c:v>30.010999999999999</c:v>
                </c:pt>
                <c:pt idx="260">
                  <c:v>29.001999999999999</c:v>
                </c:pt>
                <c:pt idx="261">
                  <c:v>30.0075</c:v>
                </c:pt>
                <c:pt idx="262">
                  <c:v>29.77949999999991</c:v>
                </c:pt>
                <c:pt idx="263">
                  <c:v>28.8475</c:v>
                </c:pt>
                <c:pt idx="264">
                  <c:v>27.238</c:v>
                </c:pt>
                <c:pt idx="265">
                  <c:v>28.515000000000001</c:v>
                </c:pt>
                <c:pt idx="266">
                  <c:v>27.891500000000001</c:v>
                </c:pt>
                <c:pt idx="267">
                  <c:v>26.618000000000031</c:v>
                </c:pt>
                <c:pt idx="268">
                  <c:v>25.988999999999887</c:v>
                </c:pt>
                <c:pt idx="269">
                  <c:v>25.070499999999921</c:v>
                </c:pt>
                <c:pt idx="270">
                  <c:v>26.632999999999999</c:v>
                </c:pt>
                <c:pt idx="271">
                  <c:v>26.446000000000002</c:v>
                </c:pt>
                <c:pt idx="272">
                  <c:v>25.1615</c:v>
                </c:pt>
                <c:pt idx="273">
                  <c:v>25.8645</c:v>
                </c:pt>
                <c:pt idx="274">
                  <c:v>25.920499999999887</c:v>
                </c:pt>
                <c:pt idx="275">
                  <c:v>25.547499999999989</c:v>
                </c:pt>
                <c:pt idx="276">
                  <c:v>25.358000000000001</c:v>
                </c:pt>
                <c:pt idx="277">
                  <c:v>24.07</c:v>
                </c:pt>
                <c:pt idx="278">
                  <c:v>25.506</c:v>
                </c:pt>
                <c:pt idx="279">
                  <c:v>24.454499999999989</c:v>
                </c:pt>
                <c:pt idx="280">
                  <c:v>25.02949999999991</c:v>
                </c:pt>
                <c:pt idx="281">
                  <c:v>24.638999999999999</c:v>
                </c:pt>
                <c:pt idx="282">
                  <c:v>26.021000000000001</c:v>
                </c:pt>
                <c:pt idx="283">
                  <c:v>25.77</c:v>
                </c:pt>
                <c:pt idx="284">
                  <c:v>26.226499999999906</c:v>
                </c:pt>
                <c:pt idx="285">
                  <c:v>24.603999999999999</c:v>
                </c:pt>
                <c:pt idx="286">
                  <c:v>23.428499999999868</c:v>
                </c:pt>
                <c:pt idx="287">
                  <c:v>23.174499999999988</c:v>
                </c:pt>
                <c:pt idx="288">
                  <c:v>23.985499999999835</c:v>
                </c:pt>
                <c:pt idx="289">
                  <c:v>24.209499999999906</c:v>
                </c:pt>
                <c:pt idx="290">
                  <c:v>23.619000000000035</c:v>
                </c:pt>
                <c:pt idx="291">
                  <c:v>23.0565</c:v>
                </c:pt>
                <c:pt idx="292">
                  <c:v>23.494</c:v>
                </c:pt>
                <c:pt idx="293">
                  <c:v>22.6035</c:v>
                </c:pt>
                <c:pt idx="294">
                  <c:v>21.447500000000002</c:v>
                </c:pt>
                <c:pt idx="295">
                  <c:v>21.099</c:v>
                </c:pt>
                <c:pt idx="296">
                  <c:v>21.422999999999906</c:v>
                </c:pt>
                <c:pt idx="297">
                  <c:v>20.788999999999906</c:v>
                </c:pt>
                <c:pt idx="298">
                  <c:v>20.3935</c:v>
                </c:pt>
                <c:pt idx="299">
                  <c:v>20.614999999999998</c:v>
                </c:pt>
                <c:pt idx="300">
                  <c:v>20.316500000000001</c:v>
                </c:pt>
                <c:pt idx="301">
                  <c:v>19.770499999999906</c:v>
                </c:pt>
                <c:pt idx="302">
                  <c:v>19.193999999999999</c:v>
                </c:pt>
                <c:pt idx="303">
                  <c:v>19.670999999999999</c:v>
                </c:pt>
                <c:pt idx="304">
                  <c:v>19.368499999999891</c:v>
                </c:pt>
                <c:pt idx="305">
                  <c:v>18.529</c:v>
                </c:pt>
                <c:pt idx="306">
                  <c:v>20.574000000000005</c:v>
                </c:pt>
                <c:pt idx="307">
                  <c:v>18.017499999999988</c:v>
                </c:pt>
                <c:pt idx="308">
                  <c:v>18.565999999999917</c:v>
                </c:pt>
                <c:pt idx="309">
                  <c:v>18.6205</c:v>
                </c:pt>
                <c:pt idx="310">
                  <c:v>18.502499999999905</c:v>
                </c:pt>
                <c:pt idx="311">
                  <c:v>18.377500000000001</c:v>
                </c:pt>
                <c:pt idx="312">
                  <c:v>18.833500000000001</c:v>
                </c:pt>
                <c:pt idx="313">
                  <c:v>18.9345</c:v>
                </c:pt>
                <c:pt idx="314">
                  <c:v>18.941499999999905</c:v>
                </c:pt>
                <c:pt idx="315">
                  <c:v>18.332999999999988</c:v>
                </c:pt>
                <c:pt idx="316">
                  <c:v>18.242499999999875</c:v>
                </c:pt>
                <c:pt idx="317">
                  <c:v>17.36</c:v>
                </c:pt>
                <c:pt idx="318">
                  <c:v>17.7075</c:v>
                </c:pt>
                <c:pt idx="319">
                  <c:v>16.946999999999989</c:v>
                </c:pt>
                <c:pt idx="320">
                  <c:v>17.048999999999989</c:v>
                </c:pt>
                <c:pt idx="321">
                  <c:v>16.302499999999906</c:v>
                </c:pt>
                <c:pt idx="322">
                  <c:v>17.006499999999921</c:v>
                </c:pt>
                <c:pt idx="323">
                  <c:v>16.722499999999879</c:v>
                </c:pt>
                <c:pt idx="324">
                  <c:v>16.347999999999999</c:v>
                </c:pt>
                <c:pt idx="325">
                  <c:v>16.0915</c:v>
                </c:pt>
                <c:pt idx="326">
                  <c:v>15.9375</c:v>
                </c:pt>
                <c:pt idx="327">
                  <c:v>15.535500000000004</c:v>
                </c:pt>
                <c:pt idx="328">
                  <c:v>16.306999999999999</c:v>
                </c:pt>
                <c:pt idx="329">
                  <c:v>15.798999999999999</c:v>
                </c:pt>
                <c:pt idx="330">
                  <c:v>15.535500000000004</c:v>
                </c:pt>
                <c:pt idx="331">
                  <c:v>14.684000000000001</c:v>
                </c:pt>
                <c:pt idx="332">
                  <c:v>15.028500000000001</c:v>
                </c:pt>
                <c:pt idx="333">
                  <c:v>15.467000000000002</c:v>
                </c:pt>
                <c:pt idx="334">
                  <c:v>15.455500000000056</c:v>
                </c:pt>
                <c:pt idx="335">
                  <c:v>14.2425</c:v>
                </c:pt>
                <c:pt idx="336">
                  <c:v>16.444499999999906</c:v>
                </c:pt>
                <c:pt idx="337">
                  <c:v>15.122</c:v>
                </c:pt>
                <c:pt idx="338">
                  <c:v>14.128500000000001</c:v>
                </c:pt>
                <c:pt idx="339">
                  <c:v>15.29</c:v>
                </c:pt>
                <c:pt idx="340">
                  <c:v>14.305500000000052</c:v>
                </c:pt>
                <c:pt idx="341">
                  <c:v>13.1365</c:v>
                </c:pt>
                <c:pt idx="342">
                  <c:v>14.871</c:v>
                </c:pt>
                <c:pt idx="343">
                  <c:v>13.805000000000026</c:v>
                </c:pt>
                <c:pt idx="344">
                  <c:v>13.121500000000001</c:v>
                </c:pt>
                <c:pt idx="345">
                  <c:v>13.247499999999999</c:v>
                </c:pt>
                <c:pt idx="346">
                  <c:v>13.27</c:v>
                </c:pt>
                <c:pt idx="347">
                  <c:v>13.1165</c:v>
                </c:pt>
                <c:pt idx="348">
                  <c:v>12.4475</c:v>
                </c:pt>
                <c:pt idx="349">
                  <c:v>13.378</c:v>
                </c:pt>
                <c:pt idx="350">
                  <c:v>12.502500000000024</c:v>
                </c:pt>
                <c:pt idx="351">
                  <c:v>12.805000000000026</c:v>
                </c:pt>
                <c:pt idx="352">
                  <c:v>12.647500000000001</c:v>
                </c:pt>
                <c:pt idx="353">
                  <c:v>12.399000000000004</c:v>
                </c:pt>
                <c:pt idx="354">
                  <c:v>11.989000000000004</c:v>
                </c:pt>
                <c:pt idx="355">
                  <c:v>11.424000000000001</c:v>
                </c:pt>
                <c:pt idx="356">
                  <c:v>12.456500000000041</c:v>
                </c:pt>
                <c:pt idx="357">
                  <c:v>12.227999999999998</c:v>
                </c:pt>
                <c:pt idx="358">
                  <c:v>11.7</c:v>
                </c:pt>
                <c:pt idx="359">
                  <c:v>11.852000000000052</c:v>
                </c:pt>
                <c:pt idx="360">
                  <c:v>12.669</c:v>
                </c:pt>
                <c:pt idx="361">
                  <c:v>11.6205</c:v>
                </c:pt>
                <c:pt idx="362">
                  <c:v>11.204000000000001</c:v>
                </c:pt>
                <c:pt idx="363">
                  <c:v>12.505000000000004</c:v>
                </c:pt>
                <c:pt idx="364">
                  <c:v>12.383000000000004</c:v>
                </c:pt>
                <c:pt idx="365">
                  <c:v>11.003500000000004</c:v>
                </c:pt>
                <c:pt idx="366">
                  <c:v>11.0905</c:v>
                </c:pt>
                <c:pt idx="367">
                  <c:v>11.363500000000041</c:v>
                </c:pt>
                <c:pt idx="368">
                  <c:v>10.338000000000001</c:v>
                </c:pt>
                <c:pt idx="369">
                  <c:v>10.438000000000001</c:v>
                </c:pt>
                <c:pt idx="370">
                  <c:v>11.2035</c:v>
                </c:pt>
                <c:pt idx="371">
                  <c:v>10.9885</c:v>
                </c:pt>
                <c:pt idx="372">
                  <c:v>10.882500000000045</c:v>
                </c:pt>
                <c:pt idx="373">
                  <c:v>9.9424990000000228</c:v>
                </c:pt>
                <c:pt idx="374">
                  <c:v>10.891</c:v>
                </c:pt>
                <c:pt idx="375">
                  <c:v>10.9975</c:v>
                </c:pt>
                <c:pt idx="376">
                  <c:v>11.439500000000002</c:v>
                </c:pt>
                <c:pt idx="377">
                  <c:v>10.961500000000004</c:v>
                </c:pt>
                <c:pt idx="378">
                  <c:v>10.466500000000041</c:v>
                </c:pt>
                <c:pt idx="379">
                  <c:v>9.6469999999999985</c:v>
                </c:pt>
                <c:pt idx="380">
                  <c:v>10.61</c:v>
                </c:pt>
                <c:pt idx="381">
                  <c:v>10.643999999999998</c:v>
                </c:pt>
                <c:pt idx="382">
                  <c:v>10.1015</c:v>
                </c:pt>
                <c:pt idx="383">
                  <c:v>9.9015000000000004</c:v>
                </c:pt>
                <c:pt idx="384">
                  <c:v>10.389000000000006</c:v>
                </c:pt>
                <c:pt idx="385">
                  <c:v>10.615500000000004</c:v>
                </c:pt>
                <c:pt idx="386">
                  <c:v>10.455500000000056</c:v>
                </c:pt>
                <c:pt idx="387">
                  <c:v>10.536</c:v>
                </c:pt>
                <c:pt idx="388">
                  <c:v>10.378</c:v>
                </c:pt>
                <c:pt idx="389">
                  <c:v>10.655000000000006</c:v>
                </c:pt>
                <c:pt idx="390">
                  <c:v>11.046000000000001</c:v>
                </c:pt>
                <c:pt idx="391">
                  <c:v>10.568</c:v>
                </c:pt>
                <c:pt idx="392">
                  <c:v>9.51</c:v>
                </c:pt>
                <c:pt idx="393">
                  <c:v>10.306500000000026</c:v>
                </c:pt>
                <c:pt idx="394">
                  <c:v>10.339</c:v>
                </c:pt>
                <c:pt idx="395">
                  <c:v>10.414</c:v>
                </c:pt>
                <c:pt idx="396">
                  <c:v>10.001000000000001</c:v>
                </c:pt>
                <c:pt idx="397">
                  <c:v>10.692500000000004</c:v>
                </c:pt>
                <c:pt idx="398">
                  <c:v>9.9025000000000247</c:v>
                </c:pt>
                <c:pt idx="399">
                  <c:v>10.1875</c:v>
                </c:pt>
                <c:pt idx="400">
                  <c:v>10.074</c:v>
                </c:pt>
                <c:pt idx="401">
                  <c:v>9.8125000000000266</c:v>
                </c:pt>
                <c:pt idx="402">
                  <c:v>9.7734990000000028</c:v>
                </c:pt>
                <c:pt idx="403">
                  <c:v>9.6515000000000004</c:v>
                </c:pt>
                <c:pt idx="404">
                  <c:v>10.805000000000026</c:v>
                </c:pt>
                <c:pt idx="405">
                  <c:v>11.250500000000002</c:v>
                </c:pt>
                <c:pt idx="406">
                  <c:v>11.1205</c:v>
                </c:pt>
                <c:pt idx="407">
                  <c:v>11.585500000000026</c:v>
                </c:pt>
                <c:pt idx="408">
                  <c:v>11.483500000000006</c:v>
                </c:pt>
                <c:pt idx="409">
                  <c:v>12.439</c:v>
                </c:pt>
                <c:pt idx="410">
                  <c:v>12.534000000000001</c:v>
                </c:pt>
                <c:pt idx="411">
                  <c:v>12.345500000000024</c:v>
                </c:pt>
                <c:pt idx="412">
                  <c:v>11.6915</c:v>
                </c:pt>
                <c:pt idx="413">
                  <c:v>12.241499999999998</c:v>
                </c:pt>
                <c:pt idx="414">
                  <c:v>11.689</c:v>
                </c:pt>
                <c:pt idx="415">
                  <c:v>12.197000000000001</c:v>
                </c:pt>
                <c:pt idx="416">
                  <c:v>12.3375</c:v>
                </c:pt>
                <c:pt idx="417">
                  <c:v>11.865000000000045</c:v>
                </c:pt>
                <c:pt idx="418">
                  <c:v>11.722</c:v>
                </c:pt>
                <c:pt idx="419">
                  <c:v>10.759</c:v>
                </c:pt>
                <c:pt idx="420">
                  <c:v>10.599</c:v>
                </c:pt>
                <c:pt idx="421">
                  <c:v>11.5365</c:v>
                </c:pt>
                <c:pt idx="422">
                  <c:v>10.503</c:v>
                </c:pt>
                <c:pt idx="423">
                  <c:v>11.047500000000001</c:v>
                </c:pt>
                <c:pt idx="424">
                  <c:v>11.728999999999999</c:v>
                </c:pt>
                <c:pt idx="425">
                  <c:v>11.790999999999999</c:v>
                </c:pt>
                <c:pt idx="426">
                  <c:v>10.815000000000024</c:v>
                </c:pt>
                <c:pt idx="427">
                  <c:v>11.346</c:v>
                </c:pt>
                <c:pt idx="428">
                  <c:v>11.4985</c:v>
                </c:pt>
                <c:pt idx="429">
                  <c:v>11.709999999999999</c:v>
                </c:pt>
                <c:pt idx="430">
                  <c:v>11.656500000000024</c:v>
                </c:pt>
                <c:pt idx="431">
                  <c:v>10.926500000000004</c:v>
                </c:pt>
                <c:pt idx="432">
                  <c:v>11.6325</c:v>
                </c:pt>
                <c:pt idx="433">
                  <c:v>11.188000000000001</c:v>
                </c:pt>
                <c:pt idx="434">
                  <c:v>11.912000000000004</c:v>
                </c:pt>
                <c:pt idx="435">
                  <c:v>11.253500000000004</c:v>
                </c:pt>
                <c:pt idx="436">
                  <c:v>11.886500000000026</c:v>
                </c:pt>
                <c:pt idx="437">
                  <c:v>12.297999999999998</c:v>
                </c:pt>
                <c:pt idx="438">
                  <c:v>12.156500000000024</c:v>
                </c:pt>
                <c:pt idx="439">
                  <c:v>12.144500000000001</c:v>
                </c:pt>
                <c:pt idx="440">
                  <c:v>11.525500000000006</c:v>
                </c:pt>
                <c:pt idx="441">
                  <c:v>10.2705</c:v>
                </c:pt>
                <c:pt idx="442">
                  <c:v>11.254</c:v>
                </c:pt>
                <c:pt idx="443">
                  <c:v>11.541500000000001</c:v>
                </c:pt>
                <c:pt idx="444">
                  <c:v>10.6005</c:v>
                </c:pt>
                <c:pt idx="445">
                  <c:v>11.656000000000002</c:v>
                </c:pt>
                <c:pt idx="446">
                  <c:v>10.868</c:v>
                </c:pt>
                <c:pt idx="447">
                  <c:v>10.793999999999999</c:v>
                </c:pt>
                <c:pt idx="448">
                  <c:v>10.7875</c:v>
                </c:pt>
                <c:pt idx="449">
                  <c:v>11.240999999999998</c:v>
                </c:pt>
                <c:pt idx="450">
                  <c:v>12.493</c:v>
                </c:pt>
                <c:pt idx="451">
                  <c:v>12.685</c:v>
                </c:pt>
                <c:pt idx="452">
                  <c:v>11.619</c:v>
                </c:pt>
                <c:pt idx="453">
                  <c:v>11.546000000000001</c:v>
                </c:pt>
                <c:pt idx="454">
                  <c:v>11.872000000000041</c:v>
                </c:pt>
                <c:pt idx="455">
                  <c:v>11.6905</c:v>
                </c:pt>
                <c:pt idx="456">
                  <c:v>11.845500000000024</c:v>
                </c:pt>
                <c:pt idx="457">
                  <c:v>12.169</c:v>
                </c:pt>
                <c:pt idx="458">
                  <c:v>12.147500000000001</c:v>
                </c:pt>
                <c:pt idx="459">
                  <c:v>12.2255</c:v>
                </c:pt>
                <c:pt idx="460">
                  <c:v>12.057500000000006</c:v>
                </c:pt>
                <c:pt idx="461">
                  <c:v>11.805500000000052</c:v>
                </c:pt>
                <c:pt idx="462">
                  <c:v>12.4375</c:v>
                </c:pt>
                <c:pt idx="463">
                  <c:v>11.404500000000002</c:v>
                </c:pt>
                <c:pt idx="464">
                  <c:v>11.811</c:v>
                </c:pt>
                <c:pt idx="465">
                  <c:v>12.980500000000006</c:v>
                </c:pt>
                <c:pt idx="466">
                  <c:v>13.2675</c:v>
                </c:pt>
                <c:pt idx="467">
                  <c:v>12.662500000000026</c:v>
                </c:pt>
                <c:pt idx="468">
                  <c:v>12.967000000000002</c:v>
                </c:pt>
                <c:pt idx="469">
                  <c:v>13.348000000000001</c:v>
                </c:pt>
                <c:pt idx="470">
                  <c:v>12.532500000000002</c:v>
                </c:pt>
                <c:pt idx="471">
                  <c:v>13.272</c:v>
                </c:pt>
                <c:pt idx="472">
                  <c:v>13.058</c:v>
                </c:pt>
                <c:pt idx="473">
                  <c:v>12.5015</c:v>
                </c:pt>
                <c:pt idx="474">
                  <c:v>13.1805</c:v>
                </c:pt>
                <c:pt idx="475">
                  <c:v>12.720500000000001</c:v>
                </c:pt>
                <c:pt idx="476">
                  <c:v>13.385000000000026</c:v>
                </c:pt>
                <c:pt idx="477">
                  <c:v>13.552000000000024</c:v>
                </c:pt>
                <c:pt idx="478">
                  <c:v>15.306000000000004</c:v>
                </c:pt>
                <c:pt idx="479">
                  <c:v>15.752000000000002</c:v>
                </c:pt>
                <c:pt idx="480">
                  <c:v>15.456000000000024</c:v>
                </c:pt>
              </c:numCache>
            </c:numRef>
          </c:yVal>
          <c:smooth val="1"/>
          <c:extLst>
            <c:ext xmlns:c16="http://schemas.microsoft.com/office/drawing/2014/chart" uri="{C3380CC4-5D6E-409C-BE32-E72D297353CC}">
              <c16:uniqueId val="{00000015-DF3D-41B7-9780-45EA9325686C}"/>
            </c:ext>
          </c:extLst>
        </c:ser>
        <c:ser>
          <c:idx val="22"/>
          <c:order val="22"/>
          <c:spPr>
            <a:ln w="12700">
              <a:solidFill>
                <a:srgbClr val="666699"/>
              </a:solidFill>
              <a:prstDash val="solid"/>
            </a:ln>
          </c:spPr>
          <c:marker>
            <c:symbol val="none"/>
          </c:marker>
          <c:xVal>
            <c:numRef>
              <c:f>vzav!$A$1:$A$536</c:f>
              <c:numCache>
                <c:formatCode>General</c:formatCode>
                <c:ptCount val="536"/>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vzav!$X$1:$X$536</c:f>
              <c:numCache>
                <c:formatCode>General</c:formatCode>
                <c:ptCount val="536"/>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988.73350000000005</c:v>
                </c:pt>
                <c:pt idx="13">
                  <c:v>849.44099999999946</c:v>
                </c:pt>
                <c:pt idx="14">
                  <c:v>716.8895</c:v>
                </c:pt>
                <c:pt idx="15">
                  <c:v>593.1345</c:v>
                </c:pt>
                <c:pt idx="16">
                  <c:v>455.48949999999923</c:v>
                </c:pt>
                <c:pt idx="17">
                  <c:v>354.76</c:v>
                </c:pt>
                <c:pt idx="18">
                  <c:v>276.06849999999969</c:v>
                </c:pt>
                <c:pt idx="19">
                  <c:v>200.73449999999997</c:v>
                </c:pt>
                <c:pt idx="20">
                  <c:v>160.72150000000002</c:v>
                </c:pt>
                <c:pt idx="21">
                  <c:v>127.0795</c:v>
                </c:pt>
                <c:pt idx="22">
                  <c:v>85.208500000000001</c:v>
                </c:pt>
                <c:pt idx="23">
                  <c:v>56.759</c:v>
                </c:pt>
                <c:pt idx="24">
                  <c:v>38.788500000000013</c:v>
                </c:pt>
                <c:pt idx="25">
                  <c:v>30.935499999999898</c:v>
                </c:pt>
                <c:pt idx="26">
                  <c:v>25.569499999999906</c:v>
                </c:pt>
                <c:pt idx="27">
                  <c:v>23.251000000000001</c:v>
                </c:pt>
                <c:pt idx="28">
                  <c:v>22.268999999999906</c:v>
                </c:pt>
                <c:pt idx="29">
                  <c:v>22.784999999999989</c:v>
                </c:pt>
                <c:pt idx="30">
                  <c:v>23.78549999999985</c:v>
                </c:pt>
                <c:pt idx="31">
                  <c:v>24.406499999999905</c:v>
                </c:pt>
                <c:pt idx="32">
                  <c:v>24.696000000000005</c:v>
                </c:pt>
                <c:pt idx="33">
                  <c:v>25.3505</c:v>
                </c:pt>
                <c:pt idx="34">
                  <c:v>25.664000000000001</c:v>
                </c:pt>
                <c:pt idx="35">
                  <c:v>26.216999999999999</c:v>
                </c:pt>
                <c:pt idx="36">
                  <c:v>27.984000000000002</c:v>
                </c:pt>
                <c:pt idx="37">
                  <c:v>29.834000000000035</c:v>
                </c:pt>
                <c:pt idx="38">
                  <c:v>30.746499999999898</c:v>
                </c:pt>
                <c:pt idx="39">
                  <c:v>30.367999999999999</c:v>
                </c:pt>
                <c:pt idx="40">
                  <c:v>30.866</c:v>
                </c:pt>
                <c:pt idx="41">
                  <c:v>33.368500000000012</c:v>
                </c:pt>
                <c:pt idx="42">
                  <c:v>32.694000000000003</c:v>
                </c:pt>
                <c:pt idx="43">
                  <c:v>34.905500000000011</c:v>
                </c:pt>
                <c:pt idx="44">
                  <c:v>37.149500000000003</c:v>
                </c:pt>
                <c:pt idx="45">
                  <c:v>38.424000000000007</c:v>
                </c:pt>
                <c:pt idx="46">
                  <c:v>38.770500000000013</c:v>
                </c:pt>
                <c:pt idx="47">
                  <c:v>41.28</c:v>
                </c:pt>
                <c:pt idx="48">
                  <c:v>42.838500000000003</c:v>
                </c:pt>
                <c:pt idx="49">
                  <c:v>45.604000000000006</c:v>
                </c:pt>
                <c:pt idx="50">
                  <c:v>45.593000000000011</c:v>
                </c:pt>
                <c:pt idx="51">
                  <c:v>46.874499999999998</c:v>
                </c:pt>
                <c:pt idx="52">
                  <c:v>49.755500000000012</c:v>
                </c:pt>
                <c:pt idx="53">
                  <c:v>52.825500000000012</c:v>
                </c:pt>
                <c:pt idx="54">
                  <c:v>54.487499999999997</c:v>
                </c:pt>
                <c:pt idx="55">
                  <c:v>55.331499999999998</c:v>
                </c:pt>
                <c:pt idx="56">
                  <c:v>55.964500000000001</c:v>
                </c:pt>
                <c:pt idx="57">
                  <c:v>57.200500000000012</c:v>
                </c:pt>
                <c:pt idx="58">
                  <c:v>60.995500000000149</c:v>
                </c:pt>
                <c:pt idx="59">
                  <c:v>64.664999999999992</c:v>
                </c:pt>
                <c:pt idx="60">
                  <c:v>65.997000000000227</c:v>
                </c:pt>
                <c:pt idx="61">
                  <c:v>69.156999999999982</c:v>
                </c:pt>
                <c:pt idx="62">
                  <c:v>69.842500000000001</c:v>
                </c:pt>
                <c:pt idx="63">
                  <c:v>71.542500000000004</c:v>
                </c:pt>
                <c:pt idx="64">
                  <c:v>74.63</c:v>
                </c:pt>
                <c:pt idx="65">
                  <c:v>79.327500000000001</c:v>
                </c:pt>
                <c:pt idx="66">
                  <c:v>81.501498999999981</c:v>
                </c:pt>
                <c:pt idx="67">
                  <c:v>81.002499999999998</c:v>
                </c:pt>
                <c:pt idx="68">
                  <c:v>84.396500000000003</c:v>
                </c:pt>
                <c:pt idx="69">
                  <c:v>87.600999999999999</c:v>
                </c:pt>
                <c:pt idx="70">
                  <c:v>88.951499999999996</c:v>
                </c:pt>
                <c:pt idx="71">
                  <c:v>89.3065</c:v>
                </c:pt>
                <c:pt idx="72">
                  <c:v>94.405499000000006</c:v>
                </c:pt>
                <c:pt idx="73">
                  <c:v>98.946500000000299</c:v>
                </c:pt>
                <c:pt idx="74">
                  <c:v>104.03400000000002</c:v>
                </c:pt>
                <c:pt idx="75">
                  <c:v>104.41450000000034</c:v>
                </c:pt>
                <c:pt idx="76">
                  <c:v>103.16249999999998</c:v>
                </c:pt>
                <c:pt idx="77">
                  <c:v>109.65249999999995</c:v>
                </c:pt>
                <c:pt idx="78">
                  <c:v>112.92</c:v>
                </c:pt>
                <c:pt idx="79">
                  <c:v>114.589</c:v>
                </c:pt>
                <c:pt idx="80">
                  <c:v>113.212</c:v>
                </c:pt>
                <c:pt idx="81">
                  <c:v>103.834</c:v>
                </c:pt>
                <c:pt idx="82">
                  <c:v>122.0715</c:v>
                </c:pt>
                <c:pt idx="83">
                  <c:v>125.02500000000001</c:v>
                </c:pt>
                <c:pt idx="84">
                  <c:v>125.77549999999998</c:v>
                </c:pt>
                <c:pt idx="85">
                  <c:v>128.4855</c:v>
                </c:pt>
                <c:pt idx="86">
                  <c:v>130.98750000000001</c:v>
                </c:pt>
                <c:pt idx="87">
                  <c:v>132.3245</c:v>
                </c:pt>
                <c:pt idx="88">
                  <c:v>136.012</c:v>
                </c:pt>
                <c:pt idx="89">
                  <c:v>136.6825</c:v>
                </c:pt>
                <c:pt idx="90">
                  <c:v>142.81800000000001</c:v>
                </c:pt>
                <c:pt idx="91">
                  <c:v>142.9425</c:v>
                </c:pt>
                <c:pt idx="92">
                  <c:v>143.3545</c:v>
                </c:pt>
                <c:pt idx="93">
                  <c:v>144.92400000000001</c:v>
                </c:pt>
                <c:pt idx="94">
                  <c:v>149.11199999999999</c:v>
                </c:pt>
                <c:pt idx="95">
                  <c:v>151.95650000000001</c:v>
                </c:pt>
                <c:pt idx="96">
                  <c:v>147.76449999999997</c:v>
                </c:pt>
                <c:pt idx="97">
                  <c:v>151.9675</c:v>
                </c:pt>
                <c:pt idx="98">
                  <c:v>155.83100000000007</c:v>
                </c:pt>
                <c:pt idx="99">
                  <c:v>154.67849999999999</c:v>
                </c:pt>
                <c:pt idx="100">
                  <c:v>156.70299999999997</c:v>
                </c:pt>
                <c:pt idx="101">
                  <c:v>161.69499999999999</c:v>
                </c:pt>
                <c:pt idx="102">
                  <c:v>154.13200000000001</c:v>
                </c:pt>
                <c:pt idx="103">
                  <c:v>143.8535</c:v>
                </c:pt>
                <c:pt idx="104">
                  <c:v>162.11349999999999</c:v>
                </c:pt>
                <c:pt idx="105">
                  <c:v>161.23250000000002</c:v>
                </c:pt>
                <c:pt idx="106">
                  <c:v>162.18550000000002</c:v>
                </c:pt>
                <c:pt idx="107">
                  <c:v>161.73599999999999</c:v>
                </c:pt>
                <c:pt idx="108">
                  <c:v>165.28549999999998</c:v>
                </c:pt>
                <c:pt idx="109">
                  <c:v>168.13899999999998</c:v>
                </c:pt>
                <c:pt idx="110">
                  <c:v>166.60250000000002</c:v>
                </c:pt>
                <c:pt idx="111">
                  <c:v>165.91200000000001</c:v>
                </c:pt>
                <c:pt idx="112">
                  <c:v>164.92400000000001</c:v>
                </c:pt>
                <c:pt idx="113">
                  <c:v>161.95250000000004</c:v>
                </c:pt>
                <c:pt idx="114">
                  <c:v>163.97750000000002</c:v>
                </c:pt>
                <c:pt idx="115">
                  <c:v>165.393</c:v>
                </c:pt>
                <c:pt idx="116">
                  <c:v>163.13</c:v>
                </c:pt>
                <c:pt idx="117">
                  <c:v>163.84550000000002</c:v>
                </c:pt>
                <c:pt idx="118">
                  <c:v>165.1925</c:v>
                </c:pt>
                <c:pt idx="119">
                  <c:v>162.5275</c:v>
                </c:pt>
                <c:pt idx="120">
                  <c:v>163.45650000000001</c:v>
                </c:pt>
                <c:pt idx="121">
                  <c:v>163.52450000000002</c:v>
                </c:pt>
                <c:pt idx="122">
                  <c:v>163.57850000000002</c:v>
                </c:pt>
                <c:pt idx="123">
                  <c:v>162.38400000000001</c:v>
                </c:pt>
                <c:pt idx="124">
                  <c:v>160.65949999999998</c:v>
                </c:pt>
                <c:pt idx="125">
                  <c:v>158.541</c:v>
                </c:pt>
                <c:pt idx="126">
                  <c:v>156.976</c:v>
                </c:pt>
                <c:pt idx="127">
                  <c:v>156.607</c:v>
                </c:pt>
                <c:pt idx="128">
                  <c:v>154.6865</c:v>
                </c:pt>
                <c:pt idx="129">
                  <c:v>151.8595</c:v>
                </c:pt>
                <c:pt idx="130">
                  <c:v>151.066</c:v>
                </c:pt>
                <c:pt idx="131">
                  <c:v>151.08500000000001</c:v>
                </c:pt>
                <c:pt idx="132">
                  <c:v>151.14249999999998</c:v>
                </c:pt>
                <c:pt idx="133">
                  <c:v>152.08200000000059</c:v>
                </c:pt>
                <c:pt idx="134">
                  <c:v>149.89400000000001</c:v>
                </c:pt>
                <c:pt idx="135">
                  <c:v>149.095</c:v>
                </c:pt>
                <c:pt idx="136">
                  <c:v>146.11499999999998</c:v>
                </c:pt>
                <c:pt idx="137">
                  <c:v>143.69150000000002</c:v>
                </c:pt>
                <c:pt idx="138">
                  <c:v>142.05200000000059</c:v>
                </c:pt>
                <c:pt idx="139">
                  <c:v>140.69999999999999</c:v>
                </c:pt>
                <c:pt idx="140">
                  <c:v>139.12449999999998</c:v>
                </c:pt>
                <c:pt idx="141">
                  <c:v>140.0925</c:v>
                </c:pt>
                <c:pt idx="142">
                  <c:v>137.40700000000001</c:v>
                </c:pt>
                <c:pt idx="143">
                  <c:v>137.37700000000001</c:v>
                </c:pt>
                <c:pt idx="144">
                  <c:v>134.59</c:v>
                </c:pt>
                <c:pt idx="145">
                  <c:v>132.30600000000001</c:v>
                </c:pt>
                <c:pt idx="146">
                  <c:v>130.04449999999997</c:v>
                </c:pt>
                <c:pt idx="147">
                  <c:v>129.22449999999998</c:v>
                </c:pt>
                <c:pt idx="148">
                  <c:v>128.74149999999997</c:v>
                </c:pt>
                <c:pt idx="149">
                  <c:v>128.78399999999999</c:v>
                </c:pt>
                <c:pt idx="150">
                  <c:v>127.1895</c:v>
                </c:pt>
                <c:pt idx="151">
                  <c:v>125.41200000000002</c:v>
                </c:pt>
                <c:pt idx="152">
                  <c:v>123.20399999999999</c:v>
                </c:pt>
                <c:pt idx="153">
                  <c:v>121.131</c:v>
                </c:pt>
                <c:pt idx="154">
                  <c:v>118.70050000000002</c:v>
                </c:pt>
                <c:pt idx="155">
                  <c:v>117.532</c:v>
                </c:pt>
                <c:pt idx="156">
                  <c:v>116.73450000000012</c:v>
                </c:pt>
                <c:pt idx="157">
                  <c:v>113.617</c:v>
                </c:pt>
                <c:pt idx="158">
                  <c:v>113.25700000000002</c:v>
                </c:pt>
                <c:pt idx="159">
                  <c:v>110.38</c:v>
                </c:pt>
                <c:pt idx="160">
                  <c:v>109.8215</c:v>
                </c:pt>
                <c:pt idx="161">
                  <c:v>106.79049999999999</c:v>
                </c:pt>
                <c:pt idx="162">
                  <c:v>104.6365</c:v>
                </c:pt>
                <c:pt idx="163">
                  <c:v>102.47199999999999</c:v>
                </c:pt>
                <c:pt idx="164">
                  <c:v>100.37549999999995</c:v>
                </c:pt>
                <c:pt idx="165">
                  <c:v>99.420998999999981</c:v>
                </c:pt>
                <c:pt idx="166">
                  <c:v>98.256</c:v>
                </c:pt>
                <c:pt idx="167">
                  <c:v>97.826999999999998</c:v>
                </c:pt>
                <c:pt idx="168">
                  <c:v>93.931500000000227</c:v>
                </c:pt>
                <c:pt idx="169">
                  <c:v>91.370999999999981</c:v>
                </c:pt>
                <c:pt idx="170">
                  <c:v>91.692999999999998</c:v>
                </c:pt>
                <c:pt idx="171">
                  <c:v>90.685498999999467</c:v>
                </c:pt>
                <c:pt idx="172">
                  <c:v>87.978999999999999</c:v>
                </c:pt>
                <c:pt idx="173">
                  <c:v>86.761500000000026</c:v>
                </c:pt>
                <c:pt idx="174">
                  <c:v>85.410500000000027</c:v>
                </c:pt>
                <c:pt idx="175">
                  <c:v>83.121499999999983</c:v>
                </c:pt>
                <c:pt idx="176">
                  <c:v>85.554499000000007</c:v>
                </c:pt>
                <c:pt idx="177">
                  <c:v>83.791500000000127</c:v>
                </c:pt>
                <c:pt idx="178">
                  <c:v>80.295998999999981</c:v>
                </c:pt>
                <c:pt idx="179">
                  <c:v>80.697000000000003</c:v>
                </c:pt>
                <c:pt idx="180">
                  <c:v>78.099500000000006</c:v>
                </c:pt>
                <c:pt idx="181">
                  <c:v>76.388999999999982</c:v>
                </c:pt>
                <c:pt idx="182">
                  <c:v>76.697000000000003</c:v>
                </c:pt>
                <c:pt idx="183">
                  <c:v>75.491999000000376</c:v>
                </c:pt>
                <c:pt idx="184">
                  <c:v>74.034000000000006</c:v>
                </c:pt>
                <c:pt idx="185">
                  <c:v>73.206998999999982</c:v>
                </c:pt>
                <c:pt idx="186">
                  <c:v>70.8</c:v>
                </c:pt>
                <c:pt idx="187">
                  <c:v>73.194998999999981</c:v>
                </c:pt>
                <c:pt idx="188">
                  <c:v>70.405000000000001</c:v>
                </c:pt>
                <c:pt idx="189">
                  <c:v>69.58449899999998</c:v>
                </c:pt>
                <c:pt idx="190">
                  <c:v>69.02199899999998</c:v>
                </c:pt>
                <c:pt idx="191">
                  <c:v>67.25</c:v>
                </c:pt>
                <c:pt idx="192">
                  <c:v>68.639499999999998</c:v>
                </c:pt>
                <c:pt idx="193">
                  <c:v>69.202000000000012</c:v>
                </c:pt>
                <c:pt idx="194">
                  <c:v>66.456998999999982</c:v>
                </c:pt>
                <c:pt idx="195">
                  <c:v>64.616</c:v>
                </c:pt>
                <c:pt idx="196">
                  <c:v>61.489000000000004</c:v>
                </c:pt>
                <c:pt idx="197">
                  <c:v>63.765500000000195</c:v>
                </c:pt>
                <c:pt idx="198">
                  <c:v>64.878998999999467</c:v>
                </c:pt>
                <c:pt idx="199">
                  <c:v>72.621999999999986</c:v>
                </c:pt>
                <c:pt idx="200">
                  <c:v>62.196000000000012</c:v>
                </c:pt>
                <c:pt idx="201">
                  <c:v>61.045000000000002</c:v>
                </c:pt>
                <c:pt idx="202">
                  <c:v>58.897000000000006</c:v>
                </c:pt>
                <c:pt idx="203">
                  <c:v>59.467500000000001</c:v>
                </c:pt>
                <c:pt idx="204">
                  <c:v>56.498000000000012</c:v>
                </c:pt>
                <c:pt idx="205">
                  <c:v>56.866500000000002</c:v>
                </c:pt>
                <c:pt idx="206">
                  <c:v>54.233000000000011</c:v>
                </c:pt>
                <c:pt idx="207">
                  <c:v>55.212500000000013</c:v>
                </c:pt>
                <c:pt idx="208">
                  <c:v>54.555499000000005</c:v>
                </c:pt>
                <c:pt idx="209">
                  <c:v>54.1175</c:v>
                </c:pt>
                <c:pt idx="210">
                  <c:v>52.118500000000012</c:v>
                </c:pt>
                <c:pt idx="211">
                  <c:v>51.539500000000011</c:v>
                </c:pt>
                <c:pt idx="212">
                  <c:v>50.466000000000001</c:v>
                </c:pt>
                <c:pt idx="213">
                  <c:v>49.423000000000002</c:v>
                </c:pt>
                <c:pt idx="214">
                  <c:v>49.392000000000003</c:v>
                </c:pt>
                <c:pt idx="215">
                  <c:v>50.72250000000021</c:v>
                </c:pt>
                <c:pt idx="216">
                  <c:v>49.350999999999999</c:v>
                </c:pt>
                <c:pt idx="217">
                  <c:v>47.127500000000012</c:v>
                </c:pt>
                <c:pt idx="218">
                  <c:v>46.621500000000012</c:v>
                </c:pt>
                <c:pt idx="219">
                  <c:v>45.639000000000003</c:v>
                </c:pt>
                <c:pt idx="220">
                  <c:v>46.791500000000013</c:v>
                </c:pt>
                <c:pt idx="221">
                  <c:v>45.728000000000172</c:v>
                </c:pt>
                <c:pt idx="222">
                  <c:v>46.743500000000012</c:v>
                </c:pt>
                <c:pt idx="223">
                  <c:v>45.178000000000011</c:v>
                </c:pt>
                <c:pt idx="224">
                  <c:v>42.973500000000001</c:v>
                </c:pt>
                <c:pt idx="225">
                  <c:v>43.051499999999997</c:v>
                </c:pt>
                <c:pt idx="226">
                  <c:v>43.756500000000003</c:v>
                </c:pt>
                <c:pt idx="227">
                  <c:v>43.512</c:v>
                </c:pt>
                <c:pt idx="228">
                  <c:v>43.881999999999998</c:v>
                </c:pt>
                <c:pt idx="229">
                  <c:v>42.055499000000005</c:v>
                </c:pt>
                <c:pt idx="230">
                  <c:v>42.022000000000013</c:v>
                </c:pt>
                <c:pt idx="231">
                  <c:v>40.956499999999998</c:v>
                </c:pt>
                <c:pt idx="232">
                  <c:v>41.045500000000011</c:v>
                </c:pt>
                <c:pt idx="233">
                  <c:v>41.083999999999996</c:v>
                </c:pt>
                <c:pt idx="234">
                  <c:v>39.618000000000002</c:v>
                </c:pt>
                <c:pt idx="235">
                  <c:v>39.214500000000001</c:v>
                </c:pt>
                <c:pt idx="236">
                  <c:v>39.594500000000011</c:v>
                </c:pt>
                <c:pt idx="237">
                  <c:v>39.098500000000165</c:v>
                </c:pt>
                <c:pt idx="238">
                  <c:v>39.364000000000004</c:v>
                </c:pt>
                <c:pt idx="239">
                  <c:v>40.26500000000015</c:v>
                </c:pt>
                <c:pt idx="240">
                  <c:v>38.628500000000187</c:v>
                </c:pt>
                <c:pt idx="241">
                  <c:v>36.692500000000187</c:v>
                </c:pt>
                <c:pt idx="242">
                  <c:v>36.072500000000012</c:v>
                </c:pt>
                <c:pt idx="243">
                  <c:v>36.274000000000001</c:v>
                </c:pt>
                <c:pt idx="244">
                  <c:v>35.235000000000063</c:v>
                </c:pt>
                <c:pt idx="245">
                  <c:v>35.989000000000004</c:v>
                </c:pt>
                <c:pt idx="246">
                  <c:v>35.6</c:v>
                </c:pt>
                <c:pt idx="247">
                  <c:v>34.028500000000157</c:v>
                </c:pt>
                <c:pt idx="248">
                  <c:v>33.727000000000011</c:v>
                </c:pt>
                <c:pt idx="249">
                  <c:v>35.334499999999998</c:v>
                </c:pt>
                <c:pt idx="250">
                  <c:v>33.875500000000002</c:v>
                </c:pt>
                <c:pt idx="251">
                  <c:v>31.538499999999921</c:v>
                </c:pt>
                <c:pt idx="252">
                  <c:v>33.045000000000002</c:v>
                </c:pt>
                <c:pt idx="253">
                  <c:v>32.148000000000003</c:v>
                </c:pt>
                <c:pt idx="254">
                  <c:v>31.548999999999989</c:v>
                </c:pt>
                <c:pt idx="255">
                  <c:v>30.957999999999988</c:v>
                </c:pt>
                <c:pt idx="256">
                  <c:v>30.081999999999987</c:v>
                </c:pt>
                <c:pt idx="257">
                  <c:v>29.766499999999883</c:v>
                </c:pt>
                <c:pt idx="258">
                  <c:v>30.886500000000002</c:v>
                </c:pt>
                <c:pt idx="259">
                  <c:v>30.326000000000001</c:v>
                </c:pt>
                <c:pt idx="260">
                  <c:v>28.774999999999999</c:v>
                </c:pt>
                <c:pt idx="261">
                  <c:v>28.49449999999991</c:v>
                </c:pt>
                <c:pt idx="262">
                  <c:v>27.172000000000001</c:v>
                </c:pt>
                <c:pt idx="263">
                  <c:v>27.326499999999989</c:v>
                </c:pt>
                <c:pt idx="264">
                  <c:v>26.841999999999999</c:v>
                </c:pt>
                <c:pt idx="265">
                  <c:v>27.3245</c:v>
                </c:pt>
                <c:pt idx="266">
                  <c:v>27.344000000000001</c:v>
                </c:pt>
                <c:pt idx="267">
                  <c:v>28.222499999999879</c:v>
                </c:pt>
                <c:pt idx="268">
                  <c:v>25.97</c:v>
                </c:pt>
                <c:pt idx="269">
                  <c:v>25.462499999999839</c:v>
                </c:pt>
                <c:pt idx="270">
                  <c:v>26.200500000000002</c:v>
                </c:pt>
                <c:pt idx="271">
                  <c:v>25.3415</c:v>
                </c:pt>
                <c:pt idx="272">
                  <c:v>25.334499999999988</c:v>
                </c:pt>
                <c:pt idx="273">
                  <c:v>25.68049999999991</c:v>
                </c:pt>
                <c:pt idx="274">
                  <c:v>24.852</c:v>
                </c:pt>
                <c:pt idx="275">
                  <c:v>25.160499999999917</c:v>
                </c:pt>
                <c:pt idx="276">
                  <c:v>26.232500000000002</c:v>
                </c:pt>
                <c:pt idx="277">
                  <c:v>25.270499999999906</c:v>
                </c:pt>
                <c:pt idx="278">
                  <c:v>25.204499999999989</c:v>
                </c:pt>
                <c:pt idx="279">
                  <c:v>26.80549999999991</c:v>
                </c:pt>
                <c:pt idx="280">
                  <c:v>24.6235</c:v>
                </c:pt>
                <c:pt idx="281">
                  <c:v>25.124500000000001</c:v>
                </c:pt>
                <c:pt idx="282">
                  <c:v>25.193000000000001</c:v>
                </c:pt>
                <c:pt idx="283">
                  <c:v>23.349</c:v>
                </c:pt>
                <c:pt idx="284">
                  <c:v>24.627500000000001</c:v>
                </c:pt>
                <c:pt idx="285">
                  <c:v>22.810500000000001</c:v>
                </c:pt>
                <c:pt idx="286">
                  <c:v>23.494999999999987</c:v>
                </c:pt>
                <c:pt idx="287">
                  <c:v>24.3245</c:v>
                </c:pt>
                <c:pt idx="288">
                  <c:v>24.533999999999999</c:v>
                </c:pt>
                <c:pt idx="289">
                  <c:v>24.808</c:v>
                </c:pt>
                <c:pt idx="290">
                  <c:v>23.747</c:v>
                </c:pt>
                <c:pt idx="291">
                  <c:v>22.848499999999905</c:v>
                </c:pt>
                <c:pt idx="292">
                  <c:v>22.880499999999905</c:v>
                </c:pt>
                <c:pt idx="293">
                  <c:v>22.108499999999989</c:v>
                </c:pt>
                <c:pt idx="294">
                  <c:v>21.724499999999917</c:v>
                </c:pt>
                <c:pt idx="295">
                  <c:v>21.8735</c:v>
                </c:pt>
                <c:pt idx="296">
                  <c:v>20.69</c:v>
                </c:pt>
                <c:pt idx="297">
                  <c:v>19.5335</c:v>
                </c:pt>
                <c:pt idx="298">
                  <c:v>20.117500000000035</c:v>
                </c:pt>
                <c:pt idx="299">
                  <c:v>20.477</c:v>
                </c:pt>
                <c:pt idx="300">
                  <c:v>20.5</c:v>
                </c:pt>
                <c:pt idx="301">
                  <c:v>18.412499999999905</c:v>
                </c:pt>
                <c:pt idx="302">
                  <c:v>15.2645</c:v>
                </c:pt>
                <c:pt idx="303">
                  <c:v>19.236000000000001</c:v>
                </c:pt>
                <c:pt idx="304">
                  <c:v>18.815999999999999</c:v>
                </c:pt>
                <c:pt idx="305">
                  <c:v>18.586499999999891</c:v>
                </c:pt>
                <c:pt idx="306">
                  <c:v>19.675999999999988</c:v>
                </c:pt>
                <c:pt idx="307">
                  <c:v>19.8795</c:v>
                </c:pt>
                <c:pt idx="308">
                  <c:v>18.853999999999999</c:v>
                </c:pt>
                <c:pt idx="309">
                  <c:v>19.195499999999921</c:v>
                </c:pt>
                <c:pt idx="310">
                  <c:v>18.528499999999898</c:v>
                </c:pt>
                <c:pt idx="311">
                  <c:v>19.3445</c:v>
                </c:pt>
                <c:pt idx="312">
                  <c:v>19.222499999999879</c:v>
                </c:pt>
                <c:pt idx="313">
                  <c:v>17.545999999999989</c:v>
                </c:pt>
                <c:pt idx="314">
                  <c:v>17.0045</c:v>
                </c:pt>
                <c:pt idx="315">
                  <c:v>16.896999999999988</c:v>
                </c:pt>
                <c:pt idx="316">
                  <c:v>17.759</c:v>
                </c:pt>
                <c:pt idx="317">
                  <c:v>18.326499999999989</c:v>
                </c:pt>
                <c:pt idx="318">
                  <c:v>16.195</c:v>
                </c:pt>
                <c:pt idx="319">
                  <c:v>17.2</c:v>
                </c:pt>
                <c:pt idx="320">
                  <c:v>17.730499999999989</c:v>
                </c:pt>
                <c:pt idx="321">
                  <c:v>16.853000000000005</c:v>
                </c:pt>
                <c:pt idx="322">
                  <c:v>16.568999999999921</c:v>
                </c:pt>
                <c:pt idx="323">
                  <c:v>17.315000000000001</c:v>
                </c:pt>
                <c:pt idx="324">
                  <c:v>17.265999999999906</c:v>
                </c:pt>
                <c:pt idx="325">
                  <c:v>16.443499999999879</c:v>
                </c:pt>
                <c:pt idx="326">
                  <c:v>16.018000000000001</c:v>
                </c:pt>
                <c:pt idx="327">
                  <c:v>15.671000000000001</c:v>
                </c:pt>
                <c:pt idx="328">
                  <c:v>15.791500000000001</c:v>
                </c:pt>
                <c:pt idx="329">
                  <c:v>15.401</c:v>
                </c:pt>
                <c:pt idx="330">
                  <c:v>16.142499999999906</c:v>
                </c:pt>
                <c:pt idx="331">
                  <c:v>15.0585</c:v>
                </c:pt>
                <c:pt idx="332">
                  <c:v>15.944000000000001</c:v>
                </c:pt>
                <c:pt idx="333">
                  <c:v>15.243500000000001</c:v>
                </c:pt>
                <c:pt idx="334">
                  <c:v>15.277000000000001</c:v>
                </c:pt>
                <c:pt idx="335">
                  <c:v>16.033999999999999</c:v>
                </c:pt>
                <c:pt idx="336">
                  <c:v>15.678000000000001</c:v>
                </c:pt>
                <c:pt idx="337">
                  <c:v>14.941000000000001</c:v>
                </c:pt>
                <c:pt idx="338">
                  <c:v>15.917</c:v>
                </c:pt>
                <c:pt idx="339">
                  <c:v>14.298500000000001</c:v>
                </c:pt>
                <c:pt idx="340">
                  <c:v>14.350000000000026</c:v>
                </c:pt>
                <c:pt idx="341">
                  <c:v>14.352500000000061</c:v>
                </c:pt>
                <c:pt idx="342">
                  <c:v>12.721500000000001</c:v>
                </c:pt>
                <c:pt idx="343">
                  <c:v>13.053000000000004</c:v>
                </c:pt>
                <c:pt idx="344">
                  <c:v>13.915000000000004</c:v>
                </c:pt>
                <c:pt idx="345">
                  <c:v>12.368500000000004</c:v>
                </c:pt>
                <c:pt idx="346">
                  <c:v>12.913500000000004</c:v>
                </c:pt>
                <c:pt idx="347">
                  <c:v>13.344000000000001</c:v>
                </c:pt>
                <c:pt idx="348">
                  <c:v>13.07</c:v>
                </c:pt>
                <c:pt idx="349">
                  <c:v>11.6935</c:v>
                </c:pt>
                <c:pt idx="350">
                  <c:v>11.924000000000001</c:v>
                </c:pt>
                <c:pt idx="351">
                  <c:v>11.729999999999999</c:v>
                </c:pt>
                <c:pt idx="352">
                  <c:v>12.5905</c:v>
                </c:pt>
                <c:pt idx="353">
                  <c:v>12.728499999999999</c:v>
                </c:pt>
                <c:pt idx="354">
                  <c:v>12.178000000000001</c:v>
                </c:pt>
                <c:pt idx="355">
                  <c:v>11.5215</c:v>
                </c:pt>
                <c:pt idx="356">
                  <c:v>11.456000000000024</c:v>
                </c:pt>
                <c:pt idx="357">
                  <c:v>11.867000000000004</c:v>
                </c:pt>
                <c:pt idx="358">
                  <c:v>12.716000000000001</c:v>
                </c:pt>
                <c:pt idx="359">
                  <c:v>12.616</c:v>
                </c:pt>
                <c:pt idx="360">
                  <c:v>12.361000000000002</c:v>
                </c:pt>
                <c:pt idx="361">
                  <c:v>12.263500000000002</c:v>
                </c:pt>
                <c:pt idx="362">
                  <c:v>11.787999999999998</c:v>
                </c:pt>
                <c:pt idx="363">
                  <c:v>11.844000000000001</c:v>
                </c:pt>
                <c:pt idx="364">
                  <c:v>12.3375</c:v>
                </c:pt>
                <c:pt idx="365">
                  <c:v>12.117000000000001</c:v>
                </c:pt>
                <c:pt idx="366">
                  <c:v>11.639999999999999</c:v>
                </c:pt>
                <c:pt idx="367">
                  <c:v>11.723999999999998</c:v>
                </c:pt>
                <c:pt idx="368">
                  <c:v>10.870500000000026</c:v>
                </c:pt>
                <c:pt idx="369">
                  <c:v>11.684000000000001</c:v>
                </c:pt>
                <c:pt idx="370">
                  <c:v>10.571</c:v>
                </c:pt>
                <c:pt idx="371">
                  <c:v>11.096500000000002</c:v>
                </c:pt>
                <c:pt idx="372">
                  <c:v>10.792</c:v>
                </c:pt>
                <c:pt idx="373">
                  <c:v>10.608000000000001</c:v>
                </c:pt>
                <c:pt idx="374">
                  <c:v>11.38</c:v>
                </c:pt>
                <c:pt idx="375">
                  <c:v>10.858000000000002</c:v>
                </c:pt>
                <c:pt idx="376">
                  <c:v>11.165500000000026</c:v>
                </c:pt>
                <c:pt idx="377">
                  <c:v>10.593</c:v>
                </c:pt>
                <c:pt idx="378">
                  <c:v>10.282</c:v>
                </c:pt>
                <c:pt idx="379">
                  <c:v>10.3285</c:v>
                </c:pt>
                <c:pt idx="380">
                  <c:v>10.94</c:v>
                </c:pt>
                <c:pt idx="381">
                  <c:v>10.637999999999998</c:v>
                </c:pt>
                <c:pt idx="382">
                  <c:v>10.117999999999999</c:v>
                </c:pt>
                <c:pt idx="383">
                  <c:v>10.045</c:v>
                </c:pt>
                <c:pt idx="384">
                  <c:v>10.679</c:v>
                </c:pt>
                <c:pt idx="385">
                  <c:v>11.005500000000024</c:v>
                </c:pt>
                <c:pt idx="386">
                  <c:v>10.903</c:v>
                </c:pt>
                <c:pt idx="387">
                  <c:v>11.0075</c:v>
                </c:pt>
                <c:pt idx="388">
                  <c:v>10.358500000000006</c:v>
                </c:pt>
                <c:pt idx="389">
                  <c:v>10.013</c:v>
                </c:pt>
                <c:pt idx="390">
                  <c:v>10.169</c:v>
                </c:pt>
                <c:pt idx="391">
                  <c:v>9.8165000000000067</c:v>
                </c:pt>
                <c:pt idx="392">
                  <c:v>10.47</c:v>
                </c:pt>
                <c:pt idx="393">
                  <c:v>10.070500000000004</c:v>
                </c:pt>
                <c:pt idx="394">
                  <c:v>10.385500000000054</c:v>
                </c:pt>
                <c:pt idx="395">
                  <c:v>10.547000000000001</c:v>
                </c:pt>
                <c:pt idx="396">
                  <c:v>9.6875</c:v>
                </c:pt>
                <c:pt idx="397">
                  <c:v>10.2235</c:v>
                </c:pt>
                <c:pt idx="398">
                  <c:v>11.112</c:v>
                </c:pt>
                <c:pt idx="399">
                  <c:v>10.255500000000024</c:v>
                </c:pt>
                <c:pt idx="400">
                  <c:v>10.4345</c:v>
                </c:pt>
                <c:pt idx="401">
                  <c:v>10.0495</c:v>
                </c:pt>
                <c:pt idx="402">
                  <c:v>11.653500000000006</c:v>
                </c:pt>
                <c:pt idx="403">
                  <c:v>10.907500000000002</c:v>
                </c:pt>
                <c:pt idx="404">
                  <c:v>10.988</c:v>
                </c:pt>
                <c:pt idx="405">
                  <c:v>11.326000000000002</c:v>
                </c:pt>
                <c:pt idx="406">
                  <c:v>11.621500000000001</c:v>
                </c:pt>
                <c:pt idx="407">
                  <c:v>12.4415</c:v>
                </c:pt>
                <c:pt idx="408">
                  <c:v>12.97</c:v>
                </c:pt>
                <c:pt idx="409">
                  <c:v>12.470500000000024</c:v>
                </c:pt>
                <c:pt idx="410">
                  <c:v>12.97</c:v>
                </c:pt>
                <c:pt idx="411">
                  <c:v>11.955500000000056</c:v>
                </c:pt>
                <c:pt idx="412">
                  <c:v>12.595000000000002</c:v>
                </c:pt>
                <c:pt idx="413">
                  <c:v>12.246999999999998</c:v>
                </c:pt>
                <c:pt idx="414">
                  <c:v>12.395500000000041</c:v>
                </c:pt>
                <c:pt idx="415">
                  <c:v>11.352500000000061</c:v>
                </c:pt>
                <c:pt idx="416">
                  <c:v>11.743500000000001</c:v>
                </c:pt>
                <c:pt idx="417">
                  <c:v>11.672000000000002</c:v>
                </c:pt>
                <c:pt idx="418">
                  <c:v>11.923</c:v>
                </c:pt>
                <c:pt idx="419">
                  <c:v>11.5785</c:v>
                </c:pt>
                <c:pt idx="420">
                  <c:v>11.8385</c:v>
                </c:pt>
                <c:pt idx="421">
                  <c:v>11.6495</c:v>
                </c:pt>
                <c:pt idx="422">
                  <c:v>11.218999999999999</c:v>
                </c:pt>
                <c:pt idx="423">
                  <c:v>10.0465</c:v>
                </c:pt>
                <c:pt idx="424">
                  <c:v>10.945500000000004</c:v>
                </c:pt>
                <c:pt idx="425">
                  <c:v>11.374000000000002</c:v>
                </c:pt>
                <c:pt idx="426">
                  <c:v>10.8405</c:v>
                </c:pt>
                <c:pt idx="427">
                  <c:v>11.535</c:v>
                </c:pt>
                <c:pt idx="428">
                  <c:v>12.369500000000052</c:v>
                </c:pt>
                <c:pt idx="429">
                  <c:v>11.893500000000024</c:v>
                </c:pt>
                <c:pt idx="430">
                  <c:v>11.725</c:v>
                </c:pt>
                <c:pt idx="431">
                  <c:v>12.376000000000024</c:v>
                </c:pt>
                <c:pt idx="432">
                  <c:v>11.141999999999999</c:v>
                </c:pt>
                <c:pt idx="433">
                  <c:v>12.4315</c:v>
                </c:pt>
                <c:pt idx="434">
                  <c:v>12.2615</c:v>
                </c:pt>
                <c:pt idx="435">
                  <c:v>11.551500000000004</c:v>
                </c:pt>
                <c:pt idx="436">
                  <c:v>11.856000000000041</c:v>
                </c:pt>
                <c:pt idx="437">
                  <c:v>11.769500000000004</c:v>
                </c:pt>
                <c:pt idx="438">
                  <c:v>11.728999999999999</c:v>
                </c:pt>
                <c:pt idx="439">
                  <c:v>12.0265</c:v>
                </c:pt>
                <c:pt idx="440">
                  <c:v>11.386500000000026</c:v>
                </c:pt>
                <c:pt idx="441">
                  <c:v>11.996</c:v>
                </c:pt>
                <c:pt idx="442">
                  <c:v>11.465000000000041</c:v>
                </c:pt>
                <c:pt idx="443">
                  <c:v>11.473500000000024</c:v>
                </c:pt>
                <c:pt idx="444">
                  <c:v>11.4405</c:v>
                </c:pt>
                <c:pt idx="445">
                  <c:v>10.648999999999999</c:v>
                </c:pt>
                <c:pt idx="446">
                  <c:v>11.408000000000001</c:v>
                </c:pt>
                <c:pt idx="447">
                  <c:v>11.356000000000041</c:v>
                </c:pt>
                <c:pt idx="448">
                  <c:v>10.524000000000001</c:v>
                </c:pt>
                <c:pt idx="449">
                  <c:v>11.349500000000004</c:v>
                </c:pt>
                <c:pt idx="450">
                  <c:v>12.205500000000002</c:v>
                </c:pt>
                <c:pt idx="451">
                  <c:v>12.157500000000002</c:v>
                </c:pt>
                <c:pt idx="452">
                  <c:v>12.713000000000001</c:v>
                </c:pt>
                <c:pt idx="453">
                  <c:v>12.295</c:v>
                </c:pt>
                <c:pt idx="454">
                  <c:v>11.46</c:v>
                </c:pt>
                <c:pt idx="455">
                  <c:v>12.169500000000006</c:v>
                </c:pt>
                <c:pt idx="456">
                  <c:v>11.695</c:v>
                </c:pt>
                <c:pt idx="457">
                  <c:v>11.2165</c:v>
                </c:pt>
                <c:pt idx="458">
                  <c:v>11.544500000000001</c:v>
                </c:pt>
                <c:pt idx="459">
                  <c:v>11.669500000000006</c:v>
                </c:pt>
                <c:pt idx="460">
                  <c:v>13.027999999999999</c:v>
                </c:pt>
                <c:pt idx="461">
                  <c:v>11.721500000000001</c:v>
                </c:pt>
                <c:pt idx="462">
                  <c:v>11.5335</c:v>
                </c:pt>
                <c:pt idx="463">
                  <c:v>11.4145</c:v>
                </c:pt>
                <c:pt idx="464">
                  <c:v>12.5105</c:v>
                </c:pt>
                <c:pt idx="465">
                  <c:v>12.776</c:v>
                </c:pt>
                <c:pt idx="466">
                  <c:v>12.911</c:v>
                </c:pt>
                <c:pt idx="467">
                  <c:v>12.710999999999999</c:v>
                </c:pt>
                <c:pt idx="468">
                  <c:v>12.5335</c:v>
                </c:pt>
                <c:pt idx="469">
                  <c:v>11.471500000000002</c:v>
                </c:pt>
                <c:pt idx="470">
                  <c:v>12.872500000000054</c:v>
                </c:pt>
                <c:pt idx="471">
                  <c:v>12.742000000000001</c:v>
                </c:pt>
                <c:pt idx="472">
                  <c:v>13.367500000000026</c:v>
                </c:pt>
                <c:pt idx="473">
                  <c:v>13.567500000000004</c:v>
                </c:pt>
                <c:pt idx="474">
                  <c:v>13.4465</c:v>
                </c:pt>
                <c:pt idx="475">
                  <c:v>12.98</c:v>
                </c:pt>
                <c:pt idx="476">
                  <c:v>13.592000000000002</c:v>
                </c:pt>
                <c:pt idx="477">
                  <c:v>14.765000000000002</c:v>
                </c:pt>
                <c:pt idx="478">
                  <c:v>14.763500000000002</c:v>
                </c:pt>
                <c:pt idx="479">
                  <c:v>15.087</c:v>
                </c:pt>
                <c:pt idx="480">
                  <c:v>15.237500000000001</c:v>
                </c:pt>
              </c:numCache>
            </c:numRef>
          </c:yVal>
          <c:smooth val="1"/>
          <c:extLst>
            <c:ext xmlns:c16="http://schemas.microsoft.com/office/drawing/2014/chart" uri="{C3380CC4-5D6E-409C-BE32-E72D297353CC}">
              <c16:uniqueId val="{00000016-DF3D-41B7-9780-45EA9325686C}"/>
            </c:ext>
          </c:extLst>
        </c:ser>
        <c:ser>
          <c:idx val="23"/>
          <c:order val="23"/>
          <c:spPr>
            <a:ln w="12700">
              <a:solidFill>
                <a:srgbClr val="969696"/>
              </a:solidFill>
              <a:prstDash val="solid"/>
            </a:ln>
          </c:spPr>
          <c:marker>
            <c:symbol val="none"/>
          </c:marker>
          <c:xVal>
            <c:numRef>
              <c:f>vzav!$A$1:$A$536</c:f>
              <c:numCache>
                <c:formatCode>General</c:formatCode>
                <c:ptCount val="536"/>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vzav!$Y$1:$Y$536</c:f>
              <c:numCache>
                <c:formatCode>General</c:formatCode>
                <c:ptCount val="536"/>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961.98749999999939</c:v>
                </c:pt>
                <c:pt idx="13">
                  <c:v>833.29400000000055</c:v>
                </c:pt>
                <c:pt idx="14">
                  <c:v>693.65699899999947</c:v>
                </c:pt>
                <c:pt idx="15">
                  <c:v>581.17950000000053</c:v>
                </c:pt>
                <c:pt idx="16">
                  <c:v>450.65100000000001</c:v>
                </c:pt>
                <c:pt idx="17">
                  <c:v>354.67750000000001</c:v>
                </c:pt>
                <c:pt idx="18">
                  <c:v>273.00450000000001</c:v>
                </c:pt>
                <c:pt idx="19">
                  <c:v>196.72</c:v>
                </c:pt>
                <c:pt idx="20">
                  <c:v>184.26850000000002</c:v>
                </c:pt>
                <c:pt idx="21">
                  <c:v>125.389</c:v>
                </c:pt>
                <c:pt idx="22">
                  <c:v>82.933499999999995</c:v>
                </c:pt>
                <c:pt idx="23">
                  <c:v>54.5015</c:v>
                </c:pt>
                <c:pt idx="24">
                  <c:v>37.410000000000004</c:v>
                </c:pt>
                <c:pt idx="25">
                  <c:v>30.230499999999989</c:v>
                </c:pt>
                <c:pt idx="26">
                  <c:v>25.462999999999891</c:v>
                </c:pt>
                <c:pt idx="27">
                  <c:v>22.470499999999905</c:v>
                </c:pt>
                <c:pt idx="28">
                  <c:v>20.78249999999985</c:v>
                </c:pt>
                <c:pt idx="29">
                  <c:v>20.751000000000001</c:v>
                </c:pt>
                <c:pt idx="30">
                  <c:v>20.360499999999906</c:v>
                </c:pt>
                <c:pt idx="31">
                  <c:v>23.843</c:v>
                </c:pt>
                <c:pt idx="32">
                  <c:v>24.027999999999999</c:v>
                </c:pt>
                <c:pt idx="33">
                  <c:v>25.1675</c:v>
                </c:pt>
                <c:pt idx="34">
                  <c:v>25.772499999999887</c:v>
                </c:pt>
                <c:pt idx="35">
                  <c:v>26.257999999999999</c:v>
                </c:pt>
                <c:pt idx="36">
                  <c:v>26.696000000000005</c:v>
                </c:pt>
                <c:pt idx="37">
                  <c:v>27.871500000000001</c:v>
                </c:pt>
                <c:pt idx="38">
                  <c:v>28.08599999999991</c:v>
                </c:pt>
                <c:pt idx="39">
                  <c:v>30.016999999999999</c:v>
                </c:pt>
                <c:pt idx="40">
                  <c:v>31.102</c:v>
                </c:pt>
                <c:pt idx="41">
                  <c:v>30.917000000000005</c:v>
                </c:pt>
                <c:pt idx="42">
                  <c:v>33.080500000000001</c:v>
                </c:pt>
                <c:pt idx="43">
                  <c:v>35.223000000000013</c:v>
                </c:pt>
                <c:pt idx="44">
                  <c:v>35.388999999999996</c:v>
                </c:pt>
                <c:pt idx="45">
                  <c:v>37.219500000000011</c:v>
                </c:pt>
                <c:pt idx="46">
                  <c:v>38.70550000000015</c:v>
                </c:pt>
                <c:pt idx="47">
                  <c:v>39.13550000000015</c:v>
                </c:pt>
                <c:pt idx="48">
                  <c:v>43.594500000000011</c:v>
                </c:pt>
                <c:pt idx="49">
                  <c:v>42.495500000000149</c:v>
                </c:pt>
                <c:pt idx="50">
                  <c:v>45.237000000000002</c:v>
                </c:pt>
                <c:pt idx="51">
                  <c:v>46.976500000000001</c:v>
                </c:pt>
                <c:pt idx="52">
                  <c:v>48.595500000000165</c:v>
                </c:pt>
                <c:pt idx="53">
                  <c:v>51.183</c:v>
                </c:pt>
                <c:pt idx="54">
                  <c:v>51.446999999999996</c:v>
                </c:pt>
                <c:pt idx="55">
                  <c:v>53.633000000000003</c:v>
                </c:pt>
                <c:pt idx="56">
                  <c:v>57.574000000000005</c:v>
                </c:pt>
                <c:pt idx="57">
                  <c:v>58.586500000000001</c:v>
                </c:pt>
                <c:pt idx="58">
                  <c:v>58.509</c:v>
                </c:pt>
                <c:pt idx="59">
                  <c:v>61.888500000000001</c:v>
                </c:pt>
                <c:pt idx="60">
                  <c:v>63.024000000000001</c:v>
                </c:pt>
                <c:pt idx="61">
                  <c:v>67.916500000000127</c:v>
                </c:pt>
                <c:pt idx="62">
                  <c:v>68.388498999999598</c:v>
                </c:pt>
                <c:pt idx="63">
                  <c:v>70.708500000000001</c:v>
                </c:pt>
                <c:pt idx="64">
                  <c:v>72.208000000000013</c:v>
                </c:pt>
                <c:pt idx="65">
                  <c:v>75.656999999999982</c:v>
                </c:pt>
                <c:pt idx="66">
                  <c:v>79.044500000000127</c:v>
                </c:pt>
                <c:pt idx="67">
                  <c:v>79.434500000000227</c:v>
                </c:pt>
                <c:pt idx="68">
                  <c:v>81.77199899999998</c:v>
                </c:pt>
                <c:pt idx="69">
                  <c:v>83.780500000000004</c:v>
                </c:pt>
                <c:pt idx="70">
                  <c:v>87.398499999999999</c:v>
                </c:pt>
                <c:pt idx="71">
                  <c:v>90.05</c:v>
                </c:pt>
                <c:pt idx="72">
                  <c:v>91.066498999999979</c:v>
                </c:pt>
                <c:pt idx="73">
                  <c:v>94.826499999999982</c:v>
                </c:pt>
                <c:pt idx="74">
                  <c:v>96.621999999999986</c:v>
                </c:pt>
                <c:pt idx="75">
                  <c:v>98.257498999999981</c:v>
                </c:pt>
                <c:pt idx="76">
                  <c:v>102.5485</c:v>
                </c:pt>
                <c:pt idx="77">
                  <c:v>106.87350000000001</c:v>
                </c:pt>
                <c:pt idx="78">
                  <c:v>108.65300000000001</c:v>
                </c:pt>
                <c:pt idx="79">
                  <c:v>111.23150000000012</c:v>
                </c:pt>
                <c:pt idx="80">
                  <c:v>112.48</c:v>
                </c:pt>
                <c:pt idx="81">
                  <c:v>117.627</c:v>
                </c:pt>
                <c:pt idx="82">
                  <c:v>119.8015</c:v>
                </c:pt>
                <c:pt idx="83">
                  <c:v>120.3065</c:v>
                </c:pt>
                <c:pt idx="84">
                  <c:v>123.361</c:v>
                </c:pt>
                <c:pt idx="85">
                  <c:v>125.59450000000002</c:v>
                </c:pt>
                <c:pt idx="86">
                  <c:v>125.7685</c:v>
                </c:pt>
                <c:pt idx="87">
                  <c:v>130.40800000000004</c:v>
                </c:pt>
                <c:pt idx="88">
                  <c:v>134.64449999999999</c:v>
                </c:pt>
                <c:pt idx="89">
                  <c:v>135.15300000000002</c:v>
                </c:pt>
                <c:pt idx="90">
                  <c:v>136.09</c:v>
                </c:pt>
                <c:pt idx="91">
                  <c:v>139.19299999999998</c:v>
                </c:pt>
                <c:pt idx="92">
                  <c:v>141.33750000000001</c:v>
                </c:pt>
                <c:pt idx="93">
                  <c:v>142.26399999999998</c:v>
                </c:pt>
                <c:pt idx="94">
                  <c:v>145.86450000000002</c:v>
                </c:pt>
                <c:pt idx="95">
                  <c:v>145.03300000000002</c:v>
                </c:pt>
                <c:pt idx="96">
                  <c:v>147.29250000000002</c:v>
                </c:pt>
                <c:pt idx="97">
                  <c:v>149.86200000000059</c:v>
                </c:pt>
                <c:pt idx="98">
                  <c:v>151.67149999999998</c:v>
                </c:pt>
                <c:pt idx="99">
                  <c:v>151.85200000000069</c:v>
                </c:pt>
                <c:pt idx="100">
                  <c:v>153.64449999999999</c:v>
                </c:pt>
                <c:pt idx="101">
                  <c:v>154.80100000000004</c:v>
                </c:pt>
                <c:pt idx="102">
                  <c:v>155.18600000000001</c:v>
                </c:pt>
                <c:pt idx="103">
                  <c:v>155.929</c:v>
                </c:pt>
                <c:pt idx="104">
                  <c:v>153.10999999999999</c:v>
                </c:pt>
                <c:pt idx="105">
                  <c:v>154.28449999999998</c:v>
                </c:pt>
                <c:pt idx="106">
                  <c:v>158.61199999999999</c:v>
                </c:pt>
                <c:pt idx="107">
                  <c:v>160.9615</c:v>
                </c:pt>
                <c:pt idx="108">
                  <c:v>158.05200000000059</c:v>
                </c:pt>
                <c:pt idx="109">
                  <c:v>161.7885</c:v>
                </c:pt>
                <c:pt idx="110">
                  <c:v>158.71399999999952</c:v>
                </c:pt>
                <c:pt idx="111">
                  <c:v>160.30450000000002</c:v>
                </c:pt>
                <c:pt idx="112">
                  <c:v>162.66349999999997</c:v>
                </c:pt>
                <c:pt idx="113">
                  <c:v>158.63</c:v>
                </c:pt>
                <c:pt idx="114">
                  <c:v>159.70499999999998</c:v>
                </c:pt>
                <c:pt idx="115">
                  <c:v>160.25349999999997</c:v>
                </c:pt>
                <c:pt idx="116">
                  <c:v>160.01149999999998</c:v>
                </c:pt>
                <c:pt idx="117">
                  <c:v>158.70850000000002</c:v>
                </c:pt>
                <c:pt idx="118">
                  <c:v>161.3810000000006</c:v>
                </c:pt>
                <c:pt idx="119">
                  <c:v>161.63250000000002</c:v>
                </c:pt>
                <c:pt idx="120">
                  <c:v>158.50800000000001</c:v>
                </c:pt>
                <c:pt idx="121">
                  <c:v>156.60899999999998</c:v>
                </c:pt>
                <c:pt idx="122">
                  <c:v>156.61599999999999</c:v>
                </c:pt>
                <c:pt idx="123">
                  <c:v>158.38650000000001</c:v>
                </c:pt>
                <c:pt idx="124">
                  <c:v>154.93300000000002</c:v>
                </c:pt>
                <c:pt idx="125">
                  <c:v>154.80000000000001</c:v>
                </c:pt>
                <c:pt idx="126">
                  <c:v>151.69549999999998</c:v>
                </c:pt>
                <c:pt idx="127">
                  <c:v>153.73999999999998</c:v>
                </c:pt>
                <c:pt idx="128">
                  <c:v>152.40550000000002</c:v>
                </c:pt>
                <c:pt idx="129">
                  <c:v>148.5675</c:v>
                </c:pt>
                <c:pt idx="130">
                  <c:v>149.73599999999999</c:v>
                </c:pt>
                <c:pt idx="131">
                  <c:v>151.04599999999999</c:v>
                </c:pt>
                <c:pt idx="132">
                  <c:v>147.17549999999997</c:v>
                </c:pt>
                <c:pt idx="133">
                  <c:v>142.37700000000001</c:v>
                </c:pt>
                <c:pt idx="134">
                  <c:v>144.999</c:v>
                </c:pt>
                <c:pt idx="135">
                  <c:v>140.65</c:v>
                </c:pt>
                <c:pt idx="136">
                  <c:v>140</c:v>
                </c:pt>
                <c:pt idx="137">
                  <c:v>139.14049999999997</c:v>
                </c:pt>
                <c:pt idx="138">
                  <c:v>140.96949999999998</c:v>
                </c:pt>
                <c:pt idx="139">
                  <c:v>137.22299999999998</c:v>
                </c:pt>
                <c:pt idx="140">
                  <c:v>135.25</c:v>
                </c:pt>
                <c:pt idx="141">
                  <c:v>134.27949999999996</c:v>
                </c:pt>
                <c:pt idx="142">
                  <c:v>133.58850000000001</c:v>
                </c:pt>
                <c:pt idx="143">
                  <c:v>133.22650000000002</c:v>
                </c:pt>
                <c:pt idx="144">
                  <c:v>130.01899999999998</c:v>
                </c:pt>
                <c:pt idx="145">
                  <c:v>128.64349999999999</c:v>
                </c:pt>
                <c:pt idx="146">
                  <c:v>127.78149999999999</c:v>
                </c:pt>
                <c:pt idx="147">
                  <c:v>124.58450000000002</c:v>
                </c:pt>
                <c:pt idx="148">
                  <c:v>124.71050000000002</c:v>
                </c:pt>
                <c:pt idx="149">
                  <c:v>123.26100000000002</c:v>
                </c:pt>
                <c:pt idx="150">
                  <c:v>121.9765</c:v>
                </c:pt>
                <c:pt idx="151">
                  <c:v>120.7355</c:v>
                </c:pt>
                <c:pt idx="152">
                  <c:v>120.154</c:v>
                </c:pt>
                <c:pt idx="153">
                  <c:v>119.90400000000002</c:v>
                </c:pt>
                <c:pt idx="154">
                  <c:v>115.2835</c:v>
                </c:pt>
                <c:pt idx="155">
                  <c:v>114.8245</c:v>
                </c:pt>
                <c:pt idx="156">
                  <c:v>110.8515</c:v>
                </c:pt>
                <c:pt idx="157">
                  <c:v>109.634</c:v>
                </c:pt>
                <c:pt idx="158">
                  <c:v>110.09699999999999</c:v>
                </c:pt>
                <c:pt idx="159">
                  <c:v>105.14749999999999</c:v>
                </c:pt>
                <c:pt idx="160">
                  <c:v>105.28149999999999</c:v>
                </c:pt>
                <c:pt idx="161">
                  <c:v>101.76600000000002</c:v>
                </c:pt>
                <c:pt idx="162">
                  <c:v>99.949000000000026</c:v>
                </c:pt>
                <c:pt idx="163">
                  <c:v>100.9430000000003</c:v>
                </c:pt>
                <c:pt idx="164">
                  <c:v>98.336500000000001</c:v>
                </c:pt>
                <c:pt idx="165">
                  <c:v>97.918000000000006</c:v>
                </c:pt>
                <c:pt idx="166">
                  <c:v>96.212998999999982</c:v>
                </c:pt>
                <c:pt idx="167">
                  <c:v>92.968998999999982</c:v>
                </c:pt>
                <c:pt idx="168">
                  <c:v>91.342000000000013</c:v>
                </c:pt>
                <c:pt idx="169">
                  <c:v>90.427999999999997</c:v>
                </c:pt>
                <c:pt idx="170">
                  <c:v>88.384999999999991</c:v>
                </c:pt>
                <c:pt idx="171">
                  <c:v>87.556999000000005</c:v>
                </c:pt>
                <c:pt idx="172">
                  <c:v>87.637999999999991</c:v>
                </c:pt>
                <c:pt idx="173">
                  <c:v>83.286500000000004</c:v>
                </c:pt>
                <c:pt idx="174">
                  <c:v>82.607500000000002</c:v>
                </c:pt>
                <c:pt idx="175">
                  <c:v>82.11</c:v>
                </c:pt>
                <c:pt idx="176">
                  <c:v>82.845500000000001</c:v>
                </c:pt>
                <c:pt idx="177">
                  <c:v>81.103999999999999</c:v>
                </c:pt>
                <c:pt idx="178">
                  <c:v>81.211500000000314</c:v>
                </c:pt>
                <c:pt idx="179">
                  <c:v>79.117998999999998</c:v>
                </c:pt>
                <c:pt idx="180">
                  <c:v>74.833500000000001</c:v>
                </c:pt>
                <c:pt idx="181">
                  <c:v>75.737499999999997</c:v>
                </c:pt>
                <c:pt idx="182">
                  <c:v>74.235500000000002</c:v>
                </c:pt>
                <c:pt idx="183">
                  <c:v>73.218500000000006</c:v>
                </c:pt>
                <c:pt idx="184">
                  <c:v>73.216499999999996</c:v>
                </c:pt>
                <c:pt idx="185">
                  <c:v>69.869</c:v>
                </c:pt>
                <c:pt idx="186">
                  <c:v>69.396000000000001</c:v>
                </c:pt>
                <c:pt idx="187">
                  <c:v>69.932500000000005</c:v>
                </c:pt>
                <c:pt idx="188">
                  <c:v>68.250500000000002</c:v>
                </c:pt>
                <c:pt idx="189">
                  <c:v>67.6875</c:v>
                </c:pt>
                <c:pt idx="190">
                  <c:v>66.299498999999983</c:v>
                </c:pt>
                <c:pt idx="191">
                  <c:v>65.27199899999998</c:v>
                </c:pt>
                <c:pt idx="192">
                  <c:v>65.206500000000005</c:v>
                </c:pt>
                <c:pt idx="193">
                  <c:v>64.216499999999996</c:v>
                </c:pt>
                <c:pt idx="194">
                  <c:v>61.876999999999995</c:v>
                </c:pt>
                <c:pt idx="195">
                  <c:v>63.093999000000011</c:v>
                </c:pt>
                <c:pt idx="196">
                  <c:v>60.398000000000003</c:v>
                </c:pt>
                <c:pt idx="197">
                  <c:v>60.437000000000005</c:v>
                </c:pt>
                <c:pt idx="198">
                  <c:v>60.6815</c:v>
                </c:pt>
                <c:pt idx="199">
                  <c:v>59.806000000000004</c:v>
                </c:pt>
                <c:pt idx="200">
                  <c:v>60.093500000000013</c:v>
                </c:pt>
                <c:pt idx="201">
                  <c:v>59.802</c:v>
                </c:pt>
                <c:pt idx="202">
                  <c:v>57.336999999999996</c:v>
                </c:pt>
                <c:pt idx="203">
                  <c:v>56.118000000000002</c:v>
                </c:pt>
                <c:pt idx="204">
                  <c:v>54.658500000000011</c:v>
                </c:pt>
                <c:pt idx="205">
                  <c:v>55.274000000000001</c:v>
                </c:pt>
                <c:pt idx="206">
                  <c:v>52.802</c:v>
                </c:pt>
                <c:pt idx="207">
                  <c:v>52.954999999999998</c:v>
                </c:pt>
                <c:pt idx="208">
                  <c:v>51.275500000000157</c:v>
                </c:pt>
                <c:pt idx="209">
                  <c:v>52.277000000000001</c:v>
                </c:pt>
                <c:pt idx="210">
                  <c:v>51.938000000000002</c:v>
                </c:pt>
                <c:pt idx="211">
                  <c:v>49.253</c:v>
                </c:pt>
                <c:pt idx="212">
                  <c:v>51.106500000000011</c:v>
                </c:pt>
                <c:pt idx="213">
                  <c:v>51.280500000000011</c:v>
                </c:pt>
                <c:pt idx="214">
                  <c:v>47.787000000000006</c:v>
                </c:pt>
                <c:pt idx="215">
                  <c:v>46.565500000000149</c:v>
                </c:pt>
                <c:pt idx="216">
                  <c:v>47.359499999999997</c:v>
                </c:pt>
                <c:pt idx="217">
                  <c:v>47.390500000000003</c:v>
                </c:pt>
                <c:pt idx="218">
                  <c:v>47.015000000000001</c:v>
                </c:pt>
                <c:pt idx="219">
                  <c:v>45.279000000000003</c:v>
                </c:pt>
                <c:pt idx="220">
                  <c:v>44.291500000000013</c:v>
                </c:pt>
                <c:pt idx="221">
                  <c:v>45.003</c:v>
                </c:pt>
                <c:pt idx="222">
                  <c:v>44.69800000000015</c:v>
                </c:pt>
                <c:pt idx="223">
                  <c:v>43.020500000000013</c:v>
                </c:pt>
                <c:pt idx="224">
                  <c:v>42.179000000000002</c:v>
                </c:pt>
                <c:pt idx="225">
                  <c:v>42.937000000000005</c:v>
                </c:pt>
                <c:pt idx="226">
                  <c:v>43.380999999999993</c:v>
                </c:pt>
                <c:pt idx="227">
                  <c:v>41.337499999999999</c:v>
                </c:pt>
                <c:pt idx="228">
                  <c:v>41.120000000000012</c:v>
                </c:pt>
                <c:pt idx="229">
                  <c:v>40.871499999999997</c:v>
                </c:pt>
                <c:pt idx="230">
                  <c:v>40.727000000000011</c:v>
                </c:pt>
                <c:pt idx="231">
                  <c:v>41.05</c:v>
                </c:pt>
                <c:pt idx="232">
                  <c:v>40.615500000000011</c:v>
                </c:pt>
                <c:pt idx="233">
                  <c:v>38.586000000000006</c:v>
                </c:pt>
                <c:pt idx="234">
                  <c:v>39.19650000000015</c:v>
                </c:pt>
                <c:pt idx="235">
                  <c:v>36.691500000000012</c:v>
                </c:pt>
                <c:pt idx="236">
                  <c:v>38.71</c:v>
                </c:pt>
                <c:pt idx="237">
                  <c:v>37.295000000000172</c:v>
                </c:pt>
                <c:pt idx="238">
                  <c:v>37.234000000000002</c:v>
                </c:pt>
                <c:pt idx="239">
                  <c:v>37.802500000000002</c:v>
                </c:pt>
                <c:pt idx="240">
                  <c:v>36.190500000000149</c:v>
                </c:pt>
                <c:pt idx="241">
                  <c:v>36.802499000000005</c:v>
                </c:pt>
                <c:pt idx="242">
                  <c:v>35.657499999999999</c:v>
                </c:pt>
                <c:pt idx="243">
                  <c:v>35.901499999999999</c:v>
                </c:pt>
                <c:pt idx="244">
                  <c:v>35.155000000000001</c:v>
                </c:pt>
                <c:pt idx="245">
                  <c:v>32.358999000000004</c:v>
                </c:pt>
                <c:pt idx="246">
                  <c:v>33.062000000000012</c:v>
                </c:pt>
                <c:pt idx="247">
                  <c:v>31.867999999999999</c:v>
                </c:pt>
                <c:pt idx="248">
                  <c:v>32.143500000000003</c:v>
                </c:pt>
                <c:pt idx="249">
                  <c:v>31.759499999999989</c:v>
                </c:pt>
                <c:pt idx="250">
                  <c:v>30.5505</c:v>
                </c:pt>
                <c:pt idx="251">
                  <c:v>29.822500000000002</c:v>
                </c:pt>
                <c:pt idx="252">
                  <c:v>30.074000000000005</c:v>
                </c:pt>
                <c:pt idx="253">
                  <c:v>30.013500000000001</c:v>
                </c:pt>
                <c:pt idx="254">
                  <c:v>30.95</c:v>
                </c:pt>
                <c:pt idx="255">
                  <c:v>30.812000000000001</c:v>
                </c:pt>
                <c:pt idx="256">
                  <c:v>29.016500000000001</c:v>
                </c:pt>
                <c:pt idx="257">
                  <c:v>29.474499999999917</c:v>
                </c:pt>
                <c:pt idx="258">
                  <c:v>29.576499999999989</c:v>
                </c:pt>
                <c:pt idx="259">
                  <c:v>28.194500000000001</c:v>
                </c:pt>
                <c:pt idx="260">
                  <c:v>27.875</c:v>
                </c:pt>
                <c:pt idx="261">
                  <c:v>27.244</c:v>
                </c:pt>
                <c:pt idx="262">
                  <c:v>28.185499999999898</c:v>
                </c:pt>
                <c:pt idx="263">
                  <c:v>27.564999999999987</c:v>
                </c:pt>
                <c:pt idx="264">
                  <c:v>27.535499999999917</c:v>
                </c:pt>
                <c:pt idx="265">
                  <c:v>26.635999999999999</c:v>
                </c:pt>
                <c:pt idx="266">
                  <c:v>24.7745</c:v>
                </c:pt>
                <c:pt idx="267">
                  <c:v>24.14849999999991</c:v>
                </c:pt>
                <c:pt idx="268">
                  <c:v>25.254999999999999</c:v>
                </c:pt>
                <c:pt idx="269">
                  <c:v>25.827500000000001</c:v>
                </c:pt>
                <c:pt idx="270">
                  <c:v>25.77649999999991</c:v>
                </c:pt>
                <c:pt idx="271">
                  <c:v>25.738499999999906</c:v>
                </c:pt>
                <c:pt idx="272">
                  <c:v>24.407499999999914</c:v>
                </c:pt>
                <c:pt idx="273">
                  <c:v>26.503499999999917</c:v>
                </c:pt>
                <c:pt idx="274">
                  <c:v>25.521000000000001</c:v>
                </c:pt>
                <c:pt idx="275">
                  <c:v>24.614500000000035</c:v>
                </c:pt>
                <c:pt idx="276">
                  <c:v>24.58</c:v>
                </c:pt>
                <c:pt idx="277">
                  <c:v>24.579499999999989</c:v>
                </c:pt>
                <c:pt idx="278">
                  <c:v>25.387499999999989</c:v>
                </c:pt>
                <c:pt idx="279">
                  <c:v>24.855499999999989</c:v>
                </c:pt>
                <c:pt idx="280">
                  <c:v>24.498499999999876</c:v>
                </c:pt>
                <c:pt idx="281">
                  <c:v>25.516500000000001</c:v>
                </c:pt>
                <c:pt idx="282">
                  <c:v>24.603000000000005</c:v>
                </c:pt>
                <c:pt idx="283">
                  <c:v>24.0975</c:v>
                </c:pt>
                <c:pt idx="284">
                  <c:v>23.974999999999987</c:v>
                </c:pt>
                <c:pt idx="285">
                  <c:v>23.117000000000097</c:v>
                </c:pt>
                <c:pt idx="286">
                  <c:v>23.509</c:v>
                </c:pt>
                <c:pt idx="287">
                  <c:v>24.327000000000005</c:v>
                </c:pt>
                <c:pt idx="288">
                  <c:v>22.925999999999906</c:v>
                </c:pt>
                <c:pt idx="289">
                  <c:v>22.795499999999887</c:v>
                </c:pt>
                <c:pt idx="290">
                  <c:v>23.3475</c:v>
                </c:pt>
                <c:pt idx="291">
                  <c:v>22.39</c:v>
                </c:pt>
                <c:pt idx="292">
                  <c:v>21.491499999999906</c:v>
                </c:pt>
                <c:pt idx="293">
                  <c:v>21.750499999999914</c:v>
                </c:pt>
                <c:pt idx="294">
                  <c:v>20.49599999999991</c:v>
                </c:pt>
                <c:pt idx="295">
                  <c:v>20.675000000000001</c:v>
                </c:pt>
                <c:pt idx="296">
                  <c:v>20.49449999999991</c:v>
                </c:pt>
                <c:pt idx="297">
                  <c:v>21.176500000000001</c:v>
                </c:pt>
                <c:pt idx="298">
                  <c:v>20.344000000000001</c:v>
                </c:pt>
                <c:pt idx="299">
                  <c:v>20.654000000000035</c:v>
                </c:pt>
                <c:pt idx="300">
                  <c:v>19.787499999999905</c:v>
                </c:pt>
                <c:pt idx="301">
                  <c:v>19.103000000000005</c:v>
                </c:pt>
                <c:pt idx="302">
                  <c:v>19.847999999999999</c:v>
                </c:pt>
                <c:pt idx="303">
                  <c:v>18.902499999999876</c:v>
                </c:pt>
                <c:pt idx="304">
                  <c:v>19.242499999999875</c:v>
                </c:pt>
                <c:pt idx="305">
                  <c:v>18.975999999999921</c:v>
                </c:pt>
                <c:pt idx="306">
                  <c:v>20.1525</c:v>
                </c:pt>
                <c:pt idx="307">
                  <c:v>18.661999999999999</c:v>
                </c:pt>
                <c:pt idx="308">
                  <c:v>19.413499999999921</c:v>
                </c:pt>
                <c:pt idx="309">
                  <c:v>19.03</c:v>
                </c:pt>
                <c:pt idx="310">
                  <c:v>18.096</c:v>
                </c:pt>
                <c:pt idx="311">
                  <c:v>18.574000000000005</c:v>
                </c:pt>
                <c:pt idx="312">
                  <c:v>19.004999999999999</c:v>
                </c:pt>
                <c:pt idx="313">
                  <c:v>17.444999999999986</c:v>
                </c:pt>
                <c:pt idx="314">
                  <c:v>18.150500000000001</c:v>
                </c:pt>
                <c:pt idx="315">
                  <c:v>18.134000000000086</c:v>
                </c:pt>
                <c:pt idx="316">
                  <c:v>17.895</c:v>
                </c:pt>
                <c:pt idx="317">
                  <c:v>17.6905</c:v>
                </c:pt>
                <c:pt idx="318">
                  <c:v>16.9175</c:v>
                </c:pt>
                <c:pt idx="319">
                  <c:v>15.704500000000001</c:v>
                </c:pt>
                <c:pt idx="320">
                  <c:v>17.378</c:v>
                </c:pt>
                <c:pt idx="321">
                  <c:v>16.684000000000001</c:v>
                </c:pt>
                <c:pt idx="322">
                  <c:v>17.343499999999914</c:v>
                </c:pt>
                <c:pt idx="323">
                  <c:v>16.911000000000001</c:v>
                </c:pt>
                <c:pt idx="324">
                  <c:v>16.748499999999876</c:v>
                </c:pt>
                <c:pt idx="325">
                  <c:v>15.54</c:v>
                </c:pt>
                <c:pt idx="326">
                  <c:v>16.669499999999989</c:v>
                </c:pt>
                <c:pt idx="327">
                  <c:v>15.955500000000056</c:v>
                </c:pt>
                <c:pt idx="328">
                  <c:v>15.350000000000026</c:v>
                </c:pt>
                <c:pt idx="329">
                  <c:v>16.674499999999988</c:v>
                </c:pt>
                <c:pt idx="330">
                  <c:v>15.53</c:v>
                </c:pt>
                <c:pt idx="331">
                  <c:v>14.4915</c:v>
                </c:pt>
                <c:pt idx="332">
                  <c:v>15.670500000000002</c:v>
                </c:pt>
                <c:pt idx="333">
                  <c:v>16.4575</c:v>
                </c:pt>
                <c:pt idx="334">
                  <c:v>16.36949999999991</c:v>
                </c:pt>
                <c:pt idx="335">
                  <c:v>15.272500000000004</c:v>
                </c:pt>
                <c:pt idx="336">
                  <c:v>16.003499999999917</c:v>
                </c:pt>
                <c:pt idx="337">
                  <c:v>15.679</c:v>
                </c:pt>
                <c:pt idx="338">
                  <c:v>15.605500000000006</c:v>
                </c:pt>
                <c:pt idx="339">
                  <c:v>14.798500000000001</c:v>
                </c:pt>
                <c:pt idx="340">
                  <c:v>14.285</c:v>
                </c:pt>
                <c:pt idx="341">
                  <c:v>13.078000000000001</c:v>
                </c:pt>
                <c:pt idx="342">
                  <c:v>13.545500000000002</c:v>
                </c:pt>
                <c:pt idx="343">
                  <c:v>14.016500000000002</c:v>
                </c:pt>
                <c:pt idx="344">
                  <c:v>13.5845</c:v>
                </c:pt>
                <c:pt idx="345">
                  <c:v>12.883500000000026</c:v>
                </c:pt>
                <c:pt idx="346">
                  <c:v>13.762</c:v>
                </c:pt>
                <c:pt idx="347">
                  <c:v>13</c:v>
                </c:pt>
                <c:pt idx="348">
                  <c:v>12.373500000000041</c:v>
                </c:pt>
                <c:pt idx="349">
                  <c:v>12.329500000000024</c:v>
                </c:pt>
                <c:pt idx="350">
                  <c:v>13.07</c:v>
                </c:pt>
                <c:pt idx="351">
                  <c:v>11.427</c:v>
                </c:pt>
                <c:pt idx="352">
                  <c:v>10.788500000000001</c:v>
                </c:pt>
                <c:pt idx="353">
                  <c:v>12.7605</c:v>
                </c:pt>
                <c:pt idx="354">
                  <c:v>12.11</c:v>
                </c:pt>
                <c:pt idx="355">
                  <c:v>12.596500000000002</c:v>
                </c:pt>
                <c:pt idx="356">
                  <c:v>11.899500000000026</c:v>
                </c:pt>
                <c:pt idx="357">
                  <c:v>12.093</c:v>
                </c:pt>
                <c:pt idx="358">
                  <c:v>11.973000000000004</c:v>
                </c:pt>
                <c:pt idx="359">
                  <c:v>12.8385</c:v>
                </c:pt>
                <c:pt idx="360">
                  <c:v>11.705500000000002</c:v>
                </c:pt>
                <c:pt idx="361">
                  <c:v>11.959500000000045</c:v>
                </c:pt>
                <c:pt idx="362">
                  <c:v>12.611000000000001</c:v>
                </c:pt>
                <c:pt idx="363">
                  <c:v>12.0365</c:v>
                </c:pt>
                <c:pt idx="364">
                  <c:v>11.5</c:v>
                </c:pt>
                <c:pt idx="365">
                  <c:v>11.773</c:v>
                </c:pt>
                <c:pt idx="366">
                  <c:v>11.2255</c:v>
                </c:pt>
                <c:pt idx="367">
                  <c:v>10.6645</c:v>
                </c:pt>
                <c:pt idx="368">
                  <c:v>10.935</c:v>
                </c:pt>
                <c:pt idx="369">
                  <c:v>10.824</c:v>
                </c:pt>
                <c:pt idx="370">
                  <c:v>10.956500000000041</c:v>
                </c:pt>
                <c:pt idx="371">
                  <c:v>11.239999999999998</c:v>
                </c:pt>
                <c:pt idx="372">
                  <c:v>11.040999999999999</c:v>
                </c:pt>
                <c:pt idx="373">
                  <c:v>10.276</c:v>
                </c:pt>
                <c:pt idx="374">
                  <c:v>10.2295</c:v>
                </c:pt>
                <c:pt idx="375">
                  <c:v>10.803500000000026</c:v>
                </c:pt>
                <c:pt idx="376">
                  <c:v>10.992500000000026</c:v>
                </c:pt>
                <c:pt idx="377">
                  <c:v>10.383000000000004</c:v>
                </c:pt>
                <c:pt idx="378">
                  <c:v>11.48</c:v>
                </c:pt>
                <c:pt idx="379">
                  <c:v>10.739999999999998</c:v>
                </c:pt>
                <c:pt idx="380">
                  <c:v>10.553000000000004</c:v>
                </c:pt>
                <c:pt idx="381">
                  <c:v>10.4915</c:v>
                </c:pt>
                <c:pt idx="382">
                  <c:v>10.012</c:v>
                </c:pt>
                <c:pt idx="383">
                  <c:v>9.4995000000000047</c:v>
                </c:pt>
                <c:pt idx="384">
                  <c:v>10.727500000000001</c:v>
                </c:pt>
                <c:pt idx="385">
                  <c:v>10.381500000000004</c:v>
                </c:pt>
                <c:pt idx="386">
                  <c:v>10.849</c:v>
                </c:pt>
                <c:pt idx="387">
                  <c:v>10.620999999999999</c:v>
                </c:pt>
                <c:pt idx="388">
                  <c:v>10.644500000000001</c:v>
                </c:pt>
                <c:pt idx="389">
                  <c:v>10.681000000000001</c:v>
                </c:pt>
                <c:pt idx="390">
                  <c:v>11.252500000000024</c:v>
                </c:pt>
                <c:pt idx="391">
                  <c:v>11.182</c:v>
                </c:pt>
                <c:pt idx="392">
                  <c:v>10.624000000000001</c:v>
                </c:pt>
                <c:pt idx="393">
                  <c:v>9.8460000000000001</c:v>
                </c:pt>
                <c:pt idx="394">
                  <c:v>8.9439989999999998</c:v>
                </c:pt>
                <c:pt idx="395">
                  <c:v>9.6709990000000001</c:v>
                </c:pt>
                <c:pt idx="396">
                  <c:v>10.073</c:v>
                </c:pt>
                <c:pt idx="397">
                  <c:v>10.484</c:v>
                </c:pt>
                <c:pt idx="398">
                  <c:v>10.644500000000001</c:v>
                </c:pt>
                <c:pt idx="399">
                  <c:v>10.237999999999998</c:v>
                </c:pt>
                <c:pt idx="400">
                  <c:v>9.6745000000000001</c:v>
                </c:pt>
                <c:pt idx="401">
                  <c:v>9.8370000000000015</c:v>
                </c:pt>
                <c:pt idx="402">
                  <c:v>9.238999999999999</c:v>
                </c:pt>
                <c:pt idx="403">
                  <c:v>10.1135</c:v>
                </c:pt>
                <c:pt idx="404">
                  <c:v>10.5375</c:v>
                </c:pt>
                <c:pt idx="405">
                  <c:v>11.464500000000006</c:v>
                </c:pt>
                <c:pt idx="406">
                  <c:v>12.028500000000001</c:v>
                </c:pt>
                <c:pt idx="407">
                  <c:v>11.515500000000022</c:v>
                </c:pt>
                <c:pt idx="408">
                  <c:v>12.6875</c:v>
                </c:pt>
                <c:pt idx="409">
                  <c:v>13.371500000000006</c:v>
                </c:pt>
                <c:pt idx="410">
                  <c:v>11.640500000000001</c:v>
                </c:pt>
                <c:pt idx="411">
                  <c:v>11.304</c:v>
                </c:pt>
                <c:pt idx="412">
                  <c:v>11.9415</c:v>
                </c:pt>
                <c:pt idx="413">
                  <c:v>11.850000000000026</c:v>
                </c:pt>
                <c:pt idx="414">
                  <c:v>11.293000000000001</c:v>
                </c:pt>
                <c:pt idx="415">
                  <c:v>11.683</c:v>
                </c:pt>
                <c:pt idx="416">
                  <c:v>11.2715</c:v>
                </c:pt>
                <c:pt idx="417">
                  <c:v>11.400500000000006</c:v>
                </c:pt>
                <c:pt idx="418">
                  <c:v>11.297000000000001</c:v>
                </c:pt>
                <c:pt idx="419">
                  <c:v>11.7845</c:v>
                </c:pt>
                <c:pt idx="420">
                  <c:v>11.185</c:v>
                </c:pt>
                <c:pt idx="421">
                  <c:v>10.617000000000001</c:v>
                </c:pt>
                <c:pt idx="422">
                  <c:v>11.172000000000002</c:v>
                </c:pt>
                <c:pt idx="423">
                  <c:v>11.513</c:v>
                </c:pt>
                <c:pt idx="424">
                  <c:v>10.592500000000006</c:v>
                </c:pt>
                <c:pt idx="425">
                  <c:v>11.797999999999998</c:v>
                </c:pt>
                <c:pt idx="426">
                  <c:v>11.666</c:v>
                </c:pt>
                <c:pt idx="427">
                  <c:v>11.819500000000026</c:v>
                </c:pt>
                <c:pt idx="428">
                  <c:v>11.438500000000001</c:v>
                </c:pt>
                <c:pt idx="429">
                  <c:v>11.603</c:v>
                </c:pt>
                <c:pt idx="430">
                  <c:v>11.947999999999999</c:v>
                </c:pt>
                <c:pt idx="431">
                  <c:v>11.314500000000002</c:v>
                </c:pt>
                <c:pt idx="432">
                  <c:v>10.912500000000026</c:v>
                </c:pt>
                <c:pt idx="433">
                  <c:v>10.975000000000026</c:v>
                </c:pt>
                <c:pt idx="434">
                  <c:v>11.589</c:v>
                </c:pt>
                <c:pt idx="435">
                  <c:v>11.266500000000002</c:v>
                </c:pt>
                <c:pt idx="436">
                  <c:v>11.486000000000002</c:v>
                </c:pt>
                <c:pt idx="437">
                  <c:v>10.812500000000041</c:v>
                </c:pt>
                <c:pt idx="438">
                  <c:v>11.233000000000001</c:v>
                </c:pt>
                <c:pt idx="439">
                  <c:v>11.403</c:v>
                </c:pt>
                <c:pt idx="440">
                  <c:v>11.545</c:v>
                </c:pt>
                <c:pt idx="441">
                  <c:v>10.5245</c:v>
                </c:pt>
                <c:pt idx="442">
                  <c:v>10.825500000000041</c:v>
                </c:pt>
                <c:pt idx="443">
                  <c:v>11.307500000000006</c:v>
                </c:pt>
                <c:pt idx="444">
                  <c:v>11.228499999999999</c:v>
                </c:pt>
                <c:pt idx="445">
                  <c:v>11.1</c:v>
                </c:pt>
                <c:pt idx="446">
                  <c:v>10.9405</c:v>
                </c:pt>
                <c:pt idx="447">
                  <c:v>10.69</c:v>
                </c:pt>
                <c:pt idx="448">
                  <c:v>10.723000000000001</c:v>
                </c:pt>
                <c:pt idx="449">
                  <c:v>11.486500000000024</c:v>
                </c:pt>
                <c:pt idx="450">
                  <c:v>11.749500000000001</c:v>
                </c:pt>
                <c:pt idx="451">
                  <c:v>10.867000000000004</c:v>
                </c:pt>
                <c:pt idx="452">
                  <c:v>10.999500000000006</c:v>
                </c:pt>
                <c:pt idx="453">
                  <c:v>11.744499999999999</c:v>
                </c:pt>
                <c:pt idx="454">
                  <c:v>11.9145</c:v>
                </c:pt>
                <c:pt idx="455">
                  <c:v>11.739000000000001</c:v>
                </c:pt>
                <c:pt idx="456">
                  <c:v>11.297999999999998</c:v>
                </c:pt>
                <c:pt idx="457">
                  <c:v>10.806000000000004</c:v>
                </c:pt>
                <c:pt idx="458">
                  <c:v>11.473000000000004</c:v>
                </c:pt>
                <c:pt idx="459">
                  <c:v>12.661</c:v>
                </c:pt>
                <c:pt idx="460">
                  <c:v>12.146000000000001</c:v>
                </c:pt>
                <c:pt idx="461">
                  <c:v>11.334</c:v>
                </c:pt>
                <c:pt idx="462">
                  <c:v>11.6835</c:v>
                </c:pt>
                <c:pt idx="463">
                  <c:v>12.1615</c:v>
                </c:pt>
                <c:pt idx="464">
                  <c:v>11.779500000000002</c:v>
                </c:pt>
                <c:pt idx="465">
                  <c:v>11.592500000000006</c:v>
                </c:pt>
                <c:pt idx="466">
                  <c:v>12.329000000000002</c:v>
                </c:pt>
                <c:pt idx="467">
                  <c:v>12.181000000000001</c:v>
                </c:pt>
                <c:pt idx="468">
                  <c:v>12.1435</c:v>
                </c:pt>
                <c:pt idx="469">
                  <c:v>12.986500000000024</c:v>
                </c:pt>
                <c:pt idx="470">
                  <c:v>13.797500000000001</c:v>
                </c:pt>
                <c:pt idx="471">
                  <c:v>13.065000000000024</c:v>
                </c:pt>
                <c:pt idx="472">
                  <c:v>13.066500000000024</c:v>
                </c:pt>
                <c:pt idx="473">
                  <c:v>13.5745</c:v>
                </c:pt>
                <c:pt idx="474">
                  <c:v>12.150500000000006</c:v>
                </c:pt>
                <c:pt idx="475">
                  <c:v>13.163</c:v>
                </c:pt>
                <c:pt idx="476">
                  <c:v>14.123000000000001</c:v>
                </c:pt>
                <c:pt idx="477">
                  <c:v>13.5905</c:v>
                </c:pt>
                <c:pt idx="478">
                  <c:v>14.4495</c:v>
                </c:pt>
                <c:pt idx="479">
                  <c:v>14.512500000000006</c:v>
                </c:pt>
                <c:pt idx="480">
                  <c:v>14.9115</c:v>
                </c:pt>
              </c:numCache>
            </c:numRef>
          </c:yVal>
          <c:smooth val="1"/>
          <c:extLst>
            <c:ext xmlns:c16="http://schemas.microsoft.com/office/drawing/2014/chart" uri="{C3380CC4-5D6E-409C-BE32-E72D297353CC}">
              <c16:uniqueId val="{00000017-DF3D-41B7-9780-45EA9325686C}"/>
            </c:ext>
          </c:extLst>
        </c:ser>
        <c:dLbls>
          <c:showLegendKey val="0"/>
          <c:showVal val="0"/>
          <c:showCatName val="0"/>
          <c:showSerName val="0"/>
          <c:showPercent val="0"/>
          <c:showBubbleSize val="0"/>
        </c:dLbls>
        <c:axId val="135960832"/>
        <c:axId val="135971200"/>
      </c:scatterChart>
      <c:valAx>
        <c:axId val="135960832"/>
        <c:scaling>
          <c:orientation val="minMax"/>
          <c:max val="490"/>
          <c:min val="290"/>
        </c:scaling>
        <c:delete val="0"/>
        <c:axPos val="b"/>
        <c:title>
          <c:tx>
            <c:rich>
              <a:bodyPr/>
              <a:lstStyle/>
              <a:p>
                <a:pPr>
                  <a:defRPr/>
                </a:pPr>
                <a:r>
                  <a:rPr lang="it-IT"/>
                  <a:t>wavelength (nm)</a:t>
                </a:r>
              </a:p>
            </c:rich>
          </c:tx>
          <c:layout>
            <c:manualLayout>
              <c:xMode val="edge"/>
              <c:yMode val="edge"/>
              <c:x val="0.57197159592210578"/>
              <c:y val="0.88566200700915387"/>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a:pPr>
            <a:endParaRPr lang="it-IT"/>
          </a:p>
        </c:txPr>
        <c:crossAx val="135971200"/>
        <c:crosses val="autoZero"/>
        <c:crossBetween val="midCat"/>
      </c:valAx>
      <c:valAx>
        <c:axId val="135971200"/>
        <c:scaling>
          <c:orientation val="minMax"/>
          <c:max val="600"/>
          <c:min val="0"/>
        </c:scaling>
        <c:delete val="0"/>
        <c:axPos val="l"/>
        <c:title>
          <c:tx>
            <c:rich>
              <a:bodyPr/>
              <a:lstStyle/>
              <a:p>
                <a:pPr>
                  <a:defRPr/>
                </a:pPr>
                <a:r>
                  <a:rPr lang="it-IT"/>
                  <a:t>I (a.u.)</a:t>
                </a:r>
              </a:p>
            </c:rich>
          </c:tx>
          <c:layout>
            <c:manualLayout>
              <c:xMode val="edge"/>
              <c:yMode val="edge"/>
              <c:x val="1.5412169969315968E-2"/>
              <c:y val="0.33994315933181696"/>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a:pPr>
            <a:endParaRPr lang="it-IT"/>
          </a:p>
        </c:txPr>
        <c:crossAx val="135960832"/>
        <c:crosses val="autoZero"/>
        <c:crossBetween val="midCat"/>
      </c:valAx>
      <c:spPr>
        <a:noFill/>
        <a:ln w="19050">
          <a:solidFill>
            <a:schemeClr val="tx1"/>
          </a:solidFill>
        </a:ln>
      </c:spPr>
    </c:plotArea>
    <c:plotVisOnly val="1"/>
    <c:dispBlanksAs val="gap"/>
    <c:showDLblsOverMax val="0"/>
  </c:chart>
  <c:spPr>
    <a:solidFill>
      <a:srgbClr val="FFFFFF"/>
    </a:solidFill>
    <a:ln w="9525">
      <a:noFill/>
    </a:ln>
  </c:spPr>
  <c:txPr>
    <a:bodyPr/>
    <a:lstStyle/>
    <a:p>
      <a:pPr>
        <a:defRPr sz="1600" b="0" i="0" u="none" strike="noStrike" baseline="0">
          <a:solidFill>
            <a:srgbClr val="000000"/>
          </a:solidFill>
          <a:latin typeface="Arial"/>
          <a:ea typeface="Arial"/>
          <a:cs typeface="Arial"/>
        </a:defRPr>
      </a:pPr>
      <a:endParaRPr lang="it-I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45822397200349"/>
          <c:y val="9.5428571428571404E-2"/>
          <c:w val="0.71243766404199449"/>
          <c:h val="0.66438125234346201"/>
        </c:manualLayout>
      </c:layout>
      <c:scatterChart>
        <c:scatterStyle val="lineMarker"/>
        <c:varyColors val="0"/>
        <c:ser>
          <c:idx val="0"/>
          <c:order val="0"/>
          <c:spPr>
            <a:ln w="28575">
              <a:noFill/>
            </a:ln>
          </c:spPr>
          <c:xVal>
            <c:numRef>
              <c:f>vzav!$AC$3:$AZ$3</c:f>
              <c:numCache>
                <c:formatCode>0.00E+00</c:formatCode>
                <c:ptCount val="24"/>
                <c:pt idx="0">
                  <c:v>0</c:v>
                </c:pt>
                <c:pt idx="1">
                  <c:v>2.5000000000000189E-7</c:v>
                </c:pt>
                <c:pt idx="2">
                  <c:v>5.0000000000000337E-7</c:v>
                </c:pt>
                <c:pt idx="3">
                  <c:v>7.5000000000000521E-7</c:v>
                </c:pt>
                <c:pt idx="4">
                  <c:v>1.0000000000000063E-6</c:v>
                </c:pt>
                <c:pt idx="5">
                  <c:v>1.2499999999999999E-6</c:v>
                </c:pt>
                <c:pt idx="6">
                  <c:v>1.5000000000000087E-6</c:v>
                </c:pt>
                <c:pt idx="7">
                  <c:v>1.7500000000000106E-6</c:v>
                </c:pt>
                <c:pt idx="8">
                  <c:v>2.0000000000000113E-6</c:v>
                </c:pt>
                <c:pt idx="9">
                  <c:v>2.2500000000000145E-6</c:v>
                </c:pt>
                <c:pt idx="10">
                  <c:v>2.500000000000015E-6</c:v>
                </c:pt>
                <c:pt idx="11">
                  <c:v>2.750000000000016E-6</c:v>
                </c:pt>
                <c:pt idx="12">
                  <c:v>3.0000000000000183E-6</c:v>
                </c:pt>
                <c:pt idx="13">
                  <c:v>3.2500000000000206E-6</c:v>
                </c:pt>
                <c:pt idx="14">
                  <c:v>3.5000000000000211E-6</c:v>
                </c:pt>
                <c:pt idx="15">
                  <c:v>3.7500000000000234E-6</c:v>
                </c:pt>
                <c:pt idx="16">
                  <c:v>4.0000000000000134E-6</c:v>
                </c:pt>
                <c:pt idx="17">
                  <c:v>4.250000000000022E-6</c:v>
                </c:pt>
                <c:pt idx="18">
                  <c:v>4.5000000000000247E-6</c:v>
                </c:pt>
                <c:pt idx="19">
                  <c:v>4.7500000000000231E-6</c:v>
                </c:pt>
                <c:pt idx="20">
                  <c:v>5.0000000000000275E-6</c:v>
                </c:pt>
                <c:pt idx="21">
                  <c:v>5.2500000000000302E-6</c:v>
                </c:pt>
                <c:pt idx="22">
                  <c:v>5.500000000000032E-6</c:v>
                </c:pt>
                <c:pt idx="23">
                  <c:v>5.750000000000033E-6</c:v>
                </c:pt>
              </c:numCache>
            </c:numRef>
          </c:xVal>
          <c:yVal>
            <c:numRef>
              <c:f>vzav!$AC$6:$AZ$6</c:f>
              <c:numCache>
                <c:formatCode>General</c:formatCode>
                <c:ptCount val="24"/>
                <c:pt idx="0">
                  <c:v>0</c:v>
                </c:pt>
                <c:pt idx="1">
                  <c:v>4.5542875640347077E-2</c:v>
                </c:pt>
                <c:pt idx="2">
                  <c:v>0.11654421246124762</c:v>
                </c:pt>
                <c:pt idx="3">
                  <c:v>0.19394404525947859</c:v>
                </c:pt>
                <c:pt idx="4">
                  <c:v>0.26103786002721835</c:v>
                </c:pt>
                <c:pt idx="5">
                  <c:v>0.38990883966956813</c:v>
                </c:pt>
                <c:pt idx="6">
                  <c:v>0.49200634682277672</c:v>
                </c:pt>
                <c:pt idx="7">
                  <c:v>0.58802871310773042</c:v>
                </c:pt>
                <c:pt idx="8">
                  <c:v>0.70363542289357384</c:v>
                </c:pt>
                <c:pt idx="9">
                  <c:v>0.78583301592539467</c:v>
                </c:pt>
                <c:pt idx="10">
                  <c:v>0.85156680794841777</c:v>
                </c:pt>
                <c:pt idx="11">
                  <c:v>0.96235654907709156</c:v>
                </c:pt>
                <c:pt idx="12">
                  <c:v>1.105284612567272</c:v>
                </c:pt>
                <c:pt idx="13">
                  <c:v>1.1466069439287097</c:v>
                </c:pt>
                <c:pt idx="14">
                  <c:v>1.2904254097751724</c:v>
                </c:pt>
                <c:pt idx="15">
                  <c:v>1.3747873033212259</c:v>
                </c:pt>
                <c:pt idx="16">
                  <c:v>1.4760118954910055</c:v>
                </c:pt>
                <c:pt idx="17">
                  <c:v>1.5732983962142424</c:v>
                </c:pt>
                <c:pt idx="18">
                  <c:v>1.689858927041809</c:v>
                </c:pt>
                <c:pt idx="19">
                  <c:v>1.8277302516383978</c:v>
                </c:pt>
                <c:pt idx="20">
                  <c:v>1.8584034994563721</c:v>
                </c:pt>
                <c:pt idx="21">
                  <c:v>1.9736689814814821</c:v>
                </c:pt>
                <c:pt idx="22">
                  <c:v>2.1184423465947377</c:v>
                </c:pt>
                <c:pt idx="23">
                  <c:v>2.1792183686797508</c:v>
                </c:pt>
              </c:numCache>
            </c:numRef>
          </c:yVal>
          <c:smooth val="0"/>
          <c:extLst>
            <c:ext xmlns:c16="http://schemas.microsoft.com/office/drawing/2014/chart" uri="{C3380CC4-5D6E-409C-BE32-E72D297353CC}">
              <c16:uniqueId val="{00000000-36E4-4777-BEBF-F35C8D7ACAD3}"/>
            </c:ext>
          </c:extLst>
        </c:ser>
        <c:dLbls>
          <c:showLegendKey val="0"/>
          <c:showVal val="0"/>
          <c:showCatName val="0"/>
          <c:showSerName val="0"/>
          <c:showPercent val="0"/>
          <c:showBubbleSize val="0"/>
        </c:dLbls>
        <c:axId val="143348864"/>
        <c:axId val="143350784"/>
      </c:scatterChart>
      <c:valAx>
        <c:axId val="143348864"/>
        <c:scaling>
          <c:orientation val="minMax"/>
          <c:max val="6.0000000000000374E-6"/>
          <c:min val="0"/>
        </c:scaling>
        <c:delete val="0"/>
        <c:axPos val="b"/>
        <c:title>
          <c:tx>
            <c:rich>
              <a:bodyPr/>
              <a:lstStyle/>
              <a:p>
                <a:pPr>
                  <a:defRPr b="0"/>
                </a:pPr>
                <a:r>
                  <a:rPr lang="it-IT" b="0"/>
                  <a:t>concentration (M)</a:t>
                </a:r>
              </a:p>
            </c:rich>
          </c:tx>
          <c:layout>
            <c:manualLayout>
              <c:xMode val="edge"/>
              <c:yMode val="edge"/>
              <c:x val="0.60915778183094083"/>
              <c:y val="0.86706322331470265"/>
            </c:manualLayout>
          </c:layout>
          <c:overlay val="0"/>
        </c:title>
        <c:numFmt formatCode="0E+00" sourceLinked="0"/>
        <c:majorTickMark val="out"/>
        <c:minorTickMark val="none"/>
        <c:tickLblPos val="nextTo"/>
        <c:spPr>
          <a:ln w="19050"/>
        </c:spPr>
        <c:crossAx val="143350784"/>
        <c:crosses val="autoZero"/>
        <c:crossBetween val="midCat"/>
      </c:valAx>
      <c:valAx>
        <c:axId val="143350784"/>
        <c:scaling>
          <c:orientation val="minMax"/>
        </c:scaling>
        <c:delete val="0"/>
        <c:axPos val="l"/>
        <c:title>
          <c:tx>
            <c:rich>
              <a:bodyPr rot="-5400000" vert="horz"/>
              <a:lstStyle/>
              <a:p>
                <a:pPr>
                  <a:defRPr b="0"/>
                </a:pPr>
                <a:r>
                  <a:rPr lang="it-IT" b="0"/>
                  <a:t>I0/I-1</a:t>
                </a:r>
              </a:p>
            </c:rich>
          </c:tx>
          <c:layout>
            <c:manualLayout>
              <c:xMode val="edge"/>
              <c:yMode val="edge"/>
              <c:x val="4.1024561195387298E-2"/>
              <c:y val="0.36216120653312073"/>
            </c:manualLayout>
          </c:layout>
          <c:overlay val="0"/>
        </c:title>
        <c:numFmt formatCode="General" sourceLinked="1"/>
        <c:majorTickMark val="in"/>
        <c:minorTickMark val="none"/>
        <c:tickLblPos val="nextTo"/>
        <c:crossAx val="143348864"/>
        <c:crosses val="autoZero"/>
        <c:crossBetween val="midCat"/>
      </c:valAx>
      <c:spPr>
        <a:ln w="19050">
          <a:solidFill>
            <a:sysClr val="windowText" lastClr="000000"/>
          </a:solidFill>
        </a:ln>
      </c:spPr>
    </c:plotArea>
    <c:plotVisOnly val="1"/>
    <c:dispBlanksAs val="gap"/>
    <c:showDLblsOverMax val="0"/>
  </c:chart>
  <c:spPr>
    <a:ln>
      <a:noFill/>
    </a:ln>
  </c:spPr>
  <c:txPr>
    <a:bodyPr/>
    <a:lstStyle/>
    <a:p>
      <a:pPr>
        <a:defRPr sz="1400">
          <a:latin typeface="Arial" pitchFamily="34" charset="0"/>
          <a:cs typeface="Arial" pitchFamily="34" charset="0"/>
        </a:defRPr>
      </a:pPr>
      <a:endParaRPr lang="it-I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47890285644125"/>
          <c:y val="5.9803921568627745E-2"/>
          <c:w val="0.77063191662446295"/>
          <c:h val="0.71470711749266669"/>
        </c:manualLayout>
      </c:layout>
      <c:scatterChart>
        <c:scatterStyle val="smoothMarker"/>
        <c:varyColors val="0"/>
        <c:ser>
          <c:idx val="0"/>
          <c:order val="0"/>
          <c:spPr>
            <a:ln w="12700">
              <a:solidFill>
                <a:srgbClr val="000080"/>
              </a:solidFill>
              <a:prstDash val="solid"/>
            </a:ln>
          </c:spPr>
          <c:marker>
            <c:symbol val="none"/>
          </c:marker>
          <c:xVal>
            <c:numRef>
              <c:f>vzavt!$A$1:$A$481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vzavt!$B$1:$B$481</c:f>
              <c:numCache>
                <c:formatCode>General</c:formatCode>
                <c:ptCount val="481"/>
                <c:pt idx="0">
                  <c:v>80.923000000000002</c:v>
                </c:pt>
                <c:pt idx="1">
                  <c:v>81.075499999999948</c:v>
                </c:pt>
                <c:pt idx="2">
                  <c:v>83.930498999999998</c:v>
                </c:pt>
                <c:pt idx="3">
                  <c:v>83.244000000000227</c:v>
                </c:pt>
                <c:pt idx="4">
                  <c:v>84.359499999999983</c:v>
                </c:pt>
                <c:pt idx="5">
                  <c:v>85.989000000000004</c:v>
                </c:pt>
                <c:pt idx="6">
                  <c:v>80.721999999999994</c:v>
                </c:pt>
                <c:pt idx="7">
                  <c:v>77.587500000000006</c:v>
                </c:pt>
                <c:pt idx="8">
                  <c:v>70.570499999999981</c:v>
                </c:pt>
                <c:pt idx="9">
                  <c:v>69.323499999999981</c:v>
                </c:pt>
                <c:pt idx="10">
                  <c:v>65.273499999999999</c:v>
                </c:pt>
                <c:pt idx="11">
                  <c:v>55.496500000000012</c:v>
                </c:pt>
                <c:pt idx="12">
                  <c:v>51.030500000000011</c:v>
                </c:pt>
                <c:pt idx="13">
                  <c:v>42.919499999999999</c:v>
                </c:pt>
                <c:pt idx="14">
                  <c:v>36.692000000000149</c:v>
                </c:pt>
                <c:pt idx="15">
                  <c:v>31.094000000000001</c:v>
                </c:pt>
                <c:pt idx="16">
                  <c:v>24.679500000000001</c:v>
                </c:pt>
                <c:pt idx="17">
                  <c:v>20.525499999999891</c:v>
                </c:pt>
                <c:pt idx="18">
                  <c:v>16.694500000000001</c:v>
                </c:pt>
                <c:pt idx="19">
                  <c:v>13.6645</c:v>
                </c:pt>
                <c:pt idx="20">
                  <c:v>10.283000000000001</c:v>
                </c:pt>
                <c:pt idx="21">
                  <c:v>8.266</c:v>
                </c:pt>
                <c:pt idx="22">
                  <c:v>6.7949999999999955</c:v>
                </c:pt>
                <c:pt idx="23">
                  <c:v>6.0385</c:v>
                </c:pt>
                <c:pt idx="24">
                  <c:v>5.9219999999999997</c:v>
                </c:pt>
                <c:pt idx="25">
                  <c:v>6.9690000000000003</c:v>
                </c:pt>
                <c:pt idx="26">
                  <c:v>6.2915000000000001</c:v>
                </c:pt>
                <c:pt idx="27">
                  <c:v>7.4224990000000002</c:v>
                </c:pt>
                <c:pt idx="28">
                  <c:v>8.1720000000000006</c:v>
                </c:pt>
                <c:pt idx="29">
                  <c:v>8.9695000000000267</c:v>
                </c:pt>
                <c:pt idx="30">
                  <c:v>11.407500000000002</c:v>
                </c:pt>
                <c:pt idx="31">
                  <c:v>13.058</c:v>
                </c:pt>
                <c:pt idx="32">
                  <c:v>14.489500000000024</c:v>
                </c:pt>
                <c:pt idx="33">
                  <c:v>16.786499999999876</c:v>
                </c:pt>
                <c:pt idx="34">
                  <c:v>17.8445</c:v>
                </c:pt>
                <c:pt idx="35">
                  <c:v>19.876999999999999</c:v>
                </c:pt>
                <c:pt idx="36">
                  <c:v>23.746499999999898</c:v>
                </c:pt>
                <c:pt idx="37">
                  <c:v>27.225499999999879</c:v>
                </c:pt>
                <c:pt idx="38">
                  <c:v>30.02349999999991</c:v>
                </c:pt>
                <c:pt idx="39">
                  <c:v>32.395000000000003</c:v>
                </c:pt>
                <c:pt idx="40">
                  <c:v>38.411499999999997</c:v>
                </c:pt>
                <c:pt idx="41">
                  <c:v>41.767500000000013</c:v>
                </c:pt>
                <c:pt idx="42">
                  <c:v>46.413999999999994</c:v>
                </c:pt>
                <c:pt idx="43">
                  <c:v>52.441499999999998</c:v>
                </c:pt>
                <c:pt idx="44">
                  <c:v>56.970500000000001</c:v>
                </c:pt>
                <c:pt idx="45">
                  <c:v>62.646500000000003</c:v>
                </c:pt>
                <c:pt idx="46">
                  <c:v>65.827500000000001</c:v>
                </c:pt>
                <c:pt idx="47">
                  <c:v>69.256</c:v>
                </c:pt>
                <c:pt idx="48">
                  <c:v>75.304999999999993</c:v>
                </c:pt>
                <c:pt idx="49">
                  <c:v>81.270499999999998</c:v>
                </c:pt>
                <c:pt idx="50">
                  <c:v>89.725499999999982</c:v>
                </c:pt>
                <c:pt idx="51">
                  <c:v>96.343998999999982</c:v>
                </c:pt>
                <c:pt idx="52">
                  <c:v>100.91900000000012</c:v>
                </c:pt>
                <c:pt idx="53">
                  <c:v>113.03149999999999</c:v>
                </c:pt>
                <c:pt idx="54">
                  <c:v>118.93049999999999</c:v>
                </c:pt>
                <c:pt idx="55">
                  <c:v>126.857</c:v>
                </c:pt>
                <c:pt idx="56">
                  <c:v>133.20250000000001</c:v>
                </c:pt>
                <c:pt idx="57">
                  <c:v>139.036</c:v>
                </c:pt>
                <c:pt idx="58">
                  <c:v>148.35750000000004</c:v>
                </c:pt>
                <c:pt idx="59">
                  <c:v>155.89600000000004</c:v>
                </c:pt>
                <c:pt idx="60">
                  <c:v>166.69150000000002</c:v>
                </c:pt>
                <c:pt idx="61">
                  <c:v>174.33150000000001</c:v>
                </c:pt>
                <c:pt idx="62">
                  <c:v>182.62100000000001</c:v>
                </c:pt>
                <c:pt idx="63">
                  <c:v>192.6815</c:v>
                </c:pt>
                <c:pt idx="64">
                  <c:v>203.14149999999998</c:v>
                </c:pt>
                <c:pt idx="65">
                  <c:v>213.566</c:v>
                </c:pt>
                <c:pt idx="66">
                  <c:v>220.26899999999998</c:v>
                </c:pt>
                <c:pt idx="67">
                  <c:v>226.74149999999997</c:v>
                </c:pt>
                <c:pt idx="68">
                  <c:v>237.82750000000004</c:v>
                </c:pt>
                <c:pt idx="69">
                  <c:v>248.14899999999997</c:v>
                </c:pt>
                <c:pt idx="70">
                  <c:v>252.73649999999998</c:v>
                </c:pt>
                <c:pt idx="71">
                  <c:v>263.27</c:v>
                </c:pt>
                <c:pt idx="72">
                  <c:v>275.94649999999899</c:v>
                </c:pt>
                <c:pt idx="73">
                  <c:v>287.31700000000001</c:v>
                </c:pt>
                <c:pt idx="74">
                  <c:v>295.54399999999993</c:v>
                </c:pt>
                <c:pt idx="75">
                  <c:v>303.16000000000008</c:v>
                </c:pt>
                <c:pt idx="76">
                  <c:v>318.10250000000002</c:v>
                </c:pt>
                <c:pt idx="77">
                  <c:v>330.43299999999869</c:v>
                </c:pt>
                <c:pt idx="78">
                  <c:v>333.58749999999969</c:v>
                </c:pt>
                <c:pt idx="79">
                  <c:v>343.70299999999969</c:v>
                </c:pt>
                <c:pt idx="80">
                  <c:v>356.1925</c:v>
                </c:pt>
                <c:pt idx="81">
                  <c:v>367.99249999999893</c:v>
                </c:pt>
                <c:pt idx="82">
                  <c:v>380.68049999999999</c:v>
                </c:pt>
                <c:pt idx="83">
                  <c:v>384.56900000000002</c:v>
                </c:pt>
                <c:pt idx="84">
                  <c:v>393.80450000000002</c:v>
                </c:pt>
                <c:pt idx="85">
                  <c:v>405.25299999999999</c:v>
                </c:pt>
                <c:pt idx="86">
                  <c:v>418.09049999999894</c:v>
                </c:pt>
                <c:pt idx="87">
                  <c:v>418.8295</c:v>
                </c:pt>
                <c:pt idx="88">
                  <c:v>423.12799999999999</c:v>
                </c:pt>
                <c:pt idx="89">
                  <c:v>432.8075</c:v>
                </c:pt>
                <c:pt idx="90">
                  <c:v>436.81400000000002</c:v>
                </c:pt>
                <c:pt idx="91">
                  <c:v>450.17200000000008</c:v>
                </c:pt>
                <c:pt idx="92">
                  <c:v>454.32299999999969</c:v>
                </c:pt>
                <c:pt idx="93">
                  <c:v>466.41749999999894</c:v>
                </c:pt>
                <c:pt idx="94">
                  <c:v>472.51799999999969</c:v>
                </c:pt>
                <c:pt idx="95">
                  <c:v>477.76049999999969</c:v>
                </c:pt>
                <c:pt idx="96">
                  <c:v>481.98450000000003</c:v>
                </c:pt>
                <c:pt idx="97">
                  <c:v>486.702</c:v>
                </c:pt>
                <c:pt idx="98">
                  <c:v>490.279</c:v>
                </c:pt>
                <c:pt idx="99">
                  <c:v>496.73499999999899</c:v>
                </c:pt>
                <c:pt idx="100">
                  <c:v>502.50900000000001</c:v>
                </c:pt>
                <c:pt idx="101">
                  <c:v>502.76099999999963</c:v>
                </c:pt>
                <c:pt idx="102">
                  <c:v>507.2954999999987</c:v>
                </c:pt>
                <c:pt idx="103">
                  <c:v>517.03899999999999</c:v>
                </c:pt>
                <c:pt idx="104">
                  <c:v>520.06199999999797</c:v>
                </c:pt>
                <c:pt idx="105">
                  <c:v>513.29600000000005</c:v>
                </c:pt>
                <c:pt idx="106">
                  <c:v>518.90599899999938</c:v>
                </c:pt>
                <c:pt idx="107">
                  <c:v>526.57050000000004</c:v>
                </c:pt>
                <c:pt idx="108">
                  <c:v>528.05149999999946</c:v>
                </c:pt>
                <c:pt idx="109">
                  <c:v>528.54599999999948</c:v>
                </c:pt>
                <c:pt idx="110">
                  <c:v>532.44549999999947</c:v>
                </c:pt>
                <c:pt idx="111">
                  <c:v>534.19449999999995</c:v>
                </c:pt>
                <c:pt idx="112">
                  <c:v>531.38400000000001</c:v>
                </c:pt>
                <c:pt idx="113">
                  <c:v>530.44999999999948</c:v>
                </c:pt>
                <c:pt idx="114">
                  <c:v>534.56499999999949</c:v>
                </c:pt>
                <c:pt idx="115">
                  <c:v>530.25149999999996</c:v>
                </c:pt>
                <c:pt idx="116">
                  <c:v>535.07150000000001</c:v>
                </c:pt>
                <c:pt idx="117">
                  <c:v>535.46499899999947</c:v>
                </c:pt>
                <c:pt idx="118">
                  <c:v>525.41699899999946</c:v>
                </c:pt>
                <c:pt idx="119">
                  <c:v>524.00450000000001</c:v>
                </c:pt>
                <c:pt idx="120">
                  <c:v>524.31099899999947</c:v>
                </c:pt>
                <c:pt idx="121">
                  <c:v>527.928</c:v>
                </c:pt>
                <c:pt idx="122">
                  <c:v>517.86449899999946</c:v>
                </c:pt>
                <c:pt idx="123">
                  <c:v>517.54999999999939</c:v>
                </c:pt>
                <c:pt idx="124">
                  <c:v>520.55999899999949</c:v>
                </c:pt>
                <c:pt idx="125">
                  <c:v>510.18099999999993</c:v>
                </c:pt>
                <c:pt idx="126">
                  <c:v>507.1155</c:v>
                </c:pt>
                <c:pt idx="127">
                  <c:v>505.52249999999964</c:v>
                </c:pt>
                <c:pt idx="128">
                  <c:v>508.78449999999964</c:v>
                </c:pt>
                <c:pt idx="129">
                  <c:v>497.90199999999851</c:v>
                </c:pt>
                <c:pt idx="130">
                  <c:v>492.99349999999845</c:v>
                </c:pt>
                <c:pt idx="131">
                  <c:v>490.08549999999963</c:v>
                </c:pt>
                <c:pt idx="132">
                  <c:v>485.86900000000031</c:v>
                </c:pt>
                <c:pt idx="133">
                  <c:v>481.702</c:v>
                </c:pt>
                <c:pt idx="134">
                  <c:v>483.59299999999899</c:v>
                </c:pt>
                <c:pt idx="135">
                  <c:v>479.33549999999963</c:v>
                </c:pt>
                <c:pt idx="136">
                  <c:v>473.24349999999993</c:v>
                </c:pt>
                <c:pt idx="137">
                  <c:v>463.447</c:v>
                </c:pt>
                <c:pt idx="138">
                  <c:v>459.71199999999851</c:v>
                </c:pt>
                <c:pt idx="139">
                  <c:v>452.96899999999869</c:v>
                </c:pt>
                <c:pt idx="140">
                  <c:v>451.36950000000002</c:v>
                </c:pt>
                <c:pt idx="141">
                  <c:v>445.23699999999826</c:v>
                </c:pt>
                <c:pt idx="142">
                  <c:v>441.19499999999999</c:v>
                </c:pt>
                <c:pt idx="143">
                  <c:v>432.81900000000002</c:v>
                </c:pt>
                <c:pt idx="144">
                  <c:v>429.048</c:v>
                </c:pt>
                <c:pt idx="145">
                  <c:v>422.53899999999851</c:v>
                </c:pt>
                <c:pt idx="146">
                  <c:v>419.59</c:v>
                </c:pt>
                <c:pt idx="147">
                  <c:v>419.87200000000001</c:v>
                </c:pt>
                <c:pt idx="148">
                  <c:v>408.93149999999827</c:v>
                </c:pt>
                <c:pt idx="149">
                  <c:v>405.52649999999869</c:v>
                </c:pt>
                <c:pt idx="150">
                  <c:v>400.2329999999987</c:v>
                </c:pt>
                <c:pt idx="151">
                  <c:v>390.98599999999863</c:v>
                </c:pt>
                <c:pt idx="152">
                  <c:v>384.53</c:v>
                </c:pt>
                <c:pt idx="153">
                  <c:v>376.25799999999964</c:v>
                </c:pt>
                <c:pt idx="154">
                  <c:v>369.99699999999808</c:v>
                </c:pt>
                <c:pt idx="155">
                  <c:v>371.06599999999969</c:v>
                </c:pt>
                <c:pt idx="156">
                  <c:v>360.43199999999808</c:v>
                </c:pt>
                <c:pt idx="157">
                  <c:v>356.35899999999964</c:v>
                </c:pt>
                <c:pt idx="158">
                  <c:v>348.1225</c:v>
                </c:pt>
                <c:pt idx="159">
                  <c:v>348.1875</c:v>
                </c:pt>
                <c:pt idx="160">
                  <c:v>344.05950000000001</c:v>
                </c:pt>
                <c:pt idx="161">
                  <c:v>337.41449999999969</c:v>
                </c:pt>
                <c:pt idx="162">
                  <c:v>328.85649999999993</c:v>
                </c:pt>
                <c:pt idx="163">
                  <c:v>324.09149999999869</c:v>
                </c:pt>
                <c:pt idx="164">
                  <c:v>318.23849999999851</c:v>
                </c:pt>
                <c:pt idx="165">
                  <c:v>315.23949999999923</c:v>
                </c:pt>
                <c:pt idx="166">
                  <c:v>309.20049999999969</c:v>
                </c:pt>
                <c:pt idx="167">
                  <c:v>301.95649999999893</c:v>
                </c:pt>
                <c:pt idx="168">
                  <c:v>293.22000000000003</c:v>
                </c:pt>
                <c:pt idx="169">
                  <c:v>288.512</c:v>
                </c:pt>
                <c:pt idx="170">
                  <c:v>289.45599999999899</c:v>
                </c:pt>
                <c:pt idx="171">
                  <c:v>283.54649999999964</c:v>
                </c:pt>
                <c:pt idx="172">
                  <c:v>278.71049999999963</c:v>
                </c:pt>
                <c:pt idx="173">
                  <c:v>271.73699999999826</c:v>
                </c:pt>
                <c:pt idx="174">
                  <c:v>262.58</c:v>
                </c:pt>
                <c:pt idx="175">
                  <c:v>259.40549999999899</c:v>
                </c:pt>
                <c:pt idx="176">
                  <c:v>254.17949999999999</c:v>
                </c:pt>
                <c:pt idx="177">
                  <c:v>251.51899999999998</c:v>
                </c:pt>
                <c:pt idx="178">
                  <c:v>246.00800000000001</c:v>
                </c:pt>
                <c:pt idx="179">
                  <c:v>238.69949999999997</c:v>
                </c:pt>
                <c:pt idx="180">
                  <c:v>241.32100000000059</c:v>
                </c:pt>
                <c:pt idx="181">
                  <c:v>240.63850000000002</c:v>
                </c:pt>
                <c:pt idx="182">
                  <c:v>232.71299999999999</c:v>
                </c:pt>
                <c:pt idx="183">
                  <c:v>227.61799999999999</c:v>
                </c:pt>
                <c:pt idx="184">
                  <c:v>220.95250000000004</c:v>
                </c:pt>
                <c:pt idx="185">
                  <c:v>214.68300000000002</c:v>
                </c:pt>
                <c:pt idx="186">
                  <c:v>211.83500000000001</c:v>
                </c:pt>
                <c:pt idx="187">
                  <c:v>209.90900000000002</c:v>
                </c:pt>
                <c:pt idx="188">
                  <c:v>206.42600000000004</c:v>
                </c:pt>
                <c:pt idx="189">
                  <c:v>204.50349999999997</c:v>
                </c:pt>
                <c:pt idx="190">
                  <c:v>199.8545</c:v>
                </c:pt>
                <c:pt idx="191">
                  <c:v>198.792</c:v>
                </c:pt>
                <c:pt idx="192">
                  <c:v>192.43700000000001</c:v>
                </c:pt>
                <c:pt idx="193">
                  <c:v>187.61049999999997</c:v>
                </c:pt>
                <c:pt idx="194">
                  <c:v>184.61099999999999</c:v>
                </c:pt>
                <c:pt idx="195">
                  <c:v>184.4605</c:v>
                </c:pt>
                <c:pt idx="196">
                  <c:v>185.10850000000002</c:v>
                </c:pt>
                <c:pt idx="197">
                  <c:v>178.66299999999998</c:v>
                </c:pt>
                <c:pt idx="198">
                  <c:v>174.35850000000062</c:v>
                </c:pt>
                <c:pt idx="199">
                  <c:v>173.51149999999998</c:v>
                </c:pt>
                <c:pt idx="200">
                  <c:v>170.39500000000001</c:v>
                </c:pt>
                <c:pt idx="201">
                  <c:v>167.07250000000002</c:v>
                </c:pt>
                <c:pt idx="202">
                  <c:v>164.25300000000001</c:v>
                </c:pt>
                <c:pt idx="203">
                  <c:v>159.68700000000001</c:v>
                </c:pt>
                <c:pt idx="204">
                  <c:v>157.48150000000001</c:v>
                </c:pt>
                <c:pt idx="205">
                  <c:v>156.81200000000001</c:v>
                </c:pt>
                <c:pt idx="206">
                  <c:v>153.55600000000001</c:v>
                </c:pt>
                <c:pt idx="207">
                  <c:v>150.73549999999997</c:v>
                </c:pt>
                <c:pt idx="208">
                  <c:v>145.44899999999998</c:v>
                </c:pt>
                <c:pt idx="209">
                  <c:v>144.95600000000007</c:v>
                </c:pt>
                <c:pt idx="210">
                  <c:v>142.36450000000002</c:v>
                </c:pt>
                <c:pt idx="211">
                  <c:v>139.50050000000002</c:v>
                </c:pt>
                <c:pt idx="212">
                  <c:v>136.8015</c:v>
                </c:pt>
                <c:pt idx="213">
                  <c:v>135.51599999999999</c:v>
                </c:pt>
                <c:pt idx="214">
                  <c:v>135.36200000000059</c:v>
                </c:pt>
                <c:pt idx="215">
                  <c:v>132.5615</c:v>
                </c:pt>
                <c:pt idx="216">
                  <c:v>126.85250000000001</c:v>
                </c:pt>
                <c:pt idx="217">
                  <c:v>128.81050000000002</c:v>
                </c:pt>
                <c:pt idx="218">
                  <c:v>125.84450000000002</c:v>
                </c:pt>
                <c:pt idx="219">
                  <c:v>123.8965</c:v>
                </c:pt>
                <c:pt idx="220">
                  <c:v>119.62199999999999</c:v>
                </c:pt>
                <c:pt idx="221">
                  <c:v>117.98950000000002</c:v>
                </c:pt>
                <c:pt idx="222">
                  <c:v>112.646</c:v>
                </c:pt>
                <c:pt idx="223">
                  <c:v>113.09099999999999</c:v>
                </c:pt>
                <c:pt idx="224">
                  <c:v>110.74050000000022</c:v>
                </c:pt>
                <c:pt idx="225">
                  <c:v>109.36150000000002</c:v>
                </c:pt>
                <c:pt idx="226">
                  <c:v>106.40400000000002</c:v>
                </c:pt>
                <c:pt idx="227">
                  <c:v>105.42100000000002</c:v>
                </c:pt>
                <c:pt idx="228">
                  <c:v>101.3305</c:v>
                </c:pt>
                <c:pt idx="229">
                  <c:v>102.218</c:v>
                </c:pt>
                <c:pt idx="230">
                  <c:v>97.354500000000002</c:v>
                </c:pt>
                <c:pt idx="231">
                  <c:v>97.90899899999998</c:v>
                </c:pt>
                <c:pt idx="232">
                  <c:v>95.120999999999981</c:v>
                </c:pt>
                <c:pt idx="233">
                  <c:v>94.897499999999994</c:v>
                </c:pt>
                <c:pt idx="234">
                  <c:v>93.405500000000004</c:v>
                </c:pt>
                <c:pt idx="235">
                  <c:v>90.513000000000005</c:v>
                </c:pt>
                <c:pt idx="236">
                  <c:v>89.133499999999998</c:v>
                </c:pt>
                <c:pt idx="237">
                  <c:v>88.0625</c:v>
                </c:pt>
                <c:pt idx="238">
                  <c:v>85.054499000000007</c:v>
                </c:pt>
                <c:pt idx="239">
                  <c:v>83.515500000000003</c:v>
                </c:pt>
                <c:pt idx="240">
                  <c:v>84.427999999999997</c:v>
                </c:pt>
                <c:pt idx="241">
                  <c:v>82.509500000000003</c:v>
                </c:pt>
                <c:pt idx="242">
                  <c:v>80.933499999999995</c:v>
                </c:pt>
                <c:pt idx="243">
                  <c:v>78.335499999999982</c:v>
                </c:pt>
                <c:pt idx="244">
                  <c:v>77.117998999999998</c:v>
                </c:pt>
                <c:pt idx="245">
                  <c:v>74.253500000000003</c:v>
                </c:pt>
                <c:pt idx="246">
                  <c:v>74.051000000000002</c:v>
                </c:pt>
                <c:pt idx="247">
                  <c:v>72.660499999999999</c:v>
                </c:pt>
                <c:pt idx="248">
                  <c:v>70.872499999999988</c:v>
                </c:pt>
                <c:pt idx="249">
                  <c:v>69.043498999999983</c:v>
                </c:pt>
                <c:pt idx="250">
                  <c:v>71.040999999999997</c:v>
                </c:pt>
                <c:pt idx="251">
                  <c:v>68.138498999999598</c:v>
                </c:pt>
                <c:pt idx="252">
                  <c:v>66.56</c:v>
                </c:pt>
                <c:pt idx="253">
                  <c:v>64.435500000000005</c:v>
                </c:pt>
                <c:pt idx="254">
                  <c:v>60.743000000000002</c:v>
                </c:pt>
                <c:pt idx="255">
                  <c:v>62.133500000000012</c:v>
                </c:pt>
                <c:pt idx="256">
                  <c:v>60.538000000000011</c:v>
                </c:pt>
                <c:pt idx="257">
                  <c:v>57.788500000000013</c:v>
                </c:pt>
                <c:pt idx="258">
                  <c:v>57.286500000000011</c:v>
                </c:pt>
                <c:pt idx="259">
                  <c:v>55.133000000000003</c:v>
                </c:pt>
                <c:pt idx="260">
                  <c:v>54.917999999999999</c:v>
                </c:pt>
                <c:pt idx="261">
                  <c:v>55.085000000000001</c:v>
                </c:pt>
                <c:pt idx="262">
                  <c:v>53.371499999999997</c:v>
                </c:pt>
                <c:pt idx="263">
                  <c:v>53.168000000000013</c:v>
                </c:pt>
                <c:pt idx="264">
                  <c:v>52.378500000000003</c:v>
                </c:pt>
                <c:pt idx="265">
                  <c:v>50.844999999999999</c:v>
                </c:pt>
                <c:pt idx="266">
                  <c:v>50.344999999999999</c:v>
                </c:pt>
                <c:pt idx="267">
                  <c:v>47.431000000000004</c:v>
                </c:pt>
                <c:pt idx="268">
                  <c:v>45.647500000000001</c:v>
                </c:pt>
                <c:pt idx="269">
                  <c:v>43.9375</c:v>
                </c:pt>
                <c:pt idx="270">
                  <c:v>44.672000000000011</c:v>
                </c:pt>
                <c:pt idx="271">
                  <c:v>45.028500000000157</c:v>
                </c:pt>
                <c:pt idx="272">
                  <c:v>43.06</c:v>
                </c:pt>
                <c:pt idx="273">
                  <c:v>41.114999000000005</c:v>
                </c:pt>
                <c:pt idx="274">
                  <c:v>39.825500000000012</c:v>
                </c:pt>
                <c:pt idx="275">
                  <c:v>40.425500000000063</c:v>
                </c:pt>
                <c:pt idx="276">
                  <c:v>38.8035</c:v>
                </c:pt>
                <c:pt idx="277">
                  <c:v>37.652000000000001</c:v>
                </c:pt>
                <c:pt idx="278">
                  <c:v>34.8185</c:v>
                </c:pt>
                <c:pt idx="279">
                  <c:v>35.796000000000063</c:v>
                </c:pt>
                <c:pt idx="280">
                  <c:v>35.862500000000011</c:v>
                </c:pt>
                <c:pt idx="281">
                  <c:v>36.173500000000011</c:v>
                </c:pt>
                <c:pt idx="282">
                  <c:v>35.174000000000007</c:v>
                </c:pt>
                <c:pt idx="283">
                  <c:v>34.147000000000006</c:v>
                </c:pt>
                <c:pt idx="284">
                  <c:v>32.893000000000001</c:v>
                </c:pt>
                <c:pt idx="285">
                  <c:v>31.355499999999989</c:v>
                </c:pt>
                <c:pt idx="286">
                  <c:v>30.18649999999991</c:v>
                </c:pt>
                <c:pt idx="287">
                  <c:v>31.404</c:v>
                </c:pt>
                <c:pt idx="288">
                  <c:v>30.71249999999991</c:v>
                </c:pt>
                <c:pt idx="289">
                  <c:v>29.338000000000001</c:v>
                </c:pt>
                <c:pt idx="290">
                  <c:v>29.913499999999921</c:v>
                </c:pt>
                <c:pt idx="291">
                  <c:v>27.897500000000001</c:v>
                </c:pt>
                <c:pt idx="292">
                  <c:v>28.431000000000001</c:v>
                </c:pt>
                <c:pt idx="293">
                  <c:v>28.532</c:v>
                </c:pt>
                <c:pt idx="294">
                  <c:v>25.829000000000001</c:v>
                </c:pt>
                <c:pt idx="295">
                  <c:v>24.759499999999989</c:v>
                </c:pt>
                <c:pt idx="296">
                  <c:v>25.700500000000002</c:v>
                </c:pt>
                <c:pt idx="297">
                  <c:v>24.626999999999999</c:v>
                </c:pt>
                <c:pt idx="298">
                  <c:v>24.560499999999898</c:v>
                </c:pt>
                <c:pt idx="299">
                  <c:v>24.378</c:v>
                </c:pt>
                <c:pt idx="300">
                  <c:v>22.457000000000001</c:v>
                </c:pt>
                <c:pt idx="301">
                  <c:v>23.193000000000001</c:v>
                </c:pt>
                <c:pt idx="302">
                  <c:v>23.437999999999999</c:v>
                </c:pt>
                <c:pt idx="303">
                  <c:v>21.588499999999875</c:v>
                </c:pt>
                <c:pt idx="304">
                  <c:v>21.541499999999989</c:v>
                </c:pt>
                <c:pt idx="305">
                  <c:v>20.320499999999921</c:v>
                </c:pt>
                <c:pt idx="306">
                  <c:v>21.3535</c:v>
                </c:pt>
                <c:pt idx="307">
                  <c:v>20.335000000000001</c:v>
                </c:pt>
                <c:pt idx="308">
                  <c:v>19.934999999999999</c:v>
                </c:pt>
                <c:pt idx="309">
                  <c:v>19.921500000000002</c:v>
                </c:pt>
                <c:pt idx="310">
                  <c:v>19.240499999999887</c:v>
                </c:pt>
                <c:pt idx="311">
                  <c:v>18.90299999999991</c:v>
                </c:pt>
                <c:pt idx="312">
                  <c:v>18.670999999999999</c:v>
                </c:pt>
                <c:pt idx="313">
                  <c:v>17.701000000000001</c:v>
                </c:pt>
                <c:pt idx="314">
                  <c:v>18.1675</c:v>
                </c:pt>
                <c:pt idx="315">
                  <c:v>17.90149999999991</c:v>
                </c:pt>
                <c:pt idx="316">
                  <c:v>17.439</c:v>
                </c:pt>
                <c:pt idx="317">
                  <c:v>16.767499999999906</c:v>
                </c:pt>
                <c:pt idx="318">
                  <c:v>16.852</c:v>
                </c:pt>
                <c:pt idx="319">
                  <c:v>17.076000000000001</c:v>
                </c:pt>
                <c:pt idx="320">
                  <c:v>16.34049999999991</c:v>
                </c:pt>
                <c:pt idx="321">
                  <c:v>15.7355</c:v>
                </c:pt>
                <c:pt idx="322">
                  <c:v>15.48</c:v>
                </c:pt>
                <c:pt idx="323">
                  <c:v>15.384</c:v>
                </c:pt>
                <c:pt idx="324">
                  <c:v>14.801</c:v>
                </c:pt>
                <c:pt idx="325">
                  <c:v>14.316000000000004</c:v>
                </c:pt>
                <c:pt idx="326">
                  <c:v>13.577500000000002</c:v>
                </c:pt>
                <c:pt idx="327">
                  <c:v>14.291500000000001</c:v>
                </c:pt>
                <c:pt idx="328">
                  <c:v>13.932</c:v>
                </c:pt>
                <c:pt idx="329">
                  <c:v>13.127000000000001</c:v>
                </c:pt>
                <c:pt idx="330">
                  <c:v>13.04</c:v>
                </c:pt>
                <c:pt idx="331">
                  <c:v>13.3315</c:v>
                </c:pt>
                <c:pt idx="332">
                  <c:v>12.295500000000002</c:v>
                </c:pt>
                <c:pt idx="333">
                  <c:v>10.977</c:v>
                </c:pt>
                <c:pt idx="334">
                  <c:v>11.158000000000001</c:v>
                </c:pt>
                <c:pt idx="335">
                  <c:v>11.311500000000002</c:v>
                </c:pt>
                <c:pt idx="336">
                  <c:v>11.1775</c:v>
                </c:pt>
                <c:pt idx="337">
                  <c:v>12.0845</c:v>
                </c:pt>
                <c:pt idx="338">
                  <c:v>11.285</c:v>
                </c:pt>
                <c:pt idx="339">
                  <c:v>11.5245</c:v>
                </c:pt>
                <c:pt idx="340">
                  <c:v>11.166500000000006</c:v>
                </c:pt>
                <c:pt idx="341">
                  <c:v>10.1805</c:v>
                </c:pt>
                <c:pt idx="342">
                  <c:v>10.5395</c:v>
                </c:pt>
                <c:pt idx="343">
                  <c:v>10.220500000000001</c:v>
                </c:pt>
                <c:pt idx="344">
                  <c:v>10.752500000000024</c:v>
                </c:pt>
                <c:pt idx="345">
                  <c:v>11.103</c:v>
                </c:pt>
                <c:pt idx="346">
                  <c:v>9.1060000000000034</c:v>
                </c:pt>
                <c:pt idx="347">
                  <c:v>9.3915000000000006</c:v>
                </c:pt>
                <c:pt idx="348">
                  <c:v>9.6979999999999986</c:v>
                </c:pt>
                <c:pt idx="349">
                  <c:v>9.2865000000000002</c:v>
                </c:pt>
                <c:pt idx="350">
                  <c:v>10.075500000000041</c:v>
                </c:pt>
                <c:pt idx="351">
                  <c:v>8.4689990000000002</c:v>
                </c:pt>
                <c:pt idx="352">
                  <c:v>8.542999</c:v>
                </c:pt>
                <c:pt idx="353">
                  <c:v>8.7119999999999997</c:v>
                </c:pt>
                <c:pt idx="354">
                  <c:v>9.4104990000000068</c:v>
                </c:pt>
                <c:pt idx="355">
                  <c:v>9.0090000000000003</c:v>
                </c:pt>
                <c:pt idx="356">
                  <c:v>7.6074999999999955</c:v>
                </c:pt>
                <c:pt idx="357">
                  <c:v>7.6609999999999845</c:v>
                </c:pt>
                <c:pt idx="358">
                  <c:v>8.0130000000000035</c:v>
                </c:pt>
                <c:pt idx="359">
                  <c:v>8.1530000000000005</c:v>
                </c:pt>
                <c:pt idx="360">
                  <c:v>7.6360000000000001</c:v>
                </c:pt>
                <c:pt idx="361">
                  <c:v>7.5034999999999998</c:v>
                </c:pt>
                <c:pt idx="362">
                  <c:v>7.2824999999999998</c:v>
                </c:pt>
                <c:pt idx="363">
                  <c:v>8.1205000000000016</c:v>
                </c:pt>
                <c:pt idx="364">
                  <c:v>8.2750000000000004</c:v>
                </c:pt>
                <c:pt idx="365">
                  <c:v>7.5824999999999996</c:v>
                </c:pt>
                <c:pt idx="366">
                  <c:v>7.117999999999979</c:v>
                </c:pt>
                <c:pt idx="367">
                  <c:v>7.4885000000000002</c:v>
                </c:pt>
                <c:pt idx="368">
                  <c:v>7.4029999999999996</c:v>
                </c:pt>
                <c:pt idx="369">
                  <c:v>7.5590000000000002</c:v>
                </c:pt>
                <c:pt idx="370">
                  <c:v>6.4309989999999999</c:v>
                </c:pt>
                <c:pt idx="371">
                  <c:v>6.7395000000000014</c:v>
                </c:pt>
                <c:pt idx="372">
                  <c:v>6.3704999999999998</c:v>
                </c:pt>
                <c:pt idx="373">
                  <c:v>5.6909999999999945</c:v>
                </c:pt>
                <c:pt idx="374">
                  <c:v>6.3564999999999996</c:v>
                </c:pt>
                <c:pt idx="375">
                  <c:v>6.2880000000000003</c:v>
                </c:pt>
                <c:pt idx="376">
                  <c:v>5.9325000000000001</c:v>
                </c:pt>
                <c:pt idx="377">
                  <c:v>5.7694999999999999</c:v>
                </c:pt>
                <c:pt idx="378">
                  <c:v>5.7865000000000002</c:v>
                </c:pt>
                <c:pt idx="379">
                  <c:v>6.3279999999999781</c:v>
                </c:pt>
                <c:pt idx="380">
                  <c:v>6.0339999999999998</c:v>
                </c:pt>
                <c:pt idx="381">
                  <c:v>5.4974999999999996</c:v>
                </c:pt>
                <c:pt idx="382">
                  <c:v>5.3365</c:v>
                </c:pt>
                <c:pt idx="383">
                  <c:v>6.492</c:v>
                </c:pt>
                <c:pt idx="384">
                  <c:v>6.1804999999999986</c:v>
                </c:pt>
                <c:pt idx="385">
                  <c:v>5.5454999999999997</c:v>
                </c:pt>
                <c:pt idx="386">
                  <c:v>5.4779999999999998</c:v>
                </c:pt>
                <c:pt idx="387">
                  <c:v>4.7274999999999965</c:v>
                </c:pt>
                <c:pt idx="388">
                  <c:v>5.1119999999999965</c:v>
                </c:pt>
                <c:pt idx="389">
                  <c:v>5.6819999999999995</c:v>
                </c:pt>
                <c:pt idx="390">
                  <c:v>6.0034999999999998</c:v>
                </c:pt>
                <c:pt idx="391">
                  <c:v>5.23</c:v>
                </c:pt>
                <c:pt idx="392">
                  <c:v>4.8724999999999996</c:v>
                </c:pt>
                <c:pt idx="393">
                  <c:v>4.7735000000000003</c:v>
                </c:pt>
                <c:pt idx="394">
                  <c:v>4.6894999999999998</c:v>
                </c:pt>
                <c:pt idx="395">
                  <c:v>5.319</c:v>
                </c:pt>
                <c:pt idx="396">
                  <c:v>5.1029999999999855</c:v>
                </c:pt>
                <c:pt idx="397">
                  <c:v>4.7149999999999945</c:v>
                </c:pt>
                <c:pt idx="398">
                  <c:v>4.2439999999999998</c:v>
                </c:pt>
                <c:pt idx="399">
                  <c:v>4.4569999999999999</c:v>
                </c:pt>
                <c:pt idx="400">
                  <c:v>4.5110000000000001</c:v>
                </c:pt>
                <c:pt idx="401">
                  <c:v>5.1269999999999945</c:v>
                </c:pt>
                <c:pt idx="402">
                  <c:v>5.1874999999999956</c:v>
                </c:pt>
                <c:pt idx="403">
                  <c:v>4.5705</c:v>
                </c:pt>
                <c:pt idx="404">
                  <c:v>3.7025000000000001</c:v>
                </c:pt>
                <c:pt idx="405">
                  <c:v>4.1864999999999997</c:v>
                </c:pt>
                <c:pt idx="406">
                  <c:v>4.2104999999999997</c:v>
                </c:pt>
                <c:pt idx="407">
                  <c:v>4.3780000000000001</c:v>
                </c:pt>
                <c:pt idx="408">
                  <c:v>4.4689990000000002</c:v>
                </c:pt>
                <c:pt idx="409">
                  <c:v>4.5224999999999955</c:v>
                </c:pt>
                <c:pt idx="410">
                  <c:v>4.1014999999999997</c:v>
                </c:pt>
                <c:pt idx="411">
                  <c:v>3.9984999999999977</c:v>
                </c:pt>
                <c:pt idx="412">
                  <c:v>4.5344999999999995</c:v>
                </c:pt>
                <c:pt idx="413">
                  <c:v>4.3874999999999975</c:v>
                </c:pt>
                <c:pt idx="414">
                  <c:v>4.5765000000000002</c:v>
                </c:pt>
                <c:pt idx="415">
                  <c:v>4.2554999999999996</c:v>
                </c:pt>
                <c:pt idx="416">
                  <c:v>4.5880000000000001</c:v>
                </c:pt>
                <c:pt idx="417">
                  <c:v>3.7494999999999998</c:v>
                </c:pt>
                <c:pt idx="418">
                  <c:v>4.2679999999999945</c:v>
                </c:pt>
                <c:pt idx="419">
                  <c:v>3.9529999999999967</c:v>
                </c:pt>
                <c:pt idx="420">
                  <c:v>3.8005</c:v>
                </c:pt>
                <c:pt idx="421">
                  <c:v>3.7925</c:v>
                </c:pt>
                <c:pt idx="422">
                  <c:v>3.9649999999999999</c:v>
                </c:pt>
                <c:pt idx="423">
                  <c:v>3.892499999999989</c:v>
                </c:pt>
                <c:pt idx="424">
                  <c:v>4.0204999999999975</c:v>
                </c:pt>
                <c:pt idx="425">
                  <c:v>3.6855000000000002</c:v>
                </c:pt>
                <c:pt idx="426">
                  <c:v>3.641</c:v>
                </c:pt>
                <c:pt idx="427">
                  <c:v>3.7680000000000002</c:v>
                </c:pt>
                <c:pt idx="428">
                  <c:v>3.5994999999999977</c:v>
                </c:pt>
                <c:pt idx="429">
                  <c:v>3.5505</c:v>
                </c:pt>
                <c:pt idx="430">
                  <c:v>3.4969999999999977</c:v>
                </c:pt>
                <c:pt idx="431">
                  <c:v>3.2204999999999999</c:v>
                </c:pt>
                <c:pt idx="432">
                  <c:v>3.3584999999999967</c:v>
                </c:pt>
                <c:pt idx="433">
                  <c:v>3.9339999999999997</c:v>
                </c:pt>
                <c:pt idx="434">
                  <c:v>3.6495000000000002</c:v>
                </c:pt>
                <c:pt idx="435">
                  <c:v>3.6459999999999999</c:v>
                </c:pt>
                <c:pt idx="436">
                  <c:v>3.811499999999989</c:v>
                </c:pt>
                <c:pt idx="437">
                  <c:v>3.6135000000000002</c:v>
                </c:pt>
                <c:pt idx="438">
                  <c:v>3.7065000000000001</c:v>
                </c:pt>
                <c:pt idx="439">
                  <c:v>3.661</c:v>
                </c:pt>
                <c:pt idx="440">
                  <c:v>3.7570000000000001</c:v>
                </c:pt>
                <c:pt idx="441">
                  <c:v>3.863</c:v>
                </c:pt>
                <c:pt idx="442">
                  <c:v>4.1389990000000001</c:v>
                </c:pt>
                <c:pt idx="443">
                  <c:v>4.1829999999999945</c:v>
                </c:pt>
                <c:pt idx="444">
                  <c:v>3.6255000000000002</c:v>
                </c:pt>
                <c:pt idx="445">
                  <c:v>3.1989999999999998</c:v>
                </c:pt>
                <c:pt idx="446">
                  <c:v>3.4375</c:v>
                </c:pt>
                <c:pt idx="447">
                  <c:v>3.9594999999999967</c:v>
                </c:pt>
                <c:pt idx="448">
                  <c:v>3.8824999999999967</c:v>
                </c:pt>
                <c:pt idx="449">
                  <c:v>3.7515000000000001</c:v>
                </c:pt>
                <c:pt idx="450">
                  <c:v>3.6759999999999997</c:v>
                </c:pt>
                <c:pt idx="451">
                  <c:v>3.2494999999999998</c:v>
                </c:pt>
                <c:pt idx="452">
                  <c:v>3.3064999999999967</c:v>
                </c:pt>
                <c:pt idx="453">
                  <c:v>3.8045</c:v>
                </c:pt>
                <c:pt idx="454">
                  <c:v>4.0389999999999997</c:v>
                </c:pt>
                <c:pt idx="455">
                  <c:v>3.8029999999999977</c:v>
                </c:pt>
                <c:pt idx="456">
                  <c:v>3.3485</c:v>
                </c:pt>
                <c:pt idx="457">
                  <c:v>3.6295000000000002</c:v>
                </c:pt>
                <c:pt idx="458">
                  <c:v>3.8124999999999867</c:v>
                </c:pt>
                <c:pt idx="459">
                  <c:v>4.0619999999999985</c:v>
                </c:pt>
                <c:pt idx="460">
                  <c:v>3.7675000000000103</c:v>
                </c:pt>
                <c:pt idx="461">
                  <c:v>4.1974999999999945</c:v>
                </c:pt>
                <c:pt idx="462">
                  <c:v>3.7134999999999998</c:v>
                </c:pt>
                <c:pt idx="463">
                  <c:v>3.9464999999999977</c:v>
                </c:pt>
                <c:pt idx="464">
                  <c:v>4.4079990000000002</c:v>
                </c:pt>
                <c:pt idx="465">
                  <c:v>3.9859999999999998</c:v>
                </c:pt>
                <c:pt idx="466">
                  <c:v>4.0154990000000002</c:v>
                </c:pt>
                <c:pt idx="467">
                  <c:v>3.6945000000000001</c:v>
                </c:pt>
                <c:pt idx="468">
                  <c:v>3.8275000000000001</c:v>
                </c:pt>
                <c:pt idx="469">
                  <c:v>4.1139999999999946</c:v>
                </c:pt>
                <c:pt idx="470">
                  <c:v>3.8944999999999967</c:v>
                </c:pt>
                <c:pt idx="471">
                  <c:v>3.4739999999999998</c:v>
                </c:pt>
                <c:pt idx="472">
                  <c:v>3.5274999999999999</c:v>
                </c:pt>
                <c:pt idx="473">
                  <c:v>4.542999</c:v>
                </c:pt>
                <c:pt idx="474">
                  <c:v>4.2355</c:v>
                </c:pt>
                <c:pt idx="475">
                  <c:v>3.5289999999999999</c:v>
                </c:pt>
                <c:pt idx="476">
                  <c:v>3.8479999999999999</c:v>
                </c:pt>
                <c:pt idx="477">
                  <c:v>4.2904999999999998</c:v>
                </c:pt>
                <c:pt idx="478">
                  <c:v>4.2044990000000002</c:v>
                </c:pt>
                <c:pt idx="479">
                  <c:v>4.2154999999999996</c:v>
                </c:pt>
                <c:pt idx="480">
                  <c:v>3.5379999999999998</c:v>
                </c:pt>
              </c:numCache>
            </c:numRef>
          </c:yVal>
          <c:smooth val="1"/>
          <c:extLst>
            <c:ext xmlns:c16="http://schemas.microsoft.com/office/drawing/2014/chart" uri="{C3380CC4-5D6E-409C-BE32-E72D297353CC}">
              <c16:uniqueId val="{00000000-C2B3-47A8-899A-57223720C564}"/>
            </c:ext>
          </c:extLst>
        </c:ser>
        <c:ser>
          <c:idx val="1"/>
          <c:order val="1"/>
          <c:spPr>
            <a:ln w="12700">
              <a:solidFill>
                <a:srgbClr val="FF00FF"/>
              </a:solidFill>
              <a:prstDash val="solid"/>
            </a:ln>
          </c:spPr>
          <c:marker>
            <c:symbol val="none"/>
          </c:marker>
          <c:xVal>
            <c:numRef>
              <c:f>vzavt!$A$1:$A$481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vzavt!$C$1:$C$481</c:f>
              <c:numCache>
                <c:formatCode>General</c:formatCode>
                <c:ptCount val="481"/>
                <c:pt idx="0">
                  <c:v>187.59200000000001</c:v>
                </c:pt>
                <c:pt idx="1">
                  <c:v>193.1865</c:v>
                </c:pt>
                <c:pt idx="2">
                  <c:v>199.4315</c:v>
                </c:pt>
                <c:pt idx="3">
                  <c:v>197.41299999999998</c:v>
                </c:pt>
                <c:pt idx="4">
                  <c:v>200.78750000000002</c:v>
                </c:pt>
                <c:pt idx="5">
                  <c:v>199.84200000000001</c:v>
                </c:pt>
                <c:pt idx="6">
                  <c:v>192.72150000000002</c:v>
                </c:pt>
                <c:pt idx="7">
                  <c:v>183.75800000000001</c:v>
                </c:pt>
                <c:pt idx="8">
                  <c:v>173.17</c:v>
                </c:pt>
                <c:pt idx="9">
                  <c:v>159.10750000000002</c:v>
                </c:pt>
                <c:pt idx="10">
                  <c:v>150.01449999999997</c:v>
                </c:pt>
                <c:pt idx="11">
                  <c:v>135.3845</c:v>
                </c:pt>
                <c:pt idx="12">
                  <c:v>119.851</c:v>
                </c:pt>
                <c:pt idx="13">
                  <c:v>101.8665</c:v>
                </c:pt>
                <c:pt idx="14">
                  <c:v>88.0595</c:v>
                </c:pt>
                <c:pt idx="15">
                  <c:v>71.8065</c:v>
                </c:pt>
                <c:pt idx="16">
                  <c:v>57.376999999999995</c:v>
                </c:pt>
                <c:pt idx="17">
                  <c:v>45.545000000000002</c:v>
                </c:pt>
                <c:pt idx="18">
                  <c:v>36.170500000000011</c:v>
                </c:pt>
                <c:pt idx="19">
                  <c:v>26.757000000000001</c:v>
                </c:pt>
                <c:pt idx="20">
                  <c:v>19.2515</c:v>
                </c:pt>
                <c:pt idx="21">
                  <c:v>13.736500000000001</c:v>
                </c:pt>
                <c:pt idx="22">
                  <c:v>10.806000000000004</c:v>
                </c:pt>
                <c:pt idx="23">
                  <c:v>9.4585000000000008</c:v>
                </c:pt>
                <c:pt idx="24">
                  <c:v>7.68</c:v>
                </c:pt>
                <c:pt idx="25">
                  <c:v>7.624498999999977</c:v>
                </c:pt>
                <c:pt idx="26">
                  <c:v>7.8274999999999855</c:v>
                </c:pt>
                <c:pt idx="27">
                  <c:v>8.5560000000000027</c:v>
                </c:pt>
                <c:pt idx="28">
                  <c:v>9.0049989999999998</c:v>
                </c:pt>
                <c:pt idx="29">
                  <c:v>10.015500000000022</c:v>
                </c:pt>
                <c:pt idx="30">
                  <c:v>12.1835</c:v>
                </c:pt>
                <c:pt idx="31">
                  <c:v>14.246999999999998</c:v>
                </c:pt>
                <c:pt idx="32">
                  <c:v>14.775500000000006</c:v>
                </c:pt>
                <c:pt idx="33">
                  <c:v>16.561</c:v>
                </c:pt>
                <c:pt idx="34">
                  <c:v>19.18349999999991</c:v>
                </c:pt>
                <c:pt idx="35">
                  <c:v>20.74</c:v>
                </c:pt>
                <c:pt idx="36">
                  <c:v>23.946000000000002</c:v>
                </c:pt>
                <c:pt idx="37">
                  <c:v>25.898</c:v>
                </c:pt>
                <c:pt idx="38">
                  <c:v>30.947999999999986</c:v>
                </c:pt>
                <c:pt idx="39">
                  <c:v>33.281499000000004</c:v>
                </c:pt>
                <c:pt idx="40">
                  <c:v>35.2575</c:v>
                </c:pt>
                <c:pt idx="41">
                  <c:v>39.513000000000005</c:v>
                </c:pt>
                <c:pt idx="42">
                  <c:v>44.942</c:v>
                </c:pt>
                <c:pt idx="43">
                  <c:v>49.572500000000012</c:v>
                </c:pt>
                <c:pt idx="44">
                  <c:v>54.012500000000003</c:v>
                </c:pt>
                <c:pt idx="45">
                  <c:v>58.917999999999999</c:v>
                </c:pt>
                <c:pt idx="46">
                  <c:v>65.430000000000007</c:v>
                </c:pt>
                <c:pt idx="47">
                  <c:v>71.931500000000227</c:v>
                </c:pt>
                <c:pt idx="48">
                  <c:v>76.154499999999999</c:v>
                </c:pt>
                <c:pt idx="49">
                  <c:v>80.167499000000007</c:v>
                </c:pt>
                <c:pt idx="50">
                  <c:v>85.937500000000227</c:v>
                </c:pt>
                <c:pt idx="51">
                  <c:v>93.286000000000001</c:v>
                </c:pt>
                <c:pt idx="52">
                  <c:v>102.5245</c:v>
                </c:pt>
                <c:pt idx="53">
                  <c:v>110.113</c:v>
                </c:pt>
                <c:pt idx="54">
                  <c:v>115.46850000000002</c:v>
                </c:pt>
                <c:pt idx="55">
                  <c:v>121.7170000000003</c:v>
                </c:pt>
                <c:pt idx="56">
                  <c:v>127.8265</c:v>
                </c:pt>
                <c:pt idx="57">
                  <c:v>136.17449999999999</c:v>
                </c:pt>
                <c:pt idx="58">
                  <c:v>145.25900000000001</c:v>
                </c:pt>
                <c:pt idx="59">
                  <c:v>152.02700000000004</c:v>
                </c:pt>
                <c:pt idx="60">
                  <c:v>159.01549999999997</c:v>
                </c:pt>
                <c:pt idx="61">
                  <c:v>167.13150000000002</c:v>
                </c:pt>
                <c:pt idx="62">
                  <c:v>177.49200000000027</c:v>
                </c:pt>
                <c:pt idx="63">
                  <c:v>182.3570000000006</c:v>
                </c:pt>
                <c:pt idx="64">
                  <c:v>190.30200000000059</c:v>
                </c:pt>
                <c:pt idx="65">
                  <c:v>198.96949999999998</c:v>
                </c:pt>
                <c:pt idx="66">
                  <c:v>209.5675</c:v>
                </c:pt>
                <c:pt idx="67">
                  <c:v>218.09949999999998</c:v>
                </c:pt>
                <c:pt idx="68">
                  <c:v>225.756</c:v>
                </c:pt>
                <c:pt idx="69">
                  <c:v>234.96200000000007</c:v>
                </c:pt>
                <c:pt idx="70">
                  <c:v>243.16649999999998</c:v>
                </c:pt>
                <c:pt idx="71">
                  <c:v>246.65900000000002</c:v>
                </c:pt>
                <c:pt idx="72">
                  <c:v>263.35700000000008</c:v>
                </c:pt>
                <c:pt idx="73">
                  <c:v>273.00900000000001</c:v>
                </c:pt>
                <c:pt idx="74">
                  <c:v>280.3415</c:v>
                </c:pt>
                <c:pt idx="75">
                  <c:v>288.08149999999893</c:v>
                </c:pt>
                <c:pt idx="76">
                  <c:v>299.45999999999964</c:v>
                </c:pt>
                <c:pt idx="77">
                  <c:v>310.06200000000001</c:v>
                </c:pt>
                <c:pt idx="78">
                  <c:v>322.37950000000001</c:v>
                </c:pt>
                <c:pt idx="79">
                  <c:v>327.71249999999969</c:v>
                </c:pt>
                <c:pt idx="80">
                  <c:v>337.75049999999999</c:v>
                </c:pt>
                <c:pt idx="81">
                  <c:v>346.02099999999899</c:v>
                </c:pt>
                <c:pt idx="82">
                  <c:v>356.28299999999899</c:v>
                </c:pt>
                <c:pt idx="83">
                  <c:v>363.32</c:v>
                </c:pt>
                <c:pt idx="84">
                  <c:v>365.30650000000003</c:v>
                </c:pt>
                <c:pt idx="85">
                  <c:v>378.26499999999999</c:v>
                </c:pt>
                <c:pt idx="86">
                  <c:v>389.25749999999999</c:v>
                </c:pt>
                <c:pt idx="87">
                  <c:v>397.18599999999969</c:v>
                </c:pt>
                <c:pt idx="88">
                  <c:v>406.57799999999969</c:v>
                </c:pt>
                <c:pt idx="89">
                  <c:v>411.15899999999999</c:v>
                </c:pt>
                <c:pt idx="90">
                  <c:v>424.3175</c:v>
                </c:pt>
                <c:pt idx="91">
                  <c:v>429.27099999999899</c:v>
                </c:pt>
                <c:pt idx="92">
                  <c:v>435.72799999999899</c:v>
                </c:pt>
                <c:pt idx="93">
                  <c:v>441.2595</c:v>
                </c:pt>
                <c:pt idx="94">
                  <c:v>441.25149999999923</c:v>
                </c:pt>
                <c:pt idx="95">
                  <c:v>445.73649999999827</c:v>
                </c:pt>
                <c:pt idx="96">
                  <c:v>461.57499999999999</c:v>
                </c:pt>
                <c:pt idx="97">
                  <c:v>464.98749999999899</c:v>
                </c:pt>
                <c:pt idx="98">
                  <c:v>468.85599999999999</c:v>
                </c:pt>
                <c:pt idx="99">
                  <c:v>467.43499999999869</c:v>
                </c:pt>
                <c:pt idx="100">
                  <c:v>468.53049999999899</c:v>
                </c:pt>
                <c:pt idx="101">
                  <c:v>477.197</c:v>
                </c:pt>
                <c:pt idx="102">
                  <c:v>489.64550000000008</c:v>
                </c:pt>
                <c:pt idx="103">
                  <c:v>495.05149999999969</c:v>
                </c:pt>
                <c:pt idx="104">
                  <c:v>490.322</c:v>
                </c:pt>
                <c:pt idx="105">
                  <c:v>489.26</c:v>
                </c:pt>
                <c:pt idx="106">
                  <c:v>495.61599999999999</c:v>
                </c:pt>
                <c:pt idx="107">
                  <c:v>500.2045</c:v>
                </c:pt>
                <c:pt idx="108">
                  <c:v>499.21349999999899</c:v>
                </c:pt>
                <c:pt idx="109">
                  <c:v>503.50649999999899</c:v>
                </c:pt>
                <c:pt idx="110">
                  <c:v>504.57849999999894</c:v>
                </c:pt>
                <c:pt idx="111">
                  <c:v>508.54899999999969</c:v>
                </c:pt>
                <c:pt idx="112">
                  <c:v>500.46899999999869</c:v>
                </c:pt>
                <c:pt idx="113">
                  <c:v>503.48849999999851</c:v>
                </c:pt>
                <c:pt idx="114">
                  <c:v>510.62900000000002</c:v>
                </c:pt>
                <c:pt idx="115">
                  <c:v>504.51249999999999</c:v>
                </c:pt>
                <c:pt idx="116">
                  <c:v>500.99249999999893</c:v>
                </c:pt>
                <c:pt idx="117">
                  <c:v>496.72549999999899</c:v>
                </c:pt>
                <c:pt idx="118">
                  <c:v>497.34649999999999</c:v>
                </c:pt>
                <c:pt idx="119">
                  <c:v>498.09299999999899</c:v>
                </c:pt>
                <c:pt idx="120">
                  <c:v>496.17500000000001</c:v>
                </c:pt>
                <c:pt idx="121">
                  <c:v>493.529</c:v>
                </c:pt>
                <c:pt idx="122">
                  <c:v>494.57549999999969</c:v>
                </c:pt>
                <c:pt idx="123">
                  <c:v>489.66199999999969</c:v>
                </c:pt>
                <c:pt idx="124">
                  <c:v>483.80900000000008</c:v>
                </c:pt>
                <c:pt idx="125">
                  <c:v>485.48450000000003</c:v>
                </c:pt>
                <c:pt idx="126">
                  <c:v>480.34399999999999</c:v>
                </c:pt>
                <c:pt idx="127">
                  <c:v>484.66750000000002</c:v>
                </c:pt>
                <c:pt idx="128">
                  <c:v>474.262</c:v>
                </c:pt>
                <c:pt idx="129">
                  <c:v>474.697</c:v>
                </c:pt>
                <c:pt idx="130">
                  <c:v>467.09449999999993</c:v>
                </c:pt>
                <c:pt idx="131">
                  <c:v>461.89</c:v>
                </c:pt>
                <c:pt idx="132">
                  <c:v>461.01299999999969</c:v>
                </c:pt>
                <c:pt idx="133">
                  <c:v>461.54500000000002</c:v>
                </c:pt>
                <c:pt idx="134">
                  <c:v>452.19450000000001</c:v>
                </c:pt>
                <c:pt idx="135">
                  <c:v>451.94099999999969</c:v>
                </c:pt>
                <c:pt idx="136">
                  <c:v>441.06799999999993</c:v>
                </c:pt>
                <c:pt idx="137">
                  <c:v>436.31299999999999</c:v>
                </c:pt>
                <c:pt idx="138">
                  <c:v>434.30549999999999</c:v>
                </c:pt>
                <c:pt idx="139">
                  <c:v>432.65899999999999</c:v>
                </c:pt>
                <c:pt idx="140">
                  <c:v>427.47949999999969</c:v>
                </c:pt>
                <c:pt idx="141">
                  <c:v>419.6515</c:v>
                </c:pt>
                <c:pt idx="142">
                  <c:v>412.88900000000001</c:v>
                </c:pt>
                <c:pt idx="143">
                  <c:v>413.92799999999869</c:v>
                </c:pt>
                <c:pt idx="144">
                  <c:v>410.45</c:v>
                </c:pt>
                <c:pt idx="145">
                  <c:v>404.56099999999969</c:v>
                </c:pt>
                <c:pt idx="146">
                  <c:v>396.2834999999987</c:v>
                </c:pt>
                <c:pt idx="147">
                  <c:v>398.06349999999969</c:v>
                </c:pt>
                <c:pt idx="148">
                  <c:v>389.6755</c:v>
                </c:pt>
                <c:pt idx="149">
                  <c:v>382.56200000000001</c:v>
                </c:pt>
                <c:pt idx="150">
                  <c:v>377.54899999999969</c:v>
                </c:pt>
                <c:pt idx="151">
                  <c:v>368.86399999999969</c:v>
                </c:pt>
                <c:pt idx="152">
                  <c:v>365.32749999999999</c:v>
                </c:pt>
                <c:pt idx="153">
                  <c:v>360.81200000000001</c:v>
                </c:pt>
                <c:pt idx="154">
                  <c:v>350.58649999999869</c:v>
                </c:pt>
                <c:pt idx="155">
                  <c:v>345.809999</c:v>
                </c:pt>
                <c:pt idx="156">
                  <c:v>347.83499999999964</c:v>
                </c:pt>
                <c:pt idx="157">
                  <c:v>339.06349999999969</c:v>
                </c:pt>
                <c:pt idx="158">
                  <c:v>327.43549999999863</c:v>
                </c:pt>
                <c:pt idx="159">
                  <c:v>327.29700000000003</c:v>
                </c:pt>
                <c:pt idx="160">
                  <c:v>320.31149999999963</c:v>
                </c:pt>
                <c:pt idx="161">
                  <c:v>319.92349999999863</c:v>
                </c:pt>
                <c:pt idx="162">
                  <c:v>314.77449999999999</c:v>
                </c:pt>
                <c:pt idx="163">
                  <c:v>304.7329999999987</c:v>
                </c:pt>
                <c:pt idx="164">
                  <c:v>302.40049999999923</c:v>
                </c:pt>
                <c:pt idx="165">
                  <c:v>296.85300000000001</c:v>
                </c:pt>
                <c:pt idx="166">
                  <c:v>290.52199999999863</c:v>
                </c:pt>
                <c:pt idx="167">
                  <c:v>283.33749999999969</c:v>
                </c:pt>
                <c:pt idx="168">
                  <c:v>275.89299999999969</c:v>
                </c:pt>
                <c:pt idx="169">
                  <c:v>276.29700000000003</c:v>
                </c:pt>
                <c:pt idx="170">
                  <c:v>269.0625</c:v>
                </c:pt>
                <c:pt idx="171">
                  <c:v>263.50200000000001</c:v>
                </c:pt>
                <c:pt idx="172">
                  <c:v>257.45499999999993</c:v>
                </c:pt>
                <c:pt idx="173">
                  <c:v>258.8605</c:v>
                </c:pt>
                <c:pt idx="174">
                  <c:v>254.035</c:v>
                </c:pt>
                <c:pt idx="175">
                  <c:v>243.78200000000001</c:v>
                </c:pt>
                <c:pt idx="176">
                  <c:v>241.71049999999997</c:v>
                </c:pt>
                <c:pt idx="177">
                  <c:v>239.9725</c:v>
                </c:pt>
                <c:pt idx="178">
                  <c:v>230.97750000000002</c:v>
                </c:pt>
                <c:pt idx="179">
                  <c:v>226.499</c:v>
                </c:pt>
                <c:pt idx="180">
                  <c:v>223.89850000000001</c:v>
                </c:pt>
                <c:pt idx="181">
                  <c:v>224.27499999999998</c:v>
                </c:pt>
                <c:pt idx="182">
                  <c:v>217.28300000000002</c:v>
                </c:pt>
                <c:pt idx="183">
                  <c:v>212.29</c:v>
                </c:pt>
                <c:pt idx="184">
                  <c:v>208.53</c:v>
                </c:pt>
                <c:pt idx="185">
                  <c:v>205.01250000000002</c:v>
                </c:pt>
                <c:pt idx="186">
                  <c:v>205.14299999999997</c:v>
                </c:pt>
                <c:pt idx="187">
                  <c:v>200.75650000000002</c:v>
                </c:pt>
                <c:pt idx="188">
                  <c:v>199.47650000000002</c:v>
                </c:pt>
                <c:pt idx="189">
                  <c:v>196.56100000000001</c:v>
                </c:pt>
                <c:pt idx="190">
                  <c:v>192.185</c:v>
                </c:pt>
                <c:pt idx="191">
                  <c:v>188.94549999999998</c:v>
                </c:pt>
                <c:pt idx="192">
                  <c:v>186.70749999999998</c:v>
                </c:pt>
                <c:pt idx="193">
                  <c:v>179.196</c:v>
                </c:pt>
                <c:pt idx="194">
                  <c:v>179.654</c:v>
                </c:pt>
                <c:pt idx="195">
                  <c:v>175.91</c:v>
                </c:pt>
                <c:pt idx="196">
                  <c:v>174.19</c:v>
                </c:pt>
                <c:pt idx="197">
                  <c:v>173.11599999999999</c:v>
                </c:pt>
                <c:pt idx="198">
                  <c:v>170.15600000000001</c:v>
                </c:pt>
                <c:pt idx="199">
                  <c:v>164.35250000000062</c:v>
                </c:pt>
                <c:pt idx="200">
                  <c:v>161.893</c:v>
                </c:pt>
                <c:pt idx="201">
                  <c:v>159.33700000000007</c:v>
                </c:pt>
                <c:pt idx="202">
                  <c:v>153.05349999999999</c:v>
                </c:pt>
                <c:pt idx="203">
                  <c:v>153.29399999999998</c:v>
                </c:pt>
                <c:pt idx="204">
                  <c:v>152.91850000000002</c:v>
                </c:pt>
                <c:pt idx="205">
                  <c:v>147.71749999999997</c:v>
                </c:pt>
                <c:pt idx="206">
                  <c:v>144.86450000000002</c:v>
                </c:pt>
                <c:pt idx="207">
                  <c:v>140.86350000000002</c:v>
                </c:pt>
                <c:pt idx="208">
                  <c:v>139.64599999999999</c:v>
                </c:pt>
                <c:pt idx="209">
                  <c:v>138.87050000000002</c:v>
                </c:pt>
                <c:pt idx="210">
                  <c:v>134.10449999999997</c:v>
                </c:pt>
                <c:pt idx="211">
                  <c:v>130.29399999999998</c:v>
                </c:pt>
                <c:pt idx="212">
                  <c:v>132</c:v>
                </c:pt>
                <c:pt idx="213">
                  <c:v>128.267</c:v>
                </c:pt>
                <c:pt idx="214">
                  <c:v>127.11499999999999</c:v>
                </c:pt>
                <c:pt idx="215">
                  <c:v>124.32499999999999</c:v>
                </c:pt>
                <c:pt idx="216">
                  <c:v>120.803</c:v>
                </c:pt>
                <c:pt idx="217">
                  <c:v>121.438</c:v>
                </c:pt>
                <c:pt idx="218">
                  <c:v>117.71899999999999</c:v>
                </c:pt>
                <c:pt idx="219">
                  <c:v>116.0955</c:v>
                </c:pt>
                <c:pt idx="220">
                  <c:v>112.85550000000001</c:v>
                </c:pt>
                <c:pt idx="221">
                  <c:v>107.60799999999999</c:v>
                </c:pt>
                <c:pt idx="222">
                  <c:v>108.69799999999999</c:v>
                </c:pt>
                <c:pt idx="223">
                  <c:v>109.09350000000002</c:v>
                </c:pt>
                <c:pt idx="224">
                  <c:v>106.6215</c:v>
                </c:pt>
                <c:pt idx="225">
                  <c:v>103.44400000000032</c:v>
                </c:pt>
                <c:pt idx="226">
                  <c:v>101.44550000000002</c:v>
                </c:pt>
                <c:pt idx="227">
                  <c:v>100.99950000000022</c:v>
                </c:pt>
                <c:pt idx="228">
                  <c:v>99.581998999999982</c:v>
                </c:pt>
                <c:pt idx="229">
                  <c:v>98.844499999999996</c:v>
                </c:pt>
                <c:pt idx="230">
                  <c:v>94.5595</c:v>
                </c:pt>
                <c:pt idx="231">
                  <c:v>93.875999999999948</c:v>
                </c:pt>
                <c:pt idx="232">
                  <c:v>91.904500000000027</c:v>
                </c:pt>
                <c:pt idx="233">
                  <c:v>90.036500000000004</c:v>
                </c:pt>
                <c:pt idx="234">
                  <c:v>87.774000000000001</c:v>
                </c:pt>
                <c:pt idx="235">
                  <c:v>86.376498999999569</c:v>
                </c:pt>
                <c:pt idx="236">
                  <c:v>84.327999999999989</c:v>
                </c:pt>
                <c:pt idx="237">
                  <c:v>84.651999999999987</c:v>
                </c:pt>
                <c:pt idx="238">
                  <c:v>82.001999999999995</c:v>
                </c:pt>
                <c:pt idx="239">
                  <c:v>80.416500000000127</c:v>
                </c:pt>
                <c:pt idx="240">
                  <c:v>79.327999999999989</c:v>
                </c:pt>
                <c:pt idx="241">
                  <c:v>76.424999999999997</c:v>
                </c:pt>
                <c:pt idx="242">
                  <c:v>74.233000000000004</c:v>
                </c:pt>
                <c:pt idx="243">
                  <c:v>74.678999999999988</c:v>
                </c:pt>
                <c:pt idx="244">
                  <c:v>75.513000000000005</c:v>
                </c:pt>
                <c:pt idx="245">
                  <c:v>70.15349999999998</c:v>
                </c:pt>
                <c:pt idx="246">
                  <c:v>70.223500000000001</c:v>
                </c:pt>
                <c:pt idx="247">
                  <c:v>69.920500000000004</c:v>
                </c:pt>
                <c:pt idx="248">
                  <c:v>68.224500000000006</c:v>
                </c:pt>
                <c:pt idx="249">
                  <c:v>65.588499999999982</c:v>
                </c:pt>
                <c:pt idx="250">
                  <c:v>66.355499999999978</c:v>
                </c:pt>
                <c:pt idx="251">
                  <c:v>65.061499999999995</c:v>
                </c:pt>
                <c:pt idx="252">
                  <c:v>64.712500000000006</c:v>
                </c:pt>
                <c:pt idx="253">
                  <c:v>60.63850000000015</c:v>
                </c:pt>
                <c:pt idx="254">
                  <c:v>59.12250000000018</c:v>
                </c:pt>
                <c:pt idx="255">
                  <c:v>58.777000000000001</c:v>
                </c:pt>
                <c:pt idx="256">
                  <c:v>57.05</c:v>
                </c:pt>
                <c:pt idx="257">
                  <c:v>55.810499999999998</c:v>
                </c:pt>
                <c:pt idx="258">
                  <c:v>55.471000000000004</c:v>
                </c:pt>
                <c:pt idx="259">
                  <c:v>56.408000000000001</c:v>
                </c:pt>
                <c:pt idx="260">
                  <c:v>53.042000000000002</c:v>
                </c:pt>
                <c:pt idx="261">
                  <c:v>51.660000000000011</c:v>
                </c:pt>
                <c:pt idx="262">
                  <c:v>49.706000000000003</c:v>
                </c:pt>
                <c:pt idx="263">
                  <c:v>49.778499000000011</c:v>
                </c:pt>
                <c:pt idx="264">
                  <c:v>49.177</c:v>
                </c:pt>
                <c:pt idx="265">
                  <c:v>47.51</c:v>
                </c:pt>
                <c:pt idx="266">
                  <c:v>48.016500000000001</c:v>
                </c:pt>
                <c:pt idx="267">
                  <c:v>45.241500000000002</c:v>
                </c:pt>
                <c:pt idx="268">
                  <c:v>43.962999000000003</c:v>
                </c:pt>
                <c:pt idx="269">
                  <c:v>42.876999999999995</c:v>
                </c:pt>
                <c:pt idx="270">
                  <c:v>41.247</c:v>
                </c:pt>
                <c:pt idx="271">
                  <c:v>39.337499999999999</c:v>
                </c:pt>
                <c:pt idx="272">
                  <c:v>37.005000000000003</c:v>
                </c:pt>
                <c:pt idx="273">
                  <c:v>39.243000000000002</c:v>
                </c:pt>
                <c:pt idx="274">
                  <c:v>40.534500000000001</c:v>
                </c:pt>
                <c:pt idx="275">
                  <c:v>38.919000000000004</c:v>
                </c:pt>
                <c:pt idx="276">
                  <c:v>36.978500000000011</c:v>
                </c:pt>
                <c:pt idx="277">
                  <c:v>36.065500000000149</c:v>
                </c:pt>
                <c:pt idx="278">
                  <c:v>36.029500000000013</c:v>
                </c:pt>
                <c:pt idx="279">
                  <c:v>35.464000000000006</c:v>
                </c:pt>
                <c:pt idx="280">
                  <c:v>35.1845</c:v>
                </c:pt>
                <c:pt idx="281">
                  <c:v>33.582500000000003</c:v>
                </c:pt>
                <c:pt idx="282">
                  <c:v>34.226000000000013</c:v>
                </c:pt>
                <c:pt idx="283">
                  <c:v>32.642000000000003</c:v>
                </c:pt>
                <c:pt idx="284">
                  <c:v>33.022000000000013</c:v>
                </c:pt>
                <c:pt idx="285">
                  <c:v>30.861999999999988</c:v>
                </c:pt>
                <c:pt idx="286">
                  <c:v>30.529</c:v>
                </c:pt>
                <c:pt idx="287">
                  <c:v>30.5245</c:v>
                </c:pt>
                <c:pt idx="288">
                  <c:v>29.961499999999891</c:v>
                </c:pt>
                <c:pt idx="289">
                  <c:v>28.46699999999991</c:v>
                </c:pt>
                <c:pt idx="290">
                  <c:v>28.250499999999914</c:v>
                </c:pt>
                <c:pt idx="291">
                  <c:v>28.223499999999905</c:v>
                </c:pt>
                <c:pt idx="292">
                  <c:v>27.8245</c:v>
                </c:pt>
                <c:pt idx="293">
                  <c:v>25.982499999999842</c:v>
                </c:pt>
                <c:pt idx="294">
                  <c:v>26.847000000000001</c:v>
                </c:pt>
                <c:pt idx="295">
                  <c:v>26.230499999999989</c:v>
                </c:pt>
                <c:pt idx="296">
                  <c:v>26.130500000000001</c:v>
                </c:pt>
                <c:pt idx="297">
                  <c:v>25.883500000000002</c:v>
                </c:pt>
                <c:pt idx="298">
                  <c:v>24.5245</c:v>
                </c:pt>
                <c:pt idx="299">
                  <c:v>23.007999999999999</c:v>
                </c:pt>
                <c:pt idx="300">
                  <c:v>23.478000000000002</c:v>
                </c:pt>
                <c:pt idx="301">
                  <c:v>22.557500000000001</c:v>
                </c:pt>
                <c:pt idx="302">
                  <c:v>21.5595</c:v>
                </c:pt>
                <c:pt idx="303">
                  <c:v>21.584999999999987</c:v>
                </c:pt>
                <c:pt idx="304">
                  <c:v>20.952000000000002</c:v>
                </c:pt>
                <c:pt idx="305">
                  <c:v>20.914999999999999</c:v>
                </c:pt>
                <c:pt idx="306">
                  <c:v>20.220499999999905</c:v>
                </c:pt>
                <c:pt idx="307">
                  <c:v>19.876000000000001</c:v>
                </c:pt>
                <c:pt idx="308">
                  <c:v>19.720499999999905</c:v>
                </c:pt>
                <c:pt idx="309">
                  <c:v>19.299499999999906</c:v>
                </c:pt>
                <c:pt idx="310">
                  <c:v>19.378</c:v>
                </c:pt>
                <c:pt idx="311">
                  <c:v>18.439999999999987</c:v>
                </c:pt>
                <c:pt idx="312">
                  <c:v>17.542999999999989</c:v>
                </c:pt>
                <c:pt idx="313">
                  <c:v>17.663</c:v>
                </c:pt>
                <c:pt idx="314">
                  <c:v>17.095499999999905</c:v>
                </c:pt>
                <c:pt idx="315">
                  <c:v>17.728999999999989</c:v>
                </c:pt>
                <c:pt idx="316">
                  <c:v>17.520499999999906</c:v>
                </c:pt>
                <c:pt idx="317">
                  <c:v>17.002499999999905</c:v>
                </c:pt>
                <c:pt idx="318">
                  <c:v>16.796500000000002</c:v>
                </c:pt>
                <c:pt idx="319">
                  <c:v>15.881</c:v>
                </c:pt>
                <c:pt idx="320">
                  <c:v>15.555000000000026</c:v>
                </c:pt>
                <c:pt idx="321">
                  <c:v>16.215</c:v>
                </c:pt>
                <c:pt idx="322">
                  <c:v>14.536</c:v>
                </c:pt>
                <c:pt idx="323">
                  <c:v>14.207000000000001</c:v>
                </c:pt>
                <c:pt idx="324">
                  <c:v>14.6395</c:v>
                </c:pt>
                <c:pt idx="325">
                  <c:v>14.409000000000002</c:v>
                </c:pt>
                <c:pt idx="326">
                  <c:v>13.141999999999999</c:v>
                </c:pt>
                <c:pt idx="327">
                  <c:v>13.023</c:v>
                </c:pt>
                <c:pt idx="328">
                  <c:v>12.801</c:v>
                </c:pt>
                <c:pt idx="329">
                  <c:v>13.632</c:v>
                </c:pt>
                <c:pt idx="330">
                  <c:v>12.902000000000006</c:v>
                </c:pt>
                <c:pt idx="331">
                  <c:v>12.6805</c:v>
                </c:pt>
                <c:pt idx="332">
                  <c:v>12.997</c:v>
                </c:pt>
                <c:pt idx="333">
                  <c:v>12.3345</c:v>
                </c:pt>
                <c:pt idx="334">
                  <c:v>12.0075</c:v>
                </c:pt>
                <c:pt idx="335">
                  <c:v>11.66</c:v>
                </c:pt>
                <c:pt idx="336">
                  <c:v>12.32</c:v>
                </c:pt>
                <c:pt idx="337">
                  <c:v>11.958</c:v>
                </c:pt>
                <c:pt idx="338">
                  <c:v>11.246999999999998</c:v>
                </c:pt>
                <c:pt idx="339">
                  <c:v>11.175500000000024</c:v>
                </c:pt>
                <c:pt idx="340">
                  <c:v>11.265500000000022</c:v>
                </c:pt>
                <c:pt idx="341">
                  <c:v>10.629999999999999</c:v>
                </c:pt>
                <c:pt idx="342">
                  <c:v>10.9495</c:v>
                </c:pt>
                <c:pt idx="343">
                  <c:v>10.2455</c:v>
                </c:pt>
                <c:pt idx="344">
                  <c:v>10.421000000000001</c:v>
                </c:pt>
                <c:pt idx="345">
                  <c:v>10.594000000000001</c:v>
                </c:pt>
                <c:pt idx="346">
                  <c:v>9.7459989999999994</c:v>
                </c:pt>
                <c:pt idx="347">
                  <c:v>9.4645000000000028</c:v>
                </c:pt>
                <c:pt idx="348">
                  <c:v>9.6505000000000027</c:v>
                </c:pt>
                <c:pt idx="349">
                  <c:v>9.4304990000000046</c:v>
                </c:pt>
                <c:pt idx="350">
                  <c:v>8.9895000000000067</c:v>
                </c:pt>
                <c:pt idx="351">
                  <c:v>9.6975000000000016</c:v>
                </c:pt>
                <c:pt idx="352">
                  <c:v>9.8195000000000068</c:v>
                </c:pt>
                <c:pt idx="353">
                  <c:v>8.3345000000000002</c:v>
                </c:pt>
                <c:pt idx="354">
                  <c:v>8.2690000000000001</c:v>
                </c:pt>
                <c:pt idx="355">
                  <c:v>8.8545000000000247</c:v>
                </c:pt>
                <c:pt idx="356">
                  <c:v>8.6690000000000005</c:v>
                </c:pt>
                <c:pt idx="357">
                  <c:v>8.2369999999999983</c:v>
                </c:pt>
                <c:pt idx="358">
                  <c:v>8.1755000000000067</c:v>
                </c:pt>
                <c:pt idx="359">
                  <c:v>7.7424999999999997</c:v>
                </c:pt>
                <c:pt idx="360">
                  <c:v>8.4905000000000008</c:v>
                </c:pt>
                <c:pt idx="361">
                  <c:v>8.5940000000000012</c:v>
                </c:pt>
                <c:pt idx="362">
                  <c:v>8.9514990000000267</c:v>
                </c:pt>
                <c:pt idx="363">
                  <c:v>8.2150000000000016</c:v>
                </c:pt>
                <c:pt idx="364">
                  <c:v>7.7290000000000001</c:v>
                </c:pt>
                <c:pt idx="365">
                  <c:v>6.6834999999999996</c:v>
                </c:pt>
                <c:pt idx="366">
                  <c:v>5.9329999999999998</c:v>
                </c:pt>
                <c:pt idx="367">
                  <c:v>7.6790000000000003</c:v>
                </c:pt>
                <c:pt idx="368">
                  <c:v>7.2725</c:v>
                </c:pt>
                <c:pt idx="369">
                  <c:v>7.1419990000000002</c:v>
                </c:pt>
                <c:pt idx="370">
                  <c:v>6.5154990000000002</c:v>
                </c:pt>
                <c:pt idx="371">
                  <c:v>7.0614999999999997</c:v>
                </c:pt>
                <c:pt idx="372">
                  <c:v>6.0335000000000001</c:v>
                </c:pt>
                <c:pt idx="373">
                  <c:v>5.7539999999999996</c:v>
                </c:pt>
                <c:pt idx="374">
                  <c:v>6.2130000000000001</c:v>
                </c:pt>
                <c:pt idx="375">
                  <c:v>6.26</c:v>
                </c:pt>
                <c:pt idx="376">
                  <c:v>6.2515000000000001</c:v>
                </c:pt>
                <c:pt idx="377">
                  <c:v>6.3354999999999997</c:v>
                </c:pt>
                <c:pt idx="378">
                  <c:v>6.3839999999999995</c:v>
                </c:pt>
                <c:pt idx="379">
                  <c:v>6.0514999999999999</c:v>
                </c:pt>
                <c:pt idx="380">
                  <c:v>6.3334999999999999</c:v>
                </c:pt>
                <c:pt idx="381">
                  <c:v>6.5415000000000001</c:v>
                </c:pt>
                <c:pt idx="382">
                  <c:v>6.2139999999999995</c:v>
                </c:pt>
                <c:pt idx="383">
                  <c:v>6.3754999999999997</c:v>
                </c:pt>
                <c:pt idx="384">
                  <c:v>5.9630000000000001</c:v>
                </c:pt>
                <c:pt idx="385">
                  <c:v>6.3599990000000002</c:v>
                </c:pt>
                <c:pt idx="386">
                  <c:v>5.7789999999999999</c:v>
                </c:pt>
                <c:pt idx="387">
                  <c:v>5.8164999999999996</c:v>
                </c:pt>
                <c:pt idx="388">
                  <c:v>6.2484999999999999</c:v>
                </c:pt>
                <c:pt idx="389">
                  <c:v>4.9974999999999996</c:v>
                </c:pt>
                <c:pt idx="390">
                  <c:v>4.944</c:v>
                </c:pt>
                <c:pt idx="391">
                  <c:v>5.3659999999999846</c:v>
                </c:pt>
                <c:pt idx="392">
                  <c:v>5.0439999999999996</c:v>
                </c:pt>
                <c:pt idx="393">
                  <c:v>5.9480000000000004</c:v>
                </c:pt>
                <c:pt idx="394">
                  <c:v>5.3014999999999999</c:v>
                </c:pt>
                <c:pt idx="395">
                  <c:v>5.6869990000000001</c:v>
                </c:pt>
                <c:pt idx="396">
                  <c:v>5.2029990000000002</c:v>
                </c:pt>
                <c:pt idx="397">
                  <c:v>5.1449999999999845</c:v>
                </c:pt>
                <c:pt idx="398">
                  <c:v>4.5720000000000001</c:v>
                </c:pt>
                <c:pt idx="399">
                  <c:v>5.0574999999999966</c:v>
                </c:pt>
                <c:pt idx="400">
                  <c:v>4.5914999999999999</c:v>
                </c:pt>
                <c:pt idx="401">
                  <c:v>4.5614999999999997</c:v>
                </c:pt>
                <c:pt idx="402">
                  <c:v>3.9135</c:v>
                </c:pt>
                <c:pt idx="403">
                  <c:v>4.78</c:v>
                </c:pt>
                <c:pt idx="404">
                  <c:v>4.8919990000000002</c:v>
                </c:pt>
                <c:pt idx="405">
                  <c:v>5.244999</c:v>
                </c:pt>
                <c:pt idx="406">
                  <c:v>5.0044999999999975</c:v>
                </c:pt>
                <c:pt idx="407">
                  <c:v>4.3934999999999995</c:v>
                </c:pt>
                <c:pt idx="408">
                  <c:v>4.7054999999999998</c:v>
                </c:pt>
                <c:pt idx="409">
                  <c:v>5.1914999999999996</c:v>
                </c:pt>
                <c:pt idx="410">
                  <c:v>4.9950000000000001</c:v>
                </c:pt>
                <c:pt idx="411">
                  <c:v>4.5739999999999998</c:v>
                </c:pt>
                <c:pt idx="412">
                  <c:v>4.3159999999999945</c:v>
                </c:pt>
                <c:pt idx="413">
                  <c:v>4.8064999999999998</c:v>
                </c:pt>
                <c:pt idx="414">
                  <c:v>4.7439999999999998</c:v>
                </c:pt>
                <c:pt idx="415">
                  <c:v>3.5009999999999999</c:v>
                </c:pt>
                <c:pt idx="416">
                  <c:v>4.2549999999999955</c:v>
                </c:pt>
                <c:pt idx="417">
                  <c:v>4.5179999999999945</c:v>
                </c:pt>
                <c:pt idx="418">
                  <c:v>4.2865000000000002</c:v>
                </c:pt>
                <c:pt idx="419">
                  <c:v>4.3264999999999985</c:v>
                </c:pt>
                <c:pt idx="420">
                  <c:v>4.1124999999999945</c:v>
                </c:pt>
                <c:pt idx="421">
                  <c:v>4.0564999999999998</c:v>
                </c:pt>
                <c:pt idx="422">
                  <c:v>4.1114990000000002</c:v>
                </c:pt>
                <c:pt idx="423">
                  <c:v>4.0484999999999998</c:v>
                </c:pt>
                <c:pt idx="424">
                  <c:v>3.944</c:v>
                </c:pt>
                <c:pt idx="425">
                  <c:v>4.1469999999999985</c:v>
                </c:pt>
                <c:pt idx="426">
                  <c:v>4.2324999999999999</c:v>
                </c:pt>
                <c:pt idx="427">
                  <c:v>4.234</c:v>
                </c:pt>
                <c:pt idx="428">
                  <c:v>4.8889990000000001</c:v>
                </c:pt>
                <c:pt idx="429">
                  <c:v>4.5314990000000197</c:v>
                </c:pt>
                <c:pt idx="430">
                  <c:v>4.4279999999999955</c:v>
                </c:pt>
                <c:pt idx="431">
                  <c:v>3.6635000000000093</c:v>
                </c:pt>
                <c:pt idx="432">
                  <c:v>3.9789999999999988</c:v>
                </c:pt>
                <c:pt idx="433">
                  <c:v>4.0944999999999965</c:v>
                </c:pt>
                <c:pt idx="434">
                  <c:v>4.6784999999999997</c:v>
                </c:pt>
                <c:pt idx="435">
                  <c:v>4.1514999999999995</c:v>
                </c:pt>
                <c:pt idx="436">
                  <c:v>4.29</c:v>
                </c:pt>
                <c:pt idx="437">
                  <c:v>4.3644999999999845</c:v>
                </c:pt>
                <c:pt idx="438">
                  <c:v>4.4984999999999999</c:v>
                </c:pt>
                <c:pt idx="439">
                  <c:v>4.7835000000000001</c:v>
                </c:pt>
                <c:pt idx="440">
                  <c:v>4.4684999999999997</c:v>
                </c:pt>
                <c:pt idx="441">
                  <c:v>3.7324999999999977</c:v>
                </c:pt>
                <c:pt idx="442">
                  <c:v>4.2335000000000003</c:v>
                </c:pt>
                <c:pt idx="443">
                  <c:v>3.9824999999999977</c:v>
                </c:pt>
                <c:pt idx="444">
                  <c:v>4.4034990000000134</c:v>
                </c:pt>
                <c:pt idx="445">
                  <c:v>4.069</c:v>
                </c:pt>
                <c:pt idx="446">
                  <c:v>4.0039999999999996</c:v>
                </c:pt>
                <c:pt idx="447">
                  <c:v>3.8819999999999997</c:v>
                </c:pt>
                <c:pt idx="448">
                  <c:v>4.4779999999999998</c:v>
                </c:pt>
                <c:pt idx="449">
                  <c:v>4.4115000000000002</c:v>
                </c:pt>
                <c:pt idx="450">
                  <c:v>4.6949999999999781</c:v>
                </c:pt>
                <c:pt idx="451">
                  <c:v>5.214499</c:v>
                </c:pt>
                <c:pt idx="452">
                  <c:v>4.5865</c:v>
                </c:pt>
                <c:pt idx="453">
                  <c:v>4.1544999999999845</c:v>
                </c:pt>
                <c:pt idx="454">
                  <c:v>4.0239999999999965</c:v>
                </c:pt>
                <c:pt idx="455">
                  <c:v>4.2214999999999998</c:v>
                </c:pt>
                <c:pt idx="456">
                  <c:v>4.6064999999999996</c:v>
                </c:pt>
                <c:pt idx="457">
                  <c:v>5.2624999999999975</c:v>
                </c:pt>
                <c:pt idx="458">
                  <c:v>4.9749999999999996</c:v>
                </c:pt>
                <c:pt idx="459">
                  <c:v>4.6589999999999945</c:v>
                </c:pt>
                <c:pt idx="460">
                  <c:v>4.7924999999999995</c:v>
                </c:pt>
                <c:pt idx="461">
                  <c:v>4.8710000000000004</c:v>
                </c:pt>
                <c:pt idx="462">
                  <c:v>4.824999999999978</c:v>
                </c:pt>
                <c:pt idx="463">
                  <c:v>5.0860000000000003</c:v>
                </c:pt>
                <c:pt idx="464">
                  <c:v>4.6159999999999846</c:v>
                </c:pt>
                <c:pt idx="465">
                  <c:v>4.6614999999999975</c:v>
                </c:pt>
                <c:pt idx="466">
                  <c:v>4.8860000000000001</c:v>
                </c:pt>
                <c:pt idx="467">
                  <c:v>5.1239999999999855</c:v>
                </c:pt>
                <c:pt idx="468">
                  <c:v>5.1874999999999956</c:v>
                </c:pt>
                <c:pt idx="469">
                  <c:v>4.8844999999999965</c:v>
                </c:pt>
                <c:pt idx="470">
                  <c:v>4.5735000000000001</c:v>
                </c:pt>
                <c:pt idx="471">
                  <c:v>4.5484999999999998</c:v>
                </c:pt>
                <c:pt idx="472">
                  <c:v>4.6364999999999998</c:v>
                </c:pt>
                <c:pt idx="473">
                  <c:v>4.8419999999999996</c:v>
                </c:pt>
                <c:pt idx="474">
                  <c:v>4.8789999999999996</c:v>
                </c:pt>
                <c:pt idx="475">
                  <c:v>5.1064999999999996</c:v>
                </c:pt>
                <c:pt idx="476">
                  <c:v>5.4660000000000002</c:v>
                </c:pt>
                <c:pt idx="477">
                  <c:v>5.6904999999999966</c:v>
                </c:pt>
                <c:pt idx="478">
                  <c:v>4.7554999999999996</c:v>
                </c:pt>
                <c:pt idx="479">
                  <c:v>4.9470000000000001</c:v>
                </c:pt>
                <c:pt idx="480">
                  <c:v>4.6619999999999955</c:v>
                </c:pt>
              </c:numCache>
            </c:numRef>
          </c:yVal>
          <c:smooth val="1"/>
          <c:extLst>
            <c:ext xmlns:c16="http://schemas.microsoft.com/office/drawing/2014/chart" uri="{C3380CC4-5D6E-409C-BE32-E72D297353CC}">
              <c16:uniqueId val="{00000001-C2B3-47A8-899A-57223720C564}"/>
            </c:ext>
          </c:extLst>
        </c:ser>
        <c:ser>
          <c:idx val="2"/>
          <c:order val="2"/>
          <c:spPr>
            <a:ln w="12700">
              <a:solidFill>
                <a:srgbClr val="FFFF00"/>
              </a:solidFill>
              <a:prstDash val="solid"/>
            </a:ln>
          </c:spPr>
          <c:marker>
            <c:symbol val="none"/>
          </c:marker>
          <c:xVal>
            <c:numRef>
              <c:f>vzavt!$A$1:$A$481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vzavt!$D$1:$D$481</c:f>
              <c:numCache>
                <c:formatCode>General</c:formatCode>
                <c:ptCount val="481"/>
                <c:pt idx="0">
                  <c:v>412.14749999999998</c:v>
                </c:pt>
                <c:pt idx="1">
                  <c:v>422.62599999999969</c:v>
                </c:pt>
                <c:pt idx="2">
                  <c:v>432.35599999999999</c:v>
                </c:pt>
                <c:pt idx="3">
                  <c:v>432.29450000000003</c:v>
                </c:pt>
                <c:pt idx="4">
                  <c:v>428.6585</c:v>
                </c:pt>
                <c:pt idx="5">
                  <c:v>424.04250000000002</c:v>
                </c:pt>
                <c:pt idx="6">
                  <c:v>415.38149999999899</c:v>
                </c:pt>
                <c:pt idx="7">
                  <c:v>396.34350000000001</c:v>
                </c:pt>
                <c:pt idx="8">
                  <c:v>373.87700000000001</c:v>
                </c:pt>
                <c:pt idx="9">
                  <c:v>352.27099999999899</c:v>
                </c:pt>
                <c:pt idx="10">
                  <c:v>323.65400000000125</c:v>
                </c:pt>
                <c:pt idx="11">
                  <c:v>289.92999899999899</c:v>
                </c:pt>
                <c:pt idx="12">
                  <c:v>253.56</c:v>
                </c:pt>
                <c:pt idx="13">
                  <c:v>224.94050000000001</c:v>
                </c:pt>
                <c:pt idx="14">
                  <c:v>192.04299999999998</c:v>
                </c:pt>
                <c:pt idx="15">
                  <c:v>159.57299999999998</c:v>
                </c:pt>
                <c:pt idx="16">
                  <c:v>129.16649999999998</c:v>
                </c:pt>
                <c:pt idx="17">
                  <c:v>96.77</c:v>
                </c:pt>
                <c:pt idx="18">
                  <c:v>75.561499999999995</c:v>
                </c:pt>
                <c:pt idx="19">
                  <c:v>60.781000000000006</c:v>
                </c:pt>
                <c:pt idx="20">
                  <c:v>41.684000000000005</c:v>
                </c:pt>
                <c:pt idx="21">
                  <c:v>30.263000000000002</c:v>
                </c:pt>
                <c:pt idx="22">
                  <c:v>19.106999999999999</c:v>
                </c:pt>
                <c:pt idx="23">
                  <c:v>14.652000000000006</c:v>
                </c:pt>
                <c:pt idx="24">
                  <c:v>11.865500000000058</c:v>
                </c:pt>
                <c:pt idx="25">
                  <c:v>10.867000000000004</c:v>
                </c:pt>
                <c:pt idx="26">
                  <c:v>9.9104990000000068</c:v>
                </c:pt>
                <c:pt idx="27">
                  <c:v>10.493</c:v>
                </c:pt>
                <c:pt idx="28">
                  <c:v>10.476000000000004</c:v>
                </c:pt>
                <c:pt idx="29">
                  <c:v>11.4445</c:v>
                </c:pt>
                <c:pt idx="30">
                  <c:v>13.1685</c:v>
                </c:pt>
                <c:pt idx="31">
                  <c:v>14.727500000000001</c:v>
                </c:pt>
                <c:pt idx="32">
                  <c:v>16.533000000000001</c:v>
                </c:pt>
                <c:pt idx="33">
                  <c:v>18.504000000000001</c:v>
                </c:pt>
                <c:pt idx="34">
                  <c:v>20.524000000000001</c:v>
                </c:pt>
                <c:pt idx="35">
                  <c:v>21.884</c:v>
                </c:pt>
                <c:pt idx="36">
                  <c:v>23.863499999999906</c:v>
                </c:pt>
                <c:pt idx="37">
                  <c:v>26.154000000000035</c:v>
                </c:pt>
                <c:pt idx="38">
                  <c:v>29.911000000000001</c:v>
                </c:pt>
                <c:pt idx="39">
                  <c:v>33.097500000000011</c:v>
                </c:pt>
                <c:pt idx="40">
                  <c:v>36.493000000000002</c:v>
                </c:pt>
                <c:pt idx="41">
                  <c:v>40.571000000000005</c:v>
                </c:pt>
                <c:pt idx="42">
                  <c:v>44.565000000000012</c:v>
                </c:pt>
                <c:pt idx="43">
                  <c:v>48.7575</c:v>
                </c:pt>
                <c:pt idx="44">
                  <c:v>54.708000000000013</c:v>
                </c:pt>
                <c:pt idx="45">
                  <c:v>60.5505</c:v>
                </c:pt>
                <c:pt idx="46">
                  <c:v>62.576000000000001</c:v>
                </c:pt>
                <c:pt idx="47">
                  <c:v>66.853999999999999</c:v>
                </c:pt>
                <c:pt idx="48">
                  <c:v>74.182998999999541</c:v>
                </c:pt>
                <c:pt idx="49">
                  <c:v>79.663499999999999</c:v>
                </c:pt>
                <c:pt idx="50">
                  <c:v>86.680999999999983</c:v>
                </c:pt>
                <c:pt idx="51">
                  <c:v>92.147999999999996</c:v>
                </c:pt>
                <c:pt idx="52">
                  <c:v>96.795000000000002</c:v>
                </c:pt>
                <c:pt idx="53">
                  <c:v>102.70150000000002</c:v>
                </c:pt>
                <c:pt idx="54">
                  <c:v>109.069</c:v>
                </c:pt>
                <c:pt idx="55">
                  <c:v>121.07799999999999</c:v>
                </c:pt>
                <c:pt idx="56">
                  <c:v>125.5155</c:v>
                </c:pt>
                <c:pt idx="57">
                  <c:v>132.87800000000001</c:v>
                </c:pt>
                <c:pt idx="58">
                  <c:v>139.37949999999998</c:v>
                </c:pt>
                <c:pt idx="59">
                  <c:v>144.63800000000001</c:v>
                </c:pt>
                <c:pt idx="60">
                  <c:v>154.79449999999997</c:v>
                </c:pt>
                <c:pt idx="61">
                  <c:v>161.71099999999998</c:v>
                </c:pt>
                <c:pt idx="62">
                  <c:v>169.04850000000002</c:v>
                </c:pt>
                <c:pt idx="63">
                  <c:v>175.34399999999999</c:v>
                </c:pt>
                <c:pt idx="64">
                  <c:v>187.17249999999999</c:v>
                </c:pt>
                <c:pt idx="65">
                  <c:v>189.589</c:v>
                </c:pt>
                <c:pt idx="66">
                  <c:v>199.71799999999999</c:v>
                </c:pt>
                <c:pt idx="67">
                  <c:v>206.29549999999998</c:v>
                </c:pt>
                <c:pt idx="68">
                  <c:v>214.93200000000004</c:v>
                </c:pt>
                <c:pt idx="69">
                  <c:v>225.95650000000001</c:v>
                </c:pt>
                <c:pt idx="70">
                  <c:v>234.9820000000006</c:v>
                </c:pt>
                <c:pt idx="71">
                  <c:v>239.929</c:v>
                </c:pt>
                <c:pt idx="72">
                  <c:v>251.3785</c:v>
                </c:pt>
                <c:pt idx="73">
                  <c:v>261.11099999999999</c:v>
                </c:pt>
                <c:pt idx="74">
                  <c:v>268.13350000000003</c:v>
                </c:pt>
                <c:pt idx="75">
                  <c:v>274.55</c:v>
                </c:pt>
                <c:pt idx="76">
                  <c:v>285.8005</c:v>
                </c:pt>
                <c:pt idx="77">
                  <c:v>293.95499999999993</c:v>
                </c:pt>
                <c:pt idx="78">
                  <c:v>307.83649999999869</c:v>
                </c:pt>
                <c:pt idx="79">
                  <c:v>310.98049999999893</c:v>
                </c:pt>
                <c:pt idx="80">
                  <c:v>322.94900000000001</c:v>
                </c:pt>
                <c:pt idx="81">
                  <c:v>331.50200000000001</c:v>
                </c:pt>
                <c:pt idx="82">
                  <c:v>343.10899999999964</c:v>
                </c:pt>
                <c:pt idx="83">
                  <c:v>345.98499999999899</c:v>
                </c:pt>
                <c:pt idx="84">
                  <c:v>354.03699999999827</c:v>
                </c:pt>
                <c:pt idx="85">
                  <c:v>365.95499999999993</c:v>
                </c:pt>
                <c:pt idx="86">
                  <c:v>371.87599999999969</c:v>
                </c:pt>
                <c:pt idx="87">
                  <c:v>381.09049999999894</c:v>
                </c:pt>
                <c:pt idx="88">
                  <c:v>387.97849999999869</c:v>
                </c:pt>
                <c:pt idx="89">
                  <c:v>391.56450000000001</c:v>
                </c:pt>
                <c:pt idx="90">
                  <c:v>399.24599999999964</c:v>
                </c:pt>
                <c:pt idx="91">
                  <c:v>403.53849999999869</c:v>
                </c:pt>
                <c:pt idx="92">
                  <c:v>415.70299999999969</c:v>
                </c:pt>
                <c:pt idx="93">
                  <c:v>423.06900000000002</c:v>
                </c:pt>
                <c:pt idx="94">
                  <c:v>425.88199899999893</c:v>
                </c:pt>
                <c:pt idx="95">
                  <c:v>434.66399999999999</c:v>
                </c:pt>
                <c:pt idx="96">
                  <c:v>437.07049999999964</c:v>
                </c:pt>
                <c:pt idx="97">
                  <c:v>443.04250000000002</c:v>
                </c:pt>
                <c:pt idx="98">
                  <c:v>447.44200000000001</c:v>
                </c:pt>
                <c:pt idx="99">
                  <c:v>446.72049999999899</c:v>
                </c:pt>
                <c:pt idx="100">
                  <c:v>450.91899999999839</c:v>
                </c:pt>
                <c:pt idx="101">
                  <c:v>455.60849999999999</c:v>
                </c:pt>
                <c:pt idx="102">
                  <c:v>463.35899999999964</c:v>
                </c:pt>
                <c:pt idx="103">
                  <c:v>466.322</c:v>
                </c:pt>
                <c:pt idx="104">
                  <c:v>465.59149999999869</c:v>
                </c:pt>
                <c:pt idx="105">
                  <c:v>467.03549999999899</c:v>
                </c:pt>
                <c:pt idx="106">
                  <c:v>466.59099999999899</c:v>
                </c:pt>
                <c:pt idx="107">
                  <c:v>473.38799999999969</c:v>
                </c:pt>
                <c:pt idx="108">
                  <c:v>471.63900000000001</c:v>
                </c:pt>
                <c:pt idx="109">
                  <c:v>477.04450000000008</c:v>
                </c:pt>
                <c:pt idx="110">
                  <c:v>474.63799999999969</c:v>
                </c:pt>
                <c:pt idx="111">
                  <c:v>477.51249999999999</c:v>
                </c:pt>
                <c:pt idx="112">
                  <c:v>474.98849999999851</c:v>
                </c:pt>
                <c:pt idx="113">
                  <c:v>482.13900000000001</c:v>
                </c:pt>
                <c:pt idx="114">
                  <c:v>478.04599999999999</c:v>
                </c:pt>
                <c:pt idx="115">
                  <c:v>480.00549999999993</c:v>
                </c:pt>
                <c:pt idx="116">
                  <c:v>478.262</c:v>
                </c:pt>
                <c:pt idx="117">
                  <c:v>479.47449999999969</c:v>
                </c:pt>
                <c:pt idx="118">
                  <c:v>477.6875</c:v>
                </c:pt>
                <c:pt idx="119">
                  <c:v>476.75099999999969</c:v>
                </c:pt>
                <c:pt idx="120">
                  <c:v>468.685</c:v>
                </c:pt>
                <c:pt idx="121">
                  <c:v>472.625</c:v>
                </c:pt>
                <c:pt idx="122">
                  <c:v>467.34449999999998</c:v>
                </c:pt>
                <c:pt idx="123">
                  <c:v>461.95149999999899</c:v>
                </c:pt>
                <c:pt idx="124">
                  <c:v>465.99899999999826</c:v>
                </c:pt>
                <c:pt idx="125">
                  <c:v>462.21949999999993</c:v>
                </c:pt>
                <c:pt idx="126">
                  <c:v>461.85950000000008</c:v>
                </c:pt>
                <c:pt idx="127">
                  <c:v>454.66</c:v>
                </c:pt>
                <c:pt idx="128">
                  <c:v>450.51599999999894</c:v>
                </c:pt>
                <c:pt idx="129">
                  <c:v>447.66649999999993</c:v>
                </c:pt>
                <c:pt idx="130">
                  <c:v>448.36099999999999</c:v>
                </c:pt>
                <c:pt idx="131">
                  <c:v>440.20849999999899</c:v>
                </c:pt>
                <c:pt idx="132">
                  <c:v>437.47399999999863</c:v>
                </c:pt>
                <c:pt idx="133">
                  <c:v>433.74099999999999</c:v>
                </c:pt>
                <c:pt idx="134">
                  <c:v>430.5095</c:v>
                </c:pt>
                <c:pt idx="135">
                  <c:v>419.7714999999987</c:v>
                </c:pt>
                <c:pt idx="136">
                  <c:v>425.80250000000001</c:v>
                </c:pt>
                <c:pt idx="137">
                  <c:v>422.09299999999899</c:v>
                </c:pt>
                <c:pt idx="138">
                  <c:v>414.197</c:v>
                </c:pt>
                <c:pt idx="139">
                  <c:v>409.35550000000001</c:v>
                </c:pt>
                <c:pt idx="140">
                  <c:v>404.26400000000001</c:v>
                </c:pt>
                <c:pt idx="141">
                  <c:v>395.9324999999987</c:v>
                </c:pt>
                <c:pt idx="142">
                  <c:v>397.38649999999899</c:v>
                </c:pt>
                <c:pt idx="143">
                  <c:v>392.80200000000002</c:v>
                </c:pt>
                <c:pt idx="144">
                  <c:v>389.11950000000002</c:v>
                </c:pt>
                <c:pt idx="145">
                  <c:v>385.84550000000002</c:v>
                </c:pt>
                <c:pt idx="146">
                  <c:v>382.15649999999999</c:v>
                </c:pt>
                <c:pt idx="147">
                  <c:v>377.78699999999827</c:v>
                </c:pt>
                <c:pt idx="148">
                  <c:v>365.64900000000142</c:v>
                </c:pt>
                <c:pt idx="149">
                  <c:v>361.98450000000003</c:v>
                </c:pt>
                <c:pt idx="150">
                  <c:v>354.21249999999969</c:v>
                </c:pt>
                <c:pt idx="151">
                  <c:v>352.45099999999923</c:v>
                </c:pt>
                <c:pt idx="152">
                  <c:v>347.82249999999999</c:v>
                </c:pt>
                <c:pt idx="153">
                  <c:v>345.32</c:v>
                </c:pt>
                <c:pt idx="154">
                  <c:v>335.32849999999894</c:v>
                </c:pt>
                <c:pt idx="155">
                  <c:v>331.89099999999894</c:v>
                </c:pt>
                <c:pt idx="156">
                  <c:v>328.91149999999863</c:v>
                </c:pt>
                <c:pt idx="157">
                  <c:v>320.60649999999993</c:v>
                </c:pt>
                <c:pt idx="158">
                  <c:v>315.3655</c:v>
                </c:pt>
                <c:pt idx="159">
                  <c:v>312.71349999999899</c:v>
                </c:pt>
                <c:pt idx="160">
                  <c:v>306.79799999999869</c:v>
                </c:pt>
                <c:pt idx="161">
                  <c:v>304.2</c:v>
                </c:pt>
                <c:pt idx="162">
                  <c:v>296.25649999999899</c:v>
                </c:pt>
                <c:pt idx="163">
                  <c:v>289.447</c:v>
                </c:pt>
                <c:pt idx="164">
                  <c:v>286.86799999999999</c:v>
                </c:pt>
                <c:pt idx="165">
                  <c:v>280.3485</c:v>
                </c:pt>
                <c:pt idx="166">
                  <c:v>274.7714999999987</c:v>
                </c:pt>
                <c:pt idx="167">
                  <c:v>274.072</c:v>
                </c:pt>
                <c:pt idx="168">
                  <c:v>265.351</c:v>
                </c:pt>
                <c:pt idx="169">
                  <c:v>262.12450000000001</c:v>
                </c:pt>
                <c:pt idx="170">
                  <c:v>252.71199999999999</c:v>
                </c:pt>
                <c:pt idx="171">
                  <c:v>252.42750000000001</c:v>
                </c:pt>
                <c:pt idx="172">
                  <c:v>247.59200000000001</c:v>
                </c:pt>
                <c:pt idx="173">
                  <c:v>242.69399999999999</c:v>
                </c:pt>
                <c:pt idx="174">
                  <c:v>239.8415</c:v>
                </c:pt>
                <c:pt idx="175">
                  <c:v>234.99300000000002</c:v>
                </c:pt>
                <c:pt idx="176">
                  <c:v>229.17649999999998</c:v>
                </c:pt>
                <c:pt idx="177">
                  <c:v>226.77499999999998</c:v>
                </c:pt>
                <c:pt idx="178">
                  <c:v>221.934</c:v>
                </c:pt>
                <c:pt idx="179">
                  <c:v>218.69549999999998</c:v>
                </c:pt>
                <c:pt idx="180">
                  <c:v>214.446</c:v>
                </c:pt>
                <c:pt idx="181">
                  <c:v>210.39200000000059</c:v>
                </c:pt>
                <c:pt idx="182">
                  <c:v>206.9025</c:v>
                </c:pt>
                <c:pt idx="183">
                  <c:v>204.59650000000002</c:v>
                </c:pt>
                <c:pt idx="184">
                  <c:v>197.38750000000007</c:v>
                </c:pt>
                <c:pt idx="185">
                  <c:v>196.75050000000002</c:v>
                </c:pt>
                <c:pt idx="186">
                  <c:v>195.76049999999998</c:v>
                </c:pt>
                <c:pt idx="187">
                  <c:v>194.77049999999997</c:v>
                </c:pt>
                <c:pt idx="188">
                  <c:v>190.23099999999999</c:v>
                </c:pt>
                <c:pt idx="189">
                  <c:v>186.99949999999998</c:v>
                </c:pt>
                <c:pt idx="190">
                  <c:v>182.30800000000059</c:v>
                </c:pt>
                <c:pt idx="191">
                  <c:v>175.73049999999998</c:v>
                </c:pt>
                <c:pt idx="192">
                  <c:v>177.863</c:v>
                </c:pt>
                <c:pt idx="193">
                  <c:v>174.25650000000002</c:v>
                </c:pt>
                <c:pt idx="194">
                  <c:v>172.92400000000001</c:v>
                </c:pt>
                <c:pt idx="195">
                  <c:v>170.20699999999999</c:v>
                </c:pt>
                <c:pt idx="196">
                  <c:v>165.14349999999999</c:v>
                </c:pt>
                <c:pt idx="197">
                  <c:v>163.79599999999999</c:v>
                </c:pt>
                <c:pt idx="198">
                  <c:v>161.33850000000001</c:v>
                </c:pt>
                <c:pt idx="199">
                  <c:v>158.28949999999998</c:v>
                </c:pt>
                <c:pt idx="200">
                  <c:v>156.89350000000002</c:v>
                </c:pt>
                <c:pt idx="201">
                  <c:v>154.50650000000002</c:v>
                </c:pt>
                <c:pt idx="202">
                  <c:v>146.42600000000004</c:v>
                </c:pt>
                <c:pt idx="203">
                  <c:v>145.96800000000007</c:v>
                </c:pt>
                <c:pt idx="204">
                  <c:v>142.768</c:v>
                </c:pt>
                <c:pt idx="205">
                  <c:v>141.16349999999997</c:v>
                </c:pt>
                <c:pt idx="206">
                  <c:v>136.523</c:v>
                </c:pt>
                <c:pt idx="207">
                  <c:v>132.0085</c:v>
                </c:pt>
                <c:pt idx="208">
                  <c:v>136.37300000000002</c:v>
                </c:pt>
                <c:pt idx="209">
                  <c:v>132.20899999999997</c:v>
                </c:pt>
                <c:pt idx="210">
                  <c:v>130.20749999999998</c:v>
                </c:pt>
                <c:pt idx="211">
                  <c:v>126.05800000000001</c:v>
                </c:pt>
                <c:pt idx="212">
                  <c:v>122.983</c:v>
                </c:pt>
                <c:pt idx="213">
                  <c:v>121.2255</c:v>
                </c:pt>
                <c:pt idx="214">
                  <c:v>118.72199999999999</c:v>
                </c:pt>
                <c:pt idx="215">
                  <c:v>118.6165</c:v>
                </c:pt>
                <c:pt idx="216">
                  <c:v>115.453</c:v>
                </c:pt>
                <c:pt idx="217">
                  <c:v>113.38200000000001</c:v>
                </c:pt>
                <c:pt idx="218">
                  <c:v>111.7795</c:v>
                </c:pt>
                <c:pt idx="219">
                  <c:v>113.66</c:v>
                </c:pt>
                <c:pt idx="220">
                  <c:v>111.04600000000002</c:v>
                </c:pt>
                <c:pt idx="221">
                  <c:v>108.562</c:v>
                </c:pt>
                <c:pt idx="222">
                  <c:v>104.843</c:v>
                </c:pt>
                <c:pt idx="223">
                  <c:v>103.95050000000002</c:v>
                </c:pt>
                <c:pt idx="224">
                  <c:v>102.889</c:v>
                </c:pt>
                <c:pt idx="225">
                  <c:v>98.989000000000004</c:v>
                </c:pt>
                <c:pt idx="226">
                  <c:v>98.170998999999526</c:v>
                </c:pt>
                <c:pt idx="227">
                  <c:v>95.046499999999995</c:v>
                </c:pt>
                <c:pt idx="228">
                  <c:v>94.218500000000006</c:v>
                </c:pt>
                <c:pt idx="229">
                  <c:v>92.437000000000026</c:v>
                </c:pt>
                <c:pt idx="230">
                  <c:v>91.937999000000389</c:v>
                </c:pt>
                <c:pt idx="231">
                  <c:v>90.321999999999989</c:v>
                </c:pt>
                <c:pt idx="232">
                  <c:v>86.93</c:v>
                </c:pt>
                <c:pt idx="233">
                  <c:v>86.558999999999983</c:v>
                </c:pt>
                <c:pt idx="234">
                  <c:v>83.304000000000002</c:v>
                </c:pt>
                <c:pt idx="235">
                  <c:v>82.274999999999991</c:v>
                </c:pt>
                <c:pt idx="236">
                  <c:v>82.373999999999981</c:v>
                </c:pt>
                <c:pt idx="237">
                  <c:v>81.466499999999996</c:v>
                </c:pt>
                <c:pt idx="238">
                  <c:v>79.173499999999919</c:v>
                </c:pt>
                <c:pt idx="239">
                  <c:v>77.239498999999981</c:v>
                </c:pt>
                <c:pt idx="240">
                  <c:v>76.11999999999999</c:v>
                </c:pt>
                <c:pt idx="241">
                  <c:v>73.974998999999983</c:v>
                </c:pt>
                <c:pt idx="242">
                  <c:v>74.612499999999983</c:v>
                </c:pt>
                <c:pt idx="243">
                  <c:v>71.462500000000006</c:v>
                </c:pt>
                <c:pt idx="244">
                  <c:v>71.533000000000001</c:v>
                </c:pt>
                <c:pt idx="245">
                  <c:v>69.360500000000002</c:v>
                </c:pt>
                <c:pt idx="246">
                  <c:v>67.10799999999999</c:v>
                </c:pt>
                <c:pt idx="247">
                  <c:v>67.212000000000003</c:v>
                </c:pt>
                <c:pt idx="248">
                  <c:v>63.873999999999995</c:v>
                </c:pt>
                <c:pt idx="249">
                  <c:v>64.891999999999996</c:v>
                </c:pt>
                <c:pt idx="250">
                  <c:v>64.081000000000003</c:v>
                </c:pt>
                <c:pt idx="251">
                  <c:v>62.495500000000149</c:v>
                </c:pt>
                <c:pt idx="252">
                  <c:v>58.945</c:v>
                </c:pt>
                <c:pt idx="253">
                  <c:v>57.601000000000006</c:v>
                </c:pt>
                <c:pt idx="254">
                  <c:v>57.992000000000012</c:v>
                </c:pt>
                <c:pt idx="255">
                  <c:v>56.439500000000002</c:v>
                </c:pt>
                <c:pt idx="256">
                  <c:v>56.594500000000011</c:v>
                </c:pt>
                <c:pt idx="257">
                  <c:v>54.658000000000001</c:v>
                </c:pt>
                <c:pt idx="258">
                  <c:v>53.932500000000012</c:v>
                </c:pt>
                <c:pt idx="259">
                  <c:v>53.037000000000006</c:v>
                </c:pt>
                <c:pt idx="260">
                  <c:v>51.619</c:v>
                </c:pt>
                <c:pt idx="261">
                  <c:v>50.413499999999999</c:v>
                </c:pt>
                <c:pt idx="262">
                  <c:v>48.660000000000011</c:v>
                </c:pt>
                <c:pt idx="263">
                  <c:v>48.39</c:v>
                </c:pt>
                <c:pt idx="264">
                  <c:v>48.121500000000012</c:v>
                </c:pt>
                <c:pt idx="265">
                  <c:v>46.843000000000004</c:v>
                </c:pt>
                <c:pt idx="266">
                  <c:v>44.755500000000012</c:v>
                </c:pt>
                <c:pt idx="267">
                  <c:v>45.034500000000001</c:v>
                </c:pt>
                <c:pt idx="268">
                  <c:v>42.872</c:v>
                </c:pt>
                <c:pt idx="269">
                  <c:v>42.550999999999995</c:v>
                </c:pt>
                <c:pt idx="270">
                  <c:v>42.6175</c:v>
                </c:pt>
                <c:pt idx="271">
                  <c:v>41.473000000000006</c:v>
                </c:pt>
                <c:pt idx="272">
                  <c:v>40.990500000000011</c:v>
                </c:pt>
                <c:pt idx="273">
                  <c:v>38.306999999999995</c:v>
                </c:pt>
                <c:pt idx="274">
                  <c:v>37.403999999999996</c:v>
                </c:pt>
                <c:pt idx="275">
                  <c:v>37.926500000000011</c:v>
                </c:pt>
                <c:pt idx="276">
                  <c:v>37.874499999999998</c:v>
                </c:pt>
                <c:pt idx="277">
                  <c:v>36.290000000000013</c:v>
                </c:pt>
                <c:pt idx="278">
                  <c:v>36.67</c:v>
                </c:pt>
                <c:pt idx="279">
                  <c:v>35.783000000000001</c:v>
                </c:pt>
                <c:pt idx="280">
                  <c:v>34.295000000000172</c:v>
                </c:pt>
                <c:pt idx="281">
                  <c:v>33.4</c:v>
                </c:pt>
                <c:pt idx="282">
                  <c:v>32.741</c:v>
                </c:pt>
                <c:pt idx="283">
                  <c:v>31.954999999999988</c:v>
                </c:pt>
                <c:pt idx="284">
                  <c:v>32.608500000000063</c:v>
                </c:pt>
                <c:pt idx="285">
                  <c:v>31.738499999999906</c:v>
                </c:pt>
                <c:pt idx="286">
                  <c:v>31.06149999999991</c:v>
                </c:pt>
                <c:pt idx="287">
                  <c:v>31.472499999999879</c:v>
                </c:pt>
                <c:pt idx="288">
                  <c:v>28.462499999999839</c:v>
                </c:pt>
                <c:pt idx="289">
                  <c:v>29.941499999999905</c:v>
                </c:pt>
                <c:pt idx="290">
                  <c:v>27.780499999999876</c:v>
                </c:pt>
                <c:pt idx="291">
                  <c:v>28.109500000000001</c:v>
                </c:pt>
                <c:pt idx="292">
                  <c:v>27.5745</c:v>
                </c:pt>
                <c:pt idx="293">
                  <c:v>25.637000000000093</c:v>
                </c:pt>
                <c:pt idx="294">
                  <c:v>25.967499999999905</c:v>
                </c:pt>
                <c:pt idx="295">
                  <c:v>25.985499999999835</c:v>
                </c:pt>
                <c:pt idx="296">
                  <c:v>24.792000000000002</c:v>
                </c:pt>
                <c:pt idx="297">
                  <c:v>24.516500000000001</c:v>
                </c:pt>
                <c:pt idx="298">
                  <c:v>23.925499999999868</c:v>
                </c:pt>
                <c:pt idx="299">
                  <c:v>22.587</c:v>
                </c:pt>
                <c:pt idx="300">
                  <c:v>22.868499999999891</c:v>
                </c:pt>
                <c:pt idx="301">
                  <c:v>22.05</c:v>
                </c:pt>
                <c:pt idx="302">
                  <c:v>22.444499999999906</c:v>
                </c:pt>
                <c:pt idx="303">
                  <c:v>21.1435</c:v>
                </c:pt>
                <c:pt idx="304">
                  <c:v>21.440999999999917</c:v>
                </c:pt>
                <c:pt idx="305">
                  <c:v>20.923499999999883</c:v>
                </c:pt>
                <c:pt idx="306">
                  <c:v>21.27349999999991</c:v>
                </c:pt>
                <c:pt idx="307">
                  <c:v>20.319500000000001</c:v>
                </c:pt>
                <c:pt idx="308">
                  <c:v>19.571999999999999</c:v>
                </c:pt>
                <c:pt idx="309">
                  <c:v>20.3</c:v>
                </c:pt>
                <c:pt idx="310">
                  <c:v>19.280999999999914</c:v>
                </c:pt>
                <c:pt idx="311">
                  <c:v>19.479500000000002</c:v>
                </c:pt>
                <c:pt idx="312">
                  <c:v>18.962499999999839</c:v>
                </c:pt>
                <c:pt idx="313">
                  <c:v>18.5305</c:v>
                </c:pt>
                <c:pt idx="314">
                  <c:v>17.7165</c:v>
                </c:pt>
                <c:pt idx="315">
                  <c:v>17.247999999999987</c:v>
                </c:pt>
                <c:pt idx="316">
                  <c:v>17.411999999999999</c:v>
                </c:pt>
                <c:pt idx="317">
                  <c:v>17.021000000000001</c:v>
                </c:pt>
                <c:pt idx="318">
                  <c:v>16.405999999999914</c:v>
                </c:pt>
                <c:pt idx="319">
                  <c:v>17.087999999999987</c:v>
                </c:pt>
                <c:pt idx="320">
                  <c:v>15.413</c:v>
                </c:pt>
                <c:pt idx="321">
                  <c:v>16.0335</c:v>
                </c:pt>
                <c:pt idx="322">
                  <c:v>15.884500000000006</c:v>
                </c:pt>
                <c:pt idx="323">
                  <c:v>14.869500000000052</c:v>
                </c:pt>
                <c:pt idx="324">
                  <c:v>16.184999999999999</c:v>
                </c:pt>
                <c:pt idx="325">
                  <c:v>15.064500000000002</c:v>
                </c:pt>
                <c:pt idx="326">
                  <c:v>14.535500000000004</c:v>
                </c:pt>
                <c:pt idx="327">
                  <c:v>14.317500000000004</c:v>
                </c:pt>
                <c:pt idx="328">
                  <c:v>14.2135</c:v>
                </c:pt>
                <c:pt idx="329">
                  <c:v>14.6425</c:v>
                </c:pt>
                <c:pt idx="330">
                  <c:v>12.965000000000041</c:v>
                </c:pt>
                <c:pt idx="331">
                  <c:v>12.985500000000041</c:v>
                </c:pt>
                <c:pt idx="332">
                  <c:v>13.079500000000024</c:v>
                </c:pt>
                <c:pt idx="333">
                  <c:v>13.241499999999998</c:v>
                </c:pt>
                <c:pt idx="334">
                  <c:v>13.388</c:v>
                </c:pt>
                <c:pt idx="335">
                  <c:v>13.056000000000004</c:v>
                </c:pt>
                <c:pt idx="336">
                  <c:v>11.853000000000026</c:v>
                </c:pt>
                <c:pt idx="337">
                  <c:v>12.277999999999999</c:v>
                </c:pt>
                <c:pt idx="338">
                  <c:v>11.599500000000004</c:v>
                </c:pt>
                <c:pt idx="339">
                  <c:v>11.326000000000002</c:v>
                </c:pt>
                <c:pt idx="340">
                  <c:v>11.907</c:v>
                </c:pt>
                <c:pt idx="341">
                  <c:v>11.662000000000004</c:v>
                </c:pt>
                <c:pt idx="342">
                  <c:v>11.746999999999998</c:v>
                </c:pt>
                <c:pt idx="343">
                  <c:v>10.161</c:v>
                </c:pt>
                <c:pt idx="344">
                  <c:v>9.3445</c:v>
                </c:pt>
                <c:pt idx="345">
                  <c:v>10.684000000000001</c:v>
                </c:pt>
                <c:pt idx="346">
                  <c:v>10.842500000000006</c:v>
                </c:pt>
                <c:pt idx="347">
                  <c:v>10.061</c:v>
                </c:pt>
                <c:pt idx="348">
                  <c:v>10.045500000000002</c:v>
                </c:pt>
                <c:pt idx="349">
                  <c:v>10.254</c:v>
                </c:pt>
                <c:pt idx="350">
                  <c:v>10.295500000000002</c:v>
                </c:pt>
                <c:pt idx="351">
                  <c:v>9.4985000000000035</c:v>
                </c:pt>
                <c:pt idx="352">
                  <c:v>9.8105000000000047</c:v>
                </c:pt>
                <c:pt idx="353">
                  <c:v>9.8560000000000247</c:v>
                </c:pt>
                <c:pt idx="354">
                  <c:v>9.2295000000000016</c:v>
                </c:pt>
                <c:pt idx="355">
                  <c:v>9.4575000000000067</c:v>
                </c:pt>
                <c:pt idx="356">
                  <c:v>9.291499</c:v>
                </c:pt>
                <c:pt idx="357">
                  <c:v>8.9224990000000268</c:v>
                </c:pt>
                <c:pt idx="358">
                  <c:v>8.7884989999999998</c:v>
                </c:pt>
                <c:pt idx="359">
                  <c:v>8.6404990000000002</c:v>
                </c:pt>
                <c:pt idx="360">
                  <c:v>9.3065000000000246</c:v>
                </c:pt>
                <c:pt idx="361">
                  <c:v>8.6125000000000007</c:v>
                </c:pt>
                <c:pt idx="362">
                  <c:v>7.7160000000000002</c:v>
                </c:pt>
                <c:pt idx="363">
                  <c:v>7.87</c:v>
                </c:pt>
                <c:pt idx="364">
                  <c:v>8.43</c:v>
                </c:pt>
                <c:pt idx="365">
                  <c:v>7.9310000000000134</c:v>
                </c:pt>
                <c:pt idx="366">
                  <c:v>7.9535</c:v>
                </c:pt>
                <c:pt idx="367">
                  <c:v>8.3080000000000016</c:v>
                </c:pt>
                <c:pt idx="368">
                  <c:v>7.5834999999999999</c:v>
                </c:pt>
                <c:pt idx="369">
                  <c:v>7.649</c:v>
                </c:pt>
                <c:pt idx="370">
                  <c:v>7.4139999999999997</c:v>
                </c:pt>
                <c:pt idx="371">
                  <c:v>7.2744999999999997</c:v>
                </c:pt>
                <c:pt idx="372">
                  <c:v>7.0430000000000001</c:v>
                </c:pt>
                <c:pt idx="373">
                  <c:v>6.4690000000000003</c:v>
                </c:pt>
                <c:pt idx="374">
                  <c:v>5.484</c:v>
                </c:pt>
                <c:pt idx="375">
                  <c:v>7.0090000000000003</c:v>
                </c:pt>
                <c:pt idx="376">
                  <c:v>7.4939999999999998</c:v>
                </c:pt>
                <c:pt idx="377">
                  <c:v>7.6864999999999997</c:v>
                </c:pt>
                <c:pt idx="378">
                  <c:v>7.5410000000000004</c:v>
                </c:pt>
                <c:pt idx="379">
                  <c:v>7.4470000000000001</c:v>
                </c:pt>
                <c:pt idx="380">
                  <c:v>7.2844999999999995</c:v>
                </c:pt>
                <c:pt idx="381">
                  <c:v>7.0104999999999995</c:v>
                </c:pt>
                <c:pt idx="382">
                  <c:v>6.9355000000000002</c:v>
                </c:pt>
                <c:pt idx="383">
                  <c:v>6.8274999999999855</c:v>
                </c:pt>
                <c:pt idx="384">
                  <c:v>7.0579999999999945</c:v>
                </c:pt>
                <c:pt idx="385">
                  <c:v>6.9260000000000002</c:v>
                </c:pt>
                <c:pt idx="386">
                  <c:v>6.5190000000000001</c:v>
                </c:pt>
                <c:pt idx="387">
                  <c:v>6.8834999999999997</c:v>
                </c:pt>
                <c:pt idx="388">
                  <c:v>6.1484999999999985</c:v>
                </c:pt>
                <c:pt idx="389">
                  <c:v>6.3324999999999996</c:v>
                </c:pt>
                <c:pt idx="390">
                  <c:v>5.9059999999999997</c:v>
                </c:pt>
                <c:pt idx="391">
                  <c:v>5.6549989999999761</c:v>
                </c:pt>
                <c:pt idx="392">
                  <c:v>5.9274999999999975</c:v>
                </c:pt>
                <c:pt idx="393">
                  <c:v>6.4765000000000024</c:v>
                </c:pt>
                <c:pt idx="394">
                  <c:v>6.0574999999999966</c:v>
                </c:pt>
                <c:pt idx="395">
                  <c:v>5.6364999999999998</c:v>
                </c:pt>
                <c:pt idx="396">
                  <c:v>5.4034990000000134</c:v>
                </c:pt>
                <c:pt idx="397">
                  <c:v>5.7984999999999998</c:v>
                </c:pt>
                <c:pt idx="398">
                  <c:v>5.9969999999999999</c:v>
                </c:pt>
                <c:pt idx="399">
                  <c:v>5.3819999999999997</c:v>
                </c:pt>
                <c:pt idx="400">
                  <c:v>5.6069999999999975</c:v>
                </c:pt>
                <c:pt idx="401">
                  <c:v>5.9249999999999945</c:v>
                </c:pt>
                <c:pt idx="402">
                  <c:v>6.1464999999999996</c:v>
                </c:pt>
                <c:pt idx="403">
                  <c:v>5.6429999999999945</c:v>
                </c:pt>
                <c:pt idx="404">
                  <c:v>5.6029999999999855</c:v>
                </c:pt>
                <c:pt idx="405">
                  <c:v>5.9649999999999945</c:v>
                </c:pt>
                <c:pt idx="406">
                  <c:v>5.4470000000000001</c:v>
                </c:pt>
                <c:pt idx="407">
                  <c:v>5.4034990000000134</c:v>
                </c:pt>
                <c:pt idx="408">
                  <c:v>5.923</c:v>
                </c:pt>
                <c:pt idx="409">
                  <c:v>6.1084999999999985</c:v>
                </c:pt>
                <c:pt idx="410">
                  <c:v>5.1769999999999996</c:v>
                </c:pt>
                <c:pt idx="411">
                  <c:v>5.1119999999999965</c:v>
                </c:pt>
                <c:pt idx="412">
                  <c:v>5.4089999999999998</c:v>
                </c:pt>
                <c:pt idx="413">
                  <c:v>5.5644999999999945</c:v>
                </c:pt>
                <c:pt idx="414">
                  <c:v>5.33</c:v>
                </c:pt>
                <c:pt idx="415">
                  <c:v>5.343</c:v>
                </c:pt>
                <c:pt idx="416">
                  <c:v>5.0960000000000001</c:v>
                </c:pt>
                <c:pt idx="417">
                  <c:v>5.0484999999999998</c:v>
                </c:pt>
                <c:pt idx="418">
                  <c:v>5.2474999999999996</c:v>
                </c:pt>
                <c:pt idx="419">
                  <c:v>5.5730000000000004</c:v>
                </c:pt>
                <c:pt idx="420">
                  <c:v>5.3404999999999996</c:v>
                </c:pt>
                <c:pt idx="421">
                  <c:v>5.5395000000000003</c:v>
                </c:pt>
                <c:pt idx="422">
                  <c:v>5.4184999999999999</c:v>
                </c:pt>
                <c:pt idx="423">
                  <c:v>4.8039999999999985</c:v>
                </c:pt>
                <c:pt idx="424">
                  <c:v>5.2114989999999999</c:v>
                </c:pt>
                <c:pt idx="425">
                  <c:v>5.2759999999999998</c:v>
                </c:pt>
                <c:pt idx="426">
                  <c:v>5.4639999999999995</c:v>
                </c:pt>
                <c:pt idx="427">
                  <c:v>4.8984999999999985</c:v>
                </c:pt>
                <c:pt idx="428">
                  <c:v>5.1499999999999995</c:v>
                </c:pt>
                <c:pt idx="429">
                  <c:v>5.492</c:v>
                </c:pt>
                <c:pt idx="430">
                  <c:v>5.8780000000000001</c:v>
                </c:pt>
                <c:pt idx="431">
                  <c:v>5.7244999999999955</c:v>
                </c:pt>
                <c:pt idx="432">
                  <c:v>5.8330000000000002</c:v>
                </c:pt>
                <c:pt idx="433">
                  <c:v>5.3599999999999985</c:v>
                </c:pt>
                <c:pt idx="434">
                  <c:v>5.585</c:v>
                </c:pt>
                <c:pt idx="435">
                  <c:v>5.33</c:v>
                </c:pt>
                <c:pt idx="436">
                  <c:v>6.0810000000000004</c:v>
                </c:pt>
                <c:pt idx="437">
                  <c:v>5.0824999999999996</c:v>
                </c:pt>
                <c:pt idx="438">
                  <c:v>5.0715000000000003</c:v>
                </c:pt>
                <c:pt idx="439">
                  <c:v>5.4889999999999999</c:v>
                </c:pt>
                <c:pt idx="440">
                  <c:v>6.0350000000000001</c:v>
                </c:pt>
                <c:pt idx="441">
                  <c:v>5.5574999999999966</c:v>
                </c:pt>
                <c:pt idx="442">
                  <c:v>5.4024999999999999</c:v>
                </c:pt>
                <c:pt idx="443">
                  <c:v>5.3804999999999996</c:v>
                </c:pt>
                <c:pt idx="444">
                  <c:v>5.6715</c:v>
                </c:pt>
                <c:pt idx="445">
                  <c:v>5.0735000000000001</c:v>
                </c:pt>
                <c:pt idx="446">
                  <c:v>5.9870000000000001</c:v>
                </c:pt>
                <c:pt idx="447">
                  <c:v>5.7084999999999999</c:v>
                </c:pt>
                <c:pt idx="448">
                  <c:v>6.0724999999999998</c:v>
                </c:pt>
                <c:pt idx="449">
                  <c:v>5.9059999999999997</c:v>
                </c:pt>
                <c:pt idx="450">
                  <c:v>5.9610000000000003</c:v>
                </c:pt>
                <c:pt idx="451">
                  <c:v>5.8324999999999996</c:v>
                </c:pt>
                <c:pt idx="452">
                  <c:v>6.3804999999999996</c:v>
                </c:pt>
                <c:pt idx="453">
                  <c:v>6.2880000000000003</c:v>
                </c:pt>
                <c:pt idx="454">
                  <c:v>6.5834999999999999</c:v>
                </c:pt>
                <c:pt idx="455">
                  <c:v>5.8360000000000003</c:v>
                </c:pt>
                <c:pt idx="456">
                  <c:v>6.218</c:v>
                </c:pt>
                <c:pt idx="457">
                  <c:v>6.0139990000000001</c:v>
                </c:pt>
                <c:pt idx="458">
                  <c:v>5.5694999999999997</c:v>
                </c:pt>
                <c:pt idx="459">
                  <c:v>6.077</c:v>
                </c:pt>
                <c:pt idx="460">
                  <c:v>5.9504999999999999</c:v>
                </c:pt>
                <c:pt idx="461">
                  <c:v>6.1604999999999945</c:v>
                </c:pt>
                <c:pt idx="462">
                  <c:v>5.8804999999999996</c:v>
                </c:pt>
                <c:pt idx="463">
                  <c:v>6.5244999999999855</c:v>
                </c:pt>
                <c:pt idx="464">
                  <c:v>6.1174999999999855</c:v>
                </c:pt>
                <c:pt idx="465">
                  <c:v>5.8124999999999956</c:v>
                </c:pt>
                <c:pt idx="466">
                  <c:v>5.7984999999999998</c:v>
                </c:pt>
                <c:pt idx="467">
                  <c:v>5.8729990000000001</c:v>
                </c:pt>
                <c:pt idx="468">
                  <c:v>5.6254999999999855</c:v>
                </c:pt>
                <c:pt idx="469">
                  <c:v>5.9965000000000002</c:v>
                </c:pt>
                <c:pt idx="470">
                  <c:v>5.4</c:v>
                </c:pt>
                <c:pt idx="471">
                  <c:v>5.8994999999999997</c:v>
                </c:pt>
                <c:pt idx="472">
                  <c:v>6.3154999999999966</c:v>
                </c:pt>
                <c:pt idx="473">
                  <c:v>6.8360000000000003</c:v>
                </c:pt>
                <c:pt idx="474">
                  <c:v>6.0759999999999996</c:v>
                </c:pt>
                <c:pt idx="475">
                  <c:v>5.9514990000000134</c:v>
                </c:pt>
                <c:pt idx="476">
                  <c:v>6.4295</c:v>
                </c:pt>
                <c:pt idx="477">
                  <c:v>6.3874999999999975</c:v>
                </c:pt>
                <c:pt idx="478">
                  <c:v>6.8219989999999955</c:v>
                </c:pt>
                <c:pt idx="479">
                  <c:v>6.6014999999999997</c:v>
                </c:pt>
                <c:pt idx="480">
                  <c:v>7.6214999999999975</c:v>
                </c:pt>
              </c:numCache>
            </c:numRef>
          </c:yVal>
          <c:smooth val="1"/>
          <c:extLst>
            <c:ext xmlns:c16="http://schemas.microsoft.com/office/drawing/2014/chart" uri="{C3380CC4-5D6E-409C-BE32-E72D297353CC}">
              <c16:uniqueId val="{00000002-C2B3-47A8-899A-57223720C564}"/>
            </c:ext>
          </c:extLst>
        </c:ser>
        <c:ser>
          <c:idx val="3"/>
          <c:order val="3"/>
          <c:spPr>
            <a:ln w="12700">
              <a:solidFill>
                <a:srgbClr val="00FFFF"/>
              </a:solidFill>
              <a:prstDash val="solid"/>
            </a:ln>
          </c:spPr>
          <c:marker>
            <c:symbol val="none"/>
          </c:marker>
          <c:xVal>
            <c:numRef>
              <c:f>vzavt!$A$1:$A$481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vzavt!$E$1:$E$481</c:f>
              <c:numCache>
                <c:formatCode>General</c:formatCode>
                <c:ptCount val="481"/>
                <c:pt idx="0">
                  <c:v>746.11899900000003</c:v>
                </c:pt>
                <c:pt idx="1">
                  <c:v>751.80249999999796</c:v>
                </c:pt>
                <c:pt idx="2">
                  <c:v>768.17550000000051</c:v>
                </c:pt>
                <c:pt idx="3">
                  <c:v>770.6825</c:v>
                </c:pt>
                <c:pt idx="4">
                  <c:v>772.02699999999948</c:v>
                </c:pt>
                <c:pt idx="5">
                  <c:v>755.80099899999948</c:v>
                </c:pt>
                <c:pt idx="6">
                  <c:v>737.726</c:v>
                </c:pt>
                <c:pt idx="7">
                  <c:v>717.50649999999996</c:v>
                </c:pt>
                <c:pt idx="8">
                  <c:v>680.92349999999999</c:v>
                </c:pt>
                <c:pt idx="9">
                  <c:v>638.19799999999998</c:v>
                </c:pt>
                <c:pt idx="10">
                  <c:v>584.77700000000004</c:v>
                </c:pt>
                <c:pt idx="11">
                  <c:v>527.93099999999947</c:v>
                </c:pt>
                <c:pt idx="12">
                  <c:v>468.83199999999869</c:v>
                </c:pt>
                <c:pt idx="13">
                  <c:v>376.28799999999899</c:v>
                </c:pt>
                <c:pt idx="14">
                  <c:v>318.23799999999869</c:v>
                </c:pt>
                <c:pt idx="15">
                  <c:v>286.10849999999999</c:v>
                </c:pt>
                <c:pt idx="16">
                  <c:v>233.494</c:v>
                </c:pt>
                <c:pt idx="17">
                  <c:v>176.09100000000001</c:v>
                </c:pt>
                <c:pt idx="18">
                  <c:v>139.11549999999997</c:v>
                </c:pt>
                <c:pt idx="19">
                  <c:v>105.45699999999999</c:v>
                </c:pt>
                <c:pt idx="20">
                  <c:v>74.838999999999999</c:v>
                </c:pt>
                <c:pt idx="21">
                  <c:v>49.913499999999999</c:v>
                </c:pt>
                <c:pt idx="22">
                  <c:v>35.130000000000003</c:v>
                </c:pt>
                <c:pt idx="23">
                  <c:v>23.042499999999883</c:v>
                </c:pt>
                <c:pt idx="24">
                  <c:v>17.0215</c:v>
                </c:pt>
                <c:pt idx="25">
                  <c:v>14.491</c:v>
                </c:pt>
                <c:pt idx="26">
                  <c:v>13.035500000000004</c:v>
                </c:pt>
                <c:pt idx="27">
                  <c:v>13.6465</c:v>
                </c:pt>
                <c:pt idx="28">
                  <c:v>14.097</c:v>
                </c:pt>
                <c:pt idx="29">
                  <c:v>14.972000000000024</c:v>
                </c:pt>
                <c:pt idx="30">
                  <c:v>15.3415</c:v>
                </c:pt>
                <c:pt idx="31">
                  <c:v>17.312000000000001</c:v>
                </c:pt>
                <c:pt idx="32">
                  <c:v>18.721499999999917</c:v>
                </c:pt>
                <c:pt idx="33">
                  <c:v>21.065999999999917</c:v>
                </c:pt>
                <c:pt idx="34">
                  <c:v>22.879000000000001</c:v>
                </c:pt>
                <c:pt idx="35">
                  <c:v>23.5045</c:v>
                </c:pt>
                <c:pt idx="36">
                  <c:v>25.620999999999999</c:v>
                </c:pt>
                <c:pt idx="37">
                  <c:v>27.045499999999887</c:v>
                </c:pt>
                <c:pt idx="38">
                  <c:v>30.359500000000001</c:v>
                </c:pt>
                <c:pt idx="39">
                  <c:v>34.161000000000001</c:v>
                </c:pt>
                <c:pt idx="40">
                  <c:v>37.544499999999999</c:v>
                </c:pt>
                <c:pt idx="41">
                  <c:v>38.25</c:v>
                </c:pt>
                <c:pt idx="42">
                  <c:v>42.251000000000005</c:v>
                </c:pt>
                <c:pt idx="43">
                  <c:v>46.537500000000001</c:v>
                </c:pt>
                <c:pt idx="44">
                  <c:v>52.723500000000165</c:v>
                </c:pt>
                <c:pt idx="45">
                  <c:v>57.785500000000013</c:v>
                </c:pt>
                <c:pt idx="46">
                  <c:v>60.314499999999995</c:v>
                </c:pt>
                <c:pt idx="47">
                  <c:v>63.476500000000001</c:v>
                </c:pt>
                <c:pt idx="48">
                  <c:v>71.179498999999495</c:v>
                </c:pt>
                <c:pt idx="49">
                  <c:v>75.116</c:v>
                </c:pt>
                <c:pt idx="50">
                  <c:v>81.146000000000001</c:v>
                </c:pt>
                <c:pt idx="51">
                  <c:v>86.629499999999979</c:v>
                </c:pt>
                <c:pt idx="52">
                  <c:v>89.479500000000002</c:v>
                </c:pt>
                <c:pt idx="53">
                  <c:v>94.738</c:v>
                </c:pt>
                <c:pt idx="54">
                  <c:v>102.0335</c:v>
                </c:pt>
                <c:pt idx="55">
                  <c:v>106.02</c:v>
                </c:pt>
                <c:pt idx="56">
                  <c:v>111.227</c:v>
                </c:pt>
                <c:pt idx="57">
                  <c:v>118.26049999999999</c:v>
                </c:pt>
                <c:pt idx="58">
                  <c:v>127.205</c:v>
                </c:pt>
                <c:pt idx="59">
                  <c:v>135.09399999999999</c:v>
                </c:pt>
                <c:pt idx="60">
                  <c:v>136.92150000000001</c:v>
                </c:pt>
                <c:pt idx="61">
                  <c:v>146.05250000000001</c:v>
                </c:pt>
                <c:pt idx="62">
                  <c:v>155.27249999999998</c:v>
                </c:pt>
                <c:pt idx="63">
                  <c:v>160.70099999999999</c:v>
                </c:pt>
                <c:pt idx="64">
                  <c:v>165.25399999999999</c:v>
                </c:pt>
                <c:pt idx="65">
                  <c:v>172.048</c:v>
                </c:pt>
                <c:pt idx="66">
                  <c:v>181.19750000000002</c:v>
                </c:pt>
                <c:pt idx="67">
                  <c:v>185.66449999999998</c:v>
                </c:pt>
                <c:pt idx="68">
                  <c:v>194.57949999999997</c:v>
                </c:pt>
                <c:pt idx="69">
                  <c:v>205.96550000000002</c:v>
                </c:pt>
                <c:pt idx="70">
                  <c:v>208.06300000000002</c:v>
                </c:pt>
                <c:pt idx="71">
                  <c:v>219.8835</c:v>
                </c:pt>
                <c:pt idx="72">
                  <c:v>225.256</c:v>
                </c:pt>
                <c:pt idx="73">
                  <c:v>234.83200000000059</c:v>
                </c:pt>
                <c:pt idx="74">
                  <c:v>243.81</c:v>
                </c:pt>
                <c:pt idx="75">
                  <c:v>252.18600000000001</c:v>
                </c:pt>
                <c:pt idx="76">
                  <c:v>260.31849999999969</c:v>
                </c:pt>
                <c:pt idx="77">
                  <c:v>263.58599999999899</c:v>
                </c:pt>
                <c:pt idx="78">
                  <c:v>270.91799999999893</c:v>
                </c:pt>
                <c:pt idx="79">
                  <c:v>278.85950000000008</c:v>
                </c:pt>
                <c:pt idx="80">
                  <c:v>292.05500000000001</c:v>
                </c:pt>
                <c:pt idx="81">
                  <c:v>298.29949999999963</c:v>
                </c:pt>
                <c:pt idx="82">
                  <c:v>307.97049999999899</c:v>
                </c:pt>
                <c:pt idx="83">
                  <c:v>315.88499999999999</c:v>
                </c:pt>
                <c:pt idx="84">
                  <c:v>316.92499999999899</c:v>
                </c:pt>
                <c:pt idx="85">
                  <c:v>327.43749999999869</c:v>
                </c:pt>
                <c:pt idx="86">
                  <c:v>335.86099999999999</c:v>
                </c:pt>
                <c:pt idx="87">
                  <c:v>334.13400000000001</c:v>
                </c:pt>
                <c:pt idx="88">
                  <c:v>352.41149999999863</c:v>
                </c:pt>
                <c:pt idx="89">
                  <c:v>358.0214999999987</c:v>
                </c:pt>
                <c:pt idx="90">
                  <c:v>362.74</c:v>
                </c:pt>
                <c:pt idx="91">
                  <c:v>368.46549999999894</c:v>
                </c:pt>
                <c:pt idx="92">
                  <c:v>375.10550000000001</c:v>
                </c:pt>
                <c:pt idx="93">
                  <c:v>383.60050000000001</c:v>
                </c:pt>
                <c:pt idx="94">
                  <c:v>384.47999999999894</c:v>
                </c:pt>
                <c:pt idx="95">
                  <c:v>389.27849999999899</c:v>
                </c:pt>
                <c:pt idx="96">
                  <c:v>394.94849999999963</c:v>
                </c:pt>
                <c:pt idx="97">
                  <c:v>396.60599999999999</c:v>
                </c:pt>
                <c:pt idx="98">
                  <c:v>401.15400000000125</c:v>
                </c:pt>
                <c:pt idx="99">
                  <c:v>404.16199999999969</c:v>
                </c:pt>
                <c:pt idx="100">
                  <c:v>409.72349999999869</c:v>
                </c:pt>
                <c:pt idx="101">
                  <c:v>412.88200000000001</c:v>
                </c:pt>
                <c:pt idx="102">
                  <c:v>413.89249999999993</c:v>
                </c:pt>
                <c:pt idx="103">
                  <c:v>420.73399999999833</c:v>
                </c:pt>
                <c:pt idx="104">
                  <c:v>422.66300000000001</c:v>
                </c:pt>
                <c:pt idx="105">
                  <c:v>429.101</c:v>
                </c:pt>
                <c:pt idx="106">
                  <c:v>427.19549999999964</c:v>
                </c:pt>
                <c:pt idx="107">
                  <c:v>431.548</c:v>
                </c:pt>
                <c:pt idx="108">
                  <c:v>429.80799999999999</c:v>
                </c:pt>
                <c:pt idx="109">
                  <c:v>431.58349999999899</c:v>
                </c:pt>
                <c:pt idx="110">
                  <c:v>431.65350000000001</c:v>
                </c:pt>
                <c:pt idx="111">
                  <c:v>426.73049999999893</c:v>
                </c:pt>
                <c:pt idx="112">
                  <c:v>431.71099999999899</c:v>
                </c:pt>
                <c:pt idx="113">
                  <c:v>436.42399999999827</c:v>
                </c:pt>
                <c:pt idx="114">
                  <c:v>440.79099999999869</c:v>
                </c:pt>
                <c:pt idx="115">
                  <c:v>432.10649999999993</c:v>
                </c:pt>
                <c:pt idx="116">
                  <c:v>432.25149999999923</c:v>
                </c:pt>
                <c:pt idx="117">
                  <c:v>431.04250000000002</c:v>
                </c:pt>
                <c:pt idx="118">
                  <c:v>428.65449999999998</c:v>
                </c:pt>
                <c:pt idx="119">
                  <c:v>431.39699999999863</c:v>
                </c:pt>
                <c:pt idx="120">
                  <c:v>425.56149999999963</c:v>
                </c:pt>
                <c:pt idx="121">
                  <c:v>428.55200000000002</c:v>
                </c:pt>
                <c:pt idx="122">
                  <c:v>426.02549999999923</c:v>
                </c:pt>
                <c:pt idx="123">
                  <c:v>424.70049999999969</c:v>
                </c:pt>
                <c:pt idx="124">
                  <c:v>423.1275</c:v>
                </c:pt>
                <c:pt idx="125">
                  <c:v>419.25900000000001</c:v>
                </c:pt>
                <c:pt idx="126">
                  <c:v>417.33049999999969</c:v>
                </c:pt>
                <c:pt idx="127">
                  <c:v>411.41099999999869</c:v>
                </c:pt>
                <c:pt idx="128">
                  <c:v>410.834</c:v>
                </c:pt>
                <c:pt idx="129">
                  <c:v>405.54199999999969</c:v>
                </c:pt>
                <c:pt idx="130">
                  <c:v>404.6155</c:v>
                </c:pt>
                <c:pt idx="131">
                  <c:v>400.75099999999969</c:v>
                </c:pt>
                <c:pt idx="132">
                  <c:v>391.8415</c:v>
                </c:pt>
                <c:pt idx="133">
                  <c:v>393.9545</c:v>
                </c:pt>
                <c:pt idx="134">
                  <c:v>384.887</c:v>
                </c:pt>
                <c:pt idx="135">
                  <c:v>385.01049999999969</c:v>
                </c:pt>
                <c:pt idx="136">
                  <c:v>382.13649999999899</c:v>
                </c:pt>
                <c:pt idx="137">
                  <c:v>374.42899999999821</c:v>
                </c:pt>
                <c:pt idx="138">
                  <c:v>377.86149999999969</c:v>
                </c:pt>
                <c:pt idx="139">
                  <c:v>373.33049999999969</c:v>
                </c:pt>
                <c:pt idx="140">
                  <c:v>369.24400000000031</c:v>
                </c:pt>
                <c:pt idx="141">
                  <c:v>363.20649999999893</c:v>
                </c:pt>
                <c:pt idx="142">
                  <c:v>357.66149999999999</c:v>
                </c:pt>
                <c:pt idx="143">
                  <c:v>354.22449999999969</c:v>
                </c:pt>
                <c:pt idx="144">
                  <c:v>350.30250000000001</c:v>
                </c:pt>
                <c:pt idx="145">
                  <c:v>345.26849999999899</c:v>
                </c:pt>
                <c:pt idx="146">
                  <c:v>341.79149999999845</c:v>
                </c:pt>
                <c:pt idx="147">
                  <c:v>340.23649999999827</c:v>
                </c:pt>
                <c:pt idx="148">
                  <c:v>335.28899999999851</c:v>
                </c:pt>
                <c:pt idx="149">
                  <c:v>324.41899999999839</c:v>
                </c:pt>
                <c:pt idx="150">
                  <c:v>327.67950000000002</c:v>
                </c:pt>
                <c:pt idx="151">
                  <c:v>321.25649999999899</c:v>
                </c:pt>
                <c:pt idx="152">
                  <c:v>310.48749999999899</c:v>
                </c:pt>
                <c:pt idx="153">
                  <c:v>313.72949999999969</c:v>
                </c:pt>
                <c:pt idx="154">
                  <c:v>308.25599999999969</c:v>
                </c:pt>
                <c:pt idx="155">
                  <c:v>309.49249999999893</c:v>
                </c:pt>
                <c:pt idx="156">
                  <c:v>295.7714999999987</c:v>
                </c:pt>
                <c:pt idx="157">
                  <c:v>291.75099999999969</c:v>
                </c:pt>
                <c:pt idx="158">
                  <c:v>286.91699999999821</c:v>
                </c:pt>
                <c:pt idx="159">
                  <c:v>283.92799999999869</c:v>
                </c:pt>
                <c:pt idx="160">
                  <c:v>282.21299999999923</c:v>
                </c:pt>
                <c:pt idx="161">
                  <c:v>272.47599999999869</c:v>
                </c:pt>
                <c:pt idx="162">
                  <c:v>261.98999999999899</c:v>
                </c:pt>
                <c:pt idx="163">
                  <c:v>261.83399899999893</c:v>
                </c:pt>
                <c:pt idx="164">
                  <c:v>259.59199999999845</c:v>
                </c:pt>
                <c:pt idx="165">
                  <c:v>259.86250000000001</c:v>
                </c:pt>
                <c:pt idx="166">
                  <c:v>253.48850000000004</c:v>
                </c:pt>
                <c:pt idx="167">
                  <c:v>247.59700000000001</c:v>
                </c:pt>
                <c:pt idx="168">
                  <c:v>242.55349999999999</c:v>
                </c:pt>
                <c:pt idx="169">
                  <c:v>240.6525</c:v>
                </c:pt>
                <c:pt idx="170">
                  <c:v>235.04899999999998</c:v>
                </c:pt>
                <c:pt idx="171">
                  <c:v>230.07449999999997</c:v>
                </c:pt>
                <c:pt idx="172">
                  <c:v>228.46200000000007</c:v>
                </c:pt>
                <c:pt idx="173">
                  <c:v>219.02600000000001</c:v>
                </c:pt>
                <c:pt idx="174">
                  <c:v>216.52700000000004</c:v>
                </c:pt>
                <c:pt idx="175">
                  <c:v>215.3545</c:v>
                </c:pt>
                <c:pt idx="176">
                  <c:v>213.60299999999998</c:v>
                </c:pt>
                <c:pt idx="177">
                  <c:v>210.99100000000001</c:v>
                </c:pt>
                <c:pt idx="178">
                  <c:v>206.376</c:v>
                </c:pt>
                <c:pt idx="179">
                  <c:v>199.20899999999997</c:v>
                </c:pt>
                <c:pt idx="180">
                  <c:v>193.19200000000001</c:v>
                </c:pt>
                <c:pt idx="181">
                  <c:v>192.86750000000001</c:v>
                </c:pt>
                <c:pt idx="182">
                  <c:v>188.4425</c:v>
                </c:pt>
                <c:pt idx="183">
                  <c:v>189.41549999999998</c:v>
                </c:pt>
                <c:pt idx="184">
                  <c:v>185.60349999999997</c:v>
                </c:pt>
                <c:pt idx="185">
                  <c:v>183.59050000000002</c:v>
                </c:pt>
                <c:pt idx="186">
                  <c:v>177.50700000000001</c:v>
                </c:pt>
                <c:pt idx="187">
                  <c:v>173.57349999999997</c:v>
                </c:pt>
                <c:pt idx="188">
                  <c:v>172.26</c:v>
                </c:pt>
                <c:pt idx="189">
                  <c:v>169.82100000000059</c:v>
                </c:pt>
                <c:pt idx="190">
                  <c:v>167.3245</c:v>
                </c:pt>
                <c:pt idx="191">
                  <c:v>165.27949999999996</c:v>
                </c:pt>
                <c:pt idx="192">
                  <c:v>162.42450000000002</c:v>
                </c:pt>
                <c:pt idx="193">
                  <c:v>161.07250000000002</c:v>
                </c:pt>
                <c:pt idx="194">
                  <c:v>157.803</c:v>
                </c:pt>
                <c:pt idx="195">
                  <c:v>155.44499999999999</c:v>
                </c:pt>
                <c:pt idx="196">
                  <c:v>154.01149999999998</c:v>
                </c:pt>
                <c:pt idx="197">
                  <c:v>150.67049999999998</c:v>
                </c:pt>
                <c:pt idx="198">
                  <c:v>147.38250000000062</c:v>
                </c:pt>
                <c:pt idx="199">
                  <c:v>143.85200000000069</c:v>
                </c:pt>
                <c:pt idx="200">
                  <c:v>139.85400000000001</c:v>
                </c:pt>
                <c:pt idx="201">
                  <c:v>135.98500000000001</c:v>
                </c:pt>
                <c:pt idx="202">
                  <c:v>139.31399999999999</c:v>
                </c:pt>
                <c:pt idx="203">
                  <c:v>129.42400000000001</c:v>
                </c:pt>
                <c:pt idx="204">
                  <c:v>130.21349999999995</c:v>
                </c:pt>
                <c:pt idx="205">
                  <c:v>131.4555</c:v>
                </c:pt>
                <c:pt idx="206">
                  <c:v>131.727</c:v>
                </c:pt>
                <c:pt idx="207">
                  <c:v>128.48950000000002</c:v>
                </c:pt>
                <c:pt idx="208">
                  <c:v>126.96250000000002</c:v>
                </c:pt>
                <c:pt idx="209">
                  <c:v>121.9940000000003</c:v>
                </c:pt>
                <c:pt idx="210">
                  <c:v>122.17400000000001</c:v>
                </c:pt>
                <c:pt idx="211">
                  <c:v>116.803</c:v>
                </c:pt>
                <c:pt idx="212">
                  <c:v>115.94450000000042</c:v>
                </c:pt>
                <c:pt idx="213">
                  <c:v>112.8625</c:v>
                </c:pt>
                <c:pt idx="214">
                  <c:v>111.02</c:v>
                </c:pt>
                <c:pt idx="215">
                  <c:v>109.5385</c:v>
                </c:pt>
                <c:pt idx="216">
                  <c:v>106.85</c:v>
                </c:pt>
                <c:pt idx="217">
                  <c:v>103.74900000000002</c:v>
                </c:pt>
                <c:pt idx="218">
                  <c:v>94.259</c:v>
                </c:pt>
                <c:pt idx="219">
                  <c:v>103.79300000000002</c:v>
                </c:pt>
                <c:pt idx="220">
                  <c:v>103.11</c:v>
                </c:pt>
                <c:pt idx="221">
                  <c:v>99.489498999999981</c:v>
                </c:pt>
                <c:pt idx="222">
                  <c:v>99.717500000000314</c:v>
                </c:pt>
                <c:pt idx="223">
                  <c:v>97.015500000000003</c:v>
                </c:pt>
                <c:pt idx="224">
                  <c:v>94.025999999999982</c:v>
                </c:pt>
                <c:pt idx="225">
                  <c:v>92.134</c:v>
                </c:pt>
                <c:pt idx="226">
                  <c:v>90.996499999999997</c:v>
                </c:pt>
                <c:pt idx="227">
                  <c:v>89.173499999999919</c:v>
                </c:pt>
                <c:pt idx="228">
                  <c:v>86.266499999999994</c:v>
                </c:pt>
                <c:pt idx="229">
                  <c:v>88.573999999999998</c:v>
                </c:pt>
                <c:pt idx="230">
                  <c:v>86.419500000000127</c:v>
                </c:pt>
                <c:pt idx="231">
                  <c:v>85.501999999999995</c:v>
                </c:pt>
                <c:pt idx="232">
                  <c:v>83.764500000000027</c:v>
                </c:pt>
                <c:pt idx="233">
                  <c:v>82.996499999999997</c:v>
                </c:pt>
                <c:pt idx="234">
                  <c:v>78.955000000000013</c:v>
                </c:pt>
                <c:pt idx="235">
                  <c:v>78.337500000000006</c:v>
                </c:pt>
                <c:pt idx="236">
                  <c:v>73.8245</c:v>
                </c:pt>
                <c:pt idx="237">
                  <c:v>74.500500000000002</c:v>
                </c:pt>
                <c:pt idx="238">
                  <c:v>71.513000000000005</c:v>
                </c:pt>
                <c:pt idx="239">
                  <c:v>72.769498999999982</c:v>
                </c:pt>
                <c:pt idx="240">
                  <c:v>71.617500000000007</c:v>
                </c:pt>
                <c:pt idx="241">
                  <c:v>69.418999999999997</c:v>
                </c:pt>
                <c:pt idx="242">
                  <c:v>67.3095</c:v>
                </c:pt>
                <c:pt idx="243">
                  <c:v>67.215000000000003</c:v>
                </c:pt>
                <c:pt idx="244">
                  <c:v>67.826999999999998</c:v>
                </c:pt>
                <c:pt idx="245">
                  <c:v>65.798000000000002</c:v>
                </c:pt>
                <c:pt idx="246">
                  <c:v>64.709500000000006</c:v>
                </c:pt>
                <c:pt idx="247">
                  <c:v>62.499500000000012</c:v>
                </c:pt>
                <c:pt idx="248">
                  <c:v>61.317499999999995</c:v>
                </c:pt>
                <c:pt idx="249">
                  <c:v>60.727999000000011</c:v>
                </c:pt>
                <c:pt idx="250">
                  <c:v>59.730500000000013</c:v>
                </c:pt>
                <c:pt idx="251">
                  <c:v>59.346999000000004</c:v>
                </c:pt>
                <c:pt idx="252">
                  <c:v>57.505000000000003</c:v>
                </c:pt>
                <c:pt idx="253">
                  <c:v>55.665000000000013</c:v>
                </c:pt>
                <c:pt idx="254">
                  <c:v>55.669000000000011</c:v>
                </c:pt>
                <c:pt idx="255">
                  <c:v>54.172000000000011</c:v>
                </c:pt>
                <c:pt idx="256">
                  <c:v>53.934000000000005</c:v>
                </c:pt>
                <c:pt idx="257">
                  <c:v>52.5595</c:v>
                </c:pt>
                <c:pt idx="258">
                  <c:v>52.226500000000172</c:v>
                </c:pt>
                <c:pt idx="259">
                  <c:v>50.069000000000003</c:v>
                </c:pt>
                <c:pt idx="260">
                  <c:v>48.811999999999998</c:v>
                </c:pt>
                <c:pt idx="261">
                  <c:v>47.179500000000012</c:v>
                </c:pt>
                <c:pt idx="262">
                  <c:v>46.94</c:v>
                </c:pt>
                <c:pt idx="263">
                  <c:v>48.424000000000007</c:v>
                </c:pt>
                <c:pt idx="264">
                  <c:v>45.736500000000063</c:v>
                </c:pt>
                <c:pt idx="265">
                  <c:v>45.461500000000001</c:v>
                </c:pt>
                <c:pt idx="266">
                  <c:v>41.971499999999999</c:v>
                </c:pt>
                <c:pt idx="267">
                  <c:v>43.611000000000004</c:v>
                </c:pt>
                <c:pt idx="268">
                  <c:v>40.405000000000001</c:v>
                </c:pt>
                <c:pt idx="269">
                  <c:v>41.336999999999996</c:v>
                </c:pt>
                <c:pt idx="270">
                  <c:v>39.666000000000011</c:v>
                </c:pt>
                <c:pt idx="271">
                  <c:v>40.108500000000063</c:v>
                </c:pt>
                <c:pt idx="272">
                  <c:v>40.8705</c:v>
                </c:pt>
                <c:pt idx="273">
                  <c:v>40.136500000000012</c:v>
                </c:pt>
                <c:pt idx="274">
                  <c:v>37.266000000000012</c:v>
                </c:pt>
                <c:pt idx="275">
                  <c:v>36.269000000000013</c:v>
                </c:pt>
                <c:pt idx="276">
                  <c:v>36.827500000000001</c:v>
                </c:pt>
                <c:pt idx="277">
                  <c:v>35.244500000000002</c:v>
                </c:pt>
                <c:pt idx="278">
                  <c:v>35.270000000000003</c:v>
                </c:pt>
                <c:pt idx="279">
                  <c:v>34.293000000000013</c:v>
                </c:pt>
                <c:pt idx="280">
                  <c:v>34.508000000000003</c:v>
                </c:pt>
                <c:pt idx="281">
                  <c:v>32.409500000000001</c:v>
                </c:pt>
                <c:pt idx="282">
                  <c:v>32.822500000000012</c:v>
                </c:pt>
                <c:pt idx="283">
                  <c:v>32.049500000000002</c:v>
                </c:pt>
                <c:pt idx="284">
                  <c:v>29.58</c:v>
                </c:pt>
                <c:pt idx="285">
                  <c:v>30.593</c:v>
                </c:pt>
                <c:pt idx="286">
                  <c:v>31.079499999999989</c:v>
                </c:pt>
                <c:pt idx="287">
                  <c:v>30.261999999999986</c:v>
                </c:pt>
                <c:pt idx="288">
                  <c:v>28.241</c:v>
                </c:pt>
                <c:pt idx="289">
                  <c:v>27.878</c:v>
                </c:pt>
                <c:pt idx="290">
                  <c:v>27.877500000000001</c:v>
                </c:pt>
                <c:pt idx="291">
                  <c:v>27.159500000000001</c:v>
                </c:pt>
                <c:pt idx="292">
                  <c:v>26.940499999999879</c:v>
                </c:pt>
                <c:pt idx="293">
                  <c:v>27.068999999999921</c:v>
                </c:pt>
                <c:pt idx="294">
                  <c:v>25.859000000000005</c:v>
                </c:pt>
                <c:pt idx="295">
                  <c:v>26.382499999999879</c:v>
                </c:pt>
                <c:pt idx="296">
                  <c:v>24.55</c:v>
                </c:pt>
                <c:pt idx="297">
                  <c:v>25.728499999999883</c:v>
                </c:pt>
                <c:pt idx="298">
                  <c:v>24.49899999999991</c:v>
                </c:pt>
                <c:pt idx="299">
                  <c:v>24.517499999999988</c:v>
                </c:pt>
                <c:pt idx="300">
                  <c:v>23.021000000000001</c:v>
                </c:pt>
                <c:pt idx="301">
                  <c:v>22.295999999999989</c:v>
                </c:pt>
                <c:pt idx="302">
                  <c:v>22.123999999999999</c:v>
                </c:pt>
                <c:pt idx="303">
                  <c:v>21.409499999999905</c:v>
                </c:pt>
                <c:pt idx="304">
                  <c:v>22.111499999999999</c:v>
                </c:pt>
                <c:pt idx="305">
                  <c:v>21.849499999999917</c:v>
                </c:pt>
                <c:pt idx="306">
                  <c:v>20.142499999999906</c:v>
                </c:pt>
                <c:pt idx="307">
                  <c:v>19.784499999999905</c:v>
                </c:pt>
                <c:pt idx="308">
                  <c:v>20.827500000000001</c:v>
                </c:pt>
                <c:pt idx="309">
                  <c:v>19.998499999999876</c:v>
                </c:pt>
                <c:pt idx="310">
                  <c:v>19.513500000000001</c:v>
                </c:pt>
                <c:pt idx="311">
                  <c:v>18.984499999999883</c:v>
                </c:pt>
                <c:pt idx="312">
                  <c:v>18.5395</c:v>
                </c:pt>
                <c:pt idx="313">
                  <c:v>18.6555</c:v>
                </c:pt>
                <c:pt idx="314">
                  <c:v>18.341999999999999</c:v>
                </c:pt>
                <c:pt idx="315">
                  <c:v>18.097999999999999</c:v>
                </c:pt>
                <c:pt idx="316">
                  <c:v>18.851500000000001</c:v>
                </c:pt>
                <c:pt idx="317">
                  <c:v>17.179500000000001</c:v>
                </c:pt>
                <c:pt idx="318">
                  <c:v>17.277000000000001</c:v>
                </c:pt>
                <c:pt idx="319">
                  <c:v>17.1755</c:v>
                </c:pt>
                <c:pt idx="320">
                  <c:v>15.426</c:v>
                </c:pt>
                <c:pt idx="321">
                  <c:v>15.979500000000026</c:v>
                </c:pt>
                <c:pt idx="322">
                  <c:v>16.073499999999989</c:v>
                </c:pt>
                <c:pt idx="323">
                  <c:v>16.697500000000005</c:v>
                </c:pt>
                <c:pt idx="324">
                  <c:v>16.224499999999917</c:v>
                </c:pt>
                <c:pt idx="325">
                  <c:v>15.4245</c:v>
                </c:pt>
                <c:pt idx="326">
                  <c:v>16.391500000000001</c:v>
                </c:pt>
                <c:pt idx="327">
                  <c:v>15.641999999999999</c:v>
                </c:pt>
                <c:pt idx="328">
                  <c:v>15.243999999999998</c:v>
                </c:pt>
                <c:pt idx="329">
                  <c:v>14.556500000000026</c:v>
                </c:pt>
                <c:pt idx="330">
                  <c:v>14.895500000000041</c:v>
                </c:pt>
                <c:pt idx="331">
                  <c:v>13.6105</c:v>
                </c:pt>
                <c:pt idx="332">
                  <c:v>14.047000000000001</c:v>
                </c:pt>
                <c:pt idx="333">
                  <c:v>12.567500000000004</c:v>
                </c:pt>
                <c:pt idx="334">
                  <c:v>13.185</c:v>
                </c:pt>
                <c:pt idx="335">
                  <c:v>12.845000000000002</c:v>
                </c:pt>
                <c:pt idx="336">
                  <c:v>12.6805</c:v>
                </c:pt>
                <c:pt idx="337">
                  <c:v>13.064</c:v>
                </c:pt>
                <c:pt idx="338">
                  <c:v>12.285</c:v>
                </c:pt>
                <c:pt idx="339">
                  <c:v>11.775</c:v>
                </c:pt>
                <c:pt idx="340">
                  <c:v>11.967000000000002</c:v>
                </c:pt>
                <c:pt idx="341">
                  <c:v>11.748499999999998</c:v>
                </c:pt>
                <c:pt idx="342">
                  <c:v>12.059500000000041</c:v>
                </c:pt>
                <c:pt idx="343">
                  <c:v>12.660500000000004</c:v>
                </c:pt>
                <c:pt idx="344">
                  <c:v>12.362000000000041</c:v>
                </c:pt>
                <c:pt idx="345">
                  <c:v>12.160500000000004</c:v>
                </c:pt>
                <c:pt idx="346">
                  <c:v>11.691000000000001</c:v>
                </c:pt>
                <c:pt idx="347">
                  <c:v>11.025500000000006</c:v>
                </c:pt>
                <c:pt idx="348">
                  <c:v>11.0105</c:v>
                </c:pt>
                <c:pt idx="349">
                  <c:v>11.632</c:v>
                </c:pt>
                <c:pt idx="350">
                  <c:v>11.209999999999999</c:v>
                </c:pt>
                <c:pt idx="351">
                  <c:v>10.277000000000001</c:v>
                </c:pt>
                <c:pt idx="352">
                  <c:v>10.369000000000026</c:v>
                </c:pt>
                <c:pt idx="353">
                  <c:v>10.141500000000001</c:v>
                </c:pt>
                <c:pt idx="354">
                  <c:v>10.407500000000002</c:v>
                </c:pt>
                <c:pt idx="355">
                  <c:v>9.3174990000000228</c:v>
                </c:pt>
                <c:pt idx="356">
                  <c:v>10.088000000000001</c:v>
                </c:pt>
                <c:pt idx="357">
                  <c:v>9.2479999999999993</c:v>
                </c:pt>
                <c:pt idx="358">
                  <c:v>10.447000000000001</c:v>
                </c:pt>
                <c:pt idx="359">
                  <c:v>9.4580000000000002</c:v>
                </c:pt>
                <c:pt idx="360">
                  <c:v>9.027000000000001</c:v>
                </c:pt>
                <c:pt idx="361">
                  <c:v>9.7244989999999998</c:v>
                </c:pt>
                <c:pt idx="362">
                  <c:v>9.3560000000000247</c:v>
                </c:pt>
                <c:pt idx="363">
                  <c:v>9.8175000000000008</c:v>
                </c:pt>
                <c:pt idx="364">
                  <c:v>9.7720000000000002</c:v>
                </c:pt>
                <c:pt idx="365">
                  <c:v>8.8620000000000267</c:v>
                </c:pt>
                <c:pt idx="366">
                  <c:v>9.0369989999999998</c:v>
                </c:pt>
                <c:pt idx="367">
                  <c:v>8.8685000000000027</c:v>
                </c:pt>
                <c:pt idx="368">
                  <c:v>8.7289989999999982</c:v>
                </c:pt>
                <c:pt idx="369">
                  <c:v>8.8174990000000228</c:v>
                </c:pt>
                <c:pt idx="370">
                  <c:v>8.2169999999999987</c:v>
                </c:pt>
                <c:pt idx="371">
                  <c:v>8.2795000000000005</c:v>
                </c:pt>
                <c:pt idx="372">
                  <c:v>8.0560000000000027</c:v>
                </c:pt>
                <c:pt idx="373">
                  <c:v>7.1849999999999845</c:v>
                </c:pt>
                <c:pt idx="374">
                  <c:v>7.5815000000000001</c:v>
                </c:pt>
                <c:pt idx="375">
                  <c:v>7.9300000000000024</c:v>
                </c:pt>
                <c:pt idx="376">
                  <c:v>8.5474990000000002</c:v>
                </c:pt>
                <c:pt idx="377">
                  <c:v>8.0315000000000012</c:v>
                </c:pt>
                <c:pt idx="378">
                  <c:v>7.3839999999999995</c:v>
                </c:pt>
                <c:pt idx="379">
                  <c:v>7.5469999999999997</c:v>
                </c:pt>
                <c:pt idx="380">
                  <c:v>6.8424990000000001</c:v>
                </c:pt>
                <c:pt idx="381">
                  <c:v>6.728999</c:v>
                </c:pt>
                <c:pt idx="382">
                  <c:v>7.3069999999999995</c:v>
                </c:pt>
                <c:pt idx="383">
                  <c:v>7.2809999999999997</c:v>
                </c:pt>
                <c:pt idx="384">
                  <c:v>8.0455000000000005</c:v>
                </c:pt>
                <c:pt idx="385">
                  <c:v>8.2565000000000008</c:v>
                </c:pt>
                <c:pt idx="386">
                  <c:v>6.2850000000000001</c:v>
                </c:pt>
                <c:pt idx="387">
                  <c:v>6.5084999999999997</c:v>
                </c:pt>
                <c:pt idx="388">
                  <c:v>6.9470000000000001</c:v>
                </c:pt>
                <c:pt idx="389">
                  <c:v>7.6934999999999985</c:v>
                </c:pt>
                <c:pt idx="390">
                  <c:v>7.3789999999999996</c:v>
                </c:pt>
                <c:pt idx="391">
                  <c:v>6.87</c:v>
                </c:pt>
                <c:pt idx="392">
                  <c:v>6.7915000000000001</c:v>
                </c:pt>
                <c:pt idx="393">
                  <c:v>6.7539999999999996</c:v>
                </c:pt>
                <c:pt idx="394">
                  <c:v>6.8360000000000003</c:v>
                </c:pt>
                <c:pt idx="395">
                  <c:v>6.6234999999999955</c:v>
                </c:pt>
                <c:pt idx="396">
                  <c:v>7.3149999999999809</c:v>
                </c:pt>
                <c:pt idx="397">
                  <c:v>6.6054999999999975</c:v>
                </c:pt>
                <c:pt idx="398">
                  <c:v>6.5254999999999965</c:v>
                </c:pt>
                <c:pt idx="399">
                  <c:v>6.2799990000000134</c:v>
                </c:pt>
                <c:pt idx="400">
                  <c:v>6.5569999999999995</c:v>
                </c:pt>
                <c:pt idx="401">
                  <c:v>5.8664999999999985</c:v>
                </c:pt>
                <c:pt idx="402">
                  <c:v>6.6294999999999975</c:v>
                </c:pt>
                <c:pt idx="403">
                  <c:v>7.4115000000000002</c:v>
                </c:pt>
                <c:pt idx="404">
                  <c:v>6.2254999999999985</c:v>
                </c:pt>
                <c:pt idx="405">
                  <c:v>6.5674999999999955</c:v>
                </c:pt>
                <c:pt idx="406">
                  <c:v>7.1424999999999965</c:v>
                </c:pt>
                <c:pt idx="407">
                  <c:v>6.2614999999999998</c:v>
                </c:pt>
                <c:pt idx="408">
                  <c:v>6.6779999999999955</c:v>
                </c:pt>
                <c:pt idx="409">
                  <c:v>7.8959999999999955</c:v>
                </c:pt>
                <c:pt idx="410">
                  <c:v>6.9765000000000024</c:v>
                </c:pt>
                <c:pt idx="411">
                  <c:v>7.2364990000000207</c:v>
                </c:pt>
                <c:pt idx="412">
                  <c:v>6.4824999999999999</c:v>
                </c:pt>
                <c:pt idx="413">
                  <c:v>6.8689999999999856</c:v>
                </c:pt>
                <c:pt idx="414">
                  <c:v>6.7530000000000001</c:v>
                </c:pt>
                <c:pt idx="415">
                  <c:v>6.9115000000000002</c:v>
                </c:pt>
                <c:pt idx="416">
                  <c:v>7.1194999999999995</c:v>
                </c:pt>
                <c:pt idx="417">
                  <c:v>6.8710000000000004</c:v>
                </c:pt>
                <c:pt idx="418">
                  <c:v>6.6764999999999999</c:v>
                </c:pt>
                <c:pt idx="419">
                  <c:v>6.4684999999999997</c:v>
                </c:pt>
                <c:pt idx="420">
                  <c:v>6.5010000000000003</c:v>
                </c:pt>
                <c:pt idx="421">
                  <c:v>5.8844999999999965</c:v>
                </c:pt>
                <c:pt idx="422">
                  <c:v>6.3774999999999995</c:v>
                </c:pt>
                <c:pt idx="423">
                  <c:v>6.7364990000000207</c:v>
                </c:pt>
                <c:pt idx="424">
                  <c:v>6.6069990000000001</c:v>
                </c:pt>
                <c:pt idx="425">
                  <c:v>6.3360000000000003</c:v>
                </c:pt>
                <c:pt idx="426">
                  <c:v>5.4760000000000124</c:v>
                </c:pt>
                <c:pt idx="427">
                  <c:v>7.0709999999999997</c:v>
                </c:pt>
                <c:pt idx="428">
                  <c:v>7.2759999999999998</c:v>
                </c:pt>
                <c:pt idx="429">
                  <c:v>6.9429999999999996</c:v>
                </c:pt>
                <c:pt idx="430">
                  <c:v>5.98</c:v>
                </c:pt>
                <c:pt idx="431">
                  <c:v>6.7720000000000002</c:v>
                </c:pt>
                <c:pt idx="432">
                  <c:v>6.7885</c:v>
                </c:pt>
                <c:pt idx="433">
                  <c:v>7.2995000000000001</c:v>
                </c:pt>
                <c:pt idx="434">
                  <c:v>6.6599999999999975</c:v>
                </c:pt>
                <c:pt idx="435">
                  <c:v>7.17</c:v>
                </c:pt>
                <c:pt idx="436">
                  <c:v>6.6819999999999995</c:v>
                </c:pt>
                <c:pt idx="437">
                  <c:v>7.1339999999999995</c:v>
                </c:pt>
                <c:pt idx="438">
                  <c:v>6.8469999999999995</c:v>
                </c:pt>
                <c:pt idx="439">
                  <c:v>6.8134990000000002</c:v>
                </c:pt>
                <c:pt idx="440">
                  <c:v>7.0609999999999955</c:v>
                </c:pt>
                <c:pt idx="441">
                  <c:v>7.0484999999999998</c:v>
                </c:pt>
                <c:pt idx="442">
                  <c:v>7.141</c:v>
                </c:pt>
                <c:pt idx="443">
                  <c:v>6.8819999999999997</c:v>
                </c:pt>
                <c:pt idx="444">
                  <c:v>6.4805000000000001</c:v>
                </c:pt>
                <c:pt idx="445">
                  <c:v>7.0279999999999845</c:v>
                </c:pt>
                <c:pt idx="446">
                  <c:v>6.4015000000000004</c:v>
                </c:pt>
                <c:pt idx="447">
                  <c:v>6.907</c:v>
                </c:pt>
                <c:pt idx="448">
                  <c:v>7.242</c:v>
                </c:pt>
                <c:pt idx="449">
                  <c:v>7.4704990000000198</c:v>
                </c:pt>
                <c:pt idx="450">
                  <c:v>6.6434999999999995</c:v>
                </c:pt>
                <c:pt idx="451">
                  <c:v>7.5694999999999997</c:v>
                </c:pt>
                <c:pt idx="452">
                  <c:v>7.6559999999999855</c:v>
                </c:pt>
                <c:pt idx="453">
                  <c:v>7.226</c:v>
                </c:pt>
                <c:pt idx="454">
                  <c:v>7.3169999999999975</c:v>
                </c:pt>
                <c:pt idx="455">
                  <c:v>7.0209999999999955</c:v>
                </c:pt>
                <c:pt idx="456">
                  <c:v>7.8184999999999985</c:v>
                </c:pt>
                <c:pt idx="457">
                  <c:v>8.2379999999999995</c:v>
                </c:pt>
                <c:pt idx="458">
                  <c:v>7.7184999999999997</c:v>
                </c:pt>
                <c:pt idx="459">
                  <c:v>7.8204999999999965</c:v>
                </c:pt>
                <c:pt idx="460">
                  <c:v>7.6774999999999975</c:v>
                </c:pt>
                <c:pt idx="461">
                  <c:v>7.3084999999999996</c:v>
                </c:pt>
                <c:pt idx="462">
                  <c:v>8.240499999999999</c:v>
                </c:pt>
                <c:pt idx="463">
                  <c:v>8.0515000000000008</c:v>
                </c:pt>
                <c:pt idx="464">
                  <c:v>7.9744999999999999</c:v>
                </c:pt>
                <c:pt idx="465">
                  <c:v>7.4889999999999999</c:v>
                </c:pt>
                <c:pt idx="466">
                  <c:v>7.89</c:v>
                </c:pt>
                <c:pt idx="467">
                  <c:v>7.391</c:v>
                </c:pt>
                <c:pt idx="468">
                  <c:v>7.7415000000000003</c:v>
                </c:pt>
                <c:pt idx="469">
                  <c:v>8.0175000000000001</c:v>
                </c:pt>
                <c:pt idx="470">
                  <c:v>7.9050000000000002</c:v>
                </c:pt>
                <c:pt idx="471">
                  <c:v>8.0650000000000048</c:v>
                </c:pt>
                <c:pt idx="472">
                  <c:v>8.2585000000000015</c:v>
                </c:pt>
                <c:pt idx="473">
                  <c:v>7.9249999999999945</c:v>
                </c:pt>
                <c:pt idx="474">
                  <c:v>8.1960000000000015</c:v>
                </c:pt>
                <c:pt idx="475">
                  <c:v>8.3960000000000008</c:v>
                </c:pt>
                <c:pt idx="476">
                  <c:v>8.4505000000000248</c:v>
                </c:pt>
                <c:pt idx="477">
                  <c:v>8.9665000000000248</c:v>
                </c:pt>
                <c:pt idx="478">
                  <c:v>9.4005000000000027</c:v>
                </c:pt>
                <c:pt idx="479">
                  <c:v>8.7420000000000009</c:v>
                </c:pt>
                <c:pt idx="480">
                  <c:v>9.2265000000000015</c:v>
                </c:pt>
              </c:numCache>
            </c:numRef>
          </c:yVal>
          <c:smooth val="1"/>
          <c:extLst>
            <c:ext xmlns:c16="http://schemas.microsoft.com/office/drawing/2014/chart" uri="{C3380CC4-5D6E-409C-BE32-E72D297353CC}">
              <c16:uniqueId val="{00000003-C2B3-47A8-899A-57223720C564}"/>
            </c:ext>
          </c:extLst>
        </c:ser>
        <c:ser>
          <c:idx val="4"/>
          <c:order val="4"/>
          <c:spPr>
            <a:ln w="12700">
              <a:solidFill>
                <a:srgbClr val="800080"/>
              </a:solidFill>
              <a:prstDash val="solid"/>
            </a:ln>
          </c:spPr>
          <c:marker>
            <c:symbol val="none"/>
          </c:marker>
          <c:xVal>
            <c:numRef>
              <c:f>vzavt!$A$1:$A$481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vzavt!$F$1:$F$481</c:f>
              <c:numCache>
                <c:formatCode>General</c:formatCode>
                <c:ptCount val="481"/>
                <c:pt idx="0">
                  <c:v>994.05149999999946</c:v>
                </c:pt>
                <c:pt idx="1">
                  <c:v>999.99900000000002</c:v>
                </c:pt>
                <c:pt idx="2">
                  <c:v>999.99900000000002</c:v>
                </c:pt>
                <c:pt idx="3">
                  <c:v>999.99900000000002</c:v>
                </c:pt>
                <c:pt idx="4">
                  <c:v>999.99900000000002</c:v>
                </c:pt>
                <c:pt idx="5">
                  <c:v>999.99900000000002</c:v>
                </c:pt>
                <c:pt idx="6">
                  <c:v>999.99900000000002</c:v>
                </c:pt>
                <c:pt idx="7">
                  <c:v>983.11450000000002</c:v>
                </c:pt>
                <c:pt idx="8">
                  <c:v>955.35249999999746</c:v>
                </c:pt>
                <c:pt idx="9">
                  <c:v>861.99699999999996</c:v>
                </c:pt>
                <c:pt idx="10">
                  <c:v>786.84699999999748</c:v>
                </c:pt>
                <c:pt idx="11">
                  <c:v>670.63400000000001</c:v>
                </c:pt>
                <c:pt idx="12">
                  <c:v>587.51699999999948</c:v>
                </c:pt>
                <c:pt idx="13">
                  <c:v>538.83849999999939</c:v>
                </c:pt>
                <c:pt idx="14">
                  <c:v>411.72549999999899</c:v>
                </c:pt>
                <c:pt idx="15">
                  <c:v>336.666</c:v>
                </c:pt>
                <c:pt idx="16">
                  <c:v>257.31349999999969</c:v>
                </c:pt>
                <c:pt idx="17">
                  <c:v>246.83250000000001</c:v>
                </c:pt>
                <c:pt idx="18">
                  <c:v>194.97150000000002</c:v>
                </c:pt>
                <c:pt idx="19">
                  <c:v>146.4580000000006</c:v>
                </c:pt>
                <c:pt idx="20">
                  <c:v>104.16849999999998</c:v>
                </c:pt>
                <c:pt idx="21">
                  <c:v>70.241500000000343</c:v>
                </c:pt>
                <c:pt idx="22">
                  <c:v>48.332500000000003</c:v>
                </c:pt>
                <c:pt idx="23">
                  <c:v>31.619000000000035</c:v>
                </c:pt>
                <c:pt idx="24">
                  <c:v>23.347999999999999</c:v>
                </c:pt>
                <c:pt idx="25">
                  <c:v>17.760499999999883</c:v>
                </c:pt>
                <c:pt idx="26">
                  <c:v>16.899000000000001</c:v>
                </c:pt>
                <c:pt idx="27">
                  <c:v>15.9215</c:v>
                </c:pt>
                <c:pt idx="28">
                  <c:v>17.059000000000001</c:v>
                </c:pt>
                <c:pt idx="29">
                  <c:v>17.276</c:v>
                </c:pt>
                <c:pt idx="30">
                  <c:v>17.849</c:v>
                </c:pt>
                <c:pt idx="31">
                  <c:v>19.792999999999989</c:v>
                </c:pt>
                <c:pt idx="32">
                  <c:v>21.6035</c:v>
                </c:pt>
                <c:pt idx="33">
                  <c:v>21.841000000000001</c:v>
                </c:pt>
                <c:pt idx="34">
                  <c:v>25.372</c:v>
                </c:pt>
                <c:pt idx="35">
                  <c:v>26.77</c:v>
                </c:pt>
                <c:pt idx="36">
                  <c:v>28.565499999999879</c:v>
                </c:pt>
                <c:pt idx="37">
                  <c:v>29.377500000000001</c:v>
                </c:pt>
                <c:pt idx="38">
                  <c:v>33.181000000000004</c:v>
                </c:pt>
                <c:pt idx="39">
                  <c:v>35.709000000000003</c:v>
                </c:pt>
                <c:pt idx="40">
                  <c:v>37.166500000000013</c:v>
                </c:pt>
                <c:pt idx="41">
                  <c:v>39.9405</c:v>
                </c:pt>
                <c:pt idx="42">
                  <c:v>45.677499000000005</c:v>
                </c:pt>
                <c:pt idx="43">
                  <c:v>48.26500000000015</c:v>
                </c:pt>
                <c:pt idx="44">
                  <c:v>51.037499000000004</c:v>
                </c:pt>
                <c:pt idx="45">
                  <c:v>56.628500000000187</c:v>
                </c:pt>
                <c:pt idx="46">
                  <c:v>61.3</c:v>
                </c:pt>
                <c:pt idx="47">
                  <c:v>64.611998999999983</c:v>
                </c:pt>
                <c:pt idx="48">
                  <c:v>67.182499999999948</c:v>
                </c:pt>
                <c:pt idx="49">
                  <c:v>73.386499999999998</c:v>
                </c:pt>
                <c:pt idx="50">
                  <c:v>75.141999999999996</c:v>
                </c:pt>
                <c:pt idx="51">
                  <c:v>81.212998999999982</c:v>
                </c:pt>
                <c:pt idx="52">
                  <c:v>88.009998999999979</c:v>
                </c:pt>
                <c:pt idx="53">
                  <c:v>94.892499999999998</c:v>
                </c:pt>
                <c:pt idx="54">
                  <c:v>98.013999999999996</c:v>
                </c:pt>
                <c:pt idx="55">
                  <c:v>104.69450000000002</c:v>
                </c:pt>
                <c:pt idx="56">
                  <c:v>108.67400000000001</c:v>
                </c:pt>
                <c:pt idx="57">
                  <c:v>116.76</c:v>
                </c:pt>
                <c:pt idx="58">
                  <c:v>124.8865</c:v>
                </c:pt>
                <c:pt idx="59">
                  <c:v>131.25399999999999</c:v>
                </c:pt>
                <c:pt idx="60">
                  <c:v>133.38150000000007</c:v>
                </c:pt>
                <c:pt idx="61">
                  <c:v>140.446</c:v>
                </c:pt>
                <c:pt idx="62">
                  <c:v>150.0575</c:v>
                </c:pt>
                <c:pt idx="63">
                  <c:v>153.81550000000001</c:v>
                </c:pt>
                <c:pt idx="64">
                  <c:v>159.82000000000059</c:v>
                </c:pt>
                <c:pt idx="65">
                  <c:v>164.376</c:v>
                </c:pt>
                <c:pt idx="66">
                  <c:v>169.90900000000002</c:v>
                </c:pt>
                <c:pt idx="67">
                  <c:v>178.148</c:v>
                </c:pt>
                <c:pt idx="68">
                  <c:v>186.26399999999998</c:v>
                </c:pt>
                <c:pt idx="69">
                  <c:v>195.66</c:v>
                </c:pt>
                <c:pt idx="70">
                  <c:v>200.22549999999998</c:v>
                </c:pt>
                <c:pt idx="71">
                  <c:v>210.86850000000001</c:v>
                </c:pt>
                <c:pt idx="72">
                  <c:v>217.875</c:v>
                </c:pt>
                <c:pt idx="73">
                  <c:v>226.98400000000001</c:v>
                </c:pt>
                <c:pt idx="74">
                  <c:v>235.64099999999999</c:v>
                </c:pt>
                <c:pt idx="75">
                  <c:v>241.08700000000007</c:v>
                </c:pt>
                <c:pt idx="76">
                  <c:v>250.1815</c:v>
                </c:pt>
                <c:pt idx="77">
                  <c:v>251.86200000000059</c:v>
                </c:pt>
                <c:pt idx="78">
                  <c:v>260.84899999999999</c:v>
                </c:pt>
                <c:pt idx="79">
                  <c:v>266.39849999999899</c:v>
                </c:pt>
                <c:pt idx="80">
                  <c:v>276.00400000000002</c:v>
                </c:pt>
                <c:pt idx="81">
                  <c:v>284.49199999999809</c:v>
                </c:pt>
                <c:pt idx="82">
                  <c:v>292.75049999999999</c:v>
                </c:pt>
                <c:pt idx="83">
                  <c:v>299.00400000000002</c:v>
                </c:pt>
                <c:pt idx="84">
                  <c:v>303.98499999999899</c:v>
                </c:pt>
                <c:pt idx="85">
                  <c:v>309.61799999999999</c:v>
                </c:pt>
                <c:pt idx="86">
                  <c:v>316.45499999999993</c:v>
                </c:pt>
                <c:pt idx="87">
                  <c:v>319.12649999999923</c:v>
                </c:pt>
                <c:pt idx="88">
                  <c:v>332.47499999999923</c:v>
                </c:pt>
                <c:pt idx="89">
                  <c:v>339.14350000000002</c:v>
                </c:pt>
                <c:pt idx="90">
                  <c:v>343.22549999999899</c:v>
                </c:pt>
                <c:pt idx="91">
                  <c:v>351.28149999999869</c:v>
                </c:pt>
                <c:pt idx="92">
                  <c:v>357.39049999999969</c:v>
                </c:pt>
                <c:pt idx="93">
                  <c:v>357.02799999999894</c:v>
                </c:pt>
                <c:pt idx="94">
                  <c:v>355.56700000000001</c:v>
                </c:pt>
                <c:pt idx="95">
                  <c:v>362.58949999999999</c:v>
                </c:pt>
                <c:pt idx="96">
                  <c:v>371.56799999999993</c:v>
                </c:pt>
                <c:pt idx="97">
                  <c:v>378.82599999999923</c:v>
                </c:pt>
                <c:pt idx="98">
                  <c:v>381.84349900000001</c:v>
                </c:pt>
                <c:pt idx="99">
                  <c:v>383.14049999999997</c:v>
                </c:pt>
                <c:pt idx="100">
                  <c:v>386.49749999999869</c:v>
                </c:pt>
                <c:pt idx="101">
                  <c:v>392.23649999999827</c:v>
                </c:pt>
                <c:pt idx="102">
                  <c:v>389.95849999999899</c:v>
                </c:pt>
                <c:pt idx="103">
                  <c:v>397.20099999999923</c:v>
                </c:pt>
                <c:pt idx="104">
                  <c:v>398.71499999999969</c:v>
                </c:pt>
                <c:pt idx="105">
                  <c:v>403.87150000000003</c:v>
                </c:pt>
                <c:pt idx="106">
                  <c:v>404.54599999999999</c:v>
                </c:pt>
                <c:pt idx="107">
                  <c:v>403.79049999999899</c:v>
                </c:pt>
                <c:pt idx="108">
                  <c:v>408.26549999999969</c:v>
                </c:pt>
                <c:pt idx="109">
                  <c:v>414.02849999999899</c:v>
                </c:pt>
                <c:pt idx="110">
                  <c:v>411.41449999999969</c:v>
                </c:pt>
                <c:pt idx="111">
                  <c:v>408.54300000000001</c:v>
                </c:pt>
                <c:pt idx="112">
                  <c:v>410.90699999999839</c:v>
                </c:pt>
                <c:pt idx="113">
                  <c:v>415.33449999999999</c:v>
                </c:pt>
                <c:pt idx="114">
                  <c:v>413.34899999999999</c:v>
                </c:pt>
                <c:pt idx="115">
                  <c:v>417.91299999999899</c:v>
                </c:pt>
                <c:pt idx="116">
                  <c:v>412.51549999999969</c:v>
                </c:pt>
                <c:pt idx="117">
                  <c:v>411.279</c:v>
                </c:pt>
                <c:pt idx="118">
                  <c:v>414.7525</c:v>
                </c:pt>
                <c:pt idx="119">
                  <c:v>411.94549999999964</c:v>
                </c:pt>
                <c:pt idx="120">
                  <c:v>406.32400000000001</c:v>
                </c:pt>
                <c:pt idx="121">
                  <c:v>405.745</c:v>
                </c:pt>
                <c:pt idx="122">
                  <c:v>396.45649999999893</c:v>
                </c:pt>
                <c:pt idx="123">
                  <c:v>398.3485</c:v>
                </c:pt>
                <c:pt idx="124">
                  <c:v>395.97199999999833</c:v>
                </c:pt>
                <c:pt idx="125">
                  <c:v>388.69799999999969</c:v>
                </c:pt>
                <c:pt idx="126">
                  <c:v>396.16899999999993</c:v>
                </c:pt>
                <c:pt idx="127">
                  <c:v>393.15750000000008</c:v>
                </c:pt>
                <c:pt idx="128">
                  <c:v>389.553</c:v>
                </c:pt>
                <c:pt idx="129">
                  <c:v>385.43599999999827</c:v>
                </c:pt>
                <c:pt idx="130">
                  <c:v>380.55650000000003</c:v>
                </c:pt>
                <c:pt idx="131">
                  <c:v>380.86649999999969</c:v>
                </c:pt>
                <c:pt idx="132">
                  <c:v>380.95249999999999</c:v>
                </c:pt>
                <c:pt idx="133">
                  <c:v>374.65649999999999</c:v>
                </c:pt>
                <c:pt idx="134">
                  <c:v>374.66399999999999</c:v>
                </c:pt>
                <c:pt idx="135">
                  <c:v>365.92499999999899</c:v>
                </c:pt>
                <c:pt idx="136">
                  <c:v>363.29499999999899</c:v>
                </c:pt>
                <c:pt idx="137">
                  <c:v>359.81349999999969</c:v>
                </c:pt>
                <c:pt idx="138">
                  <c:v>350.39249999999993</c:v>
                </c:pt>
                <c:pt idx="139">
                  <c:v>346.98749999999899</c:v>
                </c:pt>
                <c:pt idx="140">
                  <c:v>347.98899999999821</c:v>
                </c:pt>
                <c:pt idx="141">
                  <c:v>340.94349999999969</c:v>
                </c:pt>
                <c:pt idx="142">
                  <c:v>343.52749999999969</c:v>
                </c:pt>
                <c:pt idx="143">
                  <c:v>341.83149999999893</c:v>
                </c:pt>
                <c:pt idx="144">
                  <c:v>340.46199999999851</c:v>
                </c:pt>
                <c:pt idx="145">
                  <c:v>325.21449999999999</c:v>
                </c:pt>
                <c:pt idx="146">
                  <c:v>323.67349999999999</c:v>
                </c:pt>
                <c:pt idx="147">
                  <c:v>323.79749999999899</c:v>
                </c:pt>
                <c:pt idx="148">
                  <c:v>316.09849999999869</c:v>
                </c:pt>
                <c:pt idx="149">
                  <c:v>316.017</c:v>
                </c:pt>
                <c:pt idx="150">
                  <c:v>316.05250000000001</c:v>
                </c:pt>
                <c:pt idx="151">
                  <c:v>308.52099999999899</c:v>
                </c:pt>
                <c:pt idx="152">
                  <c:v>304.57799999999969</c:v>
                </c:pt>
                <c:pt idx="153">
                  <c:v>297.98749999999899</c:v>
                </c:pt>
                <c:pt idx="154">
                  <c:v>289.58799999999923</c:v>
                </c:pt>
                <c:pt idx="155">
                  <c:v>286.05349999999999</c:v>
                </c:pt>
                <c:pt idx="156">
                  <c:v>284.57100000000003</c:v>
                </c:pt>
                <c:pt idx="157">
                  <c:v>279.41950000000003</c:v>
                </c:pt>
                <c:pt idx="158">
                  <c:v>275.8005</c:v>
                </c:pt>
                <c:pt idx="159">
                  <c:v>269.59899999999863</c:v>
                </c:pt>
                <c:pt idx="160">
                  <c:v>264.14400000000154</c:v>
                </c:pt>
                <c:pt idx="161">
                  <c:v>260.40549999999899</c:v>
                </c:pt>
                <c:pt idx="162">
                  <c:v>253.87050000000002</c:v>
                </c:pt>
                <c:pt idx="163">
                  <c:v>248.85850000000062</c:v>
                </c:pt>
                <c:pt idx="164">
                  <c:v>242.8355</c:v>
                </c:pt>
                <c:pt idx="165">
                  <c:v>245.155</c:v>
                </c:pt>
                <c:pt idx="166">
                  <c:v>236.55850000000001</c:v>
                </c:pt>
                <c:pt idx="167">
                  <c:v>233.1575</c:v>
                </c:pt>
                <c:pt idx="168">
                  <c:v>226.16250000000002</c:v>
                </c:pt>
                <c:pt idx="169">
                  <c:v>228.655</c:v>
                </c:pt>
                <c:pt idx="170">
                  <c:v>220.00750000000002</c:v>
                </c:pt>
                <c:pt idx="171">
                  <c:v>220.16200000000001</c:v>
                </c:pt>
                <c:pt idx="172">
                  <c:v>213.8065</c:v>
                </c:pt>
                <c:pt idx="173">
                  <c:v>207.47549999999998</c:v>
                </c:pt>
                <c:pt idx="174">
                  <c:v>205.05850000000001</c:v>
                </c:pt>
                <c:pt idx="175">
                  <c:v>201.12200000000001</c:v>
                </c:pt>
                <c:pt idx="176">
                  <c:v>198.80349999999999</c:v>
                </c:pt>
                <c:pt idx="177">
                  <c:v>194.37650000000002</c:v>
                </c:pt>
                <c:pt idx="178">
                  <c:v>191.87700000000001</c:v>
                </c:pt>
                <c:pt idx="179">
                  <c:v>190.57549999999998</c:v>
                </c:pt>
                <c:pt idx="180">
                  <c:v>186.43300000000002</c:v>
                </c:pt>
                <c:pt idx="181">
                  <c:v>187.53700000000001</c:v>
                </c:pt>
                <c:pt idx="182">
                  <c:v>184.196</c:v>
                </c:pt>
                <c:pt idx="183">
                  <c:v>178.495</c:v>
                </c:pt>
                <c:pt idx="184">
                  <c:v>175.8775</c:v>
                </c:pt>
                <c:pt idx="185">
                  <c:v>172.42800000000059</c:v>
                </c:pt>
                <c:pt idx="186">
                  <c:v>167.47050000000002</c:v>
                </c:pt>
                <c:pt idx="187">
                  <c:v>165.21549999999999</c:v>
                </c:pt>
                <c:pt idx="188">
                  <c:v>162.8125</c:v>
                </c:pt>
                <c:pt idx="189">
                  <c:v>162.09200000000001</c:v>
                </c:pt>
                <c:pt idx="190">
                  <c:v>157.86150000000001</c:v>
                </c:pt>
                <c:pt idx="191">
                  <c:v>156.0925</c:v>
                </c:pt>
                <c:pt idx="192">
                  <c:v>151.93800000000007</c:v>
                </c:pt>
                <c:pt idx="193">
                  <c:v>150.83000000000001</c:v>
                </c:pt>
                <c:pt idx="194">
                  <c:v>147.72899999999998</c:v>
                </c:pt>
                <c:pt idx="195">
                  <c:v>145.95500000000001</c:v>
                </c:pt>
                <c:pt idx="196">
                  <c:v>145.5</c:v>
                </c:pt>
                <c:pt idx="197">
                  <c:v>140.81449999999998</c:v>
                </c:pt>
                <c:pt idx="198">
                  <c:v>138.75800000000001</c:v>
                </c:pt>
                <c:pt idx="199">
                  <c:v>138.845</c:v>
                </c:pt>
                <c:pt idx="200">
                  <c:v>136.38300000000001</c:v>
                </c:pt>
                <c:pt idx="201">
                  <c:v>132.71649999999997</c:v>
                </c:pt>
                <c:pt idx="202">
                  <c:v>132.26</c:v>
                </c:pt>
                <c:pt idx="203">
                  <c:v>129.74299999999999</c:v>
                </c:pt>
                <c:pt idx="204">
                  <c:v>125.68549999999998</c:v>
                </c:pt>
                <c:pt idx="205">
                  <c:v>121.01349999999999</c:v>
                </c:pt>
                <c:pt idx="206">
                  <c:v>119.52200000000001</c:v>
                </c:pt>
                <c:pt idx="207">
                  <c:v>117.693</c:v>
                </c:pt>
                <c:pt idx="208">
                  <c:v>119.309</c:v>
                </c:pt>
                <c:pt idx="209">
                  <c:v>113.74900000000002</c:v>
                </c:pt>
                <c:pt idx="210">
                  <c:v>114.85550000000001</c:v>
                </c:pt>
                <c:pt idx="211">
                  <c:v>112.37050000000001</c:v>
                </c:pt>
                <c:pt idx="212">
                  <c:v>110.6245</c:v>
                </c:pt>
                <c:pt idx="213">
                  <c:v>106.8235</c:v>
                </c:pt>
                <c:pt idx="214">
                  <c:v>106.187</c:v>
                </c:pt>
                <c:pt idx="215">
                  <c:v>104.55249999999998</c:v>
                </c:pt>
                <c:pt idx="216">
                  <c:v>100.53700000000002</c:v>
                </c:pt>
                <c:pt idx="217">
                  <c:v>99.747998999999993</c:v>
                </c:pt>
                <c:pt idx="218">
                  <c:v>99.172499999999758</c:v>
                </c:pt>
                <c:pt idx="219">
                  <c:v>98.018499000000006</c:v>
                </c:pt>
                <c:pt idx="220">
                  <c:v>92.864000000000004</c:v>
                </c:pt>
                <c:pt idx="221">
                  <c:v>91.122998999999467</c:v>
                </c:pt>
                <c:pt idx="222">
                  <c:v>90.658998999999497</c:v>
                </c:pt>
                <c:pt idx="223">
                  <c:v>88.169499999999999</c:v>
                </c:pt>
                <c:pt idx="224">
                  <c:v>90.497500000000358</c:v>
                </c:pt>
                <c:pt idx="225">
                  <c:v>85.983999999999995</c:v>
                </c:pt>
                <c:pt idx="226">
                  <c:v>85.623999999999981</c:v>
                </c:pt>
                <c:pt idx="227">
                  <c:v>86.204499999999996</c:v>
                </c:pt>
                <c:pt idx="228">
                  <c:v>83.394999999999996</c:v>
                </c:pt>
                <c:pt idx="229">
                  <c:v>82.027500000000003</c:v>
                </c:pt>
                <c:pt idx="230">
                  <c:v>79.640500000000003</c:v>
                </c:pt>
                <c:pt idx="231">
                  <c:v>79.841499999999996</c:v>
                </c:pt>
                <c:pt idx="232">
                  <c:v>79.538499999999999</c:v>
                </c:pt>
                <c:pt idx="233">
                  <c:v>74.991000000000227</c:v>
                </c:pt>
                <c:pt idx="234">
                  <c:v>74.311499999999995</c:v>
                </c:pt>
                <c:pt idx="235">
                  <c:v>73.899000000000001</c:v>
                </c:pt>
                <c:pt idx="236">
                  <c:v>76.337998999999982</c:v>
                </c:pt>
                <c:pt idx="237">
                  <c:v>72.366500000000002</c:v>
                </c:pt>
                <c:pt idx="238">
                  <c:v>71.502499999999998</c:v>
                </c:pt>
                <c:pt idx="239">
                  <c:v>71.221000000000004</c:v>
                </c:pt>
                <c:pt idx="240">
                  <c:v>66.977999999999994</c:v>
                </c:pt>
                <c:pt idx="241">
                  <c:v>67.314499999999995</c:v>
                </c:pt>
                <c:pt idx="242">
                  <c:v>66.511500000000026</c:v>
                </c:pt>
                <c:pt idx="243">
                  <c:v>66.109499999999983</c:v>
                </c:pt>
                <c:pt idx="244">
                  <c:v>65.170998999999526</c:v>
                </c:pt>
                <c:pt idx="245">
                  <c:v>60.428500000000113</c:v>
                </c:pt>
                <c:pt idx="246">
                  <c:v>59.3185</c:v>
                </c:pt>
                <c:pt idx="247">
                  <c:v>59.13</c:v>
                </c:pt>
                <c:pt idx="248">
                  <c:v>56.952999999999996</c:v>
                </c:pt>
                <c:pt idx="249">
                  <c:v>58.995000000000012</c:v>
                </c:pt>
                <c:pt idx="250">
                  <c:v>58.513000000000005</c:v>
                </c:pt>
                <c:pt idx="251">
                  <c:v>56.0505</c:v>
                </c:pt>
                <c:pt idx="252">
                  <c:v>54.130500000000012</c:v>
                </c:pt>
                <c:pt idx="253">
                  <c:v>52.497</c:v>
                </c:pt>
                <c:pt idx="254">
                  <c:v>53.308500000000002</c:v>
                </c:pt>
                <c:pt idx="255">
                  <c:v>52.386499999999998</c:v>
                </c:pt>
                <c:pt idx="256">
                  <c:v>54.093999000000011</c:v>
                </c:pt>
                <c:pt idx="257">
                  <c:v>51.780500000000011</c:v>
                </c:pt>
                <c:pt idx="258">
                  <c:v>51.3215</c:v>
                </c:pt>
                <c:pt idx="259">
                  <c:v>48.854999999999997</c:v>
                </c:pt>
                <c:pt idx="260">
                  <c:v>45.657000000000004</c:v>
                </c:pt>
                <c:pt idx="261">
                  <c:v>46.12250000000018</c:v>
                </c:pt>
                <c:pt idx="262">
                  <c:v>46.365000000000002</c:v>
                </c:pt>
                <c:pt idx="263">
                  <c:v>45.044499999999999</c:v>
                </c:pt>
                <c:pt idx="264">
                  <c:v>42.896000000000001</c:v>
                </c:pt>
                <c:pt idx="265">
                  <c:v>44.352499999999999</c:v>
                </c:pt>
                <c:pt idx="266">
                  <c:v>42.621000000000002</c:v>
                </c:pt>
                <c:pt idx="267">
                  <c:v>42.528500000000157</c:v>
                </c:pt>
                <c:pt idx="268">
                  <c:v>41.829000000000001</c:v>
                </c:pt>
                <c:pt idx="269">
                  <c:v>41.209500000000013</c:v>
                </c:pt>
                <c:pt idx="270">
                  <c:v>39.207000000000001</c:v>
                </c:pt>
                <c:pt idx="271">
                  <c:v>38.890500000000003</c:v>
                </c:pt>
                <c:pt idx="272">
                  <c:v>38.939500000000002</c:v>
                </c:pt>
                <c:pt idx="273">
                  <c:v>37.15</c:v>
                </c:pt>
                <c:pt idx="274">
                  <c:v>36.63550000000015</c:v>
                </c:pt>
                <c:pt idx="275">
                  <c:v>35.229000000000013</c:v>
                </c:pt>
                <c:pt idx="276">
                  <c:v>34.162499000000011</c:v>
                </c:pt>
                <c:pt idx="277">
                  <c:v>35.856999999999999</c:v>
                </c:pt>
                <c:pt idx="278">
                  <c:v>35.003500000000003</c:v>
                </c:pt>
                <c:pt idx="279">
                  <c:v>33.135000000000012</c:v>
                </c:pt>
                <c:pt idx="280">
                  <c:v>32.131</c:v>
                </c:pt>
                <c:pt idx="281">
                  <c:v>32.284500000000001</c:v>
                </c:pt>
                <c:pt idx="282">
                  <c:v>31.795499999999887</c:v>
                </c:pt>
                <c:pt idx="283">
                  <c:v>32.494</c:v>
                </c:pt>
                <c:pt idx="284">
                  <c:v>31.1905</c:v>
                </c:pt>
                <c:pt idx="285">
                  <c:v>30.278499999999898</c:v>
                </c:pt>
                <c:pt idx="286">
                  <c:v>30.348499999999905</c:v>
                </c:pt>
                <c:pt idx="287">
                  <c:v>29.923999999999989</c:v>
                </c:pt>
                <c:pt idx="288">
                  <c:v>28.244</c:v>
                </c:pt>
                <c:pt idx="289">
                  <c:v>28.542000000000002</c:v>
                </c:pt>
                <c:pt idx="290">
                  <c:v>28.423499999999883</c:v>
                </c:pt>
                <c:pt idx="291">
                  <c:v>27.081499999999906</c:v>
                </c:pt>
                <c:pt idx="292">
                  <c:v>26.220499999999905</c:v>
                </c:pt>
                <c:pt idx="293">
                  <c:v>26.2</c:v>
                </c:pt>
                <c:pt idx="294">
                  <c:v>25.343499999999914</c:v>
                </c:pt>
                <c:pt idx="295">
                  <c:v>25.764999999999986</c:v>
                </c:pt>
                <c:pt idx="296">
                  <c:v>25.654000000000035</c:v>
                </c:pt>
                <c:pt idx="297">
                  <c:v>23.818000000000001</c:v>
                </c:pt>
                <c:pt idx="298">
                  <c:v>24.010999999999999</c:v>
                </c:pt>
                <c:pt idx="299">
                  <c:v>24.142499999999906</c:v>
                </c:pt>
                <c:pt idx="300">
                  <c:v>24.617000000000097</c:v>
                </c:pt>
                <c:pt idx="301">
                  <c:v>22.669499999999989</c:v>
                </c:pt>
                <c:pt idx="302">
                  <c:v>21.738499999999906</c:v>
                </c:pt>
                <c:pt idx="303">
                  <c:v>23.059000000000001</c:v>
                </c:pt>
                <c:pt idx="304">
                  <c:v>21.96699999999991</c:v>
                </c:pt>
                <c:pt idx="305">
                  <c:v>20.522499999999887</c:v>
                </c:pt>
                <c:pt idx="306">
                  <c:v>20.913499999999921</c:v>
                </c:pt>
                <c:pt idx="307">
                  <c:v>20.803000000000001</c:v>
                </c:pt>
                <c:pt idx="308">
                  <c:v>21.481999999999989</c:v>
                </c:pt>
                <c:pt idx="309">
                  <c:v>20.841000000000001</c:v>
                </c:pt>
                <c:pt idx="310">
                  <c:v>20.138999999999999</c:v>
                </c:pt>
                <c:pt idx="311">
                  <c:v>21.096</c:v>
                </c:pt>
                <c:pt idx="312">
                  <c:v>20.550999999999988</c:v>
                </c:pt>
                <c:pt idx="313">
                  <c:v>18.965499999999849</c:v>
                </c:pt>
                <c:pt idx="314">
                  <c:v>18.982999999999887</c:v>
                </c:pt>
                <c:pt idx="315">
                  <c:v>18.58899999999991</c:v>
                </c:pt>
                <c:pt idx="316">
                  <c:v>18.329499999999989</c:v>
                </c:pt>
                <c:pt idx="317">
                  <c:v>16.881499999999921</c:v>
                </c:pt>
                <c:pt idx="318">
                  <c:v>18.306999999999999</c:v>
                </c:pt>
                <c:pt idx="319">
                  <c:v>17.318000000000001</c:v>
                </c:pt>
                <c:pt idx="320">
                  <c:v>16.454999999999988</c:v>
                </c:pt>
                <c:pt idx="321">
                  <c:v>16.887</c:v>
                </c:pt>
                <c:pt idx="322">
                  <c:v>17.480499999999857</c:v>
                </c:pt>
                <c:pt idx="323">
                  <c:v>16.279999999999987</c:v>
                </c:pt>
                <c:pt idx="324">
                  <c:v>15.685500000000006</c:v>
                </c:pt>
                <c:pt idx="325">
                  <c:v>16.114999999999998</c:v>
                </c:pt>
                <c:pt idx="326">
                  <c:v>14.742000000000001</c:v>
                </c:pt>
                <c:pt idx="327">
                  <c:v>14.0365</c:v>
                </c:pt>
                <c:pt idx="328">
                  <c:v>16.386500000000002</c:v>
                </c:pt>
                <c:pt idx="329">
                  <c:v>14.653</c:v>
                </c:pt>
                <c:pt idx="330">
                  <c:v>15.224500000000001</c:v>
                </c:pt>
                <c:pt idx="331">
                  <c:v>13.794500000000001</c:v>
                </c:pt>
                <c:pt idx="332">
                  <c:v>13.5715</c:v>
                </c:pt>
                <c:pt idx="333">
                  <c:v>15.2765</c:v>
                </c:pt>
                <c:pt idx="334">
                  <c:v>14.267000000000001</c:v>
                </c:pt>
                <c:pt idx="335">
                  <c:v>13.988</c:v>
                </c:pt>
                <c:pt idx="336">
                  <c:v>15.0885</c:v>
                </c:pt>
                <c:pt idx="337">
                  <c:v>14.412500000000026</c:v>
                </c:pt>
                <c:pt idx="338">
                  <c:v>12.508000000000001</c:v>
                </c:pt>
                <c:pt idx="339">
                  <c:v>11.923</c:v>
                </c:pt>
                <c:pt idx="340">
                  <c:v>12.5075</c:v>
                </c:pt>
                <c:pt idx="341">
                  <c:v>12.320500000000004</c:v>
                </c:pt>
                <c:pt idx="342">
                  <c:v>11.458500000000004</c:v>
                </c:pt>
                <c:pt idx="343">
                  <c:v>11.905000000000006</c:v>
                </c:pt>
                <c:pt idx="344">
                  <c:v>13.5305</c:v>
                </c:pt>
                <c:pt idx="345">
                  <c:v>11.906000000000002</c:v>
                </c:pt>
                <c:pt idx="346">
                  <c:v>12.418000000000001</c:v>
                </c:pt>
                <c:pt idx="347">
                  <c:v>11.749000000000001</c:v>
                </c:pt>
                <c:pt idx="348">
                  <c:v>11.958500000000004</c:v>
                </c:pt>
                <c:pt idx="349">
                  <c:v>11.915000000000004</c:v>
                </c:pt>
                <c:pt idx="350">
                  <c:v>10.9215</c:v>
                </c:pt>
                <c:pt idx="351">
                  <c:v>11.01</c:v>
                </c:pt>
                <c:pt idx="352">
                  <c:v>10.818</c:v>
                </c:pt>
                <c:pt idx="353">
                  <c:v>10.246500000000001</c:v>
                </c:pt>
                <c:pt idx="354">
                  <c:v>10.76</c:v>
                </c:pt>
                <c:pt idx="355">
                  <c:v>11.622</c:v>
                </c:pt>
                <c:pt idx="356">
                  <c:v>11.1335</c:v>
                </c:pt>
                <c:pt idx="357">
                  <c:v>10.336</c:v>
                </c:pt>
                <c:pt idx="358">
                  <c:v>9.9959990000000047</c:v>
                </c:pt>
                <c:pt idx="359">
                  <c:v>10.170500000000002</c:v>
                </c:pt>
                <c:pt idx="360">
                  <c:v>9.3330000000000002</c:v>
                </c:pt>
                <c:pt idx="361">
                  <c:v>9.8110000000000035</c:v>
                </c:pt>
                <c:pt idx="362">
                  <c:v>9.4735000000000067</c:v>
                </c:pt>
                <c:pt idx="363">
                  <c:v>9.7830000000000013</c:v>
                </c:pt>
                <c:pt idx="364">
                  <c:v>9.8335000000000008</c:v>
                </c:pt>
                <c:pt idx="365">
                  <c:v>9.6125000000000007</c:v>
                </c:pt>
                <c:pt idx="366">
                  <c:v>9.7835000000000001</c:v>
                </c:pt>
                <c:pt idx="367">
                  <c:v>9.2735000000000003</c:v>
                </c:pt>
                <c:pt idx="368">
                  <c:v>9.4964990000000267</c:v>
                </c:pt>
                <c:pt idx="369">
                  <c:v>9.3070000000000004</c:v>
                </c:pt>
                <c:pt idx="370">
                  <c:v>9.1670000000000016</c:v>
                </c:pt>
                <c:pt idx="371">
                  <c:v>8.3995000000000068</c:v>
                </c:pt>
                <c:pt idx="372">
                  <c:v>9.8035000000000068</c:v>
                </c:pt>
                <c:pt idx="373">
                  <c:v>9.16</c:v>
                </c:pt>
                <c:pt idx="374">
                  <c:v>9.1945000000000014</c:v>
                </c:pt>
                <c:pt idx="375">
                  <c:v>8.4465000000000003</c:v>
                </c:pt>
                <c:pt idx="376">
                  <c:v>8.3669990000000247</c:v>
                </c:pt>
                <c:pt idx="377">
                  <c:v>8.1750000000000007</c:v>
                </c:pt>
                <c:pt idx="378">
                  <c:v>8.2560000000000002</c:v>
                </c:pt>
                <c:pt idx="379">
                  <c:v>8.2314999999999987</c:v>
                </c:pt>
                <c:pt idx="380">
                  <c:v>8.7129990000000017</c:v>
                </c:pt>
                <c:pt idx="381">
                  <c:v>7.8844989999999955</c:v>
                </c:pt>
                <c:pt idx="382">
                  <c:v>8.1245000000000012</c:v>
                </c:pt>
                <c:pt idx="383">
                  <c:v>8.9725000000000268</c:v>
                </c:pt>
                <c:pt idx="384">
                  <c:v>8.1525000000000247</c:v>
                </c:pt>
                <c:pt idx="385">
                  <c:v>8.0905000000000005</c:v>
                </c:pt>
                <c:pt idx="386">
                  <c:v>8.520999999999999</c:v>
                </c:pt>
                <c:pt idx="387">
                  <c:v>8.0040000000000013</c:v>
                </c:pt>
                <c:pt idx="388">
                  <c:v>8.0779990000000002</c:v>
                </c:pt>
                <c:pt idx="389">
                  <c:v>7.3059989999999955</c:v>
                </c:pt>
                <c:pt idx="390">
                  <c:v>8.0040000000000013</c:v>
                </c:pt>
                <c:pt idx="391">
                  <c:v>8.0205000000000002</c:v>
                </c:pt>
                <c:pt idx="392">
                  <c:v>7.6334999999999997</c:v>
                </c:pt>
                <c:pt idx="393">
                  <c:v>7.6734999999999998</c:v>
                </c:pt>
                <c:pt idx="394">
                  <c:v>7.1184999999999965</c:v>
                </c:pt>
                <c:pt idx="395">
                  <c:v>7.5644999999999945</c:v>
                </c:pt>
                <c:pt idx="396">
                  <c:v>8.6045000000000016</c:v>
                </c:pt>
                <c:pt idx="397">
                  <c:v>8.3365000000000027</c:v>
                </c:pt>
                <c:pt idx="398">
                  <c:v>8.0034990000000068</c:v>
                </c:pt>
                <c:pt idx="399">
                  <c:v>6.9485000000000001</c:v>
                </c:pt>
                <c:pt idx="400">
                  <c:v>6.81</c:v>
                </c:pt>
                <c:pt idx="401">
                  <c:v>7.0895000000000001</c:v>
                </c:pt>
                <c:pt idx="402">
                  <c:v>7.5639999999999965</c:v>
                </c:pt>
                <c:pt idx="403">
                  <c:v>7.76</c:v>
                </c:pt>
                <c:pt idx="404">
                  <c:v>7.2144999999999975</c:v>
                </c:pt>
                <c:pt idx="405">
                  <c:v>8.0260000000000016</c:v>
                </c:pt>
                <c:pt idx="406">
                  <c:v>7.8529999999999855</c:v>
                </c:pt>
                <c:pt idx="407">
                  <c:v>7.4115000000000002</c:v>
                </c:pt>
                <c:pt idx="408">
                  <c:v>7.8744990000000001</c:v>
                </c:pt>
                <c:pt idx="409">
                  <c:v>8.770999999999999</c:v>
                </c:pt>
                <c:pt idx="410">
                  <c:v>8.7384989999999991</c:v>
                </c:pt>
                <c:pt idx="411">
                  <c:v>8.0360000000000014</c:v>
                </c:pt>
                <c:pt idx="412">
                  <c:v>7.9384990000000197</c:v>
                </c:pt>
                <c:pt idx="413">
                  <c:v>8.1380000000000017</c:v>
                </c:pt>
                <c:pt idx="414">
                  <c:v>8.4795000000000247</c:v>
                </c:pt>
                <c:pt idx="415">
                  <c:v>8.0840000000000014</c:v>
                </c:pt>
                <c:pt idx="416">
                  <c:v>7.9124999999999996</c:v>
                </c:pt>
                <c:pt idx="417">
                  <c:v>8.1795000000000027</c:v>
                </c:pt>
                <c:pt idx="418">
                  <c:v>7.7469999999999999</c:v>
                </c:pt>
                <c:pt idx="419">
                  <c:v>6.8279999999999781</c:v>
                </c:pt>
                <c:pt idx="420">
                  <c:v>7.2795000000000014</c:v>
                </c:pt>
                <c:pt idx="421">
                  <c:v>7.8849999999999945</c:v>
                </c:pt>
                <c:pt idx="422">
                  <c:v>6.7919999999999998</c:v>
                </c:pt>
                <c:pt idx="423">
                  <c:v>7.1664999999999965</c:v>
                </c:pt>
                <c:pt idx="424">
                  <c:v>7.7370000000000001</c:v>
                </c:pt>
                <c:pt idx="425">
                  <c:v>7.6749999999999945</c:v>
                </c:pt>
                <c:pt idx="426">
                  <c:v>7.8149999999999809</c:v>
                </c:pt>
                <c:pt idx="427">
                  <c:v>8.6549990000000001</c:v>
                </c:pt>
                <c:pt idx="428">
                  <c:v>8.4030000000000005</c:v>
                </c:pt>
                <c:pt idx="429">
                  <c:v>7.57</c:v>
                </c:pt>
                <c:pt idx="430">
                  <c:v>7.9409999999999998</c:v>
                </c:pt>
                <c:pt idx="431">
                  <c:v>8.3700000000000028</c:v>
                </c:pt>
                <c:pt idx="432">
                  <c:v>7.992</c:v>
                </c:pt>
                <c:pt idx="433">
                  <c:v>8.1655000000000246</c:v>
                </c:pt>
                <c:pt idx="434">
                  <c:v>8.6145000000000014</c:v>
                </c:pt>
                <c:pt idx="435">
                  <c:v>8.8000000000000007</c:v>
                </c:pt>
                <c:pt idx="436">
                  <c:v>8.5730000000000004</c:v>
                </c:pt>
                <c:pt idx="437">
                  <c:v>8.5715000000000003</c:v>
                </c:pt>
                <c:pt idx="438">
                  <c:v>8.9669990000000048</c:v>
                </c:pt>
                <c:pt idx="439">
                  <c:v>8.2875000000000014</c:v>
                </c:pt>
                <c:pt idx="440">
                  <c:v>8.5805000000000007</c:v>
                </c:pt>
                <c:pt idx="441">
                  <c:v>8.3074990000000248</c:v>
                </c:pt>
                <c:pt idx="442">
                  <c:v>8.8885000000000005</c:v>
                </c:pt>
                <c:pt idx="443">
                  <c:v>8.6645000000000003</c:v>
                </c:pt>
                <c:pt idx="444">
                  <c:v>8.7860000000000014</c:v>
                </c:pt>
                <c:pt idx="445">
                  <c:v>8.3625000000000522</c:v>
                </c:pt>
                <c:pt idx="446">
                  <c:v>8.2665000000000006</c:v>
                </c:pt>
                <c:pt idx="447">
                  <c:v>8.0874990000000047</c:v>
                </c:pt>
                <c:pt idx="448">
                  <c:v>9.0505000000000067</c:v>
                </c:pt>
                <c:pt idx="449">
                  <c:v>9.1075000000000035</c:v>
                </c:pt>
                <c:pt idx="450">
                  <c:v>9.3455000000000048</c:v>
                </c:pt>
                <c:pt idx="451">
                  <c:v>8.8360000000000003</c:v>
                </c:pt>
                <c:pt idx="452">
                  <c:v>9.177999999999999</c:v>
                </c:pt>
                <c:pt idx="453">
                  <c:v>9.109</c:v>
                </c:pt>
                <c:pt idx="454">
                  <c:v>8.7485000000000017</c:v>
                </c:pt>
                <c:pt idx="455">
                  <c:v>9.1534990000000267</c:v>
                </c:pt>
                <c:pt idx="456">
                  <c:v>8.8605000000000267</c:v>
                </c:pt>
                <c:pt idx="457">
                  <c:v>8.0169990000000002</c:v>
                </c:pt>
                <c:pt idx="458">
                  <c:v>8.8500000000000068</c:v>
                </c:pt>
                <c:pt idx="459">
                  <c:v>8.7150000000000016</c:v>
                </c:pt>
                <c:pt idx="460">
                  <c:v>9.0890000000000004</c:v>
                </c:pt>
                <c:pt idx="461">
                  <c:v>9.1525000000000247</c:v>
                </c:pt>
                <c:pt idx="462">
                  <c:v>9.3264990000000267</c:v>
                </c:pt>
                <c:pt idx="463">
                  <c:v>9.6864990000000066</c:v>
                </c:pt>
                <c:pt idx="464">
                  <c:v>9.33</c:v>
                </c:pt>
                <c:pt idx="465">
                  <c:v>9.0539990000000028</c:v>
                </c:pt>
                <c:pt idx="466">
                  <c:v>9.5830000000000002</c:v>
                </c:pt>
                <c:pt idx="467">
                  <c:v>9.7339999999999982</c:v>
                </c:pt>
                <c:pt idx="468">
                  <c:v>9.2414999999999985</c:v>
                </c:pt>
                <c:pt idx="469">
                  <c:v>9.0674990000000228</c:v>
                </c:pt>
                <c:pt idx="470">
                  <c:v>9.7244989999999998</c:v>
                </c:pt>
                <c:pt idx="471">
                  <c:v>9.6099990000000002</c:v>
                </c:pt>
                <c:pt idx="472">
                  <c:v>9.33</c:v>
                </c:pt>
                <c:pt idx="473">
                  <c:v>10.422500000000024</c:v>
                </c:pt>
                <c:pt idx="474">
                  <c:v>9.8575000000000248</c:v>
                </c:pt>
                <c:pt idx="475">
                  <c:v>10.051</c:v>
                </c:pt>
                <c:pt idx="476">
                  <c:v>10.137999999999998</c:v>
                </c:pt>
                <c:pt idx="477">
                  <c:v>10.973500000000024</c:v>
                </c:pt>
                <c:pt idx="478">
                  <c:v>10.884500000000006</c:v>
                </c:pt>
                <c:pt idx="479">
                  <c:v>10.646999999999998</c:v>
                </c:pt>
                <c:pt idx="480">
                  <c:v>11.077</c:v>
                </c:pt>
              </c:numCache>
            </c:numRef>
          </c:yVal>
          <c:smooth val="1"/>
          <c:extLst>
            <c:ext xmlns:c16="http://schemas.microsoft.com/office/drawing/2014/chart" uri="{C3380CC4-5D6E-409C-BE32-E72D297353CC}">
              <c16:uniqueId val="{00000004-C2B3-47A8-899A-57223720C564}"/>
            </c:ext>
          </c:extLst>
        </c:ser>
        <c:ser>
          <c:idx val="5"/>
          <c:order val="5"/>
          <c:spPr>
            <a:ln w="12700">
              <a:solidFill>
                <a:srgbClr val="800000"/>
              </a:solidFill>
              <a:prstDash val="solid"/>
            </a:ln>
          </c:spPr>
          <c:marker>
            <c:symbol val="none"/>
          </c:marker>
          <c:xVal>
            <c:numRef>
              <c:f>vzavt!$A$1:$A$481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vzavt!$G$1:$G$481</c:f>
              <c:numCache>
                <c:formatCode>General</c:formatCode>
                <c:ptCount val="481"/>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938.94349999999997</c:v>
                </c:pt>
                <c:pt idx="11">
                  <c:v>841.80249999999796</c:v>
                </c:pt>
                <c:pt idx="12">
                  <c:v>731.66199999999947</c:v>
                </c:pt>
                <c:pt idx="13">
                  <c:v>621.01350000000002</c:v>
                </c:pt>
                <c:pt idx="14">
                  <c:v>516.96299999999746</c:v>
                </c:pt>
                <c:pt idx="15">
                  <c:v>420.37599999999969</c:v>
                </c:pt>
                <c:pt idx="16">
                  <c:v>322.97799999999899</c:v>
                </c:pt>
                <c:pt idx="17">
                  <c:v>277.27299999999963</c:v>
                </c:pt>
                <c:pt idx="18">
                  <c:v>240.30450000000002</c:v>
                </c:pt>
                <c:pt idx="19">
                  <c:v>183.70049999999998</c:v>
                </c:pt>
                <c:pt idx="20">
                  <c:v>128.91899999999998</c:v>
                </c:pt>
                <c:pt idx="21">
                  <c:v>86.695499999999981</c:v>
                </c:pt>
                <c:pt idx="22">
                  <c:v>59.207500000000003</c:v>
                </c:pt>
                <c:pt idx="23">
                  <c:v>38.351999999999997</c:v>
                </c:pt>
                <c:pt idx="24">
                  <c:v>29.402499999999876</c:v>
                </c:pt>
                <c:pt idx="25">
                  <c:v>23.364999999999988</c:v>
                </c:pt>
                <c:pt idx="26">
                  <c:v>20.455499999999883</c:v>
                </c:pt>
                <c:pt idx="27">
                  <c:v>17.891999999999999</c:v>
                </c:pt>
                <c:pt idx="28">
                  <c:v>19.765499999999861</c:v>
                </c:pt>
                <c:pt idx="29">
                  <c:v>19.492499999999875</c:v>
                </c:pt>
                <c:pt idx="30">
                  <c:v>20.421999999999986</c:v>
                </c:pt>
                <c:pt idx="31">
                  <c:v>21.373000000000001</c:v>
                </c:pt>
                <c:pt idx="32">
                  <c:v>22.6265</c:v>
                </c:pt>
                <c:pt idx="33">
                  <c:v>23.402499999999876</c:v>
                </c:pt>
                <c:pt idx="34">
                  <c:v>25.804500000000001</c:v>
                </c:pt>
                <c:pt idx="35">
                  <c:v>26.35</c:v>
                </c:pt>
                <c:pt idx="36">
                  <c:v>29.121500000000001</c:v>
                </c:pt>
                <c:pt idx="37">
                  <c:v>31.797499999999989</c:v>
                </c:pt>
                <c:pt idx="38">
                  <c:v>33.69950000000015</c:v>
                </c:pt>
                <c:pt idx="39">
                  <c:v>37.230000000000011</c:v>
                </c:pt>
                <c:pt idx="40">
                  <c:v>38.451499999999996</c:v>
                </c:pt>
                <c:pt idx="41">
                  <c:v>40.190000000000012</c:v>
                </c:pt>
                <c:pt idx="42">
                  <c:v>43.749500000000012</c:v>
                </c:pt>
                <c:pt idx="43">
                  <c:v>48.675000000000011</c:v>
                </c:pt>
                <c:pt idx="44">
                  <c:v>51.714500000000001</c:v>
                </c:pt>
                <c:pt idx="45">
                  <c:v>55.1175</c:v>
                </c:pt>
                <c:pt idx="46">
                  <c:v>58.820500000000003</c:v>
                </c:pt>
                <c:pt idx="47">
                  <c:v>63.029000000000003</c:v>
                </c:pt>
                <c:pt idx="48">
                  <c:v>66.593500000000006</c:v>
                </c:pt>
                <c:pt idx="49">
                  <c:v>70.669499999999999</c:v>
                </c:pt>
                <c:pt idx="50">
                  <c:v>74.525999999999982</c:v>
                </c:pt>
                <c:pt idx="51">
                  <c:v>79.529499999999999</c:v>
                </c:pt>
                <c:pt idx="52">
                  <c:v>83.715999999999994</c:v>
                </c:pt>
                <c:pt idx="53">
                  <c:v>91.349500000000006</c:v>
                </c:pt>
                <c:pt idx="54">
                  <c:v>95.705000000000013</c:v>
                </c:pt>
                <c:pt idx="55">
                  <c:v>98.843998999999982</c:v>
                </c:pt>
                <c:pt idx="56">
                  <c:v>104.2585</c:v>
                </c:pt>
                <c:pt idx="57">
                  <c:v>107.30249999999998</c:v>
                </c:pt>
                <c:pt idx="58">
                  <c:v>114.28700000000002</c:v>
                </c:pt>
                <c:pt idx="59">
                  <c:v>122.4430000000003</c:v>
                </c:pt>
                <c:pt idx="60">
                  <c:v>127.68799999999999</c:v>
                </c:pt>
                <c:pt idx="61">
                  <c:v>131.82000000000059</c:v>
                </c:pt>
                <c:pt idx="62">
                  <c:v>140.32050000000001</c:v>
                </c:pt>
                <c:pt idx="63">
                  <c:v>142.93700000000001</c:v>
                </c:pt>
                <c:pt idx="64">
                  <c:v>151.20149999999998</c:v>
                </c:pt>
                <c:pt idx="65">
                  <c:v>157.36850000000001</c:v>
                </c:pt>
                <c:pt idx="66">
                  <c:v>163.298</c:v>
                </c:pt>
                <c:pt idx="67">
                  <c:v>168.74349999999995</c:v>
                </c:pt>
                <c:pt idx="68">
                  <c:v>172.82050000000001</c:v>
                </c:pt>
                <c:pt idx="69">
                  <c:v>181.21699999999998</c:v>
                </c:pt>
                <c:pt idx="70">
                  <c:v>188.11449999999999</c:v>
                </c:pt>
                <c:pt idx="71">
                  <c:v>193.98750000000001</c:v>
                </c:pt>
                <c:pt idx="72">
                  <c:v>198.755</c:v>
                </c:pt>
                <c:pt idx="73">
                  <c:v>208.029</c:v>
                </c:pt>
                <c:pt idx="74">
                  <c:v>214.94650000000001</c:v>
                </c:pt>
                <c:pt idx="75">
                  <c:v>222.62900000000002</c:v>
                </c:pt>
                <c:pt idx="76">
                  <c:v>227.04049999999998</c:v>
                </c:pt>
                <c:pt idx="77">
                  <c:v>233.4725</c:v>
                </c:pt>
                <c:pt idx="78">
                  <c:v>245.67149999999998</c:v>
                </c:pt>
                <c:pt idx="79">
                  <c:v>248.4915</c:v>
                </c:pt>
                <c:pt idx="80">
                  <c:v>254.81200000000001</c:v>
                </c:pt>
                <c:pt idx="81">
                  <c:v>265.85500000000002</c:v>
                </c:pt>
                <c:pt idx="82">
                  <c:v>270.3415</c:v>
                </c:pt>
                <c:pt idx="83">
                  <c:v>274.22849999999869</c:v>
                </c:pt>
                <c:pt idx="84">
                  <c:v>282.50799999999964</c:v>
                </c:pt>
                <c:pt idx="85">
                  <c:v>289.25200000000001</c:v>
                </c:pt>
                <c:pt idx="86">
                  <c:v>295.7045</c:v>
                </c:pt>
                <c:pt idx="87">
                  <c:v>297.99199999999809</c:v>
                </c:pt>
                <c:pt idx="88">
                  <c:v>302.26400000000001</c:v>
                </c:pt>
                <c:pt idx="89">
                  <c:v>310.55349999999999</c:v>
                </c:pt>
                <c:pt idx="90">
                  <c:v>316.64100000000002</c:v>
                </c:pt>
                <c:pt idx="91">
                  <c:v>320.80799999999999</c:v>
                </c:pt>
                <c:pt idx="92">
                  <c:v>325.70400000000001</c:v>
                </c:pt>
                <c:pt idx="93">
                  <c:v>336.33349999999899</c:v>
                </c:pt>
                <c:pt idx="94">
                  <c:v>337.24599999999964</c:v>
                </c:pt>
                <c:pt idx="95">
                  <c:v>344.22149999999863</c:v>
                </c:pt>
                <c:pt idx="96">
                  <c:v>344.6</c:v>
                </c:pt>
                <c:pt idx="97">
                  <c:v>352.54250000000002</c:v>
                </c:pt>
                <c:pt idx="98">
                  <c:v>353.548</c:v>
                </c:pt>
                <c:pt idx="99">
                  <c:v>353.60700000000008</c:v>
                </c:pt>
                <c:pt idx="100">
                  <c:v>360.56400000000002</c:v>
                </c:pt>
                <c:pt idx="101">
                  <c:v>366.18150000000003</c:v>
                </c:pt>
                <c:pt idx="102">
                  <c:v>366.03549999999899</c:v>
                </c:pt>
                <c:pt idx="103">
                  <c:v>367.84750000000008</c:v>
                </c:pt>
                <c:pt idx="104">
                  <c:v>366.01400000000001</c:v>
                </c:pt>
                <c:pt idx="105">
                  <c:v>368.75549999999993</c:v>
                </c:pt>
                <c:pt idx="106">
                  <c:v>374.02849999999899</c:v>
                </c:pt>
                <c:pt idx="107">
                  <c:v>372.82799999999969</c:v>
                </c:pt>
                <c:pt idx="108">
                  <c:v>377.61900000000031</c:v>
                </c:pt>
                <c:pt idx="109">
                  <c:v>376.2</c:v>
                </c:pt>
                <c:pt idx="110">
                  <c:v>376.137</c:v>
                </c:pt>
                <c:pt idx="111">
                  <c:v>377.072</c:v>
                </c:pt>
                <c:pt idx="112">
                  <c:v>382.59449999999993</c:v>
                </c:pt>
                <c:pt idx="113">
                  <c:v>382.10199999999969</c:v>
                </c:pt>
                <c:pt idx="114">
                  <c:v>372.48949999999923</c:v>
                </c:pt>
                <c:pt idx="115">
                  <c:v>382.1995</c:v>
                </c:pt>
                <c:pt idx="116">
                  <c:v>381.72250000000003</c:v>
                </c:pt>
                <c:pt idx="117">
                  <c:v>382.67649999999969</c:v>
                </c:pt>
                <c:pt idx="118">
                  <c:v>373.13049999999993</c:v>
                </c:pt>
                <c:pt idx="119">
                  <c:v>373.22449999999969</c:v>
                </c:pt>
                <c:pt idx="120">
                  <c:v>377.3725</c:v>
                </c:pt>
                <c:pt idx="121">
                  <c:v>374.25749999999999</c:v>
                </c:pt>
                <c:pt idx="122">
                  <c:v>371.12599999999969</c:v>
                </c:pt>
                <c:pt idx="123">
                  <c:v>373.47199999999833</c:v>
                </c:pt>
                <c:pt idx="124">
                  <c:v>368.6825</c:v>
                </c:pt>
                <c:pt idx="125">
                  <c:v>368.60250000000002</c:v>
                </c:pt>
                <c:pt idx="126">
                  <c:v>364.767</c:v>
                </c:pt>
                <c:pt idx="127">
                  <c:v>359.47049999999899</c:v>
                </c:pt>
                <c:pt idx="128">
                  <c:v>355.32049999999964</c:v>
                </c:pt>
                <c:pt idx="129">
                  <c:v>355.98899999999821</c:v>
                </c:pt>
                <c:pt idx="130">
                  <c:v>354.46549999999894</c:v>
                </c:pt>
                <c:pt idx="131">
                  <c:v>349.27799999999894</c:v>
                </c:pt>
                <c:pt idx="132">
                  <c:v>346.87200000000001</c:v>
                </c:pt>
                <c:pt idx="133">
                  <c:v>344.03549999999899</c:v>
                </c:pt>
                <c:pt idx="134">
                  <c:v>341.58799999999923</c:v>
                </c:pt>
                <c:pt idx="135">
                  <c:v>337.46999999999969</c:v>
                </c:pt>
                <c:pt idx="136">
                  <c:v>335.96749999999969</c:v>
                </c:pt>
                <c:pt idx="137">
                  <c:v>331.91749999999894</c:v>
                </c:pt>
                <c:pt idx="138">
                  <c:v>329.024</c:v>
                </c:pt>
                <c:pt idx="139">
                  <c:v>323.21199999999851</c:v>
                </c:pt>
                <c:pt idx="140">
                  <c:v>321.5575</c:v>
                </c:pt>
                <c:pt idx="141">
                  <c:v>317.95849999999899</c:v>
                </c:pt>
                <c:pt idx="142">
                  <c:v>313.56099999999969</c:v>
                </c:pt>
                <c:pt idx="143">
                  <c:v>309.10950000000008</c:v>
                </c:pt>
                <c:pt idx="144">
                  <c:v>308.58349999999899</c:v>
                </c:pt>
                <c:pt idx="145">
                  <c:v>301.67500000000001</c:v>
                </c:pt>
                <c:pt idx="146">
                  <c:v>298.46499999999969</c:v>
                </c:pt>
                <c:pt idx="147">
                  <c:v>296.04599999999999</c:v>
                </c:pt>
                <c:pt idx="148">
                  <c:v>287.93599999999827</c:v>
                </c:pt>
                <c:pt idx="149">
                  <c:v>290.43449999999899</c:v>
                </c:pt>
                <c:pt idx="150">
                  <c:v>288.92999999999893</c:v>
                </c:pt>
                <c:pt idx="151">
                  <c:v>279.56649999999894</c:v>
                </c:pt>
                <c:pt idx="152">
                  <c:v>275.60300000000001</c:v>
                </c:pt>
                <c:pt idx="153">
                  <c:v>270.84550000000002</c:v>
                </c:pt>
                <c:pt idx="154">
                  <c:v>266.43849999999821</c:v>
                </c:pt>
                <c:pt idx="155">
                  <c:v>262.66699999999969</c:v>
                </c:pt>
                <c:pt idx="156">
                  <c:v>258.67950000000002</c:v>
                </c:pt>
                <c:pt idx="157">
                  <c:v>255.78549999999998</c:v>
                </c:pt>
                <c:pt idx="158">
                  <c:v>254.61099999999999</c:v>
                </c:pt>
                <c:pt idx="159">
                  <c:v>248.06800000000001</c:v>
                </c:pt>
                <c:pt idx="160">
                  <c:v>241.02949999999998</c:v>
                </c:pt>
                <c:pt idx="161">
                  <c:v>241.04299999999998</c:v>
                </c:pt>
                <c:pt idx="162">
                  <c:v>234.8305</c:v>
                </c:pt>
                <c:pt idx="163">
                  <c:v>230.84399999999999</c:v>
                </c:pt>
                <c:pt idx="164">
                  <c:v>228.89600000000004</c:v>
                </c:pt>
                <c:pt idx="165">
                  <c:v>224.93550000000002</c:v>
                </c:pt>
                <c:pt idx="166">
                  <c:v>218.91</c:v>
                </c:pt>
                <c:pt idx="167">
                  <c:v>217.50549999999998</c:v>
                </c:pt>
                <c:pt idx="168">
                  <c:v>212.06800000000001</c:v>
                </c:pt>
                <c:pt idx="169">
                  <c:v>207.85050000000001</c:v>
                </c:pt>
                <c:pt idx="170">
                  <c:v>206.48250000000004</c:v>
                </c:pt>
                <c:pt idx="171">
                  <c:v>201.43349999999998</c:v>
                </c:pt>
                <c:pt idx="172">
                  <c:v>196.9385</c:v>
                </c:pt>
                <c:pt idx="173">
                  <c:v>194.42800000000059</c:v>
                </c:pt>
                <c:pt idx="174">
                  <c:v>192.79499999999999</c:v>
                </c:pt>
                <c:pt idx="175">
                  <c:v>187.90550000000002</c:v>
                </c:pt>
                <c:pt idx="176">
                  <c:v>182.18349999999998</c:v>
                </c:pt>
                <c:pt idx="177">
                  <c:v>180.43300000000002</c:v>
                </c:pt>
                <c:pt idx="178">
                  <c:v>176.60999999999999</c:v>
                </c:pt>
                <c:pt idx="179">
                  <c:v>174.75650000000002</c:v>
                </c:pt>
                <c:pt idx="180">
                  <c:v>171.863</c:v>
                </c:pt>
                <c:pt idx="181">
                  <c:v>170.911</c:v>
                </c:pt>
                <c:pt idx="182">
                  <c:v>166.28800000000001</c:v>
                </c:pt>
                <c:pt idx="183">
                  <c:v>164.00399999999999</c:v>
                </c:pt>
                <c:pt idx="184">
                  <c:v>163.13750000000002</c:v>
                </c:pt>
                <c:pt idx="185">
                  <c:v>160.01499999999999</c:v>
                </c:pt>
                <c:pt idx="186">
                  <c:v>156.648</c:v>
                </c:pt>
                <c:pt idx="187">
                  <c:v>152.01399999999998</c:v>
                </c:pt>
                <c:pt idx="188">
                  <c:v>154.41250000000002</c:v>
                </c:pt>
                <c:pt idx="189">
                  <c:v>150.29250000000002</c:v>
                </c:pt>
                <c:pt idx="190">
                  <c:v>147.45150000000001</c:v>
                </c:pt>
                <c:pt idx="191">
                  <c:v>147.4555</c:v>
                </c:pt>
                <c:pt idx="192">
                  <c:v>142.18050000000002</c:v>
                </c:pt>
                <c:pt idx="193">
                  <c:v>139.072</c:v>
                </c:pt>
                <c:pt idx="194">
                  <c:v>136.14699999999999</c:v>
                </c:pt>
                <c:pt idx="195">
                  <c:v>135.01049999999998</c:v>
                </c:pt>
                <c:pt idx="196">
                  <c:v>133.4425</c:v>
                </c:pt>
                <c:pt idx="197">
                  <c:v>132.102</c:v>
                </c:pt>
                <c:pt idx="198">
                  <c:v>131.89200000000059</c:v>
                </c:pt>
                <c:pt idx="199">
                  <c:v>129.36600000000001</c:v>
                </c:pt>
                <c:pt idx="200">
                  <c:v>124.922</c:v>
                </c:pt>
                <c:pt idx="201">
                  <c:v>123.227</c:v>
                </c:pt>
                <c:pt idx="202">
                  <c:v>119.22750000000002</c:v>
                </c:pt>
                <c:pt idx="203">
                  <c:v>115.03749999999999</c:v>
                </c:pt>
                <c:pt idx="204">
                  <c:v>115.8015</c:v>
                </c:pt>
                <c:pt idx="205">
                  <c:v>114.95050000000002</c:v>
                </c:pt>
                <c:pt idx="206">
                  <c:v>111.405</c:v>
                </c:pt>
                <c:pt idx="207">
                  <c:v>110.65649999999998</c:v>
                </c:pt>
                <c:pt idx="208">
                  <c:v>107.94200000000002</c:v>
                </c:pt>
                <c:pt idx="209">
                  <c:v>107.96250000000002</c:v>
                </c:pt>
                <c:pt idx="210">
                  <c:v>103.5505</c:v>
                </c:pt>
                <c:pt idx="211">
                  <c:v>105.9460000000003</c:v>
                </c:pt>
                <c:pt idx="212">
                  <c:v>100.76700000000002</c:v>
                </c:pt>
                <c:pt idx="213">
                  <c:v>100.986</c:v>
                </c:pt>
                <c:pt idx="214">
                  <c:v>100.23699999999999</c:v>
                </c:pt>
                <c:pt idx="215">
                  <c:v>98.709000000000003</c:v>
                </c:pt>
                <c:pt idx="216">
                  <c:v>96.862499999999983</c:v>
                </c:pt>
                <c:pt idx="217">
                  <c:v>95.729999000000007</c:v>
                </c:pt>
                <c:pt idx="218">
                  <c:v>93.378499999999988</c:v>
                </c:pt>
                <c:pt idx="219">
                  <c:v>90.008499999999998</c:v>
                </c:pt>
                <c:pt idx="220">
                  <c:v>90.082499999999982</c:v>
                </c:pt>
                <c:pt idx="221">
                  <c:v>88.115499999999983</c:v>
                </c:pt>
                <c:pt idx="222">
                  <c:v>86.426000000000002</c:v>
                </c:pt>
                <c:pt idx="223">
                  <c:v>84.158499999999989</c:v>
                </c:pt>
                <c:pt idx="224">
                  <c:v>85.27</c:v>
                </c:pt>
                <c:pt idx="225">
                  <c:v>83.678499999999858</c:v>
                </c:pt>
                <c:pt idx="226">
                  <c:v>81.333500000000001</c:v>
                </c:pt>
                <c:pt idx="227">
                  <c:v>79.689499999999981</c:v>
                </c:pt>
                <c:pt idx="228">
                  <c:v>79.546499999999995</c:v>
                </c:pt>
                <c:pt idx="229">
                  <c:v>76.060498999999979</c:v>
                </c:pt>
                <c:pt idx="230">
                  <c:v>76.161999999999992</c:v>
                </c:pt>
                <c:pt idx="231">
                  <c:v>76.540498999999983</c:v>
                </c:pt>
                <c:pt idx="232">
                  <c:v>73.66</c:v>
                </c:pt>
                <c:pt idx="233">
                  <c:v>70.945499999999996</c:v>
                </c:pt>
                <c:pt idx="234">
                  <c:v>71.049498999999983</c:v>
                </c:pt>
                <c:pt idx="235">
                  <c:v>68.723999000000006</c:v>
                </c:pt>
                <c:pt idx="236">
                  <c:v>69.037498999999983</c:v>
                </c:pt>
                <c:pt idx="237">
                  <c:v>68.543000000000006</c:v>
                </c:pt>
                <c:pt idx="238">
                  <c:v>65.77</c:v>
                </c:pt>
                <c:pt idx="239">
                  <c:v>64.762500000000003</c:v>
                </c:pt>
                <c:pt idx="240">
                  <c:v>63.875</c:v>
                </c:pt>
                <c:pt idx="241">
                  <c:v>63.726500000000172</c:v>
                </c:pt>
                <c:pt idx="242">
                  <c:v>63.033500000000011</c:v>
                </c:pt>
                <c:pt idx="243">
                  <c:v>61.0045</c:v>
                </c:pt>
                <c:pt idx="244">
                  <c:v>60.291000000000011</c:v>
                </c:pt>
                <c:pt idx="245">
                  <c:v>60.395500000000013</c:v>
                </c:pt>
                <c:pt idx="246">
                  <c:v>59.387999999999998</c:v>
                </c:pt>
                <c:pt idx="247">
                  <c:v>58.058500000000002</c:v>
                </c:pt>
                <c:pt idx="248">
                  <c:v>56.711000000000006</c:v>
                </c:pt>
                <c:pt idx="249">
                  <c:v>55.8645</c:v>
                </c:pt>
                <c:pt idx="250">
                  <c:v>55.089000000000006</c:v>
                </c:pt>
                <c:pt idx="251">
                  <c:v>52.177499000000005</c:v>
                </c:pt>
                <c:pt idx="252">
                  <c:v>52.652500000000003</c:v>
                </c:pt>
                <c:pt idx="253">
                  <c:v>49.996500000000012</c:v>
                </c:pt>
                <c:pt idx="254">
                  <c:v>51.189</c:v>
                </c:pt>
                <c:pt idx="255">
                  <c:v>50.155000000000001</c:v>
                </c:pt>
                <c:pt idx="256">
                  <c:v>47.933</c:v>
                </c:pt>
                <c:pt idx="257">
                  <c:v>47.343499999999999</c:v>
                </c:pt>
                <c:pt idx="258">
                  <c:v>46.9895</c:v>
                </c:pt>
                <c:pt idx="259">
                  <c:v>48.11</c:v>
                </c:pt>
                <c:pt idx="260">
                  <c:v>46.559000000000005</c:v>
                </c:pt>
                <c:pt idx="261">
                  <c:v>46.443000000000005</c:v>
                </c:pt>
                <c:pt idx="262">
                  <c:v>45.167500000000011</c:v>
                </c:pt>
                <c:pt idx="263">
                  <c:v>43.264000000000003</c:v>
                </c:pt>
                <c:pt idx="264">
                  <c:v>41.663500000000013</c:v>
                </c:pt>
                <c:pt idx="265">
                  <c:v>42.144500000000001</c:v>
                </c:pt>
                <c:pt idx="266">
                  <c:v>42.847499999999997</c:v>
                </c:pt>
                <c:pt idx="267">
                  <c:v>39.848500000000001</c:v>
                </c:pt>
                <c:pt idx="268">
                  <c:v>39.543000000000006</c:v>
                </c:pt>
                <c:pt idx="269">
                  <c:v>39.531500000000001</c:v>
                </c:pt>
                <c:pt idx="270">
                  <c:v>39.709500000000013</c:v>
                </c:pt>
                <c:pt idx="271">
                  <c:v>38.460500000000003</c:v>
                </c:pt>
                <c:pt idx="272">
                  <c:v>37.331499999999998</c:v>
                </c:pt>
                <c:pt idx="273">
                  <c:v>36.429500000000012</c:v>
                </c:pt>
                <c:pt idx="274">
                  <c:v>35.462000000000003</c:v>
                </c:pt>
                <c:pt idx="275">
                  <c:v>36.641000000000005</c:v>
                </c:pt>
                <c:pt idx="276">
                  <c:v>35.200000000000003</c:v>
                </c:pt>
                <c:pt idx="277">
                  <c:v>34.267500000000013</c:v>
                </c:pt>
                <c:pt idx="278">
                  <c:v>34.39</c:v>
                </c:pt>
                <c:pt idx="279">
                  <c:v>33.904499999999999</c:v>
                </c:pt>
                <c:pt idx="280">
                  <c:v>31.96699999999991</c:v>
                </c:pt>
                <c:pt idx="281">
                  <c:v>31.3795</c:v>
                </c:pt>
                <c:pt idx="282">
                  <c:v>31.446000000000002</c:v>
                </c:pt>
                <c:pt idx="283">
                  <c:v>31.86</c:v>
                </c:pt>
                <c:pt idx="284">
                  <c:v>31.213000000000001</c:v>
                </c:pt>
                <c:pt idx="285">
                  <c:v>31.631000000000082</c:v>
                </c:pt>
                <c:pt idx="286">
                  <c:v>31.189499999999914</c:v>
                </c:pt>
                <c:pt idx="287">
                  <c:v>29.99449999999991</c:v>
                </c:pt>
                <c:pt idx="288">
                  <c:v>28.763999999999989</c:v>
                </c:pt>
                <c:pt idx="289">
                  <c:v>27.079499999999989</c:v>
                </c:pt>
                <c:pt idx="290">
                  <c:v>28.429499999999891</c:v>
                </c:pt>
                <c:pt idx="291">
                  <c:v>27.548999999999989</c:v>
                </c:pt>
                <c:pt idx="292">
                  <c:v>28.0075</c:v>
                </c:pt>
                <c:pt idx="293">
                  <c:v>26.325500000000002</c:v>
                </c:pt>
                <c:pt idx="294">
                  <c:v>25.638999999999999</c:v>
                </c:pt>
                <c:pt idx="295">
                  <c:v>25.8645</c:v>
                </c:pt>
                <c:pt idx="296">
                  <c:v>25.1235</c:v>
                </c:pt>
                <c:pt idx="297">
                  <c:v>25.138000000000005</c:v>
                </c:pt>
                <c:pt idx="298">
                  <c:v>25.0335</c:v>
                </c:pt>
                <c:pt idx="299">
                  <c:v>24.841999999999999</c:v>
                </c:pt>
                <c:pt idx="300">
                  <c:v>24.493499999999891</c:v>
                </c:pt>
                <c:pt idx="301">
                  <c:v>22.544</c:v>
                </c:pt>
                <c:pt idx="302">
                  <c:v>23.283999999999917</c:v>
                </c:pt>
                <c:pt idx="303">
                  <c:v>22.671500000000005</c:v>
                </c:pt>
                <c:pt idx="304">
                  <c:v>21.528499999999898</c:v>
                </c:pt>
                <c:pt idx="305">
                  <c:v>22.036000000000001</c:v>
                </c:pt>
                <c:pt idx="306">
                  <c:v>22.922499999999861</c:v>
                </c:pt>
                <c:pt idx="307">
                  <c:v>21.471999999999987</c:v>
                </c:pt>
                <c:pt idx="308">
                  <c:v>20.883500000000002</c:v>
                </c:pt>
                <c:pt idx="309">
                  <c:v>20.652999999999999</c:v>
                </c:pt>
                <c:pt idx="310">
                  <c:v>21.28549999999985</c:v>
                </c:pt>
                <c:pt idx="311">
                  <c:v>20.96099999999991</c:v>
                </c:pt>
                <c:pt idx="312">
                  <c:v>21.168500000000002</c:v>
                </c:pt>
                <c:pt idx="313">
                  <c:v>21.373000000000001</c:v>
                </c:pt>
                <c:pt idx="314">
                  <c:v>20.471999999999987</c:v>
                </c:pt>
                <c:pt idx="315">
                  <c:v>20.3735</c:v>
                </c:pt>
                <c:pt idx="316">
                  <c:v>19.128</c:v>
                </c:pt>
                <c:pt idx="317">
                  <c:v>18.920999999999989</c:v>
                </c:pt>
                <c:pt idx="318">
                  <c:v>15.265500000000022</c:v>
                </c:pt>
                <c:pt idx="319">
                  <c:v>17.93049999999991</c:v>
                </c:pt>
                <c:pt idx="320">
                  <c:v>19.393999999999988</c:v>
                </c:pt>
                <c:pt idx="321">
                  <c:v>18.087999999999987</c:v>
                </c:pt>
                <c:pt idx="322">
                  <c:v>17.335000000000001</c:v>
                </c:pt>
                <c:pt idx="323">
                  <c:v>17.373000000000001</c:v>
                </c:pt>
                <c:pt idx="324">
                  <c:v>17.164000000000001</c:v>
                </c:pt>
                <c:pt idx="325">
                  <c:v>17.3005</c:v>
                </c:pt>
                <c:pt idx="326">
                  <c:v>16.620999999999999</c:v>
                </c:pt>
                <c:pt idx="327">
                  <c:v>16.271000000000001</c:v>
                </c:pt>
                <c:pt idx="328">
                  <c:v>15.605</c:v>
                </c:pt>
                <c:pt idx="329">
                  <c:v>16.21549999999991</c:v>
                </c:pt>
                <c:pt idx="330">
                  <c:v>16.438499999999905</c:v>
                </c:pt>
                <c:pt idx="331">
                  <c:v>15.639999999999999</c:v>
                </c:pt>
                <c:pt idx="332">
                  <c:v>15.807</c:v>
                </c:pt>
                <c:pt idx="333">
                  <c:v>15.5345</c:v>
                </c:pt>
                <c:pt idx="334">
                  <c:v>15.095000000000002</c:v>
                </c:pt>
                <c:pt idx="335">
                  <c:v>15.099500000000004</c:v>
                </c:pt>
                <c:pt idx="336">
                  <c:v>14.956000000000024</c:v>
                </c:pt>
                <c:pt idx="337">
                  <c:v>14.365500000000058</c:v>
                </c:pt>
                <c:pt idx="338">
                  <c:v>14.2615</c:v>
                </c:pt>
                <c:pt idx="339">
                  <c:v>13.925000000000002</c:v>
                </c:pt>
                <c:pt idx="340">
                  <c:v>14.017000000000001</c:v>
                </c:pt>
                <c:pt idx="341">
                  <c:v>13.243500000000001</c:v>
                </c:pt>
                <c:pt idx="342">
                  <c:v>13.633000000000001</c:v>
                </c:pt>
                <c:pt idx="343">
                  <c:v>13.179500000000004</c:v>
                </c:pt>
                <c:pt idx="344">
                  <c:v>12.561500000000002</c:v>
                </c:pt>
                <c:pt idx="345">
                  <c:v>12.860500000000041</c:v>
                </c:pt>
                <c:pt idx="346">
                  <c:v>12.635</c:v>
                </c:pt>
                <c:pt idx="347">
                  <c:v>13.153</c:v>
                </c:pt>
                <c:pt idx="348">
                  <c:v>13.411</c:v>
                </c:pt>
                <c:pt idx="349">
                  <c:v>12.682</c:v>
                </c:pt>
                <c:pt idx="350">
                  <c:v>12.318</c:v>
                </c:pt>
                <c:pt idx="351">
                  <c:v>12.111500000000001</c:v>
                </c:pt>
                <c:pt idx="352">
                  <c:v>12.163</c:v>
                </c:pt>
                <c:pt idx="353">
                  <c:v>11.402500000000041</c:v>
                </c:pt>
                <c:pt idx="354">
                  <c:v>11.662500000000026</c:v>
                </c:pt>
                <c:pt idx="355">
                  <c:v>11.841000000000001</c:v>
                </c:pt>
                <c:pt idx="356">
                  <c:v>11.568</c:v>
                </c:pt>
                <c:pt idx="357">
                  <c:v>10.972000000000024</c:v>
                </c:pt>
                <c:pt idx="358">
                  <c:v>11.952500000000056</c:v>
                </c:pt>
                <c:pt idx="359">
                  <c:v>11.143999999999998</c:v>
                </c:pt>
                <c:pt idx="360">
                  <c:v>10.327500000000002</c:v>
                </c:pt>
                <c:pt idx="361">
                  <c:v>11.332500000000024</c:v>
                </c:pt>
                <c:pt idx="362">
                  <c:v>10.405000000000006</c:v>
                </c:pt>
                <c:pt idx="363">
                  <c:v>10.2225</c:v>
                </c:pt>
                <c:pt idx="364">
                  <c:v>10.56</c:v>
                </c:pt>
                <c:pt idx="365">
                  <c:v>10.228999999999999</c:v>
                </c:pt>
                <c:pt idx="366">
                  <c:v>10.476500000000026</c:v>
                </c:pt>
                <c:pt idx="367">
                  <c:v>10.490500000000004</c:v>
                </c:pt>
                <c:pt idx="368">
                  <c:v>9.8710000000000004</c:v>
                </c:pt>
                <c:pt idx="369">
                  <c:v>10.519500000000004</c:v>
                </c:pt>
                <c:pt idx="370">
                  <c:v>9.5925000000000047</c:v>
                </c:pt>
                <c:pt idx="371">
                  <c:v>10.325000000000006</c:v>
                </c:pt>
                <c:pt idx="372">
                  <c:v>9.5215000000000014</c:v>
                </c:pt>
                <c:pt idx="373">
                  <c:v>9.5595000000000248</c:v>
                </c:pt>
                <c:pt idx="374">
                  <c:v>9.7235000000000014</c:v>
                </c:pt>
                <c:pt idx="375">
                  <c:v>9.67</c:v>
                </c:pt>
                <c:pt idx="376">
                  <c:v>9.213000000000001</c:v>
                </c:pt>
                <c:pt idx="377">
                  <c:v>10.264000000000001</c:v>
                </c:pt>
                <c:pt idx="378">
                  <c:v>9.4215</c:v>
                </c:pt>
                <c:pt idx="379">
                  <c:v>8.8185000000000002</c:v>
                </c:pt>
                <c:pt idx="380">
                  <c:v>8.8790000000000067</c:v>
                </c:pt>
                <c:pt idx="381">
                  <c:v>8.8799990000000228</c:v>
                </c:pt>
                <c:pt idx="382">
                  <c:v>9.3655000000000559</c:v>
                </c:pt>
                <c:pt idx="383">
                  <c:v>9.2200000000000006</c:v>
                </c:pt>
                <c:pt idx="384">
                  <c:v>8.8565000000000449</c:v>
                </c:pt>
                <c:pt idx="385">
                  <c:v>9.1384999999999987</c:v>
                </c:pt>
                <c:pt idx="386">
                  <c:v>8.7079999999999984</c:v>
                </c:pt>
                <c:pt idx="387">
                  <c:v>8.2579990000000016</c:v>
                </c:pt>
                <c:pt idx="388">
                  <c:v>8.9119989999999998</c:v>
                </c:pt>
                <c:pt idx="389">
                  <c:v>8.4420000000000002</c:v>
                </c:pt>
                <c:pt idx="390">
                  <c:v>8.1235000000000035</c:v>
                </c:pt>
                <c:pt idx="391">
                  <c:v>8.2284999999999986</c:v>
                </c:pt>
                <c:pt idx="392">
                  <c:v>7.9960000000000004</c:v>
                </c:pt>
                <c:pt idx="393">
                  <c:v>8.4495000000000005</c:v>
                </c:pt>
                <c:pt idx="394">
                  <c:v>9.1160000000000014</c:v>
                </c:pt>
                <c:pt idx="395">
                  <c:v>8.1179999999999986</c:v>
                </c:pt>
                <c:pt idx="396">
                  <c:v>8.1909989999999997</c:v>
                </c:pt>
                <c:pt idx="397">
                  <c:v>7.9844999999999997</c:v>
                </c:pt>
                <c:pt idx="398">
                  <c:v>7.2234999999999996</c:v>
                </c:pt>
                <c:pt idx="399">
                  <c:v>7.2904999999999998</c:v>
                </c:pt>
                <c:pt idx="400">
                  <c:v>8.6540000000000035</c:v>
                </c:pt>
                <c:pt idx="401">
                  <c:v>7.5880000000000001</c:v>
                </c:pt>
                <c:pt idx="402">
                  <c:v>8.7515000000000001</c:v>
                </c:pt>
                <c:pt idx="403">
                  <c:v>8.4710000000000001</c:v>
                </c:pt>
                <c:pt idx="404">
                  <c:v>8.1625000000000068</c:v>
                </c:pt>
                <c:pt idx="405">
                  <c:v>8.7919999999999998</c:v>
                </c:pt>
                <c:pt idx="406">
                  <c:v>8.4334990000000047</c:v>
                </c:pt>
                <c:pt idx="407">
                  <c:v>9.7504990000000067</c:v>
                </c:pt>
                <c:pt idx="408">
                  <c:v>8.9445000000000014</c:v>
                </c:pt>
                <c:pt idx="409">
                  <c:v>8.6670000000000016</c:v>
                </c:pt>
                <c:pt idx="410">
                  <c:v>8.9155000000000246</c:v>
                </c:pt>
                <c:pt idx="411">
                  <c:v>10.291500000000001</c:v>
                </c:pt>
                <c:pt idx="412">
                  <c:v>10.02</c:v>
                </c:pt>
                <c:pt idx="413">
                  <c:v>9.4310000000000009</c:v>
                </c:pt>
                <c:pt idx="414">
                  <c:v>8.5820000000000007</c:v>
                </c:pt>
                <c:pt idx="415">
                  <c:v>8.5494990000000008</c:v>
                </c:pt>
                <c:pt idx="416">
                  <c:v>9.4940000000000015</c:v>
                </c:pt>
                <c:pt idx="417">
                  <c:v>9.2790000000000017</c:v>
                </c:pt>
                <c:pt idx="418">
                  <c:v>9.0725000000000247</c:v>
                </c:pt>
                <c:pt idx="419">
                  <c:v>8.4685000000000006</c:v>
                </c:pt>
                <c:pt idx="420">
                  <c:v>8.8170000000000002</c:v>
                </c:pt>
                <c:pt idx="421">
                  <c:v>9.0245000000000015</c:v>
                </c:pt>
                <c:pt idx="422">
                  <c:v>8.7835000000000001</c:v>
                </c:pt>
                <c:pt idx="423">
                  <c:v>7.5730000000000004</c:v>
                </c:pt>
                <c:pt idx="424">
                  <c:v>8.0205000000000002</c:v>
                </c:pt>
                <c:pt idx="425">
                  <c:v>8.541499</c:v>
                </c:pt>
                <c:pt idx="426">
                  <c:v>9.1885000000000012</c:v>
                </c:pt>
                <c:pt idx="427">
                  <c:v>8.9585000000000008</c:v>
                </c:pt>
                <c:pt idx="428">
                  <c:v>9.088000000000001</c:v>
                </c:pt>
                <c:pt idx="429">
                  <c:v>9.3005000000000067</c:v>
                </c:pt>
                <c:pt idx="430">
                  <c:v>9.9340000000000011</c:v>
                </c:pt>
                <c:pt idx="431">
                  <c:v>10.172000000000002</c:v>
                </c:pt>
                <c:pt idx="432">
                  <c:v>10.553000000000004</c:v>
                </c:pt>
                <c:pt idx="433">
                  <c:v>10.095000000000002</c:v>
                </c:pt>
                <c:pt idx="434">
                  <c:v>8.702</c:v>
                </c:pt>
                <c:pt idx="435">
                  <c:v>10.093500000000002</c:v>
                </c:pt>
                <c:pt idx="436">
                  <c:v>9.7869989999999998</c:v>
                </c:pt>
                <c:pt idx="437">
                  <c:v>10.189500000000002</c:v>
                </c:pt>
                <c:pt idx="438">
                  <c:v>10.154500000000002</c:v>
                </c:pt>
                <c:pt idx="439">
                  <c:v>10.1105</c:v>
                </c:pt>
                <c:pt idx="440">
                  <c:v>9.7465000000000011</c:v>
                </c:pt>
                <c:pt idx="441">
                  <c:v>9.9435000000000002</c:v>
                </c:pt>
                <c:pt idx="442">
                  <c:v>9.6559990000000067</c:v>
                </c:pt>
                <c:pt idx="443">
                  <c:v>9.2690000000000001</c:v>
                </c:pt>
                <c:pt idx="444">
                  <c:v>9.635999</c:v>
                </c:pt>
                <c:pt idx="445">
                  <c:v>9.5479999999999983</c:v>
                </c:pt>
                <c:pt idx="446">
                  <c:v>9.2329999999999988</c:v>
                </c:pt>
                <c:pt idx="447">
                  <c:v>9.84</c:v>
                </c:pt>
                <c:pt idx="448">
                  <c:v>10.127999999999998</c:v>
                </c:pt>
                <c:pt idx="449">
                  <c:v>9.7730000000000015</c:v>
                </c:pt>
                <c:pt idx="450">
                  <c:v>10.2165</c:v>
                </c:pt>
                <c:pt idx="451">
                  <c:v>10.252500000000024</c:v>
                </c:pt>
                <c:pt idx="452">
                  <c:v>10.537000000000001</c:v>
                </c:pt>
                <c:pt idx="453">
                  <c:v>11.152500000000041</c:v>
                </c:pt>
                <c:pt idx="454">
                  <c:v>9.8840000000000003</c:v>
                </c:pt>
                <c:pt idx="455">
                  <c:v>10.995000000000006</c:v>
                </c:pt>
                <c:pt idx="456">
                  <c:v>10.5905</c:v>
                </c:pt>
                <c:pt idx="457">
                  <c:v>9.8025000000000411</c:v>
                </c:pt>
                <c:pt idx="458">
                  <c:v>11.056500000000026</c:v>
                </c:pt>
                <c:pt idx="459">
                  <c:v>10.316500000000024</c:v>
                </c:pt>
                <c:pt idx="460">
                  <c:v>9.6925000000000008</c:v>
                </c:pt>
                <c:pt idx="461">
                  <c:v>10.846</c:v>
                </c:pt>
                <c:pt idx="462">
                  <c:v>10.301</c:v>
                </c:pt>
                <c:pt idx="463">
                  <c:v>10.6905</c:v>
                </c:pt>
                <c:pt idx="464">
                  <c:v>10.599</c:v>
                </c:pt>
                <c:pt idx="465">
                  <c:v>10.051</c:v>
                </c:pt>
                <c:pt idx="466">
                  <c:v>10.286</c:v>
                </c:pt>
                <c:pt idx="467">
                  <c:v>10.160500000000004</c:v>
                </c:pt>
                <c:pt idx="468">
                  <c:v>10.404500000000002</c:v>
                </c:pt>
                <c:pt idx="469">
                  <c:v>10.406000000000002</c:v>
                </c:pt>
                <c:pt idx="470">
                  <c:v>10.775</c:v>
                </c:pt>
                <c:pt idx="471">
                  <c:v>10.6585</c:v>
                </c:pt>
                <c:pt idx="472">
                  <c:v>10.767000000000001</c:v>
                </c:pt>
                <c:pt idx="473">
                  <c:v>10.661</c:v>
                </c:pt>
                <c:pt idx="474">
                  <c:v>11.1435</c:v>
                </c:pt>
                <c:pt idx="475">
                  <c:v>12.176</c:v>
                </c:pt>
                <c:pt idx="476">
                  <c:v>12.057500000000006</c:v>
                </c:pt>
                <c:pt idx="477">
                  <c:v>11.738499999999998</c:v>
                </c:pt>
                <c:pt idx="478">
                  <c:v>12.307</c:v>
                </c:pt>
                <c:pt idx="479">
                  <c:v>13.917</c:v>
                </c:pt>
                <c:pt idx="480">
                  <c:v>13.726000000000001</c:v>
                </c:pt>
              </c:numCache>
            </c:numRef>
          </c:yVal>
          <c:smooth val="1"/>
          <c:extLst>
            <c:ext xmlns:c16="http://schemas.microsoft.com/office/drawing/2014/chart" uri="{C3380CC4-5D6E-409C-BE32-E72D297353CC}">
              <c16:uniqueId val="{00000005-C2B3-47A8-899A-57223720C564}"/>
            </c:ext>
          </c:extLst>
        </c:ser>
        <c:ser>
          <c:idx val="6"/>
          <c:order val="6"/>
          <c:spPr>
            <a:ln w="12700">
              <a:solidFill>
                <a:srgbClr val="008080"/>
              </a:solidFill>
              <a:prstDash val="solid"/>
            </a:ln>
          </c:spPr>
          <c:marker>
            <c:symbol val="none"/>
          </c:marker>
          <c:xVal>
            <c:numRef>
              <c:f>vzavt!$A$1:$A$481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vzavt!$H$1:$H$481</c:f>
              <c:numCache>
                <c:formatCode>General</c:formatCode>
                <c:ptCount val="481"/>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987.80899999999997</c:v>
                </c:pt>
                <c:pt idx="12">
                  <c:v>865.34949999999947</c:v>
                </c:pt>
                <c:pt idx="13">
                  <c:v>750.47949900000003</c:v>
                </c:pt>
                <c:pt idx="14">
                  <c:v>618.36449999999797</c:v>
                </c:pt>
                <c:pt idx="15">
                  <c:v>497.65300000000002</c:v>
                </c:pt>
                <c:pt idx="16">
                  <c:v>391.1275</c:v>
                </c:pt>
                <c:pt idx="17">
                  <c:v>296.84449999999998</c:v>
                </c:pt>
                <c:pt idx="18">
                  <c:v>257.27449999999999</c:v>
                </c:pt>
                <c:pt idx="19">
                  <c:v>158.4615</c:v>
                </c:pt>
                <c:pt idx="20">
                  <c:v>148.732</c:v>
                </c:pt>
                <c:pt idx="21">
                  <c:v>102.61150000000002</c:v>
                </c:pt>
                <c:pt idx="22">
                  <c:v>68.941498999999993</c:v>
                </c:pt>
                <c:pt idx="23">
                  <c:v>46.674000000000007</c:v>
                </c:pt>
                <c:pt idx="24">
                  <c:v>33.438500000000012</c:v>
                </c:pt>
                <c:pt idx="25">
                  <c:v>26.5305</c:v>
                </c:pt>
                <c:pt idx="26">
                  <c:v>23.170500000000001</c:v>
                </c:pt>
                <c:pt idx="27">
                  <c:v>21.044</c:v>
                </c:pt>
                <c:pt idx="28">
                  <c:v>20.454999999999988</c:v>
                </c:pt>
                <c:pt idx="29">
                  <c:v>21.024999999999999</c:v>
                </c:pt>
                <c:pt idx="30">
                  <c:v>22.336500000000001</c:v>
                </c:pt>
                <c:pt idx="31">
                  <c:v>24.100999999999999</c:v>
                </c:pt>
                <c:pt idx="32">
                  <c:v>24.471999999999987</c:v>
                </c:pt>
                <c:pt idx="33">
                  <c:v>26.334000000000035</c:v>
                </c:pt>
                <c:pt idx="34">
                  <c:v>27.569499999999906</c:v>
                </c:pt>
                <c:pt idx="35">
                  <c:v>29.544499999999989</c:v>
                </c:pt>
                <c:pt idx="36">
                  <c:v>30.598499999999905</c:v>
                </c:pt>
                <c:pt idx="37">
                  <c:v>31.993499999999891</c:v>
                </c:pt>
                <c:pt idx="38">
                  <c:v>35.307499999999997</c:v>
                </c:pt>
                <c:pt idx="39">
                  <c:v>36.495500000000149</c:v>
                </c:pt>
                <c:pt idx="40">
                  <c:v>38.983000000000004</c:v>
                </c:pt>
                <c:pt idx="41">
                  <c:v>42.277000000000001</c:v>
                </c:pt>
                <c:pt idx="42">
                  <c:v>44.334499999999998</c:v>
                </c:pt>
                <c:pt idx="43">
                  <c:v>45.986499999999999</c:v>
                </c:pt>
                <c:pt idx="44">
                  <c:v>51.714500000000001</c:v>
                </c:pt>
                <c:pt idx="45">
                  <c:v>53.811499999999995</c:v>
                </c:pt>
                <c:pt idx="46">
                  <c:v>49.413000000000004</c:v>
                </c:pt>
                <c:pt idx="47">
                  <c:v>60.127000000000002</c:v>
                </c:pt>
                <c:pt idx="48">
                  <c:v>63.780500000000011</c:v>
                </c:pt>
                <c:pt idx="49">
                  <c:v>68.226499000000004</c:v>
                </c:pt>
                <c:pt idx="50">
                  <c:v>72.215999999999994</c:v>
                </c:pt>
                <c:pt idx="51">
                  <c:v>76.311000000000007</c:v>
                </c:pt>
                <c:pt idx="52">
                  <c:v>76.833500000000001</c:v>
                </c:pt>
                <c:pt idx="53">
                  <c:v>83.438998999999981</c:v>
                </c:pt>
                <c:pt idx="54">
                  <c:v>90.494000000000227</c:v>
                </c:pt>
                <c:pt idx="55">
                  <c:v>95.477999999999994</c:v>
                </c:pt>
                <c:pt idx="56">
                  <c:v>96.892499999999998</c:v>
                </c:pt>
                <c:pt idx="57">
                  <c:v>103.36499999999999</c:v>
                </c:pt>
                <c:pt idx="58">
                  <c:v>111.48150000000012</c:v>
                </c:pt>
                <c:pt idx="59">
                  <c:v>111.94800000000002</c:v>
                </c:pt>
                <c:pt idx="60">
                  <c:v>116.274</c:v>
                </c:pt>
                <c:pt idx="61">
                  <c:v>122.20750000000002</c:v>
                </c:pt>
                <c:pt idx="62">
                  <c:v>131.934</c:v>
                </c:pt>
                <c:pt idx="63">
                  <c:v>135.85300000000001</c:v>
                </c:pt>
                <c:pt idx="64">
                  <c:v>144.06949999999998</c:v>
                </c:pt>
                <c:pt idx="65">
                  <c:v>145.84949999999998</c:v>
                </c:pt>
                <c:pt idx="66">
                  <c:v>151.0865</c:v>
                </c:pt>
                <c:pt idx="67">
                  <c:v>155.66150000000002</c:v>
                </c:pt>
                <c:pt idx="68">
                  <c:v>161.4520000000006</c:v>
                </c:pt>
                <c:pt idx="69">
                  <c:v>169.14899999999997</c:v>
                </c:pt>
                <c:pt idx="70">
                  <c:v>174.99600000000001</c:v>
                </c:pt>
                <c:pt idx="71">
                  <c:v>177.41949999999997</c:v>
                </c:pt>
                <c:pt idx="72">
                  <c:v>186.90449999999998</c:v>
                </c:pt>
                <c:pt idx="73">
                  <c:v>192.83150000000001</c:v>
                </c:pt>
                <c:pt idx="74">
                  <c:v>201.601</c:v>
                </c:pt>
                <c:pt idx="75">
                  <c:v>205.36250000000001</c:v>
                </c:pt>
                <c:pt idx="76">
                  <c:v>214.51649999999998</c:v>
                </c:pt>
                <c:pt idx="77">
                  <c:v>221.20649999999998</c:v>
                </c:pt>
                <c:pt idx="78">
                  <c:v>221.87550000000002</c:v>
                </c:pt>
                <c:pt idx="79">
                  <c:v>234.61249999999998</c:v>
                </c:pt>
                <c:pt idx="80">
                  <c:v>238.48400000000001</c:v>
                </c:pt>
                <c:pt idx="81">
                  <c:v>245.702</c:v>
                </c:pt>
                <c:pt idx="82">
                  <c:v>249.58850000000001</c:v>
                </c:pt>
                <c:pt idx="83">
                  <c:v>255.24949999999995</c:v>
                </c:pt>
                <c:pt idx="84">
                  <c:v>260.33</c:v>
                </c:pt>
                <c:pt idx="85">
                  <c:v>266.524</c:v>
                </c:pt>
                <c:pt idx="86">
                  <c:v>274.46199999999851</c:v>
                </c:pt>
                <c:pt idx="87">
                  <c:v>279.16550000000001</c:v>
                </c:pt>
                <c:pt idx="88">
                  <c:v>285.52349999999899</c:v>
                </c:pt>
                <c:pt idx="89">
                  <c:v>284.79899999999827</c:v>
                </c:pt>
                <c:pt idx="90">
                  <c:v>294.63400000000001</c:v>
                </c:pt>
                <c:pt idx="91">
                  <c:v>297.28049999999899</c:v>
                </c:pt>
                <c:pt idx="92">
                  <c:v>300.74250000000001</c:v>
                </c:pt>
                <c:pt idx="93">
                  <c:v>307.61399999999969</c:v>
                </c:pt>
                <c:pt idx="94">
                  <c:v>308.73949999999923</c:v>
                </c:pt>
                <c:pt idx="95">
                  <c:v>315.56349999999969</c:v>
                </c:pt>
                <c:pt idx="96">
                  <c:v>318.35649999999993</c:v>
                </c:pt>
                <c:pt idx="97">
                  <c:v>323.173</c:v>
                </c:pt>
                <c:pt idx="98">
                  <c:v>326.49299999999869</c:v>
                </c:pt>
                <c:pt idx="99">
                  <c:v>324.87649999999923</c:v>
                </c:pt>
                <c:pt idx="100">
                  <c:v>328.63299999999964</c:v>
                </c:pt>
                <c:pt idx="101">
                  <c:v>339.48849999999851</c:v>
                </c:pt>
                <c:pt idx="102">
                  <c:v>340.15899999999999</c:v>
                </c:pt>
                <c:pt idx="103">
                  <c:v>338.31649999999894</c:v>
                </c:pt>
                <c:pt idx="104">
                  <c:v>339.72149999999863</c:v>
                </c:pt>
                <c:pt idx="105">
                  <c:v>342.50799999999964</c:v>
                </c:pt>
                <c:pt idx="106">
                  <c:v>345.21849999999893</c:v>
                </c:pt>
                <c:pt idx="107">
                  <c:v>348.851</c:v>
                </c:pt>
                <c:pt idx="108">
                  <c:v>350.97649999999851</c:v>
                </c:pt>
                <c:pt idx="109">
                  <c:v>353.10199999999969</c:v>
                </c:pt>
                <c:pt idx="110">
                  <c:v>351.22199999999833</c:v>
                </c:pt>
                <c:pt idx="111">
                  <c:v>355.19799999999969</c:v>
                </c:pt>
                <c:pt idx="112">
                  <c:v>348.06099999999969</c:v>
                </c:pt>
                <c:pt idx="113">
                  <c:v>346.71499999999969</c:v>
                </c:pt>
                <c:pt idx="114">
                  <c:v>352.79499999999899</c:v>
                </c:pt>
                <c:pt idx="115">
                  <c:v>354.447</c:v>
                </c:pt>
                <c:pt idx="116">
                  <c:v>355.44349999999969</c:v>
                </c:pt>
                <c:pt idx="117">
                  <c:v>351.63849999999923</c:v>
                </c:pt>
                <c:pt idx="118">
                  <c:v>350.59449999999993</c:v>
                </c:pt>
                <c:pt idx="119">
                  <c:v>349.52499999999969</c:v>
                </c:pt>
                <c:pt idx="120">
                  <c:v>348.58349999999899</c:v>
                </c:pt>
                <c:pt idx="121">
                  <c:v>348.99699999999808</c:v>
                </c:pt>
                <c:pt idx="122">
                  <c:v>342.30250000000001</c:v>
                </c:pt>
                <c:pt idx="123">
                  <c:v>341.1105</c:v>
                </c:pt>
                <c:pt idx="124">
                  <c:v>339.96899999999869</c:v>
                </c:pt>
                <c:pt idx="125">
                  <c:v>338.97149999999863</c:v>
                </c:pt>
                <c:pt idx="126">
                  <c:v>333.57</c:v>
                </c:pt>
                <c:pt idx="127">
                  <c:v>331.3245</c:v>
                </c:pt>
                <c:pt idx="128">
                  <c:v>332.0334999999987</c:v>
                </c:pt>
                <c:pt idx="129">
                  <c:v>324.74299999999999</c:v>
                </c:pt>
                <c:pt idx="130">
                  <c:v>332.31</c:v>
                </c:pt>
                <c:pt idx="131">
                  <c:v>322.4545</c:v>
                </c:pt>
                <c:pt idx="132">
                  <c:v>318.9084999999987</c:v>
                </c:pt>
                <c:pt idx="133">
                  <c:v>321.27749999999969</c:v>
                </c:pt>
                <c:pt idx="134">
                  <c:v>313.72799999999899</c:v>
                </c:pt>
                <c:pt idx="135">
                  <c:v>311.94900000000001</c:v>
                </c:pt>
                <c:pt idx="136">
                  <c:v>308.16750000000002</c:v>
                </c:pt>
                <c:pt idx="137">
                  <c:v>306.43799999999851</c:v>
                </c:pt>
                <c:pt idx="138">
                  <c:v>307.02849999999899</c:v>
                </c:pt>
                <c:pt idx="139">
                  <c:v>299.54899999999969</c:v>
                </c:pt>
                <c:pt idx="140">
                  <c:v>297.59899999999863</c:v>
                </c:pt>
                <c:pt idx="141">
                  <c:v>291.7525</c:v>
                </c:pt>
                <c:pt idx="142">
                  <c:v>294.27799999999894</c:v>
                </c:pt>
                <c:pt idx="143">
                  <c:v>289.745</c:v>
                </c:pt>
                <c:pt idx="144">
                  <c:v>283.7045</c:v>
                </c:pt>
                <c:pt idx="145">
                  <c:v>278.94149999999894</c:v>
                </c:pt>
                <c:pt idx="146">
                  <c:v>281.91049999999899</c:v>
                </c:pt>
                <c:pt idx="147">
                  <c:v>273.00900000000001</c:v>
                </c:pt>
                <c:pt idx="148">
                  <c:v>271.93349999999839</c:v>
                </c:pt>
                <c:pt idx="149">
                  <c:v>268.63350000000003</c:v>
                </c:pt>
                <c:pt idx="150">
                  <c:v>265.18150000000003</c:v>
                </c:pt>
                <c:pt idx="151">
                  <c:v>258.20049999999969</c:v>
                </c:pt>
                <c:pt idx="152">
                  <c:v>254.69750000000002</c:v>
                </c:pt>
                <c:pt idx="153">
                  <c:v>255.38750000000007</c:v>
                </c:pt>
                <c:pt idx="154">
                  <c:v>250.989</c:v>
                </c:pt>
                <c:pt idx="155">
                  <c:v>241.74449999999999</c:v>
                </c:pt>
                <c:pt idx="156">
                  <c:v>237.97549999999998</c:v>
                </c:pt>
                <c:pt idx="157">
                  <c:v>233.74649999999997</c:v>
                </c:pt>
                <c:pt idx="158">
                  <c:v>232.73999999999998</c:v>
                </c:pt>
                <c:pt idx="159">
                  <c:v>229.81399999999999</c:v>
                </c:pt>
                <c:pt idx="160">
                  <c:v>222.60399999999998</c:v>
                </c:pt>
                <c:pt idx="161">
                  <c:v>220.51049999999998</c:v>
                </c:pt>
                <c:pt idx="162">
                  <c:v>218.26299999999998</c:v>
                </c:pt>
                <c:pt idx="163">
                  <c:v>216.13349999999997</c:v>
                </c:pt>
                <c:pt idx="164">
                  <c:v>214.70399999999998</c:v>
                </c:pt>
                <c:pt idx="165">
                  <c:v>208.685</c:v>
                </c:pt>
                <c:pt idx="166">
                  <c:v>202.32100000000059</c:v>
                </c:pt>
                <c:pt idx="167">
                  <c:v>200.4880000000006</c:v>
                </c:pt>
                <c:pt idx="168">
                  <c:v>198.8570000000006</c:v>
                </c:pt>
                <c:pt idx="169">
                  <c:v>197.232</c:v>
                </c:pt>
                <c:pt idx="170">
                  <c:v>193.56949999999998</c:v>
                </c:pt>
                <c:pt idx="171">
                  <c:v>190.54250000000002</c:v>
                </c:pt>
                <c:pt idx="172">
                  <c:v>187.70999999999998</c:v>
                </c:pt>
                <c:pt idx="173">
                  <c:v>178.5215</c:v>
                </c:pt>
                <c:pt idx="174">
                  <c:v>175.874</c:v>
                </c:pt>
                <c:pt idx="175">
                  <c:v>174.91899999999998</c:v>
                </c:pt>
                <c:pt idx="176">
                  <c:v>171.16750000000002</c:v>
                </c:pt>
                <c:pt idx="177">
                  <c:v>167.66850000000002</c:v>
                </c:pt>
                <c:pt idx="178">
                  <c:v>166.48000000000027</c:v>
                </c:pt>
                <c:pt idx="179">
                  <c:v>162.03150000000002</c:v>
                </c:pt>
                <c:pt idx="180">
                  <c:v>158.333</c:v>
                </c:pt>
                <c:pt idx="181">
                  <c:v>155.98250000000004</c:v>
                </c:pt>
                <c:pt idx="182">
                  <c:v>156.61249999999998</c:v>
                </c:pt>
                <c:pt idx="183">
                  <c:v>154.6525</c:v>
                </c:pt>
                <c:pt idx="184">
                  <c:v>152.13499999999999</c:v>
                </c:pt>
                <c:pt idx="185">
                  <c:v>144.477</c:v>
                </c:pt>
                <c:pt idx="186">
                  <c:v>127.634</c:v>
                </c:pt>
                <c:pt idx="187">
                  <c:v>142.48750000000001</c:v>
                </c:pt>
                <c:pt idx="188">
                  <c:v>138.44650000000001</c:v>
                </c:pt>
                <c:pt idx="189">
                  <c:v>138.67749999999998</c:v>
                </c:pt>
                <c:pt idx="190">
                  <c:v>138.87050000000002</c:v>
                </c:pt>
                <c:pt idx="191">
                  <c:v>131.61949999999999</c:v>
                </c:pt>
                <c:pt idx="192">
                  <c:v>130.82300000000001</c:v>
                </c:pt>
                <c:pt idx="193">
                  <c:v>128.42700000000059</c:v>
                </c:pt>
                <c:pt idx="194">
                  <c:v>125.85199999999999</c:v>
                </c:pt>
                <c:pt idx="195">
                  <c:v>129.17049999999998</c:v>
                </c:pt>
                <c:pt idx="196">
                  <c:v>124.21000000000002</c:v>
                </c:pt>
                <c:pt idx="197">
                  <c:v>123.43</c:v>
                </c:pt>
                <c:pt idx="198">
                  <c:v>121.90700000000002</c:v>
                </c:pt>
                <c:pt idx="199">
                  <c:v>114.874</c:v>
                </c:pt>
                <c:pt idx="200">
                  <c:v>116.27200000000001</c:v>
                </c:pt>
                <c:pt idx="201">
                  <c:v>113.81150000000002</c:v>
                </c:pt>
                <c:pt idx="202">
                  <c:v>111.87799999999999</c:v>
                </c:pt>
                <c:pt idx="203">
                  <c:v>109.0095</c:v>
                </c:pt>
                <c:pt idx="204">
                  <c:v>107.6515</c:v>
                </c:pt>
                <c:pt idx="205">
                  <c:v>106.2705</c:v>
                </c:pt>
                <c:pt idx="206">
                  <c:v>105.566</c:v>
                </c:pt>
                <c:pt idx="207">
                  <c:v>105.6135</c:v>
                </c:pt>
                <c:pt idx="208">
                  <c:v>99.932500000000005</c:v>
                </c:pt>
                <c:pt idx="209">
                  <c:v>100.003</c:v>
                </c:pt>
                <c:pt idx="210">
                  <c:v>98.829499999999982</c:v>
                </c:pt>
                <c:pt idx="211">
                  <c:v>96.086500000000001</c:v>
                </c:pt>
                <c:pt idx="212">
                  <c:v>95.013999999999996</c:v>
                </c:pt>
                <c:pt idx="213">
                  <c:v>92.78999899999998</c:v>
                </c:pt>
                <c:pt idx="214">
                  <c:v>89.098000000000013</c:v>
                </c:pt>
                <c:pt idx="215">
                  <c:v>88.474998999999983</c:v>
                </c:pt>
                <c:pt idx="216">
                  <c:v>89.957499999999996</c:v>
                </c:pt>
                <c:pt idx="217">
                  <c:v>88.188499999999948</c:v>
                </c:pt>
                <c:pt idx="218">
                  <c:v>88.730500000000006</c:v>
                </c:pt>
                <c:pt idx="219">
                  <c:v>85.834000000000003</c:v>
                </c:pt>
                <c:pt idx="220">
                  <c:v>83.856499999999983</c:v>
                </c:pt>
                <c:pt idx="221">
                  <c:v>83.648499999999999</c:v>
                </c:pt>
                <c:pt idx="222">
                  <c:v>78.31</c:v>
                </c:pt>
                <c:pt idx="223">
                  <c:v>78.794500000000127</c:v>
                </c:pt>
                <c:pt idx="224">
                  <c:v>78.882498999999569</c:v>
                </c:pt>
                <c:pt idx="225">
                  <c:v>78.560498999999979</c:v>
                </c:pt>
                <c:pt idx="226">
                  <c:v>75.444000000000358</c:v>
                </c:pt>
                <c:pt idx="227">
                  <c:v>76.724000000000004</c:v>
                </c:pt>
                <c:pt idx="228">
                  <c:v>73.976500000000001</c:v>
                </c:pt>
                <c:pt idx="229">
                  <c:v>72.715000000000003</c:v>
                </c:pt>
                <c:pt idx="230">
                  <c:v>71.753</c:v>
                </c:pt>
                <c:pt idx="231">
                  <c:v>71.218000000000004</c:v>
                </c:pt>
                <c:pt idx="232">
                  <c:v>68.036500000000004</c:v>
                </c:pt>
                <c:pt idx="233">
                  <c:v>65.640998999999979</c:v>
                </c:pt>
                <c:pt idx="234">
                  <c:v>66.735500000000002</c:v>
                </c:pt>
                <c:pt idx="235">
                  <c:v>66.485999000000007</c:v>
                </c:pt>
                <c:pt idx="236">
                  <c:v>64.885999999999981</c:v>
                </c:pt>
                <c:pt idx="237">
                  <c:v>61.627000000000002</c:v>
                </c:pt>
                <c:pt idx="238">
                  <c:v>63.283500000000011</c:v>
                </c:pt>
                <c:pt idx="239">
                  <c:v>61.816499999999998</c:v>
                </c:pt>
                <c:pt idx="240">
                  <c:v>62.718500000000013</c:v>
                </c:pt>
                <c:pt idx="241">
                  <c:v>60.131</c:v>
                </c:pt>
                <c:pt idx="242">
                  <c:v>58.369</c:v>
                </c:pt>
                <c:pt idx="243">
                  <c:v>58.988</c:v>
                </c:pt>
                <c:pt idx="244">
                  <c:v>57.306000000000004</c:v>
                </c:pt>
                <c:pt idx="245">
                  <c:v>56.213500000000003</c:v>
                </c:pt>
                <c:pt idx="246">
                  <c:v>56.200500000000012</c:v>
                </c:pt>
                <c:pt idx="247">
                  <c:v>55.411999999999999</c:v>
                </c:pt>
                <c:pt idx="248">
                  <c:v>55.910999999999994</c:v>
                </c:pt>
                <c:pt idx="249">
                  <c:v>53.936500000000002</c:v>
                </c:pt>
                <c:pt idx="250">
                  <c:v>52.729500000000172</c:v>
                </c:pt>
                <c:pt idx="251">
                  <c:v>49.924000000000007</c:v>
                </c:pt>
                <c:pt idx="252">
                  <c:v>49.085000000000001</c:v>
                </c:pt>
                <c:pt idx="253">
                  <c:v>48.51</c:v>
                </c:pt>
                <c:pt idx="254">
                  <c:v>49.285500000000013</c:v>
                </c:pt>
                <c:pt idx="255">
                  <c:v>48.733500000000063</c:v>
                </c:pt>
                <c:pt idx="256">
                  <c:v>48.425000000000011</c:v>
                </c:pt>
                <c:pt idx="257">
                  <c:v>46.100500000000011</c:v>
                </c:pt>
                <c:pt idx="258">
                  <c:v>43.817499999999995</c:v>
                </c:pt>
                <c:pt idx="259">
                  <c:v>44.438000000000002</c:v>
                </c:pt>
                <c:pt idx="260">
                  <c:v>41.516000000000005</c:v>
                </c:pt>
                <c:pt idx="261">
                  <c:v>43.545000000000002</c:v>
                </c:pt>
                <c:pt idx="262">
                  <c:v>43.627500000000012</c:v>
                </c:pt>
                <c:pt idx="263">
                  <c:v>40.516000000000005</c:v>
                </c:pt>
                <c:pt idx="264">
                  <c:v>40.0595</c:v>
                </c:pt>
                <c:pt idx="265">
                  <c:v>39.847499999999997</c:v>
                </c:pt>
                <c:pt idx="266">
                  <c:v>38.854999999999997</c:v>
                </c:pt>
                <c:pt idx="267">
                  <c:v>39.194000000000003</c:v>
                </c:pt>
                <c:pt idx="268">
                  <c:v>38.008500000000012</c:v>
                </c:pt>
                <c:pt idx="269">
                  <c:v>37.465000000000003</c:v>
                </c:pt>
                <c:pt idx="270">
                  <c:v>36.647500000000001</c:v>
                </c:pt>
                <c:pt idx="271">
                  <c:v>36.087499999999999</c:v>
                </c:pt>
                <c:pt idx="272">
                  <c:v>35.929500000000012</c:v>
                </c:pt>
                <c:pt idx="273">
                  <c:v>36.611499999999999</c:v>
                </c:pt>
                <c:pt idx="274">
                  <c:v>34.539500000000011</c:v>
                </c:pt>
                <c:pt idx="275">
                  <c:v>34.358999999999995</c:v>
                </c:pt>
                <c:pt idx="276">
                  <c:v>34.214500000000001</c:v>
                </c:pt>
                <c:pt idx="277">
                  <c:v>33.872</c:v>
                </c:pt>
                <c:pt idx="278">
                  <c:v>32.62250000000018</c:v>
                </c:pt>
                <c:pt idx="279">
                  <c:v>33.343499999999999</c:v>
                </c:pt>
                <c:pt idx="280">
                  <c:v>33.269000000000013</c:v>
                </c:pt>
                <c:pt idx="281">
                  <c:v>31.49</c:v>
                </c:pt>
                <c:pt idx="282">
                  <c:v>31.23</c:v>
                </c:pt>
                <c:pt idx="283">
                  <c:v>31.069499999999906</c:v>
                </c:pt>
                <c:pt idx="284">
                  <c:v>30.609000000000005</c:v>
                </c:pt>
                <c:pt idx="285">
                  <c:v>31.275499999999891</c:v>
                </c:pt>
                <c:pt idx="286">
                  <c:v>31.064499999999914</c:v>
                </c:pt>
                <c:pt idx="287">
                  <c:v>30.096499999999917</c:v>
                </c:pt>
                <c:pt idx="288">
                  <c:v>30.310000000000031</c:v>
                </c:pt>
                <c:pt idx="289">
                  <c:v>29.065999999999917</c:v>
                </c:pt>
                <c:pt idx="290">
                  <c:v>28.8035</c:v>
                </c:pt>
                <c:pt idx="291">
                  <c:v>26.881499999999921</c:v>
                </c:pt>
                <c:pt idx="292">
                  <c:v>26.713000000000001</c:v>
                </c:pt>
                <c:pt idx="293">
                  <c:v>27.323</c:v>
                </c:pt>
                <c:pt idx="294">
                  <c:v>27.120999999999999</c:v>
                </c:pt>
                <c:pt idx="295">
                  <c:v>27.21549999999991</c:v>
                </c:pt>
                <c:pt idx="296">
                  <c:v>26.067</c:v>
                </c:pt>
                <c:pt idx="297">
                  <c:v>26.657000000000075</c:v>
                </c:pt>
                <c:pt idx="298">
                  <c:v>25.024000000000001</c:v>
                </c:pt>
                <c:pt idx="299">
                  <c:v>25.579000000000001</c:v>
                </c:pt>
                <c:pt idx="300">
                  <c:v>24.527000000000001</c:v>
                </c:pt>
                <c:pt idx="301">
                  <c:v>23.818999999999999</c:v>
                </c:pt>
                <c:pt idx="302">
                  <c:v>23.300999999999988</c:v>
                </c:pt>
                <c:pt idx="303">
                  <c:v>23.134000000000086</c:v>
                </c:pt>
                <c:pt idx="304">
                  <c:v>23.107500000000005</c:v>
                </c:pt>
                <c:pt idx="305">
                  <c:v>22.718499999999914</c:v>
                </c:pt>
                <c:pt idx="306">
                  <c:v>22.853999999999999</c:v>
                </c:pt>
                <c:pt idx="307">
                  <c:v>23.123999999999999</c:v>
                </c:pt>
                <c:pt idx="308">
                  <c:v>21.418500000000002</c:v>
                </c:pt>
                <c:pt idx="309">
                  <c:v>21.391999999999999</c:v>
                </c:pt>
                <c:pt idx="310">
                  <c:v>21.577000000000005</c:v>
                </c:pt>
                <c:pt idx="311">
                  <c:v>21.797000000000001</c:v>
                </c:pt>
                <c:pt idx="312">
                  <c:v>21.601500000000001</c:v>
                </c:pt>
                <c:pt idx="313">
                  <c:v>21.047499999999989</c:v>
                </c:pt>
                <c:pt idx="314">
                  <c:v>19.344999999999999</c:v>
                </c:pt>
                <c:pt idx="315">
                  <c:v>19.952000000000002</c:v>
                </c:pt>
                <c:pt idx="316">
                  <c:v>17.929499999999891</c:v>
                </c:pt>
                <c:pt idx="317">
                  <c:v>18.704499999999989</c:v>
                </c:pt>
                <c:pt idx="318">
                  <c:v>19.436</c:v>
                </c:pt>
                <c:pt idx="319">
                  <c:v>18.424999999999986</c:v>
                </c:pt>
                <c:pt idx="320">
                  <c:v>18.885000000000002</c:v>
                </c:pt>
                <c:pt idx="321">
                  <c:v>17.984499999999883</c:v>
                </c:pt>
                <c:pt idx="322">
                  <c:v>17.850000000000001</c:v>
                </c:pt>
                <c:pt idx="323">
                  <c:v>18.545499999999887</c:v>
                </c:pt>
                <c:pt idx="324">
                  <c:v>17.630000000000031</c:v>
                </c:pt>
                <c:pt idx="325">
                  <c:v>16.292999999999989</c:v>
                </c:pt>
                <c:pt idx="326">
                  <c:v>16.747</c:v>
                </c:pt>
                <c:pt idx="327">
                  <c:v>16.66</c:v>
                </c:pt>
                <c:pt idx="328">
                  <c:v>17.201000000000001</c:v>
                </c:pt>
                <c:pt idx="329">
                  <c:v>16.378</c:v>
                </c:pt>
                <c:pt idx="330">
                  <c:v>17.646999999999988</c:v>
                </c:pt>
                <c:pt idx="331">
                  <c:v>17.073</c:v>
                </c:pt>
                <c:pt idx="332">
                  <c:v>16.420499999999887</c:v>
                </c:pt>
                <c:pt idx="333">
                  <c:v>16.310500000000001</c:v>
                </c:pt>
                <c:pt idx="334">
                  <c:v>15.851000000000004</c:v>
                </c:pt>
                <c:pt idx="335">
                  <c:v>15.717999999999998</c:v>
                </c:pt>
                <c:pt idx="336">
                  <c:v>15.6455</c:v>
                </c:pt>
                <c:pt idx="337">
                  <c:v>16.6205</c:v>
                </c:pt>
                <c:pt idx="338">
                  <c:v>16.609500000000001</c:v>
                </c:pt>
                <c:pt idx="339">
                  <c:v>15.241499999999998</c:v>
                </c:pt>
                <c:pt idx="340">
                  <c:v>14.224500000000001</c:v>
                </c:pt>
                <c:pt idx="341">
                  <c:v>14.585000000000004</c:v>
                </c:pt>
                <c:pt idx="342">
                  <c:v>13.499500000000006</c:v>
                </c:pt>
                <c:pt idx="343">
                  <c:v>14.672500000000024</c:v>
                </c:pt>
                <c:pt idx="344">
                  <c:v>14.233000000000001</c:v>
                </c:pt>
                <c:pt idx="345">
                  <c:v>14.185</c:v>
                </c:pt>
                <c:pt idx="346">
                  <c:v>14.1455</c:v>
                </c:pt>
                <c:pt idx="347">
                  <c:v>13.884500000000006</c:v>
                </c:pt>
                <c:pt idx="348">
                  <c:v>13.445</c:v>
                </c:pt>
                <c:pt idx="349">
                  <c:v>12.979500000000026</c:v>
                </c:pt>
                <c:pt idx="350">
                  <c:v>12.734500000000001</c:v>
                </c:pt>
                <c:pt idx="351">
                  <c:v>13.253</c:v>
                </c:pt>
                <c:pt idx="352">
                  <c:v>12.741499999999998</c:v>
                </c:pt>
                <c:pt idx="353">
                  <c:v>11.935</c:v>
                </c:pt>
                <c:pt idx="354">
                  <c:v>11.733000000000001</c:v>
                </c:pt>
                <c:pt idx="355">
                  <c:v>12.648499999999999</c:v>
                </c:pt>
                <c:pt idx="356">
                  <c:v>12.2105</c:v>
                </c:pt>
                <c:pt idx="357">
                  <c:v>8.5079990000000016</c:v>
                </c:pt>
                <c:pt idx="358">
                  <c:v>12.2935</c:v>
                </c:pt>
                <c:pt idx="359">
                  <c:v>12.310500000000006</c:v>
                </c:pt>
                <c:pt idx="360">
                  <c:v>12.314500000000002</c:v>
                </c:pt>
                <c:pt idx="361">
                  <c:v>12.657</c:v>
                </c:pt>
                <c:pt idx="362">
                  <c:v>11.341000000000001</c:v>
                </c:pt>
                <c:pt idx="363">
                  <c:v>11.734500000000001</c:v>
                </c:pt>
                <c:pt idx="364">
                  <c:v>11.395000000000024</c:v>
                </c:pt>
                <c:pt idx="365">
                  <c:v>11.047000000000001</c:v>
                </c:pt>
                <c:pt idx="366">
                  <c:v>11.6195</c:v>
                </c:pt>
                <c:pt idx="367">
                  <c:v>11.045500000000002</c:v>
                </c:pt>
                <c:pt idx="368">
                  <c:v>10.822500000000026</c:v>
                </c:pt>
                <c:pt idx="369">
                  <c:v>10.942500000000004</c:v>
                </c:pt>
                <c:pt idx="370">
                  <c:v>11.148999999999999</c:v>
                </c:pt>
                <c:pt idx="371">
                  <c:v>11.572000000000006</c:v>
                </c:pt>
                <c:pt idx="372">
                  <c:v>10.236999999999998</c:v>
                </c:pt>
                <c:pt idx="373">
                  <c:v>10.592500000000006</c:v>
                </c:pt>
                <c:pt idx="374">
                  <c:v>11.1</c:v>
                </c:pt>
                <c:pt idx="375">
                  <c:v>10.2005</c:v>
                </c:pt>
                <c:pt idx="376">
                  <c:v>8.8614990000000411</c:v>
                </c:pt>
                <c:pt idx="377">
                  <c:v>10.227999999999998</c:v>
                </c:pt>
                <c:pt idx="378">
                  <c:v>10.5085</c:v>
                </c:pt>
                <c:pt idx="379">
                  <c:v>10.2165</c:v>
                </c:pt>
                <c:pt idx="380">
                  <c:v>9.770999999999999</c:v>
                </c:pt>
                <c:pt idx="381">
                  <c:v>9.7520000000000007</c:v>
                </c:pt>
                <c:pt idx="382">
                  <c:v>9.7384999999999984</c:v>
                </c:pt>
                <c:pt idx="383">
                  <c:v>9.7879999999999985</c:v>
                </c:pt>
                <c:pt idx="384">
                  <c:v>9.5939990000000002</c:v>
                </c:pt>
                <c:pt idx="385">
                  <c:v>10.320500000000004</c:v>
                </c:pt>
                <c:pt idx="386">
                  <c:v>9.9689990000000002</c:v>
                </c:pt>
                <c:pt idx="387">
                  <c:v>9.516</c:v>
                </c:pt>
                <c:pt idx="388">
                  <c:v>9.4910000000000014</c:v>
                </c:pt>
                <c:pt idx="389">
                  <c:v>10.0215</c:v>
                </c:pt>
                <c:pt idx="390">
                  <c:v>9.8305000000000007</c:v>
                </c:pt>
                <c:pt idx="391">
                  <c:v>9.8320000000000007</c:v>
                </c:pt>
                <c:pt idx="392">
                  <c:v>9.3740000000000006</c:v>
                </c:pt>
                <c:pt idx="393">
                  <c:v>9.2884989999999998</c:v>
                </c:pt>
                <c:pt idx="394">
                  <c:v>8.8170000000000002</c:v>
                </c:pt>
                <c:pt idx="395">
                  <c:v>9.6705000000000005</c:v>
                </c:pt>
                <c:pt idx="396">
                  <c:v>9.2455000000000016</c:v>
                </c:pt>
                <c:pt idx="397">
                  <c:v>9.3290000000000006</c:v>
                </c:pt>
                <c:pt idx="398">
                  <c:v>9.6750000000000007</c:v>
                </c:pt>
                <c:pt idx="399">
                  <c:v>9.2590000000000003</c:v>
                </c:pt>
                <c:pt idx="400">
                  <c:v>9.1625000000000068</c:v>
                </c:pt>
                <c:pt idx="401">
                  <c:v>9.6309999999999985</c:v>
                </c:pt>
                <c:pt idx="402">
                  <c:v>9.4590000000000067</c:v>
                </c:pt>
                <c:pt idx="403">
                  <c:v>9.9059990000000067</c:v>
                </c:pt>
                <c:pt idx="404">
                  <c:v>9.6269989999999996</c:v>
                </c:pt>
                <c:pt idx="405">
                  <c:v>10.02</c:v>
                </c:pt>
                <c:pt idx="406">
                  <c:v>9.5619990000000001</c:v>
                </c:pt>
                <c:pt idx="407">
                  <c:v>10.6615</c:v>
                </c:pt>
                <c:pt idx="408">
                  <c:v>10.459500000000045</c:v>
                </c:pt>
                <c:pt idx="409">
                  <c:v>10.6745</c:v>
                </c:pt>
                <c:pt idx="410">
                  <c:v>10.521000000000001</c:v>
                </c:pt>
                <c:pt idx="411">
                  <c:v>10.592500000000006</c:v>
                </c:pt>
                <c:pt idx="412">
                  <c:v>10.739000000000001</c:v>
                </c:pt>
                <c:pt idx="413">
                  <c:v>10.7155</c:v>
                </c:pt>
                <c:pt idx="414">
                  <c:v>9.4670000000000005</c:v>
                </c:pt>
                <c:pt idx="415">
                  <c:v>10.022</c:v>
                </c:pt>
                <c:pt idx="416">
                  <c:v>10.367000000000004</c:v>
                </c:pt>
                <c:pt idx="417">
                  <c:v>9.8535000000000466</c:v>
                </c:pt>
                <c:pt idx="418">
                  <c:v>10.784000000000001</c:v>
                </c:pt>
                <c:pt idx="419">
                  <c:v>9.7895000000000003</c:v>
                </c:pt>
                <c:pt idx="420">
                  <c:v>10.629999999999999</c:v>
                </c:pt>
                <c:pt idx="421">
                  <c:v>9.7884989999999998</c:v>
                </c:pt>
                <c:pt idx="422">
                  <c:v>10.554500000000004</c:v>
                </c:pt>
                <c:pt idx="423">
                  <c:v>10.192</c:v>
                </c:pt>
                <c:pt idx="424">
                  <c:v>10.953000000000022</c:v>
                </c:pt>
                <c:pt idx="425">
                  <c:v>10.585000000000004</c:v>
                </c:pt>
                <c:pt idx="426">
                  <c:v>9.2860000000000014</c:v>
                </c:pt>
                <c:pt idx="427">
                  <c:v>10.1945</c:v>
                </c:pt>
                <c:pt idx="428">
                  <c:v>10.82</c:v>
                </c:pt>
                <c:pt idx="429">
                  <c:v>10.531000000000001</c:v>
                </c:pt>
                <c:pt idx="430">
                  <c:v>11.5815</c:v>
                </c:pt>
                <c:pt idx="431">
                  <c:v>11.755500000000024</c:v>
                </c:pt>
                <c:pt idx="432">
                  <c:v>11.585500000000026</c:v>
                </c:pt>
                <c:pt idx="433">
                  <c:v>11.05</c:v>
                </c:pt>
                <c:pt idx="434">
                  <c:v>10.346</c:v>
                </c:pt>
                <c:pt idx="435">
                  <c:v>11.1165</c:v>
                </c:pt>
                <c:pt idx="436">
                  <c:v>11.811</c:v>
                </c:pt>
                <c:pt idx="437">
                  <c:v>11.565000000000024</c:v>
                </c:pt>
                <c:pt idx="438">
                  <c:v>11.351000000000004</c:v>
                </c:pt>
                <c:pt idx="439">
                  <c:v>10.2035</c:v>
                </c:pt>
                <c:pt idx="440">
                  <c:v>10.573500000000006</c:v>
                </c:pt>
                <c:pt idx="441">
                  <c:v>10.739000000000001</c:v>
                </c:pt>
                <c:pt idx="442">
                  <c:v>10.346500000000002</c:v>
                </c:pt>
                <c:pt idx="443">
                  <c:v>10.2685</c:v>
                </c:pt>
                <c:pt idx="444">
                  <c:v>8.8439990000000002</c:v>
                </c:pt>
                <c:pt idx="445">
                  <c:v>10.67</c:v>
                </c:pt>
                <c:pt idx="446">
                  <c:v>10.843</c:v>
                </c:pt>
                <c:pt idx="447">
                  <c:v>11.091000000000001</c:v>
                </c:pt>
                <c:pt idx="448">
                  <c:v>11.2125</c:v>
                </c:pt>
                <c:pt idx="449">
                  <c:v>11.5</c:v>
                </c:pt>
                <c:pt idx="450">
                  <c:v>11.675000000000002</c:v>
                </c:pt>
                <c:pt idx="451">
                  <c:v>10.963000000000006</c:v>
                </c:pt>
                <c:pt idx="452">
                  <c:v>11.7295</c:v>
                </c:pt>
                <c:pt idx="453">
                  <c:v>12.1715</c:v>
                </c:pt>
                <c:pt idx="454">
                  <c:v>12.007</c:v>
                </c:pt>
                <c:pt idx="455">
                  <c:v>11.933</c:v>
                </c:pt>
                <c:pt idx="456">
                  <c:v>11.919500000000006</c:v>
                </c:pt>
                <c:pt idx="457">
                  <c:v>10.438000000000001</c:v>
                </c:pt>
                <c:pt idx="458">
                  <c:v>11.051500000000004</c:v>
                </c:pt>
                <c:pt idx="459">
                  <c:v>11.342000000000002</c:v>
                </c:pt>
                <c:pt idx="460">
                  <c:v>11.722</c:v>
                </c:pt>
                <c:pt idx="461">
                  <c:v>11.682</c:v>
                </c:pt>
                <c:pt idx="462">
                  <c:v>11.352000000000052</c:v>
                </c:pt>
                <c:pt idx="463">
                  <c:v>12.624000000000001</c:v>
                </c:pt>
                <c:pt idx="464">
                  <c:v>11.411</c:v>
                </c:pt>
                <c:pt idx="465">
                  <c:v>12.281000000000001</c:v>
                </c:pt>
                <c:pt idx="466">
                  <c:v>12.421000000000001</c:v>
                </c:pt>
                <c:pt idx="467">
                  <c:v>13.2865</c:v>
                </c:pt>
                <c:pt idx="468">
                  <c:v>11.7195</c:v>
                </c:pt>
                <c:pt idx="469">
                  <c:v>12.748499999999998</c:v>
                </c:pt>
                <c:pt idx="470">
                  <c:v>13</c:v>
                </c:pt>
                <c:pt idx="471">
                  <c:v>12.7895</c:v>
                </c:pt>
                <c:pt idx="472">
                  <c:v>12.539</c:v>
                </c:pt>
                <c:pt idx="473">
                  <c:v>12.7455</c:v>
                </c:pt>
                <c:pt idx="474">
                  <c:v>13.384500000000006</c:v>
                </c:pt>
                <c:pt idx="475">
                  <c:v>13.7605</c:v>
                </c:pt>
                <c:pt idx="476">
                  <c:v>15.013500000000002</c:v>
                </c:pt>
                <c:pt idx="477">
                  <c:v>14.029500000000002</c:v>
                </c:pt>
                <c:pt idx="478">
                  <c:v>14.362500000000056</c:v>
                </c:pt>
                <c:pt idx="479">
                  <c:v>16.125</c:v>
                </c:pt>
                <c:pt idx="480">
                  <c:v>15.4415</c:v>
                </c:pt>
              </c:numCache>
            </c:numRef>
          </c:yVal>
          <c:smooth val="1"/>
          <c:extLst>
            <c:ext xmlns:c16="http://schemas.microsoft.com/office/drawing/2014/chart" uri="{C3380CC4-5D6E-409C-BE32-E72D297353CC}">
              <c16:uniqueId val="{00000006-C2B3-47A8-899A-57223720C564}"/>
            </c:ext>
          </c:extLst>
        </c:ser>
        <c:ser>
          <c:idx val="7"/>
          <c:order val="7"/>
          <c:spPr>
            <a:ln w="12700">
              <a:solidFill>
                <a:srgbClr val="0000FF"/>
              </a:solidFill>
              <a:prstDash val="solid"/>
            </a:ln>
          </c:spPr>
          <c:marker>
            <c:symbol val="none"/>
          </c:marker>
          <c:xVal>
            <c:numRef>
              <c:f>vzavt!$A$1:$A$481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vzavt!$I$1:$I$481</c:f>
              <c:numCache>
                <c:formatCode>General</c:formatCode>
                <c:ptCount val="481"/>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970.33749999999748</c:v>
                </c:pt>
                <c:pt idx="13">
                  <c:v>828.89549999999997</c:v>
                </c:pt>
                <c:pt idx="14">
                  <c:v>681.27950000000055</c:v>
                </c:pt>
                <c:pt idx="15">
                  <c:v>562.66949999999997</c:v>
                </c:pt>
                <c:pt idx="16">
                  <c:v>439.40249999999969</c:v>
                </c:pt>
                <c:pt idx="17">
                  <c:v>338.09249999999969</c:v>
                </c:pt>
                <c:pt idx="18">
                  <c:v>256.21749999999969</c:v>
                </c:pt>
                <c:pt idx="19">
                  <c:v>212.191</c:v>
                </c:pt>
                <c:pt idx="20">
                  <c:v>147.71699999999998</c:v>
                </c:pt>
                <c:pt idx="21">
                  <c:v>115.91750000000037</c:v>
                </c:pt>
                <c:pt idx="22">
                  <c:v>76.103999999999999</c:v>
                </c:pt>
                <c:pt idx="23">
                  <c:v>52.594000000000001</c:v>
                </c:pt>
                <c:pt idx="24">
                  <c:v>37.048000000000002</c:v>
                </c:pt>
                <c:pt idx="25">
                  <c:v>29.263999999999989</c:v>
                </c:pt>
                <c:pt idx="26">
                  <c:v>24.605499999999989</c:v>
                </c:pt>
                <c:pt idx="27">
                  <c:v>23.466499999999876</c:v>
                </c:pt>
                <c:pt idx="28">
                  <c:v>21.8415</c:v>
                </c:pt>
                <c:pt idx="29">
                  <c:v>22.702499999999883</c:v>
                </c:pt>
                <c:pt idx="30">
                  <c:v>22.827999999999999</c:v>
                </c:pt>
                <c:pt idx="31">
                  <c:v>24.468999999999905</c:v>
                </c:pt>
                <c:pt idx="32">
                  <c:v>26.489499999999875</c:v>
                </c:pt>
                <c:pt idx="33">
                  <c:v>27.49749999999991</c:v>
                </c:pt>
                <c:pt idx="34">
                  <c:v>28.584499999999906</c:v>
                </c:pt>
                <c:pt idx="35">
                  <c:v>31.285999999999905</c:v>
                </c:pt>
                <c:pt idx="36">
                  <c:v>32.297500000000063</c:v>
                </c:pt>
                <c:pt idx="37">
                  <c:v>34.018000000000001</c:v>
                </c:pt>
                <c:pt idx="38">
                  <c:v>34.935500000000012</c:v>
                </c:pt>
                <c:pt idx="39">
                  <c:v>36.994500000000002</c:v>
                </c:pt>
                <c:pt idx="40">
                  <c:v>39.810999999999993</c:v>
                </c:pt>
                <c:pt idx="41">
                  <c:v>43.441499999999998</c:v>
                </c:pt>
                <c:pt idx="42">
                  <c:v>43.789000000000001</c:v>
                </c:pt>
                <c:pt idx="43">
                  <c:v>48.355999000000004</c:v>
                </c:pt>
                <c:pt idx="44">
                  <c:v>50.785000000000011</c:v>
                </c:pt>
                <c:pt idx="45">
                  <c:v>54.972500000000011</c:v>
                </c:pt>
                <c:pt idx="46">
                  <c:v>55.397000000000006</c:v>
                </c:pt>
                <c:pt idx="47">
                  <c:v>59.202000000000012</c:v>
                </c:pt>
                <c:pt idx="48">
                  <c:v>66.60899999999998</c:v>
                </c:pt>
                <c:pt idx="49">
                  <c:v>67.885999999999981</c:v>
                </c:pt>
                <c:pt idx="50">
                  <c:v>69.733000000000004</c:v>
                </c:pt>
                <c:pt idx="51">
                  <c:v>71.6875</c:v>
                </c:pt>
                <c:pt idx="52">
                  <c:v>77.843500000000006</c:v>
                </c:pt>
                <c:pt idx="53">
                  <c:v>79.767500000000027</c:v>
                </c:pt>
                <c:pt idx="54">
                  <c:v>87.054499000000007</c:v>
                </c:pt>
                <c:pt idx="55">
                  <c:v>90.712500000000006</c:v>
                </c:pt>
                <c:pt idx="56">
                  <c:v>94.47</c:v>
                </c:pt>
                <c:pt idx="57">
                  <c:v>98.649999999999991</c:v>
                </c:pt>
                <c:pt idx="58">
                  <c:v>103.8835</c:v>
                </c:pt>
                <c:pt idx="59">
                  <c:v>106.9490000000003</c:v>
                </c:pt>
                <c:pt idx="60">
                  <c:v>112.88249999999998</c:v>
                </c:pt>
                <c:pt idx="61">
                  <c:v>118.9315000000003</c:v>
                </c:pt>
                <c:pt idx="62">
                  <c:v>124.1675</c:v>
                </c:pt>
                <c:pt idx="63">
                  <c:v>132.22</c:v>
                </c:pt>
                <c:pt idx="64">
                  <c:v>132.60250000000002</c:v>
                </c:pt>
                <c:pt idx="65">
                  <c:v>135.946</c:v>
                </c:pt>
                <c:pt idx="66">
                  <c:v>141.172</c:v>
                </c:pt>
                <c:pt idx="67">
                  <c:v>151.59650000000002</c:v>
                </c:pt>
                <c:pt idx="68">
                  <c:v>153.66</c:v>
                </c:pt>
                <c:pt idx="69">
                  <c:v>161.48100000000059</c:v>
                </c:pt>
                <c:pt idx="70">
                  <c:v>166.99349999999998</c:v>
                </c:pt>
                <c:pt idx="71">
                  <c:v>172.47050000000002</c:v>
                </c:pt>
                <c:pt idx="72">
                  <c:v>180.26349999999999</c:v>
                </c:pt>
                <c:pt idx="73">
                  <c:v>179.309</c:v>
                </c:pt>
                <c:pt idx="74">
                  <c:v>187.98950000000002</c:v>
                </c:pt>
                <c:pt idx="75">
                  <c:v>194.73850000000002</c:v>
                </c:pt>
                <c:pt idx="76">
                  <c:v>204.411</c:v>
                </c:pt>
                <c:pt idx="77">
                  <c:v>212.27449999999999</c:v>
                </c:pt>
                <c:pt idx="78">
                  <c:v>213.41899999999998</c:v>
                </c:pt>
                <c:pt idx="79">
                  <c:v>219.72050000000002</c:v>
                </c:pt>
                <c:pt idx="80">
                  <c:v>227.29049999999998</c:v>
                </c:pt>
                <c:pt idx="81">
                  <c:v>228.66949999999997</c:v>
                </c:pt>
                <c:pt idx="82">
                  <c:v>231.91800000000001</c:v>
                </c:pt>
                <c:pt idx="83">
                  <c:v>239.26749999999998</c:v>
                </c:pt>
                <c:pt idx="84">
                  <c:v>248.30500000000001</c:v>
                </c:pt>
                <c:pt idx="85">
                  <c:v>248.87650000000002</c:v>
                </c:pt>
                <c:pt idx="86">
                  <c:v>257.98549999999869</c:v>
                </c:pt>
                <c:pt idx="87">
                  <c:v>263.02299999999963</c:v>
                </c:pt>
                <c:pt idx="88">
                  <c:v>268.08849999999899</c:v>
                </c:pt>
                <c:pt idx="89">
                  <c:v>271.27199999999863</c:v>
                </c:pt>
                <c:pt idx="90">
                  <c:v>278.60550000000001</c:v>
                </c:pt>
                <c:pt idx="91">
                  <c:v>281.47000000000003</c:v>
                </c:pt>
                <c:pt idx="92">
                  <c:v>283.1635</c:v>
                </c:pt>
                <c:pt idx="93">
                  <c:v>292.053</c:v>
                </c:pt>
                <c:pt idx="94">
                  <c:v>294.0025</c:v>
                </c:pt>
                <c:pt idx="95">
                  <c:v>299.3485</c:v>
                </c:pt>
                <c:pt idx="96">
                  <c:v>305.54000000000002</c:v>
                </c:pt>
                <c:pt idx="97">
                  <c:v>308.20549999999969</c:v>
                </c:pt>
                <c:pt idx="98">
                  <c:v>303.4829999999987</c:v>
                </c:pt>
                <c:pt idx="99">
                  <c:v>307.99400000000003</c:v>
                </c:pt>
                <c:pt idx="100">
                  <c:v>313.61399999999969</c:v>
                </c:pt>
                <c:pt idx="101">
                  <c:v>317.62450000000001</c:v>
                </c:pt>
                <c:pt idx="102">
                  <c:v>320.65449999999998</c:v>
                </c:pt>
                <c:pt idx="103">
                  <c:v>323.29849999999863</c:v>
                </c:pt>
                <c:pt idx="104">
                  <c:v>322.51</c:v>
                </c:pt>
                <c:pt idx="105">
                  <c:v>324.37950000000001</c:v>
                </c:pt>
                <c:pt idx="106">
                  <c:v>320.8895</c:v>
                </c:pt>
                <c:pt idx="107">
                  <c:v>325.89149999999893</c:v>
                </c:pt>
                <c:pt idx="108">
                  <c:v>324.52599999999899</c:v>
                </c:pt>
                <c:pt idx="109">
                  <c:v>325.99249899999899</c:v>
                </c:pt>
                <c:pt idx="110">
                  <c:v>323.346</c:v>
                </c:pt>
                <c:pt idx="111">
                  <c:v>325.94149999999894</c:v>
                </c:pt>
                <c:pt idx="112">
                  <c:v>330.79299999999893</c:v>
                </c:pt>
                <c:pt idx="113">
                  <c:v>327.90349999999899</c:v>
                </c:pt>
                <c:pt idx="114">
                  <c:v>328.71699999999845</c:v>
                </c:pt>
                <c:pt idx="115">
                  <c:v>331.91599999999869</c:v>
                </c:pt>
                <c:pt idx="116">
                  <c:v>333.86900000000031</c:v>
                </c:pt>
                <c:pt idx="117">
                  <c:v>331.13049999999993</c:v>
                </c:pt>
                <c:pt idx="118">
                  <c:v>332.61200000000002</c:v>
                </c:pt>
                <c:pt idx="119">
                  <c:v>329.02599999999899</c:v>
                </c:pt>
                <c:pt idx="120">
                  <c:v>321.24950000000001</c:v>
                </c:pt>
                <c:pt idx="121">
                  <c:v>324.07549999999969</c:v>
                </c:pt>
                <c:pt idx="122">
                  <c:v>321.4425</c:v>
                </c:pt>
                <c:pt idx="123">
                  <c:v>325.21249999999969</c:v>
                </c:pt>
                <c:pt idx="124">
                  <c:v>324.60399999999993</c:v>
                </c:pt>
                <c:pt idx="125">
                  <c:v>317.322</c:v>
                </c:pt>
                <c:pt idx="126">
                  <c:v>315.22699999999821</c:v>
                </c:pt>
                <c:pt idx="127">
                  <c:v>312.74650000000003</c:v>
                </c:pt>
                <c:pt idx="128">
                  <c:v>317.53299999999899</c:v>
                </c:pt>
                <c:pt idx="129">
                  <c:v>310.36349999999999</c:v>
                </c:pt>
                <c:pt idx="130">
                  <c:v>307.93599999999827</c:v>
                </c:pt>
                <c:pt idx="131">
                  <c:v>306.26349999999923</c:v>
                </c:pt>
                <c:pt idx="132">
                  <c:v>300.47049999999899</c:v>
                </c:pt>
                <c:pt idx="133">
                  <c:v>300.661</c:v>
                </c:pt>
                <c:pt idx="134">
                  <c:v>300.90599999999893</c:v>
                </c:pt>
                <c:pt idx="135">
                  <c:v>293.06349999999969</c:v>
                </c:pt>
                <c:pt idx="136">
                  <c:v>293.81200000000001</c:v>
                </c:pt>
                <c:pt idx="137">
                  <c:v>288.71199999999851</c:v>
                </c:pt>
                <c:pt idx="138">
                  <c:v>285.42499999999899</c:v>
                </c:pt>
                <c:pt idx="139">
                  <c:v>286.80250000000001</c:v>
                </c:pt>
                <c:pt idx="140">
                  <c:v>282.464</c:v>
                </c:pt>
                <c:pt idx="141">
                  <c:v>279.53199999999839</c:v>
                </c:pt>
                <c:pt idx="142">
                  <c:v>275.70549999999969</c:v>
                </c:pt>
                <c:pt idx="143">
                  <c:v>267.28749999999923</c:v>
                </c:pt>
                <c:pt idx="144">
                  <c:v>268.40649999999869</c:v>
                </c:pt>
                <c:pt idx="145">
                  <c:v>261.97999999999894</c:v>
                </c:pt>
                <c:pt idx="146">
                  <c:v>254.804</c:v>
                </c:pt>
                <c:pt idx="147">
                  <c:v>256.29849999999863</c:v>
                </c:pt>
                <c:pt idx="148">
                  <c:v>252.28549999999998</c:v>
                </c:pt>
                <c:pt idx="149">
                  <c:v>246.56800000000001</c:v>
                </c:pt>
                <c:pt idx="150">
                  <c:v>243.82750000000004</c:v>
                </c:pt>
                <c:pt idx="151">
                  <c:v>243.8775</c:v>
                </c:pt>
                <c:pt idx="152">
                  <c:v>237.20649999999998</c:v>
                </c:pt>
                <c:pt idx="153">
                  <c:v>234.797</c:v>
                </c:pt>
                <c:pt idx="154">
                  <c:v>234.94899999999998</c:v>
                </c:pt>
                <c:pt idx="155">
                  <c:v>234.42600000000004</c:v>
                </c:pt>
                <c:pt idx="156">
                  <c:v>225.09949999999998</c:v>
                </c:pt>
                <c:pt idx="157">
                  <c:v>218.95350000000002</c:v>
                </c:pt>
                <c:pt idx="158">
                  <c:v>216.29499999999999</c:v>
                </c:pt>
                <c:pt idx="159">
                  <c:v>216.33450000000002</c:v>
                </c:pt>
                <c:pt idx="160">
                  <c:v>213.9555</c:v>
                </c:pt>
                <c:pt idx="161">
                  <c:v>207.53050000000002</c:v>
                </c:pt>
                <c:pt idx="162">
                  <c:v>206.00449999999998</c:v>
                </c:pt>
                <c:pt idx="163">
                  <c:v>207.01299999999998</c:v>
                </c:pt>
                <c:pt idx="164">
                  <c:v>200.81399999999999</c:v>
                </c:pt>
                <c:pt idx="165">
                  <c:v>194.71899999999999</c:v>
                </c:pt>
                <c:pt idx="166">
                  <c:v>191.43949999999998</c:v>
                </c:pt>
                <c:pt idx="167">
                  <c:v>188.2225</c:v>
                </c:pt>
                <c:pt idx="168">
                  <c:v>185.02349999999998</c:v>
                </c:pt>
                <c:pt idx="169">
                  <c:v>183.51449999999997</c:v>
                </c:pt>
                <c:pt idx="170">
                  <c:v>177.66449999999998</c:v>
                </c:pt>
                <c:pt idx="171">
                  <c:v>175.85650000000001</c:v>
                </c:pt>
                <c:pt idx="172">
                  <c:v>172.435</c:v>
                </c:pt>
                <c:pt idx="173">
                  <c:v>168.55</c:v>
                </c:pt>
                <c:pt idx="174">
                  <c:v>168.1825</c:v>
                </c:pt>
                <c:pt idx="175">
                  <c:v>163.797</c:v>
                </c:pt>
                <c:pt idx="176">
                  <c:v>160.72399999999999</c:v>
                </c:pt>
                <c:pt idx="177">
                  <c:v>155.61799999999999</c:v>
                </c:pt>
                <c:pt idx="178">
                  <c:v>154.36150000000001</c:v>
                </c:pt>
                <c:pt idx="179">
                  <c:v>152.34949999999998</c:v>
                </c:pt>
                <c:pt idx="180">
                  <c:v>152.30800000000059</c:v>
                </c:pt>
                <c:pt idx="181">
                  <c:v>145.80000000000001</c:v>
                </c:pt>
                <c:pt idx="182">
                  <c:v>145.26649999999998</c:v>
                </c:pt>
                <c:pt idx="183">
                  <c:v>145.6275</c:v>
                </c:pt>
                <c:pt idx="184">
                  <c:v>140.87200000000001</c:v>
                </c:pt>
                <c:pt idx="185">
                  <c:v>135.94800000000001</c:v>
                </c:pt>
                <c:pt idx="186">
                  <c:v>133.79649999999998</c:v>
                </c:pt>
                <c:pt idx="187">
                  <c:v>134.57949999999997</c:v>
                </c:pt>
                <c:pt idx="188">
                  <c:v>133.61299999999997</c:v>
                </c:pt>
                <c:pt idx="189">
                  <c:v>128.37650000000002</c:v>
                </c:pt>
                <c:pt idx="190">
                  <c:v>127.657</c:v>
                </c:pt>
                <c:pt idx="191">
                  <c:v>124.9765</c:v>
                </c:pt>
                <c:pt idx="192">
                  <c:v>123.73699999999999</c:v>
                </c:pt>
                <c:pt idx="193">
                  <c:v>123.57599999999998</c:v>
                </c:pt>
                <c:pt idx="194">
                  <c:v>122.569</c:v>
                </c:pt>
                <c:pt idx="195">
                  <c:v>117.79900000000002</c:v>
                </c:pt>
                <c:pt idx="196">
                  <c:v>117.587</c:v>
                </c:pt>
                <c:pt idx="197">
                  <c:v>116.724</c:v>
                </c:pt>
                <c:pt idx="198">
                  <c:v>112.46950000000002</c:v>
                </c:pt>
                <c:pt idx="199">
                  <c:v>109.8215</c:v>
                </c:pt>
                <c:pt idx="200">
                  <c:v>109.80500000000001</c:v>
                </c:pt>
                <c:pt idx="201">
                  <c:v>107.354</c:v>
                </c:pt>
                <c:pt idx="202">
                  <c:v>105.05500000000001</c:v>
                </c:pt>
                <c:pt idx="203">
                  <c:v>106.91000000000012</c:v>
                </c:pt>
                <c:pt idx="204">
                  <c:v>103.2685</c:v>
                </c:pt>
                <c:pt idx="205">
                  <c:v>102.01649999999999</c:v>
                </c:pt>
                <c:pt idx="206">
                  <c:v>100.89400000000002</c:v>
                </c:pt>
                <c:pt idx="207">
                  <c:v>96.016999999999996</c:v>
                </c:pt>
                <c:pt idx="208">
                  <c:v>95.371499999999983</c:v>
                </c:pt>
                <c:pt idx="209">
                  <c:v>94.757000000000005</c:v>
                </c:pt>
                <c:pt idx="210">
                  <c:v>92.77249999999998</c:v>
                </c:pt>
                <c:pt idx="211">
                  <c:v>90.948499999999996</c:v>
                </c:pt>
                <c:pt idx="212">
                  <c:v>92.088499999999982</c:v>
                </c:pt>
                <c:pt idx="213">
                  <c:v>88.087500000000006</c:v>
                </c:pt>
                <c:pt idx="214">
                  <c:v>87.277999999999992</c:v>
                </c:pt>
                <c:pt idx="215">
                  <c:v>84.962500000000006</c:v>
                </c:pt>
                <c:pt idx="216">
                  <c:v>87.031498999999982</c:v>
                </c:pt>
                <c:pt idx="217">
                  <c:v>83.417500000000388</c:v>
                </c:pt>
                <c:pt idx="218">
                  <c:v>81.689499999999981</c:v>
                </c:pt>
                <c:pt idx="219">
                  <c:v>82.717999000000376</c:v>
                </c:pt>
                <c:pt idx="220">
                  <c:v>81.287999999999997</c:v>
                </c:pt>
                <c:pt idx="221">
                  <c:v>79.165999999999983</c:v>
                </c:pt>
                <c:pt idx="222">
                  <c:v>76.488500000000002</c:v>
                </c:pt>
                <c:pt idx="223">
                  <c:v>77.551998999999981</c:v>
                </c:pt>
                <c:pt idx="224">
                  <c:v>74.761500000000026</c:v>
                </c:pt>
                <c:pt idx="225">
                  <c:v>72.736000000000004</c:v>
                </c:pt>
                <c:pt idx="226">
                  <c:v>71.146000000000001</c:v>
                </c:pt>
                <c:pt idx="227">
                  <c:v>72.315000000000012</c:v>
                </c:pt>
                <c:pt idx="228">
                  <c:v>69.748500000000007</c:v>
                </c:pt>
                <c:pt idx="229">
                  <c:v>71.040999999999997</c:v>
                </c:pt>
                <c:pt idx="230">
                  <c:v>67.843998999999982</c:v>
                </c:pt>
                <c:pt idx="231">
                  <c:v>67.901500000000027</c:v>
                </c:pt>
                <c:pt idx="232">
                  <c:v>67.0715</c:v>
                </c:pt>
                <c:pt idx="233">
                  <c:v>67.244500000000343</c:v>
                </c:pt>
                <c:pt idx="234">
                  <c:v>63.813999999999993</c:v>
                </c:pt>
                <c:pt idx="235">
                  <c:v>62.779500000000013</c:v>
                </c:pt>
                <c:pt idx="236">
                  <c:v>63.098500000000165</c:v>
                </c:pt>
                <c:pt idx="237">
                  <c:v>62.574000000000005</c:v>
                </c:pt>
                <c:pt idx="238">
                  <c:v>58.387499999999996</c:v>
                </c:pt>
                <c:pt idx="239">
                  <c:v>58.513999999999996</c:v>
                </c:pt>
                <c:pt idx="240">
                  <c:v>58.63850000000015</c:v>
                </c:pt>
                <c:pt idx="241">
                  <c:v>57.298000000000172</c:v>
                </c:pt>
                <c:pt idx="242">
                  <c:v>58.121500000000012</c:v>
                </c:pt>
                <c:pt idx="243">
                  <c:v>56.26050000000015</c:v>
                </c:pt>
                <c:pt idx="244">
                  <c:v>54.943999999999996</c:v>
                </c:pt>
                <c:pt idx="245">
                  <c:v>53.322000000000003</c:v>
                </c:pt>
                <c:pt idx="246">
                  <c:v>52.638000000000012</c:v>
                </c:pt>
                <c:pt idx="247">
                  <c:v>52.8005</c:v>
                </c:pt>
                <c:pt idx="248">
                  <c:v>50.249500000000012</c:v>
                </c:pt>
                <c:pt idx="249">
                  <c:v>51.12250000000018</c:v>
                </c:pt>
                <c:pt idx="250">
                  <c:v>50.293000000000013</c:v>
                </c:pt>
                <c:pt idx="251">
                  <c:v>50.096000000000011</c:v>
                </c:pt>
                <c:pt idx="252">
                  <c:v>49.739500000000113</c:v>
                </c:pt>
                <c:pt idx="253">
                  <c:v>49.208000000000013</c:v>
                </c:pt>
                <c:pt idx="254">
                  <c:v>46.108000000000011</c:v>
                </c:pt>
                <c:pt idx="255">
                  <c:v>45.659000000000006</c:v>
                </c:pt>
                <c:pt idx="256">
                  <c:v>45.064</c:v>
                </c:pt>
                <c:pt idx="257">
                  <c:v>43.670500000000011</c:v>
                </c:pt>
                <c:pt idx="258">
                  <c:v>44.369500000000002</c:v>
                </c:pt>
                <c:pt idx="259">
                  <c:v>43.259500000000003</c:v>
                </c:pt>
                <c:pt idx="260">
                  <c:v>42.973500000000001</c:v>
                </c:pt>
                <c:pt idx="261">
                  <c:v>41.088500000000003</c:v>
                </c:pt>
                <c:pt idx="262">
                  <c:v>41.117000000000004</c:v>
                </c:pt>
                <c:pt idx="263">
                  <c:v>40.094000000000001</c:v>
                </c:pt>
                <c:pt idx="264">
                  <c:v>40.265500000000195</c:v>
                </c:pt>
                <c:pt idx="265">
                  <c:v>39.098500000000165</c:v>
                </c:pt>
                <c:pt idx="266">
                  <c:v>37.744500000000002</c:v>
                </c:pt>
                <c:pt idx="267">
                  <c:v>37.535500000000013</c:v>
                </c:pt>
                <c:pt idx="268">
                  <c:v>38.018500000000003</c:v>
                </c:pt>
                <c:pt idx="269">
                  <c:v>36.76500000000015</c:v>
                </c:pt>
                <c:pt idx="270">
                  <c:v>37.103500000000011</c:v>
                </c:pt>
                <c:pt idx="271">
                  <c:v>36.599500000000013</c:v>
                </c:pt>
                <c:pt idx="272">
                  <c:v>36.230999000000011</c:v>
                </c:pt>
                <c:pt idx="273">
                  <c:v>35.876000000000005</c:v>
                </c:pt>
                <c:pt idx="274">
                  <c:v>33.665000000000013</c:v>
                </c:pt>
                <c:pt idx="275">
                  <c:v>34.666000000000011</c:v>
                </c:pt>
                <c:pt idx="276">
                  <c:v>33.383999999999993</c:v>
                </c:pt>
                <c:pt idx="277">
                  <c:v>33.543500000000002</c:v>
                </c:pt>
                <c:pt idx="278">
                  <c:v>32.356499999999997</c:v>
                </c:pt>
                <c:pt idx="279">
                  <c:v>33.04</c:v>
                </c:pt>
                <c:pt idx="280">
                  <c:v>32.9895</c:v>
                </c:pt>
                <c:pt idx="281">
                  <c:v>31.515499999999989</c:v>
                </c:pt>
                <c:pt idx="282">
                  <c:v>31.177000000000035</c:v>
                </c:pt>
                <c:pt idx="283">
                  <c:v>30.95</c:v>
                </c:pt>
                <c:pt idx="284">
                  <c:v>31.542499999999883</c:v>
                </c:pt>
                <c:pt idx="285">
                  <c:v>29.306999999999999</c:v>
                </c:pt>
                <c:pt idx="286">
                  <c:v>29.161999999999999</c:v>
                </c:pt>
                <c:pt idx="287">
                  <c:v>31.1</c:v>
                </c:pt>
                <c:pt idx="288">
                  <c:v>30.0045</c:v>
                </c:pt>
                <c:pt idx="289">
                  <c:v>29.106999999999999</c:v>
                </c:pt>
                <c:pt idx="290">
                  <c:v>28.041499999999989</c:v>
                </c:pt>
                <c:pt idx="291">
                  <c:v>28.382999999999921</c:v>
                </c:pt>
                <c:pt idx="292">
                  <c:v>26.979500000000002</c:v>
                </c:pt>
                <c:pt idx="293">
                  <c:v>28.386500000000002</c:v>
                </c:pt>
                <c:pt idx="294">
                  <c:v>28.058</c:v>
                </c:pt>
                <c:pt idx="295">
                  <c:v>26.443499999999879</c:v>
                </c:pt>
                <c:pt idx="296">
                  <c:v>26.14849999999991</c:v>
                </c:pt>
                <c:pt idx="297">
                  <c:v>25.954000000000001</c:v>
                </c:pt>
                <c:pt idx="298">
                  <c:v>26.0505</c:v>
                </c:pt>
                <c:pt idx="299">
                  <c:v>24.244999999999987</c:v>
                </c:pt>
                <c:pt idx="300">
                  <c:v>23.905999999999914</c:v>
                </c:pt>
                <c:pt idx="301">
                  <c:v>23.097999999999999</c:v>
                </c:pt>
                <c:pt idx="302">
                  <c:v>24.449000000000002</c:v>
                </c:pt>
                <c:pt idx="303">
                  <c:v>25.218499999999914</c:v>
                </c:pt>
                <c:pt idx="304">
                  <c:v>22.962999999999891</c:v>
                </c:pt>
                <c:pt idx="305">
                  <c:v>22.800999999999988</c:v>
                </c:pt>
                <c:pt idx="306">
                  <c:v>22.977</c:v>
                </c:pt>
                <c:pt idx="307">
                  <c:v>23.049499999999906</c:v>
                </c:pt>
                <c:pt idx="308">
                  <c:v>23.298499999999883</c:v>
                </c:pt>
                <c:pt idx="309">
                  <c:v>22.208499999999887</c:v>
                </c:pt>
                <c:pt idx="310">
                  <c:v>22.138500000000001</c:v>
                </c:pt>
                <c:pt idx="311">
                  <c:v>21.736000000000001</c:v>
                </c:pt>
                <c:pt idx="312">
                  <c:v>21.291</c:v>
                </c:pt>
                <c:pt idx="313">
                  <c:v>20.806999999999999</c:v>
                </c:pt>
                <c:pt idx="314">
                  <c:v>20.798499999999883</c:v>
                </c:pt>
                <c:pt idx="315">
                  <c:v>20.230499999999989</c:v>
                </c:pt>
                <c:pt idx="316">
                  <c:v>20.05549999999991</c:v>
                </c:pt>
                <c:pt idx="317">
                  <c:v>20.599</c:v>
                </c:pt>
                <c:pt idx="318">
                  <c:v>20.452000000000002</c:v>
                </c:pt>
                <c:pt idx="319">
                  <c:v>20.277999999999999</c:v>
                </c:pt>
                <c:pt idx="320">
                  <c:v>20.016500000000001</c:v>
                </c:pt>
                <c:pt idx="321">
                  <c:v>20.625499999999914</c:v>
                </c:pt>
                <c:pt idx="322">
                  <c:v>18.96399999999991</c:v>
                </c:pt>
                <c:pt idx="323">
                  <c:v>19.086499999999891</c:v>
                </c:pt>
                <c:pt idx="324">
                  <c:v>18.751000000000001</c:v>
                </c:pt>
                <c:pt idx="325">
                  <c:v>18.081999999999987</c:v>
                </c:pt>
                <c:pt idx="326">
                  <c:v>17.605499999999989</c:v>
                </c:pt>
                <c:pt idx="327">
                  <c:v>17.798999999999989</c:v>
                </c:pt>
                <c:pt idx="328">
                  <c:v>17.167999999999999</c:v>
                </c:pt>
                <c:pt idx="329">
                  <c:v>17.386500000000002</c:v>
                </c:pt>
                <c:pt idx="330">
                  <c:v>17.012499999999989</c:v>
                </c:pt>
                <c:pt idx="331">
                  <c:v>17.735499999999906</c:v>
                </c:pt>
                <c:pt idx="332">
                  <c:v>18.1235</c:v>
                </c:pt>
                <c:pt idx="333">
                  <c:v>16.962999999999891</c:v>
                </c:pt>
                <c:pt idx="334">
                  <c:v>16.524000000000001</c:v>
                </c:pt>
                <c:pt idx="335">
                  <c:v>16.081499999999906</c:v>
                </c:pt>
                <c:pt idx="336">
                  <c:v>16.05549999999991</c:v>
                </c:pt>
                <c:pt idx="337">
                  <c:v>16.703499999999906</c:v>
                </c:pt>
                <c:pt idx="338">
                  <c:v>15.615500000000004</c:v>
                </c:pt>
                <c:pt idx="339">
                  <c:v>14.214500000000001</c:v>
                </c:pt>
                <c:pt idx="340">
                  <c:v>15.851500000000026</c:v>
                </c:pt>
                <c:pt idx="341">
                  <c:v>15.152000000000006</c:v>
                </c:pt>
                <c:pt idx="342">
                  <c:v>14.499000000000002</c:v>
                </c:pt>
                <c:pt idx="343">
                  <c:v>15.322500000000026</c:v>
                </c:pt>
                <c:pt idx="344">
                  <c:v>14.673500000000002</c:v>
                </c:pt>
                <c:pt idx="345">
                  <c:v>13.512</c:v>
                </c:pt>
                <c:pt idx="346">
                  <c:v>13.7585</c:v>
                </c:pt>
                <c:pt idx="347">
                  <c:v>13.1355</c:v>
                </c:pt>
                <c:pt idx="348">
                  <c:v>12.509500000000006</c:v>
                </c:pt>
                <c:pt idx="349">
                  <c:v>12.157</c:v>
                </c:pt>
                <c:pt idx="350">
                  <c:v>12.665000000000004</c:v>
                </c:pt>
                <c:pt idx="351">
                  <c:v>12.181000000000001</c:v>
                </c:pt>
                <c:pt idx="352">
                  <c:v>12.481</c:v>
                </c:pt>
                <c:pt idx="353">
                  <c:v>11.742000000000001</c:v>
                </c:pt>
                <c:pt idx="354">
                  <c:v>12.737999999999998</c:v>
                </c:pt>
                <c:pt idx="355">
                  <c:v>12.875500000000056</c:v>
                </c:pt>
                <c:pt idx="356">
                  <c:v>13.071</c:v>
                </c:pt>
                <c:pt idx="357">
                  <c:v>12.679</c:v>
                </c:pt>
                <c:pt idx="358">
                  <c:v>12.522</c:v>
                </c:pt>
                <c:pt idx="359">
                  <c:v>12.2425</c:v>
                </c:pt>
                <c:pt idx="360">
                  <c:v>12.0395</c:v>
                </c:pt>
                <c:pt idx="361">
                  <c:v>11.9415</c:v>
                </c:pt>
                <c:pt idx="362">
                  <c:v>12.083</c:v>
                </c:pt>
                <c:pt idx="363">
                  <c:v>12.059500000000041</c:v>
                </c:pt>
                <c:pt idx="364">
                  <c:v>11.188000000000001</c:v>
                </c:pt>
                <c:pt idx="365">
                  <c:v>11.993500000000004</c:v>
                </c:pt>
                <c:pt idx="366">
                  <c:v>11.788500000000001</c:v>
                </c:pt>
                <c:pt idx="367">
                  <c:v>12.152000000000006</c:v>
                </c:pt>
                <c:pt idx="368">
                  <c:v>12.2425</c:v>
                </c:pt>
                <c:pt idx="369">
                  <c:v>11.895500000000041</c:v>
                </c:pt>
                <c:pt idx="370">
                  <c:v>11.417</c:v>
                </c:pt>
                <c:pt idx="371">
                  <c:v>11.022</c:v>
                </c:pt>
                <c:pt idx="372">
                  <c:v>10.933</c:v>
                </c:pt>
                <c:pt idx="373">
                  <c:v>11.556500000000026</c:v>
                </c:pt>
                <c:pt idx="374">
                  <c:v>10.881500000000004</c:v>
                </c:pt>
                <c:pt idx="375">
                  <c:v>10.763</c:v>
                </c:pt>
                <c:pt idx="376">
                  <c:v>10.860000000000024</c:v>
                </c:pt>
                <c:pt idx="377">
                  <c:v>10.365500000000058</c:v>
                </c:pt>
                <c:pt idx="378">
                  <c:v>11.173500000000002</c:v>
                </c:pt>
                <c:pt idx="379">
                  <c:v>10.402000000000006</c:v>
                </c:pt>
                <c:pt idx="380">
                  <c:v>10.560500000000006</c:v>
                </c:pt>
                <c:pt idx="381">
                  <c:v>10.952000000000041</c:v>
                </c:pt>
                <c:pt idx="382">
                  <c:v>11.139999999999999</c:v>
                </c:pt>
                <c:pt idx="383">
                  <c:v>11.771000000000001</c:v>
                </c:pt>
                <c:pt idx="384">
                  <c:v>10.728999999999999</c:v>
                </c:pt>
                <c:pt idx="385">
                  <c:v>10.4445</c:v>
                </c:pt>
                <c:pt idx="386">
                  <c:v>10.9285</c:v>
                </c:pt>
                <c:pt idx="387">
                  <c:v>9.7869989999999998</c:v>
                </c:pt>
                <c:pt idx="388">
                  <c:v>9.338000000000001</c:v>
                </c:pt>
                <c:pt idx="389">
                  <c:v>10.800500000000024</c:v>
                </c:pt>
                <c:pt idx="390">
                  <c:v>10.402000000000006</c:v>
                </c:pt>
                <c:pt idx="391">
                  <c:v>10.183</c:v>
                </c:pt>
                <c:pt idx="392">
                  <c:v>10.097</c:v>
                </c:pt>
                <c:pt idx="393">
                  <c:v>9.5840000000000014</c:v>
                </c:pt>
                <c:pt idx="394">
                  <c:v>9.5130000000000035</c:v>
                </c:pt>
                <c:pt idx="395">
                  <c:v>9.9450000000000003</c:v>
                </c:pt>
                <c:pt idx="396">
                  <c:v>10.220500000000001</c:v>
                </c:pt>
                <c:pt idx="397">
                  <c:v>9.9045000000000005</c:v>
                </c:pt>
                <c:pt idx="398">
                  <c:v>10.774000000000001</c:v>
                </c:pt>
                <c:pt idx="399">
                  <c:v>10.066000000000004</c:v>
                </c:pt>
                <c:pt idx="400">
                  <c:v>10.625</c:v>
                </c:pt>
                <c:pt idx="401">
                  <c:v>9.5545000000000027</c:v>
                </c:pt>
                <c:pt idx="402">
                  <c:v>10.047999999999998</c:v>
                </c:pt>
                <c:pt idx="403">
                  <c:v>10.515500000000022</c:v>
                </c:pt>
                <c:pt idx="404">
                  <c:v>11.024000000000001</c:v>
                </c:pt>
                <c:pt idx="405">
                  <c:v>10.846500000000002</c:v>
                </c:pt>
                <c:pt idx="406">
                  <c:v>11.676</c:v>
                </c:pt>
                <c:pt idx="407">
                  <c:v>10.962000000000026</c:v>
                </c:pt>
                <c:pt idx="408">
                  <c:v>10.714500000000001</c:v>
                </c:pt>
                <c:pt idx="409">
                  <c:v>11.312000000000006</c:v>
                </c:pt>
                <c:pt idx="410">
                  <c:v>11.547000000000001</c:v>
                </c:pt>
                <c:pt idx="411">
                  <c:v>10.8345</c:v>
                </c:pt>
                <c:pt idx="412">
                  <c:v>11.4415</c:v>
                </c:pt>
                <c:pt idx="413">
                  <c:v>11.307500000000006</c:v>
                </c:pt>
                <c:pt idx="414">
                  <c:v>11.148499999999999</c:v>
                </c:pt>
                <c:pt idx="415">
                  <c:v>11.542</c:v>
                </c:pt>
                <c:pt idx="416">
                  <c:v>11.5395</c:v>
                </c:pt>
                <c:pt idx="417">
                  <c:v>11.4985</c:v>
                </c:pt>
                <c:pt idx="418">
                  <c:v>11.660500000000004</c:v>
                </c:pt>
                <c:pt idx="419">
                  <c:v>10.697000000000001</c:v>
                </c:pt>
                <c:pt idx="420">
                  <c:v>10.6455</c:v>
                </c:pt>
                <c:pt idx="421">
                  <c:v>10.815500000000041</c:v>
                </c:pt>
                <c:pt idx="422">
                  <c:v>10.489000000000004</c:v>
                </c:pt>
                <c:pt idx="423">
                  <c:v>11.359500000000056</c:v>
                </c:pt>
                <c:pt idx="424">
                  <c:v>11.162000000000004</c:v>
                </c:pt>
                <c:pt idx="425">
                  <c:v>10.554</c:v>
                </c:pt>
                <c:pt idx="426">
                  <c:v>11.009</c:v>
                </c:pt>
                <c:pt idx="427">
                  <c:v>11.733500000000001</c:v>
                </c:pt>
                <c:pt idx="428">
                  <c:v>11.974</c:v>
                </c:pt>
                <c:pt idx="429">
                  <c:v>11.6175</c:v>
                </c:pt>
                <c:pt idx="430">
                  <c:v>12.834</c:v>
                </c:pt>
                <c:pt idx="431">
                  <c:v>12.406500000000024</c:v>
                </c:pt>
                <c:pt idx="432">
                  <c:v>11.852000000000052</c:v>
                </c:pt>
                <c:pt idx="433">
                  <c:v>12.514000000000001</c:v>
                </c:pt>
                <c:pt idx="434">
                  <c:v>11.2515</c:v>
                </c:pt>
                <c:pt idx="435">
                  <c:v>11.959000000000024</c:v>
                </c:pt>
                <c:pt idx="436">
                  <c:v>12.563500000000024</c:v>
                </c:pt>
                <c:pt idx="437">
                  <c:v>12.1035</c:v>
                </c:pt>
                <c:pt idx="438">
                  <c:v>11.779</c:v>
                </c:pt>
                <c:pt idx="439">
                  <c:v>11.449</c:v>
                </c:pt>
                <c:pt idx="440">
                  <c:v>11.656000000000002</c:v>
                </c:pt>
                <c:pt idx="441">
                  <c:v>11.450000000000006</c:v>
                </c:pt>
                <c:pt idx="442">
                  <c:v>12.082000000000004</c:v>
                </c:pt>
                <c:pt idx="443">
                  <c:v>11.377000000000002</c:v>
                </c:pt>
                <c:pt idx="444">
                  <c:v>11.390500000000022</c:v>
                </c:pt>
                <c:pt idx="445">
                  <c:v>12.173</c:v>
                </c:pt>
                <c:pt idx="446">
                  <c:v>11.265500000000022</c:v>
                </c:pt>
                <c:pt idx="447">
                  <c:v>11.386500000000026</c:v>
                </c:pt>
                <c:pt idx="448">
                  <c:v>11.351000000000004</c:v>
                </c:pt>
                <c:pt idx="449">
                  <c:v>11.874500000000006</c:v>
                </c:pt>
                <c:pt idx="450">
                  <c:v>13.402000000000006</c:v>
                </c:pt>
                <c:pt idx="451">
                  <c:v>12.892000000000024</c:v>
                </c:pt>
                <c:pt idx="452">
                  <c:v>12.045</c:v>
                </c:pt>
                <c:pt idx="453">
                  <c:v>12.335500000000026</c:v>
                </c:pt>
                <c:pt idx="454">
                  <c:v>12.865500000000058</c:v>
                </c:pt>
                <c:pt idx="455">
                  <c:v>12.595000000000002</c:v>
                </c:pt>
                <c:pt idx="456">
                  <c:v>13.025500000000006</c:v>
                </c:pt>
                <c:pt idx="457">
                  <c:v>12.850000000000026</c:v>
                </c:pt>
                <c:pt idx="458">
                  <c:v>12.537999999999998</c:v>
                </c:pt>
                <c:pt idx="459">
                  <c:v>13.302500000000045</c:v>
                </c:pt>
                <c:pt idx="460">
                  <c:v>11.300500000000024</c:v>
                </c:pt>
                <c:pt idx="461">
                  <c:v>12.167</c:v>
                </c:pt>
                <c:pt idx="462">
                  <c:v>12.566500000000024</c:v>
                </c:pt>
                <c:pt idx="463">
                  <c:v>13.295500000000002</c:v>
                </c:pt>
                <c:pt idx="464">
                  <c:v>13.2925</c:v>
                </c:pt>
                <c:pt idx="465">
                  <c:v>12.5</c:v>
                </c:pt>
                <c:pt idx="466">
                  <c:v>13.126000000000001</c:v>
                </c:pt>
                <c:pt idx="467">
                  <c:v>13.706</c:v>
                </c:pt>
                <c:pt idx="468">
                  <c:v>13.1005</c:v>
                </c:pt>
                <c:pt idx="469">
                  <c:v>12.999500000000006</c:v>
                </c:pt>
                <c:pt idx="470">
                  <c:v>13.33</c:v>
                </c:pt>
                <c:pt idx="471">
                  <c:v>13.755000000000004</c:v>
                </c:pt>
                <c:pt idx="472">
                  <c:v>14.303000000000004</c:v>
                </c:pt>
                <c:pt idx="473">
                  <c:v>15.032</c:v>
                </c:pt>
                <c:pt idx="474">
                  <c:v>15.595000000000002</c:v>
                </c:pt>
                <c:pt idx="475">
                  <c:v>15.421000000000001</c:v>
                </c:pt>
                <c:pt idx="476">
                  <c:v>15.7125</c:v>
                </c:pt>
                <c:pt idx="477">
                  <c:v>15.183</c:v>
                </c:pt>
                <c:pt idx="478">
                  <c:v>16.015000000000001</c:v>
                </c:pt>
                <c:pt idx="479">
                  <c:v>16.787999999999986</c:v>
                </c:pt>
                <c:pt idx="480">
                  <c:v>16.216000000000001</c:v>
                </c:pt>
              </c:numCache>
            </c:numRef>
          </c:yVal>
          <c:smooth val="1"/>
          <c:extLst>
            <c:ext xmlns:c16="http://schemas.microsoft.com/office/drawing/2014/chart" uri="{C3380CC4-5D6E-409C-BE32-E72D297353CC}">
              <c16:uniqueId val="{00000007-C2B3-47A8-899A-57223720C564}"/>
            </c:ext>
          </c:extLst>
        </c:ser>
        <c:ser>
          <c:idx val="8"/>
          <c:order val="8"/>
          <c:spPr>
            <a:ln w="12700">
              <a:solidFill>
                <a:srgbClr val="00CCFF"/>
              </a:solidFill>
              <a:prstDash val="solid"/>
            </a:ln>
          </c:spPr>
          <c:marker>
            <c:symbol val="none"/>
          </c:marker>
          <c:xVal>
            <c:numRef>
              <c:f>vzavt!$A$1:$A$481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vzavt!$J$1:$J$481</c:f>
              <c:numCache>
                <c:formatCode>General</c:formatCode>
                <c:ptCount val="481"/>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999.99900000000002</c:v>
                </c:pt>
                <c:pt idx="13">
                  <c:v>951.83349999999996</c:v>
                </c:pt>
                <c:pt idx="14">
                  <c:v>788.72399900000005</c:v>
                </c:pt>
                <c:pt idx="15">
                  <c:v>635.34949999999947</c:v>
                </c:pt>
                <c:pt idx="16">
                  <c:v>492.16899999999993</c:v>
                </c:pt>
                <c:pt idx="17">
                  <c:v>383.82</c:v>
                </c:pt>
                <c:pt idx="18">
                  <c:v>293.4204999999987</c:v>
                </c:pt>
                <c:pt idx="19">
                  <c:v>208.05600000000001</c:v>
                </c:pt>
                <c:pt idx="20">
                  <c:v>165.63150000000002</c:v>
                </c:pt>
                <c:pt idx="21">
                  <c:v>130.63649999999998</c:v>
                </c:pt>
                <c:pt idx="22">
                  <c:v>87.03399899999998</c:v>
                </c:pt>
                <c:pt idx="23">
                  <c:v>58.012500000000003</c:v>
                </c:pt>
                <c:pt idx="24">
                  <c:v>40.955999999999996</c:v>
                </c:pt>
                <c:pt idx="25">
                  <c:v>31.628499999999917</c:v>
                </c:pt>
                <c:pt idx="26">
                  <c:v>28.003499999999917</c:v>
                </c:pt>
                <c:pt idx="27">
                  <c:v>25.193999999999999</c:v>
                </c:pt>
                <c:pt idx="28">
                  <c:v>24.504000000000001</c:v>
                </c:pt>
                <c:pt idx="29">
                  <c:v>24.125499999999914</c:v>
                </c:pt>
                <c:pt idx="30">
                  <c:v>25.872</c:v>
                </c:pt>
                <c:pt idx="31">
                  <c:v>26.6645</c:v>
                </c:pt>
                <c:pt idx="32">
                  <c:v>27.226499999999906</c:v>
                </c:pt>
                <c:pt idx="33">
                  <c:v>28.990499999999887</c:v>
                </c:pt>
                <c:pt idx="34">
                  <c:v>30.164000000000001</c:v>
                </c:pt>
                <c:pt idx="35">
                  <c:v>32.806000000000004</c:v>
                </c:pt>
                <c:pt idx="36">
                  <c:v>33.71</c:v>
                </c:pt>
                <c:pt idx="37">
                  <c:v>32.641000000000005</c:v>
                </c:pt>
                <c:pt idx="38">
                  <c:v>35.835500000000003</c:v>
                </c:pt>
                <c:pt idx="39">
                  <c:v>38.692000000000149</c:v>
                </c:pt>
                <c:pt idx="40">
                  <c:v>40.692500000000187</c:v>
                </c:pt>
                <c:pt idx="41">
                  <c:v>43.459499999999998</c:v>
                </c:pt>
                <c:pt idx="42">
                  <c:v>43.686</c:v>
                </c:pt>
                <c:pt idx="43">
                  <c:v>47.955500000000001</c:v>
                </c:pt>
                <c:pt idx="44">
                  <c:v>51.116</c:v>
                </c:pt>
                <c:pt idx="45">
                  <c:v>51.628500000000187</c:v>
                </c:pt>
                <c:pt idx="46">
                  <c:v>53.914999999999999</c:v>
                </c:pt>
                <c:pt idx="47">
                  <c:v>56.963000000000001</c:v>
                </c:pt>
                <c:pt idx="48">
                  <c:v>60.891500000000001</c:v>
                </c:pt>
                <c:pt idx="49">
                  <c:v>63.414999999999999</c:v>
                </c:pt>
                <c:pt idx="50">
                  <c:v>65.515500000000003</c:v>
                </c:pt>
                <c:pt idx="51">
                  <c:v>70.195999999999998</c:v>
                </c:pt>
                <c:pt idx="52">
                  <c:v>75.268499000000006</c:v>
                </c:pt>
                <c:pt idx="53">
                  <c:v>79.702500000000001</c:v>
                </c:pt>
                <c:pt idx="54">
                  <c:v>80.681999999999988</c:v>
                </c:pt>
                <c:pt idx="55">
                  <c:v>85.591499999999996</c:v>
                </c:pt>
                <c:pt idx="56">
                  <c:v>89.526499999999999</c:v>
                </c:pt>
                <c:pt idx="57">
                  <c:v>92.377499999999998</c:v>
                </c:pt>
                <c:pt idx="58">
                  <c:v>96.630499999999998</c:v>
                </c:pt>
                <c:pt idx="59">
                  <c:v>102.91249999999999</c:v>
                </c:pt>
                <c:pt idx="60">
                  <c:v>107.827</c:v>
                </c:pt>
                <c:pt idx="61">
                  <c:v>112.67100000000001</c:v>
                </c:pt>
                <c:pt idx="62">
                  <c:v>117.65949999999998</c:v>
                </c:pt>
                <c:pt idx="63">
                  <c:v>123.38500000000001</c:v>
                </c:pt>
                <c:pt idx="64">
                  <c:v>126.952</c:v>
                </c:pt>
                <c:pt idx="65">
                  <c:v>130.8725</c:v>
                </c:pt>
                <c:pt idx="66">
                  <c:v>133.35200000000069</c:v>
                </c:pt>
                <c:pt idx="67">
                  <c:v>136.8775</c:v>
                </c:pt>
                <c:pt idx="68">
                  <c:v>143.48850000000004</c:v>
                </c:pt>
                <c:pt idx="69">
                  <c:v>149.73599999999999</c:v>
                </c:pt>
                <c:pt idx="70">
                  <c:v>151.61149999999998</c:v>
                </c:pt>
                <c:pt idx="71">
                  <c:v>157.74949999999995</c:v>
                </c:pt>
                <c:pt idx="72">
                  <c:v>162.60299999999998</c:v>
                </c:pt>
                <c:pt idx="73">
                  <c:v>167.87900000000002</c:v>
                </c:pt>
                <c:pt idx="74">
                  <c:v>174.16949999999997</c:v>
                </c:pt>
                <c:pt idx="75">
                  <c:v>177.75200000000001</c:v>
                </c:pt>
                <c:pt idx="76">
                  <c:v>186.786</c:v>
                </c:pt>
                <c:pt idx="77">
                  <c:v>191.43900000000002</c:v>
                </c:pt>
                <c:pt idx="78">
                  <c:v>195.51449999999997</c:v>
                </c:pt>
                <c:pt idx="79">
                  <c:v>201.74249999999998</c:v>
                </c:pt>
                <c:pt idx="80">
                  <c:v>205.77799999999999</c:v>
                </c:pt>
                <c:pt idx="81">
                  <c:v>213.33450000000002</c:v>
                </c:pt>
                <c:pt idx="82">
                  <c:v>216.88000000000059</c:v>
                </c:pt>
                <c:pt idx="83">
                  <c:v>224.69</c:v>
                </c:pt>
                <c:pt idx="84">
                  <c:v>228.63349999999997</c:v>
                </c:pt>
                <c:pt idx="85">
                  <c:v>230.798</c:v>
                </c:pt>
                <c:pt idx="86">
                  <c:v>235.85900000000001</c:v>
                </c:pt>
                <c:pt idx="87">
                  <c:v>241.68</c:v>
                </c:pt>
                <c:pt idx="88">
                  <c:v>244.6865</c:v>
                </c:pt>
                <c:pt idx="89">
                  <c:v>251.86950000000002</c:v>
                </c:pt>
                <c:pt idx="90">
                  <c:v>253.67949999999999</c:v>
                </c:pt>
                <c:pt idx="91">
                  <c:v>259.81799999999993</c:v>
                </c:pt>
                <c:pt idx="92">
                  <c:v>265.78399999999863</c:v>
                </c:pt>
                <c:pt idx="93">
                  <c:v>266.90199999999851</c:v>
                </c:pt>
                <c:pt idx="94">
                  <c:v>266.7714999999987</c:v>
                </c:pt>
                <c:pt idx="95">
                  <c:v>270.08549999999963</c:v>
                </c:pt>
                <c:pt idx="96">
                  <c:v>276.44349999999969</c:v>
                </c:pt>
                <c:pt idx="97">
                  <c:v>277.91399999999851</c:v>
                </c:pt>
                <c:pt idx="98">
                  <c:v>281.87</c:v>
                </c:pt>
                <c:pt idx="99">
                  <c:v>285.25599999999969</c:v>
                </c:pt>
                <c:pt idx="100">
                  <c:v>284.55</c:v>
                </c:pt>
                <c:pt idx="101">
                  <c:v>285.38549999999969</c:v>
                </c:pt>
                <c:pt idx="102">
                  <c:v>290.18200000000002</c:v>
                </c:pt>
                <c:pt idx="103">
                  <c:v>292.43749999999869</c:v>
                </c:pt>
                <c:pt idx="104">
                  <c:v>295.41899999999839</c:v>
                </c:pt>
                <c:pt idx="105">
                  <c:v>294.65100000000001</c:v>
                </c:pt>
                <c:pt idx="106">
                  <c:v>288.58599999999899</c:v>
                </c:pt>
                <c:pt idx="107">
                  <c:v>296.23949999999923</c:v>
                </c:pt>
                <c:pt idx="108">
                  <c:v>299.46849999999893</c:v>
                </c:pt>
                <c:pt idx="109">
                  <c:v>299.84500000000008</c:v>
                </c:pt>
                <c:pt idx="110">
                  <c:v>300.85050000000001</c:v>
                </c:pt>
                <c:pt idx="111">
                  <c:v>301.53299999999899</c:v>
                </c:pt>
                <c:pt idx="112">
                  <c:v>301.68</c:v>
                </c:pt>
                <c:pt idx="113">
                  <c:v>299.68099999999993</c:v>
                </c:pt>
                <c:pt idx="114">
                  <c:v>299.65199999999999</c:v>
                </c:pt>
                <c:pt idx="115">
                  <c:v>301.44649999999899</c:v>
                </c:pt>
                <c:pt idx="116">
                  <c:v>300.91249999999923</c:v>
                </c:pt>
                <c:pt idx="117">
                  <c:v>300.21749999999969</c:v>
                </c:pt>
                <c:pt idx="118">
                  <c:v>294.40049999999923</c:v>
                </c:pt>
                <c:pt idx="119">
                  <c:v>300.21499999999969</c:v>
                </c:pt>
                <c:pt idx="120">
                  <c:v>297.78549999999899</c:v>
                </c:pt>
                <c:pt idx="121">
                  <c:v>297.03449999999964</c:v>
                </c:pt>
                <c:pt idx="122">
                  <c:v>293.19549999999964</c:v>
                </c:pt>
                <c:pt idx="123">
                  <c:v>295.47349999999869</c:v>
                </c:pt>
                <c:pt idx="124">
                  <c:v>291.58</c:v>
                </c:pt>
                <c:pt idx="125">
                  <c:v>288.10000000000002</c:v>
                </c:pt>
                <c:pt idx="126">
                  <c:v>290.92749999999899</c:v>
                </c:pt>
                <c:pt idx="127">
                  <c:v>285.69</c:v>
                </c:pt>
                <c:pt idx="128">
                  <c:v>280.28899999999851</c:v>
                </c:pt>
                <c:pt idx="129">
                  <c:v>279.73450000000003</c:v>
                </c:pt>
                <c:pt idx="130">
                  <c:v>277.83449999999999</c:v>
                </c:pt>
                <c:pt idx="131">
                  <c:v>273.73499999999899</c:v>
                </c:pt>
                <c:pt idx="132">
                  <c:v>276.18150000000003</c:v>
                </c:pt>
                <c:pt idx="133">
                  <c:v>277.23299899999893</c:v>
                </c:pt>
                <c:pt idx="134">
                  <c:v>271.40699999999839</c:v>
                </c:pt>
                <c:pt idx="135">
                  <c:v>264.40649999999869</c:v>
                </c:pt>
                <c:pt idx="136">
                  <c:v>263.00749999999999</c:v>
                </c:pt>
                <c:pt idx="137">
                  <c:v>264.23949999999923</c:v>
                </c:pt>
                <c:pt idx="138">
                  <c:v>255.39800000000059</c:v>
                </c:pt>
                <c:pt idx="139">
                  <c:v>257.70749999999964</c:v>
                </c:pt>
                <c:pt idx="140">
                  <c:v>254.87650000000002</c:v>
                </c:pt>
                <c:pt idx="141">
                  <c:v>252.761</c:v>
                </c:pt>
                <c:pt idx="142">
                  <c:v>253.68349999999998</c:v>
                </c:pt>
                <c:pt idx="143">
                  <c:v>247.65650000000002</c:v>
                </c:pt>
                <c:pt idx="144">
                  <c:v>247.47299999999998</c:v>
                </c:pt>
                <c:pt idx="145">
                  <c:v>242.87800000000001</c:v>
                </c:pt>
                <c:pt idx="146">
                  <c:v>238.53399999999999</c:v>
                </c:pt>
                <c:pt idx="147">
                  <c:v>236.09700000000001</c:v>
                </c:pt>
                <c:pt idx="148">
                  <c:v>228.80250000000001</c:v>
                </c:pt>
                <c:pt idx="149">
                  <c:v>226.999</c:v>
                </c:pt>
                <c:pt idx="150">
                  <c:v>226.8845</c:v>
                </c:pt>
                <c:pt idx="151">
                  <c:v>223.685</c:v>
                </c:pt>
                <c:pt idx="152">
                  <c:v>221.64849999999998</c:v>
                </c:pt>
                <c:pt idx="153">
                  <c:v>213.3485</c:v>
                </c:pt>
                <c:pt idx="154">
                  <c:v>212.86450000000002</c:v>
                </c:pt>
                <c:pt idx="155">
                  <c:v>212.63499999999999</c:v>
                </c:pt>
                <c:pt idx="156">
                  <c:v>209.411</c:v>
                </c:pt>
                <c:pt idx="157">
                  <c:v>203.22800000000001</c:v>
                </c:pt>
                <c:pt idx="158">
                  <c:v>197.42350000000002</c:v>
                </c:pt>
                <c:pt idx="159">
                  <c:v>195.82900000000001</c:v>
                </c:pt>
                <c:pt idx="160">
                  <c:v>191.61249999999998</c:v>
                </c:pt>
                <c:pt idx="161">
                  <c:v>192.39350000000002</c:v>
                </c:pt>
                <c:pt idx="162">
                  <c:v>187.4325</c:v>
                </c:pt>
                <c:pt idx="163">
                  <c:v>183.839</c:v>
                </c:pt>
                <c:pt idx="164">
                  <c:v>180.577</c:v>
                </c:pt>
                <c:pt idx="165">
                  <c:v>177.54549999999998</c:v>
                </c:pt>
                <c:pt idx="166">
                  <c:v>174.08600000000001</c:v>
                </c:pt>
                <c:pt idx="167">
                  <c:v>174.41</c:v>
                </c:pt>
                <c:pt idx="168">
                  <c:v>171.71349999999995</c:v>
                </c:pt>
                <c:pt idx="169">
                  <c:v>165.47150000000002</c:v>
                </c:pt>
                <c:pt idx="170">
                  <c:v>165.22</c:v>
                </c:pt>
                <c:pt idx="171">
                  <c:v>161.56550000000001</c:v>
                </c:pt>
                <c:pt idx="172">
                  <c:v>162.018</c:v>
                </c:pt>
                <c:pt idx="173">
                  <c:v>157.06349999999998</c:v>
                </c:pt>
                <c:pt idx="174">
                  <c:v>152.26250000000002</c:v>
                </c:pt>
                <c:pt idx="175">
                  <c:v>150.4255</c:v>
                </c:pt>
                <c:pt idx="176">
                  <c:v>150.98150000000001</c:v>
                </c:pt>
                <c:pt idx="177">
                  <c:v>143.61899999999997</c:v>
                </c:pt>
                <c:pt idx="178">
                  <c:v>143.62050000000002</c:v>
                </c:pt>
                <c:pt idx="179">
                  <c:v>142.28800000000001</c:v>
                </c:pt>
                <c:pt idx="180">
                  <c:v>136.90800000000004</c:v>
                </c:pt>
                <c:pt idx="181">
                  <c:v>135.91999999999999</c:v>
                </c:pt>
                <c:pt idx="182">
                  <c:v>133.21749999999997</c:v>
                </c:pt>
                <c:pt idx="183">
                  <c:v>131.346</c:v>
                </c:pt>
                <c:pt idx="184">
                  <c:v>128.40349999999998</c:v>
                </c:pt>
                <c:pt idx="185">
                  <c:v>126.0185</c:v>
                </c:pt>
                <c:pt idx="186">
                  <c:v>124.771</c:v>
                </c:pt>
                <c:pt idx="187">
                  <c:v>126.086</c:v>
                </c:pt>
                <c:pt idx="188">
                  <c:v>122.768</c:v>
                </c:pt>
                <c:pt idx="189">
                  <c:v>119.149</c:v>
                </c:pt>
                <c:pt idx="190">
                  <c:v>119.998</c:v>
                </c:pt>
                <c:pt idx="191">
                  <c:v>118.24250000000002</c:v>
                </c:pt>
                <c:pt idx="192">
                  <c:v>114.7705</c:v>
                </c:pt>
                <c:pt idx="193">
                  <c:v>111.44200000000002</c:v>
                </c:pt>
                <c:pt idx="194">
                  <c:v>112.7285</c:v>
                </c:pt>
                <c:pt idx="195">
                  <c:v>109.77249999999998</c:v>
                </c:pt>
                <c:pt idx="196">
                  <c:v>106.393</c:v>
                </c:pt>
                <c:pt idx="197">
                  <c:v>104.6724999999997</c:v>
                </c:pt>
                <c:pt idx="198">
                  <c:v>103.62350000000001</c:v>
                </c:pt>
                <c:pt idx="199">
                  <c:v>101.77249999999998</c:v>
                </c:pt>
                <c:pt idx="200">
                  <c:v>101.65849999999998</c:v>
                </c:pt>
                <c:pt idx="201">
                  <c:v>99.703999999999994</c:v>
                </c:pt>
                <c:pt idx="202">
                  <c:v>98.16</c:v>
                </c:pt>
                <c:pt idx="203">
                  <c:v>96.418000000000006</c:v>
                </c:pt>
                <c:pt idx="204">
                  <c:v>95.387500000000003</c:v>
                </c:pt>
                <c:pt idx="205">
                  <c:v>93.478499999999983</c:v>
                </c:pt>
                <c:pt idx="206">
                  <c:v>92.001498999999981</c:v>
                </c:pt>
                <c:pt idx="207">
                  <c:v>90.079499999999982</c:v>
                </c:pt>
                <c:pt idx="208">
                  <c:v>88.866</c:v>
                </c:pt>
                <c:pt idx="209">
                  <c:v>87.831500000000005</c:v>
                </c:pt>
                <c:pt idx="210">
                  <c:v>85.950500000000005</c:v>
                </c:pt>
                <c:pt idx="211">
                  <c:v>85.362499999999983</c:v>
                </c:pt>
                <c:pt idx="212">
                  <c:v>84.114000000000004</c:v>
                </c:pt>
                <c:pt idx="213">
                  <c:v>83.745000000000005</c:v>
                </c:pt>
                <c:pt idx="214">
                  <c:v>80.235500000000002</c:v>
                </c:pt>
                <c:pt idx="215">
                  <c:v>79.436499999999995</c:v>
                </c:pt>
                <c:pt idx="216">
                  <c:v>78.177999999999983</c:v>
                </c:pt>
                <c:pt idx="217">
                  <c:v>77.382999999999981</c:v>
                </c:pt>
                <c:pt idx="218">
                  <c:v>76.518499000000006</c:v>
                </c:pt>
                <c:pt idx="219">
                  <c:v>74.733498999999981</c:v>
                </c:pt>
                <c:pt idx="220">
                  <c:v>75.981499999999997</c:v>
                </c:pt>
                <c:pt idx="221">
                  <c:v>74.438998999999981</c:v>
                </c:pt>
                <c:pt idx="222">
                  <c:v>72.466499999999996</c:v>
                </c:pt>
                <c:pt idx="223">
                  <c:v>70.738500000000002</c:v>
                </c:pt>
                <c:pt idx="224">
                  <c:v>70.46549899999998</c:v>
                </c:pt>
                <c:pt idx="225">
                  <c:v>70.787999999999997</c:v>
                </c:pt>
                <c:pt idx="226">
                  <c:v>68.319500000000005</c:v>
                </c:pt>
                <c:pt idx="227">
                  <c:v>66.244499000000374</c:v>
                </c:pt>
                <c:pt idx="228">
                  <c:v>66.848000000000013</c:v>
                </c:pt>
                <c:pt idx="229">
                  <c:v>64.359499999999983</c:v>
                </c:pt>
                <c:pt idx="230">
                  <c:v>65.390500000000003</c:v>
                </c:pt>
                <c:pt idx="231">
                  <c:v>63.75</c:v>
                </c:pt>
                <c:pt idx="232">
                  <c:v>62.711000000000006</c:v>
                </c:pt>
                <c:pt idx="233">
                  <c:v>62.786000000000001</c:v>
                </c:pt>
                <c:pt idx="234">
                  <c:v>60.616</c:v>
                </c:pt>
                <c:pt idx="235">
                  <c:v>59.7545</c:v>
                </c:pt>
                <c:pt idx="236">
                  <c:v>57.978500000000011</c:v>
                </c:pt>
                <c:pt idx="237">
                  <c:v>57.954999999999998</c:v>
                </c:pt>
                <c:pt idx="238">
                  <c:v>56.895000000000003</c:v>
                </c:pt>
                <c:pt idx="239">
                  <c:v>56.557499999999997</c:v>
                </c:pt>
                <c:pt idx="240">
                  <c:v>56.543500000000002</c:v>
                </c:pt>
                <c:pt idx="241">
                  <c:v>55.583500000000001</c:v>
                </c:pt>
                <c:pt idx="242">
                  <c:v>53.179500000000012</c:v>
                </c:pt>
                <c:pt idx="243">
                  <c:v>53.503</c:v>
                </c:pt>
                <c:pt idx="244">
                  <c:v>53.8705</c:v>
                </c:pt>
                <c:pt idx="245">
                  <c:v>52.276500000000013</c:v>
                </c:pt>
                <c:pt idx="246">
                  <c:v>51.935500000000012</c:v>
                </c:pt>
                <c:pt idx="247">
                  <c:v>51.285500000000013</c:v>
                </c:pt>
                <c:pt idx="248">
                  <c:v>49.211000000000006</c:v>
                </c:pt>
                <c:pt idx="249">
                  <c:v>50.113</c:v>
                </c:pt>
                <c:pt idx="250">
                  <c:v>49.698500000000195</c:v>
                </c:pt>
                <c:pt idx="251">
                  <c:v>47.777500000000003</c:v>
                </c:pt>
                <c:pt idx="252">
                  <c:v>46.3735</c:v>
                </c:pt>
                <c:pt idx="253">
                  <c:v>47.117000000000004</c:v>
                </c:pt>
                <c:pt idx="254">
                  <c:v>46.081499999999998</c:v>
                </c:pt>
                <c:pt idx="255">
                  <c:v>43.3215</c:v>
                </c:pt>
                <c:pt idx="256">
                  <c:v>43.329000000000001</c:v>
                </c:pt>
                <c:pt idx="257">
                  <c:v>43.329500000000003</c:v>
                </c:pt>
                <c:pt idx="258">
                  <c:v>42.510498999999996</c:v>
                </c:pt>
                <c:pt idx="259">
                  <c:v>43.626000000000012</c:v>
                </c:pt>
                <c:pt idx="260">
                  <c:v>42.381999999999998</c:v>
                </c:pt>
                <c:pt idx="261">
                  <c:v>41.917999999999999</c:v>
                </c:pt>
                <c:pt idx="262">
                  <c:v>41.416000000000004</c:v>
                </c:pt>
                <c:pt idx="263">
                  <c:v>39.549000000000007</c:v>
                </c:pt>
                <c:pt idx="264">
                  <c:v>40.459499999999998</c:v>
                </c:pt>
                <c:pt idx="265">
                  <c:v>38.849999999999994</c:v>
                </c:pt>
                <c:pt idx="266">
                  <c:v>37.387999999999998</c:v>
                </c:pt>
                <c:pt idx="267">
                  <c:v>36.866500000000002</c:v>
                </c:pt>
                <c:pt idx="268">
                  <c:v>36.27250000000015</c:v>
                </c:pt>
                <c:pt idx="269">
                  <c:v>35.513500000000001</c:v>
                </c:pt>
                <c:pt idx="270">
                  <c:v>36.387999999999998</c:v>
                </c:pt>
                <c:pt idx="271">
                  <c:v>34.352499999999999</c:v>
                </c:pt>
                <c:pt idx="272">
                  <c:v>34.538500000000013</c:v>
                </c:pt>
                <c:pt idx="273">
                  <c:v>35.276000000000003</c:v>
                </c:pt>
                <c:pt idx="274">
                  <c:v>34.813999999999993</c:v>
                </c:pt>
                <c:pt idx="275">
                  <c:v>35.091000000000001</c:v>
                </c:pt>
                <c:pt idx="276">
                  <c:v>33.583999999999996</c:v>
                </c:pt>
                <c:pt idx="277">
                  <c:v>33.064500000000002</c:v>
                </c:pt>
                <c:pt idx="278">
                  <c:v>33.682500000000012</c:v>
                </c:pt>
                <c:pt idx="279">
                  <c:v>32.178000000000011</c:v>
                </c:pt>
                <c:pt idx="280">
                  <c:v>33.004000000000005</c:v>
                </c:pt>
                <c:pt idx="281">
                  <c:v>32.7545</c:v>
                </c:pt>
                <c:pt idx="282">
                  <c:v>31.810500000000001</c:v>
                </c:pt>
                <c:pt idx="283">
                  <c:v>31.152999999999999</c:v>
                </c:pt>
                <c:pt idx="284">
                  <c:v>30.221499999999917</c:v>
                </c:pt>
                <c:pt idx="285">
                  <c:v>30.450500000000002</c:v>
                </c:pt>
                <c:pt idx="286">
                  <c:v>31.081499999999906</c:v>
                </c:pt>
                <c:pt idx="287">
                  <c:v>31.3125</c:v>
                </c:pt>
                <c:pt idx="288">
                  <c:v>30.8505</c:v>
                </c:pt>
                <c:pt idx="289">
                  <c:v>28.97</c:v>
                </c:pt>
                <c:pt idx="290">
                  <c:v>30.477499999999921</c:v>
                </c:pt>
                <c:pt idx="291">
                  <c:v>28.822500000000002</c:v>
                </c:pt>
                <c:pt idx="292">
                  <c:v>28.045499999999887</c:v>
                </c:pt>
                <c:pt idx="293">
                  <c:v>26.634499999999999</c:v>
                </c:pt>
                <c:pt idx="294">
                  <c:v>27.290500000000002</c:v>
                </c:pt>
                <c:pt idx="295">
                  <c:v>25.7775</c:v>
                </c:pt>
                <c:pt idx="296">
                  <c:v>26.8995</c:v>
                </c:pt>
                <c:pt idx="297">
                  <c:v>25.156500000000001</c:v>
                </c:pt>
                <c:pt idx="298">
                  <c:v>25.844000000000001</c:v>
                </c:pt>
                <c:pt idx="299">
                  <c:v>24.834000000000035</c:v>
                </c:pt>
                <c:pt idx="300">
                  <c:v>25.177000000000035</c:v>
                </c:pt>
                <c:pt idx="301">
                  <c:v>23.652000000000001</c:v>
                </c:pt>
                <c:pt idx="302">
                  <c:v>24.125</c:v>
                </c:pt>
                <c:pt idx="303">
                  <c:v>23.936</c:v>
                </c:pt>
                <c:pt idx="304">
                  <c:v>23.826499999999989</c:v>
                </c:pt>
                <c:pt idx="305">
                  <c:v>22.931000000000001</c:v>
                </c:pt>
                <c:pt idx="306">
                  <c:v>23.128</c:v>
                </c:pt>
                <c:pt idx="307">
                  <c:v>23.581499999999906</c:v>
                </c:pt>
                <c:pt idx="308">
                  <c:v>23.246499999999898</c:v>
                </c:pt>
                <c:pt idx="309">
                  <c:v>23.375499999999914</c:v>
                </c:pt>
                <c:pt idx="310">
                  <c:v>23.114000000000093</c:v>
                </c:pt>
                <c:pt idx="311">
                  <c:v>21.706499999999906</c:v>
                </c:pt>
                <c:pt idx="312">
                  <c:v>21.318000000000001</c:v>
                </c:pt>
                <c:pt idx="313">
                  <c:v>21.948499999999857</c:v>
                </c:pt>
                <c:pt idx="314">
                  <c:v>20.5565</c:v>
                </c:pt>
                <c:pt idx="315">
                  <c:v>20.759999999999987</c:v>
                </c:pt>
                <c:pt idx="316">
                  <c:v>20.796500000000002</c:v>
                </c:pt>
                <c:pt idx="317">
                  <c:v>20.704999999999988</c:v>
                </c:pt>
                <c:pt idx="318">
                  <c:v>20.247999999999987</c:v>
                </c:pt>
                <c:pt idx="319">
                  <c:v>22.154000000000035</c:v>
                </c:pt>
                <c:pt idx="320">
                  <c:v>20.337499999999999</c:v>
                </c:pt>
                <c:pt idx="321">
                  <c:v>19.670500000000001</c:v>
                </c:pt>
                <c:pt idx="322">
                  <c:v>20.371500000000001</c:v>
                </c:pt>
                <c:pt idx="323">
                  <c:v>20.177499999999988</c:v>
                </c:pt>
                <c:pt idx="324">
                  <c:v>20.071999999999999</c:v>
                </c:pt>
                <c:pt idx="325">
                  <c:v>19.748499999999876</c:v>
                </c:pt>
                <c:pt idx="326">
                  <c:v>18.7315</c:v>
                </c:pt>
                <c:pt idx="327">
                  <c:v>17.665500000000002</c:v>
                </c:pt>
                <c:pt idx="328">
                  <c:v>18.497</c:v>
                </c:pt>
                <c:pt idx="329">
                  <c:v>19.027999999999999</c:v>
                </c:pt>
                <c:pt idx="330">
                  <c:v>17.77649999999991</c:v>
                </c:pt>
                <c:pt idx="331">
                  <c:v>17.634000000000086</c:v>
                </c:pt>
                <c:pt idx="332">
                  <c:v>17.846</c:v>
                </c:pt>
                <c:pt idx="333">
                  <c:v>18.895</c:v>
                </c:pt>
                <c:pt idx="334">
                  <c:v>18.503499999999917</c:v>
                </c:pt>
                <c:pt idx="335">
                  <c:v>20.816500000000001</c:v>
                </c:pt>
                <c:pt idx="336">
                  <c:v>16.07</c:v>
                </c:pt>
                <c:pt idx="337">
                  <c:v>17.2315</c:v>
                </c:pt>
                <c:pt idx="338">
                  <c:v>15.650500000000006</c:v>
                </c:pt>
                <c:pt idx="339">
                  <c:v>17.05</c:v>
                </c:pt>
                <c:pt idx="340">
                  <c:v>16.464499999999891</c:v>
                </c:pt>
                <c:pt idx="341">
                  <c:v>16.94549999999985</c:v>
                </c:pt>
                <c:pt idx="342">
                  <c:v>16.034500000000001</c:v>
                </c:pt>
                <c:pt idx="343">
                  <c:v>15.279500000000002</c:v>
                </c:pt>
                <c:pt idx="344">
                  <c:v>15.1975</c:v>
                </c:pt>
                <c:pt idx="345">
                  <c:v>15.641500000000001</c:v>
                </c:pt>
                <c:pt idx="346">
                  <c:v>14.896000000000004</c:v>
                </c:pt>
                <c:pt idx="347">
                  <c:v>14.942</c:v>
                </c:pt>
                <c:pt idx="348">
                  <c:v>15.0685</c:v>
                </c:pt>
                <c:pt idx="349">
                  <c:v>15.654</c:v>
                </c:pt>
                <c:pt idx="350">
                  <c:v>15.034000000000001</c:v>
                </c:pt>
                <c:pt idx="351">
                  <c:v>13.692</c:v>
                </c:pt>
                <c:pt idx="352">
                  <c:v>13.672500000000024</c:v>
                </c:pt>
                <c:pt idx="353">
                  <c:v>12.973000000000004</c:v>
                </c:pt>
                <c:pt idx="354">
                  <c:v>14.397500000000004</c:v>
                </c:pt>
                <c:pt idx="355">
                  <c:v>13.7675</c:v>
                </c:pt>
                <c:pt idx="356">
                  <c:v>14.481</c:v>
                </c:pt>
                <c:pt idx="357">
                  <c:v>14.226000000000001</c:v>
                </c:pt>
                <c:pt idx="358">
                  <c:v>13.564500000000002</c:v>
                </c:pt>
                <c:pt idx="359">
                  <c:v>12.950500000000041</c:v>
                </c:pt>
                <c:pt idx="360">
                  <c:v>13.227999999999998</c:v>
                </c:pt>
                <c:pt idx="361">
                  <c:v>13.705</c:v>
                </c:pt>
                <c:pt idx="362">
                  <c:v>13.359500000000056</c:v>
                </c:pt>
                <c:pt idx="363">
                  <c:v>12.0375</c:v>
                </c:pt>
                <c:pt idx="364">
                  <c:v>12.483000000000002</c:v>
                </c:pt>
                <c:pt idx="365">
                  <c:v>12.563500000000024</c:v>
                </c:pt>
                <c:pt idx="366">
                  <c:v>12.26</c:v>
                </c:pt>
                <c:pt idx="367">
                  <c:v>11.811500000000002</c:v>
                </c:pt>
                <c:pt idx="368">
                  <c:v>11.704500000000001</c:v>
                </c:pt>
                <c:pt idx="369">
                  <c:v>12.647500000000001</c:v>
                </c:pt>
                <c:pt idx="370">
                  <c:v>11.614000000000001</c:v>
                </c:pt>
                <c:pt idx="371">
                  <c:v>12.033000000000001</c:v>
                </c:pt>
                <c:pt idx="372">
                  <c:v>12.346</c:v>
                </c:pt>
                <c:pt idx="373">
                  <c:v>12.236999999999998</c:v>
                </c:pt>
                <c:pt idx="374">
                  <c:v>11.463000000000006</c:v>
                </c:pt>
                <c:pt idx="375">
                  <c:v>10.705</c:v>
                </c:pt>
                <c:pt idx="376">
                  <c:v>11.172500000000024</c:v>
                </c:pt>
                <c:pt idx="377">
                  <c:v>11.374000000000002</c:v>
                </c:pt>
                <c:pt idx="378">
                  <c:v>11.921000000000001</c:v>
                </c:pt>
                <c:pt idx="379">
                  <c:v>12.120999999999999</c:v>
                </c:pt>
                <c:pt idx="380">
                  <c:v>11.409500000000024</c:v>
                </c:pt>
                <c:pt idx="381">
                  <c:v>11.812500000000041</c:v>
                </c:pt>
                <c:pt idx="382">
                  <c:v>10.5915</c:v>
                </c:pt>
                <c:pt idx="383">
                  <c:v>11.267000000000001</c:v>
                </c:pt>
                <c:pt idx="384">
                  <c:v>11.4275</c:v>
                </c:pt>
                <c:pt idx="385">
                  <c:v>11.746500000000001</c:v>
                </c:pt>
                <c:pt idx="386">
                  <c:v>11.847</c:v>
                </c:pt>
                <c:pt idx="387">
                  <c:v>11.1585</c:v>
                </c:pt>
                <c:pt idx="388">
                  <c:v>10.327500000000002</c:v>
                </c:pt>
                <c:pt idx="389">
                  <c:v>9.8450000000000006</c:v>
                </c:pt>
                <c:pt idx="390">
                  <c:v>11.493500000000004</c:v>
                </c:pt>
                <c:pt idx="391">
                  <c:v>10.855500000000069</c:v>
                </c:pt>
                <c:pt idx="392">
                  <c:v>11.306000000000004</c:v>
                </c:pt>
                <c:pt idx="393">
                  <c:v>10.266</c:v>
                </c:pt>
                <c:pt idx="394">
                  <c:v>11.102500000000004</c:v>
                </c:pt>
                <c:pt idx="395">
                  <c:v>11.1015</c:v>
                </c:pt>
                <c:pt idx="396">
                  <c:v>10.923500000000002</c:v>
                </c:pt>
                <c:pt idx="397">
                  <c:v>10.679</c:v>
                </c:pt>
                <c:pt idx="398">
                  <c:v>10.8485</c:v>
                </c:pt>
                <c:pt idx="399">
                  <c:v>11.383500000000026</c:v>
                </c:pt>
                <c:pt idx="400">
                  <c:v>11.539</c:v>
                </c:pt>
                <c:pt idx="401">
                  <c:v>12.314500000000002</c:v>
                </c:pt>
                <c:pt idx="402">
                  <c:v>11.953000000000022</c:v>
                </c:pt>
                <c:pt idx="403">
                  <c:v>12.1355</c:v>
                </c:pt>
                <c:pt idx="404">
                  <c:v>11.704000000000001</c:v>
                </c:pt>
                <c:pt idx="405">
                  <c:v>11.556500000000026</c:v>
                </c:pt>
                <c:pt idx="406">
                  <c:v>12.755500000000024</c:v>
                </c:pt>
                <c:pt idx="407">
                  <c:v>11.9085</c:v>
                </c:pt>
                <c:pt idx="408">
                  <c:v>12.1645</c:v>
                </c:pt>
                <c:pt idx="409">
                  <c:v>12.6395</c:v>
                </c:pt>
                <c:pt idx="410">
                  <c:v>13.333</c:v>
                </c:pt>
                <c:pt idx="411">
                  <c:v>13.372000000000041</c:v>
                </c:pt>
                <c:pt idx="412">
                  <c:v>12.705</c:v>
                </c:pt>
                <c:pt idx="413">
                  <c:v>11.865000000000045</c:v>
                </c:pt>
                <c:pt idx="414">
                  <c:v>12.904500000000002</c:v>
                </c:pt>
                <c:pt idx="415">
                  <c:v>14.762500000000006</c:v>
                </c:pt>
                <c:pt idx="416">
                  <c:v>12.954500000000024</c:v>
                </c:pt>
                <c:pt idx="417">
                  <c:v>11.771000000000001</c:v>
                </c:pt>
                <c:pt idx="418">
                  <c:v>11.2065</c:v>
                </c:pt>
                <c:pt idx="419">
                  <c:v>11.306000000000004</c:v>
                </c:pt>
                <c:pt idx="420">
                  <c:v>11.655500000000041</c:v>
                </c:pt>
                <c:pt idx="421">
                  <c:v>12.264000000000001</c:v>
                </c:pt>
                <c:pt idx="422">
                  <c:v>11.745999999999999</c:v>
                </c:pt>
                <c:pt idx="423">
                  <c:v>12.322000000000006</c:v>
                </c:pt>
                <c:pt idx="424">
                  <c:v>11.944000000000001</c:v>
                </c:pt>
                <c:pt idx="425">
                  <c:v>11.816000000000004</c:v>
                </c:pt>
                <c:pt idx="426">
                  <c:v>12.878500000000004</c:v>
                </c:pt>
                <c:pt idx="427">
                  <c:v>12.801</c:v>
                </c:pt>
                <c:pt idx="428">
                  <c:v>13.51</c:v>
                </c:pt>
                <c:pt idx="429">
                  <c:v>13.864000000000004</c:v>
                </c:pt>
                <c:pt idx="430">
                  <c:v>13.736000000000001</c:v>
                </c:pt>
                <c:pt idx="431">
                  <c:v>14.0465</c:v>
                </c:pt>
                <c:pt idx="432">
                  <c:v>12.830500000000002</c:v>
                </c:pt>
                <c:pt idx="433">
                  <c:v>12.0395</c:v>
                </c:pt>
                <c:pt idx="434">
                  <c:v>12.6265</c:v>
                </c:pt>
                <c:pt idx="435">
                  <c:v>13.563000000000002</c:v>
                </c:pt>
                <c:pt idx="436">
                  <c:v>13.915000000000004</c:v>
                </c:pt>
                <c:pt idx="437">
                  <c:v>13.867000000000004</c:v>
                </c:pt>
                <c:pt idx="438">
                  <c:v>13.312000000000006</c:v>
                </c:pt>
                <c:pt idx="439">
                  <c:v>13.06</c:v>
                </c:pt>
                <c:pt idx="440">
                  <c:v>13.386000000000006</c:v>
                </c:pt>
                <c:pt idx="441">
                  <c:v>13.2095</c:v>
                </c:pt>
                <c:pt idx="442">
                  <c:v>12.7605</c:v>
                </c:pt>
                <c:pt idx="443">
                  <c:v>12.4435</c:v>
                </c:pt>
                <c:pt idx="444">
                  <c:v>12.978</c:v>
                </c:pt>
                <c:pt idx="445">
                  <c:v>12.573</c:v>
                </c:pt>
                <c:pt idx="446">
                  <c:v>12.897</c:v>
                </c:pt>
                <c:pt idx="447">
                  <c:v>13.311500000000002</c:v>
                </c:pt>
                <c:pt idx="448">
                  <c:v>13.061</c:v>
                </c:pt>
                <c:pt idx="449">
                  <c:v>13.523</c:v>
                </c:pt>
                <c:pt idx="450">
                  <c:v>13.422500000000024</c:v>
                </c:pt>
                <c:pt idx="451">
                  <c:v>14.2355</c:v>
                </c:pt>
                <c:pt idx="452">
                  <c:v>14.742999999999999</c:v>
                </c:pt>
                <c:pt idx="453">
                  <c:v>13.370000000000006</c:v>
                </c:pt>
                <c:pt idx="454">
                  <c:v>14.746500000000001</c:v>
                </c:pt>
                <c:pt idx="455">
                  <c:v>13.773</c:v>
                </c:pt>
                <c:pt idx="456">
                  <c:v>13.911</c:v>
                </c:pt>
                <c:pt idx="457">
                  <c:v>14.236500000000001</c:v>
                </c:pt>
                <c:pt idx="458">
                  <c:v>14.66</c:v>
                </c:pt>
                <c:pt idx="459">
                  <c:v>15.083</c:v>
                </c:pt>
                <c:pt idx="460">
                  <c:v>14.823</c:v>
                </c:pt>
                <c:pt idx="461">
                  <c:v>14.114000000000001</c:v>
                </c:pt>
                <c:pt idx="462">
                  <c:v>14.401</c:v>
                </c:pt>
                <c:pt idx="463">
                  <c:v>14.781000000000001</c:v>
                </c:pt>
                <c:pt idx="464">
                  <c:v>14.163</c:v>
                </c:pt>
                <c:pt idx="465">
                  <c:v>13.2195</c:v>
                </c:pt>
                <c:pt idx="466">
                  <c:v>14.464500000000006</c:v>
                </c:pt>
                <c:pt idx="467">
                  <c:v>14.829500000000024</c:v>
                </c:pt>
                <c:pt idx="468">
                  <c:v>14.129</c:v>
                </c:pt>
                <c:pt idx="469">
                  <c:v>15.357000000000006</c:v>
                </c:pt>
                <c:pt idx="470">
                  <c:v>14.726999999999999</c:v>
                </c:pt>
                <c:pt idx="471">
                  <c:v>15.811</c:v>
                </c:pt>
                <c:pt idx="472">
                  <c:v>15.2865</c:v>
                </c:pt>
                <c:pt idx="473">
                  <c:v>15.9215</c:v>
                </c:pt>
                <c:pt idx="474">
                  <c:v>15.573</c:v>
                </c:pt>
                <c:pt idx="475">
                  <c:v>16.291499999999989</c:v>
                </c:pt>
                <c:pt idx="476">
                  <c:v>16.696999999999999</c:v>
                </c:pt>
                <c:pt idx="477">
                  <c:v>17.687000000000001</c:v>
                </c:pt>
                <c:pt idx="478">
                  <c:v>17.752499999999905</c:v>
                </c:pt>
                <c:pt idx="479">
                  <c:v>18.893000000000001</c:v>
                </c:pt>
                <c:pt idx="480">
                  <c:v>18.155000000000001</c:v>
                </c:pt>
              </c:numCache>
            </c:numRef>
          </c:yVal>
          <c:smooth val="1"/>
          <c:extLst>
            <c:ext xmlns:c16="http://schemas.microsoft.com/office/drawing/2014/chart" uri="{C3380CC4-5D6E-409C-BE32-E72D297353CC}">
              <c16:uniqueId val="{00000008-C2B3-47A8-899A-57223720C564}"/>
            </c:ext>
          </c:extLst>
        </c:ser>
        <c:ser>
          <c:idx val="9"/>
          <c:order val="9"/>
          <c:spPr>
            <a:ln w="12700">
              <a:solidFill>
                <a:srgbClr val="CCFFFF"/>
              </a:solidFill>
              <a:prstDash val="solid"/>
            </a:ln>
          </c:spPr>
          <c:marker>
            <c:symbol val="none"/>
          </c:marker>
          <c:xVal>
            <c:numRef>
              <c:f>vzavt!$A$1:$A$481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vzavt!$K$1:$K$481</c:f>
              <c:numCache>
                <c:formatCode>General</c:formatCode>
                <c:ptCount val="481"/>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999.99900000000002</c:v>
                </c:pt>
                <c:pt idx="13">
                  <c:v>996.39649999999949</c:v>
                </c:pt>
                <c:pt idx="14">
                  <c:v>835.053</c:v>
                </c:pt>
                <c:pt idx="15">
                  <c:v>690.51249999999948</c:v>
                </c:pt>
                <c:pt idx="16">
                  <c:v>514.74800000000005</c:v>
                </c:pt>
                <c:pt idx="17">
                  <c:v>408.46499999999969</c:v>
                </c:pt>
                <c:pt idx="18">
                  <c:v>314.55349999999999</c:v>
                </c:pt>
                <c:pt idx="19">
                  <c:v>215.84900000000002</c:v>
                </c:pt>
                <c:pt idx="20">
                  <c:v>174.41800000000001</c:v>
                </c:pt>
                <c:pt idx="21">
                  <c:v>139.05349999999999</c:v>
                </c:pt>
                <c:pt idx="22">
                  <c:v>91.842500000000001</c:v>
                </c:pt>
                <c:pt idx="23">
                  <c:v>62.145000000000003</c:v>
                </c:pt>
                <c:pt idx="24">
                  <c:v>43.859499999999997</c:v>
                </c:pt>
                <c:pt idx="25">
                  <c:v>35.408500000000011</c:v>
                </c:pt>
                <c:pt idx="26">
                  <c:v>29.90149999999991</c:v>
                </c:pt>
                <c:pt idx="27">
                  <c:v>27.726499999999906</c:v>
                </c:pt>
                <c:pt idx="28">
                  <c:v>27.332000000000001</c:v>
                </c:pt>
                <c:pt idx="29">
                  <c:v>26.452000000000002</c:v>
                </c:pt>
                <c:pt idx="30">
                  <c:v>26.982999999999887</c:v>
                </c:pt>
                <c:pt idx="31">
                  <c:v>27.507999999999999</c:v>
                </c:pt>
                <c:pt idx="32">
                  <c:v>28.1965</c:v>
                </c:pt>
                <c:pt idx="33">
                  <c:v>29.471499999999917</c:v>
                </c:pt>
                <c:pt idx="34">
                  <c:v>30.920999999999989</c:v>
                </c:pt>
                <c:pt idx="35">
                  <c:v>31.774000000000001</c:v>
                </c:pt>
                <c:pt idx="36">
                  <c:v>32.364000000000004</c:v>
                </c:pt>
                <c:pt idx="37">
                  <c:v>35.398000000000003</c:v>
                </c:pt>
                <c:pt idx="38">
                  <c:v>36.075500000000012</c:v>
                </c:pt>
                <c:pt idx="39">
                  <c:v>36.04</c:v>
                </c:pt>
                <c:pt idx="40">
                  <c:v>39.706000000000003</c:v>
                </c:pt>
                <c:pt idx="41">
                  <c:v>40.755500000000012</c:v>
                </c:pt>
                <c:pt idx="42">
                  <c:v>43.066500000000012</c:v>
                </c:pt>
                <c:pt idx="43">
                  <c:v>39.358499999999999</c:v>
                </c:pt>
                <c:pt idx="44">
                  <c:v>49.5075</c:v>
                </c:pt>
                <c:pt idx="45">
                  <c:v>51.102500000000013</c:v>
                </c:pt>
                <c:pt idx="46">
                  <c:v>53.854999999999997</c:v>
                </c:pt>
                <c:pt idx="47">
                  <c:v>57.128500000000187</c:v>
                </c:pt>
                <c:pt idx="48">
                  <c:v>57.6145</c:v>
                </c:pt>
                <c:pt idx="49">
                  <c:v>61.716000000000001</c:v>
                </c:pt>
                <c:pt idx="50">
                  <c:v>65.45949899999998</c:v>
                </c:pt>
                <c:pt idx="51">
                  <c:v>68.250499000000005</c:v>
                </c:pt>
                <c:pt idx="52">
                  <c:v>70.493499999999997</c:v>
                </c:pt>
                <c:pt idx="53">
                  <c:v>76.148499999999999</c:v>
                </c:pt>
                <c:pt idx="54">
                  <c:v>79.752499999999998</c:v>
                </c:pt>
                <c:pt idx="55">
                  <c:v>84.075499999999948</c:v>
                </c:pt>
                <c:pt idx="56">
                  <c:v>83.818999000000005</c:v>
                </c:pt>
                <c:pt idx="57">
                  <c:v>88.298500000000004</c:v>
                </c:pt>
                <c:pt idx="58">
                  <c:v>94.779499999999999</c:v>
                </c:pt>
                <c:pt idx="59">
                  <c:v>95.941498999999993</c:v>
                </c:pt>
                <c:pt idx="60">
                  <c:v>102.973</c:v>
                </c:pt>
                <c:pt idx="61">
                  <c:v>105.2685</c:v>
                </c:pt>
                <c:pt idx="62">
                  <c:v>110.20399999999999</c:v>
                </c:pt>
                <c:pt idx="63">
                  <c:v>115.5795</c:v>
                </c:pt>
                <c:pt idx="64">
                  <c:v>119.92</c:v>
                </c:pt>
                <c:pt idx="65">
                  <c:v>122.47</c:v>
                </c:pt>
                <c:pt idx="66">
                  <c:v>128.18800000000007</c:v>
                </c:pt>
                <c:pt idx="67">
                  <c:v>130.05949999999999</c:v>
                </c:pt>
                <c:pt idx="68">
                  <c:v>135.79049999999998</c:v>
                </c:pt>
                <c:pt idx="69">
                  <c:v>143.13299999999998</c:v>
                </c:pt>
                <c:pt idx="70">
                  <c:v>145.23949999999999</c:v>
                </c:pt>
                <c:pt idx="71">
                  <c:v>151.58700000000007</c:v>
                </c:pt>
                <c:pt idx="72">
                  <c:v>157.78</c:v>
                </c:pt>
                <c:pt idx="73">
                  <c:v>161.54299999999998</c:v>
                </c:pt>
                <c:pt idx="74">
                  <c:v>161.76649999999998</c:v>
                </c:pt>
                <c:pt idx="75">
                  <c:v>170.25700000000001</c:v>
                </c:pt>
                <c:pt idx="76">
                  <c:v>174.61699999999999</c:v>
                </c:pt>
                <c:pt idx="77">
                  <c:v>180.303</c:v>
                </c:pt>
                <c:pt idx="78">
                  <c:v>180.99450000000002</c:v>
                </c:pt>
                <c:pt idx="79">
                  <c:v>184.79499999999999</c:v>
                </c:pt>
                <c:pt idx="80">
                  <c:v>194.60599999999999</c:v>
                </c:pt>
                <c:pt idx="81">
                  <c:v>196.84700000000001</c:v>
                </c:pt>
                <c:pt idx="82">
                  <c:v>199.755</c:v>
                </c:pt>
                <c:pt idx="83">
                  <c:v>207.10949999999997</c:v>
                </c:pt>
                <c:pt idx="84">
                  <c:v>213.82500000000007</c:v>
                </c:pt>
                <c:pt idx="85">
                  <c:v>215.08250000000001</c:v>
                </c:pt>
                <c:pt idx="86">
                  <c:v>221.55600000000001</c:v>
                </c:pt>
                <c:pt idx="87">
                  <c:v>224.96700000000001</c:v>
                </c:pt>
                <c:pt idx="88">
                  <c:v>228.46450000000002</c:v>
                </c:pt>
                <c:pt idx="89">
                  <c:v>236.23549999999997</c:v>
                </c:pt>
                <c:pt idx="90">
                  <c:v>238.29549999999998</c:v>
                </c:pt>
                <c:pt idx="91">
                  <c:v>240.131</c:v>
                </c:pt>
                <c:pt idx="92">
                  <c:v>242.11899999999997</c:v>
                </c:pt>
                <c:pt idx="93">
                  <c:v>245.23549999999997</c:v>
                </c:pt>
                <c:pt idx="94">
                  <c:v>248.59900000000002</c:v>
                </c:pt>
                <c:pt idx="95">
                  <c:v>255.26549999999997</c:v>
                </c:pt>
                <c:pt idx="96">
                  <c:v>256.5575</c:v>
                </c:pt>
                <c:pt idx="97">
                  <c:v>259.65800000000002</c:v>
                </c:pt>
                <c:pt idx="98">
                  <c:v>261.48200000000003</c:v>
                </c:pt>
                <c:pt idx="99">
                  <c:v>260.887</c:v>
                </c:pt>
                <c:pt idx="100">
                  <c:v>262.77849999999899</c:v>
                </c:pt>
                <c:pt idx="101">
                  <c:v>267.03500000000003</c:v>
                </c:pt>
                <c:pt idx="102">
                  <c:v>272.41099999999869</c:v>
                </c:pt>
                <c:pt idx="103">
                  <c:v>276.47149999999863</c:v>
                </c:pt>
                <c:pt idx="104">
                  <c:v>273.6275</c:v>
                </c:pt>
                <c:pt idx="105">
                  <c:v>277.27349999999899</c:v>
                </c:pt>
                <c:pt idx="106">
                  <c:v>276.91699999999821</c:v>
                </c:pt>
                <c:pt idx="107">
                  <c:v>273.22949999999969</c:v>
                </c:pt>
                <c:pt idx="108">
                  <c:v>278.85300000000001</c:v>
                </c:pt>
                <c:pt idx="109">
                  <c:v>280.839</c:v>
                </c:pt>
                <c:pt idx="110">
                  <c:v>283.27</c:v>
                </c:pt>
                <c:pt idx="111">
                  <c:v>281.31949900000001</c:v>
                </c:pt>
                <c:pt idx="112">
                  <c:v>280.517</c:v>
                </c:pt>
                <c:pt idx="113">
                  <c:v>285.7209999999987</c:v>
                </c:pt>
                <c:pt idx="114">
                  <c:v>283.16399999999999</c:v>
                </c:pt>
                <c:pt idx="115">
                  <c:v>278.01900000000001</c:v>
                </c:pt>
                <c:pt idx="116">
                  <c:v>278.54849999999999</c:v>
                </c:pt>
                <c:pt idx="117">
                  <c:v>281.60050000000001</c:v>
                </c:pt>
                <c:pt idx="118">
                  <c:v>280.86700000000002</c:v>
                </c:pt>
                <c:pt idx="119">
                  <c:v>277.18849999999969</c:v>
                </c:pt>
                <c:pt idx="120">
                  <c:v>276.93849999999821</c:v>
                </c:pt>
                <c:pt idx="121">
                  <c:v>277.80149999999969</c:v>
                </c:pt>
                <c:pt idx="122">
                  <c:v>276.28149999999869</c:v>
                </c:pt>
                <c:pt idx="123">
                  <c:v>271.24</c:v>
                </c:pt>
                <c:pt idx="124">
                  <c:v>271.262</c:v>
                </c:pt>
                <c:pt idx="125">
                  <c:v>273.35550000000001</c:v>
                </c:pt>
                <c:pt idx="126">
                  <c:v>268.899</c:v>
                </c:pt>
                <c:pt idx="127">
                  <c:v>264.58749999999969</c:v>
                </c:pt>
                <c:pt idx="128">
                  <c:v>259.21349999999899</c:v>
                </c:pt>
                <c:pt idx="129">
                  <c:v>257.92299999999869</c:v>
                </c:pt>
                <c:pt idx="130">
                  <c:v>257.69499999999999</c:v>
                </c:pt>
                <c:pt idx="131">
                  <c:v>259.70499999999993</c:v>
                </c:pt>
                <c:pt idx="132">
                  <c:v>259.11849999999993</c:v>
                </c:pt>
                <c:pt idx="133">
                  <c:v>252.07049999999998</c:v>
                </c:pt>
                <c:pt idx="134">
                  <c:v>249.39400000000001</c:v>
                </c:pt>
                <c:pt idx="135">
                  <c:v>249.0505</c:v>
                </c:pt>
                <c:pt idx="136">
                  <c:v>246.88200000000072</c:v>
                </c:pt>
                <c:pt idx="137">
                  <c:v>243.89800000000059</c:v>
                </c:pt>
                <c:pt idx="138">
                  <c:v>238.18900000000002</c:v>
                </c:pt>
                <c:pt idx="139">
                  <c:v>240.16250000000002</c:v>
                </c:pt>
                <c:pt idx="140">
                  <c:v>233.1875</c:v>
                </c:pt>
                <c:pt idx="141">
                  <c:v>231.41049999999998</c:v>
                </c:pt>
                <c:pt idx="142">
                  <c:v>235.25150000000002</c:v>
                </c:pt>
                <c:pt idx="143">
                  <c:v>228.55349999999999</c:v>
                </c:pt>
                <c:pt idx="144">
                  <c:v>224.602</c:v>
                </c:pt>
                <c:pt idx="145">
                  <c:v>220.00200000000001</c:v>
                </c:pt>
                <c:pt idx="146">
                  <c:v>222.464</c:v>
                </c:pt>
                <c:pt idx="147">
                  <c:v>217.21799999999999</c:v>
                </c:pt>
                <c:pt idx="148">
                  <c:v>215.38850000000062</c:v>
                </c:pt>
                <c:pt idx="149">
                  <c:v>210.202</c:v>
                </c:pt>
                <c:pt idx="150">
                  <c:v>208.63349999999997</c:v>
                </c:pt>
                <c:pt idx="151">
                  <c:v>206.9845</c:v>
                </c:pt>
                <c:pt idx="152">
                  <c:v>204.83700000000007</c:v>
                </c:pt>
                <c:pt idx="153">
                  <c:v>203.41750000000002</c:v>
                </c:pt>
                <c:pt idx="154">
                  <c:v>198.86700000000027</c:v>
                </c:pt>
                <c:pt idx="155">
                  <c:v>195.79449999999997</c:v>
                </c:pt>
                <c:pt idx="156">
                  <c:v>192.91899999999998</c:v>
                </c:pt>
                <c:pt idx="157">
                  <c:v>187.28150000000002</c:v>
                </c:pt>
                <c:pt idx="158">
                  <c:v>188.04299999999998</c:v>
                </c:pt>
                <c:pt idx="159">
                  <c:v>186.07850000000002</c:v>
                </c:pt>
                <c:pt idx="160">
                  <c:v>182.31800000000001</c:v>
                </c:pt>
                <c:pt idx="161">
                  <c:v>177.53700000000001</c:v>
                </c:pt>
                <c:pt idx="162">
                  <c:v>174.93050000000002</c:v>
                </c:pt>
                <c:pt idx="163">
                  <c:v>171.64299999999997</c:v>
                </c:pt>
                <c:pt idx="164">
                  <c:v>169.42150000000001</c:v>
                </c:pt>
                <c:pt idx="165">
                  <c:v>164.767</c:v>
                </c:pt>
                <c:pt idx="166">
                  <c:v>165.06949999999998</c:v>
                </c:pt>
                <c:pt idx="167">
                  <c:v>160.14899999999997</c:v>
                </c:pt>
                <c:pt idx="168">
                  <c:v>156.03949999999998</c:v>
                </c:pt>
                <c:pt idx="169">
                  <c:v>154.47449999999998</c:v>
                </c:pt>
                <c:pt idx="170">
                  <c:v>150.50050000000002</c:v>
                </c:pt>
                <c:pt idx="171">
                  <c:v>148.29499999999999</c:v>
                </c:pt>
                <c:pt idx="172">
                  <c:v>148.28200000000001</c:v>
                </c:pt>
                <c:pt idx="173">
                  <c:v>148.1865</c:v>
                </c:pt>
                <c:pt idx="174">
                  <c:v>140.45350000000002</c:v>
                </c:pt>
                <c:pt idx="175">
                  <c:v>140.33450000000002</c:v>
                </c:pt>
                <c:pt idx="176">
                  <c:v>140.11099999999999</c:v>
                </c:pt>
                <c:pt idx="177">
                  <c:v>136.68349999999998</c:v>
                </c:pt>
                <c:pt idx="178">
                  <c:v>131.90050000000002</c:v>
                </c:pt>
                <c:pt idx="179">
                  <c:v>130.72150000000002</c:v>
                </c:pt>
                <c:pt idx="180">
                  <c:v>129.43449999999999</c:v>
                </c:pt>
                <c:pt idx="181">
                  <c:v>128.3075</c:v>
                </c:pt>
                <c:pt idx="182">
                  <c:v>123.66200000000001</c:v>
                </c:pt>
                <c:pt idx="183">
                  <c:v>120.2525</c:v>
                </c:pt>
                <c:pt idx="184">
                  <c:v>122.6375</c:v>
                </c:pt>
                <c:pt idx="185">
                  <c:v>123.45099999999999</c:v>
                </c:pt>
                <c:pt idx="186">
                  <c:v>116.4110000000003</c:v>
                </c:pt>
                <c:pt idx="187">
                  <c:v>115.54349999999999</c:v>
                </c:pt>
                <c:pt idx="188">
                  <c:v>115.34650000000002</c:v>
                </c:pt>
                <c:pt idx="189">
                  <c:v>112.086</c:v>
                </c:pt>
                <c:pt idx="190">
                  <c:v>112.0145000000003</c:v>
                </c:pt>
                <c:pt idx="191">
                  <c:v>111.4165000000003</c:v>
                </c:pt>
                <c:pt idx="192">
                  <c:v>107.86750000000002</c:v>
                </c:pt>
                <c:pt idx="193">
                  <c:v>105.35199999999999</c:v>
                </c:pt>
                <c:pt idx="194">
                  <c:v>106.04400000000012</c:v>
                </c:pt>
                <c:pt idx="195">
                  <c:v>102.02500000000001</c:v>
                </c:pt>
                <c:pt idx="196">
                  <c:v>101.045</c:v>
                </c:pt>
                <c:pt idx="197">
                  <c:v>99.702000000000012</c:v>
                </c:pt>
                <c:pt idx="198">
                  <c:v>98.387</c:v>
                </c:pt>
                <c:pt idx="199">
                  <c:v>95.169499999999999</c:v>
                </c:pt>
                <c:pt idx="200">
                  <c:v>92.378998999999467</c:v>
                </c:pt>
                <c:pt idx="201">
                  <c:v>92.459000000000003</c:v>
                </c:pt>
                <c:pt idx="202">
                  <c:v>94.068999000000005</c:v>
                </c:pt>
                <c:pt idx="203">
                  <c:v>90.983000000000004</c:v>
                </c:pt>
                <c:pt idx="204">
                  <c:v>87.244000000000227</c:v>
                </c:pt>
                <c:pt idx="205">
                  <c:v>86.049498999999983</c:v>
                </c:pt>
                <c:pt idx="206">
                  <c:v>84.733000000000004</c:v>
                </c:pt>
                <c:pt idx="207">
                  <c:v>85.2</c:v>
                </c:pt>
                <c:pt idx="208">
                  <c:v>83.751498999999981</c:v>
                </c:pt>
                <c:pt idx="209">
                  <c:v>81.623499999999979</c:v>
                </c:pt>
                <c:pt idx="210">
                  <c:v>80.449000000000026</c:v>
                </c:pt>
                <c:pt idx="211">
                  <c:v>77.593500000000006</c:v>
                </c:pt>
                <c:pt idx="212">
                  <c:v>78.976499000000004</c:v>
                </c:pt>
                <c:pt idx="213">
                  <c:v>78.973500000000001</c:v>
                </c:pt>
                <c:pt idx="214">
                  <c:v>76.478999999999999</c:v>
                </c:pt>
                <c:pt idx="215">
                  <c:v>76.491999000000376</c:v>
                </c:pt>
                <c:pt idx="216">
                  <c:v>75.128999999999948</c:v>
                </c:pt>
                <c:pt idx="217">
                  <c:v>74.783500000000004</c:v>
                </c:pt>
                <c:pt idx="218">
                  <c:v>72.322999999999979</c:v>
                </c:pt>
                <c:pt idx="219">
                  <c:v>71.369500000000002</c:v>
                </c:pt>
                <c:pt idx="220">
                  <c:v>69.883499999999998</c:v>
                </c:pt>
                <c:pt idx="221">
                  <c:v>70.206500000000005</c:v>
                </c:pt>
                <c:pt idx="222">
                  <c:v>67.949999000000361</c:v>
                </c:pt>
                <c:pt idx="223">
                  <c:v>67.784499999999994</c:v>
                </c:pt>
                <c:pt idx="224">
                  <c:v>67.506</c:v>
                </c:pt>
                <c:pt idx="225">
                  <c:v>65.462998999999982</c:v>
                </c:pt>
                <c:pt idx="226">
                  <c:v>65.893500000000003</c:v>
                </c:pt>
                <c:pt idx="227">
                  <c:v>63.353499999999997</c:v>
                </c:pt>
                <c:pt idx="228">
                  <c:v>63.76950000000015</c:v>
                </c:pt>
                <c:pt idx="229">
                  <c:v>60.950499999999998</c:v>
                </c:pt>
                <c:pt idx="230">
                  <c:v>61.066000000000003</c:v>
                </c:pt>
                <c:pt idx="231">
                  <c:v>61.47</c:v>
                </c:pt>
                <c:pt idx="232">
                  <c:v>60.101500000000001</c:v>
                </c:pt>
                <c:pt idx="233">
                  <c:v>57.3245</c:v>
                </c:pt>
                <c:pt idx="234">
                  <c:v>58.084499999999998</c:v>
                </c:pt>
                <c:pt idx="235">
                  <c:v>59.474000000000004</c:v>
                </c:pt>
                <c:pt idx="236">
                  <c:v>56.518000000000001</c:v>
                </c:pt>
                <c:pt idx="237">
                  <c:v>56.36</c:v>
                </c:pt>
                <c:pt idx="238">
                  <c:v>53.792000000000172</c:v>
                </c:pt>
                <c:pt idx="239">
                  <c:v>54.313999999999993</c:v>
                </c:pt>
                <c:pt idx="240">
                  <c:v>51.848500000000001</c:v>
                </c:pt>
                <c:pt idx="241">
                  <c:v>54.346000000000004</c:v>
                </c:pt>
                <c:pt idx="242">
                  <c:v>51.837499999999999</c:v>
                </c:pt>
                <c:pt idx="243">
                  <c:v>51.70550000000015</c:v>
                </c:pt>
                <c:pt idx="244">
                  <c:v>50.6175</c:v>
                </c:pt>
                <c:pt idx="245">
                  <c:v>49.183500000000002</c:v>
                </c:pt>
                <c:pt idx="246">
                  <c:v>48.515000000000001</c:v>
                </c:pt>
                <c:pt idx="247">
                  <c:v>46.979000000000006</c:v>
                </c:pt>
                <c:pt idx="248">
                  <c:v>46.739500000000113</c:v>
                </c:pt>
                <c:pt idx="249">
                  <c:v>46.775500000000157</c:v>
                </c:pt>
                <c:pt idx="250">
                  <c:v>45.731500000000011</c:v>
                </c:pt>
                <c:pt idx="251">
                  <c:v>45.820500000000003</c:v>
                </c:pt>
                <c:pt idx="252">
                  <c:v>43.973000000000006</c:v>
                </c:pt>
                <c:pt idx="253">
                  <c:v>44.6145</c:v>
                </c:pt>
                <c:pt idx="254">
                  <c:v>43.562500000000149</c:v>
                </c:pt>
                <c:pt idx="255">
                  <c:v>43.155000000000001</c:v>
                </c:pt>
                <c:pt idx="256">
                  <c:v>41.854499999999994</c:v>
                </c:pt>
                <c:pt idx="257">
                  <c:v>41.000500000000002</c:v>
                </c:pt>
                <c:pt idx="258">
                  <c:v>40.814999999999998</c:v>
                </c:pt>
                <c:pt idx="259">
                  <c:v>40.264000000000003</c:v>
                </c:pt>
                <c:pt idx="260">
                  <c:v>39.531500000000001</c:v>
                </c:pt>
                <c:pt idx="261">
                  <c:v>40.533500000000011</c:v>
                </c:pt>
                <c:pt idx="262">
                  <c:v>37.67</c:v>
                </c:pt>
                <c:pt idx="263">
                  <c:v>37.455999999999996</c:v>
                </c:pt>
                <c:pt idx="264">
                  <c:v>35.53</c:v>
                </c:pt>
                <c:pt idx="265">
                  <c:v>35.367000000000004</c:v>
                </c:pt>
                <c:pt idx="266">
                  <c:v>36.233000000000011</c:v>
                </c:pt>
                <c:pt idx="267">
                  <c:v>36.510999999999996</c:v>
                </c:pt>
                <c:pt idx="268">
                  <c:v>34.682500000000012</c:v>
                </c:pt>
                <c:pt idx="269">
                  <c:v>34.753</c:v>
                </c:pt>
                <c:pt idx="270">
                  <c:v>34.403000000000006</c:v>
                </c:pt>
                <c:pt idx="271">
                  <c:v>33.716500000000003</c:v>
                </c:pt>
                <c:pt idx="272">
                  <c:v>34.034499000000004</c:v>
                </c:pt>
                <c:pt idx="273">
                  <c:v>33.976500000000001</c:v>
                </c:pt>
                <c:pt idx="274">
                  <c:v>33.305499000000005</c:v>
                </c:pt>
                <c:pt idx="275">
                  <c:v>31.28549999999985</c:v>
                </c:pt>
                <c:pt idx="276">
                  <c:v>31.979999999999986</c:v>
                </c:pt>
                <c:pt idx="277">
                  <c:v>32.451999999999998</c:v>
                </c:pt>
                <c:pt idx="278">
                  <c:v>32.164500000000011</c:v>
                </c:pt>
                <c:pt idx="279">
                  <c:v>33.111499999999999</c:v>
                </c:pt>
                <c:pt idx="280">
                  <c:v>32.210500000000003</c:v>
                </c:pt>
                <c:pt idx="281">
                  <c:v>31.895</c:v>
                </c:pt>
                <c:pt idx="282">
                  <c:v>31.143000000000001</c:v>
                </c:pt>
                <c:pt idx="283">
                  <c:v>31.268999999999906</c:v>
                </c:pt>
                <c:pt idx="284">
                  <c:v>29.30549999999991</c:v>
                </c:pt>
                <c:pt idx="285">
                  <c:v>30.894500000000001</c:v>
                </c:pt>
                <c:pt idx="286">
                  <c:v>30.856000000000005</c:v>
                </c:pt>
                <c:pt idx="287">
                  <c:v>29.99899999999991</c:v>
                </c:pt>
                <c:pt idx="288">
                  <c:v>29.888499999999887</c:v>
                </c:pt>
                <c:pt idx="289">
                  <c:v>29.478999999999989</c:v>
                </c:pt>
                <c:pt idx="290">
                  <c:v>28.262499999999857</c:v>
                </c:pt>
                <c:pt idx="291">
                  <c:v>28.267999999999986</c:v>
                </c:pt>
                <c:pt idx="292">
                  <c:v>28.026</c:v>
                </c:pt>
                <c:pt idx="293">
                  <c:v>27.446999999999989</c:v>
                </c:pt>
                <c:pt idx="294">
                  <c:v>25.77649999999991</c:v>
                </c:pt>
                <c:pt idx="295">
                  <c:v>26.14849999999991</c:v>
                </c:pt>
                <c:pt idx="296">
                  <c:v>25.541499999999989</c:v>
                </c:pt>
                <c:pt idx="297">
                  <c:v>26.029</c:v>
                </c:pt>
                <c:pt idx="298">
                  <c:v>25.569499999999906</c:v>
                </c:pt>
                <c:pt idx="299">
                  <c:v>25.581499999999906</c:v>
                </c:pt>
                <c:pt idx="300">
                  <c:v>25.035</c:v>
                </c:pt>
                <c:pt idx="301">
                  <c:v>23.994999999999987</c:v>
                </c:pt>
                <c:pt idx="302">
                  <c:v>23.7165</c:v>
                </c:pt>
                <c:pt idx="303">
                  <c:v>22.618000000000031</c:v>
                </c:pt>
                <c:pt idx="304">
                  <c:v>23.567999999999987</c:v>
                </c:pt>
                <c:pt idx="305">
                  <c:v>22.565999999999917</c:v>
                </c:pt>
                <c:pt idx="306">
                  <c:v>22.600999999999999</c:v>
                </c:pt>
                <c:pt idx="307">
                  <c:v>23.184999999999999</c:v>
                </c:pt>
                <c:pt idx="308">
                  <c:v>22.491999999999987</c:v>
                </c:pt>
                <c:pt idx="309">
                  <c:v>22.472499999999879</c:v>
                </c:pt>
                <c:pt idx="310">
                  <c:v>21.612500000000001</c:v>
                </c:pt>
                <c:pt idx="311">
                  <c:v>22.674499999999988</c:v>
                </c:pt>
                <c:pt idx="312">
                  <c:v>21.097999999999999</c:v>
                </c:pt>
                <c:pt idx="313">
                  <c:v>20.036000000000001</c:v>
                </c:pt>
                <c:pt idx="314">
                  <c:v>21.283999999999917</c:v>
                </c:pt>
                <c:pt idx="315">
                  <c:v>21.498499999999876</c:v>
                </c:pt>
                <c:pt idx="316">
                  <c:v>20.756499999999921</c:v>
                </c:pt>
                <c:pt idx="317">
                  <c:v>20.3215</c:v>
                </c:pt>
                <c:pt idx="318">
                  <c:v>20.535499999999917</c:v>
                </c:pt>
                <c:pt idx="319">
                  <c:v>20.150500000000001</c:v>
                </c:pt>
                <c:pt idx="320">
                  <c:v>21.070499999999921</c:v>
                </c:pt>
                <c:pt idx="321">
                  <c:v>20.209</c:v>
                </c:pt>
                <c:pt idx="322">
                  <c:v>20.488499999999835</c:v>
                </c:pt>
                <c:pt idx="323">
                  <c:v>19.735499999999906</c:v>
                </c:pt>
                <c:pt idx="324">
                  <c:v>20.025499999999891</c:v>
                </c:pt>
                <c:pt idx="325">
                  <c:v>19.670999999999999</c:v>
                </c:pt>
                <c:pt idx="326">
                  <c:v>18.563499999999905</c:v>
                </c:pt>
                <c:pt idx="327">
                  <c:v>19.050999999999988</c:v>
                </c:pt>
                <c:pt idx="328">
                  <c:v>18.181000000000001</c:v>
                </c:pt>
                <c:pt idx="329">
                  <c:v>16.959999999999987</c:v>
                </c:pt>
                <c:pt idx="330">
                  <c:v>18.078499999999906</c:v>
                </c:pt>
                <c:pt idx="331">
                  <c:v>17.532499999999914</c:v>
                </c:pt>
                <c:pt idx="332">
                  <c:v>17.375</c:v>
                </c:pt>
                <c:pt idx="333">
                  <c:v>17.422999999999906</c:v>
                </c:pt>
                <c:pt idx="334">
                  <c:v>18.210999999999999</c:v>
                </c:pt>
                <c:pt idx="335">
                  <c:v>18.424499999999906</c:v>
                </c:pt>
                <c:pt idx="336">
                  <c:v>17.1555</c:v>
                </c:pt>
                <c:pt idx="337">
                  <c:v>17.256</c:v>
                </c:pt>
                <c:pt idx="338">
                  <c:v>18.011500000000005</c:v>
                </c:pt>
                <c:pt idx="339">
                  <c:v>16.823</c:v>
                </c:pt>
                <c:pt idx="340">
                  <c:v>16.865499999999887</c:v>
                </c:pt>
                <c:pt idx="341">
                  <c:v>16.081999999999987</c:v>
                </c:pt>
                <c:pt idx="342">
                  <c:v>15.7585</c:v>
                </c:pt>
                <c:pt idx="343">
                  <c:v>15.869500000000052</c:v>
                </c:pt>
                <c:pt idx="344">
                  <c:v>14.716000000000001</c:v>
                </c:pt>
                <c:pt idx="345">
                  <c:v>15.218999999999999</c:v>
                </c:pt>
                <c:pt idx="346">
                  <c:v>15.819500000000026</c:v>
                </c:pt>
                <c:pt idx="347">
                  <c:v>15.212</c:v>
                </c:pt>
                <c:pt idx="348">
                  <c:v>15.048999999999999</c:v>
                </c:pt>
                <c:pt idx="349">
                  <c:v>15.1645</c:v>
                </c:pt>
                <c:pt idx="350">
                  <c:v>14.1845</c:v>
                </c:pt>
                <c:pt idx="351">
                  <c:v>13.127999999999998</c:v>
                </c:pt>
                <c:pt idx="352">
                  <c:v>14.5435</c:v>
                </c:pt>
                <c:pt idx="353">
                  <c:v>13.386000000000006</c:v>
                </c:pt>
                <c:pt idx="354">
                  <c:v>12.3405</c:v>
                </c:pt>
                <c:pt idx="355">
                  <c:v>13.859000000000041</c:v>
                </c:pt>
                <c:pt idx="356">
                  <c:v>14.050500000000024</c:v>
                </c:pt>
                <c:pt idx="357">
                  <c:v>14.169</c:v>
                </c:pt>
                <c:pt idx="358">
                  <c:v>13.350000000000026</c:v>
                </c:pt>
                <c:pt idx="359">
                  <c:v>13.7715</c:v>
                </c:pt>
                <c:pt idx="360">
                  <c:v>14.709999999999999</c:v>
                </c:pt>
                <c:pt idx="361">
                  <c:v>13.697000000000001</c:v>
                </c:pt>
                <c:pt idx="362">
                  <c:v>13.846500000000002</c:v>
                </c:pt>
                <c:pt idx="363">
                  <c:v>13.140999999999998</c:v>
                </c:pt>
                <c:pt idx="364">
                  <c:v>13.486500000000024</c:v>
                </c:pt>
                <c:pt idx="365">
                  <c:v>11.815000000000024</c:v>
                </c:pt>
                <c:pt idx="366">
                  <c:v>12.5365</c:v>
                </c:pt>
                <c:pt idx="367">
                  <c:v>11.956500000000041</c:v>
                </c:pt>
                <c:pt idx="368">
                  <c:v>11.910500000000004</c:v>
                </c:pt>
                <c:pt idx="369">
                  <c:v>11.881</c:v>
                </c:pt>
                <c:pt idx="370">
                  <c:v>12.077</c:v>
                </c:pt>
                <c:pt idx="371">
                  <c:v>11.896000000000004</c:v>
                </c:pt>
                <c:pt idx="372">
                  <c:v>11.654500000000002</c:v>
                </c:pt>
                <c:pt idx="373">
                  <c:v>12.602500000000004</c:v>
                </c:pt>
                <c:pt idx="374">
                  <c:v>12.139999999999999</c:v>
                </c:pt>
                <c:pt idx="375">
                  <c:v>11.633000000000001</c:v>
                </c:pt>
                <c:pt idx="376">
                  <c:v>11.48</c:v>
                </c:pt>
                <c:pt idx="377">
                  <c:v>11.816000000000004</c:v>
                </c:pt>
                <c:pt idx="378">
                  <c:v>10.977</c:v>
                </c:pt>
                <c:pt idx="379">
                  <c:v>11.813500000000024</c:v>
                </c:pt>
                <c:pt idx="380">
                  <c:v>12.2995</c:v>
                </c:pt>
                <c:pt idx="381">
                  <c:v>10.902000000000006</c:v>
                </c:pt>
                <c:pt idx="382">
                  <c:v>10.519500000000004</c:v>
                </c:pt>
                <c:pt idx="383">
                  <c:v>11.601000000000001</c:v>
                </c:pt>
                <c:pt idx="384">
                  <c:v>11.253500000000004</c:v>
                </c:pt>
                <c:pt idx="385">
                  <c:v>9.9370000000000012</c:v>
                </c:pt>
                <c:pt idx="386">
                  <c:v>11.516500000000002</c:v>
                </c:pt>
                <c:pt idx="387">
                  <c:v>11.467500000000006</c:v>
                </c:pt>
                <c:pt idx="388">
                  <c:v>10.953500000000041</c:v>
                </c:pt>
                <c:pt idx="389">
                  <c:v>11.887500000000006</c:v>
                </c:pt>
                <c:pt idx="390">
                  <c:v>11.421000000000001</c:v>
                </c:pt>
                <c:pt idx="391">
                  <c:v>10.914</c:v>
                </c:pt>
                <c:pt idx="392">
                  <c:v>11.685500000000006</c:v>
                </c:pt>
                <c:pt idx="393">
                  <c:v>11.239000000000001</c:v>
                </c:pt>
                <c:pt idx="394">
                  <c:v>11.406000000000002</c:v>
                </c:pt>
                <c:pt idx="395">
                  <c:v>10.8375</c:v>
                </c:pt>
                <c:pt idx="396">
                  <c:v>10.816500000000024</c:v>
                </c:pt>
                <c:pt idx="397">
                  <c:v>10.138999999999999</c:v>
                </c:pt>
                <c:pt idx="398">
                  <c:v>10.8405</c:v>
                </c:pt>
                <c:pt idx="399">
                  <c:v>11.323</c:v>
                </c:pt>
                <c:pt idx="400">
                  <c:v>11.724500000000001</c:v>
                </c:pt>
                <c:pt idx="401">
                  <c:v>10.62</c:v>
                </c:pt>
                <c:pt idx="402">
                  <c:v>11.3</c:v>
                </c:pt>
                <c:pt idx="403">
                  <c:v>11.405000000000006</c:v>
                </c:pt>
                <c:pt idx="404">
                  <c:v>12.2845</c:v>
                </c:pt>
                <c:pt idx="405">
                  <c:v>12.665000000000004</c:v>
                </c:pt>
                <c:pt idx="406">
                  <c:v>12.489500000000024</c:v>
                </c:pt>
                <c:pt idx="407">
                  <c:v>12.813500000000024</c:v>
                </c:pt>
                <c:pt idx="408">
                  <c:v>13.317</c:v>
                </c:pt>
                <c:pt idx="409">
                  <c:v>14.778500000000001</c:v>
                </c:pt>
                <c:pt idx="410">
                  <c:v>14.959500000000045</c:v>
                </c:pt>
                <c:pt idx="411">
                  <c:v>13.629999999999999</c:v>
                </c:pt>
                <c:pt idx="412">
                  <c:v>14.003</c:v>
                </c:pt>
                <c:pt idx="413">
                  <c:v>13.559000000000006</c:v>
                </c:pt>
                <c:pt idx="414">
                  <c:v>12.754</c:v>
                </c:pt>
                <c:pt idx="415">
                  <c:v>13.174000000000001</c:v>
                </c:pt>
                <c:pt idx="416">
                  <c:v>13.5085</c:v>
                </c:pt>
                <c:pt idx="417">
                  <c:v>13.593</c:v>
                </c:pt>
                <c:pt idx="418">
                  <c:v>13.2925</c:v>
                </c:pt>
                <c:pt idx="419">
                  <c:v>12.609</c:v>
                </c:pt>
                <c:pt idx="420">
                  <c:v>12.886000000000006</c:v>
                </c:pt>
                <c:pt idx="421">
                  <c:v>12.5365</c:v>
                </c:pt>
                <c:pt idx="422">
                  <c:v>11.795</c:v>
                </c:pt>
                <c:pt idx="423">
                  <c:v>12.627999999999998</c:v>
                </c:pt>
                <c:pt idx="424">
                  <c:v>12.9115</c:v>
                </c:pt>
                <c:pt idx="425">
                  <c:v>13.015000000000002</c:v>
                </c:pt>
                <c:pt idx="426">
                  <c:v>13.113</c:v>
                </c:pt>
                <c:pt idx="427">
                  <c:v>13.286</c:v>
                </c:pt>
                <c:pt idx="428">
                  <c:v>14.4405</c:v>
                </c:pt>
                <c:pt idx="429">
                  <c:v>13.297500000000001</c:v>
                </c:pt>
                <c:pt idx="430">
                  <c:v>14.423</c:v>
                </c:pt>
                <c:pt idx="431">
                  <c:v>13.7615</c:v>
                </c:pt>
                <c:pt idx="432">
                  <c:v>14.629999999999999</c:v>
                </c:pt>
                <c:pt idx="433">
                  <c:v>14.616</c:v>
                </c:pt>
                <c:pt idx="434">
                  <c:v>13.337</c:v>
                </c:pt>
                <c:pt idx="435">
                  <c:v>13.181000000000001</c:v>
                </c:pt>
                <c:pt idx="436">
                  <c:v>14.739999999999998</c:v>
                </c:pt>
                <c:pt idx="437">
                  <c:v>14.192500000000004</c:v>
                </c:pt>
                <c:pt idx="438">
                  <c:v>14.685500000000006</c:v>
                </c:pt>
                <c:pt idx="439">
                  <c:v>13.172500000000024</c:v>
                </c:pt>
                <c:pt idx="440">
                  <c:v>11.0105</c:v>
                </c:pt>
                <c:pt idx="441">
                  <c:v>11.9285</c:v>
                </c:pt>
                <c:pt idx="442">
                  <c:v>12.604000000000001</c:v>
                </c:pt>
                <c:pt idx="443">
                  <c:v>13.982500000000041</c:v>
                </c:pt>
                <c:pt idx="444">
                  <c:v>13.592500000000006</c:v>
                </c:pt>
                <c:pt idx="445">
                  <c:v>13.018000000000001</c:v>
                </c:pt>
                <c:pt idx="446">
                  <c:v>13.615</c:v>
                </c:pt>
                <c:pt idx="447">
                  <c:v>13.529</c:v>
                </c:pt>
                <c:pt idx="448">
                  <c:v>13.263</c:v>
                </c:pt>
                <c:pt idx="449">
                  <c:v>14.717500000000001</c:v>
                </c:pt>
                <c:pt idx="450">
                  <c:v>15.021000000000001</c:v>
                </c:pt>
                <c:pt idx="451">
                  <c:v>13.358500000000006</c:v>
                </c:pt>
                <c:pt idx="452">
                  <c:v>13.9975</c:v>
                </c:pt>
                <c:pt idx="453">
                  <c:v>14.078000000000001</c:v>
                </c:pt>
                <c:pt idx="454">
                  <c:v>13.728499999999999</c:v>
                </c:pt>
                <c:pt idx="455">
                  <c:v>13.047500000000001</c:v>
                </c:pt>
                <c:pt idx="456">
                  <c:v>15.535</c:v>
                </c:pt>
                <c:pt idx="457">
                  <c:v>16.091999999999999</c:v>
                </c:pt>
                <c:pt idx="458">
                  <c:v>15.5985</c:v>
                </c:pt>
                <c:pt idx="459">
                  <c:v>14.836500000000004</c:v>
                </c:pt>
                <c:pt idx="460">
                  <c:v>15.069500000000026</c:v>
                </c:pt>
                <c:pt idx="461">
                  <c:v>15.753</c:v>
                </c:pt>
                <c:pt idx="462">
                  <c:v>15.911</c:v>
                </c:pt>
                <c:pt idx="463">
                  <c:v>14.841000000000001</c:v>
                </c:pt>
                <c:pt idx="464">
                  <c:v>15.085500000000026</c:v>
                </c:pt>
                <c:pt idx="465">
                  <c:v>15.423</c:v>
                </c:pt>
                <c:pt idx="466">
                  <c:v>15.581</c:v>
                </c:pt>
                <c:pt idx="467">
                  <c:v>15.075000000000006</c:v>
                </c:pt>
                <c:pt idx="468">
                  <c:v>15.438500000000001</c:v>
                </c:pt>
                <c:pt idx="469">
                  <c:v>15.645</c:v>
                </c:pt>
                <c:pt idx="470">
                  <c:v>15.7455</c:v>
                </c:pt>
                <c:pt idx="471">
                  <c:v>15.794500000000001</c:v>
                </c:pt>
                <c:pt idx="472">
                  <c:v>15.551500000000004</c:v>
                </c:pt>
                <c:pt idx="473">
                  <c:v>16.643999999999988</c:v>
                </c:pt>
                <c:pt idx="474">
                  <c:v>18.1675</c:v>
                </c:pt>
                <c:pt idx="475">
                  <c:v>16.829499999999989</c:v>
                </c:pt>
                <c:pt idx="476">
                  <c:v>17.302499999999906</c:v>
                </c:pt>
                <c:pt idx="477">
                  <c:v>18.561</c:v>
                </c:pt>
                <c:pt idx="478">
                  <c:v>17.997999999999987</c:v>
                </c:pt>
                <c:pt idx="479">
                  <c:v>18.474999999999987</c:v>
                </c:pt>
                <c:pt idx="480">
                  <c:v>20.192499999999917</c:v>
                </c:pt>
              </c:numCache>
            </c:numRef>
          </c:yVal>
          <c:smooth val="1"/>
          <c:extLst>
            <c:ext xmlns:c16="http://schemas.microsoft.com/office/drawing/2014/chart" uri="{C3380CC4-5D6E-409C-BE32-E72D297353CC}">
              <c16:uniqueId val="{00000009-C2B3-47A8-899A-57223720C564}"/>
            </c:ext>
          </c:extLst>
        </c:ser>
        <c:ser>
          <c:idx val="10"/>
          <c:order val="10"/>
          <c:spPr>
            <a:ln w="12700">
              <a:solidFill>
                <a:srgbClr val="CCFFCC"/>
              </a:solidFill>
              <a:prstDash val="solid"/>
            </a:ln>
          </c:spPr>
          <c:marker>
            <c:symbol val="none"/>
          </c:marker>
          <c:xVal>
            <c:numRef>
              <c:f>vzavt!$A$1:$A$481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vzavt!$L$1:$L$481</c:f>
              <c:numCache>
                <c:formatCode>General</c:formatCode>
                <c:ptCount val="481"/>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999.99900000000002</c:v>
                </c:pt>
                <c:pt idx="13">
                  <c:v>999.99900000000002</c:v>
                </c:pt>
                <c:pt idx="14">
                  <c:v>866.39499999999998</c:v>
                </c:pt>
                <c:pt idx="15">
                  <c:v>713.36249999999666</c:v>
                </c:pt>
                <c:pt idx="16">
                  <c:v>553.91599900000006</c:v>
                </c:pt>
                <c:pt idx="17">
                  <c:v>424.25749999999999</c:v>
                </c:pt>
                <c:pt idx="18">
                  <c:v>330.38049999999993</c:v>
                </c:pt>
                <c:pt idx="19">
                  <c:v>232.77949999999996</c:v>
                </c:pt>
                <c:pt idx="20">
                  <c:v>155.72650000000002</c:v>
                </c:pt>
                <c:pt idx="21">
                  <c:v>145.8535</c:v>
                </c:pt>
                <c:pt idx="22">
                  <c:v>98.52</c:v>
                </c:pt>
                <c:pt idx="23">
                  <c:v>63.535500000000013</c:v>
                </c:pt>
                <c:pt idx="24">
                  <c:v>46.880999999999993</c:v>
                </c:pt>
                <c:pt idx="25">
                  <c:v>36.373999999999995</c:v>
                </c:pt>
                <c:pt idx="26">
                  <c:v>30.404</c:v>
                </c:pt>
                <c:pt idx="27">
                  <c:v>27.452499999999883</c:v>
                </c:pt>
                <c:pt idx="28">
                  <c:v>27.045999999999989</c:v>
                </c:pt>
                <c:pt idx="29">
                  <c:v>27.08599999999991</c:v>
                </c:pt>
                <c:pt idx="30">
                  <c:v>27.1815</c:v>
                </c:pt>
                <c:pt idx="31">
                  <c:v>29.553999999999988</c:v>
                </c:pt>
                <c:pt idx="32">
                  <c:v>28.770499999999906</c:v>
                </c:pt>
                <c:pt idx="33">
                  <c:v>29.687999999999999</c:v>
                </c:pt>
                <c:pt idx="34">
                  <c:v>31.949499999999883</c:v>
                </c:pt>
                <c:pt idx="35">
                  <c:v>33.298000000000172</c:v>
                </c:pt>
                <c:pt idx="36">
                  <c:v>33.734500000000011</c:v>
                </c:pt>
                <c:pt idx="37">
                  <c:v>35.497500000000002</c:v>
                </c:pt>
                <c:pt idx="38">
                  <c:v>37.223500000000165</c:v>
                </c:pt>
                <c:pt idx="39">
                  <c:v>39.8825</c:v>
                </c:pt>
                <c:pt idx="40">
                  <c:v>40.230500000000013</c:v>
                </c:pt>
                <c:pt idx="41">
                  <c:v>42.192000000000149</c:v>
                </c:pt>
                <c:pt idx="42">
                  <c:v>42.745000000000012</c:v>
                </c:pt>
                <c:pt idx="43">
                  <c:v>46.013000000000005</c:v>
                </c:pt>
                <c:pt idx="44">
                  <c:v>49.714000000000006</c:v>
                </c:pt>
                <c:pt idx="45">
                  <c:v>49.948500000000003</c:v>
                </c:pt>
                <c:pt idx="46">
                  <c:v>53.458500000000001</c:v>
                </c:pt>
                <c:pt idx="47">
                  <c:v>55.951499999999996</c:v>
                </c:pt>
                <c:pt idx="48">
                  <c:v>59.502000000000002</c:v>
                </c:pt>
                <c:pt idx="49">
                  <c:v>60.390500000000003</c:v>
                </c:pt>
                <c:pt idx="50">
                  <c:v>65.076999999999998</c:v>
                </c:pt>
                <c:pt idx="51">
                  <c:v>66.427999999999997</c:v>
                </c:pt>
                <c:pt idx="52">
                  <c:v>68.83</c:v>
                </c:pt>
                <c:pt idx="53">
                  <c:v>71.846999999999994</c:v>
                </c:pt>
                <c:pt idx="54">
                  <c:v>75.854999000000007</c:v>
                </c:pt>
                <c:pt idx="55">
                  <c:v>79.397498999999982</c:v>
                </c:pt>
                <c:pt idx="56">
                  <c:v>82.78</c:v>
                </c:pt>
                <c:pt idx="57">
                  <c:v>86.418999999999997</c:v>
                </c:pt>
                <c:pt idx="58">
                  <c:v>91.479999000000007</c:v>
                </c:pt>
                <c:pt idx="59">
                  <c:v>92.212000000000003</c:v>
                </c:pt>
                <c:pt idx="60">
                  <c:v>97.349500000000006</c:v>
                </c:pt>
                <c:pt idx="61">
                  <c:v>100.31699999999999</c:v>
                </c:pt>
                <c:pt idx="62">
                  <c:v>107.12649999999998</c:v>
                </c:pt>
                <c:pt idx="63">
                  <c:v>111.13249999999998</c:v>
                </c:pt>
                <c:pt idx="64">
                  <c:v>114.92400000000002</c:v>
                </c:pt>
                <c:pt idx="65">
                  <c:v>116.43950000000002</c:v>
                </c:pt>
                <c:pt idx="66">
                  <c:v>120.27849999999998</c:v>
                </c:pt>
                <c:pt idx="67">
                  <c:v>123.72750000000002</c:v>
                </c:pt>
                <c:pt idx="68">
                  <c:v>131.37949999999998</c:v>
                </c:pt>
                <c:pt idx="69">
                  <c:v>132.00300000000001</c:v>
                </c:pt>
                <c:pt idx="70">
                  <c:v>141.03300000000002</c:v>
                </c:pt>
                <c:pt idx="71">
                  <c:v>145.75650000000002</c:v>
                </c:pt>
                <c:pt idx="72">
                  <c:v>146.08100000000007</c:v>
                </c:pt>
                <c:pt idx="73">
                  <c:v>149.52600000000001</c:v>
                </c:pt>
                <c:pt idx="74">
                  <c:v>155.45250000000004</c:v>
                </c:pt>
                <c:pt idx="75">
                  <c:v>160.977</c:v>
                </c:pt>
                <c:pt idx="76">
                  <c:v>165.63250000000002</c:v>
                </c:pt>
                <c:pt idx="77">
                  <c:v>167.43949999999998</c:v>
                </c:pt>
                <c:pt idx="78">
                  <c:v>171.89700000000047</c:v>
                </c:pt>
                <c:pt idx="79">
                  <c:v>180.58600000000001</c:v>
                </c:pt>
                <c:pt idx="80">
                  <c:v>183.71149999999997</c:v>
                </c:pt>
                <c:pt idx="81">
                  <c:v>186.51399999999998</c:v>
                </c:pt>
                <c:pt idx="82">
                  <c:v>196.33150000000001</c:v>
                </c:pt>
                <c:pt idx="83">
                  <c:v>197.018</c:v>
                </c:pt>
                <c:pt idx="84">
                  <c:v>198.87650000000002</c:v>
                </c:pt>
                <c:pt idx="85">
                  <c:v>203.29949999999999</c:v>
                </c:pt>
                <c:pt idx="86">
                  <c:v>209.31100000000001</c:v>
                </c:pt>
                <c:pt idx="87">
                  <c:v>212.51499999999999</c:v>
                </c:pt>
                <c:pt idx="88">
                  <c:v>218.67749999999998</c:v>
                </c:pt>
                <c:pt idx="89">
                  <c:v>217.06949999999998</c:v>
                </c:pt>
                <c:pt idx="90">
                  <c:v>221.66899999999998</c:v>
                </c:pt>
                <c:pt idx="91">
                  <c:v>226.17499999999998</c:v>
                </c:pt>
                <c:pt idx="92">
                  <c:v>231.71599999999998</c:v>
                </c:pt>
                <c:pt idx="93">
                  <c:v>236.23899999999998</c:v>
                </c:pt>
                <c:pt idx="94">
                  <c:v>237.99850000000001</c:v>
                </c:pt>
                <c:pt idx="95">
                  <c:v>240.45150000000001</c:v>
                </c:pt>
                <c:pt idx="96">
                  <c:v>242.11149999999998</c:v>
                </c:pt>
                <c:pt idx="97">
                  <c:v>240.33800000000059</c:v>
                </c:pt>
                <c:pt idx="98">
                  <c:v>245.28949999999998</c:v>
                </c:pt>
                <c:pt idx="99">
                  <c:v>246.702</c:v>
                </c:pt>
                <c:pt idx="100">
                  <c:v>247.00349999999997</c:v>
                </c:pt>
                <c:pt idx="101">
                  <c:v>252.46800000000007</c:v>
                </c:pt>
                <c:pt idx="102">
                  <c:v>252.291</c:v>
                </c:pt>
                <c:pt idx="103">
                  <c:v>257.34399999999999</c:v>
                </c:pt>
                <c:pt idx="104">
                  <c:v>257.89799999999963</c:v>
                </c:pt>
                <c:pt idx="105">
                  <c:v>260.70849999999899</c:v>
                </c:pt>
                <c:pt idx="106">
                  <c:v>259.517</c:v>
                </c:pt>
                <c:pt idx="107">
                  <c:v>262.96199999999851</c:v>
                </c:pt>
                <c:pt idx="108">
                  <c:v>266.05349999999999</c:v>
                </c:pt>
                <c:pt idx="109">
                  <c:v>261.33949999999999</c:v>
                </c:pt>
                <c:pt idx="110">
                  <c:v>262.8125</c:v>
                </c:pt>
                <c:pt idx="111">
                  <c:v>265.8415</c:v>
                </c:pt>
                <c:pt idx="112">
                  <c:v>262.88</c:v>
                </c:pt>
                <c:pt idx="113">
                  <c:v>260.62400000000002</c:v>
                </c:pt>
                <c:pt idx="114">
                  <c:v>264.60149999999999</c:v>
                </c:pt>
                <c:pt idx="115">
                  <c:v>268.61500000000001</c:v>
                </c:pt>
                <c:pt idx="116">
                  <c:v>263.22250000000003</c:v>
                </c:pt>
                <c:pt idx="117">
                  <c:v>263.92699999999815</c:v>
                </c:pt>
                <c:pt idx="118">
                  <c:v>267.09149999999869</c:v>
                </c:pt>
                <c:pt idx="119">
                  <c:v>262.51349999999923</c:v>
                </c:pt>
                <c:pt idx="120">
                  <c:v>258.86700000000002</c:v>
                </c:pt>
                <c:pt idx="121">
                  <c:v>260.37450000000001</c:v>
                </c:pt>
                <c:pt idx="122">
                  <c:v>257.88</c:v>
                </c:pt>
                <c:pt idx="123">
                  <c:v>260.00699899999893</c:v>
                </c:pt>
                <c:pt idx="124">
                  <c:v>259.48599999999863</c:v>
                </c:pt>
                <c:pt idx="125">
                  <c:v>253.57449999999997</c:v>
                </c:pt>
                <c:pt idx="126">
                  <c:v>257.33999999999969</c:v>
                </c:pt>
                <c:pt idx="127">
                  <c:v>253.44949999999997</c:v>
                </c:pt>
                <c:pt idx="128">
                  <c:v>251.51499999999999</c:v>
                </c:pt>
                <c:pt idx="129">
                  <c:v>247.4845</c:v>
                </c:pt>
                <c:pt idx="130">
                  <c:v>247.96</c:v>
                </c:pt>
                <c:pt idx="131">
                  <c:v>245.84800000000001</c:v>
                </c:pt>
                <c:pt idx="132">
                  <c:v>244.18050000000002</c:v>
                </c:pt>
                <c:pt idx="133">
                  <c:v>240.70250000000001</c:v>
                </c:pt>
                <c:pt idx="134">
                  <c:v>237.79149999999998</c:v>
                </c:pt>
                <c:pt idx="135">
                  <c:v>234.68050000000002</c:v>
                </c:pt>
                <c:pt idx="136">
                  <c:v>234.315</c:v>
                </c:pt>
                <c:pt idx="137">
                  <c:v>233.3485</c:v>
                </c:pt>
                <c:pt idx="138">
                  <c:v>228.32250000000047</c:v>
                </c:pt>
                <c:pt idx="139">
                  <c:v>225.66399999999999</c:v>
                </c:pt>
                <c:pt idx="140">
                  <c:v>225.584</c:v>
                </c:pt>
                <c:pt idx="141">
                  <c:v>218.50449999999998</c:v>
                </c:pt>
                <c:pt idx="142">
                  <c:v>219.39350000000002</c:v>
                </c:pt>
                <c:pt idx="143">
                  <c:v>219.91250000000002</c:v>
                </c:pt>
                <c:pt idx="144">
                  <c:v>214.77049999999997</c:v>
                </c:pt>
                <c:pt idx="145">
                  <c:v>212.51499999999999</c:v>
                </c:pt>
                <c:pt idx="146">
                  <c:v>214.21149999999997</c:v>
                </c:pt>
                <c:pt idx="147">
                  <c:v>209.5865</c:v>
                </c:pt>
                <c:pt idx="148">
                  <c:v>206.9425</c:v>
                </c:pt>
                <c:pt idx="149">
                  <c:v>203.33350000000002</c:v>
                </c:pt>
                <c:pt idx="150">
                  <c:v>199.98750000000001</c:v>
                </c:pt>
                <c:pt idx="151">
                  <c:v>200.27249999999998</c:v>
                </c:pt>
                <c:pt idx="152">
                  <c:v>195.22349999999997</c:v>
                </c:pt>
                <c:pt idx="153">
                  <c:v>190.941</c:v>
                </c:pt>
                <c:pt idx="154">
                  <c:v>189.76349999999999</c:v>
                </c:pt>
                <c:pt idx="155">
                  <c:v>182.84200000000001</c:v>
                </c:pt>
                <c:pt idx="156">
                  <c:v>180.82250000000047</c:v>
                </c:pt>
                <c:pt idx="157">
                  <c:v>179.42150000000001</c:v>
                </c:pt>
                <c:pt idx="158">
                  <c:v>176.00349999999997</c:v>
                </c:pt>
                <c:pt idx="159">
                  <c:v>174.02850000000001</c:v>
                </c:pt>
                <c:pt idx="160">
                  <c:v>172.46949999999998</c:v>
                </c:pt>
                <c:pt idx="161">
                  <c:v>166.08850000000001</c:v>
                </c:pt>
                <c:pt idx="162">
                  <c:v>166.06</c:v>
                </c:pt>
                <c:pt idx="163">
                  <c:v>163.0975</c:v>
                </c:pt>
                <c:pt idx="164">
                  <c:v>160.5505</c:v>
                </c:pt>
                <c:pt idx="165">
                  <c:v>158.43900000000002</c:v>
                </c:pt>
                <c:pt idx="166">
                  <c:v>154.26399999999998</c:v>
                </c:pt>
                <c:pt idx="167">
                  <c:v>148.33950000000002</c:v>
                </c:pt>
                <c:pt idx="168">
                  <c:v>148.17899999999997</c:v>
                </c:pt>
                <c:pt idx="169">
                  <c:v>148.00800000000001</c:v>
                </c:pt>
                <c:pt idx="170">
                  <c:v>147.98250000000004</c:v>
                </c:pt>
                <c:pt idx="171">
                  <c:v>140.4905</c:v>
                </c:pt>
                <c:pt idx="172">
                  <c:v>141.46450000000002</c:v>
                </c:pt>
                <c:pt idx="173">
                  <c:v>140.55000000000001</c:v>
                </c:pt>
                <c:pt idx="174">
                  <c:v>137.655</c:v>
                </c:pt>
                <c:pt idx="175">
                  <c:v>135.12700000000001</c:v>
                </c:pt>
                <c:pt idx="176">
                  <c:v>129.76949999999999</c:v>
                </c:pt>
                <c:pt idx="177">
                  <c:v>129.39100000000047</c:v>
                </c:pt>
                <c:pt idx="178">
                  <c:v>129.22750000000002</c:v>
                </c:pt>
                <c:pt idx="179">
                  <c:v>123.303</c:v>
                </c:pt>
                <c:pt idx="180">
                  <c:v>120.833</c:v>
                </c:pt>
                <c:pt idx="181">
                  <c:v>120.9225</c:v>
                </c:pt>
                <c:pt idx="182">
                  <c:v>120.313</c:v>
                </c:pt>
                <c:pt idx="183">
                  <c:v>118.9765</c:v>
                </c:pt>
                <c:pt idx="184">
                  <c:v>115.166</c:v>
                </c:pt>
                <c:pt idx="185">
                  <c:v>113.83150000000002</c:v>
                </c:pt>
                <c:pt idx="186">
                  <c:v>110.666</c:v>
                </c:pt>
                <c:pt idx="187">
                  <c:v>110.20650000000002</c:v>
                </c:pt>
                <c:pt idx="188">
                  <c:v>108.65949999999998</c:v>
                </c:pt>
                <c:pt idx="189">
                  <c:v>109.03749999999999</c:v>
                </c:pt>
                <c:pt idx="190">
                  <c:v>102.96050000000002</c:v>
                </c:pt>
                <c:pt idx="191">
                  <c:v>102.22</c:v>
                </c:pt>
                <c:pt idx="192">
                  <c:v>101.61150000000002</c:v>
                </c:pt>
                <c:pt idx="193">
                  <c:v>99.837000000000003</c:v>
                </c:pt>
                <c:pt idx="194">
                  <c:v>98.342000000000013</c:v>
                </c:pt>
                <c:pt idx="195">
                  <c:v>96.362499999999983</c:v>
                </c:pt>
                <c:pt idx="196">
                  <c:v>94.130499999999998</c:v>
                </c:pt>
                <c:pt idx="197">
                  <c:v>94.035499999999999</c:v>
                </c:pt>
                <c:pt idx="198">
                  <c:v>91.335999999999999</c:v>
                </c:pt>
                <c:pt idx="199">
                  <c:v>90.448499999999996</c:v>
                </c:pt>
                <c:pt idx="200">
                  <c:v>89.521500000000003</c:v>
                </c:pt>
                <c:pt idx="201">
                  <c:v>88.147999999999996</c:v>
                </c:pt>
                <c:pt idx="202">
                  <c:v>84.841499999999996</c:v>
                </c:pt>
                <c:pt idx="203">
                  <c:v>83.918498999999983</c:v>
                </c:pt>
                <c:pt idx="204">
                  <c:v>83.468998999999982</c:v>
                </c:pt>
                <c:pt idx="205">
                  <c:v>84.040498999999983</c:v>
                </c:pt>
                <c:pt idx="206">
                  <c:v>83.078498999999468</c:v>
                </c:pt>
                <c:pt idx="207">
                  <c:v>81.270499999999998</c:v>
                </c:pt>
                <c:pt idx="208">
                  <c:v>79.451499999999996</c:v>
                </c:pt>
                <c:pt idx="209">
                  <c:v>78.544500000000127</c:v>
                </c:pt>
                <c:pt idx="210">
                  <c:v>79.486500000000007</c:v>
                </c:pt>
                <c:pt idx="211">
                  <c:v>74.78</c:v>
                </c:pt>
                <c:pt idx="212">
                  <c:v>75.775498999999598</c:v>
                </c:pt>
                <c:pt idx="213">
                  <c:v>71.844499999999996</c:v>
                </c:pt>
                <c:pt idx="214">
                  <c:v>70.138498999999598</c:v>
                </c:pt>
                <c:pt idx="215">
                  <c:v>71.200500000000005</c:v>
                </c:pt>
                <c:pt idx="216">
                  <c:v>71.123999999999981</c:v>
                </c:pt>
                <c:pt idx="217">
                  <c:v>70.36999999999999</c:v>
                </c:pt>
                <c:pt idx="218">
                  <c:v>69.748500000000007</c:v>
                </c:pt>
                <c:pt idx="219">
                  <c:v>68.932500000000005</c:v>
                </c:pt>
                <c:pt idx="220">
                  <c:v>68.275498999999598</c:v>
                </c:pt>
                <c:pt idx="221">
                  <c:v>68.461000000000027</c:v>
                </c:pt>
                <c:pt idx="222">
                  <c:v>66.088499999999982</c:v>
                </c:pt>
                <c:pt idx="223">
                  <c:v>64.052498999999642</c:v>
                </c:pt>
                <c:pt idx="224">
                  <c:v>64.005499999999998</c:v>
                </c:pt>
                <c:pt idx="225">
                  <c:v>61.712500000000013</c:v>
                </c:pt>
                <c:pt idx="226">
                  <c:v>61.689</c:v>
                </c:pt>
                <c:pt idx="227">
                  <c:v>62.292500000000217</c:v>
                </c:pt>
                <c:pt idx="228">
                  <c:v>59.749500000000012</c:v>
                </c:pt>
                <c:pt idx="229">
                  <c:v>59.423500000000011</c:v>
                </c:pt>
                <c:pt idx="230">
                  <c:v>59.609500000000011</c:v>
                </c:pt>
                <c:pt idx="231">
                  <c:v>59.744</c:v>
                </c:pt>
                <c:pt idx="232">
                  <c:v>57.157499999999999</c:v>
                </c:pt>
                <c:pt idx="233">
                  <c:v>56.231500000000011</c:v>
                </c:pt>
                <c:pt idx="234">
                  <c:v>54.821000000000005</c:v>
                </c:pt>
                <c:pt idx="235">
                  <c:v>56.495000000000012</c:v>
                </c:pt>
                <c:pt idx="236">
                  <c:v>55.147500000000001</c:v>
                </c:pt>
                <c:pt idx="237">
                  <c:v>54.381999999999998</c:v>
                </c:pt>
                <c:pt idx="238">
                  <c:v>52.661500000000011</c:v>
                </c:pt>
                <c:pt idx="239">
                  <c:v>51.913999999999994</c:v>
                </c:pt>
                <c:pt idx="240">
                  <c:v>50.223500000000165</c:v>
                </c:pt>
                <c:pt idx="241">
                  <c:v>50.675000000000011</c:v>
                </c:pt>
                <c:pt idx="242">
                  <c:v>51.597000000000001</c:v>
                </c:pt>
                <c:pt idx="243">
                  <c:v>48.942500000000003</c:v>
                </c:pt>
                <c:pt idx="244">
                  <c:v>48.669000000000011</c:v>
                </c:pt>
                <c:pt idx="245">
                  <c:v>49.363500000000002</c:v>
                </c:pt>
                <c:pt idx="246">
                  <c:v>47.197500000000012</c:v>
                </c:pt>
                <c:pt idx="247">
                  <c:v>45.598000000000013</c:v>
                </c:pt>
                <c:pt idx="248">
                  <c:v>48.494500000000002</c:v>
                </c:pt>
                <c:pt idx="249">
                  <c:v>47.289500000000011</c:v>
                </c:pt>
                <c:pt idx="250">
                  <c:v>43.949000000000005</c:v>
                </c:pt>
                <c:pt idx="251">
                  <c:v>43.433</c:v>
                </c:pt>
                <c:pt idx="252">
                  <c:v>41.784500000000001</c:v>
                </c:pt>
                <c:pt idx="253">
                  <c:v>42.531000000000006</c:v>
                </c:pt>
                <c:pt idx="254">
                  <c:v>42.650500000000001</c:v>
                </c:pt>
                <c:pt idx="255">
                  <c:v>42.671000000000006</c:v>
                </c:pt>
                <c:pt idx="256">
                  <c:v>40.883999999999993</c:v>
                </c:pt>
                <c:pt idx="257">
                  <c:v>38.767500000000013</c:v>
                </c:pt>
                <c:pt idx="258">
                  <c:v>39.660000000000011</c:v>
                </c:pt>
                <c:pt idx="259">
                  <c:v>38.244500000000002</c:v>
                </c:pt>
                <c:pt idx="260">
                  <c:v>38.296000000000063</c:v>
                </c:pt>
                <c:pt idx="261">
                  <c:v>38.726500000000172</c:v>
                </c:pt>
                <c:pt idx="262">
                  <c:v>38.695500000000187</c:v>
                </c:pt>
                <c:pt idx="263">
                  <c:v>36.682500000000012</c:v>
                </c:pt>
                <c:pt idx="264">
                  <c:v>35.675000000000011</c:v>
                </c:pt>
                <c:pt idx="265">
                  <c:v>36.932000000000002</c:v>
                </c:pt>
                <c:pt idx="266">
                  <c:v>35.908000000000001</c:v>
                </c:pt>
                <c:pt idx="267">
                  <c:v>36.3065</c:v>
                </c:pt>
                <c:pt idx="268">
                  <c:v>35.052</c:v>
                </c:pt>
                <c:pt idx="269">
                  <c:v>34.192500000000187</c:v>
                </c:pt>
                <c:pt idx="270">
                  <c:v>34.400999999999996</c:v>
                </c:pt>
                <c:pt idx="271">
                  <c:v>34.1175</c:v>
                </c:pt>
                <c:pt idx="272">
                  <c:v>33.583000000000006</c:v>
                </c:pt>
                <c:pt idx="273">
                  <c:v>34.025500000000157</c:v>
                </c:pt>
                <c:pt idx="274">
                  <c:v>33.793499000000011</c:v>
                </c:pt>
                <c:pt idx="275">
                  <c:v>32.297000000000011</c:v>
                </c:pt>
                <c:pt idx="276">
                  <c:v>31.649000000000001</c:v>
                </c:pt>
                <c:pt idx="277">
                  <c:v>29.323</c:v>
                </c:pt>
                <c:pt idx="278">
                  <c:v>31.657000000000075</c:v>
                </c:pt>
                <c:pt idx="279">
                  <c:v>31.8185</c:v>
                </c:pt>
                <c:pt idx="280">
                  <c:v>32.252500000000012</c:v>
                </c:pt>
                <c:pt idx="281">
                  <c:v>31.294</c:v>
                </c:pt>
                <c:pt idx="282">
                  <c:v>29.965499999999849</c:v>
                </c:pt>
                <c:pt idx="283">
                  <c:v>31.266499999999883</c:v>
                </c:pt>
                <c:pt idx="284">
                  <c:v>30.542999999999989</c:v>
                </c:pt>
                <c:pt idx="285">
                  <c:v>30.6875</c:v>
                </c:pt>
                <c:pt idx="286">
                  <c:v>30.611999999999998</c:v>
                </c:pt>
                <c:pt idx="287">
                  <c:v>28.707999999999988</c:v>
                </c:pt>
                <c:pt idx="288">
                  <c:v>29.068999999999921</c:v>
                </c:pt>
                <c:pt idx="289">
                  <c:v>29.68349999999991</c:v>
                </c:pt>
                <c:pt idx="290">
                  <c:v>28.09049999999991</c:v>
                </c:pt>
                <c:pt idx="291">
                  <c:v>28.275499999999891</c:v>
                </c:pt>
                <c:pt idx="292">
                  <c:v>27.988999999999887</c:v>
                </c:pt>
                <c:pt idx="293">
                  <c:v>27.360499999999906</c:v>
                </c:pt>
                <c:pt idx="294">
                  <c:v>26.988499999999835</c:v>
                </c:pt>
                <c:pt idx="295">
                  <c:v>25.729500000000002</c:v>
                </c:pt>
                <c:pt idx="296">
                  <c:v>25.977499999999921</c:v>
                </c:pt>
                <c:pt idx="297">
                  <c:v>25.204999999999988</c:v>
                </c:pt>
                <c:pt idx="298">
                  <c:v>25.02</c:v>
                </c:pt>
                <c:pt idx="299">
                  <c:v>24.318000000000001</c:v>
                </c:pt>
                <c:pt idx="300">
                  <c:v>24.712</c:v>
                </c:pt>
                <c:pt idx="301">
                  <c:v>24.299499999999906</c:v>
                </c:pt>
                <c:pt idx="302">
                  <c:v>24.74749999999991</c:v>
                </c:pt>
                <c:pt idx="303">
                  <c:v>23.593499999999914</c:v>
                </c:pt>
                <c:pt idx="304">
                  <c:v>25.202999999999989</c:v>
                </c:pt>
                <c:pt idx="305">
                  <c:v>24.21549999999991</c:v>
                </c:pt>
                <c:pt idx="306">
                  <c:v>23.262499999999857</c:v>
                </c:pt>
                <c:pt idx="307">
                  <c:v>22.567499999999917</c:v>
                </c:pt>
                <c:pt idx="308">
                  <c:v>21.905499999999876</c:v>
                </c:pt>
                <c:pt idx="309">
                  <c:v>22.928499999999868</c:v>
                </c:pt>
                <c:pt idx="310">
                  <c:v>22.479500000000002</c:v>
                </c:pt>
                <c:pt idx="311">
                  <c:v>23.632000000000001</c:v>
                </c:pt>
                <c:pt idx="312">
                  <c:v>22.031500000000001</c:v>
                </c:pt>
                <c:pt idx="313">
                  <c:v>22.024000000000001</c:v>
                </c:pt>
                <c:pt idx="314">
                  <c:v>22.256499999999921</c:v>
                </c:pt>
                <c:pt idx="315">
                  <c:v>21.830000000000005</c:v>
                </c:pt>
                <c:pt idx="316">
                  <c:v>20.575500000000002</c:v>
                </c:pt>
                <c:pt idx="317">
                  <c:v>19.94549999999985</c:v>
                </c:pt>
                <c:pt idx="318">
                  <c:v>21.1875</c:v>
                </c:pt>
                <c:pt idx="319">
                  <c:v>20.961999999999989</c:v>
                </c:pt>
                <c:pt idx="320">
                  <c:v>20.449000000000002</c:v>
                </c:pt>
                <c:pt idx="321">
                  <c:v>19.5275</c:v>
                </c:pt>
                <c:pt idx="322">
                  <c:v>21.415500000000002</c:v>
                </c:pt>
                <c:pt idx="323">
                  <c:v>20.533000000000001</c:v>
                </c:pt>
                <c:pt idx="324">
                  <c:v>19.892499999999906</c:v>
                </c:pt>
                <c:pt idx="325">
                  <c:v>20.6295</c:v>
                </c:pt>
                <c:pt idx="326">
                  <c:v>19.638500000000001</c:v>
                </c:pt>
                <c:pt idx="327">
                  <c:v>19.003499999999917</c:v>
                </c:pt>
                <c:pt idx="328">
                  <c:v>18.5975</c:v>
                </c:pt>
                <c:pt idx="329">
                  <c:v>19.434999999999999</c:v>
                </c:pt>
                <c:pt idx="330">
                  <c:v>18.158999999999999</c:v>
                </c:pt>
                <c:pt idx="331">
                  <c:v>17.873000000000001</c:v>
                </c:pt>
                <c:pt idx="332">
                  <c:v>18.130000000000031</c:v>
                </c:pt>
                <c:pt idx="333">
                  <c:v>17.959499999999906</c:v>
                </c:pt>
                <c:pt idx="334">
                  <c:v>18.861999999999988</c:v>
                </c:pt>
                <c:pt idx="335">
                  <c:v>19.321000000000005</c:v>
                </c:pt>
                <c:pt idx="336">
                  <c:v>17.683</c:v>
                </c:pt>
                <c:pt idx="337">
                  <c:v>17.1905</c:v>
                </c:pt>
                <c:pt idx="338">
                  <c:v>17.132000000000001</c:v>
                </c:pt>
                <c:pt idx="339">
                  <c:v>17.177000000000035</c:v>
                </c:pt>
                <c:pt idx="340">
                  <c:v>17.067</c:v>
                </c:pt>
                <c:pt idx="341">
                  <c:v>17.170500000000001</c:v>
                </c:pt>
                <c:pt idx="342">
                  <c:v>17.740499999999887</c:v>
                </c:pt>
                <c:pt idx="343">
                  <c:v>15.7515</c:v>
                </c:pt>
                <c:pt idx="344">
                  <c:v>16.5</c:v>
                </c:pt>
                <c:pt idx="345">
                  <c:v>15.304</c:v>
                </c:pt>
                <c:pt idx="346">
                  <c:v>15.501000000000001</c:v>
                </c:pt>
                <c:pt idx="347">
                  <c:v>14.915000000000004</c:v>
                </c:pt>
                <c:pt idx="348">
                  <c:v>13.976500000000026</c:v>
                </c:pt>
                <c:pt idx="349">
                  <c:v>15.861000000000002</c:v>
                </c:pt>
                <c:pt idx="350">
                  <c:v>15.396000000000004</c:v>
                </c:pt>
                <c:pt idx="351">
                  <c:v>14.108500000000001</c:v>
                </c:pt>
                <c:pt idx="352">
                  <c:v>15.192500000000004</c:v>
                </c:pt>
                <c:pt idx="353">
                  <c:v>15.157</c:v>
                </c:pt>
                <c:pt idx="354">
                  <c:v>14.0465</c:v>
                </c:pt>
                <c:pt idx="355">
                  <c:v>14.576500000000006</c:v>
                </c:pt>
                <c:pt idx="356">
                  <c:v>14.501000000000001</c:v>
                </c:pt>
                <c:pt idx="357">
                  <c:v>15.357000000000006</c:v>
                </c:pt>
                <c:pt idx="358">
                  <c:v>15.176</c:v>
                </c:pt>
                <c:pt idx="359">
                  <c:v>14.5235</c:v>
                </c:pt>
                <c:pt idx="360">
                  <c:v>14.77</c:v>
                </c:pt>
                <c:pt idx="361">
                  <c:v>13.332000000000004</c:v>
                </c:pt>
                <c:pt idx="362">
                  <c:v>14.755000000000004</c:v>
                </c:pt>
                <c:pt idx="363">
                  <c:v>14.913500000000004</c:v>
                </c:pt>
                <c:pt idx="364">
                  <c:v>13.409500000000024</c:v>
                </c:pt>
                <c:pt idx="365">
                  <c:v>13.595000000000002</c:v>
                </c:pt>
                <c:pt idx="366">
                  <c:v>13.283000000000001</c:v>
                </c:pt>
                <c:pt idx="367">
                  <c:v>13.914</c:v>
                </c:pt>
                <c:pt idx="368">
                  <c:v>13.275500000000006</c:v>
                </c:pt>
                <c:pt idx="369">
                  <c:v>12.5375</c:v>
                </c:pt>
                <c:pt idx="370">
                  <c:v>12.599</c:v>
                </c:pt>
                <c:pt idx="371">
                  <c:v>11.066500000000024</c:v>
                </c:pt>
                <c:pt idx="372">
                  <c:v>11.967500000000006</c:v>
                </c:pt>
                <c:pt idx="373">
                  <c:v>12.079000000000002</c:v>
                </c:pt>
                <c:pt idx="374">
                  <c:v>12.321</c:v>
                </c:pt>
                <c:pt idx="375">
                  <c:v>12.251000000000001</c:v>
                </c:pt>
                <c:pt idx="376">
                  <c:v>12.872500000000054</c:v>
                </c:pt>
                <c:pt idx="377">
                  <c:v>12.629999999999999</c:v>
                </c:pt>
                <c:pt idx="378">
                  <c:v>12.895500000000041</c:v>
                </c:pt>
                <c:pt idx="379">
                  <c:v>12.141500000000001</c:v>
                </c:pt>
                <c:pt idx="380">
                  <c:v>12.137500000000001</c:v>
                </c:pt>
                <c:pt idx="381">
                  <c:v>12.637999999999998</c:v>
                </c:pt>
                <c:pt idx="382">
                  <c:v>12.720500000000001</c:v>
                </c:pt>
                <c:pt idx="383">
                  <c:v>12.238499999999998</c:v>
                </c:pt>
                <c:pt idx="384">
                  <c:v>11.6515</c:v>
                </c:pt>
                <c:pt idx="385">
                  <c:v>11.4185</c:v>
                </c:pt>
                <c:pt idx="386">
                  <c:v>11.322500000000026</c:v>
                </c:pt>
                <c:pt idx="387">
                  <c:v>10.9305</c:v>
                </c:pt>
                <c:pt idx="388">
                  <c:v>10.316000000000004</c:v>
                </c:pt>
                <c:pt idx="389">
                  <c:v>11.742999999999999</c:v>
                </c:pt>
                <c:pt idx="390">
                  <c:v>10.692</c:v>
                </c:pt>
                <c:pt idx="391">
                  <c:v>11.499000000000002</c:v>
                </c:pt>
                <c:pt idx="392">
                  <c:v>11.7325</c:v>
                </c:pt>
                <c:pt idx="393">
                  <c:v>12.1495</c:v>
                </c:pt>
                <c:pt idx="394">
                  <c:v>12.066500000000024</c:v>
                </c:pt>
                <c:pt idx="395">
                  <c:v>11.7845</c:v>
                </c:pt>
                <c:pt idx="396">
                  <c:v>12.018000000000001</c:v>
                </c:pt>
                <c:pt idx="397">
                  <c:v>11.412000000000004</c:v>
                </c:pt>
                <c:pt idx="398">
                  <c:v>9.8985000000000003</c:v>
                </c:pt>
                <c:pt idx="399">
                  <c:v>11.791500000000001</c:v>
                </c:pt>
                <c:pt idx="400">
                  <c:v>12.035</c:v>
                </c:pt>
                <c:pt idx="401">
                  <c:v>12.377000000000002</c:v>
                </c:pt>
                <c:pt idx="402">
                  <c:v>12.174000000000001</c:v>
                </c:pt>
                <c:pt idx="403">
                  <c:v>12.124500000000001</c:v>
                </c:pt>
                <c:pt idx="404">
                  <c:v>12.0745</c:v>
                </c:pt>
                <c:pt idx="405">
                  <c:v>13.256</c:v>
                </c:pt>
                <c:pt idx="406">
                  <c:v>13.276</c:v>
                </c:pt>
                <c:pt idx="407">
                  <c:v>12.585000000000004</c:v>
                </c:pt>
                <c:pt idx="408">
                  <c:v>13.46</c:v>
                </c:pt>
                <c:pt idx="409">
                  <c:v>13.689500000000002</c:v>
                </c:pt>
                <c:pt idx="410">
                  <c:v>14.422000000000002</c:v>
                </c:pt>
                <c:pt idx="411">
                  <c:v>14.2775</c:v>
                </c:pt>
                <c:pt idx="412">
                  <c:v>14.4985</c:v>
                </c:pt>
                <c:pt idx="413">
                  <c:v>13.969500000000041</c:v>
                </c:pt>
                <c:pt idx="414">
                  <c:v>13.666</c:v>
                </c:pt>
                <c:pt idx="415">
                  <c:v>14.562000000000006</c:v>
                </c:pt>
                <c:pt idx="416">
                  <c:v>13.075500000000041</c:v>
                </c:pt>
                <c:pt idx="417">
                  <c:v>13.596</c:v>
                </c:pt>
                <c:pt idx="418">
                  <c:v>12.752500000000024</c:v>
                </c:pt>
                <c:pt idx="419">
                  <c:v>12.375000000000041</c:v>
                </c:pt>
                <c:pt idx="420">
                  <c:v>12.1305</c:v>
                </c:pt>
                <c:pt idx="421">
                  <c:v>12.9785</c:v>
                </c:pt>
                <c:pt idx="422">
                  <c:v>12.469500000000041</c:v>
                </c:pt>
                <c:pt idx="423">
                  <c:v>12.845500000000024</c:v>
                </c:pt>
                <c:pt idx="424">
                  <c:v>11.914</c:v>
                </c:pt>
                <c:pt idx="425">
                  <c:v>13.240500000000001</c:v>
                </c:pt>
                <c:pt idx="426">
                  <c:v>12.7355</c:v>
                </c:pt>
                <c:pt idx="427">
                  <c:v>13.458</c:v>
                </c:pt>
                <c:pt idx="428">
                  <c:v>14.233500000000001</c:v>
                </c:pt>
                <c:pt idx="429">
                  <c:v>13.990500000000004</c:v>
                </c:pt>
                <c:pt idx="430">
                  <c:v>14.545500000000002</c:v>
                </c:pt>
                <c:pt idx="431">
                  <c:v>14.856000000000041</c:v>
                </c:pt>
                <c:pt idx="432">
                  <c:v>15.694000000000001</c:v>
                </c:pt>
                <c:pt idx="433">
                  <c:v>15.204000000000001</c:v>
                </c:pt>
                <c:pt idx="434">
                  <c:v>14.275</c:v>
                </c:pt>
                <c:pt idx="435">
                  <c:v>14.638500000000001</c:v>
                </c:pt>
                <c:pt idx="436">
                  <c:v>14.303000000000004</c:v>
                </c:pt>
                <c:pt idx="437">
                  <c:v>14.029</c:v>
                </c:pt>
                <c:pt idx="438">
                  <c:v>13.321</c:v>
                </c:pt>
                <c:pt idx="439">
                  <c:v>13.987500000000002</c:v>
                </c:pt>
                <c:pt idx="440">
                  <c:v>13.6785</c:v>
                </c:pt>
                <c:pt idx="441">
                  <c:v>13.7035</c:v>
                </c:pt>
                <c:pt idx="442">
                  <c:v>14.005500000000024</c:v>
                </c:pt>
                <c:pt idx="443">
                  <c:v>14.042</c:v>
                </c:pt>
                <c:pt idx="444">
                  <c:v>13.612</c:v>
                </c:pt>
                <c:pt idx="445">
                  <c:v>14.253500000000004</c:v>
                </c:pt>
                <c:pt idx="446">
                  <c:v>13.858000000000002</c:v>
                </c:pt>
                <c:pt idx="447">
                  <c:v>14.078000000000001</c:v>
                </c:pt>
                <c:pt idx="448">
                  <c:v>15.4915</c:v>
                </c:pt>
                <c:pt idx="449">
                  <c:v>15.701000000000001</c:v>
                </c:pt>
                <c:pt idx="450">
                  <c:v>15.381</c:v>
                </c:pt>
                <c:pt idx="451">
                  <c:v>14.958500000000004</c:v>
                </c:pt>
                <c:pt idx="452">
                  <c:v>15.352500000000061</c:v>
                </c:pt>
                <c:pt idx="453">
                  <c:v>15.209999999999999</c:v>
                </c:pt>
                <c:pt idx="454">
                  <c:v>16.66</c:v>
                </c:pt>
                <c:pt idx="455">
                  <c:v>14.6395</c:v>
                </c:pt>
                <c:pt idx="456">
                  <c:v>14.327500000000002</c:v>
                </c:pt>
                <c:pt idx="457">
                  <c:v>14.545</c:v>
                </c:pt>
                <c:pt idx="458">
                  <c:v>14.513</c:v>
                </c:pt>
                <c:pt idx="459">
                  <c:v>14.1265</c:v>
                </c:pt>
                <c:pt idx="460">
                  <c:v>15.12</c:v>
                </c:pt>
                <c:pt idx="461">
                  <c:v>15.864500000000024</c:v>
                </c:pt>
                <c:pt idx="462">
                  <c:v>16.0275</c:v>
                </c:pt>
                <c:pt idx="463">
                  <c:v>16.43349999999991</c:v>
                </c:pt>
                <c:pt idx="464">
                  <c:v>15.169500000000006</c:v>
                </c:pt>
                <c:pt idx="465">
                  <c:v>16.399999999999999</c:v>
                </c:pt>
                <c:pt idx="466">
                  <c:v>15.713000000000001</c:v>
                </c:pt>
                <c:pt idx="467">
                  <c:v>13.565000000000024</c:v>
                </c:pt>
                <c:pt idx="468">
                  <c:v>15.186500000000002</c:v>
                </c:pt>
                <c:pt idx="469">
                  <c:v>15.69</c:v>
                </c:pt>
                <c:pt idx="470">
                  <c:v>15.966500000000041</c:v>
                </c:pt>
                <c:pt idx="471">
                  <c:v>16.604500000000005</c:v>
                </c:pt>
                <c:pt idx="472">
                  <c:v>16.268999999999906</c:v>
                </c:pt>
                <c:pt idx="473">
                  <c:v>16.484499999999883</c:v>
                </c:pt>
                <c:pt idx="474">
                  <c:v>16.861999999999988</c:v>
                </c:pt>
                <c:pt idx="475">
                  <c:v>17.521999999999988</c:v>
                </c:pt>
                <c:pt idx="476">
                  <c:v>17.557500000000001</c:v>
                </c:pt>
                <c:pt idx="477">
                  <c:v>19.057500000000001</c:v>
                </c:pt>
                <c:pt idx="478">
                  <c:v>19.924499999999906</c:v>
                </c:pt>
                <c:pt idx="479">
                  <c:v>19.8565</c:v>
                </c:pt>
                <c:pt idx="480">
                  <c:v>20.556000000000001</c:v>
                </c:pt>
              </c:numCache>
            </c:numRef>
          </c:yVal>
          <c:smooth val="1"/>
          <c:extLst>
            <c:ext xmlns:c16="http://schemas.microsoft.com/office/drawing/2014/chart" uri="{C3380CC4-5D6E-409C-BE32-E72D297353CC}">
              <c16:uniqueId val="{0000000A-C2B3-47A8-899A-57223720C564}"/>
            </c:ext>
          </c:extLst>
        </c:ser>
        <c:ser>
          <c:idx val="11"/>
          <c:order val="11"/>
          <c:spPr>
            <a:ln w="12700">
              <a:solidFill>
                <a:srgbClr val="FFFF99"/>
              </a:solidFill>
              <a:prstDash val="solid"/>
            </a:ln>
          </c:spPr>
          <c:marker>
            <c:symbol val="none"/>
          </c:marker>
          <c:xVal>
            <c:numRef>
              <c:f>vzavt!$A$1:$A$481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vzavt!$M$1:$M$481</c:f>
              <c:numCache>
                <c:formatCode>General</c:formatCode>
                <c:ptCount val="481"/>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999.99900000000002</c:v>
                </c:pt>
                <c:pt idx="13">
                  <c:v>999.99900000000002</c:v>
                </c:pt>
                <c:pt idx="14">
                  <c:v>884.98399900000004</c:v>
                </c:pt>
                <c:pt idx="15">
                  <c:v>727.45049899999947</c:v>
                </c:pt>
                <c:pt idx="16">
                  <c:v>565.19799999999998</c:v>
                </c:pt>
                <c:pt idx="17">
                  <c:v>434.63249999999999</c:v>
                </c:pt>
                <c:pt idx="18">
                  <c:v>339.5</c:v>
                </c:pt>
                <c:pt idx="19">
                  <c:v>239.77749999999997</c:v>
                </c:pt>
                <c:pt idx="20">
                  <c:v>162.74399999999972</c:v>
                </c:pt>
                <c:pt idx="21">
                  <c:v>151.63949999999997</c:v>
                </c:pt>
                <c:pt idx="22">
                  <c:v>99.415499999999994</c:v>
                </c:pt>
                <c:pt idx="23">
                  <c:v>64.423000000000002</c:v>
                </c:pt>
                <c:pt idx="24">
                  <c:v>47.035500000000013</c:v>
                </c:pt>
                <c:pt idx="25">
                  <c:v>36.141000000000005</c:v>
                </c:pt>
                <c:pt idx="26">
                  <c:v>30.714500000000001</c:v>
                </c:pt>
                <c:pt idx="27">
                  <c:v>28.450500000000002</c:v>
                </c:pt>
                <c:pt idx="28">
                  <c:v>26.936</c:v>
                </c:pt>
                <c:pt idx="29">
                  <c:v>27.46399999999991</c:v>
                </c:pt>
                <c:pt idx="30">
                  <c:v>28.214500000000001</c:v>
                </c:pt>
                <c:pt idx="31">
                  <c:v>29.412499999999905</c:v>
                </c:pt>
                <c:pt idx="32">
                  <c:v>28.246499999999898</c:v>
                </c:pt>
                <c:pt idx="33">
                  <c:v>31.06</c:v>
                </c:pt>
                <c:pt idx="34">
                  <c:v>31.884</c:v>
                </c:pt>
                <c:pt idx="35">
                  <c:v>32.797000000000011</c:v>
                </c:pt>
                <c:pt idx="36">
                  <c:v>32.841999999999999</c:v>
                </c:pt>
                <c:pt idx="37">
                  <c:v>35.193000000000012</c:v>
                </c:pt>
                <c:pt idx="38">
                  <c:v>36.595500000000165</c:v>
                </c:pt>
                <c:pt idx="39">
                  <c:v>38.658000000000001</c:v>
                </c:pt>
                <c:pt idx="40">
                  <c:v>39.693500000000149</c:v>
                </c:pt>
                <c:pt idx="41">
                  <c:v>41.529500000000013</c:v>
                </c:pt>
                <c:pt idx="42">
                  <c:v>43.523000000000003</c:v>
                </c:pt>
                <c:pt idx="43">
                  <c:v>46.925500000000063</c:v>
                </c:pt>
                <c:pt idx="44">
                  <c:v>45.967500000000001</c:v>
                </c:pt>
                <c:pt idx="45">
                  <c:v>49.660500000000013</c:v>
                </c:pt>
                <c:pt idx="46">
                  <c:v>51.003</c:v>
                </c:pt>
                <c:pt idx="47">
                  <c:v>54.803999999999995</c:v>
                </c:pt>
                <c:pt idx="48">
                  <c:v>55.790000000000013</c:v>
                </c:pt>
                <c:pt idx="49">
                  <c:v>60.321000000000005</c:v>
                </c:pt>
                <c:pt idx="50">
                  <c:v>62.711000000000006</c:v>
                </c:pt>
                <c:pt idx="51">
                  <c:v>64.15349999999998</c:v>
                </c:pt>
                <c:pt idx="52">
                  <c:v>65.781999999999996</c:v>
                </c:pt>
                <c:pt idx="53">
                  <c:v>70.729500000000002</c:v>
                </c:pt>
                <c:pt idx="54">
                  <c:v>74.992998999999998</c:v>
                </c:pt>
                <c:pt idx="55">
                  <c:v>79.148499999999999</c:v>
                </c:pt>
                <c:pt idx="56">
                  <c:v>81.164000000000001</c:v>
                </c:pt>
                <c:pt idx="57">
                  <c:v>82.642499999999998</c:v>
                </c:pt>
                <c:pt idx="58">
                  <c:v>84.547500000000127</c:v>
                </c:pt>
                <c:pt idx="59">
                  <c:v>88.031498999999982</c:v>
                </c:pt>
                <c:pt idx="60">
                  <c:v>95.531498999999982</c:v>
                </c:pt>
                <c:pt idx="61">
                  <c:v>97.702000000000012</c:v>
                </c:pt>
                <c:pt idx="62">
                  <c:v>99.1995</c:v>
                </c:pt>
                <c:pt idx="63">
                  <c:v>106.29600000000002</c:v>
                </c:pt>
                <c:pt idx="64">
                  <c:v>109.164</c:v>
                </c:pt>
                <c:pt idx="65">
                  <c:v>112.96550000000002</c:v>
                </c:pt>
                <c:pt idx="66">
                  <c:v>117.104</c:v>
                </c:pt>
                <c:pt idx="67">
                  <c:v>121.002</c:v>
                </c:pt>
                <c:pt idx="68">
                  <c:v>124.29949999999999</c:v>
                </c:pt>
                <c:pt idx="69">
                  <c:v>130.12800000000001</c:v>
                </c:pt>
                <c:pt idx="70">
                  <c:v>134.64749999999998</c:v>
                </c:pt>
                <c:pt idx="71">
                  <c:v>135.70749999999998</c:v>
                </c:pt>
                <c:pt idx="72">
                  <c:v>139.292</c:v>
                </c:pt>
                <c:pt idx="73">
                  <c:v>146.37050000000002</c:v>
                </c:pt>
                <c:pt idx="74">
                  <c:v>148.50449999999998</c:v>
                </c:pt>
                <c:pt idx="75">
                  <c:v>155.42100000000059</c:v>
                </c:pt>
                <c:pt idx="76">
                  <c:v>160.20699999999999</c:v>
                </c:pt>
                <c:pt idx="77">
                  <c:v>163.26499999999999</c:v>
                </c:pt>
                <c:pt idx="78">
                  <c:v>170.50900000000001</c:v>
                </c:pt>
                <c:pt idx="79">
                  <c:v>173.4375</c:v>
                </c:pt>
                <c:pt idx="80">
                  <c:v>179.416</c:v>
                </c:pt>
                <c:pt idx="81">
                  <c:v>179.9855</c:v>
                </c:pt>
                <c:pt idx="82">
                  <c:v>185.572</c:v>
                </c:pt>
                <c:pt idx="83">
                  <c:v>191.22750000000002</c:v>
                </c:pt>
                <c:pt idx="84">
                  <c:v>193.59349999999998</c:v>
                </c:pt>
                <c:pt idx="85">
                  <c:v>196.27049999999997</c:v>
                </c:pt>
                <c:pt idx="86">
                  <c:v>199.88050000000001</c:v>
                </c:pt>
                <c:pt idx="87">
                  <c:v>203.268</c:v>
                </c:pt>
                <c:pt idx="88">
                  <c:v>204.06949999999998</c:v>
                </c:pt>
                <c:pt idx="89">
                  <c:v>208.97949999999997</c:v>
                </c:pt>
                <c:pt idx="90">
                  <c:v>212.59949999999998</c:v>
                </c:pt>
                <c:pt idx="91">
                  <c:v>217.80200000000059</c:v>
                </c:pt>
                <c:pt idx="92">
                  <c:v>224.57250000000002</c:v>
                </c:pt>
                <c:pt idx="93">
                  <c:v>228.3015</c:v>
                </c:pt>
                <c:pt idx="94">
                  <c:v>224.79749999999999</c:v>
                </c:pt>
                <c:pt idx="95">
                  <c:v>226.80200000000059</c:v>
                </c:pt>
                <c:pt idx="96">
                  <c:v>233.64299999999997</c:v>
                </c:pt>
                <c:pt idx="97">
                  <c:v>234.04449999999997</c:v>
                </c:pt>
                <c:pt idx="98">
                  <c:v>240.22750000000002</c:v>
                </c:pt>
                <c:pt idx="99">
                  <c:v>241.268</c:v>
                </c:pt>
                <c:pt idx="100">
                  <c:v>241.64949999999999</c:v>
                </c:pt>
                <c:pt idx="101">
                  <c:v>244.47949999999997</c:v>
                </c:pt>
                <c:pt idx="102">
                  <c:v>245.16750000000002</c:v>
                </c:pt>
                <c:pt idx="103">
                  <c:v>246.41449999999998</c:v>
                </c:pt>
                <c:pt idx="104">
                  <c:v>247.26</c:v>
                </c:pt>
                <c:pt idx="105">
                  <c:v>248.809</c:v>
                </c:pt>
                <c:pt idx="106">
                  <c:v>251.49850000000001</c:v>
                </c:pt>
                <c:pt idx="107">
                  <c:v>251.90700000000001</c:v>
                </c:pt>
                <c:pt idx="108">
                  <c:v>252.14349999999999</c:v>
                </c:pt>
                <c:pt idx="109">
                  <c:v>253.51749999999998</c:v>
                </c:pt>
                <c:pt idx="110">
                  <c:v>253.90300000000002</c:v>
                </c:pt>
                <c:pt idx="111">
                  <c:v>255.17249999999999</c:v>
                </c:pt>
                <c:pt idx="112">
                  <c:v>256.202</c:v>
                </c:pt>
                <c:pt idx="113">
                  <c:v>255.76250000000002</c:v>
                </c:pt>
                <c:pt idx="114">
                  <c:v>251.8810000000006</c:v>
                </c:pt>
                <c:pt idx="115">
                  <c:v>254.80600000000001</c:v>
                </c:pt>
                <c:pt idx="116">
                  <c:v>256.94049999999999</c:v>
                </c:pt>
                <c:pt idx="117">
                  <c:v>256.79599999999863</c:v>
                </c:pt>
                <c:pt idx="118">
                  <c:v>251.6</c:v>
                </c:pt>
                <c:pt idx="119">
                  <c:v>249.4075</c:v>
                </c:pt>
                <c:pt idx="120">
                  <c:v>248.26649999999998</c:v>
                </c:pt>
                <c:pt idx="121">
                  <c:v>247.92000000000004</c:v>
                </c:pt>
                <c:pt idx="122">
                  <c:v>248.53900000000002</c:v>
                </c:pt>
                <c:pt idx="123">
                  <c:v>248.15349999999998</c:v>
                </c:pt>
                <c:pt idx="124">
                  <c:v>243.08350000000002</c:v>
                </c:pt>
                <c:pt idx="125">
                  <c:v>244.60049999999998</c:v>
                </c:pt>
                <c:pt idx="126">
                  <c:v>244.23299999999998</c:v>
                </c:pt>
                <c:pt idx="127">
                  <c:v>238.94299999999998</c:v>
                </c:pt>
                <c:pt idx="128">
                  <c:v>241.51899999999998</c:v>
                </c:pt>
                <c:pt idx="129">
                  <c:v>236.18600000000001</c:v>
                </c:pt>
                <c:pt idx="130">
                  <c:v>233.60250000000002</c:v>
                </c:pt>
                <c:pt idx="131">
                  <c:v>237.874</c:v>
                </c:pt>
                <c:pt idx="132">
                  <c:v>234.797</c:v>
                </c:pt>
                <c:pt idx="133">
                  <c:v>229.61099999999999</c:v>
                </c:pt>
                <c:pt idx="134">
                  <c:v>229.23</c:v>
                </c:pt>
                <c:pt idx="135">
                  <c:v>228.804</c:v>
                </c:pt>
                <c:pt idx="136">
                  <c:v>225.45150000000001</c:v>
                </c:pt>
                <c:pt idx="137">
                  <c:v>221.89400000000001</c:v>
                </c:pt>
                <c:pt idx="138">
                  <c:v>219.39950000000002</c:v>
                </c:pt>
                <c:pt idx="139">
                  <c:v>214.96450000000002</c:v>
                </c:pt>
                <c:pt idx="140">
                  <c:v>210.72449999999998</c:v>
                </c:pt>
                <c:pt idx="141">
                  <c:v>213.626</c:v>
                </c:pt>
                <c:pt idx="142">
                  <c:v>208.98150000000001</c:v>
                </c:pt>
                <c:pt idx="143">
                  <c:v>209.35150000000004</c:v>
                </c:pt>
                <c:pt idx="144">
                  <c:v>208.92700000000059</c:v>
                </c:pt>
                <c:pt idx="145">
                  <c:v>203.49</c:v>
                </c:pt>
                <c:pt idx="146">
                  <c:v>200.90200000000004</c:v>
                </c:pt>
                <c:pt idx="147">
                  <c:v>196.72150000000002</c:v>
                </c:pt>
                <c:pt idx="148">
                  <c:v>196.196</c:v>
                </c:pt>
                <c:pt idx="149">
                  <c:v>188.66250000000002</c:v>
                </c:pt>
                <c:pt idx="150">
                  <c:v>165.691</c:v>
                </c:pt>
                <c:pt idx="151">
                  <c:v>188.012</c:v>
                </c:pt>
                <c:pt idx="152">
                  <c:v>184.53900000000002</c:v>
                </c:pt>
                <c:pt idx="153">
                  <c:v>183.36600000000001</c:v>
                </c:pt>
                <c:pt idx="154">
                  <c:v>183.66299999999998</c:v>
                </c:pt>
                <c:pt idx="155">
                  <c:v>178.45050000000001</c:v>
                </c:pt>
                <c:pt idx="156">
                  <c:v>174.52949999999998</c:v>
                </c:pt>
                <c:pt idx="157">
                  <c:v>172.32900000000001</c:v>
                </c:pt>
                <c:pt idx="158">
                  <c:v>171.70049999999998</c:v>
                </c:pt>
                <c:pt idx="159">
                  <c:v>169.315</c:v>
                </c:pt>
                <c:pt idx="160">
                  <c:v>163.57349999999997</c:v>
                </c:pt>
                <c:pt idx="161">
                  <c:v>160.85850000000062</c:v>
                </c:pt>
                <c:pt idx="162">
                  <c:v>160.72499999999999</c:v>
                </c:pt>
                <c:pt idx="163">
                  <c:v>158.40200000000004</c:v>
                </c:pt>
                <c:pt idx="164">
                  <c:v>152.82400000000001</c:v>
                </c:pt>
                <c:pt idx="165">
                  <c:v>153.54499999999999</c:v>
                </c:pt>
                <c:pt idx="166">
                  <c:v>151.3115</c:v>
                </c:pt>
                <c:pt idx="167">
                  <c:v>150.02000000000001</c:v>
                </c:pt>
                <c:pt idx="168">
                  <c:v>146.054</c:v>
                </c:pt>
                <c:pt idx="169">
                  <c:v>142.191</c:v>
                </c:pt>
                <c:pt idx="170">
                  <c:v>141.29349999999999</c:v>
                </c:pt>
                <c:pt idx="171">
                  <c:v>138.21549999999999</c:v>
                </c:pt>
                <c:pt idx="172">
                  <c:v>134.59300000000002</c:v>
                </c:pt>
                <c:pt idx="173">
                  <c:v>135.77449999999999</c:v>
                </c:pt>
                <c:pt idx="174">
                  <c:v>130.50650000000002</c:v>
                </c:pt>
                <c:pt idx="175">
                  <c:v>129.45600000000007</c:v>
                </c:pt>
                <c:pt idx="176">
                  <c:v>126.91300000000012</c:v>
                </c:pt>
                <c:pt idx="177">
                  <c:v>124.84950000000002</c:v>
                </c:pt>
                <c:pt idx="178">
                  <c:v>121.74900000000002</c:v>
                </c:pt>
                <c:pt idx="179">
                  <c:v>118.592</c:v>
                </c:pt>
                <c:pt idx="180">
                  <c:v>118.93700000000022</c:v>
                </c:pt>
                <c:pt idx="181">
                  <c:v>116.34350000000002</c:v>
                </c:pt>
                <c:pt idx="182">
                  <c:v>115.26949999999999</c:v>
                </c:pt>
                <c:pt idx="183">
                  <c:v>114.60299999999998</c:v>
                </c:pt>
                <c:pt idx="184">
                  <c:v>109.71950000000002</c:v>
                </c:pt>
                <c:pt idx="185">
                  <c:v>109.2945000000003</c:v>
                </c:pt>
                <c:pt idx="186">
                  <c:v>104.819</c:v>
                </c:pt>
                <c:pt idx="187">
                  <c:v>93.764500000000027</c:v>
                </c:pt>
                <c:pt idx="188">
                  <c:v>105.16549999999998</c:v>
                </c:pt>
                <c:pt idx="189">
                  <c:v>104.2975000000003</c:v>
                </c:pt>
                <c:pt idx="190">
                  <c:v>101.31450000000002</c:v>
                </c:pt>
                <c:pt idx="191">
                  <c:v>99.126999999999981</c:v>
                </c:pt>
                <c:pt idx="192">
                  <c:v>98.822498999999468</c:v>
                </c:pt>
                <c:pt idx="193">
                  <c:v>96.587500000000006</c:v>
                </c:pt>
                <c:pt idx="194">
                  <c:v>95.977998999999983</c:v>
                </c:pt>
                <c:pt idx="195">
                  <c:v>93.614498999999981</c:v>
                </c:pt>
                <c:pt idx="196">
                  <c:v>91.233498999999981</c:v>
                </c:pt>
                <c:pt idx="197">
                  <c:v>90.138999999999982</c:v>
                </c:pt>
                <c:pt idx="198">
                  <c:v>87.622499999999988</c:v>
                </c:pt>
                <c:pt idx="199">
                  <c:v>87.933499999999995</c:v>
                </c:pt>
                <c:pt idx="200">
                  <c:v>85.906000000000006</c:v>
                </c:pt>
                <c:pt idx="201">
                  <c:v>84.70949899999998</c:v>
                </c:pt>
                <c:pt idx="202">
                  <c:v>84.691999999999993</c:v>
                </c:pt>
                <c:pt idx="203">
                  <c:v>82.748000000000005</c:v>
                </c:pt>
                <c:pt idx="204">
                  <c:v>81.964000000000027</c:v>
                </c:pt>
                <c:pt idx="205">
                  <c:v>82.046999999999997</c:v>
                </c:pt>
                <c:pt idx="206">
                  <c:v>80.904500000000027</c:v>
                </c:pt>
                <c:pt idx="207">
                  <c:v>77.471999999999994</c:v>
                </c:pt>
                <c:pt idx="208">
                  <c:v>74.608998999999642</c:v>
                </c:pt>
                <c:pt idx="209">
                  <c:v>74.147999999999996</c:v>
                </c:pt>
                <c:pt idx="210">
                  <c:v>72.130499999999998</c:v>
                </c:pt>
                <c:pt idx="211">
                  <c:v>70.589500000000001</c:v>
                </c:pt>
                <c:pt idx="212">
                  <c:v>70.697498999999979</c:v>
                </c:pt>
                <c:pt idx="213">
                  <c:v>71.934500000000227</c:v>
                </c:pt>
                <c:pt idx="214">
                  <c:v>69.805498999999671</c:v>
                </c:pt>
                <c:pt idx="215">
                  <c:v>70.821999999999989</c:v>
                </c:pt>
                <c:pt idx="216">
                  <c:v>66.458500000000001</c:v>
                </c:pt>
                <c:pt idx="217">
                  <c:v>67.414998999999995</c:v>
                </c:pt>
                <c:pt idx="218">
                  <c:v>65.274000000000001</c:v>
                </c:pt>
                <c:pt idx="219">
                  <c:v>63.876999999999995</c:v>
                </c:pt>
                <c:pt idx="220">
                  <c:v>65.396500000000003</c:v>
                </c:pt>
                <c:pt idx="221">
                  <c:v>64.628998999999467</c:v>
                </c:pt>
                <c:pt idx="222">
                  <c:v>63.148000000000003</c:v>
                </c:pt>
                <c:pt idx="223">
                  <c:v>61.509500000000003</c:v>
                </c:pt>
                <c:pt idx="224">
                  <c:v>61.631</c:v>
                </c:pt>
                <c:pt idx="225">
                  <c:v>62.710500000000003</c:v>
                </c:pt>
                <c:pt idx="226">
                  <c:v>61.019000000000005</c:v>
                </c:pt>
                <c:pt idx="227">
                  <c:v>59.558</c:v>
                </c:pt>
                <c:pt idx="228">
                  <c:v>59.376000000000005</c:v>
                </c:pt>
                <c:pt idx="229">
                  <c:v>58.322500000000012</c:v>
                </c:pt>
                <c:pt idx="230">
                  <c:v>57.177500000000002</c:v>
                </c:pt>
                <c:pt idx="231">
                  <c:v>55.885999999999996</c:v>
                </c:pt>
                <c:pt idx="232">
                  <c:v>57.552500000000002</c:v>
                </c:pt>
                <c:pt idx="233">
                  <c:v>54.404499999999999</c:v>
                </c:pt>
                <c:pt idx="234">
                  <c:v>52.844499999999996</c:v>
                </c:pt>
                <c:pt idx="235">
                  <c:v>51.564500000000002</c:v>
                </c:pt>
                <c:pt idx="236">
                  <c:v>52.669500000000063</c:v>
                </c:pt>
                <c:pt idx="237">
                  <c:v>54.013000000000005</c:v>
                </c:pt>
                <c:pt idx="238">
                  <c:v>52.717500000000001</c:v>
                </c:pt>
                <c:pt idx="239">
                  <c:v>50.76800000000015</c:v>
                </c:pt>
                <c:pt idx="240">
                  <c:v>48.56</c:v>
                </c:pt>
                <c:pt idx="241">
                  <c:v>48.861999000000004</c:v>
                </c:pt>
                <c:pt idx="242">
                  <c:v>50.479000000000006</c:v>
                </c:pt>
                <c:pt idx="243">
                  <c:v>48.839500000000001</c:v>
                </c:pt>
                <c:pt idx="244">
                  <c:v>46.617000000000004</c:v>
                </c:pt>
                <c:pt idx="245">
                  <c:v>47.01</c:v>
                </c:pt>
                <c:pt idx="246">
                  <c:v>46.212000000000003</c:v>
                </c:pt>
                <c:pt idx="247">
                  <c:v>45.294500000000063</c:v>
                </c:pt>
                <c:pt idx="248">
                  <c:v>44.839999999999996</c:v>
                </c:pt>
                <c:pt idx="249">
                  <c:v>45.797500000000063</c:v>
                </c:pt>
                <c:pt idx="250">
                  <c:v>45.895500000000013</c:v>
                </c:pt>
                <c:pt idx="251">
                  <c:v>44.897500000000001</c:v>
                </c:pt>
                <c:pt idx="252">
                  <c:v>41.106500000000011</c:v>
                </c:pt>
                <c:pt idx="253">
                  <c:v>41.144000000000005</c:v>
                </c:pt>
                <c:pt idx="254">
                  <c:v>39.8675</c:v>
                </c:pt>
                <c:pt idx="255">
                  <c:v>40.088000000000001</c:v>
                </c:pt>
                <c:pt idx="256">
                  <c:v>40.552499000000005</c:v>
                </c:pt>
                <c:pt idx="257">
                  <c:v>38.72550000000021</c:v>
                </c:pt>
                <c:pt idx="258">
                  <c:v>38.896000000000001</c:v>
                </c:pt>
                <c:pt idx="259">
                  <c:v>37.983499999999999</c:v>
                </c:pt>
                <c:pt idx="260">
                  <c:v>37.610500000000002</c:v>
                </c:pt>
                <c:pt idx="261">
                  <c:v>37.399000000000001</c:v>
                </c:pt>
                <c:pt idx="262">
                  <c:v>37.906000000000006</c:v>
                </c:pt>
                <c:pt idx="263">
                  <c:v>37.856999999999999</c:v>
                </c:pt>
                <c:pt idx="264">
                  <c:v>37.345500000000001</c:v>
                </c:pt>
                <c:pt idx="265">
                  <c:v>35.556000000000004</c:v>
                </c:pt>
                <c:pt idx="266">
                  <c:v>36.276500000000013</c:v>
                </c:pt>
                <c:pt idx="267">
                  <c:v>35.828000000000003</c:v>
                </c:pt>
                <c:pt idx="268">
                  <c:v>33.929000000000002</c:v>
                </c:pt>
                <c:pt idx="269">
                  <c:v>33.9405</c:v>
                </c:pt>
                <c:pt idx="270">
                  <c:v>33.270500000000013</c:v>
                </c:pt>
                <c:pt idx="271">
                  <c:v>33.694500000000012</c:v>
                </c:pt>
                <c:pt idx="272">
                  <c:v>33.618000000000002</c:v>
                </c:pt>
                <c:pt idx="273">
                  <c:v>32.614000000000004</c:v>
                </c:pt>
                <c:pt idx="274">
                  <c:v>33.642000000000003</c:v>
                </c:pt>
                <c:pt idx="275">
                  <c:v>32.801499999999997</c:v>
                </c:pt>
                <c:pt idx="276">
                  <c:v>31.911000000000001</c:v>
                </c:pt>
                <c:pt idx="277">
                  <c:v>31.077500000000001</c:v>
                </c:pt>
                <c:pt idx="278">
                  <c:v>32.023500000000013</c:v>
                </c:pt>
                <c:pt idx="279">
                  <c:v>32.775500000000157</c:v>
                </c:pt>
                <c:pt idx="280">
                  <c:v>31.318999999999999</c:v>
                </c:pt>
                <c:pt idx="281">
                  <c:v>31.01</c:v>
                </c:pt>
                <c:pt idx="282">
                  <c:v>31.008500000000002</c:v>
                </c:pt>
                <c:pt idx="283">
                  <c:v>31.916499999999989</c:v>
                </c:pt>
                <c:pt idx="284">
                  <c:v>30.47</c:v>
                </c:pt>
                <c:pt idx="285">
                  <c:v>30.413</c:v>
                </c:pt>
                <c:pt idx="286">
                  <c:v>30.985999999999883</c:v>
                </c:pt>
                <c:pt idx="287">
                  <c:v>29.30849999999991</c:v>
                </c:pt>
                <c:pt idx="288">
                  <c:v>30.36949999999991</c:v>
                </c:pt>
                <c:pt idx="289">
                  <c:v>28.12249999999991</c:v>
                </c:pt>
                <c:pt idx="290">
                  <c:v>28.3005</c:v>
                </c:pt>
                <c:pt idx="291">
                  <c:v>28.766999999999989</c:v>
                </c:pt>
                <c:pt idx="292">
                  <c:v>27.84049999999991</c:v>
                </c:pt>
                <c:pt idx="293">
                  <c:v>27.921500000000002</c:v>
                </c:pt>
                <c:pt idx="294">
                  <c:v>27.5535</c:v>
                </c:pt>
                <c:pt idx="295">
                  <c:v>27.664000000000001</c:v>
                </c:pt>
                <c:pt idx="296">
                  <c:v>26.954499999999989</c:v>
                </c:pt>
                <c:pt idx="297">
                  <c:v>26.616000000000035</c:v>
                </c:pt>
                <c:pt idx="298">
                  <c:v>25.910499999999917</c:v>
                </c:pt>
                <c:pt idx="299">
                  <c:v>24.535</c:v>
                </c:pt>
                <c:pt idx="300">
                  <c:v>25.720499999999905</c:v>
                </c:pt>
                <c:pt idx="301">
                  <c:v>26.369</c:v>
                </c:pt>
                <c:pt idx="302">
                  <c:v>25.375</c:v>
                </c:pt>
                <c:pt idx="303">
                  <c:v>25.388999999999989</c:v>
                </c:pt>
                <c:pt idx="304">
                  <c:v>26.377500000000001</c:v>
                </c:pt>
                <c:pt idx="305">
                  <c:v>24.765499999999861</c:v>
                </c:pt>
                <c:pt idx="306">
                  <c:v>23.009</c:v>
                </c:pt>
                <c:pt idx="307">
                  <c:v>23.374500000000001</c:v>
                </c:pt>
                <c:pt idx="308">
                  <c:v>21.784499999999905</c:v>
                </c:pt>
                <c:pt idx="309">
                  <c:v>23.404</c:v>
                </c:pt>
                <c:pt idx="310">
                  <c:v>21.635999999999999</c:v>
                </c:pt>
                <c:pt idx="311">
                  <c:v>21.831000000000031</c:v>
                </c:pt>
                <c:pt idx="312">
                  <c:v>23.209499999999906</c:v>
                </c:pt>
                <c:pt idx="313">
                  <c:v>22.779</c:v>
                </c:pt>
                <c:pt idx="314">
                  <c:v>23.016500000000001</c:v>
                </c:pt>
                <c:pt idx="315">
                  <c:v>22.324999999999999</c:v>
                </c:pt>
                <c:pt idx="316">
                  <c:v>23.1875</c:v>
                </c:pt>
                <c:pt idx="317">
                  <c:v>22.913</c:v>
                </c:pt>
                <c:pt idx="318">
                  <c:v>22.542999999999989</c:v>
                </c:pt>
                <c:pt idx="319">
                  <c:v>21.5915</c:v>
                </c:pt>
                <c:pt idx="320">
                  <c:v>21.771999999999988</c:v>
                </c:pt>
                <c:pt idx="321">
                  <c:v>22.063499999999905</c:v>
                </c:pt>
                <c:pt idx="322">
                  <c:v>21.43349999999991</c:v>
                </c:pt>
                <c:pt idx="323">
                  <c:v>19.594999999999999</c:v>
                </c:pt>
                <c:pt idx="324">
                  <c:v>20.480499999999857</c:v>
                </c:pt>
                <c:pt idx="325">
                  <c:v>20.18</c:v>
                </c:pt>
                <c:pt idx="326">
                  <c:v>20.657499999999999</c:v>
                </c:pt>
                <c:pt idx="327">
                  <c:v>20.0215</c:v>
                </c:pt>
                <c:pt idx="328">
                  <c:v>18.954499999999989</c:v>
                </c:pt>
                <c:pt idx="329">
                  <c:v>18.991499999999906</c:v>
                </c:pt>
                <c:pt idx="330">
                  <c:v>21.49</c:v>
                </c:pt>
                <c:pt idx="331">
                  <c:v>19.78849999999985</c:v>
                </c:pt>
                <c:pt idx="332">
                  <c:v>18.695499999999921</c:v>
                </c:pt>
                <c:pt idx="333">
                  <c:v>18.64</c:v>
                </c:pt>
                <c:pt idx="334">
                  <c:v>18.955499999999883</c:v>
                </c:pt>
                <c:pt idx="335">
                  <c:v>17.87</c:v>
                </c:pt>
                <c:pt idx="336">
                  <c:v>17.954000000000001</c:v>
                </c:pt>
                <c:pt idx="337">
                  <c:v>19.8475</c:v>
                </c:pt>
                <c:pt idx="338">
                  <c:v>18.689</c:v>
                </c:pt>
                <c:pt idx="339">
                  <c:v>18.812000000000001</c:v>
                </c:pt>
                <c:pt idx="340">
                  <c:v>17.564</c:v>
                </c:pt>
                <c:pt idx="341">
                  <c:v>17.443499999999879</c:v>
                </c:pt>
                <c:pt idx="342">
                  <c:v>16.978999999999989</c:v>
                </c:pt>
                <c:pt idx="343">
                  <c:v>15.8385</c:v>
                </c:pt>
                <c:pt idx="344">
                  <c:v>16.5505</c:v>
                </c:pt>
                <c:pt idx="345">
                  <c:v>15.741499999999998</c:v>
                </c:pt>
                <c:pt idx="346">
                  <c:v>15.052500000000045</c:v>
                </c:pt>
                <c:pt idx="347">
                  <c:v>16.670999999999999</c:v>
                </c:pt>
                <c:pt idx="348">
                  <c:v>16.196999999999999</c:v>
                </c:pt>
                <c:pt idx="349">
                  <c:v>14.797500000000001</c:v>
                </c:pt>
                <c:pt idx="350">
                  <c:v>15.109500000000002</c:v>
                </c:pt>
                <c:pt idx="351">
                  <c:v>14.416</c:v>
                </c:pt>
                <c:pt idx="352">
                  <c:v>15.2235</c:v>
                </c:pt>
                <c:pt idx="353">
                  <c:v>15.1015</c:v>
                </c:pt>
                <c:pt idx="354">
                  <c:v>16.02349999999991</c:v>
                </c:pt>
                <c:pt idx="355">
                  <c:v>15.1205</c:v>
                </c:pt>
                <c:pt idx="356">
                  <c:v>14.505000000000004</c:v>
                </c:pt>
                <c:pt idx="357">
                  <c:v>14.554</c:v>
                </c:pt>
                <c:pt idx="358">
                  <c:v>14.527999999999999</c:v>
                </c:pt>
                <c:pt idx="359">
                  <c:v>15.5235</c:v>
                </c:pt>
                <c:pt idx="360">
                  <c:v>15.483000000000002</c:v>
                </c:pt>
                <c:pt idx="361">
                  <c:v>14.281500000000001</c:v>
                </c:pt>
                <c:pt idx="362">
                  <c:v>13.6305</c:v>
                </c:pt>
                <c:pt idx="363">
                  <c:v>14.432500000000006</c:v>
                </c:pt>
                <c:pt idx="364">
                  <c:v>13.44</c:v>
                </c:pt>
                <c:pt idx="365">
                  <c:v>12.189500000000002</c:v>
                </c:pt>
                <c:pt idx="366">
                  <c:v>13.494</c:v>
                </c:pt>
                <c:pt idx="367">
                  <c:v>13.982500000000041</c:v>
                </c:pt>
                <c:pt idx="368">
                  <c:v>12.569500000000026</c:v>
                </c:pt>
                <c:pt idx="369">
                  <c:v>11.818</c:v>
                </c:pt>
                <c:pt idx="370">
                  <c:v>13.0405</c:v>
                </c:pt>
                <c:pt idx="371">
                  <c:v>13.862000000000041</c:v>
                </c:pt>
                <c:pt idx="372">
                  <c:v>12.7265</c:v>
                </c:pt>
                <c:pt idx="373">
                  <c:v>12.571</c:v>
                </c:pt>
                <c:pt idx="374">
                  <c:v>13.029500000000002</c:v>
                </c:pt>
                <c:pt idx="375">
                  <c:v>12.56</c:v>
                </c:pt>
                <c:pt idx="376">
                  <c:v>12.239999999999998</c:v>
                </c:pt>
                <c:pt idx="377">
                  <c:v>12.974</c:v>
                </c:pt>
                <c:pt idx="378">
                  <c:v>12.328000000000001</c:v>
                </c:pt>
                <c:pt idx="379">
                  <c:v>12.152500000000041</c:v>
                </c:pt>
                <c:pt idx="380">
                  <c:v>12.682</c:v>
                </c:pt>
                <c:pt idx="381">
                  <c:v>12.429</c:v>
                </c:pt>
                <c:pt idx="382">
                  <c:v>13.338000000000001</c:v>
                </c:pt>
                <c:pt idx="383">
                  <c:v>13.581</c:v>
                </c:pt>
                <c:pt idx="384">
                  <c:v>12.393500000000024</c:v>
                </c:pt>
                <c:pt idx="385">
                  <c:v>12.783000000000001</c:v>
                </c:pt>
                <c:pt idx="386">
                  <c:v>12.3415</c:v>
                </c:pt>
                <c:pt idx="387">
                  <c:v>11.856000000000041</c:v>
                </c:pt>
                <c:pt idx="388">
                  <c:v>12.1325</c:v>
                </c:pt>
                <c:pt idx="389">
                  <c:v>12.323</c:v>
                </c:pt>
                <c:pt idx="390">
                  <c:v>11.981</c:v>
                </c:pt>
                <c:pt idx="391">
                  <c:v>11.911</c:v>
                </c:pt>
                <c:pt idx="392">
                  <c:v>12.002000000000002</c:v>
                </c:pt>
                <c:pt idx="393">
                  <c:v>12.244499999999999</c:v>
                </c:pt>
                <c:pt idx="394">
                  <c:v>11.394500000000004</c:v>
                </c:pt>
                <c:pt idx="395">
                  <c:v>12.116</c:v>
                </c:pt>
                <c:pt idx="396">
                  <c:v>12.948500000000001</c:v>
                </c:pt>
                <c:pt idx="397">
                  <c:v>12.345500000000024</c:v>
                </c:pt>
                <c:pt idx="398">
                  <c:v>11.739000000000001</c:v>
                </c:pt>
                <c:pt idx="399">
                  <c:v>13.175000000000002</c:v>
                </c:pt>
                <c:pt idx="400">
                  <c:v>12.305000000000026</c:v>
                </c:pt>
                <c:pt idx="401">
                  <c:v>12.1</c:v>
                </c:pt>
                <c:pt idx="402">
                  <c:v>11.891500000000002</c:v>
                </c:pt>
                <c:pt idx="403">
                  <c:v>12.821</c:v>
                </c:pt>
                <c:pt idx="404">
                  <c:v>12.742000000000001</c:v>
                </c:pt>
                <c:pt idx="405">
                  <c:v>12.841000000000001</c:v>
                </c:pt>
                <c:pt idx="406">
                  <c:v>12.801500000000004</c:v>
                </c:pt>
                <c:pt idx="407">
                  <c:v>13.798999999999999</c:v>
                </c:pt>
                <c:pt idx="408">
                  <c:v>13.826000000000002</c:v>
                </c:pt>
                <c:pt idx="409">
                  <c:v>14.322000000000006</c:v>
                </c:pt>
                <c:pt idx="410">
                  <c:v>14.909000000000002</c:v>
                </c:pt>
                <c:pt idx="411">
                  <c:v>13.412000000000004</c:v>
                </c:pt>
                <c:pt idx="412">
                  <c:v>14.870500000000026</c:v>
                </c:pt>
                <c:pt idx="413">
                  <c:v>13.882000000000026</c:v>
                </c:pt>
                <c:pt idx="414">
                  <c:v>13.262</c:v>
                </c:pt>
                <c:pt idx="415">
                  <c:v>13.5215</c:v>
                </c:pt>
                <c:pt idx="416">
                  <c:v>13.432500000000006</c:v>
                </c:pt>
                <c:pt idx="417">
                  <c:v>13.009</c:v>
                </c:pt>
                <c:pt idx="418">
                  <c:v>12.9145</c:v>
                </c:pt>
                <c:pt idx="419">
                  <c:v>13.798999999999999</c:v>
                </c:pt>
                <c:pt idx="420">
                  <c:v>13.949</c:v>
                </c:pt>
                <c:pt idx="421">
                  <c:v>13.928000000000001</c:v>
                </c:pt>
                <c:pt idx="422">
                  <c:v>12.769</c:v>
                </c:pt>
                <c:pt idx="423">
                  <c:v>13.189500000000002</c:v>
                </c:pt>
                <c:pt idx="424">
                  <c:v>14.4435</c:v>
                </c:pt>
                <c:pt idx="425">
                  <c:v>13.0945</c:v>
                </c:pt>
                <c:pt idx="426">
                  <c:v>14.592000000000002</c:v>
                </c:pt>
                <c:pt idx="427">
                  <c:v>14.2575</c:v>
                </c:pt>
                <c:pt idx="428">
                  <c:v>14.392000000000024</c:v>
                </c:pt>
                <c:pt idx="429">
                  <c:v>13.736500000000001</c:v>
                </c:pt>
                <c:pt idx="430">
                  <c:v>13.7875</c:v>
                </c:pt>
                <c:pt idx="431">
                  <c:v>14.1305</c:v>
                </c:pt>
                <c:pt idx="432">
                  <c:v>14.7155</c:v>
                </c:pt>
                <c:pt idx="433">
                  <c:v>14.736000000000001</c:v>
                </c:pt>
                <c:pt idx="434">
                  <c:v>14.258000000000001</c:v>
                </c:pt>
                <c:pt idx="435">
                  <c:v>15.394500000000004</c:v>
                </c:pt>
                <c:pt idx="436">
                  <c:v>14.983500000000006</c:v>
                </c:pt>
                <c:pt idx="437">
                  <c:v>14.355500000000069</c:v>
                </c:pt>
                <c:pt idx="438">
                  <c:v>14.628500000000001</c:v>
                </c:pt>
                <c:pt idx="439">
                  <c:v>14.9335</c:v>
                </c:pt>
                <c:pt idx="440">
                  <c:v>14.087</c:v>
                </c:pt>
                <c:pt idx="441">
                  <c:v>14.266</c:v>
                </c:pt>
                <c:pt idx="442">
                  <c:v>14.3415</c:v>
                </c:pt>
                <c:pt idx="443">
                  <c:v>14.4885</c:v>
                </c:pt>
                <c:pt idx="444">
                  <c:v>14.002500000000024</c:v>
                </c:pt>
                <c:pt idx="445">
                  <c:v>15.2895</c:v>
                </c:pt>
                <c:pt idx="446">
                  <c:v>18.712</c:v>
                </c:pt>
                <c:pt idx="447">
                  <c:v>13.604000000000001</c:v>
                </c:pt>
                <c:pt idx="448">
                  <c:v>14.359500000000056</c:v>
                </c:pt>
                <c:pt idx="449">
                  <c:v>15.377500000000024</c:v>
                </c:pt>
                <c:pt idx="450">
                  <c:v>15.885500000000054</c:v>
                </c:pt>
                <c:pt idx="451">
                  <c:v>15.0085</c:v>
                </c:pt>
                <c:pt idx="452">
                  <c:v>14.679</c:v>
                </c:pt>
                <c:pt idx="453">
                  <c:v>15.275</c:v>
                </c:pt>
                <c:pt idx="454">
                  <c:v>16.4575</c:v>
                </c:pt>
                <c:pt idx="455">
                  <c:v>16.594000000000001</c:v>
                </c:pt>
                <c:pt idx="456">
                  <c:v>16.0015</c:v>
                </c:pt>
                <c:pt idx="457">
                  <c:v>15.323</c:v>
                </c:pt>
                <c:pt idx="458">
                  <c:v>15.983000000000002</c:v>
                </c:pt>
                <c:pt idx="459">
                  <c:v>14.588000000000001</c:v>
                </c:pt>
                <c:pt idx="460">
                  <c:v>14.694000000000001</c:v>
                </c:pt>
                <c:pt idx="461">
                  <c:v>15.326000000000002</c:v>
                </c:pt>
                <c:pt idx="462">
                  <c:v>15.5185</c:v>
                </c:pt>
                <c:pt idx="463">
                  <c:v>16.1355</c:v>
                </c:pt>
                <c:pt idx="464">
                  <c:v>16.640999999999988</c:v>
                </c:pt>
                <c:pt idx="465">
                  <c:v>15.7585</c:v>
                </c:pt>
                <c:pt idx="466">
                  <c:v>15.867500000000026</c:v>
                </c:pt>
                <c:pt idx="467">
                  <c:v>16.404999999999987</c:v>
                </c:pt>
                <c:pt idx="468">
                  <c:v>16.630500000000001</c:v>
                </c:pt>
                <c:pt idx="469">
                  <c:v>16.643999999999988</c:v>
                </c:pt>
                <c:pt idx="470">
                  <c:v>16.942999999999905</c:v>
                </c:pt>
                <c:pt idx="471">
                  <c:v>18.1325</c:v>
                </c:pt>
                <c:pt idx="472">
                  <c:v>16.7775</c:v>
                </c:pt>
                <c:pt idx="473">
                  <c:v>16.608499999999989</c:v>
                </c:pt>
                <c:pt idx="474">
                  <c:v>16.881999999999987</c:v>
                </c:pt>
                <c:pt idx="475">
                  <c:v>17.791499999999989</c:v>
                </c:pt>
                <c:pt idx="476">
                  <c:v>18.185499999999898</c:v>
                </c:pt>
                <c:pt idx="477">
                  <c:v>18.0075</c:v>
                </c:pt>
                <c:pt idx="478">
                  <c:v>19.813500000000001</c:v>
                </c:pt>
                <c:pt idx="479">
                  <c:v>20.062499999999876</c:v>
                </c:pt>
                <c:pt idx="480">
                  <c:v>21.106000000000005</c:v>
                </c:pt>
              </c:numCache>
            </c:numRef>
          </c:yVal>
          <c:smooth val="1"/>
          <c:extLst>
            <c:ext xmlns:c16="http://schemas.microsoft.com/office/drawing/2014/chart" uri="{C3380CC4-5D6E-409C-BE32-E72D297353CC}">
              <c16:uniqueId val="{0000000B-C2B3-47A8-899A-57223720C564}"/>
            </c:ext>
          </c:extLst>
        </c:ser>
        <c:ser>
          <c:idx val="12"/>
          <c:order val="12"/>
          <c:spPr>
            <a:ln w="12700">
              <a:solidFill>
                <a:srgbClr val="99CCFF"/>
              </a:solidFill>
              <a:prstDash val="solid"/>
            </a:ln>
          </c:spPr>
          <c:marker>
            <c:symbol val="none"/>
          </c:marker>
          <c:xVal>
            <c:numRef>
              <c:f>vzavt!$A$1:$A$481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vzavt!$N$1:$N$481</c:f>
              <c:numCache>
                <c:formatCode>General</c:formatCode>
                <c:ptCount val="481"/>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999.99900000000002</c:v>
                </c:pt>
                <c:pt idx="13">
                  <c:v>999.99900000000002</c:v>
                </c:pt>
                <c:pt idx="14">
                  <c:v>902.21349999999995</c:v>
                </c:pt>
                <c:pt idx="15">
                  <c:v>739.197</c:v>
                </c:pt>
                <c:pt idx="16">
                  <c:v>573.27199900000005</c:v>
                </c:pt>
                <c:pt idx="17">
                  <c:v>444.08449999999999</c:v>
                </c:pt>
                <c:pt idx="18">
                  <c:v>343.85950000000008</c:v>
                </c:pt>
                <c:pt idx="19">
                  <c:v>240.04949999999999</c:v>
                </c:pt>
                <c:pt idx="20">
                  <c:v>162.98050000000001</c:v>
                </c:pt>
                <c:pt idx="21">
                  <c:v>152.47800000000001</c:v>
                </c:pt>
                <c:pt idx="22">
                  <c:v>102.715</c:v>
                </c:pt>
                <c:pt idx="23">
                  <c:v>67.386499999999998</c:v>
                </c:pt>
                <c:pt idx="24">
                  <c:v>47.816499999999998</c:v>
                </c:pt>
                <c:pt idx="25">
                  <c:v>36.823</c:v>
                </c:pt>
                <c:pt idx="26">
                  <c:v>30.643999999999988</c:v>
                </c:pt>
                <c:pt idx="27">
                  <c:v>27.86</c:v>
                </c:pt>
                <c:pt idx="28">
                  <c:v>27.1755</c:v>
                </c:pt>
                <c:pt idx="29">
                  <c:v>28.18649999999991</c:v>
                </c:pt>
                <c:pt idx="30">
                  <c:v>28.076000000000001</c:v>
                </c:pt>
                <c:pt idx="31">
                  <c:v>28.192</c:v>
                </c:pt>
                <c:pt idx="32">
                  <c:v>29.944499999999906</c:v>
                </c:pt>
                <c:pt idx="33">
                  <c:v>31.236999999999988</c:v>
                </c:pt>
                <c:pt idx="34">
                  <c:v>31.777000000000001</c:v>
                </c:pt>
                <c:pt idx="35">
                  <c:v>34.675000000000011</c:v>
                </c:pt>
                <c:pt idx="36">
                  <c:v>34.487499999999997</c:v>
                </c:pt>
                <c:pt idx="37">
                  <c:v>36.197500000000012</c:v>
                </c:pt>
                <c:pt idx="38">
                  <c:v>35.955999999999996</c:v>
                </c:pt>
                <c:pt idx="39">
                  <c:v>37.729000000000013</c:v>
                </c:pt>
                <c:pt idx="40">
                  <c:v>38.718000000000011</c:v>
                </c:pt>
                <c:pt idx="41">
                  <c:v>40.808</c:v>
                </c:pt>
                <c:pt idx="42">
                  <c:v>42.838500000000003</c:v>
                </c:pt>
                <c:pt idx="43">
                  <c:v>45.191000000000003</c:v>
                </c:pt>
                <c:pt idx="44">
                  <c:v>45.360500000000002</c:v>
                </c:pt>
                <c:pt idx="45">
                  <c:v>47.744</c:v>
                </c:pt>
                <c:pt idx="46">
                  <c:v>50.193000000000012</c:v>
                </c:pt>
                <c:pt idx="47">
                  <c:v>52.594500000000011</c:v>
                </c:pt>
                <c:pt idx="48">
                  <c:v>55.203000000000003</c:v>
                </c:pt>
                <c:pt idx="49">
                  <c:v>57.439500000000002</c:v>
                </c:pt>
                <c:pt idx="50">
                  <c:v>58.856999999999999</c:v>
                </c:pt>
                <c:pt idx="51">
                  <c:v>63.822000000000003</c:v>
                </c:pt>
                <c:pt idx="52">
                  <c:v>66.317499999999995</c:v>
                </c:pt>
                <c:pt idx="53">
                  <c:v>69.211000000000027</c:v>
                </c:pt>
                <c:pt idx="54">
                  <c:v>70.667999999999992</c:v>
                </c:pt>
                <c:pt idx="55">
                  <c:v>75.138498999999598</c:v>
                </c:pt>
                <c:pt idx="56">
                  <c:v>76.227000000000004</c:v>
                </c:pt>
                <c:pt idx="57">
                  <c:v>81.170998999999526</c:v>
                </c:pt>
                <c:pt idx="58">
                  <c:v>84.233498999999981</c:v>
                </c:pt>
                <c:pt idx="59">
                  <c:v>87.381499000000005</c:v>
                </c:pt>
                <c:pt idx="60">
                  <c:v>86.596999999999994</c:v>
                </c:pt>
                <c:pt idx="61">
                  <c:v>92.649000000000001</c:v>
                </c:pt>
                <c:pt idx="62">
                  <c:v>99.020499999999998</c:v>
                </c:pt>
                <c:pt idx="63">
                  <c:v>101.0385</c:v>
                </c:pt>
                <c:pt idx="64">
                  <c:v>103.06750000000002</c:v>
                </c:pt>
                <c:pt idx="65">
                  <c:v>107.279</c:v>
                </c:pt>
                <c:pt idx="66">
                  <c:v>110.93300000000002</c:v>
                </c:pt>
                <c:pt idx="67">
                  <c:v>111.7555</c:v>
                </c:pt>
                <c:pt idx="68">
                  <c:v>115.24950000000022</c:v>
                </c:pt>
                <c:pt idx="69">
                  <c:v>123.42</c:v>
                </c:pt>
                <c:pt idx="70">
                  <c:v>126.31399999999999</c:v>
                </c:pt>
                <c:pt idx="71">
                  <c:v>129.2225</c:v>
                </c:pt>
                <c:pt idx="72">
                  <c:v>136.17699999999999</c:v>
                </c:pt>
                <c:pt idx="73">
                  <c:v>137.11099999999999</c:v>
                </c:pt>
                <c:pt idx="74">
                  <c:v>140.35750000000004</c:v>
                </c:pt>
                <c:pt idx="75">
                  <c:v>144.22650000000002</c:v>
                </c:pt>
                <c:pt idx="76">
                  <c:v>148.73850000000002</c:v>
                </c:pt>
                <c:pt idx="77">
                  <c:v>154.035</c:v>
                </c:pt>
                <c:pt idx="78">
                  <c:v>157.79850000000002</c:v>
                </c:pt>
                <c:pt idx="79">
                  <c:v>163.65650000000002</c:v>
                </c:pt>
                <c:pt idx="80">
                  <c:v>164.67699999999999</c:v>
                </c:pt>
                <c:pt idx="81">
                  <c:v>172.18949999999998</c:v>
                </c:pt>
                <c:pt idx="82">
                  <c:v>173.18</c:v>
                </c:pt>
                <c:pt idx="83">
                  <c:v>177.25050000000002</c:v>
                </c:pt>
                <c:pt idx="84">
                  <c:v>180.85650000000001</c:v>
                </c:pt>
                <c:pt idx="85">
                  <c:v>182.47899999999998</c:v>
                </c:pt>
                <c:pt idx="86">
                  <c:v>189.23899999999998</c:v>
                </c:pt>
                <c:pt idx="87">
                  <c:v>193.3955</c:v>
                </c:pt>
                <c:pt idx="88">
                  <c:v>192.52</c:v>
                </c:pt>
                <c:pt idx="89">
                  <c:v>197.71599999999998</c:v>
                </c:pt>
                <c:pt idx="90">
                  <c:v>202.3725</c:v>
                </c:pt>
                <c:pt idx="91">
                  <c:v>203.58600000000001</c:v>
                </c:pt>
                <c:pt idx="92">
                  <c:v>204.50900000000001</c:v>
                </c:pt>
                <c:pt idx="93">
                  <c:v>212.5275</c:v>
                </c:pt>
                <c:pt idx="94">
                  <c:v>211.92400000000001</c:v>
                </c:pt>
                <c:pt idx="95">
                  <c:v>214.44449999999998</c:v>
                </c:pt>
                <c:pt idx="96">
                  <c:v>214.44499999999999</c:v>
                </c:pt>
                <c:pt idx="97">
                  <c:v>220.68300000000002</c:v>
                </c:pt>
                <c:pt idx="98">
                  <c:v>221.41449999999998</c:v>
                </c:pt>
                <c:pt idx="99">
                  <c:v>226.19499999999999</c:v>
                </c:pt>
                <c:pt idx="100">
                  <c:v>226.98400000000001</c:v>
                </c:pt>
                <c:pt idx="101">
                  <c:v>227.27099999999999</c:v>
                </c:pt>
                <c:pt idx="102">
                  <c:v>226.17649999999998</c:v>
                </c:pt>
                <c:pt idx="103">
                  <c:v>229.5575</c:v>
                </c:pt>
                <c:pt idx="104">
                  <c:v>230.893</c:v>
                </c:pt>
                <c:pt idx="105">
                  <c:v>231.374</c:v>
                </c:pt>
                <c:pt idx="106">
                  <c:v>234.75349999999997</c:v>
                </c:pt>
                <c:pt idx="107">
                  <c:v>236.16800000000001</c:v>
                </c:pt>
                <c:pt idx="108">
                  <c:v>236.578</c:v>
                </c:pt>
                <c:pt idx="109">
                  <c:v>234.13399999999999</c:v>
                </c:pt>
                <c:pt idx="110">
                  <c:v>235.97200000000001</c:v>
                </c:pt>
                <c:pt idx="111">
                  <c:v>236.82100000000059</c:v>
                </c:pt>
                <c:pt idx="112">
                  <c:v>236.64699999999999</c:v>
                </c:pt>
                <c:pt idx="113">
                  <c:v>233.66750000000002</c:v>
                </c:pt>
                <c:pt idx="114">
                  <c:v>240.76999999999998</c:v>
                </c:pt>
                <c:pt idx="115">
                  <c:v>241.3415</c:v>
                </c:pt>
                <c:pt idx="116">
                  <c:v>239.34650000000002</c:v>
                </c:pt>
                <c:pt idx="117">
                  <c:v>235.54549999999998</c:v>
                </c:pt>
                <c:pt idx="118">
                  <c:v>234.33850000000001</c:v>
                </c:pt>
                <c:pt idx="119">
                  <c:v>233.3125</c:v>
                </c:pt>
                <c:pt idx="120">
                  <c:v>230.43700000000001</c:v>
                </c:pt>
                <c:pt idx="121">
                  <c:v>230.70850000000002</c:v>
                </c:pt>
                <c:pt idx="122">
                  <c:v>227.61349999999999</c:v>
                </c:pt>
                <c:pt idx="123">
                  <c:v>230.24549999999999</c:v>
                </c:pt>
                <c:pt idx="124">
                  <c:v>231.50650000000002</c:v>
                </c:pt>
                <c:pt idx="125">
                  <c:v>225.67399999999998</c:v>
                </c:pt>
                <c:pt idx="126">
                  <c:v>226.68449999999999</c:v>
                </c:pt>
                <c:pt idx="127">
                  <c:v>226.67449999999999</c:v>
                </c:pt>
                <c:pt idx="128">
                  <c:v>221.50800000000001</c:v>
                </c:pt>
                <c:pt idx="129">
                  <c:v>222.529</c:v>
                </c:pt>
                <c:pt idx="130">
                  <c:v>220.41899999999998</c:v>
                </c:pt>
                <c:pt idx="131">
                  <c:v>221.58750000000001</c:v>
                </c:pt>
                <c:pt idx="132">
                  <c:v>218.23949999999999</c:v>
                </c:pt>
                <c:pt idx="133">
                  <c:v>214.35150000000004</c:v>
                </c:pt>
                <c:pt idx="134">
                  <c:v>212.22750000000002</c:v>
                </c:pt>
                <c:pt idx="135">
                  <c:v>211.33950000000002</c:v>
                </c:pt>
                <c:pt idx="136">
                  <c:v>206.48750000000001</c:v>
                </c:pt>
                <c:pt idx="137">
                  <c:v>208.61399999999998</c:v>
                </c:pt>
                <c:pt idx="138">
                  <c:v>206.33150000000001</c:v>
                </c:pt>
                <c:pt idx="139">
                  <c:v>199.87550000000002</c:v>
                </c:pt>
                <c:pt idx="140">
                  <c:v>200.07499999999999</c:v>
                </c:pt>
                <c:pt idx="141">
                  <c:v>198.667</c:v>
                </c:pt>
                <c:pt idx="142">
                  <c:v>193.84800000000001</c:v>
                </c:pt>
                <c:pt idx="143">
                  <c:v>191.98650000000001</c:v>
                </c:pt>
                <c:pt idx="144">
                  <c:v>191.48150000000001</c:v>
                </c:pt>
                <c:pt idx="145">
                  <c:v>189.9315</c:v>
                </c:pt>
                <c:pt idx="146">
                  <c:v>187.85000000000059</c:v>
                </c:pt>
                <c:pt idx="147">
                  <c:v>185.26349999999999</c:v>
                </c:pt>
                <c:pt idx="148">
                  <c:v>181.3835</c:v>
                </c:pt>
                <c:pt idx="149">
                  <c:v>182.37700000000001</c:v>
                </c:pt>
                <c:pt idx="150">
                  <c:v>180.76149999999998</c:v>
                </c:pt>
                <c:pt idx="151">
                  <c:v>178.994</c:v>
                </c:pt>
                <c:pt idx="152">
                  <c:v>175.22549999999998</c:v>
                </c:pt>
                <c:pt idx="153">
                  <c:v>169.63250000000002</c:v>
                </c:pt>
                <c:pt idx="154">
                  <c:v>168.935</c:v>
                </c:pt>
                <c:pt idx="155">
                  <c:v>169.41299999999998</c:v>
                </c:pt>
                <c:pt idx="156">
                  <c:v>162.78750000000002</c:v>
                </c:pt>
                <c:pt idx="157">
                  <c:v>159.8475</c:v>
                </c:pt>
                <c:pt idx="158">
                  <c:v>159.99200000000027</c:v>
                </c:pt>
                <c:pt idx="159">
                  <c:v>159.64099999999999</c:v>
                </c:pt>
                <c:pt idx="160">
                  <c:v>153.68</c:v>
                </c:pt>
                <c:pt idx="161">
                  <c:v>149.12349999999998</c:v>
                </c:pt>
                <c:pt idx="162">
                  <c:v>148.31050000000002</c:v>
                </c:pt>
                <c:pt idx="163">
                  <c:v>146.02600000000001</c:v>
                </c:pt>
                <c:pt idx="164">
                  <c:v>142.98400000000001</c:v>
                </c:pt>
                <c:pt idx="165">
                  <c:v>143.91349999999997</c:v>
                </c:pt>
                <c:pt idx="166">
                  <c:v>138.506</c:v>
                </c:pt>
                <c:pt idx="167">
                  <c:v>139.363</c:v>
                </c:pt>
                <c:pt idx="168">
                  <c:v>136.4425</c:v>
                </c:pt>
                <c:pt idx="169">
                  <c:v>129.84449999999998</c:v>
                </c:pt>
                <c:pt idx="170">
                  <c:v>129.22150000000002</c:v>
                </c:pt>
                <c:pt idx="171">
                  <c:v>129.23099999999999</c:v>
                </c:pt>
                <c:pt idx="172">
                  <c:v>123.89149999999999</c:v>
                </c:pt>
                <c:pt idx="173">
                  <c:v>123.9075000000003</c:v>
                </c:pt>
                <c:pt idx="174">
                  <c:v>123.614</c:v>
                </c:pt>
                <c:pt idx="175">
                  <c:v>120.765</c:v>
                </c:pt>
                <c:pt idx="176">
                  <c:v>117.0175000000003</c:v>
                </c:pt>
                <c:pt idx="177">
                  <c:v>115.98750000000022</c:v>
                </c:pt>
                <c:pt idx="178">
                  <c:v>116.02849999999998</c:v>
                </c:pt>
                <c:pt idx="179">
                  <c:v>116.27849999999998</c:v>
                </c:pt>
                <c:pt idx="180">
                  <c:v>107.9140000000003</c:v>
                </c:pt>
                <c:pt idx="181">
                  <c:v>106.55800000000001</c:v>
                </c:pt>
                <c:pt idx="182">
                  <c:v>109.37350000000001</c:v>
                </c:pt>
                <c:pt idx="183">
                  <c:v>108.1784999999997</c:v>
                </c:pt>
                <c:pt idx="184">
                  <c:v>105.321</c:v>
                </c:pt>
                <c:pt idx="185">
                  <c:v>101.7140000000003</c:v>
                </c:pt>
                <c:pt idx="186">
                  <c:v>101.17299999999985</c:v>
                </c:pt>
                <c:pt idx="187">
                  <c:v>101.4375000000003</c:v>
                </c:pt>
                <c:pt idx="188">
                  <c:v>96.70949899999998</c:v>
                </c:pt>
                <c:pt idx="189">
                  <c:v>96.867998999999998</c:v>
                </c:pt>
                <c:pt idx="190">
                  <c:v>94.965000000000003</c:v>
                </c:pt>
                <c:pt idx="191">
                  <c:v>92.448499999999996</c:v>
                </c:pt>
                <c:pt idx="192">
                  <c:v>93.688499999999948</c:v>
                </c:pt>
                <c:pt idx="193">
                  <c:v>91.119</c:v>
                </c:pt>
                <c:pt idx="194">
                  <c:v>88.831500000000005</c:v>
                </c:pt>
                <c:pt idx="195">
                  <c:v>87.245498999999981</c:v>
                </c:pt>
                <c:pt idx="196">
                  <c:v>87.694998999999981</c:v>
                </c:pt>
                <c:pt idx="197">
                  <c:v>86.183499999999981</c:v>
                </c:pt>
                <c:pt idx="198">
                  <c:v>83.5535</c:v>
                </c:pt>
                <c:pt idx="199">
                  <c:v>82.961000000000027</c:v>
                </c:pt>
                <c:pt idx="200">
                  <c:v>81.349500000000006</c:v>
                </c:pt>
                <c:pt idx="201">
                  <c:v>78.767500000000027</c:v>
                </c:pt>
                <c:pt idx="202">
                  <c:v>77.644000000000005</c:v>
                </c:pt>
                <c:pt idx="203">
                  <c:v>78.239000000000004</c:v>
                </c:pt>
                <c:pt idx="204">
                  <c:v>78.921999999999997</c:v>
                </c:pt>
                <c:pt idx="205">
                  <c:v>77.770499999999998</c:v>
                </c:pt>
                <c:pt idx="206">
                  <c:v>74.3</c:v>
                </c:pt>
                <c:pt idx="207">
                  <c:v>71.170998999999526</c:v>
                </c:pt>
                <c:pt idx="208">
                  <c:v>70.986500000000007</c:v>
                </c:pt>
                <c:pt idx="209">
                  <c:v>70.437500000000227</c:v>
                </c:pt>
                <c:pt idx="210">
                  <c:v>70.775498999999598</c:v>
                </c:pt>
                <c:pt idx="211">
                  <c:v>67.205000000000013</c:v>
                </c:pt>
                <c:pt idx="212">
                  <c:v>66.625498999999493</c:v>
                </c:pt>
                <c:pt idx="213">
                  <c:v>66.016499999999994</c:v>
                </c:pt>
                <c:pt idx="214">
                  <c:v>64.725499999999982</c:v>
                </c:pt>
                <c:pt idx="215">
                  <c:v>65.643500000000003</c:v>
                </c:pt>
                <c:pt idx="216">
                  <c:v>64.778999999999982</c:v>
                </c:pt>
                <c:pt idx="217">
                  <c:v>63.826000000000001</c:v>
                </c:pt>
                <c:pt idx="218">
                  <c:v>62.624000000000002</c:v>
                </c:pt>
                <c:pt idx="219">
                  <c:v>64.569000000000003</c:v>
                </c:pt>
                <c:pt idx="220">
                  <c:v>61.4435</c:v>
                </c:pt>
                <c:pt idx="221">
                  <c:v>59.854499999999994</c:v>
                </c:pt>
                <c:pt idx="222">
                  <c:v>60.106500000000011</c:v>
                </c:pt>
                <c:pt idx="223">
                  <c:v>58.646500000000003</c:v>
                </c:pt>
                <c:pt idx="224">
                  <c:v>58.668000000000013</c:v>
                </c:pt>
                <c:pt idx="225">
                  <c:v>58.41</c:v>
                </c:pt>
                <c:pt idx="226">
                  <c:v>56.221000000000011</c:v>
                </c:pt>
                <c:pt idx="227">
                  <c:v>56.282000000000011</c:v>
                </c:pt>
                <c:pt idx="228">
                  <c:v>55.802499000000005</c:v>
                </c:pt>
                <c:pt idx="229">
                  <c:v>54.781499000000004</c:v>
                </c:pt>
                <c:pt idx="230">
                  <c:v>52.692500000000187</c:v>
                </c:pt>
                <c:pt idx="231">
                  <c:v>55.414499999999997</c:v>
                </c:pt>
                <c:pt idx="232">
                  <c:v>52.611000000000004</c:v>
                </c:pt>
                <c:pt idx="233">
                  <c:v>50.948</c:v>
                </c:pt>
                <c:pt idx="234">
                  <c:v>52.310499999999998</c:v>
                </c:pt>
                <c:pt idx="235">
                  <c:v>50.70850000000015</c:v>
                </c:pt>
                <c:pt idx="236">
                  <c:v>50.523500000000013</c:v>
                </c:pt>
                <c:pt idx="237">
                  <c:v>48.89</c:v>
                </c:pt>
                <c:pt idx="238">
                  <c:v>48.63</c:v>
                </c:pt>
                <c:pt idx="239">
                  <c:v>48.154499999999999</c:v>
                </c:pt>
                <c:pt idx="240">
                  <c:v>47.083500000000001</c:v>
                </c:pt>
                <c:pt idx="241">
                  <c:v>48.644000000000005</c:v>
                </c:pt>
                <c:pt idx="242">
                  <c:v>45.368000000000002</c:v>
                </c:pt>
                <c:pt idx="243">
                  <c:v>45.086000000000006</c:v>
                </c:pt>
                <c:pt idx="244">
                  <c:v>46.212500000000013</c:v>
                </c:pt>
                <c:pt idx="245">
                  <c:v>44.382999999999996</c:v>
                </c:pt>
                <c:pt idx="246">
                  <c:v>43.811999999999998</c:v>
                </c:pt>
                <c:pt idx="247">
                  <c:v>42.283500000000011</c:v>
                </c:pt>
                <c:pt idx="248">
                  <c:v>41.797000000000011</c:v>
                </c:pt>
                <c:pt idx="249">
                  <c:v>41.512</c:v>
                </c:pt>
                <c:pt idx="250">
                  <c:v>42.947499999999998</c:v>
                </c:pt>
                <c:pt idx="251">
                  <c:v>43.290000000000013</c:v>
                </c:pt>
                <c:pt idx="252">
                  <c:v>42.17</c:v>
                </c:pt>
                <c:pt idx="253">
                  <c:v>41.621000000000002</c:v>
                </c:pt>
                <c:pt idx="254">
                  <c:v>40.098500000000165</c:v>
                </c:pt>
                <c:pt idx="255">
                  <c:v>38.158500000000011</c:v>
                </c:pt>
                <c:pt idx="256">
                  <c:v>39.409000000000006</c:v>
                </c:pt>
                <c:pt idx="257">
                  <c:v>38.650999999999996</c:v>
                </c:pt>
                <c:pt idx="258">
                  <c:v>37.950999999999993</c:v>
                </c:pt>
                <c:pt idx="259">
                  <c:v>37.684000000000005</c:v>
                </c:pt>
                <c:pt idx="260">
                  <c:v>38.481999999999999</c:v>
                </c:pt>
                <c:pt idx="261">
                  <c:v>34.732500000000172</c:v>
                </c:pt>
                <c:pt idx="262">
                  <c:v>35.124000000000002</c:v>
                </c:pt>
                <c:pt idx="263">
                  <c:v>35.621000000000002</c:v>
                </c:pt>
                <c:pt idx="264">
                  <c:v>34.548000000000002</c:v>
                </c:pt>
                <c:pt idx="265">
                  <c:v>34.1175</c:v>
                </c:pt>
                <c:pt idx="266">
                  <c:v>33.803000000000004</c:v>
                </c:pt>
                <c:pt idx="267">
                  <c:v>33.012</c:v>
                </c:pt>
                <c:pt idx="268">
                  <c:v>33.281500000000001</c:v>
                </c:pt>
                <c:pt idx="269">
                  <c:v>32.582500000000003</c:v>
                </c:pt>
                <c:pt idx="270">
                  <c:v>32.595500000000165</c:v>
                </c:pt>
                <c:pt idx="271">
                  <c:v>33.123500000000149</c:v>
                </c:pt>
                <c:pt idx="272">
                  <c:v>31.51</c:v>
                </c:pt>
                <c:pt idx="273">
                  <c:v>32.077500000000001</c:v>
                </c:pt>
                <c:pt idx="274">
                  <c:v>31.107500000000005</c:v>
                </c:pt>
                <c:pt idx="275">
                  <c:v>31.120999999999999</c:v>
                </c:pt>
                <c:pt idx="276">
                  <c:v>31.478499999999883</c:v>
                </c:pt>
                <c:pt idx="277">
                  <c:v>31.070499999999921</c:v>
                </c:pt>
                <c:pt idx="278">
                  <c:v>30.579000000000001</c:v>
                </c:pt>
                <c:pt idx="279">
                  <c:v>31.428499999999868</c:v>
                </c:pt>
                <c:pt idx="280">
                  <c:v>31.972999999999917</c:v>
                </c:pt>
                <c:pt idx="281">
                  <c:v>30.740499999999887</c:v>
                </c:pt>
                <c:pt idx="282">
                  <c:v>30.330000000000005</c:v>
                </c:pt>
                <c:pt idx="283">
                  <c:v>30.426499999999887</c:v>
                </c:pt>
                <c:pt idx="284">
                  <c:v>30.018000000000001</c:v>
                </c:pt>
                <c:pt idx="285">
                  <c:v>29.130000000000031</c:v>
                </c:pt>
                <c:pt idx="286">
                  <c:v>29.236000000000001</c:v>
                </c:pt>
                <c:pt idx="287">
                  <c:v>29.516999999999999</c:v>
                </c:pt>
                <c:pt idx="288">
                  <c:v>29.890499999999989</c:v>
                </c:pt>
                <c:pt idx="289">
                  <c:v>27.571999999999999</c:v>
                </c:pt>
                <c:pt idx="290">
                  <c:v>28.077500000000001</c:v>
                </c:pt>
                <c:pt idx="291">
                  <c:v>28.230499999999989</c:v>
                </c:pt>
                <c:pt idx="292">
                  <c:v>27.298999999999989</c:v>
                </c:pt>
                <c:pt idx="293">
                  <c:v>27.753</c:v>
                </c:pt>
                <c:pt idx="294">
                  <c:v>27.4375</c:v>
                </c:pt>
                <c:pt idx="295">
                  <c:v>26.834499999999988</c:v>
                </c:pt>
                <c:pt idx="296">
                  <c:v>24.731999999999999</c:v>
                </c:pt>
                <c:pt idx="297">
                  <c:v>25.664999999999999</c:v>
                </c:pt>
                <c:pt idx="298">
                  <c:v>25.9145</c:v>
                </c:pt>
                <c:pt idx="299">
                  <c:v>25.882999999999921</c:v>
                </c:pt>
                <c:pt idx="300">
                  <c:v>25.305</c:v>
                </c:pt>
                <c:pt idx="301">
                  <c:v>24.411000000000001</c:v>
                </c:pt>
                <c:pt idx="302">
                  <c:v>23.813500000000001</c:v>
                </c:pt>
                <c:pt idx="303">
                  <c:v>22.919499999999989</c:v>
                </c:pt>
                <c:pt idx="304">
                  <c:v>23.688499999999905</c:v>
                </c:pt>
                <c:pt idx="305">
                  <c:v>24.725499999999879</c:v>
                </c:pt>
                <c:pt idx="306">
                  <c:v>24.236000000000001</c:v>
                </c:pt>
                <c:pt idx="307">
                  <c:v>23.8</c:v>
                </c:pt>
                <c:pt idx="308">
                  <c:v>23.689</c:v>
                </c:pt>
                <c:pt idx="309">
                  <c:v>24.427999999999987</c:v>
                </c:pt>
                <c:pt idx="310">
                  <c:v>24.942999999999905</c:v>
                </c:pt>
                <c:pt idx="311">
                  <c:v>23.008500000000002</c:v>
                </c:pt>
                <c:pt idx="312">
                  <c:v>23.555</c:v>
                </c:pt>
                <c:pt idx="313">
                  <c:v>23.24449999999991</c:v>
                </c:pt>
                <c:pt idx="314">
                  <c:v>22.37</c:v>
                </c:pt>
                <c:pt idx="315">
                  <c:v>22.233499999999989</c:v>
                </c:pt>
                <c:pt idx="316">
                  <c:v>21.199000000000005</c:v>
                </c:pt>
                <c:pt idx="317">
                  <c:v>22.5395</c:v>
                </c:pt>
                <c:pt idx="318">
                  <c:v>21.303999999999988</c:v>
                </c:pt>
                <c:pt idx="319">
                  <c:v>22.080499999999883</c:v>
                </c:pt>
                <c:pt idx="320">
                  <c:v>21.447999999999986</c:v>
                </c:pt>
                <c:pt idx="321">
                  <c:v>21.0305</c:v>
                </c:pt>
                <c:pt idx="322">
                  <c:v>20.984499999999883</c:v>
                </c:pt>
                <c:pt idx="323">
                  <c:v>19.57</c:v>
                </c:pt>
                <c:pt idx="324">
                  <c:v>20.960499999999868</c:v>
                </c:pt>
                <c:pt idx="325">
                  <c:v>20.986499999999861</c:v>
                </c:pt>
                <c:pt idx="326">
                  <c:v>20.210999999999999</c:v>
                </c:pt>
                <c:pt idx="327">
                  <c:v>19.908999999999917</c:v>
                </c:pt>
                <c:pt idx="328">
                  <c:v>20.138999999999999</c:v>
                </c:pt>
                <c:pt idx="329">
                  <c:v>19.271000000000001</c:v>
                </c:pt>
                <c:pt idx="330">
                  <c:v>19.429499999999891</c:v>
                </c:pt>
                <c:pt idx="331">
                  <c:v>19.306999999999999</c:v>
                </c:pt>
                <c:pt idx="332">
                  <c:v>19.370999999999999</c:v>
                </c:pt>
                <c:pt idx="333">
                  <c:v>18.759499999999989</c:v>
                </c:pt>
                <c:pt idx="334">
                  <c:v>18.329000000000001</c:v>
                </c:pt>
                <c:pt idx="335">
                  <c:v>18.27349999999991</c:v>
                </c:pt>
                <c:pt idx="336">
                  <c:v>18.010000000000005</c:v>
                </c:pt>
                <c:pt idx="337">
                  <c:v>17.907999999999987</c:v>
                </c:pt>
                <c:pt idx="338">
                  <c:v>18.971</c:v>
                </c:pt>
                <c:pt idx="339">
                  <c:v>18.129000000000001</c:v>
                </c:pt>
                <c:pt idx="340">
                  <c:v>15.9285</c:v>
                </c:pt>
                <c:pt idx="341">
                  <c:v>17.5</c:v>
                </c:pt>
                <c:pt idx="342">
                  <c:v>17.5305</c:v>
                </c:pt>
                <c:pt idx="343">
                  <c:v>18.134000000000086</c:v>
                </c:pt>
                <c:pt idx="344">
                  <c:v>16.940999999999917</c:v>
                </c:pt>
                <c:pt idx="345">
                  <c:v>16.774000000000001</c:v>
                </c:pt>
                <c:pt idx="346">
                  <c:v>16.709499999999906</c:v>
                </c:pt>
                <c:pt idx="347">
                  <c:v>15.464</c:v>
                </c:pt>
                <c:pt idx="348">
                  <c:v>15.798999999999999</c:v>
                </c:pt>
                <c:pt idx="349">
                  <c:v>16.071000000000005</c:v>
                </c:pt>
                <c:pt idx="350">
                  <c:v>15.402500000000041</c:v>
                </c:pt>
                <c:pt idx="351">
                  <c:v>14.845500000000024</c:v>
                </c:pt>
                <c:pt idx="352">
                  <c:v>15.147999999999998</c:v>
                </c:pt>
                <c:pt idx="353">
                  <c:v>15.147500000000001</c:v>
                </c:pt>
                <c:pt idx="354">
                  <c:v>15.255500000000024</c:v>
                </c:pt>
                <c:pt idx="355">
                  <c:v>15.776</c:v>
                </c:pt>
                <c:pt idx="356">
                  <c:v>14.938000000000001</c:v>
                </c:pt>
                <c:pt idx="357">
                  <c:v>13.597</c:v>
                </c:pt>
                <c:pt idx="358">
                  <c:v>14.636999999999999</c:v>
                </c:pt>
                <c:pt idx="359">
                  <c:v>15.6335</c:v>
                </c:pt>
                <c:pt idx="360">
                  <c:v>13.91</c:v>
                </c:pt>
                <c:pt idx="361">
                  <c:v>13.709999999999999</c:v>
                </c:pt>
                <c:pt idx="362">
                  <c:v>14.308</c:v>
                </c:pt>
                <c:pt idx="363">
                  <c:v>14.6195</c:v>
                </c:pt>
                <c:pt idx="364">
                  <c:v>14.912500000000026</c:v>
                </c:pt>
                <c:pt idx="365">
                  <c:v>14.169</c:v>
                </c:pt>
                <c:pt idx="366">
                  <c:v>13.482500000000041</c:v>
                </c:pt>
                <c:pt idx="367">
                  <c:v>14.308</c:v>
                </c:pt>
                <c:pt idx="368">
                  <c:v>13.065500000000041</c:v>
                </c:pt>
                <c:pt idx="369">
                  <c:v>14.130999999999998</c:v>
                </c:pt>
                <c:pt idx="370">
                  <c:v>12.906000000000002</c:v>
                </c:pt>
                <c:pt idx="371">
                  <c:v>13.752500000000024</c:v>
                </c:pt>
                <c:pt idx="372">
                  <c:v>13.0815</c:v>
                </c:pt>
                <c:pt idx="373">
                  <c:v>12.803000000000004</c:v>
                </c:pt>
                <c:pt idx="374">
                  <c:v>13.115500000000004</c:v>
                </c:pt>
                <c:pt idx="375">
                  <c:v>13.1335</c:v>
                </c:pt>
                <c:pt idx="376">
                  <c:v>12.7735</c:v>
                </c:pt>
                <c:pt idx="377">
                  <c:v>13.746500000000001</c:v>
                </c:pt>
                <c:pt idx="378">
                  <c:v>13.148999999999999</c:v>
                </c:pt>
                <c:pt idx="379">
                  <c:v>13.162000000000004</c:v>
                </c:pt>
                <c:pt idx="380">
                  <c:v>12.311</c:v>
                </c:pt>
                <c:pt idx="381">
                  <c:v>13.1995</c:v>
                </c:pt>
                <c:pt idx="382">
                  <c:v>13.2255</c:v>
                </c:pt>
                <c:pt idx="383">
                  <c:v>13.028500000000001</c:v>
                </c:pt>
                <c:pt idx="384">
                  <c:v>13.659500000000024</c:v>
                </c:pt>
                <c:pt idx="385">
                  <c:v>13.154</c:v>
                </c:pt>
                <c:pt idx="386">
                  <c:v>12.42</c:v>
                </c:pt>
                <c:pt idx="387">
                  <c:v>12.29</c:v>
                </c:pt>
                <c:pt idx="388">
                  <c:v>13.472500000000041</c:v>
                </c:pt>
                <c:pt idx="389">
                  <c:v>12.9435</c:v>
                </c:pt>
                <c:pt idx="390">
                  <c:v>12.364000000000004</c:v>
                </c:pt>
                <c:pt idx="391">
                  <c:v>11.747499999999999</c:v>
                </c:pt>
                <c:pt idx="392">
                  <c:v>12.019</c:v>
                </c:pt>
                <c:pt idx="393">
                  <c:v>12.326500000000006</c:v>
                </c:pt>
                <c:pt idx="394">
                  <c:v>12.683</c:v>
                </c:pt>
                <c:pt idx="395">
                  <c:v>12.784000000000001</c:v>
                </c:pt>
                <c:pt idx="396">
                  <c:v>13.2835</c:v>
                </c:pt>
                <c:pt idx="397">
                  <c:v>12.434000000000001</c:v>
                </c:pt>
                <c:pt idx="398">
                  <c:v>11.253</c:v>
                </c:pt>
                <c:pt idx="399">
                  <c:v>9.5450000000000017</c:v>
                </c:pt>
                <c:pt idx="400">
                  <c:v>12.342000000000002</c:v>
                </c:pt>
                <c:pt idx="401">
                  <c:v>12.740500000000001</c:v>
                </c:pt>
                <c:pt idx="402">
                  <c:v>12.807</c:v>
                </c:pt>
                <c:pt idx="403">
                  <c:v>12.874500000000006</c:v>
                </c:pt>
                <c:pt idx="404">
                  <c:v>13.056000000000004</c:v>
                </c:pt>
                <c:pt idx="405">
                  <c:v>13.855000000000054</c:v>
                </c:pt>
                <c:pt idx="406">
                  <c:v>14.336500000000004</c:v>
                </c:pt>
                <c:pt idx="407">
                  <c:v>14.887</c:v>
                </c:pt>
                <c:pt idx="408">
                  <c:v>14.279500000000002</c:v>
                </c:pt>
                <c:pt idx="409">
                  <c:v>15.2005</c:v>
                </c:pt>
                <c:pt idx="410">
                  <c:v>15.390500000000022</c:v>
                </c:pt>
                <c:pt idx="411">
                  <c:v>15.29</c:v>
                </c:pt>
                <c:pt idx="412">
                  <c:v>14.83</c:v>
                </c:pt>
                <c:pt idx="413">
                  <c:v>15.361000000000002</c:v>
                </c:pt>
                <c:pt idx="414">
                  <c:v>14.6165</c:v>
                </c:pt>
                <c:pt idx="415">
                  <c:v>13.867000000000004</c:v>
                </c:pt>
                <c:pt idx="416">
                  <c:v>13.5085</c:v>
                </c:pt>
                <c:pt idx="417">
                  <c:v>13.891</c:v>
                </c:pt>
                <c:pt idx="418">
                  <c:v>13.107000000000001</c:v>
                </c:pt>
                <c:pt idx="419">
                  <c:v>13.429</c:v>
                </c:pt>
                <c:pt idx="420">
                  <c:v>13.620999999999999</c:v>
                </c:pt>
                <c:pt idx="421">
                  <c:v>13.825000000000006</c:v>
                </c:pt>
                <c:pt idx="422">
                  <c:v>14.309000000000006</c:v>
                </c:pt>
                <c:pt idx="423">
                  <c:v>14.483500000000006</c:v>
                </c:pt>
                <c:pt idx="424">
                  <c:v>14.0145</c:v>
                </c:pt>
                <c:pt idx="425">
                  <c:v>13.685500000000006</c:v>
                </c:pt>
                <c:pt idx="426">
                  <c:v>14.826500000000006</c:v>
                </c:pt>
                <c:pt idx="427">
                  <c:v>14.913</c:v>
                </c:pt>
                <c:pt idx="428">
                  <c:v>14.11</c:v>
                </c:pt>
                <c:pt idx="429">
                  <c:v>14.477</c:v>
                </c:pt>
                <c:pt idx="430">
                  <c:v>15.072000000000006</c:v>
                </c:pt>
                <c:pt idx="431">
                  <c:v>15.455000000000041</c:v>
                </c:pt>
                <c:pt idx="432">
                  <c:v>15.572500000000026</c:v>
                </c:pt>
                <c:pt idx="433">
                  <c:v>14.465000000000041</c:v>
                </c:pt>
                <c:pt idx="434">
                  <c:v>14.2865</c:v>
                </c:pt>
                <c:pt idx="435">
                  <c:v>14.6195</c:v>
                </c:pt>
                <c:pt idx="436">
                  <c:v>14.429</c:v>
                </c:pt>
                <c:pt idx="437">
                  <c:v>15.336</c:v>
                </c:pt>
                <c:pt idx="438">
                  <c:v>15.1265</c:v>
                </c:pt>
                <c:pt idx="439">
                  <c:v>14.620999999999999</c:v>
                </c:pt>
                <c:pt idx="440">
                  <c:v>14.692</c:v>
                </c:pt>
                <c:pt idx="441">
                  <c:v>14.766500000000002</c:v>
                </c:pt>
                <c:pt idx="442">
                  <c:v>13.567</c:v>
                </c:pt>
                <c:pt idx="443">
                  <c:v>13.919</c:v>
                </c:pt>
                <c:pt idx="444">
                  <c:v>13.939</c:v>
                </c:pt>
                <c:pt idx="445">
                  <c:v>14.256</c:v>
                </c:pt>
                <c:pt idx="446">
                  <c:v>14.496500000000006</c:v>
                </c:pt>
                <c:pt idx="447">
                  <c:v>14.512</c:v>
                </c:pt>
                <c:pt idx="448">
                  <c:v>14.62</c:v>
                </c:pt>
                <c:pt idx="449">
                  <c:v>14.83</c:v>
                </c:pt>
                <c:pt idx="450">
                  <c:v>15.7325</c:v>
                </c:pt>
                <c:pt idx="451">
                  <c:v>15.972500000000041</c:v>
                </c:pt>
                <c:pt idx="452">
                  <c:v>16.403499999999898</c:v>
                </c:pt>
                <c:pt idx="453">
                  <c:v>16.819500000000001</c:v>
                </c:pt>
                <c:pt idx="454">
                  <c:v>15.482000000000006</c:v>
                </c:pt>
                <c:pt idx="455">
                  <c:v>16.102499999999921</c:v>
                </c:pt>
                <c:pt idx="456">
                  <c:v>14.694000000000001</c:v>
                </c:pt>
                <c:pt idx="457">
                  <c:v>15.501000000000001</c:v>
                </c:pt>
                <c:pt idx="458">
                  <c:v>15.279500000000002</c:v>
                </c:pt>
                <c:pt idx="459">
                  <c:v>15.3085</c:v>
                </c:pt>
                <c:pt idx="460">
                  <c:v>16.24449999999991</c:v>
                </c:pt>
                <c:pt idx="461">
                  <c:v>15.491</c:v>
                </c:pt>
                <c:pt idx="462">
                  <c:v>16.045000000000002</c:v>
                </c:pt>
                <c:pt idx="463">
                  <c:v>16.342499999999905</c:v>
                </c:pt>
                <c:pt idx="464">
                  <c:v>15.9175</c:v>
                </c:pt>
                <c:pt idx="465">
                  <c:v>15.944000000000001</c:v>
                </c:pt>
                <c:pt idx="466">
                  <c:v>15.5845</c:v>
                </c:pt>
                <c:pt idx="467">
                  <c:v>16.488999999999887</c:v>
                </c:pt>
                <c:pt idx="468">
                  <c:v>16.18349999999991</c:v>
                </c:pt>
                <c:pt idx="469">
                  <c:v>17.681999999999999</c:v>
                </c:pt>
                <c:pt idx="470">
                  <c:v>16.741499999999906</c:v>
                </c:pt>
                <c:pt idx="471">
                  <c:v>16.067</c:v>
                </c:pt>
                <c:pt idx="472">
                  <c:v>15.972000000000024</c:v>
                </c:pt>
                <c:pt idx="473">
                  <c:v>17.261999999999986</c:v>
                </c:pt>
                <c:pt idx="474">
                  <c:v>17.361999999999988</c:v>
                </c:pt>
                <c:pt idx="475">
                  <c:v>16.538499999999921</c:v>
                </c:pt>
                <c:pt idx="476">
                  <c:v>18.849499999999917</c:v>
                </c:pt>
                <c:pt idx="477">
                  <c:v>19.295999999999989</c:v>
                </c:pt>
                <c:pt idx="478">
                  <c:v>19.764999999999986</c:v>
                </c:pt>
                <c:pt idx="479">
                  <c:v>21.018000000000001</c:v>
                </c:pt>
                <c:pt idx="480">
                  <c:v>21.482499999999842</c:v>
                </c:pt>
              </c:numCache>
            </c:numRef>
          </c:yVal>
          <c:smooth val="1"/>
          <c:extLst>
            <c:ext xmlns:c16="http://schemas.microsoft.com/office/drawing/2014/chart" uri="{C3380CC4-5D6E-409C-BE32-E72D297353CC}">
              <c16:uniqueId val="{0000000C-C2B3-47A8-899A-57223720C564}"/>
            </c:ext>
          </c:extLst>
        </c:ser>
        <c:ser>
          <c:idx val="13"/>
          <c:order val="13"/>
          <c:spPr>
            <a:ln w="12700">
              <a:solidFill>
                <a:srgbClr val="FF99CC"/>
              </a:solidFill>
              <a:prstDash val="solid"/>
            </a:ln>
          </c:spPr>
          <c:marker>
            <c:symbol val="none"/>
          </c:marker>
          <c:xVal>
            <c:numRef>
              <c:f>vzavt!$A$1:$A$481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vzavt!$O$1:$O$481</c:f>
              <c:numCache>
                <c:formatCode>General</c:formatCode>
                <c:ptCount val="481"/>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999.99900000000002</c:v>
                </c:pt>
                <c:pt idx="13">
                  <c:v>999.99900000000002</c:v>
                </c:pt>
                <c:pt idx="14">
                  <c:v>918.86949999999797</c:v>
                </c:pt>
                <c:pt idx="15">
                  <c:v>742.39799899999946</c:v>
                </c:pt>
                <c:pt idx="16">
                  <c:v>573.38199999999949</c:v>
                </c:pt>
                <c:pt idx="17">
                  <c:v>453.666</c:v>
                </c:pt>
                <c:pt idx="18">
                  <c:v>342.03899999999851</c:v>
                </c:pt>
                <c:pt idx="19">
                  <c:v>239.12800000000001</c:v>
                </c:pt>
                <c:pt idx="20">
                  <c:v>166.72050000000002</c:v>
                </c:pt>
                <c:pt idx="21">
                  <c:v>155.0025</c:v>
                </c:pt>
                <c:pt idx="22">
                  <c:v>100.724</c:v>
                </c:pt>
                <c:pt idx="23">
                  <c:v>66.753500000000003</c:v>
                </c:pt>
                <c:pt idx="24">
                  <c:v>47.239999000000012</c:v>
                </c:pt>
                <c:pt idx="25">
                  <c:v>37.067</c:v>
                </c:pt>
                <c:pt idx="26">
                  <c:v>31.3245</c:v>
                </c:pt>
                <c:pt idx="27">
                  <c:v>28.981000000000002</c:v>
                </c:pt>
                <c:pt idx="28">
                  <c:v>28.625</c:v>
                </c:pt>
                <c:pt idx="29">
                  <c:v>28.176500000000001</c:v>
                </c:pt>
                <c:pt idx="30">
                  <c:v>28.628</c:v>
                </c:pt>
                <c:pt idx="31">
                  <c:v>29.346499999999917</c:v>
                </c:pt>
                <c:pt idx="32">
                  <c:v>28.659500000000001</c:v>
                </c:pt>
                <c:pt idx="33">
                  <c:v>30.283999999999917</c:v>
                </c:pt>
                <c:pt idx="34">
                  <c:v>31.978000000000002</c:v>
                </c:pt>
                <c:pt idx="35">
                  <c:v>33.901499999999999</c:v>
                </c:pt>
                <c:pt idx="36">
                  <c:v>32.89</c:v>
                </c:pt>
                <c:pt idx="37">
                  <c:v>34.787499000000004</c:v>
                </c:pt>
                <c:pt idx="38">
                  <c:v>35.921499000000004</c:v>
                </c:pt>
                <c:pt idx="39">
                  <c:v>36.787000000000006</c:v>
                </c:pt>
                <c:pt idx="40">
                  <c:v>39.058500000000002</c:v>
                </c:pt>
                <c:pt idx="41">
                  <c:v>40.306000000000004</c:v>
                </c:pt>
                <c:pt idx="42">
                  <c:v>42.025499000000003</c:v>
                </c:pt>
                <c:pt idx="43">
                  <c:v>45.15</c:v>
                </c:pt>
                <c:pt idx="44">
                  <c:v>46.185000000000002</c:v>
                </c:pt>
                <c:pt idx="45">
                  <c:v>47.720000000000013</c:v>
                </c:pt>
                <c:pt idx="46">
                  <c:v>50.512500000000003</c:v>
                </c:pt>
                <c:pt idx="47">
                  <c:v>51.569500000000012</c:v>
                </c:pt>
                <c:pt idx="48">
                  <c:v>51.494</c:v>
                </c:pt>
                <c:pt idx="49">
                  <c:v>56.519000000000005</c:v>
                </c:pt>
                <c:pt idx="50">
                  <c:v>59.199000000000012</c:v>
                </c:pt>
                <c:pt idx="51">
                  <c:v>61.767000000000003</c:v>
                </c:pt>
                <c:pt idx="52">
                  <c:v>64.846999999999994</c:v>
                </c:pt>
                <c:pt idx="53">
                  <c:v>66.270499999999998</c:v>
                </c:pt>
                <c:pt idx="54">
                  <c:v>67.468500000000006</c:v>
                </c:pt>
                <c:pt idx="55">
                  <c:v>69.978999999999999</c:v>
                </c:pt>
                <c:pt idx="56">
                  <c:v>74.144999999999996</c:v>
                </c:pt>
                <c:pt idx="57">
                  <c:v>77.263498999999982</c:v>
                </c:pt>
                <c:pt idx="58">
                  <c:v>79.119500000000002</c:v>
                </c:pt>
                <c:pt idx="59">
                  <c:v>81.703000000000003</c:v>
                </c:pt>
                <c:pt idx="60">
                  <c:v>86.373499999999979</c:v>
                </c:pt>
                <c:pt idx="61">
                  <c:v>89.637999999999991</c:v>
                </c:pt>
                <c:pt idx="62">
                  <c:v>94.613</c:v>
                </c:pt>
                <c:pt idx="63">
                  <c:v>97.70949899999998</c:v>
                </c:pt>
                <c:pt idx="64">
                  <c:v>101.8575</c:v>
                </c:pt>
                <c:pt idx="65">
                  <c:v>103.11750000000002</c:v>
                </c:pt>
                <c:pt idx="66">
                  <c:v>105.25</c:v>
                </c:pt>
                <c:pt idx="67">
                  <c:v>110.29400000000012</c:v>
                </c:pt>
                <c:pt idx="68">
                  <c:v>111.727</c:v>
                </c:pt>
                <c:pt idx="69">
                  <c:v>113.8515</c:v>
                </c:pt>
                <c:pt idx="70">
                  <c:v>120.43100000000022</c:v>
                </c:pt>
                <c:pt idx="71">
                  <c:v>125.84450000000002</c:v>
                </c:pt>
                <c:pt idx="72">
                  <c:v>127.53700000000002</c:v>
                </c:pt>
                <c:pt idx="73">
                  <c:v>130.786</c:v>
                </c:pt>
                <c:pt idx="74">
                  <c:v>134.995</c:v>
                </c:pt>
                <c:pt idx="75">
                  <c:v>140.875</c:v>
                </c:pt>
                <c:pt idx="76">
                  <c:v>140.82800000000066</c:v>
                </c:pt>
                <c:pt idx="77">
                  <c:v>144.17699999999999</c:v>
                </c:pt>
                <c:pt idx="78">
                  <c:v>147.99550000000002</c:v>
                </c:pt>
                <c:pt idx="79">
                  <c:v>154.23999999999998</c:v>
                </c:pt>
                <c:pt idx="80">
                  <c:v>157.59050000000002</c:v>
                </c:pt>
                <c:pt idx="81">
                  <c:v>163.10899999999998</c:v>
                </c:pt>
                <c:pt idx="82">
                  <c:v>165.99949999999998</c:v>
                </c:pt>
                <c:pt idx="83">
                  <c:v>169.1985</c:v>
                </c:pt>
                <c:pt idx="84">
                  <c:v>175.06200000000001</c:v>
                </c:pt>
                <c:pt idx="85">
                  <c:v>175.92450000000002</c:v>
                </c:pt>
                <c:pt idx="86">
                  <c:v>176.864</c:v>
                </c:pt>
                <c:pt idx="87">
                  <c:v>181.30450000000002</c:v>
                </c:pt>
                <c:pt idx="88">
                  <c:v>183.57899999999998</c:v>
                </c:pt>
                <c:pt idx="89">
                  <c:v>188.53100000000001</c:v>
                </c:pt>
                <c:pt idx="90">
                  <c:v>189.09300000000002</c:v>
                </c:pt>
                <c:pt idx="91">
                  <c:v>191.53900000000002</c:v>
                </c:pt>
                <c:pt idx="92">
                  <c:v>197.00200000000001</c:v>
                </c:pt>
                <c:pt idx="93">
                  <c:v>197.21949999999995</c:v>
                </c:pt>
                <c:pt idx="94">
                  <c:v>202.76049999999998</c:v>
                </c:pt>
                <c:pt idx="95">
                  <c:v>206.15100000000001</c:v>
                </c:pt>
                <c:pt idx="96">
                  <c:v>206.9075</c:v>
                </c:pt>
                <c:pt idx="97">
                  <c:v>207.76399999999998</c:v>
                </c:pt>
                <c:pt idx="98">
                  <c:v>206.66549999999998</c:v>
                </c:pt>
                <c:pt idx="99">
                  <c:v>209.95250000000004</c:v>
                </c:pt>
                <c:pt idx="100">
                  <c:v>214.93050000000002</c:v>
                </c:pt>
                <c:pt idx="101">
                  <c:v>213.70999999999998</c:v>
                </c:pt>
                <c:pt idx="102">
                  <c:v>215.93050000000002</c:v>
                </c:pt>
                <c:pt idx="103">
                  <c:v>219.702</c:v>
                </c:pt>
                <c:pt idx="104">
                  <c:v>218.3485</c:v>
                </c:pt>
                <c:pt idx="105">
                  <c:v>218.96700000000001</c:v>
                </c:pt>
                <c:pt idx="106">
                  <c:v>221.92500000000001</c:v>
                </c:pt>
                <c:pt idx="107">
                  <c:v>225.06</c:v>
                </c:pt>
                <c:pt idx="108">
                  <c:v>222.26599999999999</c:v>
                </c:pt>
                <c:pt idx="109">
                  <c:v>221.75949999999997</c:v>
                </c:pt>
                <c:pt idx="110">
                  <c:v>220.88600000000059</c:v>
                </c:pt>
                <c:pt idx="111">
                  <c:v>221.446</c:v>
                </c:pt>
                <c:pt idx="112">
                  <c:v>224.64699999999999</c:v>
                </c:pt>
                <c:pt idx="113">
                  <c:v>224.98700000000059</c:v>
                </c:pt>
                <c:pt idx="114">
                  <c:v>227.95050000000001</c:v>
                </c:pt>
                <c:pt idx="115">
                  <c:v>224.53650000000002</c:v>
                </c:pt>
                <c:pt idx="116">
                  <c:v>221.99949999999998</c:v>
                </c:pt>
                <c:pt idx="117">
                  <c:v>223.90600000000001</c:v>
                </c:pt>
                <c:pt idx="118">
                  <c:v>225.4085</c:v>
                </c:pt>
                <c:pt idx="119">
                  <c:v>222.42500000000001</c:v>
                </c:pt>
                <c:pt idx="120">
                  <c:v>220.22650000000002</c:v>
                </c:pt>
                <c:pt idx="121">
                  <c:v>219.85800000000069</c:v>
                </c:pt>
                <c:pt idx="122">
                  <c:v>221.9820000000006</c:v>
                </c:pt>
                <c:pt idx="123">
                  <c:v>218.989</c:v>
                </c:pt>
                <c:pt idx="124">
                  <c:v>216.78650000000002</c:v>
                </c:pt>
                <c:pt idx="125">
                  <c:v>219.411</c:v>
                </c:pt>
                <c:pt idx="126">
                  <c:v>217.88000000000059</c:v>
                </c:pt>
                <c:pt idx="127">
                  <c:v>212.833</c:v>
                </c:pt>
                <c:pt idx="128">
                  <c:v>210.68600000000001</c:v>
                </c:pt>
                <c:pt idx="129">
                  <c:v>212.45850000000004</c:v>
                </c:pt>
                <c:pt idx="130">
                  <c:v>211.39750000000001</c:v>
                </c:pt>
                <c:pt idx="131">
                  <c:v>210.34349999999998</c:v>
                </c:pt>
                <c:pt idx="132">
                  <c:v>207.3895</c:v>
                </c:pt>
                <c:pt idx="133">
                  <c:v>203.86800000000059</c:v>
                </c:pt>
                <c:pt idx="134">
                  <c:v>202.518</c:v>
                </c:pt>
                <c:pt idx="135">
                  <c:v>198.92350000000002</c:v>
                </c:pt>
                <c:pt idx="136">
                  <c:v>195.67449999999999</c:v>
                </c:pt>
                <c:pt idx="137">
                  <c:v>197.80600000000001</c:v>
                </c:pt>
                <c:pt idx="138">
                  <c:v>196.68550000000002</c:v>
                </c:pt>
                <c:pt idx="139">
                  <c:v>194.09050000000002</c:v>
                </c:pt>
                <c:pt idx="140">
                  <c:v>192.5625</c:v>
                </c:pt>
                <c:pt idx="141">
                  <c:v>187.52200000000047</c:v>
                </c:pt>
                <c:pt idx="142">
                  <c:v>187.4880000000006</c:v>
                </c:pt>
                <c:pt idx="143">
                  <c:v>186.15700000000001</c:v>
                </c:pt>
                <c:pt idx="144">
                  <c:v>183.8485</c:v>
                </c:pt>
                <c:pt idx="145">
                  <c:v>178.51850000000002</c:v>
                </c:pt>
                <c:pt idx="146">
                  <c:v>176.43600000000001</c:v>
                </c:pt>
                <c:pt idx="147">
                  <c:v>175.809</c:v>
                </c:pt>
                <c:pt idx="148">
                  <c:v>176.0675</c:v>
                </c:pt>
                <c:pt idx="149">
                  <c:v>172.054</c:v>
                </c:pt>
                <c:pt idx="150">
                  <c:v>169.08600000000001</c:v>
                </c:pt>
                <c:pt idx="151">
                  <c:v>167.15600000000001</c:v>
                </c:pt>
                <c:pt idx="152">
                  <c:v>166.364</c:v>
                </c:pt>
                <c:pt idx="153">
                  <c:v>164.12449999999998</c:v>
                </c:pt>
                <c:pt idx="154">
                  <c:v>162.60899999999998</c:v>
                </c:pt>
                <c:pt idx="155">
                  <c:v>156.85300000000001</c:v>
                </c:pt>
                <c:pt idx="156">
                  <c:v>157.37900000000002</c:v>
                </c:pt>
                <c:pt idx="157">
                  <c:v>150.626</c:v>
                </c:pt>
                <c:pt idx="158">
                  <c:v>151.79049999999998</c:v>
                </c:pt>
                <c:pt idx="159">
                  <c:v>147.72999999999999</c:v>
                </c:pt>
                <c:pt idx="160">
                  <c:v>144.3725</c:v>
                </c:pt>
                <c:pt idx="161">
                  <c:v>144.06800000000001</c:v>
                </c:pt>
                <c:pt idx="162">
                  <c:v>140.27899999999997</c:v>
                </c:pt>
                <c:pt idx="163">
                  <c:v>141.03900000000002</c:v>
                </c:pt>
                <c:pt idx="164">
                  <c:v>137.32400000000001</c:v>
                </c:pt>
                <c:pt idx="165">
                  <c:v>135.7285</c:v>
                </c:pt>
                <c:pt idx="166">
                  <c:v>132.8295</c:v>
                </c:pt>
                <c:pt idx="167">
                  <c:v>128.483</c:v>
                </c:pt>
                <c:pt idx="168">
                  <c:v>129.60349999999997</c:v>
                </c:pt>
                <c:pt idx="169">
                  <c:v>126.21599999999999</c:v>
                </c:pt>
                <c:pt idx="170">
                  <c:v>125.73050000000002</c:v>
                </c:pt>
                <c:pt idx="171">
                  <c:v>119.3065</c:v>
                </c:pt>
                <c:pt idx="172">
                  <c:v>118.40649999999999</c:v>
                </c:pt>
                <c:pt idx="173">
                  <c:v>117.03149999999999</c:v>
                </c:pt>
                <c:pt idx="174">
                  <c:v>116.2265</c:v>
                </c:pt>
                <c:pt idx="175">
                  <c:v>113.95150000000002</c:v>
                </c:pt>
                <c:pt idx="176">
                  <c:v>109.851</c:v>
                </c:pt>
                <c:pt idx="177">
                  <c:v>108.62499999999999</c:v>
                </c:pt>
                <c:pt idx="178">
                  <c:v>108.759</c:v>
                </c:pt>
                <c:pt idx="179">
                  <c:v>108.887</c:v>
                </c:pt>
                <c:pt idx="180">
                  <c:v>105.26349999999999</c:v>
                </c:pt>
                <c:pt idx="181">
                  <c:v>103.289</c:v>
                </c:pt>
                <c:pt idx="182">
                  <c:v>104.44250000000002</c:v>
                </c:pt>
                <c:pt idx="183">
                  <c:v>110.15900000000001</c:v>
                </c:pt>
                <c:pt idx="184">
                  <c:v>120.18799999999999</c:v>
                </c:pt>
                <c:pt idx="185">
                  <c:v>98.617500000000007</c:v>
                </c:pt>
                <c:pt idx="186">
                  <c:v>95.899499000000006</c:v>
                </c:pt>
                <c:pt idx="187">
                  <c:v>93.875498999999493</c:v>
                </c:pt>
                <c:pt idx="188">
                  <c:v>93.111000000000004</c:v>
                </c:pt>
                <c:pt idx="189">
                  <c:v>88.462000000000003</c:v>
                </c:pt>
                <c:pt idx="190">
                  <c:v>89.627999999999986</c:v>
                </c:pt>
                <c:pt idx="191">
                  <c:v>86.983999999999995</c:v>
                </c:pt>
                <c:pt idx="192">
                  <c:v>87.565000000000012</c:v>
                </c:pt>
                <c:pt idx="193">
                  <c:v>88.780499000000006</c:v>
                </c:pt>
                <c:pt idx="194">
                  <c:v>87.037498999999983</c:v>
                </c:pt>
                <c:pt idx="195">
                  <c:v>85.122998999999467</c:v>
                </c:pt>
                <c:pt idx="196">
                  <c:v>82.414000000000328</c:v>
                </c:pt>
                <c:pt idx="197">
                  <c:v>81.430000000000007</c:v>
                </c:pt>
                <c:pt idx="198">
                  <c:v>80.798499000000007</c:v>
                </c:pt>
                <c:pt idx="199">
                  <c:v>77.350499999999982</c:v>
                </c:pt>
                <c:pt idx="200">
                  <c:v>77.037498999999983</c:v>
                </c:pt>
                <c:pt idx="201">
                  <c:v>78.580999000000006</c:v>
                </c:pt>
                <c:pt idx="202">
                  <c:v>76.018000000000001</c:v>
                </c:pt>
                <c:pt idx="203">
                  <c:v>74.31</c:v>
                </c:pt>
                <c:pt idx="204">
                  <c:v>73.598500000000001</c:v>
                </c:pt>
                <c:pt idx="205">
                  <c:v>69.962998999999982</c:v>
                </c:pt>
                <c:pt idx="206">
                  <c:v>69.369500000000002</c:v>
                </c:pt>
                <c:pt idx="207">
                  <c:v>69.8095</c:v>
                </c:pt>
                <c:pt idx="208">
                  <c:v>67.724500000000006</c:v>
                </c:pt>
                <c:pt idx="209">
                  <c:v>67.573499999999981</c:v>
                </c:pt>
                <c:pt idx="210">
                  <c:v>68.321999999999989</c:v>
                </c:pt>
                <c:pt idx="211">
                  <c:v>67.413500000000127</c:v>
                </c:pt>
                <c:pt idx="212">
                  <c:v>65.201499999999996</c:v>
                </c:pt>
                <c:pt idx="213">
                  <c:v>64.554998999999981</c:v>
                </c:pt>
                <c:pt idx="214">
                  <c:v>62.124500000000012</c:v>
                </c:pt>
                <c:pt idx="215">
                  <c:v>64.424498999999983</c:v>
                </c:pt>
                <c:pt idx="216">
                  <c:v>63.930500000000002</c:v>
                </c:pt>
                <c:pt idx="217">
                  <c:v>59.874499999999998</c:v>
                </c:pt>
                <c:pt idx="218">
                  <c:v>59.637500000000003</c:v>
                </c:pt>
                <c:pt idx="219">
                  <c:v>58.89</c:v>
                </c:pt>
                <c:pt idx="220">
                  <c:v>59.110500000000002</c:v>
                </c:pt>
                <c:pt idx="221">
                  <c:v>59.4495</c:v>
                </c:pt>
                <c:pt idx="222">
                  <c:v>59.131</c:v>
                </c:pt>
                <c:pt idx="223">
                  <c:v>57.133000000000003</c:v>
                </c:pt>
                <c:pt idx="224">
                  <c:v>56.289500000000011</c:v>
                </c:pt>
                <c:pt idx="225">
                  <c:v>54.572000000000003</c:v>
                </c:pt>
                <c:pt idx="226">
                  <c:v>53.792500000000217</c:v>
                </c:pt>
                <c:pt idx="227">
                  <c:v>54.273500000000013</c:v>
                </c:pt>
                <c:pt idx="228">
                  <c:v>54.466500000000003</c:v>
                </c:pt>
                <c:pt idx="229">
                  <c:v>53.480499999999999</c:v>
                </c:pt>
                <c:pt idx="230">
                  <c:v>53.805</c:v>
                </c:pt>
                <c:pt idx="231">
                  <c:v>51.619500000000002</c:v>
                </c:pt>
                <c:pt idx="232">
                  <c:v>50.761000000000003</c:v>
                </c:pt>
                <c:pt idx="233">
                  <c:v>51.400500000000001</c:v>
                </c:pt>
                <c:pt idx="234">
                  <c:v>50.868500000000012</c:v>
                </c:pt>
                <c:pt idx="235">
                  <c:v>49.235500000000172</c:v>
                </c:pt>
                <c:pt idx="236">
                  <c:v>47.43</c:v>
                </c:pt>
                <c:pt idx="237">
                  <c:v>46.148500000000013</c:v>
                </c:pt>
                <c:pt idx="238">
                  <c:v>47.43</c:v>
                </c:pt>
                <c:pt idx="239">
                  <c:v>47.572000000000003</c:v>
                </c:pt>
                <c:pt idx="240">
                  <c:v>45.664500000000011</c:v>
                </c:pt>
                <c:pt idx="241">
                  <c:v>45.044499999999999</c:v>
                </c:pt>
                <c:pt idx="242">
                  <c:v>43.194000000000003</c:v>
                </c:pt>
                <c:pt idx="243">
                  <c:v>43.3795</c:v>
                </c:pt>
                <c:pt idx="244">
                  <c:v>44.903000000000006</c:v>
                </c:pt>
                <c:pt idx="245">
                  <c:v>44.568500000000149</c:v>
                </c:pt>
                <c:pt idx="246">
                  <c:v>41.418499000000004</c:v>
                </c:pt>
                <c:pt idx="247">
                  <c:v>42.731000000000002</c:v>
                </c:pt>
                <c:pt idx="248">
                  <c:v>41.494500000000002</c:v>
                </c:pt>
                <c:pt idx="249">
                  <c:v>40.529500000000013</c:v>
                </c:pt>
                <c:pt idx="250">
                  <c:v>40.89</c:v>
                </c:pt>
                <c:pt idx="251">
                  <c:v>40.886999999999993</c:v>
                </c:pt>
                <c:pt idx="252">
                  <c:v>39.193500000000149</c:v>
                </c:pt>
                <c:pt idx="253">
                  <c:v>38.379000000000005</c:v>
                </c:pt>
                <c:pt idx="254">
                  <c:v>38.777000000000001</c:v>
                </c:pt>
                <c:pt idx="255">
                  <c:v>37.832000000000001</c:v>
                </c:pt>
                <c:pt idx="256">
                  <c:v>37.261500000000012</c:v>
                </c:pt>
                <c:pt idx="257">
                  <c:v>36.586000000000006</c:v>
                </c:pt>
                <c:pt idx="258">
                  <c:v>36.985500000000002</c:v>
                </c:pt>
                <c:pt idx="259">
                  <c:v>35.499500000000012</c:v>
                </c:pt>
                <c:pt idx="260">
                  <c:v>35.704500000000003</c:v>
                </c:pt>
                <c:pt idx="261">
                  <c:v>35.599500000000013</c:v>
                </c:pt>
                <c:pt idx="262">
                  <c:v>34.888999999999996</c:v>
                </c:pt>
                <c:pt idx="263">
                  <c:v>34.984999999999999</c:v>
                </c:pt>
                <c:pt idx="264">
                  <c:v>34.120500000000149</c:v>
                </c:pt>
                <c:pt idx="265">
                  <c:v>32.899000000000001</c:v>
                </c:pt>
                <c:pt idx="266">
                  <c:v>32.884999999999998</c:v>
                </c:pt>
                <c:pt idx="267">
                  <c:v>31.953499999999906</c:v>
                </c:pt>
                <c:pt idx="268">
                  <c:v>32.576000000000001</c:v>
                </c:pt>
                <c:pt idx="269">
                  <c:v>32.778500000000157</c:v>
                </c:pt>
                <c:pt idx="270">
                  <c:v>31.515000000000001</c:v>
                </c:pt>
                <c:pt idx="271">
                  <c:v>31.814499999999999</c:v>
                </c:pt>
                <c:pt idx="272">
                  <c:v>31.332999999999988</c:v>
                </c:pt>
                <c:pt idx="273">
                  <c:v>31.58749999999991</c:v>
                </c:pt>
                <c:pt idx="274">
                  <c:v>32.087499999999999</c:v>
                </c:pt>
                <c:pt idx="275">
                  <c:v>31.409499999999905</c:v>
                </c:pt>
                <c:pt idx="276">
                  <c:v>30.065499999999879</c:v>
                </c:pt>
                <c:pt idx="277">
                  <c:v>30.121500000000001</c:v>
                </c:pt>
                <c:pt idx="278">
                  <c:v>31.251999999999999</c:v>
                </c:pt>
                <c:pt idx="279">
                  <c:v>31.867999999999999</c:v>
                </c:pt>
                <c:pt idx="280">
                  <c:v>30.8475</c:v>
                </c:pt>
                <c:pt idx="281">
                  <c:v>30.5215</c:v>
                </c:pt>
                <c:pt idx="282">
                  <c:v>30.007999999999999</c:v>
                </c:pt>
                <c:pt idx="283">
                  <c:v>30.154000000000035</c:v>
                </c:pt>
                <c:pt idx="284">
                  <c:v>29.284999999999989</c:v>
                </c:pt>
                <c:pt idx="285">
                  <c:v>29.794</c:v>
                </c:pt>
                <c:pt idx="286">
                  <c:v>30.382999999999921</c:v>
                </c:pt>
                <c:pt idx="287">
                  <c:v>28.541</c:v>
                </c:pt>
                <c:pt idx="288">
                  <c:v>29.044499999999989</c:v>
                </c:pt>
                <c:pt idx="289">
                  <c:v>27.423999999999989</c:v>
                </c:pt>
                <c:pt idx="290">
                  <c:v>28.474499999999917</c:v>
                </c:pt>
                <c:pt idx="291">
                  <c:v>27.597999999999999</c:v>
                </c:pt>
                <c:pt idx="292">
                  <c:v>26.292000000000002</c:v>
                </c:pt>
                <c:pt idx="293">
                  <c:v>25.951499999999989</c:v>
                </c:pt>
                <c:pt idx="294">
                  <c:v>24.907999999999987</c:v>
                </c:pt>
                <c:pt idx="295">
                  <c:v>25.710999999999999</c:v>
                </c:pt>
                <c:pt idx="296">
                  <c:v>25.583499999999887</c:v>
                </c:pt>
                <c:pt idx="297">
                  <c:v>24.944999999999986</c:v>
                </c:pt>
                <c:pt idx="298">
                  <c:v>22.498499999999876</c:v>
                </c:pt>
                <c:pt idx="299">
                  <c:v>24.332000000000001</c:v>
                </c:pt>
                <c:pt idx="300">
                  <c:v>24.145</c:v>
                </c:pt>
                <c:pt idx="301">
                  <c:v>23.664999999999999</c:v>
                </c:pt>
                <c:pt idx="302">
                  <c:v>23.910499999999917</c:v>
                </c:pt>
                <c:pt idx="303">
                  <c:v>24.224</c:v>
                </c:pt>
                <c:pt idx="304">
                  <c:v>23.384499999999989</c:v>
                </c:pt>
                <c:pt idx="305">
                  <c:v>25.092499999999905</c:v>
                </c:pt>
                <c:pt idx="306">
                  <c:v>23.191500000000001</c:v>
                </c:pt>
                <c:pt idx="307">
                  <c:v>23.973499999999905</c:v>
                </c:pt>
                <c:pt idx="308">
                  <c:v>22.913499999999921</c:v>
                </c:pt>
                <c:pt idx="309">
                  <c:v>23.265499999999861</c:v>
                </c:pt>
                <c:pt idx="310">
                  <c:v>22.334499999999988</c:v>
                </c:pt>
                <c:pt idx="311">
                  <c:v>21.736499999999989</c:v>
                </c:pt>
                <c:pt idx="312">
                  <c:v>21.816500000000001</c:v>
                </c:pt>
                <c:pt idx="313">
                  <c:v>21.46099999999991</c:v>
                </c:pt>
                <c:pt idx="314">
                  <c:v>22.09049999999991</c:v>
                </c:pt>
                <c:pt idx="315">
                  <c:v>21.663</c:v>
                </c:pt>
                <c:pt idx="316">
                  <c:v>22.012</c:v>
                </c:pt>
                <c:pt idx="317">
                  <c:v>21.745499999999875</c:v>
                </c:pt>
                <c:pt idx="318">
                  <c:v>21.797000000000001</c:v>
                </c:pt>
                <c:pt idx="319">
                  <c:v>19.944999999999986</c:v>
                </c:pt>
                <c:pt idx="320">
                  <c:v>20.911000000000001</c:v>
                </c:pt>
                <c:pt idx="321">
                  <c:v>20.586499999999891</c:v>
                </c:pt>
                <c:pt idx="322">
                  <c:v>19.764500000000002</c:v>
                </c:pt>
                <c:pt idx="323">
                  <c:v>18.8505</c:v>
                </c:pt>
                <c:pt idx="324">
                  <c:v>20.1875</c:v>
                </c:pt>
                <c:pt idx="325">
                  <c:v>19.106999999999999</c:v>
                </c:pt>
                <c:pt idx="326">
                  <c:v>19.05549999999991</c:v>
                </c:pt>
                <c:pt idx="327">
                  <c:v>19.297000000000001</c:v>
                </c:pt>
                <c:pt idx="328">
                  <c:v>20.042999999999989</c:v>
                </c:pt>
                <c:pt idx="329">
                  <c:v>19.023</c:v>
                </c:pt>
                <c:pt idx="330">
                  <c:v>18.07</c:v>
                </c:pt>
                <c:pt idx="331">
                  <c:v>19.901999999999987</c:v>
                </c:pt>
                <c:pt idx="332">
                  <c:v>18.467499999999905</c:v>
                </c:pt>
                <c:pt idx="333">
                  <c:v>18.966499999999876</c:v>
                </c:pt>
                <c:pt idx="334">
                  <c:v>19.132000000000001</c:v>
                </c:pt>
                <c:pt idx="335">
                  <c:v>17.861000000000001</c:v>
                </c:pt>
                <c:pt idx="336">
                  <c:v>18.924999999999986</c:v>
                </c:pt>
                <c:pt idx="337">
                  <c:v>18.478999999999989</c:v>
                </c:pt>
                <c:pt idx="338">
                  <c:v>17.797999999999988</c:v>
                </c:pt>
                <c:pt idx="339">
                  <c:v>18.1845</c:v>
                </c:pt>
                <c:pt idx="340">
                  <c:v>17.328499999999906</c:v>
                </c:pt>
                <c:pt idx="341">
                  <c:v>16.775499999999891</c:v>
                </c:pt>
                <c:pt idx="342">
                  <c:v>16.489499999999875</c:v>
                </c:pt>
                <c:pt idx="343">
                  <c:v>17.306999999999999</c:v>
                </c:pt>
                <c:pt idx="344">
                  <c:v>17.443999999999921</c:v>
                </c:pt>
                <c:pt idx="345">
                  <c:v>17.308</c:v>
                </c:pt>
                <c:pt idx="346">
                  <c:v>16.632000000000001</c:v>
                </c:pt>
                <c:pt idx="347">
                  <c:v>15.104000000000001</c:v>
                </c:pt>
                <c:pt idx="348">
                  <c:v>15.7775</c:v>
                </c:pt>
                <c:pt idx="349">
                  <c:v>15.42</c:v>
                </c:pt>
                <c:pt idx="350">
                  <c:v>13.903500000000006</c:v>
                </c:pt>
                <c:pt idx="351">
                  <c:v>14.7195</c:v>
                </c:pt>
                <c:pt idx="352">
                  <c:v>16.05849999999991</c:v>
                </c:pt>
                <c:pt idx="353">
                  <c:v>15.5045</c:v>
                </c:pt>
                <c:pt idx="354">
                  <c:v>14.612</c:v>
                </c:pt>
                <c:pt idx="355">
                  <c:v>14.641999999999999</c:v>
                </c:pt>
                <c:pt idx="356">
                  <c:v>14.16</c:v>
                </c:pt>
                <c:pt idx="357">
                  <c:v>15.227999999999998</c:v>
                </c:pt>
                <c:pt idx="358">
                  <c:v>14.467000000000002</c:v>
                </c:pt>
                <c:pt idx="359">
                  <c:v>14.9945</c:v>
                </c:pt>
                <c:pt idx="360">
                  <c:v>15.702</c:v>
                </c:pt>
                <c:pt idx="361">
                  <c:v>14.158000000000001</c:v>
                </c:pt>
                <c:pt idx="362">
                  <c:v>15.236999999999998</c:v>
                </c:pt>
                <c:pt idx="363">
                  <c:v>13.973000000000004</c:v>
                </c:pt>
                <c:pt idx="364">
                  <c:v>14.1455</c:v>
                </c:pt>
                <c:pt idx="365">
                  <c:v>13.547500000000001</c:v>
                </c:pt>
                <c:pt idx="366">
                  <c:v>13.273</c:v>
                </c:pt>
                <c:pt idx="367">
                  <c:v>13.108500000000001</c:v>
                </c:pt>
                <c:pt idx="368">
                  <c:v>13.068</c:v>
                </c:pt>
                <c:pt idx="369">
                  <c:v>13.342500000000006</c:v>
                </c:pt>
                <c:pt idx="370">
                  <c:v>13.2295</c:v>
                </c:pt>
                <c:pt idx="371">
                  <c:v>12.870500000000026</c:v>
                </c:pt>
                <c:pt idx="372">
                  <c:v>13.002000000000002</c:v>
                </c:pt>
                <c:pt idx="373">
                  <c:v>13.007</c:v>
                </c:pt>
                <c:pt idx="374">
                  <c:v>12.995000000000006</c:v>
                </c:pt>
                <c:pt idx="375">
                  <c:v>13.657500000000002</c:v>
                </c:pt>
                <c:pt idx="376">
                  <c:v>13.398</c:v>
                </c:pt>
                <c:pt idx="377">
                  <c:v>12.813500000000024</c:v>
                </c:pt>
                <c:pt idx="378">
                  <c:v>11.350500000000045</c:v>
                </c:pt>
                <c:pt idx="379">
                  <c:v>11.997</c:v>
                </c:pt>
                <c:pt idx="380">
                  <c:v>12.276</c:v>
                </c:pt>
                <c:pt idx="381">
                  <c:v>12.942500000000004</c:v>
                </c:pt>
                <c:pt idx="382">
                  <c:v>11.879500000000041</c:v>
                </c:pt>
                <c:pt idx="383">
                  <c:v>11.948500000000001</c:v>
                </c:pt>
                <c:pt idx="384">
                  <c:v>12.639999999999999</c:v>
                </c:pt>
                <c:pt idx="385">
                  <c:v>12.455000000000041</c:v>
                </c:pt>
                <c:pt idx="386">
                  <c:v>12.545500000000002</c:v>
                </c:pt>
                <c:pt idx="387">
                  <c:v>13.008000000000001</c:v>
                </c:pt>
                <c:pt idx="388">
                  <c:v>12.5395</c:v>
                </c:pt>
                <c:pt idx="389">
                  <c:v>12.303000000000004</c:v>
                </c:pt>
                <c:pt idx="390">
                  <c:v>12.029</c:v>
                </c:pt>
                <c:pt idx="391">
                  <c:v>12.1045</c:v>
                </c:pt>
                <c:pt idx="392">
                  <c:v>12.839500000000006</c:v>
                </c:pt>
                <c:pt idx="393">
                  <c:v>13.1</c:v>
                </c:pt>
                <c:pt idx="394">
                  <c:v>13.1175</c:v>
                </c:pt>
                <c:pt idx="395">
                  <c:v>12.535500000000004</c:v>
                </c:pt>
                <c:pt idx="396">
                  <c:v>11.711500000000001</c:v>
                </c:pt>
                <c:pt idx="397">
                  <c:v>12.7995</c:v>
                </c:pt>
                <c:pt idx="398">
                  <c:v>12.523</c:v>
                </c:pt>
                <c:pt idx="399">
                  <c:v>11.925000000000002</c:v>
                </c:pt>
                <c:pt idx="400">
                  <c:v>9.7249999999999996</c:v>
                </c:pt>
                <c:pt idx="401">
                  <c:v>12.943</c:v>
                </c:pt>
                <c:pt idx="402">
                  <c:v>13.040999999999999</c:v>
                </c:pt>
                <c:pt idx="403">
                  <c:v>12.747999999999999</c:v>
                </c:pt>
                <c:pt idx="404">
                  <c:v>13.082500000000024</c:v>
                </c:pt>
                <c:pt idx="405">
                  <c:v>13.389000000000006</c:v>
                </c:pt>
                <c:pt idx="406">
                  <c:v>14.322500000000026</c:v>
                </c:pt>
                <c:pt idx="407">
                  <c:v>14.4405</c:v>
                </c:pt>
                <c:pt idx="408">
                  <c:v>14.356000000000041</c:v>
                </c:pt>
                <c:pt idx="409">
                  <c:v>14.6905</c:v>
                </c:pt>
                <c:pt idx="410">
                  <c:v>14.485500000000041</c:v>
                </c:pt>
                <c:pt idx="411">
                  <c:v>14.7775</c:v>
                </c:pt>
                <c:pt idx="412">
                  <c:v>14.728999999999999</c:v>
                </c:pt>
                <c:pt idx="413">
                  <c:v>15.276</c:v>
                </c:pt>
                <c:pt idx="414">
                  <c:v>14.378500000000004</c:v>
                </c:pt>
                <c:pt idx="415">
                  <c:v>14.7925</c:v>
                </c:pt>
                <c:pt idx="416">
                  <c:v>13.2995</c:v>
                </c:pt>
                <c:pt idx="417">
                  <c:v>13.6365</c:v>
                </c:pt>
                <c:pt idx="418">
                  <c:v>13.629999999999999</c:v>
                </c:pt>
                <c:pt idx="419">
                  <c:v>13.846500000000002</c:v>
                </c:pt>
                <c:pt idx="420">
                  <c:v>13.293999999999999</c:v>
                </c:pt>
                <c:pt idx="421">
                  <c:v>13.718999999999999</c:v>
                </c:pt>
                <c:pt idx="422">
                  <c:v>14.555000000000026</c:v>
                </c:pt>
                <c:pt idx="423">
                  <c:v>13.868</c:v>
                </c:pt>
                <c:pt idx="424">
                  <c:v>13.502000000000002</c:v>
                </c:pt>
                <c:pt idx="425">
                  <c:v>13.485000000000024</c:v>
                </c:pt>
                <c:pt idx="426">
                  <c:v>14.06</c:v>
                </c:pt>
                <c:pt idx="427">
                  <c:v>14.366000000000026</c:v>
                </c:pt>
                <c:pt idx="428">
                  <c:v>14.858500000000006</c:v>
                </c:pt>
                <c:pt idx="429">
                  <c:v>15.019500000000004</c:v>
                </c:pt>
                <c:pt idx="430">
                  <c:v>14.615500000000004</c:v>
                </c:pt>
                <c:pt idx="431">
                  <c:v>14.744499999999999</c:v>
                </c:pt>
                <c:pt idx="432">
                  <c:v>14.814500000000002</c:v>
                </c:pt>
                <c:pt idx="433">
                  <c:v>15.0105</c:v>
                </c:pt>
                <c:pt idx="434">
                  <c:v>14.654</c:v>
                </c:pt>
                <c:pt idx="435">
                  <c:v>14.462500000000052</c:v>
                </c:pt>
                <c:pt idx="436">
                  <c:v>14.813000000000002</c:v>
                </c:pt>
                <c:pt idx="437">
                  <c:v>15.443</c:v>
                </c:pt>
                <c:pt idx="438">
                  <c:v>13.594000000000001</c:v>
                </c:pt>
                <c:pt idx="439">
                  <c:v>14.174000000000001</c:v>
                </c:pt>
                <c:pt idx="440">
                  <c:v>14.202</c:v>
                </c:pt>
                <c:pt idx="441">
                  <c:v>14.352500000000061</c:v>
                </c:pt>
                <c:pt idx="442">
                  <c:v>14.7775</c:v>
                </c:pt>
                <c:pt idx="443">
                  <c:v>15.066000000000004</c:v>
                </c:pt>
                <c:pt idx="444">
                  <c:v>14.497</c:v>
                </c:pt>
                <c:pt idx="445">
                  <c:v>14.210999999999999</c:v>
                </c:pt>
                <c:pt idx="446">
                  <c:v>15.035</c:v>
                </c:pt>
                <c:pt idx="447">
                  <c:v>15.293000000000001</c:v>
                </c:pt>
                <c:pt idx="448">
                  <c:v>14.502000000000002</c:v>
                </c:pt>
                <c:pt idx="449">
                  <c:v>14.675500000000024</c:v>
                </c:pt>
                <c:pt idx="450">
                  <c:v>15.1275</c:v>
                </c:pt>
                <c:pt idx="451">
                  <c:v>15.5305</c:v>
                </c:pt>
                <c:pt idx="452">
                  <c:v>15.4215</c:v>
                </c:pt>
                <c:pt idx="453">
                  <c:v>15.695</c:v>
                </c:pt>
                <c:pt idx="454">
                  <c:v>15.898</c:v>
                </c:pt>
                <c:pt idx="455">
                  <c:v>16.221499999999917</c:v>
                </c:pt>
                <c:pt idx="456">
                  <c:v>15.2905</c:v>
                </c:pt>
                <c:pt idx="457">
                  <c:v>15.627999999999998</c:v>
                </c:pt>
                <c:pt idx="458">
                  <c:v>15.204000000000001</c:v>
                </c:pt>
                <c:pt idx="459">
                  <c:v>16.084499999999906</c:v>
                </c:pt>
                <c:pt idx="460">
                  <c:v>16.264500000000002</c:v>
                </c:pt>
                <c:pt idx="461">
                  <c:v>15.89</c:v>
                </c:pt>
                <c:pt idx="462">
                  <c:v>15.8475</c:v>
                </c:pt>
                <c:pt idx="463">
                  <c:v>15.852500000000061</c:v>
                </c:pt>
                <c:pt idx="464">
                  <c:v>16.427</c:v>
                </c:pt>
                <c:pt idx="465">
                  <c:v>16.446999999999989</c:v>
                </c:pt>
                <c:pt idx="466">
                  <c:v>16.790500000000002</c:v>
                </c:pt>
                <c:pt idx="467">
                  <c:v>15.827</c:v>
                </c:pt>
                <c:pt idx="468">
                  <c:v>16.695</c:v>
                </c:pt>
                <c:pt idx="469">
                  <c:v>16.724</c:v>
                </c:pt>
                <c:pt idx="470">
                  <c:v>17.099</c:v>
                </c:pt>
                <c:pt idx="471">
                  <c:v>15.4085</c:v>
                </c:pt>
                <c:pt idx="472">
                  <c:v>16.358000000000001</c:v>
                </c:pt>
                <c:pt idx="473">
                  <c:v>17.908999999999917</c:v>
                </c:pt>
                <c:pt idx="474">
                  <c:v>17.884499999999989</c:v>
                </c:pt>
                <c:pt idx="475">
                  <c:v>18.192</c:v>
                </c:pt>
                <c:pt idx="476">
                  <c:v>19.071999999999999</c:v>
                </c:pt>
                <c:pt idx="477">
                  <c:v>20.042499999999883</c:v>
                </c:pt>
                <c:pt idx="478">
                  <c:v>20.515499999999989</c:v>
                </c:pt>
                <c:pt idx="479">
                  <c:v>20.349499999999917</c:v>
                </c:pt>
                <c:pt idx="480">
                  <c:v>21.018000000000001</c:v>
                </c:pt>
              </c:numCache>
            </c:numRef>
          </c:yVal>
          <c:smooth val="1"/>
          <c:extLst>
            <c:ext xmlns:c16="http://schemas.microsoft.com/office/drawing/2014/chart" uri="{C3380CC4-5D6E-409C-BE32-E72D297353CC}">
              <c16:uniqueId val="{0000000D-C2B3-47A8-899A-57223720C564}"/>
            </c:ext>
          </c:extLst>
        </c:ser>
        <c:ser>
          <c:idx val="14"/>
          <c:order val="14"/>
          <c:spPr>
            <a:ln w="12700">
              <a:solidFill>
                <a:srgbClr val="CC99FF"/>
              </a:solidFill>
              <a:prstDash val="solid"/>
            </a:ln>
          </c:spPr>
          <c:marker>
            <c:symbol val="none"/>
          </c:marker>
          <c:xVal>
            <c:numRef>
              <c:f>vzavt!$A$1:$A$481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vzavt!$P$1:$P$481</c:f>
              <c:numCache>
                <c:formatCode>General</c:formatCode>
                <c:ptCount val="481"/>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999.99900000000002</c:v>
                </c:pt>
                <c:pt idx="13">
                  <c:v>999.99900000000002</c:v>
                </c:pt>
                <c:pt idx="14">
                  <c:v>915.27350000000297</c:v>
                </c:pt>
                <c:pt idx="15">
                  <c:v>746.03399999999999</c:v>
                </c:pt>
                <c:pt idx="16">
                  <c:v>570.08299999999997</c:v>
                </c:pt>
                <c:pt idx="17">
                  <c:v>444.52</c:v>
                </c:pt>
                <c:pt idx="18">
                  <c:v>342.79799999999869</c:v>
                </c:pt>
                <c:pt idx="19">
                  <c:v>239.74699999999999</c:v>
                </c:pt>
                <c:pt idx="20">
                  <c:v>166.90449999999998</c:v>
                </c:pt>
                <c:pt idx="21">
                  <c:v>155.19549999999998</c:v>
                </c:pt>
                <c:pt idx="22">
                  <c:v>101.4610000000003</c:v>
                </c:pt>
                <c:pt idx="23">
                  <c:v>69.296999999999997</c:v>
                </c:pt>
                <c:pt idx="24">
                  <c:v>49.086000000000006</c:v>
                </c:pt>
                <c:pt idx="25">
                  <c:v>39.095500000000165</c:v>
                </c:pt>
                <c:pt idx="26">
                  <c:v>30.6555</c:v>
                </c:pt>
                <c:pt idx="27">
                  <c:v>28.09049999999991</c:v>
                </c:pt>
                <c:pt idx="28">
                  <c:v>25.374500000000001</c:v>
                </c:pt>
                <c:pt idx="29">
                  <c:v>26.045499999999887</c:v>
                </c:pt>
                <c:pt idx="30">
                  <c:v>27.304500000000001</c:v>
                </c:pt>
                <c:pt idx="31">
                  <c:v>29.342499999999905</c:v>
                </c:pt>
                <c:pt idx="32">
                  <c:v>30.247999999999987</c:v>
                </c:pt>
                <c:pt idx="33">
                  <c:v>31.486999999999906</c:v>
                </c:pt>
                <c:pt idx="34">
                  <c:v>31.471999999999987</c:v>
                </c:pt>
                <c:pt idx="35">
                  <c:v>31.927</c:v>
                </c:pt>
                <c:pt idx="36">
                  <c:v>33.134500000000003</c:v>
                </c:pt>
                <c:pt idx="37">
                  <c:v>35.352999000000004</c:v>
                </c:pt>
                <c:pt idx="38">
                  <c:v>35.952999999999996</c:v>
                </c:pt>
                <c:pt idx="39">
                  <c:v>36.578500000000012</c:v>
                </c:pt>
                <c:pt idx="40">
                  <c:v>38.852499999999999</c:v>
                </c:pt>
                <c:pt idx="41">
                  <c:v>40.0045</c:v>
                </c:pt>
                <c:pt idx="42">
                  <c:v>42.048500000000011</c:v>
                </c:pt>
                <c:pt idx="43">
                  <c:v>43.106000000000002</c:v>
                </c:pt>
                <c:pt idx="44">
                  <c:v>43.900999999999996</c:v>
                </c:pt>
                <c:pt idx="45">
                  <c:v>46.425000000000011</c:v>
                </c:pt>
                <c:pt idx="46">
                  <c:v>50.487499999999997</c:v>
                </c:pt>
                <c:pt idx="47">
                  <c:v>52.0535</c:v>
                </c:pt>
                <c:pt idx="48">
                  <c:v>52.137</c:v>
                </c:pt>
                <c:pt idx="49">
                  <c:v>55.714000000000006</c:v>
                </c:pt>
                <c:pt idx="50">
                  <c:v>56.383999999999993</c:v>
                </c:pt>
                <c:pt idx="51">
                  <c:v>61.264000000000003</c:v>
                </c:pt>
                <c:pt idx="52">
                  <c:v>62.393500000000003</c:v>
                </c:pt>
                <c:pt idx="53">
                  <c:v>65.475999999999999</c:v>
                </c:pt>
                <c:pt idx="54">
                  <c:v>68.563500000000005</c:v>
                </c:pt>
                <c:pt idx="55">
                  <c:v>70.652499999999989</c:v>
                </c:pt>
                <c:pt idx="56">
                  <c:v>74.225999999999999</c:v>
                </c:pt>
                <c:pt idx="57">
                  <c:v>74.887500000000003</c:v>
                </c:pt>
                <c:pt idx="58">
                  <c:v>80.287498999999983</c:v>
                </c:pt>
                <c:pt idx="59">
                  <c:v>85.626999999999981</c:v>
                </c:pt>
                <c:pt idx="60">
                  <c:v>84.8185</c:v>
                </c:pt>
                <c:pt idx="61">
                  <c:v>85.905499000000006</c:v>
                </c:pt>
                <c:pt idx="62">
                  <c:v>88.980998999999983</c:v>
                </c:pt>
                <c:pt idx="63">
                  <c:v>93.984499999999997</c:v>
                </c:pt>
                <c:pt idx="64">
                  <c:v>96.359499999999983</c:v>
                </c:pt>
                <c:pt idx="65">
                  <c:v>99.140500000000003</c:v>
                </c:pt>
                <c:pt idx="66">
                  <c:v>102.5415000000003</c:v>
                </c:pt>
                <c:pt idx="67">
                  <c:v>107.589</c:v>
                </c:pt>
                <c:pt idx="68">
                  <c:v>108.2145000000003</c:v>
                </c:pt>
                <c:pt idx="69">
                  <c:v>113.63549999999998</c:v>
                </c:pt>
                <c:pt idx="70">
                  <c:v>115.5775</c:v>
                </c:pt>
                <c:pt idx="71">
                  <c:v>119.96000000000002</c:v>
                </c:pt>
                <c:pt idx="72">
                  <c:v>123.771</c:v>
                </c:pt>
                <c:pt idx="73">
                  <c:v>125.009</c:v>
                </c:pt>
                <c:pt idx="74">
                  <c:v>129.34</c:v>
                </c:pt>
                <c:pt idx="75">
                  <c:v>135.11949999999999</c:v>
                </c:pt>
                <c:pt idx="76">
                  <c:v>136.30349999999999</c:v>
                </c:pt>
                <c:pt idx="77">
                  <c:v>141.18</c:v>
                </c:pt>
                <c:pt idx="78">
                  <c:v>144.45500000000001</c:v>
                </c:pt>
                <c:pt idx="79">
                  <c:v>146.78399999999999</c:v>
                </c:pt>
                <c:pt idx="80">
                  <c:v>152.84050000000002</c:v>
                </c:pt>
                <c:pt idx="81">
                  <c:v>153.21449999999999</c:v>
                </c:pt>
                <c:pt idx="82">
                  <c:v>160.489</c:v>
                </c:pt>
                <c:pt idx="83">
                  <c:v>163.1575</c:v>
                </c:pt>
                <c:pt idx="84">
                  <c:v>164.751</c:v>
                </c:pt>
                <c:pt idx="85">
                  <c:v>168.03399999999999</c:v>
                </c:pt>
                <c:pt idx="86">
                  <c:v>169.31200000000001</c:v>
                </c:pt>
                <c:pt idx="87">
                  <c:v>172.99600000000001</c:v>
                </c:pt>
                <c:pt idx="88">
                  <c:v>174.03549999999998</c:v>
                </c:pt>
                <c:pt idx="89">
                  <c:v>179.31949999999998</c:v>
                </c:pt>
                <c:pt idx="90">
                  <c:v>182.345</c:v>
                </c:pt>
                <c:pt idx="91">
                  <c:v>185.04149999999998</c:v>
                </c:pt>
                <c:pt idx="92">
                  <c:v>187.08500000000001</c:v>
                </c:pt>
                <c:pt idx="93">
                  <c:v>191.93349999999998</c:v>
                </c:pt>
                <c:pt idx="94">
                  <c:v>193.85150000000004</c:v>
                </c:pt>
                <c:pt idx="95">
                  <c:v>197.19050000000001</c:v>
                </c:pt>
                <c:pt idx="96">
                  <c:v>197.61799999999999</c:v>
                </c:pt>
                <c:pt idx="97">
                  <c:v>200.32100000000059</c:v>
                </c:pt>
                <c:pt idx="98">
                  <c:v>202.8845</c:v>
                </c:pt>
                <c:pt idx="99">
                  <c:v>203.55700000000004</c:v>
                </c:pt>
                <c:pt idx="100">
                  <c:v>204.471</c:v>
                </c:pt>
                <c:pt idx="101">
                  <c:v>209.9265</c:v>
                </c:pt>
                <c:pt idx="102">
                  <c:v>208.98100000000059</c:v>
                </c:pt>
                <c:pt idx="103">
                  <c:v>209.61649999999997</c:v>
                </c:pt>
                <c:pt idx="104">
                  <c:v>211.99600000000001</c:v>
                </c:pt>
                <c:pt idx="105">
                  <c:v>212.66349999999997</c:v>
                </c:pt>
                <c:pt idx="106">
                  <c:v>209.91750000000002</c:v>
                </c:pt>
                <c:pt idx="107">
                  <c:v>215.32100000000059</c:v>
                </c:pt>
                <c:pt idx="108">
                  <c:v>214.85800000000069</c:v>
                </c:pt>
                <c:pt idx="109">
                  <c:v>218.19</c:v>
                </c:pt>
                <c:pt idx="110">
                  <c:v>216.58750000000001</c:v>
                </c:pt>
                <c:pt idx="111">
                  <c:v>214.19899999999998</c:v>
                </c:pt>
                <c:pt idx="112">
                  <c:v>211.42100000000059</c:v>
                </c:pt>
                <c:pt idx="113">
                  <c:v>215.91549999999998</c:v>
                </c:pt>
                <c:pt idx="114">
                  <c:v>220.57850000000002</c:v>
                </c:pt>
                <c:pt idx="115">
                  <c:v>221.16949999999997</c:v>
                </c:pt>
                <c:pt idx="116">
                  <c:v>217.72800000000001</c:v>
                </c:pt>
                <c:pt idx="117">
                  <c:v>217.624</c:v>
                </c:pt>
                <c:pt idx="118">
                  <c:v>215.3845</c:v>
                </c:pt>
                <c:pt idx="119">
                  <c:v>212.62449999999998</c:v>
                </c:pt>
                <c:pt idx="120">
                  <c:v>213.55850000000001</c:v>
                </c:pt>
                <c:pt idx="121">
                  <c:v>212.56200000000001</c:v>
                </c:pt>
                <c:pt idx="122">
                  <c:v>207.84700000000001</c:v>
                </c:pt>
                <c:pt idx="123">
                  <c:v>209.35000000000059</c:v>
                </c:pt>
                <c:pt idx="124">
                  <c:v>209.29749999999999</c:v>
                </c:pt>
                <c:pt idx="125">
                  <c:v>206.85650000000001</c:v>
                </c:pt>
                <c:pt idx="126">
                  <c:v>205.13349999999997</c:v>
                </c:pt>
                <c:pt idx="127">
                  <c:v>201.75750000000002</c:v>
                </c:pt>
                <c:pt idx="128">
                  <c:v>201.1515</c:v>
                </c:pt>
                <c:pt idx="129">
                  <c:v>200.31349999999998</c:v>
                </c:pt>
                <c:pt idx="130">
                  <c:v>204.07850000000002</c:v>
                </c:pt>
                <c:pt idx="131">
                  <c:v>197.96300000000002</c:v>
                </c:pt>
                <c:pt idx="132">
                  <c:v>200.12</c:v>
                </c:pt>
                <c:pt idx="133">
                  <c:v>195.58950000000002</c:v>
                </c:pt>
                <c:pt idx="134">
                  <c:v>192.501</c:v>
                </c:pt>
                <c:pt idx="135">
                  <c:v>195.8595</c:v>
                </c:pt>
                <c:pt idx="136">
                  <c:v>190.9520000000006</c:v>
                </c:pt>
                <c:pt idx="137">
                  <c:v>187.49250000000001</c:v>
                </c:pt>
                <c:pt idx="138">
                  <c:v>185.13049999999998</c:v>
                </c:pt>
                <c:pt idx="139">
                  <c:v>182.536</c:v>
                </c:pt>
                <c:pt idx="140">
                  <c:v>183.69949999999997</c:v>
                </c:pt>
                <c:pt idx="141">
                  <c:v>182.03700000000001</c:v>
                </c:pt>
                <c:pt idx="142">
                  <c:v>179.75399999999999</c:v>
                </c:pt>
                <c:pt idx="143">
                  <c:v>178.66750000000002</c:v>
                </c:pt>
                <c:pt idx="144">
                  <c:v>177.56050000000002</c:v>
                </c:pt>
                <c:pt idx="145">
                  <c:v>177.23949999999999</c:v>
                </c:pt>
                <c:pt idx="146">
                  <c:v>174.232</c:v>
                </c:pt>
                <c:pt idx="147">
                  <c:v>172.89350000000002</c:v>
                </c:pt>
                <c:pt idx="148">
                  <c:v>165.87900000000002</c:v>
                </c:pt>
                <c:pt idx="149">
                  <c:v>160.24049999999997</c:v>
                </c:pt>
                <c:pt idx="150">
                  <c:v>160.32900000000001</c:v>
                </c:pt>
                <c:pt idx="151">
                  <c:v>162.26299999999998</c:v>
                </c:pt>
                <c:pt idx="152">
                  <c:v>156.8715</c:v>
                </c:pt>
                <c:pt idx="153">
                  <c:v>156.09399999999999</c:v>
                </c:pt>
                <c:pt idx="154">
                  <c:v>153.62949999999998</c:v>
                </c:pt>
                <c:pt idx="155">
                  <c:v>148.1285</c:v>
                </c:pt>
                <c:pt idx="156">
                  <c:v>146.94150000000002</c:v>
                </c:pt>
                <c:pt idx="157">
                  <c:v>149.0615</c:v>
                </c:pt>
                <c:pt idx="158">
                  <c:v>149.16549999999998</c:v>
                </c:pt>
                <c:pt idx="159">
                  <c:v>143.011</c:v>
                </c:pt>
                <c:pt idx="160">
                  <c:v>140.142</c:v>
                </c:pt>
                <c:pt idx="161">
                  <c:v>138.07349999999997</c:v>
                </c:pt>
                <c:pt idx="162">
                  <c:v>135.83750000000001</c:v>
                </c:pt>
                <c:pt idx="163">
                  <c:v>131.77399999999992</c:v>
                </c:pt>
                <c:pt idx="164">
                  <c:v>131.4085</c:v>
                </c:pt>
                <c:pt idx="165">
                  <c:v>126.58199999999999</c:v>
                </c:pt>
                <c:pt idx="166">
                  <c:v>125.53</c:v>
                </c:pt>
                <c:pt idx="167">
                  <c:v>125.50749999999999</c:v>
                </c:pt>
                <c:pt idx="168">
                  <c:v>122.3015</c:v>
                </c:pt>
                <c:pt idx="169">
                  <c:v>118.005</c:v>
                </c:pt>
                <c:pt idx="170">
                  <c:v>119.12799999999999</c:v>
                </c:pt>
                <c:pt idx="171">
                  <c:v>117.9430000000003</c:v>
                </c:pt>
                <c:pt idx="172">
                  <c:v>115.121</c:v>
                </c:pt>
                <c:pt idx="173">
                  <c:v>113.87949999999998</c:v>
                </c:pt>
                <c:pt idx="174">
                  <c:v>111.46350000000002</c:v>
                </c:pt>
                <c:pt idx="175">
                  <c:v>109.238</c:v>
                </c:pt>
                <c:pt idx="176">
                  <c:v>105.6754999999997</c:v>
                </c:pt>
                <c:pt idx="177">
                  <c:v>107.988</c:v>
                </c:pt>
                <c:pt idx="178">
                  <c:v>108.17199999999998</c:v>
                </c:pt>
                <c:pt idx="179">
                  <c:v>101.93700000000022</c:v>
                </c:pt>
                <c:pt idx="180">
                  <c:v>100.86450000000002</c:v>
                </c:pt>
                <c:pt idx="181">
                  <c:v>96.85899999999998</c:v>
                </c:pt>
                <c:pt idx="182">
                  <c:v>97.369</c:v>
                </c:pt>
                <c:pt idx="183">
                  <c:v>99.697498999999979</c:v>
                </c:pt>
                <c:pt idx="184">
                  <c:v>96.8155</c:v>
                </c:pt>
                <c:pt idx="185">
                  <c:v>93.027000000000001</c:v>
                </c:pt>
                <c:pt idx="186">
                  <c:v>91.568000000000012</c:v>
                </c:pt>
                <c:pt idx="187">
                  <c:v>89.914998999999995</c:v>
                </c:pt>
                <c:pt idx="188">
                  <c:v>89.498500000000007</c:v>
                </c:pt>
                <c:pt idx="189">
                  <c:v>88.09049899999998</c:v>
                </c:pt>
                <c:pt idx="190">
                  <c:v>86.628999999999948</c:v>
                </c:pt>
                <c:pt idx="191">
                  <c:v>85.406000000000006</c:v>
                </c:pt>
                <c:pt idx="192">
                  <c:v>84.11999999999999</c:v>
                </c:pt>
                <c:pt idx="193">
                  <c:v>83.604999000000007</c:v>
                </c:pt>
                <c:pt idx="194">
                  <c:v>80.211000000000027</c:v>
                </c:pt>
                <c:pt idx="195">
                  <c:v>80.145499999999998</c:v>
                </c:pt>
                <c:pt idx="196">
                  <c:v>82.766999999999996</c:v>
                </c:pt>
                <c:pt idx="197">
                  <c:v>80.081500000000005</c:v>
                </c:pt>
                <c:pt idx="198">
                  <c:v>79.263498999999982</c:v>
                </c:pt>
                <c:pt idx="199">
                  <c:v>76.649999999999991</c:v>
                </c:pt>
                <c:pt idx="200">
                  <c:v>74.422499999999999</c:v>
                </c:pt>
                <c:pt idx="201">
                  <c:v>74.958000000000013</c:v>
                </c:pt>
                <c:pt idx="202">
                  <c:v>75.061499999999995</c:v>
                </c:pt>
                <c:pt idx="203">
                  <c:v>73.527500000000003</c:v>
                </c:pt>
                <c:pt idx="204">
                  <c:v>71.024000000000001</c:v>
                </c:pt>
                <c:pt idx="205">
                  <c:v>69.063500000000005</c:v>
                </c:pt>
                <c:pt idx="206">
                  <c:v>66.384</c:v>
                </c:pt>
                <c:pt idx="207">
                  <c:v>66.446500000000299</c:v>
                </c:pt>
                <c:pt idx="208">
                  <c:v>67.214000000000027</c:v>
                </c:pt>
                <c:pt idx="209">
                  <c:v>66.956500000000005</c:v>
                </c:pt>
                <c:pt idx="210">
                  <c:v>63.652500000000003</c:v>
                </c:pt>
                <c:pt idx="211">
                  <c:v>65.153498999999627</c:v>
                </c:pt>
                <c:pt idx="212">
                  <c:v>65.244000000000227</c:v>
                </c:pt>
                <c:pt idx="213">
                  <c:v>63.098000000000013</c:v>
                </c:pt>
                <c:pt idx="214">
                  <c:v>61.76200000000015</c:v>
                </c:pt>
                <c:pt idx="215">
                  <c:v>60.774000000000001</c:v>
                </c:pt>
                <c:pt idx="216">
                  <c:v>58.910499999999999</c:v>
                </c:pt>
                <c:pt idx="217">
                  <c:v>59.039000000000001</c:v>
                </c:pt>
                <c:pt idx="218">
                  <c:v>58.083000000000006</c:v>
                </c:pt>
                <c:pt idx="219">
                  <c:v>56.33</c:v>
                </c:pt>
                <c:pt idx="220">
                  <c:v>56.202000000000012</c:v>
                </c:pt>
                <c:pt idx="221">
                  <c:v>54.87</c:v>
                </c:pt>
                <c:pt idx="222">
                  <c:v>55.097500000000011</c:v>
                </c:pt>
                <c:pt idx="223">
                  <c:v>55.459499999999998</c:v>
                </c:pt>
                <c:pt idx="224">
                  <c:v>54.904499999999999</c:v>
                </c:pt>
                <c:pt idx="225">
                  <c:v>54.969500000000011</c:v>
                </c:pt>
                <c:pt idx="226">
                  <c:v>53.862000000000002</c:v>
                </c:pt>
                <c:pt idx="227">
                  <c:v>52.186500000000002</c:v>
                </c:pt>
                <c:pt idx="228">
                  <c:v>51.305</c:v>
                </c:pt>
                <c:pt idx="229">
                  <c:v>52.613</c:v>
                </c:pt>
                <c:pt idx="230">
                  <c:v>52.192000000000149</c:v>
                </c:pt>
                <c:pt idx="231">
                  <c:v>49.369</c:v>
                </c:pt>
                <c:pt idx="232">
                  <c:v>51.045000000000002</c:v>
                </c:pt>
                <c:pt idx="233">
                  <c:v>48.619500000000002</c:v>
                </c:pt>
                <c:pt idx="234">
                  <c:v>49.440999999999995</c:v>
                </c:pt>
                <c:pt idx="235">
                  <c:v>49.457499999999996</c:v>
                </c:pt>
                <c:pt idx="236">
                  <c:v>47.708000000000013</c:v>
                </c:pt>
                <c:pt idx="237">
                  <c:v>48.145000000000003</c:v>
                </c:pt>
                <c:pt idx="238">
                  <c:v>47.040500000000002</c:v>
                </c:pt>
                <c:pt idx="239">
                  <c:v>45.865500000000011</c:v>
                </c:pt>
                <c:pt idx="240">
                  <c:v>45.914499999999997</c:v>
                </c:pt>
                <c:pt idx="241">
                  <c:v>44.244500000000002</c:v>
                </c:pt>
                <c:pt idx="242">
                  <c:v>44.720000000000013</c:v>
                </c:pt>
                <c:pt idx="243">
                  <c:v>42.8035</c:v>
                </c:pt>
                <c:pt idx="244">
                  <c:v>42.200500000000012</c:v>
                </c:pt>
                <c:pt idx="245">
                  <c:v>40.912500000000001</c:v>
                </c:pt>
                <c:pt idx="246">
                  <c:v>41.002500000000012</c:v>
                </c:pt>
                <c:pt idx="247">
                  <c:v>39.422500000000063</c:v>
                </c:pt>
                <c:pt idx="248">
                  <c:v>41.192500000000187</c:v>
                </c:pt>
                <c:pt idx="249">
                  <c:v>40.416999999999994</c:v>
                </c:pt>
                <c:pt idx="250">
                  <c:v>39.3675</c:v>
                </c:pt>
                <c:pt idx="251">
                  <c:v>38.410999999999994</c:v>
                </c:pt>
                <c:pt idx="252">
                  <c:v>38.325500000000012</c:v>
                </c:pt>
                <c:pt idx="253">
                  <c:v>38.3795</c:v>
                </c:pt>
                <c:pt idx="254">
                  <c:v>37.236500000000063</c:v>
                </c:pt>
                <c:pt idx="255">
                  <c:v>36.015500000000003</c:v>
                </c:pt>
                <c:pt idx="256">
                  <c:v>37.492000000000012</c:v>
                </c:pt>
                <c:pt idx="257">
                  <c:v>35.855499999999999</c:v>
                </c:pt>
                <c:pt idx="258">
                  <c:v>36.627000000000002</c:v>
                </c:pt>
                <c:pt idx="259">
                  <c:v>35.548500000000011</c:v>
                </c:pt>
                <c:pt idx="260">
                  <c:v>34.104500000000002</c:v>
                </c:pt>
                <c:pt idx="261">
                  <c:v>33.552499000000005</c:v>
                </c:pt>
                <c:pt idx="262">
                  <c:v>33.127000000000002</c:v>
                </c:pt>
                <c:pt idx="263">
                  <c:v>34.292500000000217</c:v>
                </c:pt>
                <c:pt idx="264">
                  <c:v>33.9315</c:v>
                </c:pt>
                <c:pt idx="265">
                  <c:v>32.435500000000012</c:v>
                </c:pt>
                <c:pt idx="266">
                  <c:v>32.397000000000006</c:v>
                </c:pt>
                <c:pt idx="267">
                  <c:v>32.119</c:v>
                </c:pt>
                <c:pt idx="268">
                  <c:v>31.108000000000001</c:v>
                </c:pt>
                <c:pt idx="269">
                  <c:v>30.689499999999914</c:v>
                </c:pt>
                <c:pt idx="270">
                  <c:v>32.26050000000015</c:v>
                </c:pt>
                <c:pt idx="271">
                  <c:v>30.587999999999987</c:v>
                </c:pt>
                <c:pt idx="272">
                  <c:v>30.3215</c:v>
                </c:pt>
                <c:pt idx="273">
                  <c:v>31.577999999999999</c:v>
                </c:pt>
                <c:pt idx="274">
                  <c:v>31.009499999999989</c:v>
                </c:pt>
                <c:pt idx="275">
                  <c:v>30.765999999999906</c:v>
                </c:pt>
                <c:pt idx="276">
                  <c:v>29.584</c:v>
                </c:pt>
                <c:pt idx="277">
                  <c:v>30.694500000000001</c:v>
                </c:pt>
                <c:pt idx="278">
                  <c:v>30.244999999999987</c:v>
                </c:pt>
                <c:pt idx="279">
                  <c:v>30.024999999999999</c:v>
                </c:pt>
                <c:pt idx="280">
                  <c:v>29.265999999999906</c:v>
                </c:pt>
                <c:pt idx="281">
                  <c:v>28.396999999999988</c:v>
                </c:pt>
                <c:pt idx="282">
                  <c:v>30.6585</c:v>
                </c:pt>
                <c:pt idx="283">
                  <c:v>29.688499999999905</c:v>
                </c:pt>
                <c:pt idx="284">
                  <c:v>29.225999999999921</c:v>
                </c:pt>
                <c:pt idx="285">
                  <c:v>28.3415</c:v>
                </c:pt>
                <c:pt idx="286">
                  <c:v>28.048999999999989</c:v>
                </c:pt>
                <c:pt idx="287">
                  <c:v>28.400499999999891</c:v>
                </c:pt>
                <c:pt idx="288">
                  <c:v>28.071999999999999</c:v>
                </c:pt>
                <c:pt idx="289">
                  <c:v>29.17</c:v>
                </c:pt>
                <c:pt idx="290">
                  <c:v>27.768499999999868</c:v>
                </c:pt>
                <c:pt idx="291">
                  <c:v>25.71249999999991</c:v>
                </c:pt>
                <c:pt idx="292">
                  <c:v>25.753499999999917</c:v>
                </c:pt>
                <c:pt idx="293">
                  <c:v>25.235499999999906</c:v>
                </c:pt>
                <c:pt idx="294">
                  <c:v>27.099499999999917</c:v>
                </c:pt>
                <c:pt idx="295">
                  <c:v>25.603000000000005</c:v>
                </c:pt>
                <c:pt idx="296">
                  <c:v>26.609000000000005</c:v>
                </c:pt>
                <c:pt idx="297">
                  <c:v>25.206499999999906</c:v>
                </c:pt>
                <c:pt idx="298">
                  <c:v>24.204000000000001</c:v>
                </c:pt>
                <c:pt idx="299">
                  <c:v>22.989499999999875</c:v>
                </c:pt>
                <c:pt idx="300">
                  <c:v>21.907499999999914</c:v>
                </c:pt>
                <c:pt idx="301">
                  <c:v>23.631499999999999</c:v>
                </c:pt>
                <c:pt idx="302">
                  <c:v>23.343</c:v>
                </c:pt>
                <c:pt idx="303">
                  <c:v>22.540500000000002</c:v>
                </c:pt>
                <c:pt idx="304">
                  <c:v>24.777000000000001</c:v>
                </c:pt>
                <c:pt idx="305">
                  <c:v>23.6205</c:v>
                </c:pt>
                <c:pt idx="306">
                  <c:v>22.1615</c:v>
                </c:pt>
                <c:pt idx="307">
                  <c:v>22.400499999999891</c:v>
                </c:pt>
                <c:pt idx="308">
                  <c:v>21.859000000000005</c:v>
                </c:pt>
                <c:pt idx="309">
                  <c:v>22.0395</c:v>
                </c:pt>
                <c:pt idx="310">
                  <c:v>21.178000000000001</c:v>
                </c:pt>
                <c:pt idx="311">
                  <c:v>20.606999999999999</c:v>
                </c:pt>
                <c:pt idx="312">
                  <c:v>21.083499999999887</c:v>
                </c:pt>
                <c:pt idx="313">
                  <c:v>20.91</c:v>
                </c:pt>
                <c:pt idx="314">
                  <c:v>21.509499999999989</c:v>
                </c:pt>
                <c:pt idx="315">
                  <c:v>19.984000000000002</c:v>
                </c:pt>
                <c:pt idx="316">
                  <c:v>20.466499999999876</c:v>
                </c:pt>
                <c:pt idx="317">
                  <c:v>20.192</c:v>
                </c:pt>
                <c:pt idx="318">
                  <c:v>20.919</c:v>
                </c:pt>
                <c:pt idx="319">
                  <c:v>21.312999999999999</c:v>
                </c:pt>
                <c:pt idx="320">
                  <c:v>19.942999999999905</c:v>
                </c:pt>
                <c:pt idx="321">
                  <c:v>20.478999999999989</c:v>
                </c:pt>
                <c:pt idx="322">
                  <c:v>20.385999999999989</c:v>
                </c:pt>
                <c:pt idx="323">
                  <c:v>19.437999999999999</c:v>
                </c:pt>
                <c:pt idx="324">
                  <c:v>19.662499999999905</c:v>
                </c:pt>
                <c:pt idx="325">
                  <c:v>19.064</c:v>
                </c:pt>
                <c:pt idx="326">
                  <c:v>18.829999999999988</c:v>
                </c:pt>
                <c:pt idx="327">
                  <c:v>17.939499999999914</c:v>
                </c:pt>
                <c:pt idx="328">
                  <c:v>18.693000000000001</c:v>
                </c:pt>
                <c:pt idx="329">
                  <c:v>18.766499999999883</c:v>
                </c:pt>
                <c:pt idx="330">
                  <c:v>18.343</c:v>
                </c:pt>
                <c:pt idx="331">
                  <c:v>17.725999999999921</c:v>
                </c:pt>
                <c:pt idx="332">
                  <c:v>18.820499999999921</c:v>
                </c:pt>
                <c:pt idx="333">
                  <c:v>19.177000000000035</c:v>
                </c:pt>
                <c:pt idx="334">
                  <c:v>18.033999999999999</c:v>
                </c:pt>
                <c:pt idx="335">
                  <c:v>18.737500000000001</c:v>
                </c:pt>
                <c:pt idx="336">
                  <c:v>18.300999999999988</c:v>
                </c:pt>
                <c:pt idx="337">
                  <c:v>17.278499999999898</c:v>
                </c:pt>
                <c:pt idx="338">
                  <c:v>17.551500000000001</c:v>
                </c:pt>
                <c:pt idx="339">
                  <c:v>16.528499999999898</c:v>
                </c:pt>
                <c:pt idx="340">
                  <c:v>16.983499999999861</c:v>
                </c:pt>
                <c:pt idx="341">
                  <c:v>17.208499999999887</c:v>
                </c:pt>
                <c:pt idx="342">
                  <c:v>16.298499999999883</c:v>
                </c:pt>
                <c:pt idx="343">
                  <c:v>16.650500000000001</c:v>
                </c:pt>
                <c:pt idx="344">
                  <c:v>15.5465</c:v>
                </c:pt>
                <c:pt idx="345">
                  <c:v>16.042499999999883</c:v>
                </c:pt>
                <c:pt idx="346">
                  <c:v>15.560500000000006</c:v>
                </c:pt>
                <c:pt idx="347">
                  <c:v>14.722</c:v>
                </c:pt>
                <c:pt idx="348">
                  <c:v>15.473000000000004</c:v>
                </c:pt>
                <c:pt idx="349">
                  <c:v>14.283000000000001</c:v>
                </c:pt>
                <c:pt idx="350">
                  <c:v>14.112500000000002</c:v>
                </c:pt>
                <c:pt idx="351">
                  <c:v>14.231999999999999</c:v>
                </c:pt>
                <c:pt idx="352">
                  <c:v>14.0115</c:v>
                </c:pt>
                <c:pt idx="353">
                  <c:v>13.957000000000004</c:v>
                </c:pt>
                <c:pt idx="354">
                  <c:v>14.2195</c:v>
                </c:pt>
                <c:pt idx="355">
                  <c:v>13.852000000000052</c:v>
                </c:pt>
                <c:pt idx="356">
                  <c:v>14.726999999999999</c:v>
                </c:pt>
                <c:pt idx="357">
                  <c:v>14.736999999999998</c:v>
                </c:pt>
                <c:pt idx="358">
                  <c:v>14.670500000000002</c:v>
                </c:pt>
                <c:pt idx="359">
                  <c:v>14.559500000000041</c:v>
                </c:pt>
                <c:pt idx="360">
                  <c:v>15.087</c:v>
                </c:pt>
                <c:pt idx="361">
                  <c:v>14.816000000000004</c:v>
                </c:pt>
                <c:pt idx="362">
                  <c:v>13.682500000000006</c:v>
                </c:pt>
                <c:pt idx="363">
                  <c:v>14.462000000000026</c:v>
                </c:pt>
                <c:pt idx="364">
                  <c:v>13.564500000000002</c:v>
                </c:pt>
                <c:pt idx="365">
                  <c:v>13.9305</c:v>
                </c:pt>
                <c:pt idx="366">
                  <c:v>13.327</c:v>
                </c:pt>
                <c:pt idx="367">
                  <c:v>12.9085</c:v>
                </c:pt>
                <c:pt idx="368">
                  <c:v>11.963500000000026</c:v>
                </c:pt>
                <c:pt idx="369">
                  <c:v>11.727999999999998</c:v>
                </c:pt>
                <c:pt idx="370">
                  <c:v>12.915000000000004</c:v>
                </c:pt>
                <c:pt idx="371">
                  <c:v>13.326500000000006</c:v>
                </c:pt>
                <c:pt idx="372">
                  <c:v>13.209999999999999</c:v>
                </c:pt>
                <c:pt idx="373">
                  <c:v>12.598000000000001</c:v>
                </c:pt>
                <c:pt idx="374">
                  <c:v>13.275500000000006</c:v>
                </c:pt>
                <c:pt idx="375">
                  <c:v>11.392500000000041</c:v>
                </c:pt>
                <c:pt idx="376">
                  <c:v>12.197999999999999</c:v>
                </c:pt>
                <c:pt idx="377">
                  <c:v>12.01</c:v>
                </c:pt>
                <c:pt idx="378">
                  <c:v>12.946</c:v>
                </c:pt>
                <c:pt idx="379">
                  <c:v>11.907500000000002</c:v>
                </c:pt>
                <c:pt idx="380">
                  <c:v>12.818</c:v>
                </c:pt>
                <c:pt idx="381">
                  <c:v>12.207000000000001</c:v>
                </c:pt>
                <c:pt idx="382">
                  <c:v>9.3145000000000007</c:v>
                </c:pt>
                <c:pt idx="383">
                  <c:v>12.7075</c:v>
                </c:pt>
                <c:pt idx="384">
                  <c:v>12.562500000000041</c:v>
                </c:pt>
                <c:pt idx="385">
                  <c:v>11.963000000000006</c:v>
                </c:pt>
                <c:pt idx="386">
                  <c:v>12.121500000000001</c:v>
                </c:pt>
                <c:pt idx="387">
                  <c:v>11.363500000000041</c:v>
                </c:pt>
                <c:pt idx="388">
                  <c:v>11.528500000000001</c:v>
                </c:pt>
                <c:pt idx="389">
                  <c:v>11.1965</c:v>
                </c:pt>
                <c:pt idx="390">
                  <c:v>12.02</c:v>
                </c:pt>
                <c:pt idx="391">
                  <c:v>12.156000000000002</c:v>
                </c:pt>
                <c:pt idx="392">
                  <c:v>11.2265</c:v>
                </c:pt>
                <c:pt idx="393">
                  <c:v>11.945500000000004</c:v>
                </c:pt>
                <c:pt idx="394">
                  <c:v>11.627000000000001</c:v>
                </c:pt>
                <c:pt idx="395">
                  <c:v>11.66</c:v>
                </c:pt>
                <c:pt idx="396">
                  <c:v>12.643000000000001</c:v>
                </c:pt>
                <c:pt idx="397">
                  <c:v>12.453000000000022</c:v>
                </c:pt>
                <c:pt idx="398">
                  <c:v>11.1875</c:v>
                </c:pt>
                <c:pt idx="399">
                  <c:v>11.957500000000024</c:v>
                </c:pt>
                <c:pt idx="400">
                  <c:v>12.786</c:v>
                </c:pt>
                <c:pt idx="401">
                  <c:v>12.912500000000026</c:v>
                </c:pt>
                <c:pt idx="402">
                  <c:v>12.684000000000001</c:v>
                </c:pt>
                <c:pt idx="403">
                  <c:v>12.050500000000024</c:v>
                </c:pt>
                <c:pt idx="404">
                  <c:v>12.7235</c:v>
                </c:pt>
                <c:pt idx="405">
                  <c:v>13.389500000000041</c:v>
                </c:pt>
                <c:pt idx="406">
                  <c:v>13.489500000000024</c:v>
                </c:pt>
                <c:pt idx="407">
                  <c:v>14.1465</c:v>
                </c:pt>
                <c:pt idx="408">
                  <c:v>14.725</c:v>
                </c:pt>
                <c:pt idx="409">
                  <c:v>14.624500000000001</c:v>
                </c:pt>
                <c:pt idx="410">
                  <c:v>13.951000000000002</c:v>
                </c:pt>
                <c:pt idx="411">
                  <c:v>15.005000000000004</c:v>
                </c:pt>
                <c:pt idx="412">
                  <c:v>14.098000000000001</c:v>
                </c:pt>
                <c:pt idx="413">
                  <c:v>14.373000000000006</c:v>
                </c:pt>
                <c:pt idx="414">
                  <c:v>15.092000000000002</c:v>
                </c:pt>
                <c:pt idx="415">
                  <c:v>13.2775</c:v>
                </c:pt>
                <c:pt idx="416">
                  <c:v>13.479000000000006</c:v>
                </c:pt>
                <c:pt idx="417">
                  <c:v>13.363500000000041</c:v>
                </c:pt>
                <c:pt idx="418">
                  <c:v>14.676</c:v>
                </c:pt>
                <c:pt idx="419">
                  <c:v>14.313500000000024</c:v>
                </c:pt>
                <c:pt idx="420">
                  <c:v>13.623000000000001</c:v>
                </c:pt>
                <c:pt idx="421">
                  <c:v>12.469000000000024</c:v>
                </c:pt>
                <c:pt idx="422">
                  <c:v>13.498000000000001</c:v>
                </c:pt>
                <c:pt idx="423">
                  <c:v>14.753500000000004</c:v>
                </c:pt>
                <c:pt idx="424">
                  <c:v>13.935</c:v>
                </c:pt>
                <c:pt idx="425">
                  <c:v>14.305000000000026</c:v>
                </c:pt>
                <c:pt idx="426">
                  <c:v>12.986500000000024</c:v>
                </c:pt>
                <c:pt idx="427">
                  <c:v>14.343</c:v>
                </c:pt>
                <c:pt idx="428">
                  <c:v>14.2685</c:v>
                </c:pt>
                <c:pt idx="429">
                  <c:v>13.990500000000004</c:v>
                </c:pt>
                <c:pt idx="430">
                  <c:v>14.767000000000001</c:v>
                </c:pt>
                <c:pt idx="431">
                  <c:v>15.5145</c:v>
                </c:pt>
                <c:pt idx="432">
                  <c:v>15.175500000000024</c:v>
                </c:pt>
                <c:pt idx="433">
                  <c:v>15.392500000000041</c:v>
                </c:pt>
                <c:pt idx="434">
                  <c:v>15.282500000000002</c:v>
                </c:pt>
                <c:pt idx="435">
                  <c:v>14.7195</c:v>
                </c:pt>
                <c:pt idx="436">
                  <c:v>14.976500000000026</c:v>
                </c:pt>
                <c:pt idx="437">
                  <c:v>14.569000000000004</c:v>
                </c:pt>
                <c:pt idx="438">
                  <c:v>14.907</c:v>
                </c:pt>
                <c:pt idx="439">
                  <c:v>13.832000000000004</c:v>
                </c:pt>
                <c:pt idx="440">
                  <c:v>13.404500000000002</c:v>
                </c:pt>
                <c:pt idx="441">
                  <c:v>12.987</c:v>
                </c:pt>
                <c:pt idx="442">
                  <c:v>15.662500000000026</c:v>
                </c:pt>
                <c:pt idx="443">
                  <c:v>13.622</c:v>
                </c:pt>
                <c:pt idx="444">
                  <c:v>14.390500000000022</c:v>
                </c:pt>
                <c:pt idx="445">
                  <c:v>14.384</c:v>
                </c:pt>
                <c:pt idx="446">
                  <c:v>13.868500000000004</c:v>
                </c:pt>
                <c:pt idx="447">
                  <c:v>13.2735</c:v>
                </c:pt>
                <c:pt idx="448">
                  <c:v>14.431000000000001</c:v>
                </c:pt>
                <c:pt idx="449">
                  <c:v>14.065500000000041</c:v>
                </c:pt>
                <c:pt idx="450">
                  <c:v>14.942500000000004</c:v>
                </c:pt>
                <c:pt idx="451">
                  <c:v>14.492500000000026</c:v>
                </c:pt>
                <c:pt idx="452">
                  <c:v>15.064</c:v>
                </c:pt>
                <c:pt idx="453">
                  <c:v>15.552000000000024</c:v>
                </c:pt>
                <c:pt idx="454">
                  <c:v>16.327000000000005</c:v>
                </c:pt>
                <c:pt idx="455">
                  <c:v>15.810500000000006</c:v>
                </c:pt>
                <c:pt idx="456">
                  <c:v>15.980500000000006</c:v>
                </c:pt>
                <c:pt idx="457">
                  <c:v>14.787000000000001</c:v>
                </c:pt>
                <c:pt idx="458">
                  <c:v>15.662000000000004</c:v>
                </c:pt>
                <c:pt idx="459">
                  <c:v>15.307</c:v>
                </c:pt>
                <c:pt idx="460">
                  <c:v>15.709</c:v>
                </c:pt>
                <c:pt idx="461">
                  <c:v>15.266500000000002</c:v>
                </c:pt>
                <c:pt idx="462">
                  <c:v>15.932500000000006</c:v>
                </c:pt>
                <c:pt idx="463">
                  <c:v>16.281499999999905</c:v>
                </c:pt>
                <c:pt idx="464">
                  <c:v>15.429</c:v>
                </c:pt>
                <c:pt idx="465">
                  <c:v>15.925500000000024</c:v>
                </c:pt>
                <c:pt idx="466">
                  <c:v>15.333</c:v>
                </c:pt>
                <c:pt idx="467">
                  <c:v>15.478</c:v>
                </c:pt>
                <c:pt idx="468">
                  <c:v>15.275500000000006</c:v>
                </c:pt>
                <c:pt idx="469">
                  <c:v>16.39</c:v>
                </c:pt>
                <c:pt idx="470">
                  <c:v>16.553000000000001</c:v>
                </c:pt>
                <c:pt idx="471">
                  <c:v>16.884</c:v>
                </c:pt>
                <c:pt idx="472">
                  <c:v>17.99299999999991</c:v>
                </c:pt>
                <c:pt idx="473">
                  <c:v>16.563499999999905</c:v>
                </c:pt>
                <c:pt idx="474">
                  <c:v>17.197500000000005</c:v>
                </c:pt>
                <c:pt idx="475">
                  <c:v>16.415500000000002</c:v>
                </c:pt>
                <c:pt idx="476">
                  <c:v>17.926499999999887</c:v>
                </c:pt>
                <c:pt idx="477">
                  <c:v>19.284499999999905</c:v>
                </c:pt>
                <c:pt idx="478">
                  <c:v>20.102</c:v>
                </c:pt>
                <c:pt idx="479">
                  <c:v>21.213000000000001</c:v>
                </c:pt>
                <c:pt idx="480">
                  <c:v>20.735499999999906</c:v>
                </c:pt>
              </c:numCache>
            </c:numRef>
          </c:yVal>
          <c:smooth val="1"/>
          <c:extLst>
            <c:ext xmlns:c16="http://schemas.microsoft.com/office/drawing/2014/chart" uri="{C3380CC4-5D6E-409C-BE32-E72D297353CC}">
              <c16:uniqueId val="{0000000E-C2B3-47A8-899A-57223720C564}"/>
            </c:ext>
          </c:extLst>
        </c:ser>
        <c:ser>
          <c:idx val="15"/>
          <c:order val="15"/>
          <c:spPr>
            <a:ln w="12700">
              <a:solidFill>
                <a:srgbClr val="FFCC99"/>
              </a:solidFill>
              <a:prstDash val="solid"/>
            </a:ln>
          </c:spPr>
          <c:marker>
            <c:symbol val="none"/>
          </c:marker>
          <c:xVal>
            <c:numRef>
              <c:f>vzavt!$A$1:$A$481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vzavt!$Q$1:$Q$481</c:f>
              <c:numCache>
                <c:formatCode>General</c:formatCode>
                <c:ptCount val="481"/>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999.99900000000002</c:v>
                </c:pt>
                <c:pt idx="13">
                  <c:v>999.99900000000002</c:v>
                </c:pt>
                <c:pt idx="14">
                  <c:v>906.71499900000003</c:v>
                </c:pt>
                <c:pt idx="15">
                  <c:v>732.65699899999947</c:v>
                </c:pt>
                <c:pt idx="16">
                  <c:v>563.87699999999938</c:v>
                </c:pt>
                <c:pt idx="17">
                  <c:v>432.95749999999964</c:v>
                </c:pt>
                <c:pt idx="18">
                  <c:v>345.10700000000008</c:v>
                </c:pt>
                <c:pt idx="19">
                  <c:v>243.08800000000059</c:v>
                </c:pt>
                <c:pt idx="20">
                  <c:v>164.85900000000001</c:v>
                </c:pt>
                <c:pt idx="21">
                  <c:v>153.56200000000001</c:v>
                </c:pt>
                <c:pt idx="22">
                  <c:v>101.0625</c:v>
                </c:pt>
                <c:pt idx="23">
                  <c:v>67.486500000000007</c:v>
                </c:pt>
                <c:pt idx="24">
                  <c:v>47.631500000000003</c:v>
                </c:pt>
                <c:pt idx="25">
                  <c:v>35.930499000000005</c:v>
                </c:pt>
                <c:pt idx="26">
                  <c:v>30.537500000000001</c:v>
                </c:pt>
                <c:pt idx="27">
                  <c:v>27.5915</c:v>
                </c:pt>
                <c:pt idx="28">
                  <c:v>27.161999999999999</c:v>
                </c:pt>
                <c:pt idx="29">
                  <c:v>27.667000000000005</c:v>
                </c:pt>
                <c:pt idx="30">
                  <c:v>27.266499999999883</c:v>
                </c:pt>
                <c:pt idx="31">
                  <c:v>28.191500000000001</c:v>
                </c:pt>
                <c:pt idx="32">
                  <c:v>28.55</c:v>
                </c:pt>
                <c:pt idx="33">
                  <c:v>29.937999999999999</c:v>
                </c:pt>
                <c:pt idx="34">
                  <c:v>32.139500000000012</c:v>
                </c:pt>
                <c:pt idx="35">
                  <c:v>31.625499999999914</c:v>
                </c:pt>
                <c:pt idx="36">
                  <c:v>33.896000000000001</c:v>
                </c:pt>
                <c:pt idx="37">
                  <c:v>33.305500000000002</c:v>
                </c:pt>
                <c:pt idx="38">
                  <c:v>35.379000000000005</c:v>
                </c:pt>
                <c:pt idx="39">
                  <c:v>36.694000000000003</c:v>
                </c:pt>
                <c:pt idx="40">
                  <c:v>38.451499999999996</c:v>
                </c:pt>
                <c:pt idx="41">
                  <c:v>38.156000000000006</c:v>
                </c:pt>
                <c:pt idx="42">
                  <c:v>40.971499999999999</c:v>
                </c:pt>
                <c:pt idx="43">
                  <c:v>41.763499000000003</c:v>
                </c:pt>
                <c:pt idx="44">
                  <c:v>43.823</c:v>
                </c:pt>
                <c:pt idx="45">
                  <c:v>46.423500000000011</c:v>
                </c:pt>
                <c:pt idx="46">
                  <c:v>48.429500000000012</c:v>
                </c:pt>
                <c:pt idx="47">
                  <c:v>49.175500000000063</c:v>
                </c:pt>
                <c:pt idx="48">
                  <c:v>51.0745</c:v>
                </c:pt>
                <c:pt idx="49">
                  <c:v>53.346999999999994</c:v>
                </c:pt>
                <c:pt idx="50">
                  <c:v>55.402500000000003</c:v>
                </c:pt>
                <c:pt idx="51">
                  <c:v>57.631500000000003</c:v>
                </c:pt>
                <c:pt idx="52">
                  <c:v>57.580999999999996</c:v>
                </c:pt>
                <c:pt idx="53">
                  <c:v>58.320500000000003</c:v>
                </c:pt>
                <c:pt idx="54">
                  <c:v>63.914998999999995</c:v>
                </c:pt>
                <c:pt idx="55">
                  <c:v>66.478999999999999</c:v>
                </c:pt>
                <c:pt idx="56">
                  <c:v>69.406999999999996</c:v>
                </c:pt>
                <c:pt idx="57">
                  <c:v>70.647999999999996</c:v>
                </c:pt>
                <c:pt idx="58">
                  <c:v>75.60899999999998</c:v>
                </c:pt>
                <c:pt idx="59">
                  <c:v>78.290999999999997</c:v>
                </c:pt>
                <c:pt idx="60">
                  <c:v>82.387500000000003</c:v>
                </c:pt>
                <c:pt idx="61">
                  <c:v>82.627499999999998</c:v>
                </c:pt>
                <c:pt idx="62">
                  <c:v>87.582999999999998</c:v>
                </c:pt>
                <c:pt idx="63">
                  <c:v>90.662498999999627</c:v>
                </c:pt>
                <c:pt idx="64">
                  <c:v>94.132498999999569</c:v>
                </c:pt>
                <c:pt idx="65">
                  <c:v>95.343998999999982</c:v>
                </c:pt>
                <c:pt idx="66">
                  <c:v>99.154499999999999</c:v>
                </c:pt>
                <c:pt idx="67">
                  <c:v>100.66</c:v>
                </c:pt>
                <c:pt idx="68">
                  <c:v>105.482</c:v>
                </c:pt>
                <c:pt idx="69">
                  <c:v>108.068</c:v>
                </c:pt>
                <c:pt idx="70">
                  <c:v>112.83799999999999</c:v>
                </c:pt>
                <c:pt idx="71">
                  <c:v>113.71950000000002</c:v>
                </c:pt>
                <c:pt idx="72">
                  <c:v>119.23650000000002</c:v>
                </c:pt>
                <c:pt idx="73">
                  <c:v>122.12549999999995</c:v>
                </c:pt>
                <c:pt idx="74">
                  <c:v>126.30249999999998</c:v>
                </c:pt>
                <c:pt idx="75">
                  <c:v>127.51900000000002</c:v>
                </c:pt>
                <c:pt idx="76">
                  <c:v>129.815</c:v>
                </c:pt>
                <c:pt idx="77">
                  <c:v>134.01649999999998</c:v>
                </c:pt>
                <c:pt idx="78">
                  <c:v>139.16</c:v>
                </c:pt>
                <c:pt idx="79">
                  <c:v>141.017</c:v>
                </c:pt>
                <c:pt idx="80">
                  <c:v>143.87650000000002</c:v>
                </c:pt>
                <c:pt idx="81">
                  <c:v>149.74149999999997</c:v>
                </c:pt>
                <c:pt idx="82">
                  <c:v>153.39700000000047</c:v>
                </c:pt>
                <c:pt idx="83">
                  <c:v>155.47150000000002</c:v>
                </c:pt>
                <c:pt idx="84">
                  <c:v>160.071</c:v>
                </c:pt>
                <c:pt idx="85">
                  <c:v>163.55250000000001</c:v>
                </c:pt>
                <c:pt idx="86">
                  <c:v>164.97899999999998</c:v>
                </c:pt>
                <c:pt idx="87">
                  <c:v>165.7</c:v>
                </c:pt>
                <c:pt idx="88">
                  <c:v>170.38250000000062</c:v>
                </c:pt>
                <c:pt idx="89">
                  <c:v>173.96800000000007</c:v>
                </c:pt>
                <c:pt idx="90">
                  <c:v>177.172</c:v>
                </c:pt>
                <c:pt idx="91">
                  <c:v>179.07</c:v>
                </c:pt>
                <c:pt idx="92">
                  <c:v>178.67699999999999</c:v>
                </c:pt>
                <c:pt idx="93">
                  <c:v>183.22499999999999</c:v>
                </c:pt>
                <c:pt idx="94">
                  <c:v>183.001</c:v>
                </c:pt>
                <c:pt idx="95">
                  <c:v>190.0625</c:v>
                </c:pt>
                <c:pt idx="96">
                  <c:v>188.55450000000002</c:v>
                </c:pt>
                <c:pt idx="97">
                  <c:v>191.65349999999998</c:v>
                </c:pt>
                <c:pt idx="98">
                  <c:v>195.93600000000001</c:v>
                </c:pt>
                <c:pt idx="99">
                  <c:v>194.75900000000001</c:v>
                </c:pt>
                <c:pt idx="100">
                  <c:v>195.73149999999998</c:v>
                </c:pt>
                <c:pt idx="101">
                  <c:v>199.02550000000002</c:v>
                </c:pt>
                <c:pt idx="102">
                  <c:v>199.68700000000001</c:v>
                </c:pt>
                <c:pt idx="103">
                  <c:v>201.65300000000002</c:v>
                </c:pt>
                <c:pt idx="104">
                  <c:v>202.304</c:v>
                </c:pt>
                <c:pt idx="105">
                  <c:v>201.91499999999999</c:v>
                </c:pt>
                <c:pt idx="106">
                  <c:v>201.80949999999999</c:v>
                </c:pt>
                <c:pt idx="107">
                  <c:v>201.3905</c:v>
                </c:pt>
                <c:pt idx="108">
                  <c:v>203.4855</c:v>
                </c:pt>
                <c:pt idx="109">
                  <c:v>209.47150000000002</c:v>
                </c:pt>
                <c:pt idx="110">
                  <c:v>208.334</c:v>
                </c:pt>
                <c:pt idx="111">
                  <c:v>208.87050000000002</c:v>
                </c:pt>
                <c:pt idx="112">
                  <c:v>206.845</c:v>
                </c:pt>
                <c:pt idx="113">
                  <c:v>205.83350000000002</c:v>
                </c:pt>
                <c:pt idx="114">
                  <c:v>208.505</c:v>
                </c:pt>
                <c:pt idx="115">
                  <c:v>207.25750000000002</c:v>
                </c:pt>
                <c:pt idx="116">
                  <c:v>204.41049999999998</c:v>
                </c:pt>
                <c:pt idx="117">
                  <c:v>202.90300000000002</c:v>
                </c:pt>
                <c:pt idx="118">
                  <c:v>202.94949999999997</c:v>
                </c:pt>
                <c:pt idx="119">
                  <c:v>206.31700000000001</c:v>
                </c:pt>
                <c:pt idx="120">
                  <c:v>204.59949999999998</c:v>
                </c:pt>
                <c:pt idx="121">
                  <c:v>202.71799999999999</c:v>
                </c:pt>
                <c:pt idx="122">
                  <c:v>203.77449999999999</c:v>
                </c:pt>
                <c:pt idx="123">
                  <c:v>202.78800000000001</c:v>
                </c:pt>
                <c:pt idx="124">
                  <c:v>201.43900000000002</c:v>
                </c:pt>
                <c:pt idx="125">
                  <c:v>200.43700000000001</c:v>
                </c:pt>
                <c:pt idx="126">
                  <c:v>197.32300000000001</c:v>
                </c:pt>
                <c:pt idx="127">
                  <c:v>195.35150000000004</c:v>
                </c:pt>
                <c:pt idx="128">
                  <c:v>193.76399999999998</c:v>
                </c:pt>
                <c:pt idx="129">
                  <c:v>195.8075</c:v>
                </c:pt>
                <c:pt idx="130">
                  <c:v>193.40700000000001</c:v>
                </c:pt>
                <c:pt idx="131">
                  <c:v>192.44750000000002</c:v>
                </c:pt>
                <c:pt idx="132">
                  <c:v>189.31399999999999</c:v>
                </c:pt>
                <c:pt idx="133">
                  <c:v>189.06050000000002</c:v>
                </c:pt>
                <c:pt idx="134">
                  <c:v>186.80550000000002</c:v>
                </c:pt>
                <c:pt idx="135">
                  <c:v>182.9845</c:v>
                </c:pt>
                <c:pt idx="136">
                  <c:v>180.07750000000001</c:v>
                </c:pt>
                <c:pt idx="137">
                  <c:v>183.07399999999998</c:v>
                </c:pt>
                <c:pt idx="138">
                  <c:v>176.66549999999998</c:v>
                </c:pt>
                <c:pt idx="139">
                  <c:v>174.8655</c:v>
                </c:pt>
                <c:pt idx="140">
                  <c:v>175.15600000000001</c:v>
                </c:pt>
                <c:pt idx="141">
                  <c:v>168.32650000000001</c:v>
                </c:pt>
                <c:pt idx="142">
                  <c:v>168.89450000000002</c:v>
                </c:pt>
                <c:pt idx="143">
                  <c:v>169.91949999999997</c:v>
                </c:pt>
                <c:pt idx="144">
                  <c:v>166.86200000000059</c:v>
                </c:pt>
                <c:pt idx="145">
                  <c:v>166.53150000000002</c:v>
                </c:pt>
                <c:pt idx="146">
                  <c:v>164.98050000000001</c:v>
                </c:pt>
                <c:pt idx="147">
                  <c:v>166.32100000000059</c:v>
                </c:pt>
                <c:pt idx="148">
                  <c:v>159.80200000000059</c:v>
                </c:pt>
                <c:pt idx="149">
                  <c:v>160.6215</c:v>
                </c:pt>
                <c:pt idx="150">
                  <c:v>159.4845</c:v>
                </c:pt>
                <c:pt idx="151">
                  <c:v>154.19349999999997</c:v>
                </c:pt>
                <c:pt idx="152">
                  <c:v>152.79599999999999</c:v>
                </c:pt>
                <c:pt idx="153">
                  <c:v>151.58750000000001</c:v>
                </c:pt>
                <c:pt idx="154">
                  <c:v>148.238</c:v>
                </c:pt>
                <c:pt idx="155">
                  <c:v>145.27649999999997</c:v>
                </c:pt>
                <c:pt idx="156">
                  <c:v>143.3125</c:v>
                </c:pt>
                <c:pt idx="157">
                  <c:v>141.15449999999998</c:v>
                </c:pt>
                <c:pt idx="158">
                  <c:v>141.49600000000001</c:v>
                </c:pt>
                <c:pt idx="159">
                  <c:v>138.13499999999999</c:v>
                </c:pt>
                <c:pt idx="160">
                  <c:v>133.876</c:v>
                </c:pt>
                <c:pt idx="161">
                  <c:v>132.4315</c:v>
                </c:pt>
                <c:pt idx="162">
                  <c:v>131.24099999999999</c:v>
                </c:pt>
                <c:pt idx="163">
                  <c:v>129.0855</c:v>
                </c:pt>
                <c:pt idx="164">
                  <c:v>126.748</c:v>
                </c:pt>
                <c:pt idx="165">
                  <c:v>125.15649999999998</c:v>
                </c:pt>
                <c:pt idx="166">
                  <c:v>123.0065</c:v>
                </c:pt>
                <c:pt idx="167">
                  <c:v>120.8085</c:v>
                </c:pt>
                <c:pt idx="168">
                  <c:v>118.706</c:v>
                </c:pt>
                <c:pt idx="169">
                  <c:v>116.19</c:v>
                </c:pt>
                <c:pt idx="170">
                  <c:v>114.54900000000002</c:v>
                </c:pt>
                <c:pt idx="171">
                  <c:v>116.8835</c:v>
                </c:pt>
                <c:pt idx="172">
                  <c:v>110.6605</c:v>
                </c:pt>
                <c:pt idx="173">
                  <c:v>106.24550000000002</c:v>
                </c:pt>
                <c:pt idx="174">
                  <c:v>106.816</c:v>
                </c:pt>
                <c:pt idx="175">
                  <c:v>102.3965</c:v>
                </c:pt>
                <c:pt idx="176">
                  <c:v>104.12849999999995</c:v>
                </c:pt>
                <c:pt idx="177">
                  <c:v>100.79400000000012</c:v>
                </c:pt>
                <c:pt idx="178">
                  <c:v>98.849500000000006</c:v>
                </c:pt>
                <c:pt idx="179">
                  <c:v>99.346999999999994</c:v>
                </c:pt>
                <c:pt idx="180">
                  <c:v>98.313500000000005</c:v>
                </c:pt>
                <c:pt idx="181">
                  <c:v>96.123499999999979</c:v>
                </c:pt>
                <c:pt idx="182">
                  <c:v>94.011500000000026</c:v>
                </c:pt>
                <c:pt idx="183">
                  <c:v>93.923000000000002</c:v>
                </c:pt>
                <c:pt idx="184">
                  <c:v>92.498500000000007</c:v>
                </c:pt>
                <c:pt idx="185">
                  <c:v>90.775498999999598</c:v>
                </c:pt>
                <c:pt idx="186">
                  <c:v>85.528999999999982</c:v>
                </c:pt>
                <c:pt idx="187">
                  <c:v>86.251000000000005</c:v>
                </c:pt>
                <c:pt idx="188">
                  <c:v>86.0685</c:v>
                </c:pt>
                <c:pt idx="189">
                  <c:v>82.610500000000002</c:v>
                </c:pt>
                <c:pt idx="190">
                  <c:v>82.409499999999994</c:v>
                </c:pt>
                <c:pt idx="191">
                  <c:v>82.769000000000005</c:v>
                </c:pt>
                <c:pt idx="192">
                  <c:v>81.949500000000299</c:v>
                </c:pt>
                <c:pt idx="193">
                  <c:v>79.290498999999983</c:v>
                </c:pt>
                <c:pt idx="194">
                  <c:v>79.024499000000006</c:v>
                </c:pt>
                <c:pt idx="195">
                  <c:v>76.765000000000001</c:v>
                </c:pt>
                <c:pt idx="196">
                  <c:v>77.877999999999986</c:v>
                </c:pt>
                <c:pt idx="197">
                  <c:v>78.41749900000039</c:v>
                </c:pt>
                <c:pt idx="198">
                  <c:v>75.956500000000005</c:v>
                </c:pt>
                <c:pt idx="199">
                  <c:v>74.418000000000006</c:v>
                </c:pt>
                <c:pt idx="200">
                  <c:v>74.3</c:v>
                </c:pt>
                <c:pt idx="201">
                  <c:v>69.078999999999979</c:v>
                </c:pt>
                <c:pt idx="202">
                  <c:v>69.140998999999979</c:v>
                </c:pt>
                <c:pt idx="203">
                  <c:v>67.717000000000027</c:v>
                </c:pt>
                <c:pt idx="204">
                  <c:v>68.952500000000001</c:v>
                </c:pt>
                <c:pt idx="205">
                  <c:v>67.444000000000358</c:v>
                </c:pt>
                <c:pt idx="206">
                  <c:v>65.940500000000227</c:v>
                </c:pt>
                <c:pt idx="207">
                  <c:v>65.853499999999983</c:v>
                </c:pt>
                <c:pt idx="208">
                  <c:v>65.349998999999983</c:v>
                </c:pt>
                <c:pt idx="209">
                  <c:v>61.617999000000005</c:v>
                </c:pt>
                <c:pt idx="210">
                  <c:v>62.215000000000003</c:v>
                </c:pt>
                <c:pt idx="211">
                  <c:v>62.956999999999994</c:v>
                </c:pt>
                <c:pt idx="212">
                  <c:v>59.908500000000011</c:v>
                </c:pt>
                <c:pt idx="213">
                  <c:v>57.463500000000003</c:v>
                </c:pt>
                <c:pt idx="214">
                  <c:v>58.977499999999999</c:v>
                </c:pt>
                <c:pt idx="215">
                  <c:v>58.406500000000001</c:v>
                </c:pt>
                <c:pt idx="216">
                  <c:v>58.283000000000001</c:v>
                </c:pt>
                <c:pt idx="217">
                  <c:v>57.568500000000149</c:v>
                </c:pt>
                <c:pt idx="218">
                  <c:v>56.114000000000004</c:v>
                </c:pt>
                <c:pt idx="219">
                  <c:v>55.113500000000002</c:v>
                </c:pt>
                <c:pt idx="220">
                  <c:v>54.048000000000002</c:v>
                </c:pt>
                <c:pt idx="221">
                  <c:v>53.061500000000002</c:v>
                </c:pt>
                <c:pt idx="222">
                  <c:v>54.711000000000006</c:v>
                </c:pt>
                <c:pt idx="223">
                  <c:v>52.669500000000063</c:v>
                </c:pt>
                <c:pt idx="224">
                  <c:v>51.63550000000015</c:v>
                </c:pt>
                <c:pt idx="225">
                  <c:v>50.777000000000001</c:v>
                </c:pt>
                <c:pt idx="226">
                  <c:v>51.822000000000003</c:v>
                </c:pt>
                <c:pt idx="227">
                  <c:v>52.241500000000002</c:v>
                </c:pt>
                <c:pt idx="228">
                  <c:v>51.235000000000063</c:v>
                </c:pt>
                <c:pt idx="229">
                  <c:v>50.605500000000013</c:v>
                </c:pt>
                <c:pt idx="230">
                  <c:v>49.428500000000113</c:v>
                </c:pt>
                <c:pt idx="231">
                  <c:v>47.472500000000011</c:v>
                </c:pt>
                <c:pt idx="232">
                  <c:v>47.515000000000001</c:v>
                </c:pt>
                <c:pt idx="233">
                  <c:v>48.218500000000013</c:v>
                </c:pt>
                <c:pt idx="234">
                  <c:v>46.058500000000002</c:v>
                </c:pt>
                <c:pt idx="235">
                  <c:v>45.531000000000006</c:v>
                </c:pt>
                <c:pt idx="236">
                  <c:v>46.347499999999997</c:v>
                </c:pt>
                <c:pt idx="237">
                  <c:v>46.804499999999997</c:v>
                </c:pt>
                <c:pt idx="238">
                  <c:v>44.413999999999994</c:v>
                </c:pt>
                <c:pt idx="239">
                  <c:v>42.601000000000006</c:v>
                </c:pt>
                <c:pt idx="240">
                  <c:v>42.299000000000063</c:v>
                </c:pt>
                <c:pt idx="241">
                  <c:v>41.704000000000001</c:v>
                </c:pt>
                <c:pt idx="242">
                  <c:v>41.036500000000011</c:v>
                </c:pt>
                <c:pt idx="243">
                  <c:v>41.736000000000011</c:v>
                </c:pt>
                <c:pt idx="244">
                  <c:v>40.151499999999999</c:v>
                </c:pt>
                <c:pt idx="245">
                  <c:v>40.763000000000012</c:v>
                </c:pt>
                <c:pt idx="246">
                  <c:v>42.027000000000001</c:v>
                </c:pt>
                <c:pt idx="247">
                  <c:v>40.093000000000011</c:v>
                </c:pt>
                <c:pt idx="248">
                  <c:v>40.027500000000003</c:v>
                </c:pt>
                <c:pt idx="249">
                  <c:v>39.075500000000012</c:v>
                </c:pt>
                <c:pt idx="250">
                  <c:v>39.132500000000149</c:v>
                </c:pt>
                <c:pt idx="251">
                  <c:v>38.8765</c:v>
                </c:pt>
                <c:pt idx="252">
                  <c:v>38.042000000000002</c:v>
                </c:pt>
                <c:pt idx="253">
                  <c:v>37.210500000000003</c:v>
                </c:pt>
                <c:pt idx="254">
                  <c:v>37.289000000000001</c:v>
                </c:pt>
                <c:pt idx="255">
                  <c:v>36.467000000000006</c:v>
                </c:pt>
                <c:pt idx="256">
                  <c:v>35.324000000000005</c:v>
                </c:pt>
                <c:pt idx="257">
                  <c:v>34.005500000000012</c:v>
                </c:pt>
                <c:pt idx="258">
                  <c:v>34.981999999999999</c:v>
                </c:pt>
                <c:pt idx="259">
                  <c:v>34.905500000000011</c:v>
                </c:pt>
                <c:pt idx="260">
                  <c:v>33.679000000000002</c:v>
                </c:pt>
                <c:pt idx="261">
                  <c:v>34.986000000000004</c:v>
                </c:pt>
                <c:pt idx="262">
                  <c:v>35.667000000000002</c:v>
                </c:pt>
                <c:pt idx="263">
                  <c:v>33.462500000000013</c:v>
                </c:pt>
                <c:pt idx="264">
                  <c:v>31.704000000000001</c:v>
                </c:pt>
                <c:pt idx="265">
                  <c:v>32.234500000000011</c:v>
                </c:pt>
                <c:pt idx="266">
                  <c:v>32.093500000000013</c:v>
                </c:pt>
                <c:pt idx="267">
                  <c:v>32.145000000000003</c:v>
                </c:pt>
                <c:pt idx="268">
                  <c:v>28.569499999999906</c:v>
                </c:pt>
                <c:pt idx="269">
                  <c:v>30.224999999999987</c:v>
                </c:pt>
                <c:pt idx="270">
                  <c:v>29.640999999999988</c:v>
                </c:pt>
                <c:pt idx="271">
                  <c:v>29.77949999999991</c:v>
                </c:pt>
                <c:pt idx="272">
                  <c:v>29.326499999999989</c:v>
                </c:pt>
                <c:pt idx="273">
                  <c:v>30.519500000000001</c:v>
                </c:pt>
                <c:pt idx="274">
                  <c:v>29.728499999999883</c:v>
                </c:pt>
                <c:pt idx="275">
                  <c:v>28.656500000000001</c:v>
                </c:pt>
                <c:pt idx="276">
                  <c:v>29.5245</c:v>
                </c:pt>
                <c:pt idx="277">
                  <c:v>28.464499999999891</c:v>
                </c:pt>
                <c:pt idx="278">
                  <c:v>28.986499999999861</c:v>
                </c:pt>
                <c:pt idx="279">
                  <c:v>29.202499999999883</c:v>
                </c:pt>
                <c:pt idx="280">
                  <c:v>29.0595</c:v>
                </c:pt>
                <c:pt idx="281">
                  <c:v>28.903499999999898</c:v>
                </c:pt>
                <c:pt idx="282">
                  <c:v>29.105499999999989</c:v>
                </c:pt>
                <c:pt idx="283">
                  <c:v>28.806000000000001</c:v>
                </c:pt>
                <c:pt idx="284">
                  <c:v>28.621500000000001</c:v>
                </c:pt>
                <c:pt idx="285">
                  <c:v>28.817000000000078</c:v>
                </c:pt>
                <c:pt idx="286">
                  <c:v>27.877500000000001</c:v>
                </c:pt>
                <c:pt idx="287">
                  <c:v>27.151499999999999</c:v>
                </c:pt>
                <c:pt idx="288">
                  <c:v>27.704999999999988</c:v>
                </c:pt>
                <c:pt idx="289">
                  <c:v>27.138999999999999</c:v>
                </c:pt>
                <c:pt idx="290">
                  <c:v>27.49</c:v>
                </c:pt>
                <c:pt idx="291">
                  <c:v>25.918500000000002</c:v>
                </c:pt>
                <c:pt idx="292">
                  <c:v>25.387499999999989</c:v>
                </c:pt>
                <c:pt idx="293">
                  <c:v>25.2515</c:v>
                </c:pt>
                <c:pt idx="294">
                  <c:v>26.887</c:v>
                </c:pt>
                <c:pt idx="295">
                  <c:v>25.56</c:v>
                </c:pt>
                <c:pt idx="296">
                  <c:v>25.023</c:v>
                </c:pt>
                <c:pt idx="297">
                  <c:v>24.163499999999921</c:v>
                </c:pt>
                <c:pt idx="298">
                  <c:v>24.996499999999898</c:v>
                </c:pt>
                <c:pt idx="299">
                  <c:v>23.442999999999905</c:v>
                </c:pt>
                <c:pt idx="300">
                  <c:v>23.4145</c:v>
                </c:pt>
                <c:pt idx="301">
                  <c:v>23.085499999999868</c:v>
                </c:pt>
                <c:pt idx="302">
                  <c:v>22.7715</c:v>
                </c:pt>
                <c:pt idx="303">
                  <c:v>22.8645</c:v>
                </c:pt>
                <c:pt idx="304">
                  <c:v>23.165500000000002</c:v>
                </c:pt>
                <c:pt idx="305">
                  <c:v>23.154499999999999</c:v>
                </c:pt>
                <c:pt idx="306">
                  <c:v>23.446000000000002</c:v>
                </c:pt>
                <c:pt idx="307">
                  <c:v>22.355</c:v>
                </c:pt>
                <c:pt idx="308">
                  <c:v>21.36</c:v>
                </c:pt>
                <c:pt idx="309">
                  <c:v>22.323499999999989</c:v>
                </c:pt>
                <c:pt idx="310">
                  <c:v>22.058</c:v>
                </c:pt>
                <c:pt idx="311">
                  <c:v>22.922499999999861</c:v>
                </c:pt>
                <c:pt idx="312">
                  <c:v>19.678999999999988</c:v>
                </c:pt>
                <c:pt idx="313">
                  <c:v>19.865499999999887</c:v>
                </c:pt>
                <c:pt idx="314">
                  <c:v>19.452499999999883</c:v>
                </c:pt>
                <c:pt idx="315">
                  <c:v>20.90149999999991</c:v>
                </c:pt>
                <c:pt idx="316">
                  <c:v>21.039000000000001</c:v>
                </c:pt>
                <c:pt idx="317">
                  <c:v>20.764999999999986</c:v>
                </c:pt>
                <c:pt idx="318">
                  <c:v>20.448499999999857</c:v>
                </c:pt>
                <c:pt idx="319">
                  <c:v>20.9115</c:v>
                </c:pt>
                <c:pt idx="320">
                  <c:v>19.730499999999989</c:v>
                </c:pt>
                <c:pt idx="321">
                  <c:v>19.818999999999999</c:v>
                </c:pt>
                <c:pt idx="322">
                  <c:v>19.760999999999989</c:v>
                </c:pt>
                <c:pt idx="323">
                  <c:v>20.042999999999989</c:v>
                </c:pt>
                <c:pt idx="324">
                  <c:v>19.385999999999989</c:v>
                </c:pt>
                <c:pt idx="325">
                  <c:v>19.354500000000005</c:v>
                </c:pt>
                <c:pt idx="326">
                  <c:v>17.891500000000001</c:v>
                </c:pt>
                <c:pt idx="327">
                  <c:v>17.765999999999906</c:v>
                </c:pt>
                <c:pt idx="328">
                  <c:v>18.6965</c:v>
                </c:pt>
                <c:pt idx="329">
                  <c:v>18.838999999999999</c:v>
                </c:pt>
                <c:pt idx="330">
                  <c:v>18.230499999999989</c:v>
                </c:pt>
                <c:pt idx="331">
                  <c:v>19.306999999999999</c:v>
                </c:pt>
                <c:pt idx="332">
                  <c:v>18.839500000000001</c:v>
                </c:pt>
                <c:pt idx="333">
                  <c:v>18.764999999999986</c:v>
                </c:pt>
                <c:pt idx="334">
                  <c:v>18.625</c:v>
                </c:pt>
                <c:pt idx="335">
                  <c:v>18.220499999999905</c:v>
                </c:pt>
                <c:pt idx="336">
                  <c:v>17.347000000000001</c:v>
                </c:pt>
                <c:pt idx="337">
                  <c:v>18.547999999999988</c:v>
                </c:pt>
                <c:pt idx="338">
                  <c:v>18.320499999999921</c:v>
                </c:pt>
                <c:pt idx="339">
                  <c:v>16.2105</c:v>
                </c:pt>
                <c:pt idx="340">
                  <c:v>16.067</c:v>
                </c:pt>
                <c:pt idx="341">
                  <c:v>14.5365</c:v>
                </c:pt>
                <c:pt idx="342">
                  <c:v>16.894500000000001</c:v>
                </c:pt>
                <c:pt idx="343">
                  <c:v>16.263999999999989</c:v>
                </c:pt>
                <c:pt idx="344">
                  <c:v>14.569500000000026</c:v>
                </c:pt>
                <c:pt idx="345">
                  <c:v>15.815500000000041</c:v>
                </c:pt>
                <c:pt idx="346">
                  <c:v>16.027999999999999</c:v>
                </c:pt>
                <c:pt idx="347">
                  <c:v>14.551500000000004</c:v>
                </c:pt>
                <c:pt idx="348">
                  <c:v>15.132</c:v>
                </c:pt>
                <c:pt idx="349">
                  <c:v>15.893000000000002</c:v>
                </c:pt>
                <c:pt idx="350">
                  <c:v>14.228999999999999</c:v>
                </c:pt>
                <c:pt idx="351">
                  <c:v>15.246500000000001</c:v>
                </c:pt>
                <c:pt idx="352">
                  <c:v>14.966000000000006</c:v>
                </c:pt>
                <c:pt idx="353">
                  <c:v>14.926500000000004</c:v>
                </c:pt>
                <c:pt idx="354">
                  <c:v>14.677</c:v>
                </c:pt>
                <c:pt idx="355">
                  <c:v>14.885500000000054</c:v>
                </c:pt>
                <c:pt idx="356">
                  <c:v>15.1305</c:v>
                </c:pt>
                <c:pt idx="357">
                  <c:v>14.201500000000001</c:v>
                </c:pt>
                <c:pt idx="358">
                  <c:v>14.763500000000002</c:v>
                </c:pt>
                <c:pt idx="359">
                  <c:v>14.739999999999998</c:v>
                </c:pt>
                <c:pt idx="360">
                  <c:v>13.595000000000002</c:v>
                </c:pt>
                <c:pt idx="361">
                  <c:v>13.855500000000069</c:v>
                </c:pt>
                <c:pt idx="362">
                  <c:v>13.1615</c:v>
                </c:pt>
                <c:pt idx="363">
                  <c:v>13.2455</c:v>
                </c:pt>
                <c:pt idx="364">
                  <c:v>13.6145</c:v>
                </c:pt>
                <c:pt idx="365">
                  <c:v>13.923</c:v>
                </c:pt>
                <c:pt idx="366">
                  <c:v>12.293000000000001</c:v>
                </c:pt>
                <c:pt idx="367">
                  <c:v>10.112500000000002</c:v>
                </c:pt>
                <c:pt idx="368">
                  <c:v>12.7325</c:v>
                </c:pt>
                <c:pt idx="369">
                  <c:v>11.989500000000024</c:v>
                </c:pt>
                <c:pt idx="370">
                  <c:v>12.868500000000004</c:v>
                </c:pt>
                <c:pt idx="371">
                  <c:v>12.513500000000002</c:v>
                </c:pt>
                <c:pt idx="372">
                  <c:v>11.77</c:v>
                </c:pt>
                <c:pt idx="373">
                  <c:v>12.7425</c:v>
                </c:pt>
                <c:pt idx="374">
                  <c:v>12.870000000000006</c:v>
                </c:pt>
                <c:pt idx="375">
                  <c:v>13.1615</c:v>
                </c:pt>
                <c:pt idx="376">
                  <c:v>12.6515</c:v>
                </c:pt>
                <c:pt idx="377">
                  <c:v>11.912500000000026</c:v>
                </c:pt>
                <c:pt idx="378">
                  <c:v>11.856000000000041</c:v>
                </c:pt>
                <c:pt idx="379">
                  <c:v>12.234999999999999</c:v>
                </c:pt>
                <c:pt idx="380">
                  <c:v>12.313500000000024</c:v>
                </c:pt>
                <c:pt idx="381">
                  <c:v>12.325000000000006</c:v>
                </c:pt>
                <c:pt idx="382">
                  <c:v>12.9445</c:v>
                </c:pt>
                <c:pt idx="383">
                  <c:v>12.911</c:v>
                </c:pt>
                <c:pt idx="384">
                  <c:v>12.853000000000026</c:v>
                </c:pt>
                <c:pt idx="385">
                  <c:v>11.2685</c:v>
                </c:pt>
                <c:pt idx="386">
                  <c:v>11.6495</c:v>
                </c:pt>
                <c:pt idx="387">
                  <c:v>12.209</c:v>
                </c:pt>
                <c:pt idx="388">
                  <c:v>11.923</c:v>
                </c:pt>
                <c:pt idx="389">
                  <c:v>12.025500000000006</c:v>
                </c:pt>
                <c:pt idx="390">
                  <c:v>11.883500000000026</c:v>
                </c:pt>
                <c:pt idx="391">
                  <c:v>11.689</c:v>
                </c:pt>
                <c:pt idx="392">
                  <c:v>13.006</c:v>
                </c:pt>
                <c:pt idx="393">
                  <c:v>12.5345</c:v>
                </c:pt>
                <c:pt idx="394">
                  <c:v>11.981</c:v>
                </c:pt>
                <c:pt idx="395">
                  <c:v>11.884</c:v>
                </c:pt>
                <c:pt idx="396">
                  <c:v>11.750500000000002</c:v>
                </c:pt>
                <c:pt idx="397">
                  <c:v>12.217500000000001</c:v>
                </c:pt>
                <c:pt idx="398">
                  <c:v>12.4435</c:v>
                </c:pt>
                <c:pt idx="399">
                  <c:v>11.143999999999998</c:v>
                </c:pt>
                <c:pt idx="400">
                  <c:v>11.98</c:v>
                </c:pt>
                <c:pt idx="401">
                  <c:v>12.661</c:v>
                </c:pt>
                <c:pt idx="402">
                  <c:v>12.814500000000002</c:v>
                </c:pt>
                <c:pt idx="403">
                  <c:v>12.6205</c:v>
                </c:pt>
                <c:pt idx="404">
                  <c:v>12.928000000000001</c:v>
                </c:pt>
                <c:pt idx="405">
                  <c:v>12.167</c:v>
                </c:pt>
                <c:pt idx="406">
                  <c:v>12.842000000000002</c:v>
                </c:pt>
                <c:pt idx="407">
                  <c:v>13.648999999999999</c:v>
                </c:pt>
                <c:pt idx="408">
                  <c:v>13.6035</c:v>
                </c:pt>
                <c:pt idx="409">
                  <c:v>11.189</c:v>
                </c:pt>
                <c:pt idx="410">
                  <c:v>14.529500000000002</c:v>
                </c:pt>
                <c:pt idx="411">
                  <c:v>14.574</c:v>
                </c:pt>
                <c:pt idx="412">
                  <c:v>14.115</c:v>
                </c:pt>
                <c:pt idx="413">
                  <c:v>14.5105</c:v>
                </c:pt>
                <c:pt idx="414">
                  <c:v>14.188000000000001</c:v>
                </c:pt>
                <c:pt idx="415">
                  <c:v>14.468</c:v>
                </c:pt>
                <c:pt idx="416">
                  <c:v>14.11</c:v>
                </c:pt>
                <c:pt idx="417">
                  <c:v>13.573</c:v>
                </c:pt>
                <c:pt idx="418">
                  <c:v>13.439500000000002</c:v>
                </c:pt>
                <c:pt idx="419">
                  <c:v>14.023</c:v>
                </c:pt>
                <c:pt idx="420">
                  <c:v>13.317</c:v>
                </c:pt>
                <c:pt idx="421">
                  <c:v>13.821</c:v>
                </c:pt>
                <c:pt idx="422">
                  <c:v>13.857500000000041</c:v>
                </c:pt>
                <c:pt idx="423">
                  <c:v>13.266</c:v>
                </c:pt>
                <c:pt idx="424">
                  <c:v>12.832500000000024</c:v>
                </c:pt>
                <c:pt idx="425">
                  <c:v>12.592000000000002</c:v>
                </c:pt>
                <c:pt idx="426">
                  <c:v>13.544500000000001</c:v>
                </c:pt>
                <c:pt idx="427">
                  <c:v>13.352500000000061</c:v>
                </c:pt>
                <c:pt idx="428">
                  <c:v>15.2615</c:v>
                </c:pt>
                <c:pt idx="429">
                  <c:v>14.887500000000006</c:v>
                </c:pt>
                <c:pt idx="430">
                  <c:v>14.457000000000004</c:v>
                </c:pt>
                <c:pt idx="431">
                  <c:v>13.3385</c:v>
                </c:pt>
                <c:pt idx="432">
                  <c:v>14.896500000000024</c:v>
                </c:pt>
                <c:pt idx="433">
                  <c:v>14.902500000000041</c:v>
                </c:pt>
                <c:pt idx="434">
                  <c:v>15.534000000000001</c:v>
                </c:pt>
                <c:pt idx="435">
                  <c:v>13.315000000000024</c:v>
                </c:pt>
                <c:pt idx="436">
                  <c:v>14.036</c:v>
                </c:pt>
                <c:pt idx="437">
                  <c:v>13.499000000000002</c:v>
                </c:pt>
                <c:pt idx="438">
                  <c:v>14.65</c:v>
                </c:pt>
                <c:pt idx="439">
                  <c:v>14.5885</c:v>
                </c:pt>
                <c:pt idx="440">
                  <c:v>13.561500000000002</c:v>
                </c:pt>
                <c:pt idx="441">
                  <c:v>13.839500000000006</c:v>
                </c:pt>
                <c:pt idx="442">
                  <c:v>13.962000000000026</c:v>
                </c:pt>
                <c:pt idx="443">
                  <c:v>13.366500000000045</c:v>
                </c:pt>
                <c:pt idx="444">
                  <c:v>14.264000000000001</c:v>
                </c:pt>
                <c:pt idx="445">
                  <c:v>14.131500000000001</c:v>
                </c:pt>
                <c:pt idx="446">
                  <c:v>13.781500000000001</c:v>
                </c:pt>
                <c:pt idx="447">
                  <c:v>14.283000000000001</c:v>
                </c:pt>
                <c:pt idx="448">
                  <c:v>15.051500000000004</c:v>
                </c:pt>
                <c:pt idx="449">
                  <c:v>14.0265</c:v>
                </c:pt>
                <c:pt idx="450">
                  <c:v>14.4975</c:v>
                </c:pt>
                <c:pt idx="451">
                  <c:v>14.7095</c:v>
                </c:pt>
                <c:pt idx="452">
                  <c:v>15.457000000000004</c:v>
                </c:pt>
                <c:pt idx="453">
                  <c:v>15.278500000000001</c:v>
                </c:pt>
                <c:pt idx="454">
                  <c:v>15.333</c:v>
                </c:pt>
                <c:pt idx="455">
                  <c:v>15.989500000000024</c:v>
                </c:pt>
                <c:pt idx="456">
                  <c:v>15.31</c:v>
                </c:pt>
                <c:pt idx="457">
                  <c:v>14.655500000000041</c:v>
                </c:pt>
                <c:pt idx="458">
                  <c:v>15.627999999999998</c:v>
                </c:pt>
                <c:pt idx="459">
                  <c:v>15.956000000000024</c:v>
                </c:pt>
                <c:pt idx="460">
                  <c:v>15.512</c:v>
                </c:pt>
                <c:pt idx="461">
                  <c:v>14.611500000000001</c:v>
                </c:pt>
                <c:pt idx="462">
                  <c:v>14.434000000000001</c:v>
                </c:pt>
                <c:pt idx="463">
                  <c:v>15.726999999999999</c:v>
                </c:pt>
                <c:pt idx="464">
                  <c:v>15.372000000000041</c:v>
                </c:pt>
                <c:pt idx="465">
                  <c:v>16.427999999999987</c:v>
                </c:pt>
                <c:pt idx="466">
                  <c:v>15.503500000000004</c:v>
                </c:pt>
                <c:pt idx="467">
                  <c:v>16.0505</c:v>
                </c:pt>
                <c:pt idx="468">
                  <c:v>16.854500000000005</c:v>
                </c:pt>
                <c:pt idx="469">
                  <c:v>17.214500000000001</c:v>
                </c:pt>
                <c:pt idx="470">
                  <c:v>17.268499999999868</c:v>
                </c:pt>
                <c:pt idx="471">
                  <c:v>15.6975</c:v>
                </c:pt>
                <c:pt idx="472">
                  <c:v>15.911</c:v>
                </c:pt>
                <c:pt idx="473">
                  <c:v>16.49449999999991</c:v>
                </c:pt>
                <c:pt idx="474">
                  <c:v>17.457000000000001</c:v>
                </c:pt>
                <c:pt idx="475">
                  <c:v>17.376000000000001</c:v>
                </c:pt>
                <c:pt idx="476">
                  <c:v>18.411000000000001</c:v>
                </c:pt>
                <c:pt idx="477">
                  <c:v>19.467999999999989</c:v>
                </c:pt>
                <c:pt idx="478">
                  <c:v>19.094999999999999</c:v>
                </c:pt>
                <c:pt idx="479">
                  <c:v>19.631000000000082</c:v>
                </c:pt>
                <c:pt idx="480">
                  <c:v>20.336500000000001</c:v>
                </c:pt>
              </c:numCache>
            </c:numRef>
          </c:yVal>
          <c:smooth val="1"/>
          <c:extLst>
            <c:ext xmlns:c16="http://schemas.microsoft.com/office/drawing/2014/chart" uri="{C3380CC4-5D6E-409C-BE32-E72D297353CC}">
              <c16:uniqueId val="{0000000F-C2B3-47A8-899A-57223720C564}"/>
            </c:ext>
          </c:extLst>
        </c:ser>
        <c:ser>
          <c:idx val="16"/>
          <c:order val="16"/>
          <c:spPr>
            <a:ln w="12700">
              <a:solidFill>
                <a:srgbClr val="3366FF"/>
              </a:solidFill>
              <a:prstDash val="solid"/>
            </a:ln>
          </c:spPr>
          <c:marker>
            <c:symbol val="none"/>
          </c:marker>
          <c:xVal>
            <c:numRef>
              <c:f>vzavt!$A$1:$A$481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vzavt!$R$1:$R$481</c:f>
              <c:numCache>
                <c:formatCode>General</c:formatCode>
                <c:ptCount val="481"/>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999.99900000000002</c:v>
                </c:pt>
                <c:pt idx="13">
                  <c:v>999.99900000000002</c:v>
                </c:pt>
                <c:pt idx="14">
                  <c:v>885.47849900000051</c:v>
                </c:pt>
                <c:pt idx="15">
                  <c:v>720.64699899999948</c:v>
                </c:pt>
                <c:pt idx="16">
                  <c:v>560.7355</c:v>
                </c:pt>
                <c:pt idx="17">
                  <c:v>435.73200000000003</c:v>
                </c:pt>
                <c:pt idx="18">
                  <c:v>335.75</c:v>
                </c:pt>
                <c:pt idx="19">
                  <c:v>236.5805</c:v>
                </c:pt>
                <c:pt idx="20">
                  <c:v>162.339</c:v>
                </c:pt>
                <c:pt idx="21">
                  <c:v>151.65050000000002</c:v>
                </c:pt>
                <c:pt idx="22">
                  <c:v>100.932</c:v>
                </c:pt>
                <c:pt idx="23">
                  <c:v>65.35299999999998</c:v>
                </c:pt>
                <c:pt idx="24">
                  <c:v>47.48</c:v>
                </c:pt>
                <c:pt idx="25">
                  <c:v>34.22850000000021</c:v>
                </c:pt>
                <c:pt idx="26">
                  <c:v>29.919499999999989</c:v>
                </c:pt>
                <c:pt idx="27">
                  <c:v>27.757000000000001</c:v>
                </c:pt>
                <c:pt idx="28">
                  <c:v>27.4345</c:v>
                </c:pt>
                <c:pt idx="29">
                  <c:v>27.940999999999917</c:v>
                </c:pt>
                <c:pt idx="30">
                  <c:v>28.218</c:v>
                </c:pt>
                <c:pt idx="31">
                  <c:v>26.767999999999986</c:v>
                </c:pt>
                <c:pt idx="32">
                  <c:v>28.206</c:v>
                </c:pt>
                <c:pt idx="33">
                  <c:v>28.353000000000005</c:v>
                </c:pt>
                <c:pt idx="34">
                  <c:v>29.934000000000001</c:v>
                </c:pt>
                <c:pt idx="35">
                  <c:v>30.617000000000097</c:v>
                </c:pt>
                <c:pt idx="36">
                  <c:v>32.295500000000217</c:v>
                </c:pt>
                <c:pt idx="37">
                  <c:v>31.732500000000002</c:v>
                </c:pt>
                <c:pt idx="38">
                  <c:v>33.165500000000172</c:v>
                </c:pt>
                <c:pt idx="39">
                  <c:v>34.563500000000012</c:v>
                </c:pt>
                <c:pt idx="40">
                  <c:v>36.259500000000003</c:v>
                </c:pt>
                <c:pt idx="41">
                  <c:v>37.299499000000012</c:v>
                </c:pt>
                <c:pt idx="42">
                  <c:v>37.567500000000003</c:v>
                </c:pt>
                <c:pt idx="43">
                  <c:v>39.387499999999996</c:v>
                </c:pt>
                <c:pt idx="44">
                  <c:v>42.066000000000003</c:v>
                </c:pt>
                <c:pt idx="45">
                  <c:v>45.053999999999995</c:v>
                </c:pt>
                <c:pt idx="46">
                  <c:v>46.336999999999996</c:v>
                </c:pt>
                <c:pt idx="47">
                  <c:v>46.031500000000001</c:v>
                </c:pt>
                <c:pt idx="48">
                  <c:v>47.686500000000002</c:v>
                </c:pt>
                <c:pt idx="49">
                  <c:v>49.178500000000113</c:v>
                </c:pt>
                <c:pt idx="50">
                  <c:v>54.814999999999998</c:v>
                </c:pt>
                <c:pt idx="51">
                  <c:v>56.422500000000063</c:v>
                </c:pt>
                <c:pt idx="52">
                  <c:v>59.880999999999993</c:v>
                </c:pt>
                <c:pt idx="53">
                  <c:v>63.612500000000011</c:v>
                </c:pt>
                <c:pt idx="54">
                  <c:v>63.157499999999999</c:v>
                </c:pt>
                <c:pt idx="55">
                  <c:v>65.86999999999999</c:v>
                </c:pt>
                <c:pt idx="56">
                  <c:v>67.759</c:v>
                </c:pt>
                <c:pt idx="57">
                  <c:v>71.049000000000007</c:v>
                </c:pt>
                <c:pt idx="58">
                  <c:v>74.931500000000227</c:v>
                </c:pt>
                <c:pt idx="59">
                  <c:v>74.951499999999996</c:v>
                </c:pt>
                <c:pt idx="60">
                  <c:v>76.78</c:v>
                </c:pt>
                <c:pt idx="61">
                  <c:v>79.016999999999996</c:v>
                </c:pt>
                <c:pt idx="62">
                  <c:v>82.935000000000002</c:v>
                </c:pt>
                <c:pt idx="63">
                  <c:v>86.03399899999998</c:v>
                </c:pt>
                <c:pt idx="64">
                  <c:v>88.134</c:v>
                </c:pt>
                <c:pt idx="65">
                  <c:v>89.449999000000361</c:v>
                </c:pt>
                <c:pt idx="66">
                  <c:v>95.012</c:v>
                </c:pt>
                <c:pt idx="67">
                  <c:v>97.702500000000001</c:v>
                </c:pt>
                <c:pt idx="68">
                  <c:v>99.433999999999997</c:v>
                </c:pt>
                <c:pt idx="69">
                  <c:v>102.88500000000001</c:v>
                </c:pt>
                <c:pt idx="70">
                  <c:v>106.10499999999999</c:v>
                </c:pt>
                <c:pt idx="71">
                  <c:v>110.973</c:v>
                </c:pt>
                <c:pt idx="72">
                  <c:v>114.8325</c:v>
                </c:pt>
                <c:pt idx="73">
                  <c:v>116.80800000000001</c:v>
                </c:pt>
                <c:pt idx="74">
                  <c:v>119.5265</c:v>
                </c:pt>
                <c:pt idx="75">
                  <c:v>125.51</c:v>
                </c:pt>
                <c:pt idx="76">
                  <c:v>128.44499999999999</c:v>
                </c:pt>
                <c:pt idx="77">
                  <c:v>129.96550000000002</c:v>
                </c:pt>
                <c:pt idx="78">
                  <c:v>133.517</c:v>
                </c:pt>
                <c:pt idx="79">
                  <c:v>137.57349999999997</c:v>
                </c:pt>
                <c:pt idx="80">
                  <c:v>141.41999999999999</c:v>
                </c:pt>
                <c:pt idx="81">
                  <c:v>143.68949999999998</c:v>
                </c:pt>
                <c:pt idx="82">
                  <c:v>148.124</c:v>
                </c:pt>
                <c:pt idx="83">
                  <c:v>149.16800000000001</c:v>
                </c:pt>
                <c:pt idx="84">
                  <c:v>154.69399999999999</c:v>
                </c:pt>
                <c:pt idx="85">
                  <c:v>156.72299999999998</c:v>
                </c:pt>
                <c:pt idx="86">
                  <c:v>158.63999999999999</c:v>
                </c:pt>
                <c:pt idx="87">
                  <c:v>160.66499999999999</c:v>
                </c:pt>
                <c:pt idx="88">
                  <c:v>162.46300000000002</c:v>
                </c:pt>
                <c:pt idx="89">
                  <c:v>165.5515</c:v>
                </c:pt>
                <c:pt idx="90">
                  <c:v>171.0265</c:v>
                </c:pt>
                <c:pt idx="91">
                  <c:v>169.72299999999998</c:v>
                </c:pt>
                <c:pt idx="92">
                  <c:v>171.32900000000001</c:v>
                </c:pt>
                <c:pt idx="93">
                  <c:v>176.01899999999998</c:v>
                </c:pt>
                <c:pt idx="94">
                  <c:v>179.51549999999997</c:v>
                </c:pt>
                <c:pt idx="95">
                  <c:v>182.36450000000002</c:v>
                </c:pt>
                <c:pt idx="96">
                  <c:v>182.40449999999998</c:v>
                </c:pt>
                <c:pt idx="97">
                  <c:v>179.99550000000002</c:v>
                </c:pt>
                <c:pt idx="98">
                  <c:v>184.73349999999999</c:v>
                </c:pt>
                <c:pt idx="99">
                  <c:v>187.4555</c:v>
                </c:pt>
                <c:pt idx="100">
                  <c:v>191.74399999999972</c:v>
                </c:pt>
                <c:pt idx="101">
                  <c:v>190.93200000000004</c:v>
                </c:pt>
                <c:pt idx="102">
                  <c:v>189.79749999999999</c:v>
                </c:pt>
                <c:pt idx="103">
                  <c:v>193.61149999999998</c:v>
                </c:pt>
                <c:pt idx="104">
                  <c:v>192.53650000000002</c:v>
                </c:pt>
                <c:pt idx="105">
                  <c:v>196.51449999999997</c:v>
                </c:pt>
                <c:pt idx="106">
                  <c:v>197.50399999999999</c:v>
                </c:pt>
                <c:pt idx="107">
                  <c:v>194.92150000000001</c:v>
                </c:pt>
                <c:pt idx="108">
                  <c:v>195.71799999999999</c:v>
                </c:pt>
                <c:pt idx="109">
                  <c:v>197.101</c:v>
                </c:pt>
                <c:pt idx="110">
                  <c:v>198.64099999999999</c:v>
                </c:pt>
                <c:pt idx="111">
                  <c:v>204.36750000000001</c:v>
                </c:pt>
                <c:pt idx="112">
                  <c:v>202.44449999999998</c:v>
                </c:pt>
                <c:pt idx="113">
                  <c:v>196.41899999999998</c:v>
                </c:pt>
                <c:pt idx="114">
                  <c:v>195.40300000000002</c:v>
                </c:pt>
                <c:pt idx="115">
                  <c:v>200.875</c:v>
                </c:pt>
                <c:pt idx="116">
                  <c:v>197.37</c:v>
                </c:pt>
                <c:pt idx="117">
                  <c:v>196.64949999999999</c:v>
                </c:pt>
                <c:pt idx="118">
                  <c:v>201.5685</c:v>
                </c:pt>
                <c:pt idx="119">
                  <c:v>197.0565</c:v>
                </c:pt>
                <c:pt idx="120">
                  <c:v>196.268</c:v>
                </c:pt>
                <c:pt idx="121">
                  <c:v>196.12949999999998</c:v>
                </c:pt>
                <c:pt idx="122">
                  <c:v>195.01499999999999</c:v>
                </c:pt>
                <c:pt idx="123">
                  <c:v>196.53050000000002</c:v>
                </c:pt>
                <c:pt idx="124">
                  <c:v>193.26349999999999</c:v>
                </c:pt>
                <c:pt idx="125">
                  <c:v>187.64149999999998</c:v>
                </c:pt>
                <c:pt idx="126">
                  <c:v>184.36450000000002</c:v>
                </c:pt>
                <c:pt idx="127">
                  <c:v>187.97299999999998</c:v>
                </c:pt>
                <c:pt idx="128">
                  <c:v>187.22399999999999</c:v>
                </c:pt>
                <c:pt idx="129">
                  <c:v>183.50900000000001</c:v>
                </c:pt>
                <c:pt idx="130">
                  <c:v>183.3475</c:v>
                </c:pt>
                <c:pt idx="131">
                  <c:v>181.27199999999999</c:v>
                </c:pt>
                <c:pt idx="132">
                  <c:v>179.79399999999998</c:v>
                </c:pt>
                <c:pt idx="133">
                  <c:v>181.72899999999998</c:v>
                </c:pt>
                <c:pt idx="134">
                  <c:v>179.4255</c:v>
                </c:pt>
                <c:pt idx="135">
                  <c:v>176.71499999999995</c:v>
                </c:pt>
                <c:pt idx="136">
                  <c:v>174.52349999999998</c:v>
                </c:pt>
                <c:pt idx="137">
                  <c:v>172.85750000000004</c:v>
                </c:pt>
                <c:pt idx="138">
                  <c:v>170.65449999999998</c:v>
                </c:pt>
                <c:pt idx="139">
                  <c:v>166.57399999999998</c:v>
                </c:pt>
                <c:pt idx="140">
                  <c:v>164.38300000000001</c:v>
                </c:pt>
                <c:pt idx="141">
                  <c:v>165.89750000000001</c:v>
                </c:pt>
                <c:pt idx="142">
                  <c:v>166.66800000000001</c:v>
                </c:pt>
                <c:pt idx="143">
                  <c:v>160.85200000000069</c:v>
                </c:pt>
                <c:pt idx="144">
                  <c:v>160.37</c:v>
                </c:pt>
                <c:pt idx="145">
                  <c:v>158.88600000000059</c:v>
                </c:pt>
                <c:pt idx="146">
                  <c:v>160.33600000000001</c:v>
                </c:pt>
                <c:pt idx="147">
                  <c:v>155.32750000000004</c:v>
                </c:pt>
                <c:pt idx="148">
                  <c:v>151.79499999999999</c:v>
                </c:pt>
                <c:pt idx="149">
                  <c:v>148.798</c:v>
                </c:pt>
                <c:pt idx="150">
                  <c:v>148.81800000000001</c:v>
                </c:pt>
                <c:pt idx="151">
                  <c:v>146.13200000000001</c:v>
                </c:pt>
                <c:pt idx="152">
                  <c:v>142.9365</c:v>
                </c:pt>
                <c:pt idx="153">
                  <c:v>142.369</c:v>
                </c:pt>
                <c:pt idx="154">
                  <c:v>140.624</c:v>
                </c:pt>
                <c:pt idx="155">
                  <c:v>136.44800000000001</c:v>
                </c:pt>
                <c:pt idx="156">
                  <c:v>136.06449999999998</c:v>
                </c:pt>
                <c:pt idx="157">
                  <c:v>134.98750000000001</c:v>
                </c:pt>
                <c:pt idx="158">
                  <c:v>132.846</c:v>
                </c:pt>
                <c:pt idx="159">
                  <c:v>130.57949999999997</c:v>
                </c:pt>
                <c:pt idx="160">
                  <c:v>126.1465</c:v>
                </c:pt>
                <c:pt idx="161">
                  <c:v>128.54749999999999</c:v>
                </c:pt>
                <c:pt idx="162">
                  <c:v>125.4170000000003</c:v>
                </c:pt>
                <c:pt idx="163">
                  <c:v>123.7175000000003</c:v>
                </c:pt>
                <c:pt idx="164">
                  <c:v>120.61199999999999</c:v>
                </c:pt>
                <c:pt idx="165">
                  <c:v>118.973</c:v>
                </c:pt>
                <c:pt idx="166">
                  <c:v>118.38</c:v>
                </c:pt>
                <c:pt idx="167">
                  <c:v>117.22499999999999</c:v>
                </c:pt>
                <c:pt idx="168">
                  <c:v>113.89</c:v>
                </c:pt>
                <c:pt idx="169">
                  <c:v>111.57199999999999</c:v>
                </c:pt>
                <c:pt idx="170">
                  <c:v>109.001</c:v>
                </c:pt>
                <c:pt idx="171">
                  <c:v>108.21250000000002</c:v>
                </c:pt>
                <c:pt idx="172">
                  <c:v>107.6835</c:v>
                </c:pt>
                <c:pt idx="173">
                  <c:v>102.82499999999999</c:v>
                </c:pt>
                <c:pt idx="174">
                  <c:v>101.36199999999999</c:v>
                </c:pt>
                <c:pt idx="175">
                  <c:v>99.794500000000127</c:v>
                </c:pt>
                <c:pt idx="176">
                  <c:v>98.902500000000003</c:v>
                </c:pt>
                <c:pt idx="177">
                  <c:v>97.34649899999998</c:v>
                </c:pt>
                <c:pt idx="178">
                  <c:v>95.887999999999991</c:v>
                </c:pt>
                <c:pt idx="179">
                  <c:v>93.9</c:v>
                </c:pt>
                <c:pt idx="180">
                  <c:v>94.235500000000002</c:v>
                </c:pt>
                <c:pt idx="181">
                  <c:v>91.085499999999982</c:v>
                </c:pt>
                <c:pt idx="182">
                  <c:v>88.281000000000006</c:v>
                </c:pt>
                <c:pt idx="183">
                  <c:v>88.737499999999997</c:v>
                </c:pt>
                <c:pt idx="184">
                  <c:v>88.4255</c:v>
                </c:pt>
                <c:pt idx="185">
                  <c:v>86.885499999999979</c:v>
                </c:pt>
                <c:pt idx="186">
                  <c:v>84.997998999999993</c:v>
                </c:pt>
                <c:pt idx="187">
                  <c:v>83.748999999999995</c:v>
                </c:pt>
                <c:pt idx="188">
                  <c:v>84.142499999999998</c:v>
                </c:pt>
                <c:pt idx="189">
                  <c:v>80.412000000000006</c:v>
                </c:pt>
                <c:pt idx="190">
                  <c:v>80.133499999999998</c:v>
                </c:pt>
                <c:pt idx="191">
                  <c:v>78.691000000000003</c:v>
                </c:pt>
                <c:pt idx="192">
                  <c:v>78.786000000000001</c:v>
                </c:pt>
                <c:pt idx="193">
                  <c:v>78.822498999999468</c:v>
                </c:pt>
                <c:pt idx="194">
                  <c:v>74.205000000000013</c:v>
                </c:pt>
                <c:pt idx="195">
                  <c:v>74.845000000000013</c:v>
                </c:pt>
                <c:pt idx="196">
                  <c:v>76.088999999999999</c:v>
                </c:pt>
                <c:pt idx="197">
                  <c:v>71.721999999999994</c:v>
                </c:pt>
                <c:pt idx="198">
                  <c:v>70.194000000000003</c:v>
                </c:pt>
                <c:pt idx="199">
                  <c:v>69.753998999999979</c:v>
                </c:pt>
                <c:pt idx="200">
                  <c:v>70.471500000000006</c:v>
                </c:pt>
                <c:pt idx="201">
                  <c:v>69.944500000000389</c:v>
                </c:pt>
                <c:pt idx="202">
                  <c:v>66.683499999999981</c:v>
                </c:pt>
                <c:pt idx="203">
                  <c:v>64.798000000000002</c:v>
                </c:pt>
                <c:pt idx="204">
                  <c:v>64.8125</c:v>
                </c:pt>
                <c:pt idx="205">
                  <c:v>64.551000000000002</c:v>
                </c:pt>
                <c:pt idx="206">
                  <c:v>63.952500000000001</c:v>
                </c:pt>
                <c:pt idx="207">
                  <c:v>62.77</c:v>
                </c:pt>
                <c:pt idx="208">
                  <c:v>62.19950000000015</c:v>
                </c:pt>
                <c:pt idx="209">
                  <c:v>61.689500000000002</c:v>
                </c:pt>
                <c:pt idx="210">
                  <c:v>60.027000000000001</c:v>
                </c:pt>
                <c:pt idx="211">
                  <c:v>58.742999000000012</c:v>
                </c:pt>
                <c:pt idx="212">
                  <c:v>59.394000000000005</c:v>
                </c:pt>
                <c:pt idx="213">
                  <c:v>56.6845</c:v>
                </c:pt>
                <c:pt idx="214">
                  <c:v>57.0565</c:v>
                </c:pt>
                <c:pt idx="215">
                  <c:v>56.020500000000013</c:v>
                </c:pt>
                <c:pt idx="216">
                  <c:v>56.205000000000013</c:v>
                </c:pt>
                <c:pt idx="217">
                  <c:v>55.595500000000165</c:v>
                </c:pt>
                <c:pt idx="218">
                  <c:v>52.269000000000013</c:v>
                </c:pt>
                <c:pt idx="219">
                  <c:v>53.811999999999998</c:v>
                </c:pt>
                <c:pt idx="220">
                  <c:v>52.335000000000001</c:v>
                </c:pt>
                <c:pt idx="221">
                  <c:v>55.035500000000013</c:v>
                </c:pt>
                <c:pt idx="222">
                  <c:v>52.892000000000003</c:v>
                </c:pt>
                <c:pt idx="223">
                  <c:v>53.925000000000011</c:v>
                </c:pt>
                <c:pt idx="224">
                  <c:v>51.411999999999999</c:v>
                </c:pt>
                <c:pt idx="225">
                  <c:v>50.955999999999996</c:v>
                </c:pt>
                <c:pt idx="226">
                  <c:v>48.858499999999999</c:v>
                </c:pt>
                <c:pt idx="227">
                  <c:v>49.316499999999998</c:v>
                </c:pt>
                <c:pt idx="228">
                  <c:v>48.401499999999999</c:v>
                </c:pt>
                <c:pt idx="229">
                  <c:v>47.623500000000149</c:v>
                </c:pt>
                <c:pt idx="230">
                  <c:v>46.951999999999998</c:v>
                </c:pt>
                <c:pt idx="231">
                  <c:v>46.490500000000011</c:v>
                </c:pt>
                <c:pt idx="232">
                  <c:v>44.134</c:v>
                </c:pt>
                <c:pt idx="233">
                  <c:v>44.131500000000003</c:v>
                </c:pt>
                <c:pt idx="234">
                  <c:v>44.926500000000011</c:v>
                </c:pt>
                <c:pt idx="235">
                  <c:v>43.972500000000011</c:v>
                </c:pt>
                <c:pt idx="236">
                  <c:v>43.561500000000002</c:v>
                </c:pt>
                <c:pt idx="237">
                  <c:v>41.778000000000013</c:v>
                </c:pt>
                <c:pt idx="238">
                  <c:v>42.215000000000003</c:v>
                </c:pt>
                <c:pt idx="239">
                  <c:v>43.44</c:v>
                </c:pt>
                <c:pt idx="240">
                  <c:v>41.813499999999998</c:v>
                </c:pt>
                <c:pt idx="241">
                  <c:v>41.41</c:v>
                </c:pt>
                <c:pt idx="242">
                  <c:v>40.6875</c:v>
                </c:pt>
                <c:pt idx="243">
                  <c:v>40.764000000000003</c:v>
                </c:pt>
                <c:pt idx="244">
                  <c:v>39.709500000000013</c:v>
                </c:pt>
                <c:pt idx="245">
                  <c:v>40.869</c:v>
                </c:pt>
                <c:pt idx="246">
                  <c:v>38.669500000000063</c:v>
                </c:pt>
                <c:pt idx="247">
                  <c:v>37.643000000000001</c:v>
                </c:pt>
                <c:pt idx="248">
                  <c:v>37.534500000000001</c:v>
                </c:pt>
                <c:pt idx="249">
                  <c:v>38.034000000000006</c:v>
                </c:pt>
                <c:pt idx="250">
                  <c:v>37.072500000000012</c:v>
                </c:pt>
                <c:pt idx="251">
                  <c:v>36.907499999999999</c:v>
                </c:pt>
                <c:pt idx="252">
                  <c:v>37.241500000000002</c:v>
                </c:pt>
                <c:pt idx="253">
                  <c:v>36.311499999999995</c:v>
                </c:pt>
                <c:pt idx="254">
                  <c:v>35.755000000000003</c:v>
                </c:pt>
                <c:pt idx="255">
                  <c:v>34.634500000000003</c:v>
                </c:pt>
                <c:pt idx="256">
                  <c:v>33.721500000000013</c:v>
                </c:pt>
                <c:pt idx="257">
                  <c:v>34.076500000000003</c:v>
                </c:pt>
                <c:pt idx="258">
                  <c:v>33.3245</c:v>
                </c:pt>
                <c:pt idx="259">
                  <c:v>33.010498999999996</c:v>
                </c:pt>
                <c:pt idx="260">
                  <c:v>34.025499000000003</c:v>
                </c:pt>
                <c:pt idx="261">
                  <c:v>32.322500000000012</c:v>
                </c:pt>
                <c:pt idx="262">
                  <c:v>32.122000000000149</c:v>
                </c:pt>
                <c:pt idx="263">
                  <c:v>31.632000000000001</c:v>
                </c:pt>
                <c:pt idx="264">
                  <c:v>32.044499999999999</c:v>
                </c:pt>
                <c:pt idx="265">
                  <c:v>33.600500000000011</c:v>
                </c:pt>
                <c:pt idx="266">
                  <c:v>33.159000000000006</c:v>
                </c:pt>
                <c:pt idx="267">
                  <c:v>29.488499999999835</c:v>
                </c:pt>
                <c:pt idx="268">
                  <c:v>30.5015</c:v>
                </c:pt>
                <c:pt idx="269">
                  <c:v>29.963499999999875</c:v>
                </c:pt>
                <c:pt idx="270">
                  <c:v>30.046500000000002</c:v>
                </c:pt>
                <c:pt idx="271">
                  <c:v>29.797499999999989</c:v>
                </c:pt>
                <c:pt idx="272">
                  <c:v>28.353000000000005</c:v>
                </c:pt>
                <c:pt idx="273">
                  <c:v>28.862499999999883</c:v>
                </c:pt>
                <c:pt idx="274">
                  <c:v>28.8125</c:v>
                </c:pt>
                <c:pt idx="275">
                  <c:v>28.792499999999883</c:v>
                </c:pt>
                <c:pt idx="276">
                  <c:v>28.645499999999906</c:v>
                </c:pt>
                <c:pt idx="277">
                  <c:v>28.8215</c:v>
                </c:pt>
                <c:pt idx="278">
                  <c:v>29.067499999999917</c:v>
                </c:pt>
                <c:pt idx="279">
                  <c:v>28.931999999999999</c:v>
                </c:pt>
                <c:pt idx="280">
                  <c:v>29.718499999999914</c:v>
                </c:pt>
                <c:pt idx="281">
                  <c:v>29.371500000000001</c:v>
                </c:pt>
                <c:pt idx="282">
                  <c:v>29.21249999999991</c:v>
                </c:pt>
                <c:pt idx="283">
                  <c:v>28.1435</c:v>
                </c:pt>
                <c:pt idx="284">
                  <c:v>27.1615</c:v>
                </c:pt>
                <c:pt idx="285">
                  <c:v>28.025499999999891</c:v>
                </c:pt>
                <c:pt idx="286">
                  <c:v>27.535499999999917</c:v>
                </c:pt>
                <c:pt idx="287">
                  <c:v>27.185499999999898</c:v>
                </c:pt>
                <c:pt idx="288">
                  <c:v>26.640999999999988</c:v>
                </c:pt>
                <c:pt idx="289">
                  <c:v>26.43349999999991</c:v>
                </c:pt>
                <c:pt idx="290">
                  <c:v>26.009499999999989</c:v>
                </c:pt>
                <c:pt idx="291">
                  <c:v>26.512499999999989</c:v>
                </c:pt>
                <c:pt idx="292">
                  <c:v>25.893999999999988</c:v>
                </c:pt>
                <c:pt idx="293">
                  <c:v>26.512</c:v>
                </c:pt>
                <c:pt idx="294">
                  <c:v>25.003499999999917</c:v>
                </c:pt>
                <c:pt idx="295">
                  <c:v>25.525499999999891</c:v>
                </c:pt>
                <c:pt idx="296">
                  <c:v>25.576000000000001</c:v>
                </c:pt>
                <c:pt idx="297">
                  <c:v>25.163499999999921</c:v>
                </c:pt>
                <c:pt idx="298">
                  <c:v>23.126000000000001</c:v>
                </c:pt>
                <c:pt idx="299">
                  <c:v>23.785999999999905</c:v>
                </c:pt>
                <c:pt idx="300">
                  <c:v>22.45</c:v>
                </c:pt>
                <c:pt idx="301">
                  <c:v>23.259</c:v>
                </c:pt>
                <c:pt idx="302">
                  <c:v>21.474499999999917</c:v>
                </c:pt>
                <c:pt idx="303">
                  <c:v>22.763999999999989</c:v>
                </c:pt>
                <c:pt idx="304">
                  <c:v>23.5275</c:v>
                </c:pt>
                <c:pt idx="305">
                  <c:v>21.786999999999917</c:v>
                </c:pt>
                <c:pt idx="306">
                  <c:v>23.174499999999988</c:v>
                </c:pt>
                <c:pt idx="307">
                  <c:v>22.159500000000001</c:v>
                </c:pt>
                <c:pt idx="308">
                  <c:v>23.081</c:v>
                </c:pt>
                <c:pt idx="309">
                  <c:v>23.08749999999991</c:v>
                </c:pt>
                <c:pt idx="310">
                  <c:v>22.284999999999989</c:v>
                </c:pt>
                <c:pt idx="311">
                  <c:v>22.247999999999987</c:v>
                </c:pt>
                <c:pt idx="312">
                  <c:v>21.326499999999989</c:v>
                </c:pt>
                <c:pt idx="313">
                  <c:v>19.620999999999999</c:v>
                </c:pt>
                <c:pt idx="314">
                  <c:v>20.605499999999989</c:v>
                </c:pt>
                <c:pt idx="315">
                  <c:v>20.582999999999906</c:v>
                </c:pt>
                <c:pt idx="316">
                  <c:v>19.913</c:v>
                </c:pt>
                <c:pt idx="317">
                  <c:v>20.311000000000035</c:v>
                </c:pt>
                <c:pt idx="318">
                  <c:v>19.781499999999905</c:v>
                </c:pt>
                <c:pt idx="319">
                  <c:v>20.24299999999991</c:v>
                </c:pt>
                <c:pt idx="320">
                  <c:v>20.913499999999921</c:v>
                </c:pt>
                <c:pt idx="321">
                  <c:v>20.8385</c:v>
                </c:pt>
                <c:pt idx="322">
                  <c:v>20.7575</c:v>
                </c:pt>
                <c:pt idx="323">
                  <c:v>19.151000000000035</c:v>
                </c:pt>
                <c:pt idx="324">
                  <c:v>18.74749999999991</c:v>
                </c:pt>
                <c:pt idx="325">
                  <c:v>18.321000000000005</c:v>
                </c:pt>
                <c:pt idx="326">
                  <c:v>18.80549999999991</c:v>
                </c:pt>
                <c:pt idx="327">
                  <c:v>17.649999999999999</c:v>
                </c:pt>
                <c:pt idx="328">
                  <c:v>19.0595</c:v>
                </c:pt>
                <c:pt idx="329">
                  <c:v>17.643999999999988</c:v>
                </c:pt>
                <c:pt idx="330">
                  <c:v>17.441999999999986</c:v>
                </c:pt>
                <c:pt idx="331">
                  <c:v>18.410499999999917</c:v>
                </c:pt>
                <c:pt idx="332">
                  <c:v>18.919</c:v>
                </c:pt>
                <c:pt idx="333">
                  <c:v>18.395499999999906</c:v>
                </c:pt>
                <c:pt idx="334">
                  <c:v>18.969499999999876</c:v>
                </c:pt>
                <c:pt idx="335">
                  <c:v>18.138500000000001</c:v>
                </c:pt>
                <c:pt idx="336">
                  <c:v>16.973499999999905</c:v>
                </c:pt>
                <c:pt idx="337">
                  <c:v>16.770499999999906</c:v>
                </c:pt>
                <c:pt idx="338">
                  <c:v>18.579999999999988</c:v>
                </c:pt>
                <c:pt idx="339">
                  <c:v>18.465999999999898</c:v>
                </c:pt>
                <c:pt idx="340">
                  <c:v>16.584499999999906</c:v>
                </c:pt>
                <c:pt idx="341">
                  <c:v>16.464499999999891</c:v>
                </c:pt>
                <c:pt idx="342">
                  <c:v>16.527999999999999</c:v>
                </c:pt>
                <c:pt idx="343">
                  <c:v>16.100000000000001</c:v>
                </c:pt>
                <c:pt idx="344">
                  <c:v>15.928000000000001</c:v>
                </c:pt>
                <c:pt idx="345">
                  <c:v>16.166</c:v>
                </c:pt>
                <c:pt idx="346">
                  <c:v>14.985500000000041</c:v>
                </c:pt>
                <c:pt idx="347">
                  <c:v>14.959500000000045</c:v>
                </c:pt>
                <c:pt idx="348">
                  <c:v>14.745999999999999</c:v>
                </c:pt>
                <c:pt idx="349">
                  <c:v>15.304</c:v>
                </c:pt>
                <c:pt idx="350">
                  <c:v>13.899500000000026</c:v>
                </c:pt>
                <c:pt idx="351">
                  <c:v>13.177</c:v>
                </c:pt>
                <c:pt idx="352">
                  <c:v>13.925000000000002</c:v>
                </c:pt>
                <c:pt idx="353">
                  <c:v>14.015500000000022</c:v>
                </c:pt>
                <c:pt idx="354">
                  <c:v>13.874000000000002</c:v>
                </c:pt>
                <c:pt idx="355">
                  <c:v>14.217999999999998</c:v>
                </c:pt>
                <c:pt idx="356">
                  <c:v>14.91</c:v>
                </c:pt>
                <c:pt idx="357">
                  <c:v>13.846500000000002</c:v>
                </c:pt>
                <c:pt idx="358">
                  <c:v>14.468500000000002</c:v>
                </c:pt>
                <c:pt idx="359">
                  <c:v>14.586500000000004</c:v>
                </c:pt>
                <c:pt idx="360">
                  <c:v>14.804500000000004</c:v>
                </c:pt>
                <c:pt idx="361">
                  <c:v>14.981</c:v>
                </c:pt>
                <c:pt idx="362">
                  <c:v>13.410500000000004</c:v>
                </c:pt>
                <c:pt idx="363">
                  <c:v>13.587</c:v>
                </c:pt>
                <c:pt idx="364">
                  <c:v>13.566500000000024</c:v>
                </c:pt>
                <c:pt idx="365">
                  <c:v>14.391</c:v>
                </c:pt>
                <c:pt idx="366">
                  <c:v>14.432</c:v>
                </c:pt>
                <c:pt idx="367">
                  <c:v>13.3345</c:v>
                </c:pt>
                <c:pt idx="368">
                  <c:v>12.6455</c:v>
                </c:pt>
                <c:pt idx="369">
                  <c:v>13.2265</c:v>
                </c:pt>
                <c:pt idx="370">
                  <c:v>13.374000000000002</c:v>
                </c:pt>
                <c:pt idx="371">
                  <c:v>11.893500000000024</c:v>
                </c:pt>
                <c:pt idx="372">
                  <c:v>11.859000000000041</c:v>
                </c:pt>
                <c:pt idx="373">
                  <c:v>12.250500000000002</c:v>
                </c:pt>
                <c:pt idx="374">
                  <c:v>11.937000000000001</c:v>
                </c:pt>
                <c:pt idx="375">
                  <c:v>12.475500000000045</c:v>
                </c:pt>
                <c:pt idx="376">
                  <c:v>12.804500000000004</c:v>
                </c:pt>
                <c:pt idx="377">
                  <c:v>12.371</c:v>
                </c:pt>
                <c:pt idx="378">
                  <c:v>12.2035</c:v>
                </c:pt>
                <c:pt idx="379">
                  <c:v>11.787999999999998</c:v>
                </c:pt>
                <c:pt idx="380">
                  <c:v>11.872000000000041</c:v>
                </c:pt>
                <c:pt idx="381">
                  <c:v>12.2035</c:v>
                </c:pt>
                <c:pt idx="382">
                  <c:v>10.982000000000006</c:v>
                </c:pt>
                <c:pt idx="383">
                  <c:v>11.856000000000041</c:v>
                </c:pt>
                <c:pt idx="384">
                  <c:v>10.986000000000002</c:v>
                </c:pt>
                <c:pt idx="385">
                  <c:v>11.315000000000024</c:v>
                </c:pt>
                <c:pt idx="386">
                  <c:v>11.617999999999999</c:v>
                </c:pt>
                <c:pt idx="387">
                  <c:v>12.054500000000004</c:v>
                </c:pt>
                <c:pt idx="388">
                  <c:v>11.953000000000022</c:v>
                </c:pt>
                <c:pt idx="389">
                  <c:v>12.097</c:v>
                </c:pt>
                <c:pt idx="390">
                  <c:v>12.169</c:v>
                </c:pt>
                <c:pt idx="391">
                  <c:v>11.255500000000024</c:v>
                </c:pt>
                <c:pt idx="392">
                  <c:v>12.133999999999999</c:v>
                </c:pt>
                <c:pt idx="393">
                  <c:v>11.739000000000001</c:v>
                </c:pt>
                <c:pt idx="394">
                  <c:v>11.6455</c:v>
                </c:pt>
                <c:pt idx="395">
                  <c:v>11.2615</c:v>
                </c:pt>
                <c:pt idx="396">
                  <c:v>11.7705</c:v>
                </c:pt>
                <c:pt idx="397">
                  <c:v>14.473000000000004</c:v>
                </c:pt>
                <c:pt idx="398">
                  <c:v>11.870500000000026</c:v>
                </c:pt>
                <c:pt idx="399">
                  <c:v>11.682</c:v>
                </c:pt>
                <c:pt idx="400">
                  <c:v>11.405500000000041</c:v>
                </c:pt>
                <c:pt idx="401">
                  <c:v>11.048999999999999</c:v>
                </c:pt>
                <c:pt idx="402">
                  <c:v>12</c:v>
                </c:pt>
                <c:pt idx="403">
                  <c:v>12.5435</c:v>
                </c:pt>
                <c:pt idx="404">
                  <c:v>12.1455</c:v>
                </c:pt>
                <c:pt idx="405">
                  <c:v>11.985500000000041</c:v>
                </c:pt>
                <c:pt idx="406">
                  <c:v>12.525</c:v>
                </c:pt>
                <c:pt idx="407">
                  <c:v>13.923</c:v>
                </c:pt>
                <c:pt idx="408">
                  <c:v>14.329000000000002</c:v>
                </c:pt>
                <c:pt idx="409">
                  <c:v>15.085000000000004</c:v>
                </c:pt>
                <c:pt idx="410">
                  <c:v>13.2675</c:v>
                </c:pt>
                <c:pt idx="411">
                  <c:v>13.553500000000026</c:v>
                </c:pt>
                <c:pt idx="412">
                  <c:v>14.7095</c:v>
                </c:pt>
                <c:pt idx="413">
                  <c:v>14.9815</c:v>
                </c:pt>
                <c:pt idx="414">
                  <c:v>13.9115</c:v>
                </c:pt>
                <c:pt idx="415">
                  <c:v>13.609500000000002</c:v>
                </c:pt>
                <c:pt idx="416">
                  <c:v>13.123000000000001</c:v>
                </c:pt>
                <c:pt idx="417">
                  <c:v>13.46</c:v>
                </c:pt>
                <c:pt idx="418">
                  <c:v>13.005000000000004</c:v>
                </c:pt>
                <c:pt idx="419">
                  <c:v>13.376500000000041</c:v>
                </c:pt>
                <c:pt idx="420">
                  <c:v>13.832500000000024</c:v>
                </c:pt>
                <c:pt idx="421">
                  <c:v>13.470500000000024</c:v>
                </c:pt>
                <c:pt idx="422">
                  <c:v>13.013500000000002</c:v>
                </c:pt>
                <c:pt idx="423">
                  <c:v>12.416500000000006</c:v>
                </c:pt>
                <c:pt idx="424">
                  <c:v>12.8375</c:v>
                </c:pt>
                <c:pt idx="425">
                  <c:v>13.819000000000004</c:v>
                </c:pt>
                <c:pt idx="426">
                  <c:v>14.028500000000001</c:v>
                </c:pt>
                <c:pt idx="427">
                  <c:v>12.819000000000004</c:v>
                </c:pt>
                <c:pt idx="428">
                  <c:v>13.193</c:v>
                </c:pt>
                <c:pt idx="429">
                  <c:v>13.9985</c:v>
                </c:pt>
                <c:pt idx="430">
                  <c:v>14.032</c:v>
                </c:pt>
                <c:pt idx="431">
                  <c:v>13.975000000000026</c:v>
                </c:pt>
                <c:pt idx="432">
                  <c:v>13.699</c:v>
                </c:pt>
                <c:pt idx="433">
                  <c:v>13.9375</c:v>
                </c:pt>
                <c:pt idx="434">
                  <c:v>13.999000000000002</c:v>
                </c:pt>
                <c:pt idx="435">
                  <c:v>12.959500000000045</c:v>
                </c:pt>
                <c:pt idx="436">
                  <c:v>13.589500000000006</c:v>
                </c:pt>
                <c:pt idx="437">
                  <c:v>14.233999999999998</c:v>
                </c:pt>
                <c:pt idx="438">
                  <c:v>13.886500000000026</c:v>
                </c:pt>
                <c:pt idx="439">
                  <c:v>12.923500000000002</c:v>
                </c:pt>
                <c:pt idx="440">
                  <c:v>13.242999999999999</c:v>
                </c:pt>
                <c:pt idx="441">
                  <c:v>13.875500000000056</c:v>
                </c:pt>
                <c:pt idx="442">
                  <c:v>14.398</c:v>
                </c:pt>
                <c:pt idx="443">
                  <c:v>13.9445</c:v>
                </c:pt>
                <c:pt idx="444">
                  <c:v>14.456500000000041</c:v>
                </c:pt>
                <c:pt idx="445">
                  <c:v>13.717000000000001</c:v>
                </c:pt>
                <c:pt idx="446">
                  <c:v>14.012</c:v>
                </c:pt>
                <c:pt idx="447">
                  <c:v>13.52</c:v>
                </c:pt>
                <c:pt idx="448">
                  <c:v>14.053500000000026</c:v>
                </c:pt>
                <c:pt idx="449">
                  <c:v>14.3985</c:v>
                </c:pt>
                <c:pt idx="450">
                  <c:v>14.556500000000026</c:v>
                </c:pt>
                <c:pt idx="451">
                  <c:v>15.021000000000001</c:v>
                </c:pt>
                <c:pt idx="452">
                  <c:v>14.221500000000001</c:v>
                </c:pt>
                <c:pt idx="453">
                  <c:v>15.5405</c:v>
                </c:pt>
                <c:pt idx="454">
                  <c:v>14.1425</c:v>
                </c:pt>
                <c:pt idx="455">
                  <c:v>14.521000000000001</c:v>
                </c:pt>
                <c:pt idx="456">
                  <c:v>14.968</c:v>
                </c:pt>
                <c:pt idx="457">
                  <c:v>15.263</c:v>
                </c:pt>
                <c:pt idx="458">
                  <c:v>14.081</c:v>
                </c:pt>
                <c:pt idx="459">
                  <c:v>14.5375</c:v>
                </c:pt>
                <c:pt idx="460">
                  <c:v>15.42</c:v>
                </c:pt>
                <c:pt idx="461">
                  <c:v>14.577</c:v>
                </c:pt>
                <c:pt idx="462">
                  <c:v>14.914</c:v>
                </c:pt>
                <c:pt idx="463">
                  <c:v>15.643999999999998</c:v>
                </c:pt>
                <c:pt idx="464">
                  <c:v>15.234999999999999</c:v>
                </c:pt>
                <c:pt idx="465">
                  <c:v>15.073</c:v>
                </c:pt>
                <c:pt idx="466">
                  <c:v>16.292000000000002</c:v>
                </c:pt>
                <c:pt idx="467">
                  <c:v>15.703000000000001</c:v>
                </c:pt>
                <c:pt idx="468">
                  <c:v>15.7765</c:v>
                </c:pt>
                <c:pt idx="469">
                  <c:v>16.411000000000001</c:v>
                </c:pt>
                <c:pt idx="470">
                  <c:v>16.8765</c:v>
                </c:pt>
                <c:pt idx="471">
                  <c:v>15.255000000000004</c:v>
                </c:pt>
                <c:pt idx="472">
                  <c:v>15.979500000000026</c:v>
                </c:pt>
                <c:pt idx="473">
                  <c:v>16.224</c:v>
                </c:pt>
                <c:pt idx="474">
                  <c:v>16.609500000000001</c:v>
                </c:pt>
                <c:pt idx="475">
                  <c:v>16.552</c:v>
                </c:pt>
                <c:pt idx="476">
                  <c:v>17.124500000000001</c:v>
                </c:pt>
                <c:pt idx="477">
                  <c:v>17.859500000000001</c:v>
                </c:pt>
                <c:pt idx="478">
                  <c:v>17.778499999999898</c:v>
                </c:pt>
                <c:pt idx="479">
                  <c:v>19.2</c:v>
                </c:pt>
                <c:pt idx="480">
                  <c:v>19.329499999999989</c:v>
                </c:pt>
              </c:numCache>
            </c:numRef>
          </c:yVal>
          <c:smooth val="1"/>
          <c:extLst>
            <c:ext xmlns:c16="http://schemas.microsoft.com/office/drawing/2014/chart" uri="{C3380CC4-5D6E-409C-BE32-E72D297353CC}">
              <c16:uniqueId val="{00000010-C2B3-47A8-899A-57223720C564}"/>
            </c:ext>
          </c:extLst>
        </c:ser>
        <c:ser>
          <c:idx val="17"/>
          <c:order val="17"/>
          <c:spPr>
            <a:ln w="12700">
              <a:solidFill>
                <a:srgbClr val="33CCCC"/>
              </a:solidFill>
              <a:prstDash val="solid"/>
            </a:ln>
          </c:spPr>
          <c:marker>
            <c:symbol val="none"/>
          </c:marker>
          <c:xVal>
            <c:numRef>
              <c:f>vzavt!$A$1:$A$481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vzavt!$S$1:$S$481</c:f>
              <c:numCache>
                <c:formatCode>General</c:formatCode>
                <c:ptCount val="481"/>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999.99900000000002</c:v>
                </c:pt>
                <c:pt idx="13">
                  <c:v>999.99900000000002</c:v>
                </c:pt>
                <c:pt idx="14">
                  <c:v>868.26749899999948</c:v>
                </c:pt>
                <c:pt idx="15">
                  <c:v>718.74949900000001</c:v>
                </c:pt>
                <c:pt idx="16">
                  <c:v>547.96299999999746</c:v>
                </c:pt>
                <c:pt idx="17">
                  <c:v>430.15949999999998</c:v>
                </c:pt>
                <c:pt idx="18">
                  <c:v>319.21799999999899</c:v>
                </c:pt>
                <c:pt idx="19">
                  <c:v>232.28800000000001</c:v>
                </c:pt>
                <c:pt idx="20">
                  <c:v>162.20049999999998</c:v>
                </c:pt>
                <c:pt idx="21">
                  <c:v>150.65</c:v>
                </c:pt>
                <c:pt idx="22">
                  <c:v>97.937500000000227</c:v>
                </c:pt>
                <c:pt idx="23">
                  <c:v>67.273499999999999</c:v>
                </c:pt>
                <c:pt idx="24">
                  <c:v>46.4465</c:v>
                </c:pt>
                <c:pt idx="25">
                  <c:v>35.032500000000013</c:v>
                </c:pt>
                <c:pt idx="26">
                  <c:v>28.411999999999999</c:v>
                </c:pt>
                <c:pt idx="27">
                  <c:v>27.135000000000005</c:v>
                </c:pt>
                <c:pt idx="28">
                  <c:v>24.667999999999999</c:v>
                </c:pt>
                <c:pt idx="29">
                  <c:v>25.748499999999876</c:v>
                </c:pt>
                <c:pt idx="30">
                  <c:v>26.467499999999905</c:v>
                </c:pt>
                <c:pt idx="31">
                  <c:v>26.819500000000001</c:v>
                </c:pt>
                <c:pt idx="32">
                  <c:v>27.795499999999887</c:v>
                </c:pt>
                <c:pt idx="33">
                  <c:v>29.044499999999989</c:v>
                </c:pt>
                <c:pt idx="34">
                  <c:v>29.6465</c:v>
                </c:pt>
                <c:pt idx="35">
                  <c:v>29.3505</c:v>
                </c:pt>
                <c:pt idx="36">
                  <c:v>32.6815</c:v>
                </c:pt>
                <c:pt idx="37">
                  <c:v>33.498000000000012</c:v>
                </c:pt>
                <c:pt idx="38">
                  <c:v>33.372</c:v>
                </c:pt>
                <c:pt idx="39">
                  <c:v>35.835500000000003</c:v>
                </c:pt>
                <c:pt idx="40">
                  <c:v>35.991</c:v>
                </c:pt>
                <c:pt idx="41">
                  <c:v>36.900500000000001</c:v>
                </c:pt>
                <c:pt idx="42">
                  <c:v>37.402500000000003</c:v>
                </c:pt>
                <c:pt idx="43">
                  <c:v>39.542500000000011</c:v>
                </c:pt>
                <c:pt idx="44">
                  <c:v>40.318999999999996</c:v>
                </c:pt>
                <c:pt idx="45">
                  <c:v>43.102999000000011</c:v>
                </c:pt>
                <c:pt idx="46">
                  <c:v>44.044000000000004</c:v>
                </c:pt>
                <c:pt idx="47">
                  <c:v>46.018500000000003</c:v>
                </c:pt>
                <c:pt idx="48">
                  <c:v>46.450499999999998</c:v>
                </c:pt>
                <c:pt idx="49">
                  <c:v>50.22550000000021</c:v>
                </c:pt>
                <c:pt idx="50">
                  <c:v>53.205000000000013</c:v>
                </c:pt>
                <c:pt idx="51">
                  <c:v>52.619</c:v>
                </c:pt>
                <c:pt idx="52">
                  <c:v>53.039000000000001</c:v>
                </c:pt>
                <c:pt idx="53">
                  <c:v>58.677</c:v>
                </c:pt>
                <c:pt idx="54">
                  <c:v>62.246000000000002</c:v>
                </c:pt>
                <c:pt idx="55">
                  <c:v>64.051999999999992</c:v>
                </c:pt>
                <c:pt idx="56">
                  <c:v>66.02</c:v>
                </c:pt>
                <c:pt idx="57">
                  <c:v>70.145499999999998</c:v>
                </c:pt>
                <c:pt idx="58">
                  <c:v>68.906498999999982</c:v>
                </c:pt>
                <c:pt idx="59">
                  <c:v>72.455000000000013</c:v>
                </c:pt>
                <c:pt idx="60">
                  <c:v>76.488</c:v>
                </c:pt>
                <c:pt idx="61">
                  <c:v>77.307000000000002</c:v>
                </c:pt>
                <c:pt idx="62">
                  <c:v>79.441500000000389</c:v>
                </c:pt>
                <c:pt idx="63">
                  <c:v>84.384</c:v>
                </c:pt>
                <c:pt idx="64">
                  <c:v>85.877499999999998</c:v>
                </c:pt>
                <c:pt idx="65">
                  <c:v>90.27249999999998</c:v>
                </c:pt>
                <c:pt idx="66">
                  <c:v>91.432500000000005</c:v>
                </c:pt>
                <c:pt idx="67">
                  <c:v>95.683499999999981</c:v>
                </c:pt>
                <c:pt idx="68">
                  <c:v>97.273499999999999</c:v>
                </c:pt>
                <c:pt idx="69">
                  <c:v>101.2615000000003</c:v>
                </c:pt>
                <c:pt idx="70">
                  <c:v>102.5265</c:v>
                </c:pt>
                <c:pt idx="71">
                  <c:v>108.077</c:v>
                </c:pt>
                <c:pt idx="72">
                  <c:v>109.76300000000002</c:v>
                </c:pt>
                <c:pt idx="73">
                  <c:v>113.349</c:v>
                </c:pt>
                <c:pt idx="74">
                  <c:v>115.9555</c:v>
                </c:pt>
                <c:pt idx="75">
                  <c:v>119.82</c:v>
                </c:pt>
                <c:pt idx="76">
                  <c:v>122.84450000000002</c:v>
                </c:pt>
                <c:pt idx="77">
                  <c:v>124.85499999999999</c:v>
                </c:pt>
                <c:pt idx="78">
                  <c:v>126.7945000000003</c:v>
                </c:pt>
                <c:pt idx="79">
                  <c:v>129.3510000000006</c:v>
                </c:pt>
                <c:pt idx="80">
                  <c:v>136.26049999999998</c:v>
                </c:pt>
                <c:pt idx="81">
                  <c:v>136.096</c:v>
                </c:pt>
                <c:pt idx="82">
                  <c:v>141.93550000000002</c:v>
                </c:pt>
                <c:pt idx="83">
                  <c:v>141.95250000000004</c:v>
                </c:pt>
                <c:pt idx="84">
                  <c:v>146.8775</c:v>
                </c:pt>
                <c:pt idx="85">
                  <c:v>149.41049999999998</c:v>
                </c:pt>
                <c:pt idx="86">
                  <c:v>152.13049999999998</c:v>
                </c:pt>
                <c:pt idx="87">
                  <c:v>152.785</c:v>
                </c:pt>
                <c:pt idx="88">
                  <c:v>155.05550000000002</c:v>
                </c:pt>
                <c:pt idx="89">
                  <c:v>156.34</c:v>
                </c:pt>
                <c:pt idx="90">
                  <c:v>158.8785</c:v>
                </c:pt>
                <c:pt idx="91">
                  <c:v>163.81800000000001</c:v>
                </c:pt>
                <c:pt idx="92">
                  <c:v>165.56</c:v>
                </c:pt>
                <c:pt idx="93">
                  <c:v>173.13</c:v>
                </c:pt>
                <c:pt idx="94">
                  <c:v>169.38300000000001</c:v>
                </c:pt>
                <c:pt idx="95">
                  <c:v>172.21399999999952</c:v>
                </c:pt>
                <c:pt idx="96">
                  <c:v>175.99250000000001</c:v>
                </c:pt>
                <c:pt idx="97">
                  <c:v>177.22650000000002</c:v>
                </c:pt>
                <c:pt idx="98">
                  <c:v>170.74949999999995</c:v>
                </c:pt>
                <c:pt idx="99">
                  <c:v>154.75900000000001</c:v>
                </c:pt>
                <c:pt idx="100">
                  <c:v>180.66949999999997</c:v>
                </c:pt>
                <c:pt idx="101">
                  <c:v>182.24799999999999</c:v>
                </c:pt>
                <c:pt idx="102">
                  <c:v>183.8235</c:v>
                </c:pt>
                <c:pt idx="103">
                  <c:v>183.70099999999999</c:v>
                </c:pt>
                <c:pt idx="104">
                  <c:v>187.82300000000001</c:v>
                </c:pt>
                <c:pt idx="105">
                  <c:v>189.64349999999999</c:v>
                </c:pt>
                <c:pt idx="106">
                  <c:v>187.48950000000002</c:v>
                </c:pt>
                <c:pt idx="107">
                  <c:v>187.78949999999998</c:v>
                </c:pt>
                <c:pt idx="108">
                  <c:v>186.85750000000004</c:v>
                </c:pt>
                <c:pt idx="109">
                  <c:v>191.11699999999999</c:v>
                </c:pt>
                <c:pt idx="110">
                  <c:v>191.15200000000004</c:v>
                </c:pt>
                <c:pt idx="111">
                  <c:v>192.35250000000062</c:v>
                </c:pt>
                <c:pt idx="112">
                  <c:v>192.01</c:v>
                </c:pt>
                <c:pt idx="113">
                  <c:v>190.35400000000001</c:v>
                </c:pt>
                <c:pt idx="114">
                  <c:v>190.98600000000027</c:v>
                </c:pt>
                <c:pt idx="115">
                  <c:v>191.20399999999998</c:v>
                </c:pt>
                <c:pt idx="116">
                  <c:v>193.1</c:v>
                </c:pt>
                <c:pt idx="117">
                  <c:v>190.61599999999999</c:v>
                </c:pt>
                <c:pt idx="118">
                  <c:v>190.58950000000002</c:v>
                </c:pt>
                <c:pt idx="119">
                  <c:v>191.02200000000047</c:v>
                </c:pt>
                <c:pt idx="120">
                  <c:v>186.69899999999998</c:v>
                </c:pt>
                <c:pt idx="121">
                  <c:v>184.9820000000006</c:v>
                </c:pt>
                <c:pt idx="122">
                  <c:v>186.85900000000001</c:v>
                </c:pt>
                <c:pt idx="123">
                  <c:v>184.80500000000001</c:v>
                </c:pt>
                <c:pt idx="124">
                  <c:v>179.3425</c:v>
                </c:pt>
                <c:pt idx="125">
                  <c:v>182.625</c:v>
                </c:pt>
                <c:pt idx="126">
                  <c:v>179.63399999999999</c:v>
                </c:pt>
                <c:pt idx="127">
                  <c:v>182.0565</c:v>
                </c:pt>
                <c:pt idx="128">
                  <c:v>178.10399999999998</c:v>
                </c:pt>
                <c:pt idx="129">
                  <c:v>176.90600000000001</c:v>
                </c:pt>
                <c:pt idx="130">
                  <c:v>176.71099999999998</c:v>
                </c:pt>
                <c:pt idx="131">
                  <c:v>178.006</c:v>
                </c:pt>
                <c:pt idx="132">
                  <c:v>175.24199999999999</c:v>
                </c:pt>
                <c:pt idx="133">
                  <c:v>175.01549999999997</c:v>
                </c:pt>
                <c:pt idx="134">
                  <c:v>172.74949999999995</c:v>
                </c:pt>
                <c:pt idx="135">
                  <c:v>170.19349999999997</c:v>
                </c:pt>
                <c:pt idx="136">
                  <c:v>170.238</c:v>
                </c:pt>
                <c:pt idx="137">
                  <c:v>163.86350000000002</c:v>
                </c:pt>
                <c:pt idx="138">
                  <c:v>165.89600000000004</c:v>
                </c:pt>
                <c:pt idx="139">
                  <c:v>162.09800000000001</c:v>
                </c:pt>
                <c:pt idx="140">
                  <c:v>161.94150000000002</c:v>
                </c:pt>
                <c:pt idx="141">
                  <c:v>162.08250000000001</c:v>
                </c:pt>
                <c:pt idx="142">
                  <c:v>156.0325</c:v>
                </c:pt>
                <c:pt idx="143">
                  <c:v>155.24249999999998</c:v>
                </c:pt>
                <c:pt idx="144">
                  <c:v>155.74049999999997</c:v>
                </c:pt>
                <c:pt idx="145">
                  <c:v>155.69800000000001</c:v>
                </c:pt>
                <c:pt idx="146">
                  <c:v>151.26549999999997</c:v>
                </c:pt>
                <c:pt idx="147">
                  <c:v>148.845</c:v>
                </c:pt>
                <c:pt idx="148">
                  <c:v>145.95350000000002</c:v>
                </c:pt>
                <c:pt idx="149">
                  <c:v>147.9605</c:v>
                </c:pt>
                <c:pt idx="150">
                  <c:v>142.14699999999999</c:v>
                </c:pt>
                <c:pt idx="151">
                  <c:v>139.90650000000002</c:v>
                </c:pt>
                <c:pt idx="152">
                  <c:v>139.54049999999998</c:v>
                </c:pt>
                <c:pt idx="153">
                  <c:v>137.97549999999998</c:v>
                </c:pt>
                <c:pt idx="154">
                  <c:v>136.4545</c:v>
                </c:pt>
                <c:pt idx="155">
                  <c:v>135.82650000000001</c:v>
                </c:pt>
                <c:pt idx="156">
                  <c:v>133.67749999999998</c:v>
                </c:pt>
                <c:pt idx="157">
                  <c:v>130.09100000000001</c:v>
                </c:pt>
                <c:pt idx="158">
                  <c:v>128.11449999999999</c:v>
                </c:pt>
                <c:pt idx="159">
                  <c:v>125.41450000000034</c:v>
                </c:pt>
                <c:pt idx="160">
                  <c:v>120.867</c:v>
                </c:pt>
                <c:pt idx="161">
                  <c:v>122.831</c:v>
                </c:pt>
                <c:pt idx="162">
                  <c:v>124.113</c:v>
                </c:pt>
                <c:pt idx="163">
                  <c:v>120.29400000000012</c:v>
                </c:pt>
                <c:pt idx="164">
                  <c:v>119.9855</c:v>
                </c:pt>
                <c:pt idx="165">
                  <c:v>115.3895</c:v>
                </c:pt>
                <c:pt idx="166">
                  <c:v>113.34350000000002</c:v>
                </c:pt>
                <c:pt idx="167">
                  <c:v>111.849</c:v>
                </c:pt>
                <c:pt idx="168">
                  <c:v>111.562</c:v>
                </c:pt>
                <c:pt idx="169">
                  <c:v>105.99550000000002</c:v>
                </c:pt>
                <c:pt idx="170">
                  <c:v>105.58450000000002</c:v>
                </c:pt>
                <c:pt idx="171">
                  <c:v>105.718</c:v>
                </c:pt>
                <c:pt idx="172">
                  <c:v>102.84</c:v>
                </c:pt>
                <c:pt idx="173">
                  <c:v>99.669499999999999</c:v>
                </c:pt>
                <c:pt idx="174">
                  <c:v>97.638498999999598</c:v>
                </c:pt>
                <c:pt idx="175">
                  <c:v>97.878499999999988</c:v>
                </c:pt>
                <c:pt idx="176">
                  <c:v>95.430999999999997</c:v>
                </c:pt>
                <c:pt idx="177">
                  <c:v>92.956000000000003</c:v>
                </c:pt>
                <c:pt idx="178">
                  <c:v>91.254499999999993</c:v>
                </c:pt>
                <c:pt idx="179">
                  <c:v>91.531000000000006</c:v>
                </c:pt>
                <c:pt idx="180">
                  <c:v>89.765500000000003</c:v>
                </c:pt>
                <c:pt idx="181">
                  <c:v>89.069500000000005</c:v>
                </c:pt>
                <c:pt idx="182">
                  <c:v>87.843998999999982</c:v>
                </c:pt>
                <c:pt idx="183">
                  <c:v>85.170998999999526</c:v>
                </c:pt>
                <c:pt idx="184">
                  <c:v>81.915999999999997</c:v>
                </c:pt>
                <c:pt idx="185">
                  <c:v>83.853499999999983</c:v>
                </c:pt>
                <c:pt idx="186">
                  <c:v>81.599000000000004</c:v>
                </c:pt>
                <c:pt idx="187">
                  <c:v>79.3245</c:v>
                </c:pt>
                <c:pt idx="188">
                  <c:v>78.576999999999998</c:v>
                </c:pt>
                <c:pt idx="189">
                  <c:v>79.007000000000005</c:v>
                </c:pt>
                <c:pt idx="190">
                  <c:v>77.866</c:v>
                </c:pt>
                <c:pt idx="191">
                  <c:v>76.780499000000006</c:v>
                </c:pt>
                <c:pt idx="192">
                  <c:v>76.721998999999983</c:v>
                </c:pt>
                <c:pt idx="193">
                  <c:v>72.290499999999994</c:v>
                </c:pt>
                <c:pt idx="194">
                  <c:v>72.241000000000227</c:v>
                </c:pt>
                <c:pt idx="195">
                  <c:v>72.506</c:v>
                </c:pt>
                <c:pt idx="196">
                  <c:v>71.666499999999999</c:v>
                </c:pt>
                <c:pt idx="197">
                  <c:v>67.837500000000006</c:v>
                </c:pt>
                <c:pt idx="198">
                  <c:v>69.53</c:v>
                </c:pt>
                <c:pt idx="199">
                  <c:v>68.980998999999983</c:v>
                </c:pt>
                <c:pt idx="200">
                  <c:v>65.271500000000003</c:v>
                </c:pt>
                <c:pt idx="201">
                  <c:v>64.860500000000002</c:v>
                </c:pt>
                <c:pt idx="202">
                  <c:v>66.098500000000001</c:v>
                </c:pt>
                <c:pt idx="203">
                  <c:v>65.912999999999997</c:v>
                </c:pt>
                <c:pt idx="204">
                  <c:v>63.0715</c:v>
                </c:pt>
                <c:pt idx="205">
                  <c:v>61.153499000000004</c:v>
                </c:pt>
                <c:pt idx="206">
                  <c:v>61.350499999999997</c:v>
                </c:pt>
                <c:pt idx="207">
                  <c:v>61.691000000000003</c:v>
                </c:pt>
                <c:pt idx="208">
                  <c:v>59.117999000000005</c:v>
                </c:pt>
                <c:pt idx="209">
                  <c:v>58.306999999999995</c:v>
                </c:pt>
                <c:pt idx="210">
                  <c:v>57.608999000000011</c:v>
                </c:pt>
                <c:pt idx="211">
                  <c:v>57.003500000000003</c:v>
                </c:pt>
                <c:pt idx="212">
                  <c:v>56.214500000000001</c:v>
                </c:pt>
                <c:pt idx="213">
                  <c:v>56.288500000000013</c:v>
                </c:pt>
                <c:pt idx="214">
                  <c:v>54.563500000000012</c:v>
                </c:pt>
                <c:pt idx="215">
                  <c:v>54.495500000000149</c:v>
                </c:pt>
                <c:pt idx="216">
                  <c:v>53.306999999999995</c:v>
                </c:pt>
                <c:pt idx="217">
                  <c:v>53.409500000000001</c:v>
                </c:pt>
                <c:pt idx="218">
                  <c:v>52.175000000000011</c:v>
                </c:pt>
                <c:pt idx="219">
                  <c:v>51.165000000000013</c:v>
                </c:pt>
                <c:pt idx="220">
                  <c:v>50.486999999999995</c:v>
                </c:pt>
                <c:pt idx="221">
                  <c:v>49.013999999999996</c:v>
                </c:pt>
                <c:pt idx="222">
                  <c:v>49.449000000000005</c:v>
                </c:pt>
                <c:pt idx="223">
                  <c:v>49.379000000000005</c:v>
                </c:pt>
                <c:pt idx="224">
                  <c:v>48.276000000000003</c:v>
                </c:pt>
                <c:pt idx="225">
                  <c:v>48.656500000000001</c:v>
                </c:pt>
                <c:pt idx="226">
                  <c:v>50.111499999999999</c:v>
                </c:pt>
                <c:pt idx="227">
                  <c:v>47.723500000000165</c:v>
                </c:pt>
                <c:pt idx="228">
                  <c:v>47.835500000000003</c:v>
                </c:pt>
                <c:pt idx="229">
                  <c:v>46.215999000000011</c:v>
                </c:pt>
                <c:pt idx="230">
                  <c:v>46.1175</c:v>
                </c:pt>
                <c:pt idx="231">
                  <c:v>45.680499000000005</c:v>
                </c:pt>
                <c:pt idx="232">
                  <c:v>44.397500000000001</c:v>
                </c:pt>
                <c:pt idx="233">
                  <c:v>43.079500000000003</c:v>
                </c:pt>
                <c:pt idx="234">
                  <c:v>43.028499000000011</c:v>
                </c:pt>
                <c:pt idx="235">
                  <c:v>41.974000000000004</c:v>
                </c:pt>
                <c:pt idx="236">
                  <c:v>42.593999000000011</c:v>
                </c:pt>
                <c:pt idx="237">
                  <c:v>42.26050000000015</c:v>
                </c:pt>
                <c:pt idx="238">
                  <c:v>40.665000000000013</c:v>
                </c:pt>
                <c:pt idx="239">
                  <c:v>41.349999000000004</c:v>
                </c:pt>
                <c:pt idx="240">
                  <c:v>40.577000000000005</c:v>
                </c:pt>
                <c:pt idx="241">
                  <c:v>39.960500000000003</c:v>
                </c:pt>
                <c:pt idx="242">
                  <c:v>38.917999999999999</c:v>
                </c:pt>
                <c:pt idx="243">
                  <c:v>41.025000000000013</c:v>
                </c:pt>
                <c:pt idx="244">
                  <c:v>39.813999999999993</c:v>
                </c:pt>
                <c:pt idx="245">
                  <c:v>37.991</c:v>
                </c:pt>
                <c:pt idx="246">
                  <c:v>38.458999999999996</c:v>
                </c:pt>
                <c:pt idx="247">
                  <c:v>37.779000000000003</c:v>
                </c:pt>
                <c:pt idx="248">
                  <c:v>36.445</c:v>
                </c:pt>
                <c:pt idx="249">
                  <c:v>37.586000000000006</c:v>
                </c:pt>
                <c:pt idx="250">
                  <c:v>35.772000000000013</c:v>
                </c:pt>
                <c:pt idx="251">
                  <c:v>34.436</c:v>
                </c:pt>
                <c:pt idx="252">
                  <c:v>34.76050000000015</c:v>
                </c:pt>
                <c:pt idx="253">
                  <c:v>34.793499000000011</c:v>
                </c:pt>
                <c:pt idx="254">
                  <c:v>34.829500000000003</c:v>
                </c:pt>
                <c:pt idx="255">
                  <c:v>35.036000000000001</c:v>
                </c:pt>
                <c:pt idx="256">
                  <c:v>34.774000000000001</c:v>
                </c:pt>
                <c:pt idx="257">
                  <c:v>34.714000000000006</c:v>
                </c:pt>
                <c:pt idx="258">
                  <c:v>33.363</c:v>
                </c:pt>
                <c:pt idx="259">
                  <c:v>32.504000000000005</c:v>
                </c:pt>
                <c:pt idx="260">
                  <c:v>33.044000000000004</c:v>
                </c:pt>
                <c:pt idx="261">
                  <c:v>33.163000000000011</c:v>
                </c:pt>
                <c:pt idx="262">
                  <c:v>32.558</c:v>
                </c:pt>
                <c:pt idx="263">
                  <c:v>31.570499999999921</c:v>
                </c:pt>
                <c:pt idx="264">
                  <c:v>31.404999999999987</c:v>
                </c:pt>
                <c:pt idx="265">
                  <c:v>30.358499999999989</c:v>
                </c:pt>
                <c:pt idx="266">
                  <c:v>28.553000000000001</c:v>
                </c:pt>
                <c:pt idx="267">
                  <c:v>29.143999999999988</c:v>
                </c:pt>
                <c:pt idx="268">
                  <c:v>28.620999999999999</c:v>
                </c:pt>
                <c:pt idx="269">
                  <c:v>30.323</c:v>
                </c:pt>
                <c:pt idx="270">
                  <c:v>28.539000000000001</c:v>
                </c:pt>
                <c:pt idx="271">
                  <c:v>28.243499999999891</c:v>
                </c:pt>
                <c:pt idx="272">
                  <c:v>29.668500000000002</c:v>
                </c:pt>
                <c:pt idx="273">
                  <c:v>30.317000000000078</c:v>
                </c:pt>
                <c:pt idx="274">
                  <c:v>28.292000000000002</c:v>
                </c:pt>
                <c:pt idx="275">
                  <c:v>29.012</c:v>
                </c:pt>
                <c:pt idx="276">
                  <c:v>28.694500000000001</c:v>
                </c:pt>
                <c:pt idx="277">
                  <c:v>28.118000000000031</c:v>
                </c:pt>
                <c:pt idx="278">
                  <c:v>27.906499999999905</c:v>
                </c:pt>
                <c:pt idx="279">
                  <c:v>29.286999999999917</c:v>
                </c:pt>
                <c:pt idx="280">
                  <c:v>27.993499999999891</c:v>
                </c:pt>
                <c:pt idx="281">
                  <c:v>28.279</c:v>
                </c:pt>
                <c:pt idx="282">
                  <c:v>27.724</c:v>
                </c:pt>
                <c:pt idx="283">
                  <c:v>29.154000000000035</c:v>
                </c:pt>
                <c:pt idx="284">
                  <c:v>28.798999999999989</c:v>
                </c:pt>
                <c:pt idx="285">
                  <c:v>27.657499999999999</c:v>
                </c:pt>
                <c:pt idx="286">
                  <c:v>26.217500000000001</c:v>
                </c:pt>
                <c:pt idx="287">
                  <c:v>26.144500000000001</c:v>
                </c:pt>
                <c:pt idx="288">
                  <c:v>26.127500000000001</c:v>
                </c:pt>
                <c:pt idx="289">
                  <c:v>27.0045</c:v>
                </c:pt>
                <c:pt idx="290">
                  <c:v>27.3965</c:v>
                </c:pt>
                <c:pt idx="291">
                  <c:v>26.598499999999905</c:v>
                </c:pt>
                <c:pt idx="292">
                  <c:v>26.889500000000002</c:v>
                </c:pt>
                <c:pt idx="293">
                  <c:v>24.971999999999987</c:v>
                </c:pt>
                <c:pt idx="294">
                  <c:v>24.471499999999917</c:v>
                </c:pt>
                <c:pt idx="295">
                  <c:v>25.259</c:v>
                </c:pt>
                <c:pt idx="296">
                  <c:v>23.581999999999987</c:v>
                </c:pt>
                <c:pt idx="297">
                  <c:v>22.891500000000001</c:v>
                </c:pt>
                <c:pt idx="298">
                  <c:v>22.736000000000001</c:v>
                </c:pt>
                <c:pt idx="299">
                  <c:v>22.933</c:v>
                </c:pt>
                <c:pt idx="300">
                  <c:v>22.312999999999999</c:v>
                </c:pt>
                <c:pt idx="301">
                  <c:v>22.315000000000001</c:v>
                </c:pt>
                <c:pt idx="302">
                  <c:v>23.062999999999914</c:v>
                </c:pt>
                <c:pt idx="303">
                  <c:v>21.521000000000001</c:v>
                </c:pt>
                <c:pt idx="304">
                  <c:v>20.787999999999986</c:v>
                </c:pt>
                <c:pt idx="305">
                  <c:v>21.516500000000001</c:v>
                </c:pt>
                <c:pt idx="306">
                  <c:v>22.270499999999906</c:v>
                </c:pt>
                <c:pt idx="307">
                  <c:v>21.366</c:v>
                </c:pt>
                <c:pt idx="308">
                  <c:v>21.368499999999891</c:v>
                </c:pt>
                <c:pt idx="309">
                  <c:v>22.96399999999991</c:v>
                </c:pt>
                <c:pt idx="310">
                  <c:v>22.487499999999883</c:v>
                </c:pt>
                <c:pt idx="311">
                  <c:v>20.954999999999988</c:v>
                </c:pt>
                <c:pt idx="312">
                  <c:v>20.1065</c:v>
                </c:pt>
                <c:pt idx="313">
                  <c:v>19.547999999999988</c:v>
                </c:pt>
                <c:pt idx="314">
                  <c:v>19.59</c:v>
                </c:pt>
                <c:pt idx="315">
                  <c:v>20.284499999999905</c:v>
                </c:pt>
                <c:pt idx="316">
                  <c:v>19.707000000000001</c:v>
                </c:pt>
                <c:pt idx="317">
                  <c:v>20.068999999999921</c:v>
                </c:pt>
                <c:pt idx="318">
                  <c:v>19.859500000000001</c:v>
                </c:pt>
                <c:pt idx="319">
                  <c:v>19.218499999999914</c:v>
                </c:pt>
                <c:pt idx="320">
                  <c:v>20.24899999999991</c:v>
                </c:pt>
                <c:pt idx="321">
                  <c:v>19.832999999999988</c:v>
                </c:pt>
                <c:pt idx="322">
                  <c:v>19.46399999999991</c:v>
                </c:pt>
                <c:pt idx="323">
                  <c:v>19.332000000000001</c:v>
                </c:pt>
                <c:pt idx="324">
                  <c:v>19.182499999999891</c:v>
                </c:pt>
                <c:pt idx="325">
                  <c:v>18.985499999999835</c:v>
                </c:pt>
                <c:pt idx="326">
                  <c:v>18.893000000000001</c:v>
                </c:pt>
                <c:pt idx="327">
                  <c:v>17.856999999999999</c:v>
                </c:pt>
                <c:pt idx="328">
                  <c:v>18.647500000000001</c:v>
                </c:pt>
                <c:pt idx="329">
                  <c:v>18.172999999999988</c:v>
                </c:pt>
                <c:pt idx="330">
                  <c:v>18.559000000000001</c:v>
                </c:pt>
                <c:pt idx="331">
                  <c:v>17.763499999999887</c:v>
                </c:pt>
                <c:pt idx="332">
                  <c:v>17.889500000000002</c:v>
                </c:pt>
                <c:pt idx="333">
                  <c:v>18.978999999999989</c:v>
                </c:pt>
                <c:pt idx="334">
                  <c:v>17.866</c:v>
                </c:pt>
                <c:pt idx="335">
                  <c:v>17.627500000000001</c:v>
                </c:pt>
                <c:pt idx="336">
                  <c:v>17.74299999999991</c:v>
                </c:pt>
                <c:pt idx="337">
                  <c:v>17.832000000000001</c:v>
                </c:pt>
                <c:pt idx="338">
                  <c:v>17.32</c:v>
                </c:pt>
                <c:pt idx="339">
                  <c:v>17.636500000000005</c:v>
                </c:pt>
                <c:pt idx="340">
                  <c:v>16.472499999999879</c:v>
                </c:pt>
                <c:pt idx="341">
                  <c:v>16.878499999999917</c:v>
                </c:pt>
                <c:pt idx="342">
                  <c:v>15.632</c:v>
                </c:pt>
                <c:pt idx="343">
                  <c:v>15.737500000000001</c:v>
                </c:pt>
                <c:pt idx="344">
                  <c:v>16.114999999999998</c:v>
                </c:pt>
                <c:pt idx="345">
                  <c:v>15.6365</c:v>
                </c:pt>
                <c:pt idx="346">
                  <c:v>14.932500000000006</c:v>
                </c:pt>
                <c:pt idx="347">
                  <c:v>14.794500000000001</c:v>
                </c:pt>
                <c:pt idx="348">
                  <c:v>14.878</c:v>
                </c:pt>
                <c:pt idx="349">
                  <c:v>15.005500000000024</c:v>
                </c:pt>
                <c:pt idx="350">
                  <c:v>14.206</c:v>
                </c:pt>
                <c:pt idx="351">
                  <c:v>14.057</c:v>
                </c:pt>
                <c:pt idx="352">
                  <c:v>13.6875</c:v>
                </c:pt>
                <c:pt idx="353">
                  <c:v>13.601000000000001</c:v>
                </c:pt>
                <c:pt idx="354">
                  <c:v>14.675500000000024</c:v>
                </c:pt>
                <c:pt idx="355">
                  <c:v>14.171000000000001</c:v>
                </c:pt>
                <c:pt idx="356">
                  <c:v>13.546000000000001</c:v>
                </c:pt>
                <c:pt idx="357">
                  <c:v>12.406000000000002</c:v>
                </c:pt>
                <c:pt idx="358">
                  <c:v>13.916500000000006</c:v>
                </c:pt>
                <c:pt idx="359">
                  <c:v>14.065000000000024</c:v>
                </c:pt>
                <c:pt idx="360">
                  <c:v>14.655500000000041</c:v>
                </c:pt>
                <c:pt idx="361">
                  <c:v>13.905500000000041</c:v>
                </c:pt>
                <c:pt idx="362">
                  <c:v>13.178000000000001</c:v>
                </c:pt>
                <c:pt idx="363">
                  <c:v>13.122</c:v>
                </c:pt>
                <c:pt idx="364">
                  <c:v>13.356500000000054</c:v>
                </c:pt>
                <c:pt idx="365">
                  <c:v>12.589500000000006</c:v>
                </c:pt>
                <c:pt idx="366">
                  <c:v>13.098000000000001</c:v>
                </c:pt>
                <c:pt idx="367">
                  <c:v>13.838000000000001</c:v>
                </c:pt>
                <c:pt idx="368">
                  <c:v>13.733000000000001</c:v>
                </c:pt>
                <c:pt idx="369">
                  <c:v>12.968500000000002</c:v>
                </c:pt>
                <c:pt idx="370">
                  <c:v>12.339</c:v>
                </c:pt>
                <c:pt idx="371">
                  <c:v>12.687000000000001</c:v>
                </c:pt>
                <c:pt idx="372">
                  <c:v>11.934000000000001</c:v>
                </c:pt>
                <c:pt idx="373">
                  <c:v>12.6495</c:v>
                </c:pt>
                <c:pt idx="374">
                  <c:v>12.513</c:v>
                </c:pt>
                <c:pt idx="375">
                  <c:v>12.814500000000002</c:v>
                </c:pt>
                <c:pt idx="376">
                  <c:v>12.5425</c:v>
                </c:pt>
                <c:pt idx="377">
                  <c:v>11.223999999999998</c:v>
                </c:pt>
                <c:pt idx="378">
                  <c:v>11.528500000000001</c:v>
                </c:pt>
                <c:pt idx="379">
                  <c:v>9.9970000000000034</c:v>
                </c:pt>
                <c:pt idx="380">
                  <c:v>12.3315</c:v>
                </c:pt>
                <c:pt idx="381">
                  <c:v>11.646999999999998</c:v>
                </c:pt>
                <c:pt idx="382">
                  <c:v>11.99</c:v>
                </c:pt>
                <c:pt idx="383">
                  <c:v>11.4465</c:v>
                </c:pt>
                <c:pt idx="384">
                  <c:v>11.273</c:v>
                </c:pt>
                <c:pt idx="385">
                  <c:v>11.415000000000004</c:v>
                </c:pt>
                <c:pt idx="386">
                  <c:v>11.973000000000004</c:v>
                </c:pt>
                <c:pt idx="387">
                  <c:v>12.266</c:v>
                </c:pt>
                <c:pt idx="388">
                  <c:v>11.964</c:v>
                </c:pt>
                <c:pt idx="389">
                  <c:v>11.9405</c:v>
                </c:pt>
                <c:pt idx="390">
                  <c:v>11.784000000000001</c:v>
                </c:pt>
                <c:pt idx="391">
                  <c:v>11.960500000000026</c:v>
                </c:pt>
                <c:pt idx="392">
                  <c:v>11.924000000000001</c:v>
                </c:pt>
                <c:pt idx="393">
                  <c:v>9.9910000000000014</c:v>
                </c:pt>
                <c:pt idx="394">
                  <c:v>11.591000000000001</c:v>
                </c:pt>
                <c:pt idx="395">
                  <c:v>11.604000000000001</c:v>
                </c:pt>
                <c:pt idx="396">
                  <c:v>12.048999999999999</c:v>
                </c:pt>
                <c:pt idx="397">
                  <c:v>11.281500000000001</c:v>
                </c:pt>
                <c:pt idx="398">
                  <c:v>11.843</c:v>
                </c:pt>
                <c:pt idx="399">
                  <c:v>12.025</c:v>
                </c:pt>
                <c:pt idx="400">
                  <c:v>11.439500000000002</c:v>
                </c:pt>
                <c:pt idx="401">
                  <c:v>11.554</c:v>
                </c:pt>
                <c:pt idx="402">
                  <c:v>12.117000000000001</c:v>
                </c:pt>
                <c:pt idx="403">
                  <c:v>12.633000000000001</c:v>
                </c:pt>
                <c:pt idx="404">
                  <c:v>12.5245</c:v>
                </c:pt>
                <c:pt idx="405">
                  <c:v>13.188500000000001</c:v>
                </c:pt>
                <c:pt idx="406">
                  <c:v>13.714500000000001</c:v>
                </c:pt>
                <c:pt idx="407">
                  <c:v>13.523</c:v>
                </c:pt>
                <c:pt idx="408">
                  <c:v>14.557500000000006</c:v>
                </c:pt>
                <c:pt idx="409">
                  <c:v>14.7155</c:v>
                </c:pt>
                <c:pt idx="410">
                  <c:v>14.1715</c:v>
                </c:pt>
                <c:pt idx="411">
                  <c:v>14.444000000000001</c:v>
                </c:pt>
                <c:pt idx="412">
                  <c:v>14.145</c:v>
                </c:pt>
                <c:pt idx="413">
                  <c:v>14.724500000000001</c:v>
                </c:pt>
                <c:pt idx="414">
                  <c:v>13.982500000000041</c:v>
                </c:pt>
                <c:pt idx="415">
                  <c:v>12.672000000000002</c:v>
                </c:pt>
                <c:pt idx="416">
                  <c:v>13.9465</c:v>
                </c:pt>
                <c:pt idx="417">
                  <c:v>12.612500000000002</c:v>
                </c:pt>
                <c:pt idx="418">
                  <c:v>12.483500000000006</c:v>
                </c:pt>
                <c:pt idx="419">
                  <c:v>13.384500000000006</c:v>
                </c:pt>
                <c:pt idx="420">
                  <c:v>13.021000000000001</c:v>
                </c:pt>
                <c:pt idx="421">
                  <c:v>13.312000000000006</c:v>
                </c:pt>
                <c:pt idx="422">
                  <c:v>13.548999999999999</c:v>
                </c:pt>
                <c:pt idx="423">
                  <c:v>13.228499999999999</c:v>
                </c:pt>
                <c:pt idx="424">
                  <c:v>12.833500000000004</c:v>
                </c:pt>
                <c:pt idx="425">
                  <c:v>12.0875</c:v>
                </c:pt>
                <c:pt idx="426">
                  <c:v>14.166</c:v>
                </c:pt>
                <c:pt idx="427">
                  <c:v>13.906500000000024</c:v>
                </c:pt>
                <c:pt idx="428">
                  <c:v>13.6645</c:v>
                </c:pt>
                <c:pt idx="429">
                  <c:v>13.884</c:v>
                </c:pt>
                <c:pt idx="430">
                  <c:v>13.851500000000026</c:v>
                </c:pt>
                <c:pt idx="431">
                  <c:v>13.179</c:v>
                </c:pt>
                <c:pt idx="432">
                  <c:v>15.123000000000001</c:v>
                </c:pt>
                <c:pt idx="433">
                  <c:v>14.376500000000041</c:v>
                </c:pt>
                <c:pt idx="434">
                  <c:v>13.891</c:v>
                </c:pt>
                <c:pt idx="435">
                  <c:v>13.566500000000024</c:v>
                </c:pt>
                <c:pt idx="436">
                  <c:v>13.875000000000041</c:v>
                </c:pt>
                <c:pt idx="437">
                  <c:v>14.125500000000002</c:v>
                </c:pt>
                <c:pt idx="438">
                  <c:v>13.487</c:v>
                </c:pt>
                <c:pt idx="439">
                  <c:v>13.7235</c:v>
                </c:pt>
                <c:pt idx="440">
                  <c:v>14.619</c:v>
                </c:pt>
                <c:pt idx="441">
                  <c:v>15.152000000000006</c:v>
                </c:pt>
                <c:pt idx="442">
                  <c:v>13.513</c:v>
                </c:pt>
                <c:pt idx="443">
                  <c:v>12.681000000000001</c:v>
                </c:pt>
                <c:pt idx="444">
                  <c:v>13.406500000000024</c:v>
                </c:pt>
                <c:pt idx="445">
                  <c:v>13.249000000000001</c:v>
                </c:pt>
                <c:pt idx="446">
                  <c:v>13.034000000000001</c:v>
                </c:pt>
                <c:pt idx="447">
                  <c:v>14.383500000000026</c:v>
                </c:pt>
                <c:pt idx="448">
                  <c:v>14.084</c:v>
                </c:pt>
                <c:pt idx="449">
                  <c:v>14.667</c:v>
                </c:pt>
                <c:pt idx="450">
                  <c:v>14.281500000000001</c:v>
                </c:pt>
                <c:pt idx="451">
                  <c:v>14.1365</c:v>
                </c:pt>
                <c:pt idx="452">
                  <c:v>14.659000000000002</c:v>
                </c:pt>
                <c:pt idx="453">
                  <c:v>14.718500000000001</c:v>
                </c:pt>
                <c:pt idx="454">
                  <c:v>14.2295</c:v>
                </c:pt>
                <c:pt idx="455">
                  <c:v>15.141500000000001</c:v>
                </c:pt>
                <c:pt idx="456">
                  <c:v>13.969500000000041</c:v>
                </c:pt>
                <c:pt idx="457">
                  <c:v>14.121500000000001</c:v>
                </c:pt>
                <c:pt idx="458">
                  <c:v>14.55</c:v>
                </c:pt>
                <c:pt idx="459">
                  <c:v>13.986000000000002</c:v>
                </c:pt>
                <c:pt idx="460">
                  <c:v>14.985500000000041</c:v>
                </c:pt>
                <c:pt idx="461">
                  <c:v>14.595000000000002</c:v>
                </c:pt>
                <c:pt idx="462">
                  <c:v>15.322500000000026</c:v>
                </c:pt>
                <c:pt idx="463">
                  <c:v>14.803500000000026</c:v>
                </c:pt>
                <c:pt idx="464">
                  <c:v>15.172500000000024</c:v>
                </c:pt>
                <c:pt idx="465">
                  <c:v>15.221500000000001</c:v>
                </c:pt>
                <c:pt idx="466">
                  <c:v>14.125500000000002</c:v>
                </c:pt>
                <c:pt idx="467">
                  <c:v>14.897500000000004</c:v>
                </c:pt>
                <c:pt idx="468">
                  <c:v>14.883000000000004</c:v>
                </c:pt>
                <c:pt idx="469">
                  <c:v>15.433</c:v>
                </c:pt>
                <c:pt idx="470">
                  <c:v>15.568</c:v>
                </c:pt>
                <c:pt idx="471">
                  <c:v>15.214500000000001</c:v>
                </c:pt>
                <c:pt idx="472">
                  <c:v>14.6585</c:v>
                </c:pt>
                <c:pt idx="473">
                  <c:v>16.708499999999887</c:v>
                </c:pt>
                <c:pt idx="474">
                  <c:v>17.43049999999991</c:v>
                </c:pt>
                <c:pt idx="475">
                  <c:v>16.909499999999905</c:v>
                </c:pt>
                <c:pt idx="476">
                  <c:v>17.68349999999991</c:v>
                </c:pt>
                <c:pt idx="477">
                  <c:v>17.509</c:v>
                </c:pt>
                <c:pt idx="478">
                  <c:v>18.6555</c:v>
                </c:pt>
                <c:pt idx="479">
                  <c:v>19.021000000000001</c:v>
                </c:pt>
                <c:pt idx="480">
                  <c:v>20.006499999999921</c:v>
                </c:pt>
              </c:numCache>
            </c:numRef>
          </c:yVal>
          <c:smooth val="1"/>
          <c:extLst>
            <c:ext xmlns:c16="http://schemas.microsoft.com/office/drawing/2014/chart" uri="{C3380CC4-5D6E-409C-BE32-E72D297353CC}">
              <c16:uniqueId val="{00000011-C2B3-47A8-899A-57223720C564}"/>
            </c:ext>
          </c:extLst>
        </c:ser>
        <c:ser>
          <c:idx val="18"/>
          <c:order val="18"/>
          <c:spPr>
            <a:ln w="12700">
              <a:solidFill>
                <a:srgbClr val="99CC00"/>
              </a:solidFill>
              <a:prstDash val="solid"/>
            </a:ln>
          </c:spPr>
          <c:marker>
            <c:symbol val="none"/>
          </c:marker>
          <c:xVal>
            <c:numRef>
              <c:f>vzavt!$A$1:$A$481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vzavt!$T$1:$T$481</c:f>
              <c:numCache>
                <c:formatCode>General</c:formatCode>
                <c:ptCount val="481"/>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999.99900000000002</c:v>
                </c:pt>
                <c:pt idx="13">
                  <c:v>999.99900000000002</c:v>
                </c:pt>
                <c:pt idx="14">
                  <c:v>845.68600000000004</c:v>
                </c:pt>
                <c:pt idx="15">
                  <c:v>687.87</c:v>
                </c:pt>
                <c:pt idx="16">
                  <c:v>539.29099900000051</c:v>
                </c:pt>
                <c:pt idx="17">
                  <c:v>418.85399999999993</c:v>
                </c:pt>
                <c:pt idx="18">
                  <c:v>323.57849999999894</c:v>
                </c:pt>
                <c:pt idx="19">
                  <c:v>229.04949999999999</c:v>
                </c:pt>
                <c:pt idx="20">
                  <c:v>155.21799999999999</c:v>
                </c:pt>
                <c:pt idx="21">
                  <c:v>145.32050000000001</c:v>
                </c:pt>
                <c:pt idx="22">
                  <c:v>97.792000000000002</c:v>
                </c:pt>
                <c:pt idx="23">
                  <c:v>62.461000000000006</c:v>
                </c:pt>
                <c:pt idx="24">
                  <c:v>45.5075</c:v>
                </c:pt>
                <c:pt idx="25">
                  <c:v>33.402500000000003</c:v>
                </c:pt>
                <c:pt idx="26">
                  <c:v>28.71549999999991</c:v>
                </c:pt>
                <c:pt idx="27">
                  <c:v>26.6</c:v>
                </c:pt>
                <c:pt idx="28">
                  <c:v>25.344999999999999</c:v>
                </c:pt>
                <c:pt idx="29">
                  <c:v>25.042999999999989</c:v>
                </c:pt>
                <c:pt idx="30">
                  <c:v>26.236000000000001</c:v>
                </c:pt>
                <c:pt idx="31">
                  <c:v>26.942999999999905</c:v>
                </c:pt>
                <c:pt idx="32">
                  <c:v>27.697500000000005</c:v>
                </c:pt>
                <c:pt idx="33">
                  <c:v>28.007000000000001</c:v>
                </c:pt>
                <c:pt idx="34">
                  <c:v>27.700500000000002</c:v>
                </c:pt>
                <c:pt idx="35">
                  <c:v>28.568499999999879</c:v>
                </c:pt>
                <c:pt idx="36">
                  <c:v>31.295499999999887</c:v>
                </c:pt>
                <c:pt idx="37">
                  <c:v>32.270000000000003</c:v>
                </c:pt>
                <c:pt idx="38">
                  <c:v>33.322000000000003</c:v>
                </c:pt>
                <c:pt idx="39">
                  <c:v>33.113500000000002</c:v>
                </c:pt>
                <c:pt idx="40">
                  <c:v>35.231500000000011</c:v>
                </c:pt>
                <c:pt idx="41">
                  <c:v>35.802500000000002</c:v>
                </c:pt>
                <c:pt idx="42">
                  <c:v>36.846999000000004</c:v>
                </c:pt>
                <c:pt idx="43">
                  <c:v>38.153999999999996</c:v>
                </c:pt>
                <c:pt idx="44">
                  <c:v>39.354499999999994</c:v>
                </c:pt>
                <c:pt idx="45">
                  <c:v>41.355499999999999</c:v>
                </c:pt>
                <c:pt idx="46">
                  <c:v>43.011499999999998</c:v>
                </c:pt>
                <c:pt idx="47">
                  <c:v>44.349999000000004</c:v>
                </c:pt>
                <c:pt idx="48">
                  <c:v>44.9405</c:v>
                </c:pt>
                <c:pt idx="49">
                  <c:v>49.125000000000149</c:v>
                </c:pt>
                <c:pt idx="50">
                  <c:v>51.518500000000003</c:v>
                </c:pt>
                <c:pt idx="51">
                  <c:v>50.649500000000003</c:v>
                </c:pt>
                <c:pt idx="52">
                  <c:v>53.287000000000006</c:v>
                </c:pt>
                <c:pt idx="53">
                  <c:v>57.593500000000013</c:v>
                </c:pt>
                <c:pt idx="54">
                  <c:v>60.790000000000013</c:v>
                </c:pt>
                <c:pt idx="55">
                  <c:v>60.8035</c:v>
                </c:pt>
                <c:pt idx="56">
                  <c:v>62.308</c:v>
                </c:pt>
                <c:pt idx="57">
                  <c:v>65.239999999999995</c:v>
                </c:pt>
                <c:pt idx="58">
                  <c:v>69.862499999999983</c:v>
                </c:pt>
                <c:pt idx="59">
                  <c:v>71.472999999999999</c:v>
                </c:pt>
                <c:pt idx="60">
                  <c:v>70.897499999999994</c:v>
                </c:pt>
                <c:pt idx="61">
                  <c:v>75.253500000000003</c:v>
                </c:pt>
                <c:pt idx="62">
                  <c:v>77.1935</c:v>
                </c:pt>
                <c:pt idx="63">
                  <c:v>80.362499999999983</c:v>
                </c:pt>
                <c:pt idx="64">
                  <c:v>82.3215</c:v>
                </c:pt>
                <c:pt idx="65">
                  <c:v>86.265500000000003</c:v>
                </c:pt>
                <c:pt idx="66">
                  <c:v>88.0715</c:v>
                </c:pt>
                <c:pt idx="67">
                  <c:v>91.010499999999993</c:v>
                </c:pt>
                <c:pt idx="68">
                  <c:v>92.733498999999981</c:v>
                </c:pt>
                <c:pt idx="69">
                  <c:v>95.781498999999982</c:v>
                </c:pt>
                <c:pt idx="70">
                  <c:v>101.0355</c:v>
                </c:pt>
                <c:pt idx="71">
                  <c:v>100.59750000000012</c:v>
                </c:pt>
                <c:pt idx="72">
                  <c:v>104.95350000000002</c:v>
                </c:pt>
                <c:pt idx="73">
                  <c:v>108.2925</c:v>
                </c:pt>
                <c:pt idx="74">
                  <c:v>111.79400000000012</c:v>
                </c:pt>
                <c:pt idx="75">
                  <c:v>116.28400000000002</c:v>
                </c:pt>
                <c:pt idx="76">
                  <c:v>118.6005</c:v>
                </c:pt>
                <c:pt idx="77">
                  <c:v>118.24250000000002</c:v>
                </c:pt>
                <c:pt idx="78">
                  <c:v>124.13200000000001</c:v>
                </c:pt>
                <c:pt idx="79">
                  <c:v>123.5175000000003</c:v>
                </c:pt>
                <c:pt idx="80">
                  <c:v>127.53</c:v>
                </c:pt>
                <c:pt idx="81">
                  <c:v>132.36850000000001</c:v>
                </c:pt>
                <c:pt idx="82">
                  <c:v>137.75700000000001</c:v>
                </c:pt>
                <c:pt idx="83">
                  <c:v>140.72200000000001</c:v>
                </c:pt>
                <c:pt idx="84">
                  <c:v>141.78900000000002</c:v>
                </c:pt>
                <c:pt idx="85">
                  <c:v>144.26449999999997</c:v>
                </c:pt>
                <c:pt idx="86">
                  <c:v>147.85250000000062</c:v>
                </c:pt>
                <c:pt idx="87">
                  <c:v>152.98350000000002</c:v>
                </c:pt>
                <c:pt idx="88">
                  <c:v>152.0205</c:v>
                </c:pt>
                <c:pt idx="89">
                  <c:v>158.47899999999998</c:v>
                </c:pt>
                <c:pt idx="90">
                  <c:v>158.18700000000001</c:v>
                </c:pt>
                <c:pt idx="91">
                  <c:v>159.727</c:v>
                </c:pt>
                <c:pt idx="92">
                  <c:v>161.35650000000001</c:v>
                </c:pt>
                <c:pt idx="93">
                  <c:v>161.624</c:v>
                </c:pt>
                <c:pt idx="94">
                  <c:v>162.45050000000001</c:v>
                </c:pt>
                <c:pt idx="95">
                  <c:v>166.81349999999998</c:v>
                </c:pt>
                <c:pt idx="96">
                  <c:v>169.416</c:v>
                </c:pt>
                <c:pt idx="97">
                  <c:v>171.53700000000001</c:v>
                </c:pt>
                <c:pt idx="98">
                  <c:v>171.51049999999998</c:v>
                </c:pt>
                <c:pt idx="99">
                  <c:v>169.89250000000001</c:v>
                </c:pt>
                <c:pt idx="100">
                  <c:v>175.20850000000002</c:v>
                </c:pt>
                <c:pt idx="101">
                  <c:v>174.94549999999998</c:v>
                </c:pt>
                <c:pt idx="102">
                  <c:v>179.059</c:v>
                </c:pt>
                <c:pt idx="103">
                  <c:v>180.9665</c:v>
                </c:pt>
                <c:pt idx="104">
                  <c:v>179.27249999999998</c:v>
                </c:pt>
                <c:pt idx="105">
                  <c:v>182.577</c:v>
                </c:pt>
                <c:pt idx="106">
                  <c:v>185.24549999999999</c:v>
                </c:pt>
                <c:pt idx="107">
                  <c:v>182.78750000000002</c:v>
                </c:pt>
                <c:pt idx="108">
                  <c:v>184.10949999999997</c:v>
                </c:pt>
                <c:pt idx="109">
                  <c:v>182.74199999999999</c:v>
                </c:pt>
                <c:pt idx="110">
                  <c:v>182.23899999999998</c:v>
                </c:pt>
                <c:pt idx="111">
                  <c:v>181.20549999999997</c:v>
                </c:pt>
                <c:pt idx="112">
                  <c:v>182.0275</c:v>
                </c:pt>
                <c:pt idx="113">
                  <c:v>186.91250000000002</c:v>
                </c:pt>
                <c:pt idx="114">
                  <c:v>185.28800000000001</c:v>
                </c:pt>
                <c:pt idx="115">
                  <c:v>181.46100000000001</c:v>
                </c:pt>
                <c:pt idx="116">
                  <c:v>181.911</c:v>
                </c:pt>
                <c:pt idx="117">
                  <c:v>178.833</c:v>
                </c:pt>
                <c:pt idx="118">
                  <c:v>180.84900000000002</c:v>
                </c:pt>
                <c:pt idx="119">
                  <c:v>181.66899999999998</c:v>
                </c:pt>
                <c:pt idx="120">
                  <c:v>179.0925</c:v>
                </c:pt>
                <c:pt idx="121">
                  <c:v>178.95600000000007</c:v>
                </c:pt>
                <c:pt idx="122">
                  <c:v>177.22750000000002</c:v>
                </c:pt>
                <c:pt idx="123">
                  <c:v>177.79250000000002</c:v>
                </c:pt>
                <c:pt idx="124">
                  <c:v>177.82550000000001</c:v>
                </c:pt>
                <c:pt idx="125">
                  <c:v>176.10750000000002</c:v>
                </c:pt>
                <c:pt idx="126">
                  <c:v>173.10299999999998</c:v>
                </c:pt>
                <c:pt idx="127">
                  <c:v>172.172</c:v>
                </c:pt>
                <c:pt idx="128">
                  <c:v>168.71899999999999</c:v>
                </c:pt>
                <c:pt idx="129">
                  <c:v>173.303</c:v>
                </c:pt>
                <c:pt idx="130">
                  <c:v>171.54949999999999</c:v>
                </c:pt>
                <c:pt idx="131">
                  <c:v>168.41800000000001</c:v>
                </c:pt>
                <c:pt idx="132">
                  <c:v>168.4365</c:v>
                </c:pt>
                <c:pt idx="133">
                  <c:v>165.60850000000002</c:v>
                </c:pt>
                <c:pt idx="134">
                  <c:v>162.36750000000001</c:v>
                </c:pt>
                <c:pt idx="135">
                  <c:v>160.63899999999998</c:v>
                </c:pt>
                <c:pt idx="136">
                  <c:v>158.65800000000004</c:v>
                </c:pt>
                <c:pt idx="137">
                  <c:v>161.47449999999998</c:v>
                </c:pt>
                <c:pt idx="138">
                  <c:v>161.24749999999997</c:v>
                </c:pt>
                <c:pt idx="139">
                  <c:v>158.405</c:v>
                </c:pt>
                <c:pt idx="140">
                  <c:v>157.76349999999999</c:v>
                </c:pt>
                <c:pt idx="141">
                  <c:v>154.59900000000002</c:v>
                </c:pt>
                <c:pt idx="142">
                  <c:v>155.23399999999998</c:v>
                </c:pt>
                <c:pt idx="143">
                  <c:v>152.96700000000001</c:v>
                </c:pt>
                <c:pt idx="144">
                  <c:v>150.5675</c:v>
                </c:pt>
                <c:pt idx="145">
                  <c:v>150.67649999999998</c:v>
                </c:pt>
                <c:pt idx="146">
                  <c:v>150.62200000000001</c:v>
                </c:pt>
                <c:pt idx="147">
                  <c:v>144.75900000000001</c:v>
                </c:pt>
                <c:pt idx="148">
                  <c:v>141.48150000000001</c:v>
                </c:pt>
                <c:pt idx="149">
                  <c:v>138.77499999999998</c:v>
                </c:pt>
                <c:pt idx="150">
                  <c:v>139.56700000000001</c:v>
                </c:pt>
                <c:pt idx="151">
                  <c:v>138.16949999999997</c:v>
                </c:pt>
                <c:pt idx="152">
                  <c:v>135.42500000000001</c:v>
                </c:pt>
                <c:pt idx="153">
                  <c:v>134.55000000000001</c:v>
                </c:pt>
                <c:pt idx="154">
                  <c:v>132.63899999999998</c:v>
                </c:pt>
                <c:pt idx="155">
                  <c:v>129.98100000000059</c:v>
                </c:pt>
                <c:pt idx="156">
                  <c:v>124.6935</c:v>
                </c:pt>
                <c:pt idx="157">
                  <c:v>125.9675000000003</c:v>
                </c:pt>
                <c:pt idx="158">
                  <c:v>122.7440000000003</c:v>
                </c:pt>
                <c:pt idx="159">
                  <c:v>124.02</c:v>
                </c:pt>
                <c:pt idx="160">
                  <c:v>116.955</c:v>
                </c:pt>
                <c:pt idx="161">
                  <c:v>120.3835</c:v>
                </c:pt>
                <c:pt idx="162">
                  <c:v>118.43700000000022</c:v>
                </c:pt>
                <c:pt idx="163">
                  <c:v>116.5585</c:v>
                </c:pt>
                <c:pt idx="164">
                  <c:v>113.3965</c:v>
                </c:pt>
                <c:pt idx="165">
                  <c:v>111.6245</c:v>
                </c:pt>
                <c:pt idx="166">
                  <c:v>110.19450000000002</c:v>
                </c:pt>
                <c:pt idx="167">
                  <c:v>107.78149999999999</c:v>
                </c:pt>
                <c:pt idx="168">
                  <c:v>105.348</c:v>
                </c:pt>
                <c:pt idx="169">
                  <c:v>106.31450000000002</c:v>
                </c:pt>
                <c:pt idx="170">
                  <c:v>102.37499999999999</c:v>
                </c:pt>
                <c:pt idx="171">
                  <c:v>100.87549999999995</c:v>
                </c:pt>
                <c:pt idx="172">
                  <c:v>99.473500000000001</c:v>
                </c:pt>
                <c:pt idx="173">
                  <c:v>96.554000000000002</c:v>
                </c:pt>
                <c:pt idx="174">
                  <c:v>96.097499999999997</c:v>
                </c:pt>
                <c:pt idx="175">
                  <c:v>92.915499999999994</c:v>
                </c:pt>
                <c:pt idx="176">
                  <c:v>93.763000000000005</c:v>
                </c:pt>
                <c:pt idx="177">
                  <c:v>92.396000000000001</c:v>
                </c:pt>
                <c:pt idx="178">
                  <c:v>91.087500000000006</c:v>
                </c:pt>
                <c:pt idx="179">
                  <c:v>85.733000000000004</c:v>
                </c:pt>
                <c:pt idx="180">
                  <c:v>88.737499999999997</c:v>
                </c:pt>
                <c:pt idx="181">
                  <c:v>84.023499999999999</c:v>
                </c:pt>
                <c:pt idx="182">
                  <c:v>82.504499999999993</c:v>
                </c:pt>
                <c:pt idx="183">
                  <c:v>81.412999999999997</c:v>
                </c:pt>
                <c:pt idx="184">
                  <c:v>81.930498999999998</c:v>
                </c:pt>
                <c:pt idx="185">
                  <c:v>79.996499999999997</c:v>
                </c:pt>
                <c:pt idx="186">
                  <c:v>81.168498999999642</c:v>
                </c:pt>
                <c:pt idx="187">
                  <c:v>79.161499000000006</c:v>
                </c:pt>
                <c:pt idx="188">
                  <c:v>77.516999999999996</c:v>
                </c:pt>
                <c:pt idx="189">
                  <c:v>74.120999999999981</c:v>
                </c:pt>
                <c:pt idx="190">
                  <c:v>72.582499999999982</c:v>
                </c:pt>
                <c:pt idx="191">
                  <c:v>72.599998999999983</c:v>
                </c:pt>
                <c:pt idx="192">
                  <c:v>71.001498999999981</c:v>
                </c:pt>
                <c:pt idx="193">
                  <c:v>71.784000000000006</c:v>
                </c:pt>
                <c:pt idx="194">
                  <c:v>73.239998999999983</c:v>
                </c:pt>
                <c:pt idx="195">
                  <c:v>71.233000000000004</c:v>
                </c:pt>
                <c:pt idx="196">
                  <c:v>69.555999999999983</c:v>
                </c:pt>
                <c:pt idx="197">
                  <c:v>67.336500000000001</c:v>
                </c:pt>
                <c:pt idx="198">
                  <c:v>68.151999999999987</c:v>
                </c:pt>
                <c:pt idx="199">
                  <c:v>65.801998999999981</c:v>
                </c:pt>
                <c:pt idx="200">
                  <c:v>64.219499999999996</c:v>
                </c:pt>
                <c:pt idx="201">
                  <c:v>66.235000000000014</c:v>
                </c:pt>
                <c:pt idx="202">
                  <c:v>62.911999999999999</c:v>
                </c:pt>
                <c:pt idx="203">
                  <c:v>62.527000000000001</c:v>
                </c:pt>
                <c:pt idx="204">
                  <c:v>59.902500000000003</c:v>
                </c:pt>
                <c:pt idx="205">
                  <c:v>61.296499000000011</c:v>
                </c:pt>
                <c:pt idx="206">
                  <c:v>59.9435</c:v>
                </c:pt>
                <c:pt idx="207">
                  <c:v>58.287500000000001</c:v>
                </c:pt>
                <c:pt idx="208">
                  <c:v>58.004000000000005</c:v>
                </c:pt>
                <c:pt idx="209">
                  <c:v>55.8</c:v>
                </c:pt>
                <c:pt idx="210">
                  <c:v>56.652000000000001</c:v>
                </c:pt>
                <c:pt idx="211">
                  <c:v>54.574000000000005</c:v>
                </c:pt>
                <c:pt idx="212">
                  <c:v>54.101000000000006</c:v>
                </c:pt>
                <c:pt idx="213">
                  <c:v>52.8095</c:v>
                </c:pt>
                <c:pt idx="214">
                  <c:v>54.226000000000013</c:v>
                </c:pt>
                <c:pt idx="215">
                  <c:v>52.77250000000015</c:v>
                </c:pt>
                <c:pt idx="216">
                  <c:v>51.178000000000011</c:v>
                </c:pt>
                <c:pt idx="217">
                  <c:v>50.589000000000006</c:v>
                </c:pt>
                <c:pt idx="218">
                  <c:v>51.134500000000003</c:v>
                </c:pt>
                <c:pt idx="219">
                  <c:v>50.330500000000001</c:v>
                </c:pt>
                <c:pt idx="220">
                  <c:v>47.853499999999997</c:v>
                </c:pt>
                <c:pt idx="221">
                  <c:v>48.673500000000011</c:v>
                </c:pt>
                <c:pt idx="222">
                  <c:v>48.435500000000012</c:v>
                </c:pt>
                <c:pt idx="223">
                  <c:v>46.019000000000005</c:v>
                </c:pt>
                <c:pt idx="224">
                  <c:v>47.138000000000012</c:v>
                </c:pt>
                <c:pt idx="225">
                  <c:v>47.926000000000002</c:v>
                </c:pt>
                <c:pt idx="226">
                  <c:v>47.255500000000012</c:v>
                </c:pt>
                <c:pt idx="227">
                  <c:v>46.318999999999996</c:v>
                </c:pt>
                <c:pt idx="228">
                  <c:v>47.64</c:v>
                </c:pt>
                <c:pt idx="229">
                  <c:v>45.167000000000002</c:v>
                </c:pt>
                <c:pt idx="230">
                  <c:v>44.659500000000001</c:v>
                </c:pt>
                <c:pt idx="231">
                  <c:v>44.314999999999998</c:v>
                </c:pt>
                <c:pt idx="232">
                  <c:v>41.350999999999999</c:v>
                </c:pt>
                <c:pt idx="233">
                  <c:v>42.292000000000172</c:v>
                </c:pt>
                <c:pt idx="234">
                  <c:v>42.266000000000012</c:v>
                </c:pt>
                <c:pt idx="235">
                  <c:v>42.235000000000063</c:v>
                </c:pt>
                <c:pt idx="236">
                  <c:v>42.8095</c:v>
                </c:pt>
                <c:pt idx="237">
                  <c:v>42.229500000000172</c:v>
                </c:pt>
                <c:pt idx="238">
                  <c:v>44.122000000000149</c:v>
                </c:pt>
                <c:pt idx="239">
                  <c:v>42.175500000000063</c:v>
                </c:pt>
                <c:pt idx="240">
                  <c:v>41.361499999999999</c:v>
                </c:pt>
                <c:pt idx="241">
                  <c:v>39.444998999999996</c:v>
                </c:pt>
                <c:pt idx="242">
                  <c:v>40.036000000000001</c:v>
                </c:pt>
                <c:pt idx="243">
                  <c:v>38.917499999999997</c:v>
                </c:pt>
                <c:pt idx="244">
                  <c:v>37.499500000000012</c:v>
                </c:pt>
                <c:pt idx="245">
                  <c:v>37.922000000000011</c:v>
                </c:pt>
                <c:pt idx="246">
                  <c:v>37.356499999999997</c:v>
                </c:pt>
                <c:pt idx="247">
                  <c:v>36.563000000000002</c:v>
                </c:pt>
                <c:pt idx="248">
                  <c:v>36.144000000000005</c:v>
                </c:pt>
                <c:pt idx="249">
                  <c:v>36.861999000000004</c:v>
                </c:pt>
                <c:pt idx="250">
                  <c:v>36.0745</c:v>
                </c:pt>
                <c:pt idx="251">
                  <c:v>36.1875</c:v>
                </c:pt>
                <c:pt idx="252">
                  <c:v>35.2545</c:v>
                </c:pt>
                <c:pt idx="253">
                  <c:v>34.064</c:v>
                </c:pt>
                <c:pt idx="254">
                  <c:v>35.793500000000172</c:v>
                </c:pt>
                <c:pt idx="255">
                  <c:v>33.582500000000003</c:v>
                </c:pt>
                <c:pt idx="256">
                  <c:v>31.7135</c:v>
                </c:pt>
                <c:pt idx="257">
                  <c:v>32.417499999999997</c:v>
                </c:pt>
                <c:pt idx="258">
                  <c:v>32.01</c:v>
                </c:pt>
                <c:pt idx="259">
                  <c:v>31.99</c:v>
                </c:pt>
                <c:pt idx="260">
                  <c:v>32.36</c:v>
                </c:pt>
                <c:pt idx="261">
                  <c:v>30.470499999999905</c:v>
                </c:pt>
                <c:pt idx="262">
                  <c:v>30.704000000000001</c:v>
                </c:pt>
                <c:pt idx="263">
                  <c:v>32.144500000000001</c:v>
                </c:pt>
                <c:pt idx="264">
                  <c:v>31.568999999999921</c:v>
                </c:pt>
                <c:pt idx="265">
                  <c:v>30.675999999999988</c:v>
                </c:pt>
                <c:pt idx="266">
                  <c:v>29.999499999999905</c:v>
                </c:pt>
                <c:pt idx="267">
                  <c:v>28.1755</c:v>
                </c:pt>
                <c:pt idx="268">
                  <c:v>29.064999999999987</c:v>
                </c:pt>
                <c:pt idx="269">
                  <c:v>28.759999999999987</c:v>
                </c:pt>
                <c:pt idx="270">
                  <c:v>28.401</c:v>
                </c:pt>
                <c:pt idx="271">
                  <c:v>28.029</c:v>
                </c:pt>
                <c:pt idx="272">
                  <c:v>28.055</c:v>
                </c:pt>
                <c:pt idx="273">
                  <c:v>28.613499999999988</c:v>
                </c:pt>
                <c:pt idx="274">
                  <c:v>28.792499999999883</c:v>
                </c:pt>
                <c:pt idx="275">
                  <c:v>28.2135</c:v>
                </c:pt>
                <c:pt idx="276">
                  <c:v>27.102499999999921</c:v>
                </c:pt>
                <c:pt idx="277">
                  <c:v>26.064</c:v>
                </c:pt>
                <c:pt idx="278">
                  <c:v>26.958499999999887</c:v>
                </c:pt>
                <c:pt idx="279">
                  <c:v>26.940999999999917</c:v>
                </c:pt>
                <c:pt idx="280">
                  <c:v>28.58899999999991</c:v>
                </c:pt>
                <c:pt idx="281">
                  <c:v>28.0915</c:v>
                </c:pt>
                <c:pt idx="282">
                  <c:v>28.020499999999906</c:v>
                </c:pt>
                <c:pt idx="283">
                  <c:v>26.934000000000001</c:v>
                </c:pt>
                <c:pt idx="284">
                  <c:v>27.663</c:v>
                </c:pt>
                <c:pt idx="285">
                  <c:v>27.062499999999876</c:v>
                </c:pt>
                <c:pt idx="286">
                  <c:v>28.038</c:v>
                </c:pt>
                <c:pt idx="287">
                  <c:v>26.738499999999906</c:v>
                </c:pt>
                <c:pt idx="288">
                  <c:v>25.5915</c:v>
                </c:pt>
                <c:pt idx="289">
                  <c:v>27.346</c:v>
                </c:pt>
                <c:pt idx="290">
                  <c:v>25.756</c:v>
                </c:pt>
                <c:pt idx="291">
                  <c:v>25.922499999999861</c:v>
                </c:pt>
                <c:pt idx="292">
                  <c:v>24.786499999999876</c:v>
                </c:pt>
                <c:pt idx="293">
                  <c:v>25.137499999999999</c:v>
                </c:pt>
                <c:pt idx="294">
                  <c:v>22.640499999999989</c:v>
                </c:pt>
                <c:pt idx="295">
                  <c:v>23.004999999999999</c:v>
                </c:pt>
                <c:pt idx="296">
                  <c:v>22.827500000000001</c:v>
                </c:pt>
                <c:pt idx="297">
                  <c:v>23.521999999999988</c:v>
                </c:pt>
                <c:pt idx="298">
                  <c:v>23.542999999999989</c:v>
                </c:pt>
                <c:pt idx="299">
                  <c:v>22.222499999999879</c:v>
                </c:pt>
                <c:pt idx="300">
                  <c:v>22.733499999999989</c:v>
                </c:pt>
                <c:pt idx="301">
                  <c:v>22.91</c:v>
                </c:pt>
                <c:pt idx="302">
                  <c:v>21.709499999999906</c:v>
                </c:pt>
                <c:pt idx="303">
                  <c:v>21.670500000000001</c:v>
                </c:pt>
                <c:pt idx="304">
                  <c:v>22.18349999999991</c:v>
                </c:pt>
                <c:pt idx="305">
                  <c:v>20.543500000000002</c:v>
                </c:pt>
                <c:pt idx="306">
                  <c:v>22.045499999999887</c:v>
                </c:pt>
                <c:pt idx="307">
                  <c:v>22.897500000000001</c:v>
                </c:pt>
                <c:pt idx="308">
                  <c:v>22.100999999999999</c:v>
                </c:pt>
                <c:pt idx="309">
                  <c:v>21.259999999999987</c:v>
                </c:pt>
                <c:pt idx="310">
                  <c:v>20.841999999999999</c:v>
                </c:pt>
                <c:pt idx="311">
                  <c:v>20.57</c:v>
                </c:pt>
                <c:pt idx="312">
                  <c:v>21.233000000000001</c:v>
                </c:pt>
                <c:pt idx="313">
                  <c:v>19.861000000000001</c:v>
                </c:pt>
                <c:pt idx="314">
                  <c:v>20.937000000000001</c:v>
                </c:pt>
                <c:pt idx="315">
                  <c:v>20.152999999999999</c:v>
                </c:pt>
                <c:pt idx="316">
                  <c:v>20.420499999999887</c:v>
                </c:pt>
                <c:pt idx="317">
                  <c:v>19.848499999999905</c:v>
                </c:pt>
                <c:pt idx="318">
                  <c:v>20.429499999999891</c:v>
                </c:pt>
                <c:pt idx="319">
                  <c:v>19.352</c:v>
                </c:pt>
                <c:pt idx="320">
                  <c:v>20.178999999999988</c:v>
                </c:pt>
                <c:pt idx="321">
                  <c:v>19.955499999999883</c:v>
                </c:pt>
                <c:pt idx="322">
                  <c:v>18.417999999999999</c:v>
                </c:pt>
                <c:pt idx="323">
                  <c:v>19.077500000000001</c:v>
                </c:pt>
                <c:pt idx="324">
                  <c:v>18.742499999999875</c:v>
                </c:pt>
                <c:pt idx="325">
                  <c:v>17.491499999999906</c:v>
                </c:pt>
                <c:pt idx="326">
                  <c:v>18.977499999999921</c:v>
                </c:pt>
                <c:pt idx="327">
                  <c:v>18.096</c:v>
                </c:pt>
                <c:pt idx="328">
                  <c:v>17.948499999999857</c:v>
                </c:pt>
                <c:pt idx="329">
                  <c:v>18.303000000000001</c:v>
                </c:pt>
                <c:pt idx="330">
                  <c:v>17.453499999999906</c:v>
                </c:pt>
                <c:pt idx="331">
                  <c:v>17.791</c:v>
                </c:pt>
                <c:pt idx="332">
                  <c:v>17.792499999999883</c:v>
                </c:pt>
                <c:pt idx="333">
                  <c:v>17.3935</c:v>
                </c:pt>
                <c:pt idx="334">
                  <c:v>17.687000000000001</c:v>
                </c:pt>
                <c:pt idx="335">
                  <c:v>17.244</c:v>
                </c:pt>
                <c:pt idx="336">
                  <c:v>16.554500000000001</c:v>
                </c:pt>
                <c:pt idx="337">
                  <c:v>16.783999999999917</c:v>
                </c:pt>
                <c:pt idx="338">
                  <c:v>17.114500000000035</c:v>
                </c:pt>
                <c:pt idx="339">
                  <c:v>15.949</c:v>
                </c:pt>
                <c:pt idx="340">
                  <c:v>15.471500000000002</c:v>
                </c:pt>
                <c:pt idx="341">
                  <c:v>16.901999999999987</c:v>
                </c:pt>
                <c:pt idx="342">
                  <c:v>16.122</c:v>
                </c:pt>
                <c:pt idx="343">
                  <c:v>16.040500000000002</c:v>
                </c:pt>
                <c:pt idx="344">
                  <c:v>15.505000000000004</c:v>
                </c:pt>
                <c:pt idx="345">
                  <c:v>15.384</c:v>
                </c:pt>
                <c:pt idx="346">
                  <c:v>15.868500000000004</c:v>
                </c:pt>
                <c:pt idx="347">
                  <c:v>14.842500000000006</c:v>
                </c:pt>
                <c:pt idx="348">
                  <c:v>14.653</c:v>
                </c:pt>
                <c:pt idx="349">
                  <c:v>15.006500000000004</c:v>
                </c:pt>
                <c:pt idx="350">
                  <c:v>14.8</c:v>
                </c:pt>
                <c:pt idx="351">
                  <c:v>14.470500000000024</c:v>
                </c:pt>
                <c:pt idx="352">
                  <c:v>14.412500000000026</c:v>
                </c:pt>
                <c:pt idx="353">
                  <c:v>14.444000000000001</c:v>
                </c:pt>
                <c:pt idx="354">
                  <c:v>14.256500000000004</c:v>
                </c:pt>
                <c:pt idx="355">
                  <c:v>13.6685</c:v>
                </c:pt>
                <c:pt idx="356">
                  <c:v>13.93</c:v>
                </c:pt>
                <c:pt idx="357">
                  <c:v>13.2515</c:v>
                </c:pt>
                <c:pt idx="358">
                  <c:v>13.804500000000004</c:v>
                </c:pt>
                <c:pt idx="359">
                  <c:v>13.886000000000006</c:v>
                </c:pt>
                <c:pt idx="360">
                  <c:v>13.367500000000026</c:v>
                </c:pt>
                <c:pt idx="361">
                  <c:v>13.475500000000045</c:v>
                </c:pt>
                <c:pt idx="362">
                  <c:v>14.426500000000004</c:v>
                </c:pt>
                <c:pt idx="363">
                  <c:v>13.7005</c:v>
                </c:pt>
                <c:pt idx="364">
                  <c:v>13.0105</c:v>
                </c:pt>
                <c:pt idx="365">
                  <c:v>13.316500000000024</c:v>
                </c:pt>
                <c:pt idx="366">
                  <c:v>12.837</c:v>
                </c:pt>
                <c:pt idx="367">
                  <c:v>12.303000000000004</c:v>
                </c:pt>
                <c:pt idx="368">
                  <c:v>12.740500000000001</c:v>
                </c:pt>
                <c:pt idx="369">
                  <c:v>11.903500000000006</c:v>
                </c:pt>
                <c:pt idx="370">
                  <c:v>12.1905</c:v>
                </c:pt>
                <c:pt idx="371">
                  <c:v>12.434000000000001</c:v>
                </c:pt>
                <c:pt idx="372">
                  <c:v>11.629</c:v>
                </c:pt>
                <c:pt idx="373">
                  <c:v>12.111500000000001</c:v>
                </c:pt>
                <c:pt idx="374">
                  <c:v>11.81</c:v>
                </c:pt>
                <c:pt idx="375">
                  <c:v>12.172000000000002</c:v>
                </c:pt>
                <c:pt idx="376">
                  <c:v>12.896500000000024</c:v>
                </c:pt>
                <c:pt idx="377">
                  <c:v>11.251000000000001</c:v>
                </c:pt>
                <c:pt idx="378">
                  <c:v>10.726999999999999</c:v>
                </c:pt>
                <c:pt idx="379">
                  <c:v>11.018000000000001</c:v>
                </c:pt>
                <c:pt idx="380">
                  <c:v>11.652500000000041</c:v>
                </c:pt>
                <c:pt idx="381">
                  <c:v>12.477</c:v>
                </c:pt>
                <c:pt idx="382">
                  <c:v>11.7835</c:v>
                </c:pt>
                <c:pt idx="383">
                  <c:v>12.113</c:v>
                </c:pt>
                <c:pt idx="384">
                  <c:v>12.419</c:v>
                </c:pt>
                <c:pt idx="385">
                  <c:v>10.872000000000041</c:v>
                </c:pt>
                <c:pt idx="386">
                  <c:v>10.015000000000002</c:v>
                </c:pt>
                <c:pt idx="387">
                  <c:v>11.234500000000001</c:v>
                </c:pt>
                <c:pt idx="388">
                  <c:v>11.206</c:v>
                </c:pt>
                <c:pt idx="389">
                  <c:v>11.607000000000001</c:v>
                </c:pt>
                <c:pt idx="390">
                  <c:v>11.561500000000002</c:v>
                </c:pt>
                <c:pt idx="391">
                  <c:v>11.595500000000024</c:v>
                </c:pt>
                <c:pt idx="392">
                  <c:v>11.655500000000041</c:v>
                </c:pt>
                <c:pt idx="393">
                  <c:v>11.864000000000004</c:v>
                </c:pt>
                <c:pt idx="394">
                  <c:v>11.250500000000002</c:v>
                </c:pt>
                <c:pt idx="395">
                  <c:v>11.1845</c:v>
                </c:pt>
                <c:pt idx="396">
                  <c:v>10.728999999999999</c:v>
                </c:pt>
                <c:pt idx="397">
                  <c:v>9.9145000000000003</c:v>
                </c:pt>
                <c:pt idx="398">
                  <c:v>11.305000000000026</c:v>
                </c:pt>
                <c:pt idx="399">
                  <c:v>11.899500000000026</c:v>
                </c:pt>
                <c:pt idx="400">
                  <c:v>11.862000000000041</c:v>
                </c:pt>
                <c:pt idx="401">
                  <c:v>12.1065</c:v>
                </c:pt>
                <c:pt idx="402">
                  <c:v>11.805000000000026</c:v>
                </c:pt>
                <c:pt idx="403">
                  <c:v>13.0245</c:v>
                </c:pt>
                <c:pt idx="404">
                  <c:v>12.737500000000001</c:v>
                </c:pt>
                <c:pt idx="405">
                  <c:v>14.055000000000026</c:v>
                </c:pt>
                <c:pt idx="406">
                  <c:v>13.567500000000004</c:v>
                </c:pt>
                <c:pt idx="407">
                  <c:v>14.345000000000002</c:v>
                </c:pt>
                <c:pt idx="408">
                  <c:v>14.002500000000024</c:v>
                </c:pt>
                <c:pt idx="409">
                  <c:v>14.477</c:v>
                </c:pt>
                <c:pt idx="410">
                  <c:v>13.6715</c:v>
                </c:pt>
                <c:pt idx="411">
                  <c:v>13.878</c:v>
                </c:pt>
                <c:pt idx="412">
                  <c:v>14.623000000000001</c:v>
                </c:pt>
                <c:pt idx="413">
                  <c:v>14.304</c:v>
                </c:pt>
                <c:pt idx="414">
                  <c:v>14.249500000000001</c:v>
                </c:pt>
                <c:pt idx="415">
                  <c:v>14.106</c:v>
                </c:pt>
                <c:pt idx="416">
                  <c:v>13.164</c:v>
                </c:pt>
                <c:pt idx="417">
                  <c:v>12.83</c:v>
                </c:pt>
                <c:pt idx="418">
                  <c:v>13.035</c:v>
                </c:pt>
                <c:pt idx="419">
                  <c:v>13.301500000000004</c:v>
                </c:pt>
                <c:pt idx="420">
                  <c:v>13.317</c:v>
                </c:pt>
                <c:pt idx="421">
                  <c:v>13.754</c:v>
                </c:pt>
                <c:pt idx="422">
                  <c:v>13.041500000000001</c:v>
                </c:pt>
                <c:pt idx="423">
                  <c:v>12.616</c:v>
                </c:pt>
                <c:pt idx="424">
                  <c:v>12.492500000000026</c:v>
                </c:pt>
                <c:pt idx="425">
                  <c:v>12.891500000000002</c:v>
                </c:pt>
                <c:pt idx="426">
                  <c:v>13.3</c:v>
                </c:pt>
                <c:pt idx="427">
                  <c:v>13.308</c:v>
                </c:pt>
                <c:pt idx="428">
                  <c:v>13.557</c:v>
                </c:pt>
                <c:pt idx="429">
                  <c:v>12.803000000000004</c:v>
                </c:pt>
                <c:pt idx="430">
                  <c:v>13.144500000000001</c:v>
                </c:pt>
                <c:pt idx="431">
                  <c:v>13.342000000000002</c:v>
                </c:pt>
                <c:pt idx="432">
                  <c:v>13.2875</c:v>
                </c:pt>
                <c:pt idx="433">
                  <c:v>13.1805</c:v>
                </c:pt>
                <c:pt idx="434">
                  <c:v>13.802500000000045</c:v>
                </c:pt>
                <c:pt idx="435">
                  <c:v>13.723000000000001</c:v>
                </c:pt>
                <c:pt idx="436">
                  <c:v>14.3415</c:v>
                </c:pt>
                <c:pt idx="437">
                  <c:v>13.7895</c:v>
                </c:pt>
                <c:pt idx="438">
                  <c:v>13.18</c:v>
                </c:pt>
                <c:pt idx="439">
                  <c:v>13.175500000000024</c:v>
                </c:pt>
                <c:pt idx="440">
                  <c:v>13.268000000000001</c:v>
                </c:pt>
                <c:pt idx="441">
                  <c:v>13.66</c:v>
                </c:pt>
                <c:pt idx="442">
                  <c:v>13.653</c:v>
                </c:pt>
                <c:pt idx="443">
                  <c:v>13.295500000000002</c:v>
                </c:pt>
                <c:pt idx="444">
                  <c:v>13.088000000000001</c:v>
                </c:pt>
                <c:pt idx="445">
                  <c:v>13.016500000000002</c:v>
                </c:pt>
                <c:pt idx="446">
                  <c:v>14.6435</c:v>
                </c:pt>
                <c:pt idx="447">
                  <c:v>12.969500000000041</c:v>
                </c:pt>
                <c:pt idx="448">
                  <c:v>13.452500000000056</c:v>
                </c:pt>
                <c:pt idx="449">
                  <c:v>13.372000000000041</c:v>
                </c:pt>
                <c:pt idx="450">
                  <c:v>14.233500000000001</c:v>
                </c:pt>
                <c:pt idx="451">
                  <c:v>13.750500000000002</c:v>
                </c:pt>
                <c:pt idx="452">
                  <c:v>14.663</c:v>
                </c:pt>
                <c:pt idx="453">
                  <c:v>14.873000000000006</c:v>
                </c:pt>
                <c:pt idx="454">
                  <c:v>14.376500000000041</c:v>
                </c:pt>
                <c:pt idx="455">
                  <c:v>14.336500000000004</c:v>
                </c:pt>
                <c:pt idx="456">
                  <c:v>14.981</c:v>
                </c:pt>
                <c:pt idx="457">
                  <c:v>14.901</c:v>
                </c:pt>
                <c:pt idx="458">
                  <c:v>15.608500000000001</c:v>
                </c:pt>
                <c:pt idx="459">
                  <c:v>15.347</c:v>
                </c:pt>
                <c:pt idx="460">
                  <c:v>14.383000000000004</c:v>
                </c:pt>
                <c:pt idx="461">
                  <c:v>13.1875</c:v>
                </c:pt>
                <c:pt idx="462">
                  <c:v>14.895000000000024</c:v>
                </c:pt>
                <c:pt idx="463">
                  <c:v>14.283000000000001</c:v>
                </c:pt>
                <c:pt idx="464">
                  <c:v>14.7675</c:v>
                </c:pt>
                <c:pt idx="465">
                  <c:v>13.957500000000024</c:v>
                </c:pt>
                <c:pt idx="466">
                  <c:v>15.097</c:v>
                </c:pt>
                <c:pt idx="467">
                  <c:v>15.26</c:v>
                </c:pt>
                <c:pt idx="468">
                  <c:v>15.083500000000004</c:v>
                </c:pt>
                <c:pt idx="469">
                  <c:v>16.048499999999883</c:v>
                </c:pt>
                <c:pt idx="470">
                  <c:v>15.115</c:v>
                </c:pt>
                <c:pt idx="471">
                  <c:v>15.0235</c:v>
                </c:pt>
                <c:pt idx="472">
                  <c:v>15.163500000000004</c:v>
                </c:pt>
                <c:pt idx="473">
                  <c:v>16.399999999999999</c:v>
                </c:pt>
                <c:pt idx="474">
                  <c:v>16.085499999999868</c:v>
                </c:pt>
                <c:pt idx="475">
                  <c:v>16.125</c:v>
                </c:pt>
                <c:pt idx="476">
                  <c:v>17.107500000000005</c:v>
                </c:pt>
                <c:pt idx="477">
                  <c:v>18.450500000000002</c:v>
                </c:pt>
                <c:pt idx="478">
                  <c:v>18.572500000000002</c:v>
                </c:pt>
                <c:pt idx="479">
                  <c:v>19.231000000000005</c:v>
                </c:pt>
                <c:pt idx="480">
                  <c:v>20.138999999999999</c:v>
                </c:pt>
              </c:numCache>
            </c:numRef>
          </c:yVal>
          <c:smooth val="1"/>
          <c:extLst>
            <c:ext xmlns:c16="http://schemas.microsoft.com/office/drawing/2014/chart" uri="{C3380CC4-5D6E-409C-BE32-E72D297353CC}">
              <c16:uniqueId val="{00000012-C2B3-47A8-899A-57223720C564}"/>
            </c:ext>
          </c:extLst>
        </c:ser>
        <c:ser>
          <c:idx val="19"/>
          <c:order val="19"/>
          <c:spPr>
            <a:ln w="12700">
              <a:solidFill>
                <a:srgbClr val="FFCC00"/>
              </a:solidFill>
              <a:prstDash val="solid"/>
            </a:ln>
          </c:spPr>
          <c:marker>
            <c:symbol val="none"/>
          </c:marker>
          <c:xVal>
            <c:numRef>
              <c:f>vzavt!$A$1:$A$481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vzavt!$U$1:$U$481</c:f>
              <c:numCache>
                <c:formatCode>General</c:formatCode>
                <c:ptCount val="481"/>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999.99900000000002</c:v>
                </c:pt>
                <c:pt idx="13">
                  <c:v>994.66</c:v>
                </c:pt>
                <c:pt idx="14">
                  <c:v>823.62549999999999</c:v>
                </c:pt>
                <c:pt idx="15">
                  <c:v>692.149</c:v>
                </c:pt>
                <c:pt idx="16">
                  <c:v>520.57249999999999</c:v>
                </c:pt>
                <c:pt idx="17">
                  <c:v>412.96549999999894</c:v>
                </c:pt>
                <c:pt idx="18">
                  <c:v>314.41349999999869</c:v>
                </c:pt>
                <c:pt idx="19">
                  <c:v>223.41049999999998</c:v>
                </c:pt>
                <c:pt idx="20">
                  <c:v>149.72499999999999</c:v>
                </c:pt>
                <c:pt idx="21">
                  <c:v>139.7585</c:v>
                </c:pt>
                <c:pt idx="22">
                  <c:v>93.316498999999979</c:v>
                </c:pt>
                <c:pt idx="23">
                  <c:v>63.290500000000172</c:v>
                </c:pt>
                <c:pt idx="24">
                  <c:v>45.741</c:v>
                </c:pt>
                <c:pt idx="25">
                  <c:v>33.626000000000012</c:v>
                </c:pt>
                <c:pt idx="26">
                  <c:v>28.5975</c:v>
                </c:pt>
                <c:pt idx="27">
                  <c:v>26.706499999999906</c:v>
                </c:pt>
                <c:pt idx="28">
                  <c:v>23.928999999999906</c:v>
                </c:pt>
                <c:pt idx="29">
                  <c:v>23.784499999999905</c:v>
                </c:pt>
                <c:pt idx="30">
                  <c:v>23.87</c:v>
                </c:pt>
                <c:pt idx="31">
                  <c:v>25.614500000000035</c:v>
                </c:pt>
                <c:pt idx="32">
                  <c:v>27.138500000000001</c:v>
                </c:pt>
                <c:pt idx="33">
                  <c:v>28.387</c:v>
                </c:pt>
                <c:pt idx="34">
                  <c:v>29.004999999999999</c:v>
                </c:pt>
                <c:pt idx="35">
                  <c:v>28.936</c:v>
                </c:pt>
                <c:pt idx="36">
                  <c:v>30.440499999999879</c:v>
                </c:pt>
                <c:pt idx="37">
                  <c:v>31.267499999999906</c:v>
                </c:pt>
                <c:pt idx="38">
                  <c:v>32.557499999999997</c:v>
                </c:pt>
                <c:pt idx="39">
                  <c:v>33.08</c:v>
                </c:pt>
                <c:pt idx="40">
                  <c:v>34.515000000000001</c:v>
                </c:pt>
                <c:pt idx="41">
                  <c:v>36.211000000000006</c:v>
                </c:pt>
                <c:pt idx="42">
                  <c:v>36.992500000000113</c:v>
                </c:pt>
                <c:pt idx="43">
                  <c:v>37.778500000000157</c:v>
                </c:pt>
                <c:pt idx="44">
                  <c:v>38.9</c:v>
                </c:pt>
                <c:pt idx="45">
                  <c:v>39.745000000000012</c:v>
                </c:pt>
                <c:pt idx="46">
                  <c:v>41.101000000000006</c:v>
                </c:pt>
                <c:pt idx="47">
                  <c:v>42.964500000000001</c:v>
                </c:pt>
                <c:pt idx="48">
                  <c:v>45.083999999999996</c:v>
                </c:pt>
                <c:pt idx="49">
                  <c:v>47.278000000000013</c:v>
                </c:pt>
                <c:pt idx="50">
                  <c:v>48.0015</c:v>
                </c:pt>
                <c:pt idx="51">
                  <c:v>48.714000000000006</c:v>
                </c:pt>
                <c:pt idx="52">
                  <c:v>52.485500000000002</c:v>
                </c:pt>
                <c:pt idx="53">
                  <c:v>55.492500000000113</c:v>
                </c:pt>
                <c:pt idx="54">
                  <c:v>55.515500000000003</c:v>
                </c:pt>
                <c:pt idx="55">
                  <c:v>58.402500000000003</c:v>
                </c:pt>
                <c:pt idx="56">
                  <c:v>60.314499999999995</c:v>
                </c:pt>
                <c:pt idx="57">
                  <c:v>63.965500000000013</c:v>
                </c:pt>
                <c:pt idx="58">
                  <c:v>66.513000000000005</c:v>
                </c:pt>
                <c:pt idx="59">
                  <c:v>68.711000000000027</c:v>
                </c:pt>
                <c:pt idx="60">
                  <c:v>68.211000000000027</c:v>
                </c:pt>
                <c:pt idx="61">
                  <c:v>77.628499999999988</c:v>
                </c:pt>
                <c:pt idx="62">
                  <c:v>77.793000000000006</c:v>
                </c:pt>
                <c:pt idx="63">
                  <c:v>76.026499999999999</c:v>
                </c:pt>
                <c:pt idx="64">
                  <c:v>78.971999999999994</c:v>
                </c:pt>
                <c:pt idx="65">
                  <c:v>82.323499999999981</c:v>
                </c:pt>
                <c:pt idx="66">
                  <c:v>87.5715</c:v>
                </c:pt>
                <c:pt idx="67">
                  <c:v>88.018499000000006</c:v>
                </c:pt>
                <c:pt idx="68">
                  <c:v>92.290499999999994</c:v>
                </c:pt>
                <c:pt idx="69">
                  <c:v>94.463499999999996</c:v>
                </c:pt>
                <c:pt idx="70">
                  <c:v>95.171999999999983</c:v>
                </c:pt>
                <c:pt idx="71">
                  <c:v>97.749500000000026</c:v>
                </c:pt>
                <c:pt idx="72">
                  <c:v>100.2225</c:v>
                </c:pt>
                <c:pt idx="73">
                  <c:v>102.09950000000002</c:v>
                </c:pt>
                <c:pt idx="74">
                  <c:v>105.9265</c:v>
                </c:pt>
                <c:pt idx="75">
                  <c:v>108.49950000000022</c:v>
                </c:pt>
                <c:pt idx="76">
                  <c:v>113.02200000000001</c:v>
                </c:pt>
                <c:pt idx="77">
                  <c:v>115.61499999999999</c:v>
                </c:pt>
                <c:pt idx="78">
                  <c:v>119.37549999999995</c:v>
                </c:pt>
                <c:pt idx="79">
                  <c:v>124.20650000000002</c:v>
                </c:pt>
                <c:pt idx="80">
                  <c:v>126.02200000000001</c:v>
                </c:pt>
                <c:pt idx="81">
                  <c:v>127.4495000000003</c:v>
                </c:pt>
                <c:pt idx="82">
                  <c:v>133.66999999999999</c:v>
                </c:pt>
                <c:pt idx="83">
                  <c:v>136.05949999999999</c:v>
                </c:pt>
                <c:pt idx="84">
                  <c:v>136.70399999999998</c:v>
                </c:pt>
                <c:pt idx="85">
                  <c:v>135.95600000000007</c:v>
                </c:pt>
                <c:pt idx="86">
                  <c:v>140.92150000000001</c:v>
                </c:pt>
                <c:pt idx="87">
                  <c:v>143.60150000000002</c:v>
                </c:pt>
                <c:pt idx="88">
                  <c:v>145.26499999999999</c:v>
                </c:pt>
                <c:pt idx="89">
                  <c:v>150.52550000000002</c:v>
                </c:pt>
                <c:pt idx="90">
                  <c:v>150.89950000000002</c:v>
                </c:pt>
                <c:pt idx="91">
                  <c:v>150.4880000000006</c:v>
                </c:pt>
                <c:pt idx="92">
                  <c:v>153.9820000000006</c:v>
                </c:pt>
                <c:pt idx="93">
                  <c:v>155.376</c:v>
                </c:pt>
                <c:pt idx="94">
                  <c:v>156.95400000000001</c:v>
                </c:pt>
                <c:pt idx="95">
                  <c:v>160.25399999999999</c:v>
                </c:pt>
                <c:pt idx="96">
                  <c:v>159.90300000000002</c:v>
                </c:pt>
                <c:pt idx="97">
                  <c:v>162.3305</c:v>
                </c:pt>
                <c:pt idx="98">
                  <c:v>163.26649999999998</c:v>
                </c:pt>
                <c:pt idx="99">
                  <c:v>165.4255</c:v>
                </c:pt>
                <c:pt idx="100">
                  <c:v>165.46250000000001</c:v>
                </c:pt>
                <c:pt idx="101">
                  <c:v>166.84200000000001</c:v>
                </c:pt>
                <c:pt idx="102">
                  <c:v>171.6825</c:v>
                </c:pt>
                <c:pt idx="103">
                  <c:v>170.35000000000059</c:v>
                </c:pt>
                <c:pt idx="104">
                  <c:v>170.45650000000001</c:v>
                </c:pt>
                <c:pt idx="105">
                  <c:v>171.05250000000001</c:v>
                </c:pt>
                <c:pt idx="106">
                  <c:v>171.95050000000001</c:v>
                </c:pt>
                <c:pt idx="107">
                  <c:v>176.67</c:v>
                </c:pt>
                <c:pt idx="108">
                  <c:v>177.96949999999998</c:v>
                </c:pt>
                <c:pt idx="109">
                  <c:v>176.27749999999997</c:v>
                </c:pt>
                <c:pt idx="110">
                  <c:v>172.79349999999999</c:v>
                </c:pt>
                <c:pt idx="111">
                  <c:v>175.577</c:v>
                </c:pt>
                <c:pt idx="112">
                  <c:v>175.20999999999998</c:v>
                </c:pt>
                <c:pt idx="113">
                  <c:v>177.50549999999998</c:v>
                </c:pt>
                <c:pt idx="114">
                  <c:v>176.74949999999995</c:v>
                </c:pt>
                <c:pt idx="115">
                  <c:v>175.94449999999998</c:v>
                </c:pt>
                <c:pt idx="116">
                  <c:v>175.52450000000002</c:v>
                </c:pt>
                <c:pt idx="117">
                  <c:v>173.49100000000001</c:v>
                </c:pt>
                <c:pt idx="118">
                  <c:v>173.9615</c:v>
                </c:pt>
                <c:pt idx="119">
                  <c:v>173.3785</c:v>
                </c:pt>
                <c:pt idx="120">
                  <c:v>177.85150000000004</c:v>
                </c:pt>
                <c:pt idx="121">
                  <c:v>173.25</c:v>
                </c:pt>
                <c:pt idx="122">
                  <c:v>171.95250000000004</c:v>
                </c:pt>
                <c:pt idx="123">
                  <c:v>170.97750000000002</c:v>
                </c:pt>
                <c:pt idx="124">
                  <c:v>170.947</c:v>
                </c:pt>
                <c:pt idx="125">
                  <c:v>167.4605</c:v>
                </c:pt>
                <c:pt idx="126">
                  <c:v>167.33800000000059</c:v>
                </c:pt>
                <c:pt idx="127">
                  <c:v>168.96349999999998</c:v>
                </c:pt>
                <c:pt idx="128">
                  <c:v>163.74599999999998</c:v>
                </c:pt>
                <c:pt idx="129">
                  <c:v>165.761</c:v>
                </c:pt>
                <c:pt idx="130">
                  <c:v>167.02200000000047</c:v>
                </c:pt>
                <c:pt idx="131">
                  <c:v>159.49600000000001</c:v>
                </c:pt>
                <c:pt idx="132">
                  <c:v>162.20599999999999</c:v>
                </c:pt>
                <c:pt idx="133">
                  <c:v>158.51250000000002</c:v>
                </c:pt>
                <c:pt idx="134">
                  <c:v>157.6825</c:v>
                </c:pt>
                <c:pt idx="135">
                  <c:v>155.59449999999998</c:v>
                </c:pt>
                <c:pt idx="136">
                  <c:v>153.82650000000001</c:v>
                </c:pt>
                <c:pt idx="137">
                  <c:v>152.35150000000004</c:v>
                </c:pt>
                <c:pt idx="138">
                  <c:v>150.83150000000001</c:v>
                </c:pt>
                <c:pt idx="139">
                  <c:v>151.53100000000001</c:v>
                </c:pt>
                <c:pt idx="140">
                  <c:v>150.1285</c:v>
                </c:pt>
                <c:pt idx="141">
                  <c:v>148.86500000000001</c:v>
                </c:pt>
                <c:pt idx="142">
                  <c:v>145.35000000000059</c:v>
                </c:pt>
                <c:pt idx="143">
                  <c:v>146.01549999999997</c:v>
                </c:pt>
                <c:pt idx="144">
                  <c:v>145.2885</c:v>
                </c:pt>
                <c:pt idx="145">
                  <c:v>141.13999999999999</c:v>
                </c:pt>
                <c:pt idx="146">
                  <c:v>138.965</c:v>
                </c:pt>
                <c:pt idx="147">
                  <c:v>136.76749999999998</c:v>
                </c:pt>
                <c:pt idx="148">
                  <c:v>136.46300000000002</c:v>
                </c:pt>
                <c:pt idx="149">
                  <c:v>133.20649999999998</c:v>
                </c:pt>
                <c:pt idx="150">
                  <c:v>131.89800000000059</c:v>
                </c:pt>
                <c:pt idx="151">
                  <c:v>132.53150000000002</c:v>
                </c:pt>
                <c:pt idx="152">
                  <c:v>132.16299999999998</c:v>
                </c:pt>
                <c:pt idx="153">
                  <c:v>128.73449999999997</c:v>
                </c:pt>
                <c:pt idx="154">
                  <c:v>127.736</c:v>
                </c:pt>
                <c:pt idx="155">
                  <c:v>124.9585</c:v>
                </c:pt>
                <c:pt idx="156">
                  <c:v>122.985</c:v>
                </c:pt>
                <c:pt idx="157">
                  <c:v>121.53400000000002</c:v>
                </c:pt>
                <c:pt idx="158">
                  <c:v>118.881</c:v>
                </c:pt>
                <c:pt idx="159">
                  <c:v>119.92749999999999</c:v>
                </c:pt>
                <c:pt idx="160">
                  <c:v>114.342</c:v>
                </c:pt>
                <c:pt idx="161">
                  <c:v>112.194</c:v>
                </c:pt>
                <c:pt idx="162">
                  <c:v>110.98050000000002</c:v>
                </c:pt>
                <c:pt idx="163">
                  <c:v>110.70150000000002</c:v>
                </c:pt>
                <c:pt idx="164">
                  <c:v>110.5895</c:v>
                </c:pt>
                <c:pt idx="165">
                  <c:v>106.48350000000002</c:v>
                </c:pt>
                <c:pt idx="166">
                  <c:v>104.47750000000002</c:v>
                </c:pt>
                <c:pt idx="167">
                  <c:v>99.790498999999983</c:v>
                </c:pt>
                <c:pt idx="168">
                  <c:v>99.495999999999995</c:v>
                </c:pt>
                <c:pt idx="169">
                  <c:v>101.7595</c:v>
                </c:pt>
                <c:pt idx="170">
                  <c:v>99.894498999999982</c:v>
                </c:pt>
                <c:pt idx="171">
                  <c:v>94.587998999999982</c:v>
                </c:pt>
                <c:pt idx="172">
                  <c:v>91.616500000000002</c:v>
                </c:pt>
                <c:pt idx="173">
                  <c:v>94.240499999999997</c:v>
                </c:pt>
                <c:pt idx="174">
                  <c:v>93.004499999999993</c:v>
                </c:pt>
                <c:pt idx="175">
                  <c:v>93.091499999999996</c:v>
                </c:pt>
                <c:pt idx="176">
                  <c:v>90.981499999999997</c:v>
                </c:pt>
                <c:pt idx="177">
                  <c:v>87.025498999999598</c:v>
                </c:pt>
                <c:pt idx="178">
                  <c:v>87.343500000000006</c:v>
                </c:pt>
                <c:pt idx="179">
                  <c:v>86.337998999999982</c:v>
                </c:pt>
                <c:pt idx="180">
                  <c:v>82.421999999999997</c:v>
                </c:pt>
                <c:pt idx="181">
                  <c:v>80.136499999999998</c:v>
                </c:pt>
                <c:pt idx="182">
                  <c:v>79.052499999999981</c:v>
                </c:pt>
                <c:pt idx="183">
                  <c:v>77.808499999999981</c:v>
                </c:pt>
                <c:pt idx="184">
                  <c:v>76.407500000000027</c:v>
                </c:pt>
                <c:pt idx="185">
                  <c:v>76.162498999999627</c:v>
                </c:pt>
                <c:pt idx="186">
                  <c:v>76.378998999999467</c:v>
                </c:pt>
                <c:pt idx="187">
                  <c:v>75.015000000000001</c:v>
                </c:pt>
                <c:pt idx="188">
                  <c:v>72.668498999999642</c:v>
                </c:pt>
                <c:pt idx="189">
                  <c:v>74.281000000000006</c:v>
                </c:pt>
                <c:pt idx="190">
                  <c:v>72.766999999999996</c:v>
                </c:pt>
                <c:pt idx="191">
                  <c:v>71.066999999999993</c:v>
                </c:pt>
                <c:pt idx="192">
                  <c:v>72.236500000000007</c:v>
                </c:pt>
                <c:pt idx="193">
                  <c:v>69.953000000000003</c:v>
                </c:pt>
                <c:pt idx="194">
                  <c:v>68.34</c:v>
                </c:pt>
                <c:pt idx="195">
                  <c:v>67.371499999999983</c:v>
                </c:pt>
                <c:pt idx="196">
                  <c:v>65.697000000000003</c:v>
                </c:pt>
                <c:pt idx="197">
                  <c:v>62.628500000000187</c:v>
                </c:pt>
                <c:pt idx="198">
                  <c:v>63.586500000000001</c:v>
                </c:pt>
                <c:pt idx="199">
                  <c:v>63.695500000000187</c:v>
                </c:pt>
                <c:pt idx="200">
                  <c:v>61.078500000000012</c:v>
                </c:pt>
                <c:pt idx="201">
                  <c:v>61.044000000000004</c:v>
                </c:pt>
                <c:pt idx="202">
                  <c:v>62.280500000000011</c:v>
                </c:pt>
                <c:pt idx="203">
                  <c:v>60.761000000000003</c:v>
                </c:pt>
                <c:pt idx="204">
                  <c:v>59.168000000000013</c:v>
                </c:pt>
                <c:pt idx="205">
                  <c:v>58.189</c:v>
                </c:pt>
                <c:pt idx="206">
                  <c:v>57.685000000000002</c:v>
                </c:pt>
                <c:pt idx="207">
                  <c:v>57.486999000000004</c:v>
                </c:pt>
                <c:pt idx="208">
                  <c:v>55.101000000000006</c:v>
                </c:pt>
                <c:pt idx="209">
                  <c:v>54.476000000000006</c:v>
                </c:pt>
                <c:pt idx="210">
                  <c:v>52.341499999999996</c:v>
                </c:pt>
                <c:pt idx="211">
                  <c:v>52.971999000000004</c:v>
                </c:pt>
                <c:pt idx="212">
                  <c:v>52.247500000000002</c:v>
                </c:pt>
                <c:pt idx="213">
                  <c:v>50.613</c:v>
                </c:pt>
                <c:pt idx="214">
                  <c:v>50.256500000000003</c:v>
                </c:pt>
                <c:pt idx="215">
                  <c:v>50.175000000000011</c:v>
                </c:pt>
                <c:pt idx="216">
                  <c:v>49.735000000000063</c:v>
                </c:pt>
                <c:pt idx="217">
                  <c:v>49.825500000000012</c:v>
                </c:pt>
                <c:pt idx="218">
                  <c:v>48.985500000000002</c:v>
                </c:pt>
                <c:pt idx="219">
                  <c:v>49.913999999999994</c:v>
                </c:pt>
                <c:pt idx="220">
                  <c:v>49.163000000000011</c:v>
                </c:pt>
                <c:pt idx="221">
                  <c:v>47.831499999999998</c:v>
                </c:pt>
                <c:pt idx="222">
                  <c:v>47.041000000000004</c:v>
                </c:pt>
                <c:pt idx="223">
                  <c:v>48.271000000000001</c:v>
                </c:pt>
                <c:pt idx="224">
                  <c:v>47.758500000000012</c:v>
                </c:pt>
                <c:pt idx="225">
                  <c:v>46.755500000000012</c:v>
                </c:pt>
                <c:pt idx="226">
                  <c:v>45.636500000000012</c:v>
                </c:pt>
                <c:pt idx="227">
                  <c:v>43.678500000000113</c:v>
                </c:pt>
                <c:pt idx="228">
                  <c:v>43.531500000000001</c:v>
                </c:pt>
                <c:pt idx="229">
                  <c:v>44.363500000000002</c:v>
                </c:pt>
                <c:pt idx="230">
                  <c:v>43.245500000000149</c:v>
                </c:pt>
                <c:pt idx="231">
                  <c:v>43.0105</c:v>
                </c:pt>
                <c:pt idx="232">
                  <c:v>43.404499999999999</c:v>
                </c:pt>
                <c:pt idx="233">
                  <c:v>42.434000000000005</c:v>
                </c:pt>
                <c:pt idx="234">
                  <c:v>41.007000000000005</c:v>
                </c:pt>
                <c:pt idx="235">
                  <c:v>40.546000000000006</c:v>
                </c:pt>
                <c:pt idx="236">
                  <c:v>38.02250000000015</c:v>
                </c:pt>
                <c:pt idx="237">
                  <c:v>40.56</c:v>
                </c:pt>
                <c:pt idx="238">
                  <c:v>41.311499999999995</c:v>
                </c:pt>
                <c:pt idx="239">
                  <c:v>40.175000000000011</c:v>
                </c:pt>
                <c:pt idx="240">
                  <c:v>38.753</c:v>
                </c:pt>
                <c:pt idx="241">
                  <c:v>37.630000000000003</c:v>
                </c:pt>
                <c:pt idx="242">
                  <c:v>36.921000000000006</c:v>
                </c:pt>
                <c:pt idx="243">
                  <c:v>38.122000000000149</c:v>
                </c:pt>
                <c:pt idx="244">
                  <c:v>37.165500000000172</c:v>
                </c:pt>
                <c:pt idx="245">
                  <c:v>36.927</c:v>
                </c:pt>
                <c:pt idx="246">
                  <c:v>36.584998999999996</c:v>
                </c:pt>
                <c:pt idx="247">
                  <c:v>36.873000000000005</c:v>
                </c:pt>
                <c:pt idx="248">
                  <c:v>34.511499999999998</c:v>
                </c:pt>
                <c:pt idx="249">
                  <c:v>34.125000000000149</c:v>
                </c:pt>
                <c:pt idx="250">
                  <c:v>34.631</c:v>
                </c:pt>
                <c:pt idx="251">
                  <c:v>34.249000000000002</c:v>
                </c:pt>
                <c:pt idx="252">
                  <c:v>33.476000000000006</c:v>
                </c:pt>
                <c:pt idx="253">
                  <c:v>33.485500000000002</c:v>
                </c:pt>
                <c:pt idx="254">
                  <c:v>33.226000000000013</c:v>
                </c:pt>
                <c:pt idx="255">
                  <c:v>33.3185</c:v>
                </c:pt>
                <c:pt idx="256">
                  <c:v>31.71549999999991</c:v>
                </c:pt>
                <c:pt idx="257">
                  <c:v>31.298999999999989</c:v>
                </c:pt>
                <c:pt idx="258">
                  <c:v>31.330500000000001</c:v>
                </c:pt>
                <c:pt idx="259">
                  <c:v>30.360499999999906</c:v>
                </c:pt>
                <c:pt idx="260">
                  <c:v>30.983499999999861</c:v>
                </c:pt>
                <c:pt idx="261">
                  <c:v>30.475999999999921</c:v>
                </c:pt>
                <c:pt idx="262">
                  <c:v>30.580499999999883</c:v>
                </c:pt>
                <c:pt idx="263">
                  <c:v>29.639500000000005</c:v>
                </c:pt>
                <c:pt idx="264">
                  <c:v>28.224</c:v>
                </c:pt>
                <c:pt idx="265">
                  <c:v>29.046500000000002</c:v>
                </c:pt>
                <c:pt idx="266">
                  <c:v>29.1585</c:v>
                </c:pt>
                <c:pt idx="267">
                  <c:v>29.5395</c:v>
                </c:pt>
                <c:pt idx="268">
                  <c:v>28.122</c:v>
                </c:pt>
                <c:pt idx="269">
                  <c:v>28.221</c:v>
                </c:pt>
                <c:pt idx="270">
                  <c:v>28.788999999999906</c:v>
                </c:pt>
                <c:pt idx="271">
                  <c:v>28.193000000000001</c:v>
                </c:pt>
                <c:pt idx="272">
                  <c:v>26.903499999999898</c:v>
                </c:pt>
                <c:pt idx="273">
                  <c:v>27.899000000000001</c:v>
                </c:pt>
                <c:pt idx="274">
                  <c:v>26.850999999999999</c:v>
                </c:pt>
                <c:pt idx="275">
                  <c:v>26.917000000000005</c:v>
                </c:pt>
                <c:pt idx="276">
                  <c:v>27.734999999999999</c:v>
                </c:pt>
                <c:pt idx="277">
                  <c:v>27.451000000000001</c:v>
                </c:pt>
                <c:pt idx="278">
                  <c:v>27.613000000000035</c:v>
                </c:pt>
                <c:pt idx="279">
                  <c:v>26.984499999999883</c:v>
                </c:pt>
                <c:pt idx="280">
                  <c:v>25.608499999999989</c:v>
                </c:pt>
                <c:pt idx="281">
                  <c:v>27.8735</c:v>
                </c:pt>
                <c:pt idx="282">
                  <c:v>27.27</c:v>
                </c:pt>
                <c:pt idx="283">
                  <c:v>27.284499999999905</c:v>
                </c:pt>
                <c:pt idx="284">
                  <c:v>27.2135</c:v>
                </c:pt>
                <c:pt idx="285">
                  <c:v>26.123999999999999</c:v>
                </c:pt>
                <c:pt idx="286">
                  <c:v>26.972999999999917</c:v>
                </c:pt>
                <c:pt idx="287">
                  <c:v>26.038</c:v>
                </c:pt>
                <c:pt idx="288">
                  <c:v>25.061999999999987</c:v>
                </c:pt>
                <c:pt idx="289">
                  <c:v>25.08899999999991</c:v>
                </c:pt>
                <c:pt idx="290">
                  <c:v>26.535499999999917</c:v>
                </c:pt>
                <c:pt idx="291">
                  <c:v>25.064999999999987</c:v>
                </c:pt>
                <c:pt idx="292">
                  <c:v>25.728499999999883</c:v>
                </c:pt>
                <c:pt idx="293">
                  <c:v>24.405499999999876</c:v>
                </c:pt>
                <c:pt idx="294">
                  <c:v>23.305</c:v>
                </c:pt>
                <c:pt idx="295">
                  <c:v>23.352</c:v>
                </c:pt>
                <c:pt idx="296">
                  <c:v>23.614500000000035</c:v>
                </c:pt>
                <c:pt idx="297">
                  <c:v>23.303000000000001</c:v>
                </c:pt>
                <c:pt idx="298">
                  <c:v>21.856000000000005</c:v>
                </c:pt>
                <c:pt idx="299">
                  <c:v>21.812999999999999</c:v>
                </c:pt>
                <c:pt idx="300">
                  <c:v>22.363499999999906</c:v>
                </c:pt>
                <c:pt idx="301">
                  <c:v>21.575500000000002</c:v>
                </c:pt>
                <c:pt idx="302">
                  <c:v>20.247999999999987</c:v>
                </c:pt>
                <c:pt idx="303">
                  <c:v>21.199000000000005</c:v>
                </c:pt>
                <c:pt idx="304">
                  <c:v>20.984000000000002</c:v>
                </c:pt>
                <c:pt idx="305">
                  <c:v>21.652999999999999</c:v>
                </c:pt>
                <c:pt idx="306">
                  <c:v>21.971999999999987</c:v>
                </c:pt>
                <c:pt idx="307">
                  <c:v>21.323</c:v>
                </c:pt>
                <c:pt idx="308">
                  <c:v>22.797000000000001</c:v>
                </c:pt>
                <c:pt idx="309">
                  <c:v>21.518000000000001</c:v>
                </c:pt>
                <c:pt idx="310">
                  <c:v>21.728999999999989</c:v>
                </c:pt>
                <c:pt idx="311">
                  <c:v>20.151499999999999</c:v>
                </c:pt>
                <c:pt idx="312">
                  <c:v>19.368499999999891</c:v>
                </c:pt>
                <c:pt idx="313">
                  <c:v>20.077500000000001</c:v>
                </c:pt>
                <c:pt idx="314">
                  <c:v>18.8415</c:v>
                </c:pt>
                <c:pt idx="315">
                  <c:v>20.669499999999989</c:v>
                </c:pt>
                <c:pt idx="316">
                  <c:v>19.9375</c:v>
                </c:pt>
                <c:pt idx="317">
                  <c:v>19.420499999999887</c:v>
                </c:pt>
                <c:pt idx="318">
                  <c:v>19.778499999999898</c:v>
                </c:pt>
                <c:pt idx="319">
                  <c:v>19.630500000000001</c:v>
                </c:pt>
                <c:pt idx="320">
                  <c:v>20.192</c:v>
                </c:pt>
                <c:pt idx="321">
                  <c:v>18.95</c:v>
                </c:pt>
                <c:pt idx="322">
                  <c:v>19.279</c:v>
                </c:pt>
                <c:pt idx="323">
                  <c:v>18.908999999999917</c:v>
                </c:pt>
                <c:pt idx="324">
                  <c:v>18.747</c:v>
                </c:pt>
                <c:pt idx="325">
                  <c:v>18.1615</c:v>
                </c:pt>
                <c:pt idx="326">
                  <c:v>18.021999999999988</c:v>
                </c:pt>
                <c:pt idx="327">
                  <c:v>18.428499999999868</c:v>
                </c:pt>
                <c:pt idx="328">
                  <c:v>18.1325</c:v>
                </c:pt>
                <c:pt idx="329">
                  <c:v>18.228999999999989</c:v>
                </c:pt>
                <c:pt idx="330">
                  <c:v>18.939999999999987</c:v>
                </c:pt>
                <c:pt idx="331">
                  <c:v>18.49449999999991</c:v>
                </c:pt>
                <c:pt idx="332">
                  <c:v>16.909499999999905</c:v>
                </c:pt>
                <c:pt idx="333">
                  <c:v>14.263500000000002</c:v>
                </c:pt>
                <c:pt idx="334">
                  <c:v>17.238</c:v>
                </c:pt>
                <c:pt idx="335">
                  <c:v>17.747999999999987</c:v>
                </c:pt>
                <c:pt idx="336">
                  <c:v>16.797999999999988</c:v>
                </c:pt>
                <c:pt idx="337">
                  <c:v>16.516999999999999</c:v>
                </c:pt>
                <c:pt idx="338">
                  <c:v>17.1905</c:v>
                </c:pt>
                <c:pt idx="339">
                  <c:v>17.171500000000005</c:v>
                </c:pt>
                <c:pt idx="340">
                  <c:v>16.297499999999989</c:v>
                </c:pt>
                <c:pt idx="341">
                  <c:v>15.575500000000041</c:v>
                </c:pt>
                <c:pt idx="342">
                  <c:v>14.891</c:v>
                </c:pt>
                <c:pt idx="343">
                  <c:v>15.653</c:v>
                </c:pt>
                <c:pt idx="344">
                  <c:v>15.1775</c:v>
                </c:pt>
                <c:pt idx="345">
                  <c:v>15.669500000000006</c:v>
                </c:pt>
                <c:pt idx="346">
                  <c:v>16.330500000000001</c:v>
                </c:pt>
                <c:pt idx="347">
                  <c:v>14.453000000000022</c:v>
                </c:pt>
                <c:pt idx="348">
                  <c:v>13.205500000000002</c:v>
                </c:pt>
                <c:pt idx="349">
                  <c:v>14.297000000000001</c:v>
                </c:pt>
                <c:pt idx="350">
                  <c:v>15.108000000000001</c:v>
                </c:pt>
                <c:pt idx="351">
                  <c:v>13.711500000000001</c:v>
                </c:pt>
                <c:pt idx="352">
                  <c:v>13.5715</c:v>
                </c:pt>
                <c:pt idx="353">
                  <c:v>13.5395</c:v>
                </c:pt>
                <c:pt idx="354">
                  <c:v>13.899000000000004</c:v>
                </c:pt>
                <c:pt idx="355">
                  <c:v>14.655000000000006</c:v>
                </c:pt>
                <c:pt idx="356">
                  <c:v>14.1615</c:v>
                </c:pt>
                <c:pt idx="357">
                  <c:v>13.6685</c:v>
                </c:pt>
                <c:pt idx="358">
                  <c:v>14.148999999999999</c:v>
                </c:pt>
                <c:pt idx="359">
                  <c:v>12.9335</c:v>
                </c:pt>
                <c:pt idx="360">
                  <c:v>13.461500000000004</c:v>
                </c:pt>
                <c:pt idx="361">
                  <c:v>12.782500000000002</c:v>
                </c:pt>
                <c:pt idx="362">
                  <c:v>13.884</c:v>
                </c:pt>
                <c:pt idx="363">
                  <c:v>13.501000000000001</c:v>
                </c:pt>
                <c:pt idx="364">
                  <c:v>14.273</c:v>
                </c:pt>
                <c:pt idx="365">
                  <c:v>12.1915</c:v>
                </c:pt>
                <c:pt idx="366">
                  <c:v>12.212</c:v>
                </c:pt>
                <c:pt idx="367">
                  <c:v>12.042</c:v>
                </c:pt>
                <c:pt idx="368">
                  <c:v>12.371</c:v>
                </c:pt>
                <c:pt idx="369">
                  <c:v>11.950500000000041</c:v>
                </c:pt>
                <c:pt idx="370">
                  <c:v>12.093</c:v>
                </c:pt>
                <c:pt idx="371">
                  <c:v>12.846</c:v>
                </c:pt>
                <c:pt idx="372">
                  <c:v>11.2845</c:v>
                </c:pt>
                <c:pt idx="373">
                  <c:v>12.482000000000006</c:v>
                </c:pt>
                <c:pt idx="374">
                  <c:v>13.0245</c:v>
                </c:pt>
                <c:pt idx="375">
                  <c:v>11.819500000000026</c:v>
                </c:pt>
                <c:pt idx="376">
                  <c:v>12.164</c:v>
                </c:pt>
                <c:pt idx="377">
                  <c:v>12.126000000000001</c:v>
                </c:pt>
                <c:pt idx="378">
                  <c:v>11.6435</c:v>
                </c:pt>
                <c:pt idx="379">
                  <c:v>11.833</c:v>
                </c:pt>
                <c:pt idx="380">
                  <c:v>11.1145</c:v>
                </c:pt>
                <c:pt idx="381">
                  <c:v>9.6670000000000016</c:v>
                </c:pt>
                <c:pt idx="382">
                  <c:v>11.688500000000001</c:v>
                </c:pt>
                <c:pt idx="383">
                  <c:v>11.749500000000001</c:v>
                </c:pt>
                <c:pt idx="384">
                  <c:v>11.515000000000002</c:v>
                </c:pt>
                <c:pt idx="385">
                  <c:v>12.2965</c:v>
                </c:pt>
                <c:pt idx="386">
                  <c:v>11.867000000000004</c:v>
                </c:pt>
                <c:pt idx="387">
                  <c:v>11.081</c:v>
                </c:pt>
                <c:pt idx="388">
                  <c:v>11.423</c:v>
                </c:pt>
                <c:pt idx="389">
                  <c:v>11.559500000000041</c:v>
                </c:pt>
                <c:pt idx="390">
                  <c:v>10.973000000000004</c:v>
                </c:pt>
                <c:pt idx="391">
                  <c:v>11.445500000000004</c:v>
                </c:pt>
                <c:pt idx="392">
                  <c:v>12.1045</c:v>
                </c:pt>
                <c:pt idx="393">
                  <c:v>11.9245</c:v>
                </c:pt>
                <c:pt idx="394">
                  <c:v>11.830500000000002</c:v>
                </c:pt>
                <c:pt idx="395">
                  <c:v>11.406500000000024</c:v>
                </c:pt>
                <c:pt idx="396">
                  <c:v>10.825000000000006</c:v>
                </c:pt>
                <c:pt idx="397">
                  <c:v>10.978</c:v>
                </c:pt>
                <c:pt idx="398">
                  <c:v>11.47</c:v>
                </c:pt>
                <c:pt idx="399">
                  <c:v>11.513</c:v>
                </c:pt>
                <c:pt idx="400">
                  <c:v>11.3445</c:v>
                </c:pt>
                <c:pt idx="401">
                  <c:v>11.7105</c:v>
                </c:pt>
                <c:pt idx="402">
                  <c:v>11.587</c:v>
                </c:pt>
                <c:pt idx="403">
                  <c:v>11.148499999999999</c:v>
                </c:pt>
                <c:pt idx="404">
                  <c:v>11.7745</c:v>
                </c:pt>
                <c:pt idx="405">
                  <c:v>12.950000000000006</c:v>
                </c:pt>
                <c:pt idx="406">
                  <c:v>14.1965</c:v>
                </c:pt>
                <c:pt idx="407">
                  <c:v>14.061</c:v>
                </c:pt>
                <c:pt idx="408">
                  <c:v>14.522</c:v>
                </c:pt>
                <c:pt idx="409">
                  <c:v>14.556500000000026</c:v>
                </c:pt>
                <c:pt idx="410">
                  <c:v>13.945500000000004</c:v>
                </c:pt>
                <c:pt idx="411">
                  <c:v>13.7225</c:v>
                </c:pt>
                <c:pt idx="412">
                  <c:v>13.959500000000045</c:v>
                </c:pt>
                <c:pt idx="413">
                  <c:v>14.128500000000001</c:v>
                </c:pt>
                <c:pt idx="414">
                  <c:v>13.724500000000001</c:v>
                </c:pt>
                <c:pt idx="415">
                  <c:v>12.727999999999998</c:v>
                </c:pt>
                <c:pt idx="416">
                  <c:v>12.805500000000052</c:v>
                </c:pt>
                <c:pt idx="417">
                  <c:v>12.679</c:v>
                </c:pt>
                <c:pt idx="418">
                  <c:v>12.7965</c:v>
                </c:pt>
                <c:pt idx="419">
                  <c:v>12.522</c:v>
                </c:pt>
                <c:pt idx="420">
                  <c:v>12.628500000000001</c:v>
                </c:pt>
                <c:pt idx="421">
                  <c:v>13.595000000000002</c:v>
                </c:pt>
                <c:pt idx="422">
                  <c:v>13.885000000000026</c:v>
                </c:pt>
                <c:pt idx="423">
                  <c:v>12.354000000000006</c:v>
                </c:pt>
                <c:pt idx="424">
                  <c:v>10.485500000000041</c:v>
                </c:pt>
                <c:pt idx="425">
                  <c:v>12.395500000000041</c:v>
                </c:pt>
                <c:pt idx="426">
                  <c:v>13.855500000000069</c:v>
                </c:pt>
                <c:pt idx="427">
                  <c:v>12.902000000000006</c:v>
                </c:pt>
                <c:pt idx="428">
                  <c:v>13.4245</c:v>
                </c:pt>
                <c:pt idx="429">
                  <c:v>12.2455</c:v>
                </c:pt>
                <c:pt idx="430">
                  <c:v>13.473000000000004</c:v>
                </c:pt>
                <c:pt idx="431">
                  <c:v>13.395000000000024</c:v>
                </c:pt>
                <c:pt idx="432">
                  <c:v>13.7325</c:v>
                </c:pt>
                <c:pt idx="433">
                  <c:v>13.9245</c:v>
                </c:pt>
                <c:pt idx="434">
                  <c:v>13.791500000000001</c:v>
                </c:pt>
                <c:pt idx="435">
                  <c:v>13.373500000000041</c:v>
                </c:pt>
                <c:pt idx="436">
                  <c:v>13.098000000000001</c:v>
                </c:pt>
                <c:pt idx="437">
                  <c:v>12.084</c:v>
                </c:pt>
                <c:pt idx="438">
                  <c:v>12.832500000000024</c:v>
                </c:pt>
                <c:pt idx="439">
                  <c:v>13.009500000000006</c:v>
                </c:pt>
                <c:pt idx="440">
                  <c:v>12.8445</c:v>
                </c:pt>
                <c:pt idx="441">
                  <c:v>12.765000000000002</c:v>
                </c:pt>
                <c:pt idx="442">
                  <c:v>13.141500000000001</c:v>
                </c:pt>
                <c:pt idx="443">
                  <c:v>12.904</c:v>
                </c:pt>
                <c:pt idx="444">
                  <c:v>12.6235</c:v>
                </c:pt>
                <c:pt idx="445">
                  <c:v>12.853500000000052</c:v>
                </c:pt>
                <c:pt idx="446">
                  <c:v>12.938500000000001</c:v>
                </c:pt>
                <c:pt idx="447">
                  <c:v>13.262</c:v>
                </c:pt>
                <c:pt idx="448">
                  <c:v>12.7155</c:v>
                </c:pt>
                <c:pt idx="449">
                  <c:v>13.353500000000052</c:v>
                </c:pt>
                <c:pt idx="450">
                  <c:v>14.584</c:v>
                </c:pt>
                <c:pt idx="451">
                  <c:v>15.334</c:v>
                </c:pt>
                <c:pt idx="452">
                  <c:v>15.631500000000001</c:v>
                </c:pt>
                <c:pt idx="453">
                  <c:v>12.932</c:v>
                </c:pt>
                <c:pt idx="454">
                  <c:v>12.446</c:v>
                </c:pt>
                <c:pt idx="455">
                  <c:v>15.047999999999998</c:v>
                </c:pt>
                <c:pt idx="456">
                  <c:v>15.06</c:v>
                </c:pt>
                <c:pt idx="457">
                  <c:v>14.413500000000004</c:v>
                </c:pt>
                <c:pt idx="458">
                  <c:v>14.685</c:v>
                </c:pt>
                <c:pt idx="459">
                  <c:v>14.367500000000026</c:v>
                </c:pt>
                <c:pt idx="460">
                  <c:v>13.6355</c:v>
                </c:pt>
                <c:pt idx="461">
                  <c:v>14.317</c:v>
                </c:pt>
                <c:pt idx="462">
                  <c:v>14.382500000000045</c:v>
                </c:pt>
                <c:pt idx="463">
                  <c:v>14.135</c:v>
                </c:pt>
                <c:pt idx="464">
                  <c:v>14.89</c:v>
                </c:pt>
                <c:pt idx="465">
                  <c:v>14.365500000000058</c:v>
                </c:pt>
                <c:pt idx="466">
                  <c:v>14.747499999999999</c:v>
                </c:pt>
                <c:pt idx="467">
                  <c:v>14.278500000000001</c:v>
                </c:pt>
                <c:pt idx="468">
                  <c:v>13.728999999999999</c:v>
                </c:pt>
                <c:pt idx="469">
                  <c:v>14.405000000000006</c:v>
                </c:pt>
                <c:pt idx="470">
                  <c:v>15.319500000000026</c:v>
                </c:pt>
                <c:pt idx="471">
                  <c:v>14.225</c:v>
                </c:pt>
                <c:pt idx="472">
                  <c:v>15.319500000000026</c:v>
                </c:pt>
                <c:pt idx="473">
                  <c:v>15.478</c:v>
                </c:pt>
                <c:pt idx="474">
                  <c:v>15.323500000000006</c:v>
                </c:pt>
                <c:pt idx="475">
                  <c:v>16.89849999999991</c:v>
                </c:pt>
                <c:pt idx="476">
                  <c:v>16.987499999999883</c:v>
                </c:pt>
                <c:pt idx="477">
                  <c:v>17.664999999999999</c:v>
                </c:pt>
                <c:pt idx="478">
                  <c:v>17.943499999999879</c:v>
                </c:pt>
                <c:pt idx="479">
                  <c:v>19.116499999999988</c:v>
                </c:pt>
                <c:pt idx="480">
                  <c:v>18.016999999999999</c:v>
                </c:pt>
              </c:numCache>
            </c:numRef>
          </c:yVal>
          <c:smooth val="1"/>
          <c:extLst>
            <c:ext xmlns:c16="http://schemas.microsoft.com/office/drawing/2014/chart" uri="{C3380CC4-5D6E-409C-BE32-E72D297353CC}">
              <c16:uniqueId val="{00000013-C2B3-47A8-899A-57223720C564}"/>
            </c:ext>
          </c:extLst>
        </c:ser>
        <c:ser>
          <c:idx val="20"/>
          <c:order val="20"/>
          <c:spPr>
            <a:ln w="12700">
              <a:solidFill>
                <a:srgbClr val="FF9900"/>
              </a:solidFill>
              <a:prstDash val="solid"/>
            </a:ln>
          </c:spPr>
          <c:marker>
            <c:symbol val="none"/>
          </c:marker>
          <c:xVal>
            <c:numRef>
              <c:f>vzavt!$A$1:$A$481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vzavt!$V$1:$V$481</c:f>
              <c:numCache>
                <c:formatCode>General</c:formatCode>
                <c:ptCount val="481"/>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999.99900000000002</c:v>
                </c:pt>
                <c:pt idx="13">
                  <c:v>985.64149999999938</c:v>
                </c:pt>
                <c:pt idx="14">
                  <c:v>820.41049999999996</c:v>
                </c:pt>
                <c:pt idx="15">
                  <c:v>669.79199900000003</c:v>
                </c:pt>
                <c:pt idx="16">
                  <c:v>519.48749999999939</c:v>
                </c:pt>
                <c:pt idx="17">
                  <c:v>405.53399999999863</c:v>
                </c:pt>
                <c:pt idx="18">
                  <c:v>315.29399999999839</c:v>
                </c:pt>
                <c:pt idx="19">
                  <c:v>219.24149999999997</c:v>
                </c:pt>
                <c:pt idx="20">
                  <c:v>145.75750000000002</c:v>
                </c:pt>
                <c:pt idx="21">
                  <c:v>136.4</c:v>
                </c:pt>
                <c:pt idx="22">
                  <c:v>91.873999999999981</c:v>
                </c:pt>
                <c:pt idx="23">
                  <c:v>59.492500000000113</c:v>
                </c:pt>
                <c:pt idx="24">
                  <c:v>41.89</c:v>
                </c:pt>
                <c:pt idx="25">
                  <c:v>33.556000000000004</c:v>
                </c:pt>
                <c:pt idx="26">
                  <c:v>27.096499999999917</c:v>
                </c:pt>
                <c:pt idx="27">
                  <c:v>25.359500000000001</c:v>
                </c:pt>
                <c:pt idx="28">
                  <c:v>25.251999999999999</c:v>
                </c:pt>
                <c:pt idx="29">
                  <c:v>25.12249999999991</c:v>
                </c:pt>
                <c:pt idx="30">
                  <c:v>24.721</c:v>
                </c:pt>
                <c:pt idx="31">
                  <c:v>25.001999999999999</c:v>
                </c:pt>
                <c:pt idx="32">
                  <c:v>27.953499999999906</c:v>
                </c:pt>
                <c:pt idx="33">
                  <c:v>27.8</c:v>
                </c:pt>
                <c:pt idx="34">
                  <c:v>26.367000000000001</c:v>
                </c:pt>
                <c:pt idx="35">
                  <c:v>28.112500000000001</c:v>
                </c:pt>
                <c:pt idx="36">
                  <c:v>31.303000000000001</c:v>
                </c:pt>
                <c:pt idx="37">
                  <c:v>32.809999999999995</c:v>
                </c:pt>
                <c:pt idx="38">
                  <c:v>31.702499999999883</c:v>
                </c:pt>
                <c:pt idx="39">
                  <c:v>32.19950000000015</c:v>
                </c:pt>
                <c:pt idx="40">
                  <c:v>34.723000000000013</c:v>
                </c:pt>
                <c:pt idx="41">
                  <c:v>35.268500000000209</c:v>
                </c:pt>
                <c:pt idx="42">
                  <c:v>37.726000000000013</c:v>
                </c:pt>
                <c:pt idx="43">
                  <c:v>39.197500000000012</c:v>
                </c:pt>
                <c:pt idx="44">
                  <c:v>38.255000000000003</c:v>
                </c:pt>
                <c:pt idx="45">
                  <c:v>39.972500000000011</c:v>
                </c:pt>
                <c:pt idx="46">
                  <c:v>40.399500000000003</c:v>
                </c:pt>
                <c:pt idx="47">
                  <c:v>43.121000000000002</c:v>
                </c:pt>
                <c:pt idx="48">
                  <c:v>44.480999000000004</c:v>
                </c:pt>
                <c:pt idx="49">
                  <c:v>45.893000000000001</c:v>
                </c:pt>
                <c:pt idx="50">
                  <c:v>47.396000000000001</c:v>
                </c:pt>
                <c:pt idx="51">
                  <c:v>48.820500000000003</c:v>
                </c:pt>
                <c:pt idx="52">
                  <c:v>53.242500000000113</c:v>
                </c:pt>
                <c:pt idx="53">
                  <c:v>53.892500000000013</c:v>
                </c:pt>
                <c:pt idx="54">
                  <c:v>55.667500000000011</c:v>
                </c:pt>
                <c:pt idx="55">
                  <c:v>57.466500000000003</c:v>
                </c:pt>
                <c:pt idx="56">
                  <c:v>59.691500000000012</c:v>
                </c:pt>
                <c:pt idx="57">
                  <c:v>62.237500000000011</c:v>
                </c:pt>
                <c:pt idx="58">
                  <c:v>63.093500000000013</c:v>
                </c:pt>
                <c:pt idx="59">
                  <c:v>65.754999999999995</c:v>
                </c:pt>
                <c:pt idx="60">
                  <c:v>68.449000000000026</c:v>
                </c:pt>
                <c:pt idx="61">
                  <c:v>70.549498999999983</c:v>
                </c:pt>
                <c:pt idx="62">
                  <c:v>71.53999899999998</c:v>
                </c:pt>
                <c:pt idx="63">
                  <c:v>72.343000000000004</c:v>
                </c:pt>
                <c:pt idx="64">
                  <c:v>76.249500000000026</c:v>
                </c:pt>
                <c:pt idx="65">
                  <c:v>80.485500000000002</c:v>
                </c:pt>
                <c:pt idx="66">
                  <c:v>80.705500000000001</c:v>
                </c:pt>
                <c:pt idx="67">
                  <c:v>84.434500000000227</c:v>
                </c:pt>
                <c:pt idx="68">
                  <c:v>88.260999999999996</c:v>
                </c:pt>
                <c:pt idx="69">
                  <c:v>91.775999999999982</c:v>
                </c:pt>
                <c:pt idx="70">
                  <c:v>92.590998999999982</c:v>
                </c:pt>
                <c:pt idx="71">
                  <c:v>96.782499999999999</c:v>
                </c:pt>
                <c:pt idx="72">
                  <c:v>97.610500000000002</c:v>
                </c:pt>
                <c:pt idx="73">
                  <c:v>100.479</c:v>
                </c:pt>
                <c:pt idx="74">
                  <c:v>102.63</c:v>
                </c:pt>
                <c:pt idx="75">
                  <c:v>103.83</c:v>
                </c:pt>
                <c:pt idx="76">
                  <c:v>109.7825</c:v>
                </c:pt>
                <c:pt idx="77">
                  <c:v>114.2440000000003</c:v>
                </c:pt>
                <c:pt idx="78">
                  <c:v>117.89</c:v>
                </c:pt>
                <c:pt idx="79">
                  <c:v>117.65049999999998</c:v>
                </c:pt>
                <c:pt idx="80">
                  <c:v>121.342</c:v>
                </c:pt>
                <c:pt idx="81">
                  <c:v>125.90649999999999</c:v>
                </c:pt>
                <c:pt idx="82">
                  <c:v>127.642</c:v>
                </c:pt>
                <c:pt idx="83">
                  <c:v>129.20749999999998</c:v>
                </c:pt>
                <c:pt idx="84">
                  <c:v>134.4255</c:v>
                </c:pt>
                <c:pt idx="85">
                  <c:v>133.804</c:v>
                </c:pt>
                <c:pt idx="86">
                  <c:v>133.78399999999999</c:v>
                </c:pt>
                <c:pt idx="87">
                  <c:v>139.71849999999998</c:v>
                </c:pt>
                <c:pt idx="88">
                  <c:v>142.10499999999999</c:v>
                </c:pt>
                <c:pt idx="89">
                  <c:v>143.38500000000047</c:v>
                </c:pt>
                <c:pt idx="90">
                  <c:v>146.81200000000001</c:v>
                </c:pt>
                <c:pt idx="91">
                  <c:v>148.684</c:v>
                </c:pt>
                <c:pt idx="92">
                  <c:v>148.9605</c:v>
                </c:pt>
                <c:pt idx="93">
                  <c:v>147.4315</c:v>
                </c:pt>
                <c:pt idx="94">
                  <c:v>150.363</c:v>
                </c:pt>
                <c:pt idx="95">
                  <c:v>154.411</c:v>
                </c:pt>
                <c:pt idx="96">
                  <c:v>155.61499999999998</c:v>
                </c:pt>
                <c:pt idx="97">
                  <c:v>158.20699999999999</c:v>
                </c:pt>
                <c:pt idx="98">
                  <c:v>160.53449999999998</c:v>
                </c:pt>
                <c:pt idx="99">
                  <c:v>161.12</c:v>
                </c:pt>
                <c:pt idx="100">
                  <c:v>165.20499999999998</c:v>
                </c:pt>
                <c:pt idx="101">
                  <c:v>167.637</c:v>
                </c:pt>
                <c:pt idx="102">
                  <c:v>166.26549999999997</c:v>
                </c:pt>
                <c:pt idx="103">
                  <c:v>168.8365</c:v>
                </c:pt>
                <c:pt idx="104">
                  <c:v>163.49800000000027</c:v>
                </c:pt>
                <c:pt idx="105">
                  <c:v>165.1275</c:v>
                </c:pt>
                <c:pt idx="106">
                  <c:v>171.07250000000002</c:v>
                </c:pt>
                <c:pt idx="107">
                  <c:v>167.136</c:v>
                </c:pt>
                <c:pt idx="108">
                  <c:v>168.941</c:v>
                </c:pt>
                <c:pt idx="109">
                  <c:v>174.0265</c:v>
                </c:pt>
                <c:pt idx="110">
                  <c:v>172.84700000000001</c:v>
                </c:pt>
                <c:pt idx="111">
                  <c:v>172.62050000000002</c:v>
                </c:pt>
                <c:pt idx="112">
                  <c:v>171.078</c:v>
                </c:pt>
                <c:pt idx="113">
                  <c:v>173.67899999999997</c:v>
                </c:pt>
                <c:pt idx="114">
                  <c:v>170.21349999999995</c:v>
                </c:pt>
                <c:pt idx="115">
                  <c:v>171.58700000000007</c:v>
                </c:pt>
                <c:pt idx="116">
                  <c:v>172.22</c:v>
                </c:pt>
                <c:pt idx="117">
                  <c:v>170.00900000000001</c:v>
                </c:pt>
                <c:pt idx="118">
                  <c:v>169.71099999999998</c:v>
                </c:pt>
                <c:pt idx="119">
                  <c:v>170.8510000000006</c:v>
                </c:pt>
                <c:pt idx="120">
                  <c:v>171.44050000000001</c:v>
                </c:pt>
                <c:pt idx="121">
                  <c:v>170.71949999999995</c:v>
                </c:pt>
                <c:pt idx="122">
                  <c:v>169.37900000000002</c:v>
                </c:pt>
                <c:pt idx="123">
                  <c:v>167.17549999999997</c:v>
                </c:pt>
                <c:pt idx="124">
                  <c:v>166.70449999999997</c:v>
                </c:pt>
                <c:pt idx="125">
                  <c:v>165.44</c:v>
                </c:pt>
                <c:pt idx="126">
                  <c:v>165.86600000000001</c:v>
                </c:pt>
                <c:pt idx="127">
                  <c:v>167.69499999999999</c:v>
                </c:pt>
                <c:pt idx="128">
                  <c:v>162.8245</c:v>
                </c:pt>
                <c:pt idx="129">
                  <c:v>164.065</c:v>
                </c:pt>
                <c:pt idx="130">
                  <c:v>158.63250000000002</c:v>
                </c:pt>
                <c:pt idx="131">
                  <c:v>158.02100000000004</c:v>
                </c:pt>
                <c:pt idx="132">
                  <c:v>156.31</c:v>
                </c:pt>
                <c:pt idx="133">
                  <c:v>154.905</c:v>
                </c:pt>
                <c:pt idx="134">
                  <c:v>154.923</c:v>
                </c:pt>
                <c:pt idx="135">
                  <c:v>154.38550000000001</c:v>
                </c:pt>
                <c:pt idx="136">
                  <c:v>153.50949999999997</c:v>
                </c:pt>
                <c:pt idx="137">
                  <c:v>150.721</c:v>
                </c:pt>
                <c:pt idx="138">
                  <c:v>153.46100000000001</c:v>
                </c:pt>
                <c:pt idx="139">
                  <c:v>149.8535</c:v>
                </c:pt>
                <c:pt idx="140">
                  <c:v>147.8365</c:v>
                </c:pt>
                <c:pt idx="141">
                  <c:v>145.41499999999999</c:v>
                </c:pt>
                <c:pt idx="142">
                  <c:v>142.441</c:v>
                </c:pt>
                <c:pt idx="143">
                  <c:v>139.56650000000002</c:v>
                </c:pt>
                <c:pt idx="144">
                  <c:v>137.1815</c:v>
                </c:pt>
                <c:pt idx="145">
                  <c:v>138.96949999999998</c:v>
                </c:pt>
                <c:pt idx="146">
                  <c:v>136.3005</c:v>
                </c:pt>
                <c:pt idx="147">
                  <c:v>138.142</c:v>
                </c:pt>
                <c:pt idx="148">
                  <c:v>135.47499999999999</c:v>
                </c:pt>
                <c:pt idx="149">
                  <c:v>131.346</c:v>
                </c:pt>
                <c:pt idx="150">
                  <c:v>130.70250000000001</c:v>
                </c:pt>
                <c:pt idx="151">
                  <c:v>129.45100000000059</c:v>
                </c:pt>
                <c:pt idx="152">
                  <c:v>125.12849999999995</c:v>
                </c:pt>
                <c:pt idx="153">
                  <c:v>124.99050000000022</c:v>
                </c:pt>
                <c:pt idx="154">
                  <c:v>123.724</c:v>
                </c:pt>
                <c:pt idx="155">
                  <c:v>121.41600000000012</c:v>
                </c:pt>
                <c:pt idx="156">
                  <c:v>119.0885</c:v>
                </c:pt>
                <c:pt idx="157">
                  <c:v>119.16800000000001</c:v>
                </c:pt>
                <c:pt idx="158">
                  <c:v>112.285</c:v>
                </c:pt>
                <c:pt idx="159">
                  <c:v>113.44500000000002</c:v>
                </c:pt>
                <c:pt idx="160">
                  <c:v>112.62799999999999</c:v>
                </c:pt>
                <c:pt idx="161">
                  <c:v>111.59099999999999</c:v>
                </c:pt>
                <c:pt idx="162">
                  <c:v>109.83450000000002</c:v>
                </c:pt>
                <c:pt idx="163">
                  <c:v>109.0205</c:v>
                </c:pt>
                <c:pt idx="164">
                  <c:v>107.5085</c:v>
                </c:pt>
                <c:pt idx="165">
                  <c:v>102.45399999999999</c:v>
                </c:pt>
                <c:pt idx="166">
                  <c:v>100.76700000000002</c:v>
                </c:pt>
                <c:pt idx="167">
                  <c:v>101.8775</c:v>
                </c:pt>
                <c:pt idx="168">
                  <c:v>99.353999999999999</c:v>
                </c:pt>
                <c:pt idx="169">
                  <c:v>95.423499000000007</c:v>
                </c:pt>
                <c:pt idx="170">
                  <c:v>93.168498999999642</c:v>
                </c:pt>
                <c:pt idx="171">
                  <c:v>91.998000000000005</c:v>
                </c:pt>
                <c:pt idx="172">
                  <c:v>89.721000000000004</c:v>
                </c:pt>
                <c:pt idx="173">
                  <c:v>92.336500000000001</c:v>
                </c:pt>
                <c:pt idx="174">
                  <c:v>89.736500000000007</c:v>
                </c:pt>
                <c:pt idx="175">
                  <c:v>88.067499999999995</c:v>
                </c:pt>
                <c:pt idx="176">
                  <c:v>87.231499999999997</c:v>
                </c:pt>
                <c:pt idx="177">
                  <c:v>85.836500000000001</c:v>
                </c:pt>
                <c:pt idx="178">
                  <c:v>83.968000000000004</c:v>
                </c:pt>
                <c:pt idx="179">
                  <c:v>83.195499999999981</c:v>
                </c:pt>
                <c:pt idx="180">
                  <c:v>82.005499999999998</c:v>
                </c:pt>
                <c:pt idx="181">
                  <c:v>79.204499999999996</c:v>
                </c:pt>
                <c:pt idx="182">
                  <c:v>77.692999999999998</c:v>
                </c:pt>
                <c:pt idx="183">
                  <c:v>77.740499999999997</c:v>
                </c:pt>
                <c:pt idx="184">
                  <c:v>76.449000000000026</c:v>
                </c:pt>
                <c:pt idx="185">
                  <c:v>73.792000000000002</c:v>
                </c:pt>
                <c:pt idx="186">
                  <c:v>73.259</c:v>
                </c:pt>
                <c:pt idx="187">
                  <c:v>73.974500000000006</c:v>
                </c:pt>
                <c:pt idx="188">
                  <c:v>71.299000000000007</c:v>
                </c:pt>
                <c:pt idx="189">
                  <c:v>71.280499000000006</c:v>
                </c:pt>
                <c:pt idx="190">
                  <c:v>71.114000000000004</c:v>
                </c:pt>
                <c:pt idx="191">
                  <c:v>69.006</c:v>
                </c:pt>
                <c:pt idx="192">
                  <c:v>66.406999999999996</c:v>
                </c:pt>
                <c:pt idx="193">
                  <c:v>67.5</c:v>
                </c:pt>
                <c:pt idx="194">
                  <c:v>66.093998999999982</c:v>
                </c:pt>
                <c:pt idx="195">
                  <c:v>65.680498999999671</c:v>
                </c:pt>
                <c:pt idx="196">
                  <c:v>63.576500000000003</c:v>
                </c:pt>
                <c:pt idx="197">
                  <c:v>63.718500000000013</c:v>
                </c:pt>
                <c:pt idx="198">
                  <c:v>62.881999999999998</c:v>
                </c:pt>
                <c:pt idx="199">
                  <c:v>62.243500000000012</c:v>
                </c:pt>
                <c:pt idx="200">
                  <c:v>59.767000000000003</c:v>
                </c:pt>
                <c:pt idx="201">
                  <c:v>59.895500000000013</c:v>
                </c:pt>
                <c:pt idx="202">
                  <c:v>60.179500000000012</c:v>
                </c:pt>
                <c:pt idx="203">
                  <c:v>59.141500000000001</c:v>
                </c:pt>
                <c:pt idx="204">
                  <c:v>58.035500000000013</c:v>
                </c:pt>
                <c:pt idx="205">
                  <c:v>56.748500000000149</c:v>
                </c:pt>
                <c:pt idx="206">
                  <c:v>54.962500000000013</c:v>
                </c:pt>
                <c:pt idx="207">
                  <c:v>53.347999999999999</c:v>
                </c:pt>
                <c:pt idx="208">
                  <c:v>56.429500000000012</c:v>
                </c:pt>
                <c:pt idx="209">
                  <c:v>54.674000000000007</c:v>
                </c:pt>
                <c:pt idx="210">
                  <c:v>55.067500000000003</c:v>
                </c:pt>
                <c:pt idx="211">
                  <c:v>53.195500000000187</c:v>
                </c:pt>
                <c:pt idx="212">
                  <c:v>51.637</c:v>
                </c:pt>
                <c:pt idx="213">
                  <c:v>50.68</c:v>
                </c:pt>
                <c:pt idx="214">
                  <c:v>49.771000000000001</c:v>
                </c:pt>
                <c:pt idx="215">
                  <c:v>49.551499999999997</c:v>
                </c:pt>
                <c:pt idx="216">
                  <c:v>49.545500000000011</c:v>
                </c:pt>
                <c:pt idx="217">
                  <c:v>47.9405</c:v>
                </c:pt>
                <c:pt idx="218">
                  <c:v>46.643000000000001</c:v>
                </c:pt>
                <c:pt idx="219">
                  <c:v>47.105500000000013</c:v>
                </c:pt>
                <c:pt idx="220">
                  <c:v>46.609000000000002</c:v>
                </c:pt>
                <c:pt idx="221">
                  <c:v>47.788500000000013</c:v>
                </c:pt>
                <c:pt idx="222">
                  <c:v>48.287000000000006</c:v>
                </c:pt>
                <c:pt idx="223">
                  <c:v>46.624000000000002</c:v>
                </c:pt>
                <c:pt idx="224">
                  <c:v>45.741500000000002</c:v>
                </c:pt>
                <c:pt idx="225">
                  <c:v>44.339999999999996</c:v>
                </c:pt>
                <c:pt idx="226">
                  <c:v>44.096500000000013</c:v>
                </c:pt>
                <c:pt idx="227">
                  <c:v>42.093500000000013</c:v>
                </c:pt>
                <c:pt idx="228">
                  <c:v>44.024500000000003</c:v>
                </c:pt>
                <c:pt idx="229">
                  <c:v>43.220500000000165</c:v>
                </c:pt>
                <c:pt idx="230">
                  <c:v>43.191500000000012</c:v>
                </c:pt>
                <c:pt idx="231">
                  <c:v>41.450499999999998</c:v>
                </c:pt>
                <c:pt idx="232">
                  <c:v>40.811499999999995</c:v>
                </c:pt>
                <c:pt idx="233">
                  <c:v>39.281000000000006</c:v>
                </c:pt>
                <c:pt idx="234">
                  <c:v>40.0565</c:v>
                </c:pt>
                <c:pt idx="235">
                  <c:v>39.584499999999998</c:v>
                </c:pt>
                <c:pt idx="236">
                  <c:v>38.893000000000001</c:v>
                </c:pt>
                <c:pt idx="237">
                  <c:v>38.247500000000002</c:v>
                </c:pt>
                <c:pt idx="238">
                  <c:v>38.545500000000011</c:v>
                </c:pt>
                <c:pt idx="239">
                  <c:v>37.752500000000012</c:v>
                </c:pt>
                <c:pt idx="240">
                  <c:v>37.018000000000001</c:v>
                </c:pt>
                <c:pt idx="241">
                  <c:v>37.644000000000005</c:v>
                </c:pt>
                <c:pt idx="242">
                  <c:v>37.665000000000013</c:v>
                </c:pt>
                <c:pt idx="243">
                  <c:v>36.523000000000003</c:v>
                </c:pt>
                <c:pt idx="244">
                  <c:v>35.822000000000003</c:v>
                </c:pt>
                <c:pt idx="245">
                  <c:v>35.483499999999999</c:v>
                </c:pt>
                <c:pt idx="246">
                  <c:v>33.832500000000003</c:v>
                </c:pt>
                <c:pt idx="247">
                  <c:v>34.02250000000015</c:v>
                </c:pt>
                <c:pt idx="248">
                  <c:v>34.5015</c:v>
                </c:pt>
                <c:pt idx="249">
                  <c:v>34.550999999999995</c:v>
                </c:pt>
                <c:pt idx="250">
                  <c:v>33.698500000000195</c:v>
                </c:pt>
                <c:pt idx="251">
                  <c:v>31.647500000000001</c:v>
                </c:pt>
                <c:pt idx="252">
                  <c:v>31.038499999999921</c:v>
                </c:pt>
                <c:pt idx="253">
                  <c:v>32.256500000000003</c:v>
                </c:pt>
                <c:pt idx="254">
                  <c:v>33.606000000000002</c:v>
                </c:pt>
                <c:pt idx="255">
                  <c:v>30.876999999999999</c:v>
                </c:pt>
                <c:pt idx="256">
                  <c:v>30.454999999999988</c:v>
                </c:pt>
                <c:pt idx="257">
                  <c:v>31.481499999999887</c:v>
                </c:pt>
                <c:pt idx="258">
                  <c:v>30.859000000000005</c:v>
                </c:pt>
                <c:pt idx="259">
                  <c:v>29.77349999999991</c:v>
                </c:pt>
                <c:pt idx="260">
                  <c:v>30.149000000000001</c:v>
                </c:pt>
                <c:pt idx="261">
                  <c:v>30.5</c:v>
                </c:pt>
                <c:pt idx="262">
                  <c:v>29.157000000000075</c:v>
                </c:pt>
                <c:pt idx="263">
                  <c:v>29.035499999999917</c:v>
                </c:pt>
                <c:pt idx="264">
                  <c:v>28.687000000000001</c:v>
                </c:pt>
                <c:pt idx="265">
                  <c:v>28.8415</c:v>
                </c:pt>
                <c:pt idx="266">
                  <c:v>27.843499999999914</c:v>
                </c:pt>
                <c:pt idx="267">
                  <c:v>27.868499999999891</c:v>
                </c:pt>
                <c:pt idx="268">
                  <c:v>27.217500000000001</c:v>
                </c:pt>
                <c:pt idx="269">
                  <c:v>28.562499999999876</c:v>
                </c:pt>
                <c:pt idx="270">
                  <c:v>27.999499999999905</c:v>
                </c:pt>
                <c:pt idx="271">
                  <c:v>26.452999999999989</c:v>
                </c:pt>
                <c:pt idx="272">
                  <c:v>27.947999999999986</c:v>
                </c:pt>
                <c:pt idx="273">
                  <c:v>27.667000000000005</c:v>
                </c:pt>
                <c:pt idx="274">
                  <c:v>25.033000000000001</c:v>
                </c:pt>
                <c:pt idx="275">
                  <c:v>27.8245</c:v>
                </c:pt>
                <c:pt idx="276">
                  <c:v>27.215</c:v>
                </c:pt>
                <c:pt idx="277">
                  <c:v>27.081</c:v>
                </c:pt>
                <c:pt idx="278">
                  <c:v>26.752499999999905</c:v>
                </c:pt>
                <c:pt idx="279">
                  <c:v>26.547499999999989</c:v>
                </c:pt>
                <c:pt idx="280">
                  <c:v>26.271000000000001</c:v>
                </c:pt>
                <c:pt idx="281">
                  <c:v>27.370999999999999</c:v>
                </c:pt>
                <c:pt idx="282">
                  <c:v>26.536999999999999</c:v>
                </c:pt>
                <c:pt idx="283">
                  <c:v>27.234000000000005</c:v>
                </c:pt>
                <c:pt idx="284">
                  <c:v>27.111000000000093</c:v>
                </c:pt>
                <c:pt idx="285">
                  <c:v>26.454000000000001</c:v>
                </c:pt>
                <c:pt idx="286">
                  <c:v>26.597000000000001</c:v>
                </c:pt>
                <c:pt idx="287">
                  <c:v>25.5715</c:v>
                </c:pt>
                <c:pt idx="288">
                  <c:v>25.614999999999998</c:v>
                </c:pt>
                <c:pt idx="289">
                  <c:v>25.235499999999906</c:v>
                </c:pt>
                <c:pt idx="290">
                  <c:v>24.396000000000001</c:v>
                </c:pt>
                <c:pt idx="291">
                  <c:v>24.797999999999988</c:v>
                </c:pt>
                <c:pt idx="292">
                  <c:v>23.55</c:v>
                </c:pt>
                <c:pt idx="293">
                  <c:v>23.5215</c:v>
                </c:pt>
                <c:pt idx="294">
                  <c:v>24.8185</c:v>
                </c:pt>
                <c:pt idx="295">
                  <c:v>23.513000000000005</c:v>
                </c:pt>
                <c:pt idx="296">
                  <c:v>23.74599999999991</c:v>
                </c:pt>
                <c:pt idx="297">
                  <c:v>23.587999999999987</c:v>
                </c:pt>
                <c:pt idx="298">
                  <c:v>22.000499999999914</c:v>
                </c:pt>
                <c:pt idx="299">
                  <c:v>22.603999999999999</c:v>
                </c:pt>
                <c:pt idx="300">
                  <c:v>21.826000000000001</c:v>
                </c:pt>
                <c:pt idx="301">
                  <c:v>20.794</c:v>
                </c:pt>
                <c:pt idx="302">
                  <c:v>19.4375</c:v>
                </c:pt>
                <c:pt idx="303">
                  <c:v>21.131000000000082</c:v>
                </c:pt>
                <c:pt idx="304">
                  <c:v>22.155999999999999</c:v>
                </c:pt>
                <c:pt idx="305">
                  <c:v>21.712</c:v>
                </c:pt>
                <c:pt idx="306">
                  <c:v>22.134499999999999</c:v>
                </c:pt>
                <c:pt idx="307">
                  <c:v>20.897500000000001</c:v>
                </c:pt>
                <c:pt idx="308">
                  <c:v>20.961999999999989</c:v>
                </c:pt>
                <c:pt idx="309">
                  <c:v>20.7165</c:v>
                </c:pt>
                <c:pt idx="310">
                  <c:v>21.561999999999987</c:v>
                </c:pt>
                <c:pt idx="311">
                  <c:v>19.612500000000001</c:v>
                </c:pt>
                <c:pt idx="312">
                  <c:v>20.918500000000002</c:v>
                </c:pt>
                <c:pt idx="313">
                  <c:v>21.0395</c:v>
                </c:pt>
                <c:pt idx="314">
                  <c:v>21.079000000000001</c:v>
                </c:pt>
                <c:pt idx="315">
                  <c:v>19.52349999999991</c:v>
                </c:pt>
                <c:pt idx="316">
                  <c:v>19.203499999999906</c:v>
                </c:pt>
                <c:pt idx="317">
                  <c:v>18.90299999999991</c:v>
                </c:pt>
                <c:pt idx="318">
                  <c:v>19.082999999999906</c:v>
                </c:pt>
                <c:pt idx="319">
                  <c:v>18.497</c:v>
                </c:pt>
                <c:pt idx="320">
                  <c:v>19.271999999999988</c:v>
                </c:pt>
                <c:pt idx="321">
                  <c:v>19.083499999999887</c:v>
                </c:pt>
                <c:pt idx="322">
                  <c:v>20.395499999999906</c:v>
                </c:pt>
                <c:pt idx="323">
                  <c:v>19.105</c:v>
                </c:pt>
                <c:pt idx="324">
                  <c:v>18.820499999999921</c:v>
                </c:pt>
                <c:pt idx="325">
                  <c:v>18.757000000000001</c:v>
                </c:pt>
                <c:pt idx="326">
                  <c:v>18.600999999999999</c:v>
                </c:pt>
                <c:pt idx="327">
                  <c:v>18.0715</c:v>
                </c:pt>
                <c:pt idx="328">
                  <c:v>18.198</c:v>
                </c:pt>
                <c:pt idx="329">
                  <c:v>18.045999999999989</c:v>
                </c:pt>
                <c:pt idx="330">
                  <c:v>18.1265</c:v>
                </c:pt>
                <c:pt idx="331">
                  <c:v>18.132000000000001</c:v>
                </c:pt>
                <c:pt idx="332">
                  <c:v>17.494</c:v>
                </c:pt>
                <c:pt idx="333">
                  <c:v>17.118500000000001</c:v>
                </c:pt>
                <c:pt idx="334">
                  <c:v>17.546500000000002</c:v>
                </c:pt>
                <c:pt idx="335">
                  <c:v>16.361000000000001</c:v>
                </c:pt>
                <c:pt idx="336">
                  <c:v>16.672000000000001</c:v>
                </c:pt>
                <c:pt idx="337">
                  <c:v>16.8735</c:v>
                </c:pt>
                <c:pt idx="338">
                  <c:v>16.724999999999987</c:v>
                </c:pt>
                <c:pt idx="339">
                  <c:v>16.46399999999991</c:v>
                </c:pt>
                <c:pt idx="340">
                  <c:v>17.361999999999988</c:v>
                </c:pt>
                <c:pt idx="341">
                  <c:v>15.509500000000006</c:v>
                </c:pt>
                <c:pt idx="342">
                  <c:v>15.705500000000002</c:v>
                </c:pt>
                <c:pt idx="343">
                  <c:v>15.098000000000001</c:v>
                </c:pt>
                <c:pt idx="344">
                  <c:v>15.909000000000002</c:v>
                </c:pt>
                <c:pt idx="345">
                  <c:v>14.524000000000001</c:v>
                </c:pt>
                <c:pt idx="346">
                  <c:v>15.1395</c:v>
                </c:pt>
                <c:pt idx="347">
                  <c:v>14.000500000000002</c:v>
                </c:pt>
                <c:pt idx="348">
                  <c:v>14.173500000000002</c:v>
                </c:pt>
                <c:pt idx="349">
                  <c:v>13.984500000000002</c:v>
                </c:pt>
                <c:pt idx="350">
                  <c:v>13.323500000000006</c:v>
                </c:pt>
                <c:pt idx="351">
                  <c:v>13.915000000000004</c:v>
                </c:pt>
                <c:pt idx="352">
                  <c:v>13.561500000000002</c:v>
                </c:pt>
                <c:pt idx="353">
                  <c:v>13.744999999999999</c:v>
                </c:pt>
                <c:pt idx="354">
                  <c:v>13.957000000000004</c:v>
                </c:pt>
                <c:pt idx="355">
                  <c:v>13.401</c:v>
                </c:pt>
                <c:pt idx="356">
                  <c:v>12.8985</c:v>
                </c:pt>
                <c:pt idx="357">
                  <c:v>13.501000000000001</c:v>
                </c:pt>
                <c:pt idx="358">
                  <c:v>14.163500000000004</c:v>
                </c:pt>
                <c:pt idx="359">
                  <c:v>13.985500000000041</c:v>
                </c:pt>
                <c:pt idx="360">
                  <c:v>13.818</c:v>
                </c:pt>
                <c:pt idx="361">
                  <c:v>14.022</c:v>
                </c:pt>
                <c:pt idx="362">
                  <c:v>14.236000000000001</c:v>
                </c:pt>
                <c:pt idx="363">
                  <c:v>13.136999999999999</c:v>
                </c:pt>
                <c:pt idx="364">
                  <c:v>12.556000000000004</c:v>
                </c:pt>
                <c:pt idx="365">
                  <c:v>12.942500000000004</c:v>
                </c:pt>
                <c:pt idx="366">
                  <c:v>13.227500000000001</c:v>
                </c:pt>
                <c:pt idx="367">
                  <c:v>11.701500000000001</c:v>
                </c:pt>
                <c:pt idx="368">
                  <c:v>11.129999999999999</c:v>
                </c:pt>
                <c:pt idx="369">
                  <c:v>11.909500000000024</c:v>
                </c:pt>
                <c:pt idx="370">
                  <c:v>11.302500000000045</c:v>
                </c:pt>
                <c:pt idx="371">
                  <c:v>11.4945</c:v>
                </c:pt>
                <c:pt idx="372">
                  <c:v>11.535500000000004</c:v>
                </c:pt>
                <c:pt idx="373">
                  <c:v>11.222</c:v>
                </c:pt>
                <c:pt idx="374">
                  <c:v>10.93</c:v>
                </c:pt>
                <c:pt idx="375">
                  <c:v>11.5265</c:v>
                </c:pt>
                <c:pt idx="376">
                  <c:v>11.2295</c:v>
                </c:pt>
                <c:pt idx="377">
                  <c:v>11.214500000000001</c:v>
                </c:pt>
                <c:pt idx="378">
                  <c:v>12.053500000000026</c:v>
                </c:pt>
                <c:pt idx="379">
                  <c:v>12.055000000000026</c:v>
                </c:pt>
                <c:pt idx="380">
                  <c:v>11.108000000000001</c:v>
                </c:pt>
                <c:pt idx="381">
                  <c:v>10.817</c:v>
                </c:pt>
                <c:pt idx="382">
                  <c:v>11.6775</c:v>
                </c:pt>
                <c:pt idx="383">
                  <c:v>12.209</c:v>
                </c:pt>
                <c:pt idx="384">
                  <c:v>10.578000000000001</c:v>
                </c:pt>
                <c:pt idx="385">
                  <c:v>10.7225</c:v>
                </c:pt>
                <c:pt idx="386">
                  <c:v>12.162000000000004</c:v>
                </c:pt>
                <c:pt idx="387">
                  <c:v>12.0715</c:v>
                </c:pt>
                <c:pt idx="388">
                  <c:v>11.073</c:v>
                </c:pt>
                <c:pt idx="389">
                  <c:v>10.9815</c:v>
                </c:pt>
                <c:pt idx="390">
                  <c:v>10.948500000000001</c:v>
                </c:pt>
                <c:pt idx="391">
                  <c:v>11.325000000000006</c:v>
                </c:pt>
                <c:pt idx="392">
                  <c:v>11.282</c:v>
                </c:pt>
                <c:pt idx="393">
                  <c:v>10.928000000000001</c:v>
                </c:pt>
                <c:pt idx="394">
                  <c:v>11.899000000000004</c:v>
                </c:pt>
                <c:pt idx="395">
                  <c:v>11.6745</c:v>
                </c:pt>
                <c:pt idx="396">
                  <c:v>11.721500000000001</c:v>
                </c:pt>
                <c:pt idx="397">
                  <c:v>10.954000000000002</c:v>
                </c:pt>
                <c:pt idx="398">
                  <c:v>10.762</c:v>
                </c:pt>
                <c:pt idx="399">
                  <c:v>11.130999999999998</c:v>
                </c:pt>
                <c:pt idx="400">
                  <c:v>11.579500000000024</c:v>
                </c:pt>
                <c:pt idx="401">
                  <c:v>11.798500000000001</c:v>
                </c:pt>
                <c:pt idx="402">
                  <c:v>12.092500000000006</c:v>
                </c:pt>
                <c:pt idx="403">
                  <c:v>11.918000000000001</c:v>
                </c:pt>
                <c:pt idx="404">
                  <c:v>12.3485</c:v>
                </c:pt>
                <c:pt idx="405">
                  <c:v>14.224500000000001</c:v>
                </c:pt>
                <c:pt idx="406">
                  <c:v>13.550500000000024</c:v>
                </c:pt>
                <c:pt idx="407">
                  <c:v>13.467000000000002</c:v>
                </c:pt>
                <c:pt idx="408">
                  <c:v>12.275</c:v>
                </c:pt>
                <c:pt idx="409">
                  <c:v>13.332500000000024</c:v>
                </c:pt>
                <c:pt idx="410">
                  <c:v>13.4115</c:v>
                </c:pt>
                <c:pt idx="411">
                  <c:v>12.734999999999999</c:v>
                </c:pt>
                <c:pt idx="412">
                  <c:v>13.2835</c:v>
                </c:pt>
                <c:pt idx="413">
                  <c:v>13.815000000000024</c:v>
                </c:pt>
                <c:pt idx="414">
                  <c:v>14.08</c:v>
                </c:pt>
                <c:pt idx="415">
                  <c:v>14.052500000000045</c:v>
                </c:pt>
                <c:pt idx="416">
                  <c:v>12.790999999999999</c:v>
                </c:pt>
                <c:pt idx="417">
                  <c:v>12.7805</c:v>
                </c:pt>
                <c:pt idx="418">
                  <c:v>13.6275</c:v>
                </c:pt>
                <c:pt idx="419">
                  <c:v>13.07</c:v>
                </c:pt>
                <c:pt idx="420">
                  <c:v>13.114000000000001</c:v>
                </c:pt>
                <c:pt idx="421">
                  <c:v>12.227500000000001</c:v>
                </c:pt>
                <c:pt idx="422">
                  <c:v>11.7765</c:v>
                </c:pt>
                <c:pt idx="423">
                  <c:v>12.814</c:v>
                </c:pt>
                <c:pt idx="424">
                  <c:v>13.5115</c:v>
                </c:pt>
                <c:pt idx="425">
                  <c:v>12.648999999999999</c:v>
                </c:pt>
                <c:pt idx="426">
                  <c:v>12.781000000000001</c:v>
                </c:pt>
                <c:pt idx="427">
                  <c:v>12.389000000000006</c:v>
                </c:pt>
                <c:pt idx="428">
                  <c:v>13.456000000000024</c:v>
                </c:pt>
                <c:pt idx="429">
                  <c:v>13.687000000000001</c:v>
                </c:pt>
                <c:pt idx="430">
                  <c:v>12.363500000000041</c:v>
                </c:pt>
                <c:pt idx="431">
                  <c:v>13.1515</c:v>
                </c:pt>
                <c:pt idx="432">
                  <c:v>12.425000000000002</c:v>
                </c:pt>
                <c:pt idx="433">
                  <c:v>13.064500000000002</c:v>
                </c:pt>
                <c:pt idx="434">
                  <c:v>14.211500000000001</c:v>
                </c:pt>
                <c:pt idx="435">
                  <c:v>13.97</c:v>
                </c:pt>
                <c:pt idx="436">
                  <c:v>13.109500000000002</c:v>
                </c:pt>
                <c:pt idx="437">
                  <c:v>13.657500000000002</c:v>
                </c:pt>
                <c:pt idx="438">
                  <c:v>13.5425</c:v>
                </c:pt>
                <c:pt idx="439">
                  <c:v>13.1835</c:v>
                </c:pt>
                <c:pt idx="440">
                  <c:v>11.646000000000001</c:v>
                </c:pt>
                <c:pt idx="441">
                  <c:v>12.0395</c:v>
                </c:pt>
                <c:pt idx="442">
                  <c:v>12.044500000000001</c:v>
                </c:pt>
                <c:pt idx="443">
                  <c:v>13.2395</c:v>
                </c:pt>
                <c:pt idx="444">
                  <c:v>12.960500000000026</c:v>
                </c:pt>
                <c:pt idx="445">
                  <c:v>13.1585</c:v>
                </c:pt>
                <c:pt idx="446">
                  <c:v>12.399000000000004</c:v>
                </c:pt>
                <c:pt idx="447">
                  <c:v>13.216000000000001</c:v>
                </c:pt>
                <c:pt idx="448">
                  <c:v>13.0495</c:v>
                </c:pt>
                <c:pt idx="449">
                  <c:v>13.518000000000001</c:v>
                </c:pt>
                <c:pt idx="450">
                  <c:v>13.6515</c:v>
                </c:pt>
                <c:pt idx="451">
                  <c:v>13.423500000000002</c:v>
                </c:pt>
                <c:pt idx="452">
                  <c:v>12.81</c:v>
                </c:pt>
                <c:pt idx="453">
                  <c:v>12.945</c:v>
                </c:pt>
                <c:pt idx="454">
                  <c:v>13.499500000000006</c:v>
                </c:pt>
                <c:pt idx="455">
                  <c:v>14.362000000000041</c:v>
                </c:pt>
                <c:pt idx="456">
                  <c:v>14.124000000000001</c:v>
                </c:pt>
                <c:pt idx="457">
                  <c:v>13.568</c:v>
                </c:pt>
                <c:pt idx="458">
                  <c:v>13.26</c:v>
                </c:pt>
                <c:pt idx="459">
                  <c:v>14.1775</c:v>
                </c:pt>
                <c:pt idx="460">
                  <c:v>13.781000000000001</c:v>
                </c:pt>
                <c:pt idx="461">
                  <c:v>13.262500000000006</c:v>
                </c:pt>
                <c:pt idx="462">
                  <c:v>15.214500000000001</c:v>
                </c:pt>
                <c:pt idx="463">
                  <c:v>14.293999999999999</c:v>
                </c:pt>
                <c:pt idx="464">
                  <c:v>13.9285</c:v>
                </c:pt>
                <c:pt idx="465">
                  <c:v>13.9275</c:v>
                </c:pt>
                <c:pt idx="466">
                  <c:v>13.352500000000061</c:v>
                </c:pt>
                <c:pt idx="467">
                  <c:v>13.9885</c:v>
                </c:pt>
                <c:pt idx="468">
                  <c:v>14.397</c:v>
                </c:pt>
                <c:pt idx="469">
                  <c:v>15.248499999999998</c:v>
                </c:pt>
                <c:pt idx="470">
                  <c:v>15.077</c:v>
                </c:pt>
                <c:pt idx="471">
                  <c:v>15.508000000000001</c:v>
                </c:pt>
                <c:pt idx="472">
                  <c:v>15.072500000000026</c:v>
                </c:pt>
                <c:pt idx="473">
                  <c:v>14.99</c:v>
                </c:pt>
                <c:pt idx="474">
                  <c:v>15.5015</c:v>
                </c:pt>
                <c:pt idx="475">
                  <c:v>15.608000000000001</c:v>
                </c:pt>
                <c:pt idx="476">
                  <c:v>16.423499999999883</c:v>
                </c:pt>
                <c:pt idx="477">
                  <c:v>17.024999999999999</c:v>
                </c:pt>
                <c:pt idx="478">
                  <c:v>17.3445</c:v>
                </c:pt>
                <c:pt idx="479">
                  <c:v>17.016500000000001</c:v>
                </c:pt>
                <c:pt idx="480">
                  <c:v>18.2745</c:v>
                </c:pt>
              </c:numCache>
            </c:numRef>
          </c:yVal>
          <c:smooth val="1"/>
          <c:extLst>
            <c:ext xmlns:c16="http://schemas.microsoft.com/office/drawing/2014/chart" uri="{C3380CC4-5D6E-409C-BE32-E72D297353CC}">
              <c16:uniqueId val="{00000014-C2B3-47A8-899A-57223720C564}"/>
            </c:ext>
          </c:extLst>
        </c:ser>
        <c:ser>
          <c:idx val="21"/>
          <c:order val="21"/>
          <c:spPr>
            <a:ln w="12700">
              <a:solidFill>
                <a:srgbClr val="FF6600"/>
              </a:solidFill>
              <a:prstDash val="solid"/>
            </a:ln>
          </c:spPr>
          <c:marker>
            <c:symbol val="none"/>
          </c:marker>
          <c:xVal>
            <c:numRef>
              <c:f>vzavt!$A$1:$A$481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vzavt!$W$1:$W$481</c:f>
              <c:numCache>
                <c:formatCode>General</c:formatCode>
                <c:ptCount val="481"/>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999.99900000000002</c:v>
                </c:pt>
                <c:pt idx="13">
                  <c:v>953.28750000000002</c:v>
                </c:pt>
                <c:pt idx="14">
                  <c:v>799.57350000000054</c:v>
                </c:pt>
                <c:pt idx="15">
                  <c:v>645.26249999999948</c:v>
                </c:pt>
                <c:pt idx="16">
                  <c:v>499.464</c:v>
                </c:pt>
                <c:pt idx="17">
                  <c:v>389.99449999999899</c:v>
                </c:pt>
                <c:pt idx="18">
                  <c:v>295.745</c:v>
                </c:pt>
                <c:pt idx="19">
                  <c:v>213.94399999999999</c:v>
                </c:pt>
                <c:pt idx="20">
                  <c:v>169.41949999999997</c:v>
                </c:pt>
                <c:pt idx="21">
                  <c:v>136.761</c:v>
                </c:pt>
                <c:pt idx="22">
                  <c:v>91.170999999999978</c:v>
                </c:pt>
                <c:pt idx="23">
                  <c:v>56.799000000000063</c:v>
                </c:pt>
                <c:pt idx="24">
                  <c:v>41.754000000000005</c:v>
                </c:pt>
                <c:pt idx="25">
                  <c:v>33.152500000000003</c:v>
                </c:pt>
                <c:pt idx="26">
                  <c:v>27.435499999999898</c:v>
                </c:pt>
                <c:pt idx="27">
                  <c:v>26.2545</c:v>
                </c:pt>
                <c:pt idx="28">
                  <c:v>24.727</c:v>
                </c:pt>
                <c:pt idx="29">
                  <c:v>23.3445</c:v>
                </c:pt>
                <c:pt idx="30">
                  <c:v>24.567</c:v>
                </c:pt>
                <c:pt idx="31">
                  <c:v>24.979500000000002</c:v>
                </c:pt>
                <c:pt idx="32">
                  <c:v>25.93349999999991</c:v>
                </c:pt>
                <c:pt idx="33">
                  <c:v>25.810500000000001</c:v>
                </c:pt>
                <c:pt idx="34">
                  <c:v>27.225499999999879</c:v>
                </c:pt>
                <c:pt idx="35">
                  <c:v>28.831000000000031</c:v>
                </c:pt>
                <c:pt idx="36">
                  <c:v>30.22</c:v>
                </c:pt>
                <c:pt idx="37">
                  <c:v>29.525499999999891</c:v>
                </c:pt>
                <c:pt idx="38">
                  <c:v>30.9</c:v>
                </c:pt>
                <c:pt idx="39">
                  <c:v>30.985999999999883</c:v>
                </c:pt>
                <c:pt idx="40">
                  <c:v>33.605500000000013</c:v>
                </c:pt>
                <c:pt idx="41">
                  <c:v>33.7545</c:v>
                </c:pt>
                <c:pt idx="42">
                  <c:v>34.641000000000005</c:v>
                </c:pt>
                <c:pt idx="43">
                  <c:v>36.905000000000001</c:v>
                </c:pt>
                <c:pt idx="44">
                  <c:v>39.445500000000003</c:v>
                </c:pt>
                <c:pt idx="45">
                  <c:v>39.3005</c:v>
                </c:pt>
                <c:pt idx="46">
                  <c:v>41.778000000000013</c:v>
                </c:pt>
                <c:pt idx="47">
                  <c:v>41.896500000000003</c:v>
                </c:pt>
                <c:pt idx="48">
                  <c:v>43.417499999999997</c:v>
                </c:pt>
                <c:pt idx="49">
                  <c:v>43.924500000000002</c:v>
                </c:pt>
                <c:pt idx="50">
                  <c:v>47.178000000000011</c:v>
                </c:pt>
                <c:pt idx="51">
                  <c:v>50.505500000000012</c:v>
                </c:pt>
                <c:pt idx="52">
                  <c:v>51.218000000000011</c:v>
                </c:pt>
                <c:pt idx="53">
                  <c:v>52.563000000000002</c:v>
                </c:pt>
                <c:pt idx="54">
                  <c:v>56.391500000000001</c:v>
                </c:pt>
                <c:pt idx="55">
                  <c:v>57.078500000000012</c:v>
                </c:pt>
                <c:pt idx="56">
                  <c:v>58.488500000000002</c:v>
                </c:pt>
                <c:pt idx="57">
                  <c:v>60.809999999999995</c:v>
                </c:pt>
                <c:pt idx="58">
                  <c:v>64.777500000000003</c:v>
                </c:pt>
                <c:pt idx="59">
                  <c:v>66.501498999999981</c:v>
                </c:pt>
                <c:pt idx="60">
                  <c:v>67.589500000000001</c:v>
                </c:pt>
                <c:pt idx="61">
                  <c:v>68.3095</c:v>
                </c:pt>
                <c:pt idx="62">
                  <c:v>70.705000000000013</c:v>
                </c:pt>
                <c:pt idx="63">
                  <c:v>74.515000000000001</c:v>
                </c:pt>
                <c:pt idx="64">
                  <c:v>76.637</c:v>
                </c:pt>
                <c:pt idx="65">
                  <c:v>80.290999999999997</c:v>
                </c:pt>
                <c:pt idx="66">
                  <c:v>80.875498999999493</c:v>
                </c:pt>
                <c:pt idx="67">
                  <c:v>83.712500000000006</c:v>
                </c:pt>
                <c:pt idx="68">
                  <c:v>84.837500000000006</c:v>
                </c:pt>
                <c:pt idx="69">
                  <c:v>88.148499999999999</c:v>
                </c:pt>
                <c:pt idx="70">
                  <c:v>89.599998999999983</c:v>
                </c:pt>
                <c:pt idx="71">
                  <c:v>91.841499999999996</c:v>
                </c:pt>
                <c:pt idx="72">
                  <c:v>94.644498999999982</c:v>
                </c:pt>
                <c:pt idx="73">
                  <c:v>99.290999999999997</c:v>
                </c:pt>
                <c:pt idx="74">
                  <c:v>102.05249999999998</c:v>
                </c:pt>
                <c:pt idx="75">
                  <c:v>103.28100000000002</c:v>
                </c:pt>
                <c:pt idx="76">
                  <c:v>108.485</c:v>
                </c:pt>
                <c:pt idx="77">
                  <c:v>110.893</c:v>
                </c:pt>
                <c:pt idx="78">
                  <c:v>113.87549999999995</c:v>
                </c:pt>
                <c:pt idx="79">
                  <c:v>116.7735</c:v>
                </c:pt>
                <c:pt idx="80">
                  <c:v>118.929</c:v>
                </c:pt>
                <c:pt idx="81">
                  <c:v>120.71550000000002</c:v>
                </c:pt>
                <c:pt idx="82">
                  <c:v>125.16200000000001</c:v>
                </c:pt>
                <c:pt idx="83">
                  <c:v>125.46899999999999</c:v>
                </c:pt>
                <c:pt idx="84">
                  <c:v>128.39450000000002</c:v>
                </c:pt>
                <c:pt idx="85">
                  <c:v>131.79949999999999</c:v>
                </c:pt>
                <c:pt idx="86">
                  <c:v>130.54549999999998</c:v>
                </c:pt>
                <c:pt idx="87">
                  <c:v>134.68949999999998</c:v>
                </c:pt>
                <c:pt idx="88">
                  <c:v>137.047</c:v>
                </c:pt>
                <c:pt idx="89">
                  <c:v>141.78349999999998</c:v>
                </c:pt>
                <c:pt idx="90">
                  <c:v>146.14899999999997</c:v>
                </c:pt>
                <c:pt idx="91">
                  <c:v>144.74799999999999</c:v>
                </c:pt>
                <c:pt idx="92">
                  <c:v>144.63999999999999</c:v>
                </c:pt>
                <c:pt idx="93">
                  <c:v>149.483</c:v>
                </c:pt>
                <c:pt idx="94">
                  <c:v>150.316</c:v>
                </c:pt>
                <c:pt idx="95">
                  <c:v>149.58850000000001</c:v>
                </c:pt>
                <c:pt idx="96">
                  <c:v>149.017</c:v>
                </c:pt>
                <c:pt idx="97">
                  <c:v>151.96900000000002</c:v>
                </c:pt>
                <c:pt idx="98">
                  <c:v>155.7585</c:v>
                </c:pt>
                <c:pt idx="99">
                  <c:v>156.506</c:v>
                </c:pt>
                <c:pt idx="100">
                  <c:v>156.04749999999999</c:v>
                </c:pt>
                <c:pt idx="101">
                  <c:v>159.18449999999999</c:v>
                </c:pt>
                <c:pt idx="102">
                  <c:v>161.26</c:v>
                </c:pt>
                <c:pt idx="103">
                  <c:v>158.0325</c:v>
                </c:pt>
                <c:pt idx="104">
                  <c:v>161.33800000000059</c:v>
                </c:pt>
                <c:pt idx="105">
                  <c:v>163.77399999999992</c:v>
                </c:pt>
                <c:pt idx="106">
                  <c:v>162.97399999999999</c:v>
                </c:pt>
                <c:pt idx="107">
                  <c:v>162.8015</c:v>
                </c:pt>
                <c:pt idx="108">
                  <c:v>163.19050000000001</c:v>
                </c:pt>
                <c:pt idx="109">
                  <c:v>164.76399999999998</c:v>
                </c:pt>
                <c:pt idx="110">
                  <c:v>166.11599999999999</c:v>
                </c:pt>
                <c:pt idx="111">
                  <c:v>168.667</c:v>
                </c:pt>
                <c:pt idx="112">
                  <c:v>166.45600000000007</c:v>
                </c:pt>
                <c:pt idx="113">
                  <c:v>165.684</c:v>
                </c:pt>
                <c:pt idx="114">
                  <c:v>166.20250000000001</c:v>
                </c:pt>
                <c:pt idx="115">
                  <c:v>166.71099999999998</c:v>
                </c:pt>
                <c:pt idx="116">
                  <c:v>164.45150000000001</c:v>
                </c:pt>
                <c:pt idx="117">
                  <c:v>164.11849999999998</c:v>
                </c:pt>
                <c:pt idx="118">
                  <c:v>166.477</c:v>
                </c:pt>
                <c:pt idx="119">
                  <c:v>163.06300000000002</c:v>
                </c:pt>
                <c:pt idx="120">
                  <c:v>165.16800000000001</c:v>
                </c:pt>
                <c:pt idx="121">
                  <c:v>165.15</c:v>
                </c:pt>
                <c:pt idx="122">
                  <c:v>164.0565</c:v>
                </c:pt>
                <c:pt idx="123">
                  <c:v>161.59200000000001</c:v>
                </c:pt>
                <c:pt idx="124">
                  <c:v>158.6215</c:v>
                </c:pt>
                <c:pt idx="125">
                  <c:v>158.57349999999997</c:v>
                </c:pt>
                <c:pt idx="126">
                  <c:v>155.624</c:v>
                </c:pt>
                <c:pt idx="127">
                  <c:v>156.81449999999998</c:v>
                </c:pt>
                <c:pt idx="128">
                  <c:v>155.4485</c:v>
                </c:pt>
                <c:pt idx="129">
                  <c:v>154.97150000000002</c:v>
                </c:pt>
                <c:pt idx="130">
                  <c:v>155.32100000000059</c:v>
                </c:pt>
                <c:pt idx="131">
                  <c:v>149.37800000000001</c:v>
                </c:pt>
                <c:pt idx="132">
                  <c:v>151.04349999999999</c:v>
                </c:pt>
                <c:pt idx="133">
                  <c:v>150.73699999999999</c:v>
                </c:pt>
                <c:pt idx="134">
                  <c:v>148.60399999999998</c:v>
                </c:pt>
                <c:pt idx="135">
                  <c:v>151.59550000000002</c:v>
                </c:pt>
                <c:pt idx="136">
                  <c:v>147.26499999999999</c:v>
                </c:pt>
                <c:pt idx="137">
                  <c:v>145.98700000000059</c:v>
                </c:pt>
                <c:pt idx="138">
                  <c:v>143.51499999999999</c:v>
                </c:pt>
                <c:pt idx="139">
                  <c:v>142.191</c:v>
                </c:pt>
                <c:pt idx="140">
                  <c:v>140.76899999999998</c:v>
                </c:pt>
                <c:pt idx="141">
                  <c:v>138.8365</c:v>
                </c:pt>
                <c:pt idx="142">
                  <c:v>139.95700000000059</c:v>
                </c:pt>
                <c:pt idx="143">
                  <c:v>139.5025</c:v>
                </c:pt>
                <c:pt idx="144">
                  <c:v>135.26349999999999</c:v>
                </c:pt>
                <c:pt idx="145">
                  <c:v>132.446</c:v>
                </c:pt>
                <c:pt idx="146">
                  <c:v>131.78200000000001</c:v>
                </c:pt>
                <c:pt idx="147">
                  <c:v>132.017</c:v>
                </c:pt>
                <c:pt idx="148">
                  <c:v>130.08850000000001</c:v>
                </c:pt>
                <c:pt idx="149">
                  <c:v>130.88650000000001</c:v>
                </c:pt>
                <c:pt idx="150">
                  <c:v>126.7655</c:v>
                </c:pt>
                <c:pt idx="151">
                  <c:v>124.5515</c:v>
                </c:pt>
                <c:pt idx="152">
                  <c:v>123.523</c:v>
                </c:pt>
                <c:pt idx="153">
                  <c:v>122.745</c:v>
                </c:pt>
                <c:pt idx="154">
                  <c:v>120.69799999999999</c:v>
                </c:pt>
                <c:pt idx="155">
                  <c:v>117.31699999999999</c:v>
                </c:pt>
                <c:pt idx="156">
                  <c:v>115.16849999999998</c:v>
                </c:pt>
                <c:pt idx="157">
                  <c:v>114.52249999999998</c:v>
                </c:pt>
                <c:pt idx="158">
                  <c:v>112.17649999999998</c:v>
                </c:pt>
                <c:pt idx="159">
                  <c:v>112.26100000000002</c:v>
                </c:pt>
                <c:pt idx="160">
                  <c:v>110.5145000000003</c:v>
                </c:pt>
                <c:pt idx="161">
                  <c:v>107.801</c:v>
                </c:pt>
                <c:pt idx="162">
                  <c:v>104.08199999999999</c:v>
                </c:pt>
                <c:pt idx="163">
                  <c:v>103.25</c:v>
                </c:pt>
                <c:pt idx="164">
                  <c:v>102.51700000000002</c:v>
                </c:pt>
                <c:pt idx="165">
                  <c:v>101.85599999999998</c:v>
                </c:pt>
                <c:pt idx="166">
                  <c:v>99.617500000000007</c:v>
                </c:pt>
                <c:pt idx="167">
                  <c:v>97.974500000000006</c:v>
                </c:pt>
                <c:pt idx="168">
                  <c:v>95.307998999999981</c:v>
                </c:pt>
                <c:pt idx="169">
                  <c:v>92.377999999999986</c:v>
                </c:pt>
                <c:pt idx="170">
                  <c:v>88.537999999999997</c:v>
                </c:pt>
                <c:pt idx="171">
                  <c:v>89.09</c:v>
                </c:pt>
                <c:pt idx="172">
                  <c:v>89.764500000000027</c:v>
                </c:pt>
                <c:pt idx="173">
                  <c:v>88.070999999999998</c:v>
                </c:pt>
                <c:pt idx="174">
                  <c:v>85.807998999999981</c:v>
                </c:pt>
                <c:pt idx="175">
                  <c:v>83.832999999999998</c:v>
                </c:pt>
                <c:pt idx="176">
                  <c:v>85.015500000000003</c:v>
                </c:pt>
                <c:pt idx="177">
                  <c:v>83.179498999999495</c:v>
                </c:pt>
                <c:pt idx="178">
                  <c:v>80.167999999999992</c:v>
                </c:pt>
                <c:pt idx="179">
                  <c:v>78.1845</c:v>
                </c:pt>
                <c:pt idx="180">
                  <c:v>78.617998999999998</c:v>
                </c:pt>
                <c:pt idx="181">
                  <c:v>78.861500000000007</c:v>
                </c:pt>
                <c:pt idx="182">
                  <c:v>76.898499999999999</c:v>
                </c:pt>
                <c:pt idx="183">
                  <c:v>75.305999999999983</c:v>
                </c:pt>
                <c:pt idx="184">
                  <c:v>74.063998999999981</c:v>
                </c:pt>
                <c:pt idx="185">
                  <c:v>73.813998999999981</c:v>
                </c:pt>
                <c:pt idx="186">
                  <c:v>71.161999999999992</c:v>
                </c:pt>
                <c:pt idx="187">
                  <c:v>70.561499999999995</c:v>
                </c:pt>
                <c:pt idx="188">
                  <c:v>70.849000000000004</c:v>
                </c:pt>
                <c:pt idx="189">
                  <c:v>69.608498999999526</c:v>
                </c:pt>
                <c:pt idx="190">
                  <c:v>69.730998999999983</c:v>
                </c:pt>
                <c:pt idx="191">
                  <c:v>65.905500000000004</c:v>
                </c:pt>
                <c:pt idx="192">
                  <c:v>66.289000000000001</c:v>
                </c:pt>
                <c:pt idx="193">
                  <c:v>65.58</c:v>
                </c:pt>
                <c:pt idx="194">
                  <c:v>63.536500000000011</c:v>
                </c:pt>
                <c:pt idx="195">
                  <c:v>65.381499000000005</c:v>
                </c:pt>
                <c:pt idx="196">
                  <c:v>63.915500000000002</c:v>
                </c:pt>
                <c:pt idx="197">
                  <c:v>63.214000000000006</c:v>
                </c:pt>
                <c:pt idx="198">
                  <c:v>61.794000000000011</c:v>
                </c:pt>
                <c:pt idx="199">
                  <c:v>60.887999999999998</c:v>
                </c:pt>
                <c:pt idx="200">
                  <c:v>62.643000000000001</c:v>
                </c:pt>
                <c:pt idx="201">
                  <c:v>59.469500000000011</c:v>
                </c:pt>
                <c:pt idx="202">
                  <c:v>58.666000000000011</c:v>
                </c:pt>
                <c:pt idx="203">
                  <c:v>57.121000000000002</c:v>
                </c:pt>
                <c:pt idx="204">
                  <c:v>56.034000000000006</c:v>
                </c:pt>
                <c:pt idx="205">
                  <c:v>55.291000000000011</c:v>
                </c:pt>
                <c:pt idx="206">
                  <c:v>54.193500000000149</c:v>
                </c:pt>
                <c:pt idx="207">
                  <c:v>53.618500000000012</c:v>
                </c:pt>
                <c:pt idx="208">
                  <c:v>52.486499999999999</c:v>
                </c:pt>
                <c:pt idx="209">
                  <c:v>52.426000000000002</c:v>
                </c:pt>
                <c:pt idx="210">
                  <c:v>52.03</c:v>
                </c:pt>
                <c:pt idx="211">
                  <c:v>50.731500000000011</c:v>
                </c:pt>
                <c:pt idx="212">
                  <c:v>51.302500000000002</c:v>
                </c:pt>
                <c:pt idx="213">
                  <c:v>52.721000000000011</c:v>
                </c:pt>
                <c:pt idx="214">
                  <c:v>50.217500000000001</c:v>
                </c:pt>
                <c:pt idx="215">
                  <c:v>49.197500000000012</c:v>
                </c:pt>
                <c:pt idx="216">
                  <c:v>48.438000000000002</c:v>
                </c:pt>
                <c:pt idx="217">
                  <c:v>46.232000000000063</c:v>
                </c:pt>
                <c:pt idx="218">
                  <c:v>45.093500000000013</c:v>
                </c:pt>
                <c:pt idx="219">
                  <c:v>48.053999999999995</c:v>
                </c:pt>
                <c:pt idx="220">
                  <c:v>47.26950000000015</c:v>
                </c:pt>
                <c:pt idx="221">
                  <c:v>44.28</c:v>
                </c:pt>
                <c:pt idx="222">
                  <c:v>44.672000000000011</c:v>
                </c:pt>
                <c:pt idx="223">
                  <c:v>43.927500000000002</c:v>
                </c:pt>
                <c:pt idx="224">
                  <c:v>44.9435</c:v>
                </c:pt>
                <c:pt idx="225">
                  <c:v>44.481499999999997</c:v>
                </c:pt>
                <c:pt idx="226">
                  <c:v>43.841999999999999</c:v>
                </c:pt>
                <c:pt idx="227">
                  <c:v>42.024500000000003</c:v>
                </c:pt>
                <c:pt idx="228">
                  <c:v>40.360500000000002</c:v>
                </c:pt>
                <c:pt idx="229">
                  <c:v>40.250500000000002</c:v>
                </c:pt>
                <c:pt idx="230">
                  <c:v>40.511499999999998</c:v>
                </c:pt>
                <c:pt idx="231">
                  <c:v>40.75</c:v>
                </c:pt>
                <c:pt idx="232">
                  <c:v>39.367000000000004</c:v>
                </c:pt>
                <c:pt idx="233">
                  <c:v>39.018500000000003</c:v>
                </c:pt>
                <c:pt idx="234">
                  <c:v>39.125000000000149</c:v>
                </c:pt>
                <c:pt idx="235">
                  <c:v>39.810499999999998</c:v>
                </c:pt>
                <c:pt idx="236">
                  <c:v>39.938000000000002</c:v>
                </c:pt>
                <c:pt idx="237">
                  <c:v>36.439</c:v>
                </c:pt>
                <c:pt idx="238">
                  <c:v>36.926500000000011</c:v>
                </c:pt>
                <c:pt idx="239">
                  <c:v>37.162500000000172</c:v>
                </c:pt>
                <c:pt idx="240">
                  <c:v>37.705000000000013</c:v>
                </c:pt>
                <c:pt idx="241">
                  <c:v>37.297500000000063</c:v>
                </c:pt>
                <c:pt idx="242">
                  <c:v>36.314999999999998</c:v>
                </c:pt>
                <c:pt idx="243">
                  <c:v>34.245500000000149</c:v>
                </c:pt>
                <c:pt idx="244">
                  <c:v>34.161000000000001</c:v>
                </c:pt>
                <c:pt idx="245">
                  <c:v>34.726500000000172</c:v>
                </c:pt>
                <c:pt idx="246">
                  <c:v>34.9</c:v>
                </c:pt>
                <c:pt idx="247">
                  <c:v>32.775499000000003</c:v>
                </c:pt>
                <c:pt idx="248">
                  <c:v>32.741500000000002</c:v>
                </c:pt>
                <c:pt idx="249">
                  <c:v>33.794500000000063</c:v>
                </c:pt>
                <c:pt idx="250">
                  <c:v>32.760000000000012</c:v>
                </c:pt>
                <c:pt idx="251">
                  <c:v>32.131500000000003</c:v>
                </c:pt>
                <c:pt idx="252">
                  <c:v>31.068999999999921</c:v>
                </c:pt>
                <c:pt idx="253">
                  <c:v>30.774999999999999</c:v>
                </c:pt>
                <c:pt idx="254">
                  <c:v>30.763000000000002</c:v>
                </c:pt>
                <c:pt idx="255">
                  <c:v>30.440499999999879</c:v>
                </c:pt>
                <c:pt idx="256">
                  <c:v>30.224499999999917</c:v>
                </c:pt>
                <c:pt idx="257">
                  <c:v>31.161000000000001</c:v>
                </c:pt>
                <c:pt idx="258">
                  <c:v>31.404</c:v>
                </c:pt>
                <c:pt idx="259">
                  <c:v>28.262499999999857</c:v>
                </c:pt>
                <c:pt idx="260">
                  <c:v>29.0915</c:v>
                </c:pt>
                <c:pt idx="261">
                  <c:v>29.2545</c:v>
                </c:pt>
                <c:pt idx="262">
                  <c:v>28.658000000000001</c:v>
                </c:pt>
                <c:pt idx="263">
                  <c:v>29.276</c:v>
                </c:pt>
                <c:pt idx="264">
                  <c:v>29.769499999999883</c:v>
                </c:pt>
                <c:pt idx="265">
                  <c:v>27.310500000000001</c:v>
                </c:pt>
                <c:pt idx="266">
                  <c:v>27.527999999999999</c:v>
                </c:pt>
                <c:pt idx="267">
                  <c:v>27.75</c:v>
                </c:pt>
                <c:pt idx="268">
                  <c:v>27.875</c:v>
                </c:pt>
                <c:pt idx="269">
                  <c:v>27.691500000000001</c:v>
                </c:pt>
                <c:pt idx="270">
                  <c:v>27.136500000000005</c:v>
                </c:pt>
                <c:pt idx="271">
                  <c:v>26.513000000000005</c:v>
                </c:pt>
                <c:pt idx="272">
                  <c:v>26.506499999999921</c:v>
                </c:pt>
                <c:pt idx="273">
                  <c:v>25.635000000000005</c:v>
                </c:pt>
                <c:pt idx="274">
                  <c:v>26.9375</c:v>
                </c:pt>
                <c:pt idx="275">
                  <c:v>27.6995</c:v>
                </c:pt>
                <c:pt idx="276">
                  <c:v>27.512499999999989</c:v>
                </c:pt>
                <c:pt idx="277">
                  <c:v>25.561999999999987</c:v>
                </c:pt>
                <c:pt idx="278">
                  <c:v>27.541</c:v>
                </c:pt>
                <c:pt idx="279">
                  <c:v>28.620999999999999</c:v>
                </c:pt>
                <c:pt idx="280">
                  <c:v>28.137000000000093</c:v>
                </c:pt>
                <c:pt idx="281">
                  <c:v>27.012</c:v>
                </c:pt>
                <c:pt idx="282">
                  <c:v>26.055</c:v>
                </c:pt>
                <c:pt idx="283">
                  <c:v>26.016999999999999</c:v>
                </c:pt>
                <c:pt idx="284">
                  <c:v>25.3735</c:v>
                </c:pt>
                <c:pt idx="285">
                  <c:v>25.576000000000001</c:v>
                </c:pt>
                <c:pt idx="286">
                  <c:v>25.103999999999999</c:v>
                </c:pt>
                <c:pt idx="287">
                  <c:v>25.639500000000005</c:v>
                </c:pt>
                <c:pt idx="288">
                  <c:v>25.131000000000082</c:v>
                </c:pt>
                <c:pt idx="289">
                  <c:v>24.385999999999989</c:v>
                </c:pt>
                <c:pt idx="290">
                  <c:v>25.431000000000001</c:v>
                </c:pt>
                <c:pt idx="291">
                  <c:v>25.298499999999883</c:v>
                </c:pt>
                <c:pt idx="292">
                  <c:v>24.032499999999914</c:v>
                </c:pt>
                <c:pt idx="293">
                  <c:v>23.191500000000001</c:v>
                </c:pt>
                <c:pt idx="294">
                  <c:v>23.927999999999987</c:v>
                </c:pt>
                <c:pt idx="295">
                  <c:v>23.407999999999987</c:v>
                </c:pt>
                <c:pt idx="296">
                  <c:v>23.43349999999991</c:v>
                </c:pt>
                <c:pt idx="297">
                  <c:v>23.038499999999921</c:v>
                </c:pt>
                <c:pt idx="298">
                  <c:v>22.725999999999921</c:v>
                </c:pt>
                <c:pt idx="299">
                  <c:v>21.24449999999991</c:v>
                </c:pt>
                <c:pt idx="300">
                  <c:v>22.358000000000001</c:v>
                </c:pt>
                <c:pt idx="301">
                  <c:v>20.951499999999989</c:v>
                </c:pt>
                <c:pt idx="302">
                  <c:v>21.766499999999883</c:v>
                </c:pt>
                <c:pt idx="303">
                  <c:v>19.878499999999917</c:v>
                </c:pt>
                <c:pt idx="304">
                  <c:v>21.342499999999905</c:v>
                </c:pt>
                <c:pt idx="305">
                  <c:v>20.628</c:v>
                </c:pt>
                <c:pt idx="306">
                  <c:v>20.054500000000001</c:v>
                </c:pt>
                <c:pt idx="307">
                  <c:v>20.254000000000001</c:v>
                </c:pt>
                <c:pt idx="308">
                  <c:v>19.476499999999906</c:v>
                </c:pt>
                <c:pt idx="309">
                  <c:v>20.265499999999861</c:v>
                </c:pt>
                <c:pt idx="310">
                  <c:v>20.511500000000005</c:v>
                </c:pt>
                <c:pt idx="311">
                  <c:v>19.68349999999991</c:v>
                </c:pt>
                <c:pt idx="312">
                  <c:v>20.3735</c:v>
                </c:pt>
                <c:pt idx="313">
                  <c:v>19.327000000000005</c:v>
                </c:pt>
                <c:pt idx="314">
                  <c:v>19.872</c:v>
                </c:pt>
                <c:pt idx="315">
                  <c:v>19.263999999999989</c:v>
                </c:pt>
                <c:pt idx="316">
                  <c:v>19.441499999999905</c:v>
                </c:pt>
                <c:pt idx="317">
                  <c:v>18.9375</c:v>
                </c:pt>
                <c:pt idx="318">
                  <c:v>18.59049999999991</c:v>
                </c:pt>
                <c:pt idx="319">
                  <c:v>18.8245</c:v>
                </c:pt>
                <c:pt idx="320">
                  <c:v>19.277000000000001</c:v>
                </c:pt>
                <c:pt idx="321">
                  <c:v>18.815000000000001</c:v>
                </c:pt>
                <c:pt idx="322">
                  <c:v>18.7575</c:v>
                </c:pt>
                <c:pt idx="323">
                  <c:v>19.223499999999905</c:v>
                </c:pt>
                <c:pt idx="324">
                  <c:v>17.762499999999857</c:v>
                </c:pt>
                <c:pt idx="325">
                  <c:v>18.042999999999989</c:v>
                </c:pt>
                <c:pt idx="326">
                  <c:v>17.630000000000031</c:v>
                </c:pt>
                <c:pt idx="327">
                  <c:v>17.232500000000002</c:v>
                </c:pt>
                <c:pt idx="328">
                  <c:v>16.881499999999921</c:v>
                </c:pt>
                <c:pt idx="329">
                  <c:v>16.947500000000002</c:v>
                </c:pt>
                <c:pt idx="330">
                  <c:v>16.817499999999999</c:v>
                </c:pt>
                <c:pt idx="331">
                  <c:v>17.7575</c:v>
                </c:pt>
                <c:pt idx="332">
                  <c:v>17.130500000000001</c:v>
                </c:pt>
                <c:pt idx="333">
                  <c:v>17.230499999999989</c:v>
                </c:pt>
                <c:pt idx="334">
                  <c:v>17.221499999999917</c:v>
                </c:pt>
                <c:pt idx="335">
                  <c:v>17.74749999999991</c:v>
                </c:pt>
                <c:pt idx="336">
                  <c:v>16.905499999999876</c:v>
                </c:pt>
                <c:pt idx="337">
                  <c:v>16.18649999999991</c:v>
                </c:pt>
                <c:pt idx="338">
                  <c:v>15.6075</c:v>
                </c:pt>
                <c:pt idx="339">
                  <c:v>15.659000000000002</c:v>
                </c:pt>
                <c:pt idx="340">
                  <c:v>15.927</c:v>
                </c:pt>
                <c:pt idx="341">
                  <c:v>15.931000000000001</c:v>
                </c:pt>
                <c:pt idx="342">
                  <c:v>15.762500000000006</c:v>
                </c:pt>
                <c:pt idx="343">
                  <c:v>16.727499999999921</c:v>
                </c:pt>
                <c:pt idx="344">
                  <c:v>15.044500000000001</c:v>
                </c:pt>
                <c:pt idx="345">
                  <c:v>15.42</c:v>
                </c:pt>
                <c:pt idx="346">
                  <c:v>15.395500000000041</c:v>
                </c:pt>
                <c:pt idx="347">
                  <c:v>14.852500000000061</c:v>
                </c:pt>
                <c:pt idx="348">
                  <c:v>13.609</c:v>
                </c:pt>
                <c:pt idx="349">
                  <c:v>14.175000000000002</c:v>
                </c:pt>
                <c:pt idx="350">
                  <c:v>14.618500000000001</c:v>
                </c:pt>
                <c:pt idx="351">
                  <c:v>14.064500000000002</c:v>
                </c:pt>
                <c:pt idx="352">
                  <c:v>12.736999999999998</c:v>
                </c:pt>
                <c:pt idx="353">
                  <c:v>13.335500000000026</c:v>
                </c:pt>
                <c:pt idx="354">
                  <c:v>13.809000000000006</c:v>
                </c:pt>
                <c:pt idx="355">
                  <c:v>13.367000000000004</c:v>
                </c:pt>
                <c:pt idx="356">
                  <c:v>13.483500000000006</c:v>
                </c:pt>
                <c:pt idx="357">
                  <c:v>14.638999999999999</c:v>
                </c:pt>
                <c:pt idx="358">
                  <c:v>14.475000000000026</c:v>
                </c:pt>
                <c:pt idx="359">
                  <c:v>13.730500000000001</c:v>
                </c:pt>
                <c:pt idx="360">
                  <c:v>13.937000000000001</c:v>
                </c:pt>
                <c:pt idx="361">
                  <c:v>13.267000000000001</c:v>
                </c:pt>
                <c:pt idx="362">
                  <c:v>13.5945</c:v>
                </c:pt>
                <c:pt idx="363">
                  <c:v>12.533000000000001</c:v>
                </c:pt>
                <c:pt idx="364">
                  <c:v>12.7095</c:v>
                </c:pt>
                <c:pt idx="365">
                  <c:v>12.334</c:v>
                </c:pt>
                <c:pt idx="366">
                  <c:v>11.76</c:v>
                </c:pt>
                <c:pt idx="367">
                  <c:v>13.001000000000001</c:v>
                </c:pt>
                <c:pt idx="368">
                  <c:v>12.066000000000004</c:v>
                </c:pt>
                <c:pt idx="369">
                  <c:v>12.07</c:v>
                </c:pt>
                <c:pt idx="370">
                  <c:v>12.166</c:v>
                </c:pt>
                <c:pt idx="371">
                  <c:v>11.963500000000026</c:v>
                </c:pt>
                <c:pt idx="372">
                  <c:v>11.826500000000006</c:v>
                </c:pt>
                <c:pt idx="373">
                  <c:v>11.8</c:v>
                </c:pt>
                <c:pt idx="374">
                  <c:v>11.973500000000024</c:v>
                </c:pt>
                <c:pt idx="375">
                  <c:v>11.233500000000001</c:v>
                </c:pt>
                <c:pt idx="376">
                  <c:v>12.078000000000001</c:v>
                </c:pt>
                <c:pt idx="377">
                  <c:v>11.864500000000024</c:v>
                </c:pt>
                <c:pt idx="378">
                  <c:v>10.793999999999999</c:v>
                </c:pt>
                <c:pt idx="379">
                  <c:v>11.0845</c:v>
                </c:pt>
                <c:pt idx="380">
                  <c:v>11.583</c:v>
                </c:pt>
                <c:pt idx="381">
                  <c:v>11.586500000000004</c:v>
                </c:pt>
                <c:pt idx="382">
                  <c:v>12.105500000000006</c:v>
                </c:pt>
                <c:pt idx="383">
                  <c:v>10.749000000000001</c:v>
                </c:pt>
                <c:pt idx="384">
                  <c:v>11.7925</c:v>
                </c:pt>
                <c:pt idx="385">
                  <c:v>11.754</c:v>
                </c:pt>
                <c:pt idx="386">
                  <c:v>10.707999999999998</c:v>
                </c:pt>
                <c:pt idx="387">
                  <c:v>11.002500000000024</c:v>
                </c:pt>
                <c:pt idx="388">
                  <c:v>10.878</c:v>
                </c:pt>
                <c:pt idx="389">
                  <c:v>11.529</c:v>
                </c:pt>
                <c:pt idx="390">
                  <c:v>10.712</c:v>
                </c:pt>
                <c:pt idx="391">
                  <c:v>11.482500000000041</c:v>
                </c:pt>
                <c:pt idx="392">
                  <c:v>11.797999999999998</c:v>
                </c:pt>
                <c:pt idx="393">
                  <c:v>10.671000000000001</c:v>
                </c:pt>
                <c:pt idx="394">
                  <c:v>10.9145</c:v>
                </c:pt>
                <c:pt idx="395">
                  <c:v>10.405000000000006</c:v>
                </c:pt>
                <c:pt idx="396">
                  <c:v>10.82</c:v>
                </c:pt>
                <c:pt idx="397">
                  <c:v>11.811</c:v>
                </c:pt>
                <c:pt idx="398">
                  <c:v>11.317500000000004</c:v>
                </c:pt>
                <c:pt idx="399">
                  <c:v>10.8485</c:v>
                </c:pt>
                <c:pt idx="400">
                  <c:v>11.1845</c:v>
                </c:pt>
                <c:pt idx="401">
                  <c:v>11.669</c:v>
                </c:pt>
                <c:pt idx="402">
                  <c:v>11.7075</c:v>
                </c:pt>
                <c:pt idx="403">
                  <c:v>11.9475</c:v>
                </c:pt>
                <c:pt idx="404">
                  <c:v>12.377500000000024</c:v>
                </c:pt>
                <c:pt idx="405">
                  <c:v>12.370000000000006</c:v>
                </c:pt>
                <c:pt idx="406">
                  <c:v>13.060500000000006</c:v>
                </c:pt>
                <c:pt idx="407">
                  <c:v>13.229999999999999</c:v>
                </c:pt>
                <c:pt idx="408">
                  <c:v>13.496500000000006</c:v>
                </c:pt>
                <c:pt idx="409">
                  <c:v>14.005000000000004</c:v>
                </c:pt>
                <c:pt idx="410">
                  <c:v>12.979000000000006</c:v>
                </c:pt>
                <c:pt idx="411">
                  <c:v>13.3985</c:v>
                </c:pt>
                <c:pt idx="412">
                  <c:v>13.327</c:v>
                </c:pt>
                <c:pt idx="413">
                  <c:v>13.998000000000001</c:v>
                </c:pt>
                <c:pt idx="414">
                  <c:v>12.791500000000001</c:v>
                </c:pt>
                <c:pt idx="415">
                  <c:v>13.5015</c:v>
                </c:pt>
                <c:pt idx="416">
                  <c:v>13.076000000000002</c:v>
                </c:pt>
                <c:pt idx="417">
                  <c:v>12.368500000000004</c:v>
                </c:pt>
                <c:pt idx="418">
                  <c:v>12.1455</c:v>
                </c:pt>
                <c:pt idx="419">
                  <c:v>12.4475</c:v>
                </c:pt>
                <c:pt idx="420">
                  <c:v>11.069500000000026</c:v>
                </c:pt>
                <c:pt idx="421">
                  <c:v>12.234500000000001</c:v>
                </c:pt>
                <c:pt idx="422">
                  <c:v>12.027999999999999</c:v>
                </c:pt>
                <c:pt idx="423">
                  <c:v>12.072500000000026</c:v>
                </c:pt>
                <c:pt idx="424">
                  <c:v>12.009</c:v>
                </c:pt>
                <c:pt idx="425">
                  <c:v>12.367000000000004</c:v>
                </c:pt>
                <c:pt idx="426">
                  <c:v>13.016</c:v>
                </c:pt>
                <c:pt idx="427">
                  <c:v>12.416500000000006</c:v>
                </c:pt>
                <c:pt idx="428">
                  <c:v>12.391500000000002</c:v>
                </c:pt>
                <c:pt idx="429">
                  <c:v>12.685500000000006</c:v>
                </c:pt>
                <c:pt idx="430">
                  <c:v>12.519500000000004</c:v>
                </c:pt>
                <c:pt idx="431">
                  <c:v>11.2645</c:v>
                </c:pt>
                <c:pt idx="432">
                  <c:v>13.765000000000002</c:v>
                </c:pt>
                <c:pt idx="433">
                  <c:v>12.850000000000026</c:v>
                </c:pt>
                <c:pt idx="434">
                  <c:v>12.722</c:v>
                </c:pt>
                <c:pt idx="435">
                  <c:v>13.0985</c:v>
                </c:pt>
                <c:pt idx="436">
                  <c:v>12.918000000000001</c:v>
                </c:pt>
                <c:pt idx="437">
                  <c:v>12.704000000000001</c:v>
                </c:pt>
                <c:pt idx="438">
                  <c:v>12.092000000000002</c:v>
                </c:pt>
                <c:pt idx="439">
                  <c:v>13.316500000000024</c:v>
                </c:pt>
                <c:pt idx="440">
                  <c:v>13.357500000000041</c:v>
                </c:pt>
                <c:pt idx="441">
                  <c:v>11.939</c:v>
                </c:pt>
                <c:pt idx="442">
                  <c:v>12.02</c:v>
                </c:pt>
                <c:pt idx="443">
                  <c:v>12.477500000000004</c:v>
                </c:pt>
                <c:pt idx="444">
                  <c:v>12.585500000000026</c:v>
                </c:pt>
                <c:pt idx="445">
                  <c:v>12.97</c:v>
                </c:pt>
                <c:pt idx="446">
                  <c:v>13.3245</c:v>
                </c:pt>
                <c:pt idx="447">
                  <c:v>12.753</c:v>
                </c:pt>
                <c:pt idx="448">
                  <c:v>12.960500000000026</c:v>
                </c:pt>
                <c:pt idx="449">
                  <c:v>12.720500000000001</c:v>
                </c:pt>
                <c:pt idx="450">
                  <c:v>13.2925</c:v>
                </c:pt>
                <c:pt idx="451">
                  <c:v>12.6785</c:v>
                </c:pt>
                <c:pt idx="452">
                  <c:v>13.066500000000024</c:v>
                </c:pt>
                <c:pt idx="453">
                  <c:v>12.101000000000001</c:v>
                </c:pt>
                <c:pt idx="454">
                  <c:v>13.475000000000026</c:v>
                </c:pt>
                <c:pt idx="455">
                  <c:v>13.409000000000002</c:v>
                </c:pt>
                <c:pt idx="456">
                  <c:v>13.499000000000002</c:v>
                </c:pt>
                <c:pt idx="457">
                  <c:v>13.9445</c:v>
                </c:pt>
                <c:pt idx="458">
                  <c:v>13.493500000000004</c:v>
                </c:pt>
                <c:pt idx="459">
                  <c:v>13.306000000000004</c:v>
                </c:pt>
                <c:pt idx="460">
                  <c:v>13.006</c:v>
                </c:pt>
                <c:pt idx="461">
                  <c:v>13.012500000000006</c:v>
                </c:pt>
                <c:pt idx="462">
                  <c:v>13.4</c:v>
                </c:pt>
                <c:pt idx="463">
                  <c:v>13.4175</c:v>
                </c:pt>
                <c:pt idx="464">
                  <c:v>13.486000000000002</c:v>
                </c:pt>
                <c:pt idx="465">
                  <c:v>13.442</c:v>
                </c:pt>
                <c:pt idx="466">
                  <c:v>13.874000000000002</c:v>
                </c:pt>
                <c:pt idx="467">
                  <c:v>14.731999999999999</c:v>
                </c:pt>
                <c:pt idx="468">
                  <c:v>14.601000000000001</c:v>
                </c:pt>
                <c:pt idx="469">
                  <c:v>15.065000000000024</c:v>
                </c:pt>
                <c:pt idx="470">
                  <c:v>14.462000000000026</c:v>
                </c:pt>
                <c:pt idx="471">
                  <c:v>14.319500000000026</c:v>
                </c:pt>
                <c:pt idx="472">
                  <c:v>15.1015</c:v>
                </c:pt>
                <c:pt idx="473">
                  <c:v>15.669500000000006</c:v>
                </c:pt>
                <c:pt idx="474">
                  <c:v>15.069500000000026</c:v>
                </c:pt>
                <c:pt idx="475">
                  <c:v>15.52</c:v>
                </c:pt>
                <c:pt idx="476">
                  <c:v>15.336</c:v>
                </c:pt>
                <c:pt idx="477">
                  <c:v>17.542999999999989</c:v>
                </c:pt>
                <c:pt idx="478">
                  <c:v>17.6525</c:v>
                </c:pt>
                <c:pt idx="479">
                  <c:v>17.899000000000001</c:v>
                </c:pt>
                <c:pt idx="480">
                  <c:v>17.288999999999906</c:v>
                </c:pt>
              </c:numCache>
            </c:numRef>
          </c:yVal>
          <c:smooth val="1"/>
          <c:extLst>
            <c:ext xmlns:c16="http://schemas.microsoft.com/office/drawing/2014/chart" uri="{C3380CC4-5D6E-409C-BE32-E72D297353CC}">
              <c16:uniqueId val="{00000015-C2B3-47A8-899A-57223720C564}"/>
            </c:ext>
          </c:extLst>
        </c:ser>
        <c:ser>
          <c:idx val="22"/>
          <c:order val="22"/>
          <c:spPr>
            <a:ln w="12700">
              <a:solidFill>
                <a:srgbClr val="666699"/>
              </a:solidFill>
              <a:prstDash val="solid"/>
            </a:ln>
          </c:spPr>
          <c:marker>
            <c:symbol val="none"/>
          </c:marker>
          <c:xVal>
            <c:numRef>
              <c:f>vzavt!$A$1:$A$481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vzavt!$X$1:$X$481</c:f>
              <c:numCache>
                <c:formatCode>General</c:formatCode>
                <c:ptCount val="481"/>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999.99900000000002</c:v>
                </c:pt>
                <c:pt idx="13">
                  <c:v>937.45499999999947</c:v>
                </c:pt>
                <c:pt idx="14">
                  <c:v>775.57249999999999</c:v>
                </c:pt>
                <c:pt idx="15">
                  <c:v>636.54</c:v>
                </c:pt>
                <c:pt idx="16">
                  <c:v>500.33499999999964</c:v>
                </c:pt>
                <c:pt idx="17">
                  <c:v>384.39099999999894</c:v>
                </c:pt>
                <c:pt idx="18">
                  <c:v>297.00700000000001</c:v>
                </c:pt>
                <c:pt idx="19">
                  <c:v>214.24749999999997</c:v>
                </c:pt>
                <c:pt idx="20">
                  <c:v>139.83850000000001</c:v>
                </c:pt>
                <c:pt idx="21">
                  <c:v>131.03700000000001</c:v>
                </c:pt>
                <c:pt idx="22">
                  <c:v>89.302999999999983</c:v>
                </c:pt>
                <c:pt idx="23">
                  <c:v>59.334499999999998</c:v>
                </c:pt>
                <c:pt idx="24">
                  <c:v>41.646000000000001</c:v>
                </c:pt>
                <c:pt idx="25">
                  <c:v>31.184000000000001</c:v>
                </c:pt>
                <c:pt idx="26">
                  <c:v>26.49899999999991</c:v>
                </c:pt>
                <c:pt idx="27">
                  <c:v>24.359500000000001</c:v>
                </c:pt>
                <c:pt idx="28">
                  <c:v>24.469499999999876</c:v>
                </c:pt>
                <c:pt idx="29">
                  <c:v>24.033999999999999</c:v>
                </c:pt>
                <c:pt idx="30">
                  <c:v>23.866</c:v>
                </c:pt>
                <c:pt idx="31">
                  <c:v>24.462499999999839</c:v>
                </c:pt>
                <c:pt idx="32">
                  <c:v>26.277999999999999</c:v>
                </c:pt>
                <c:pt idx="33">
                  <c:v>26.105499999999989</c:v>
                </c:pt>
                <c:pt idx="34">
                  <c:v>27.232500000000002</c:v>
                </c:pt>
                <c:pt idx="35">
                  <c:v>28.3</c:v>
                </c:pt>
                <c:pt idx="36">
                  <c:v>29.055</c:v>
                </c:pt>
                <c:pt idx="37">
                  <c:v>28.860499999999906</c:v>
                </c:pt>
                <c:pt idx="38">
                  <c:v>30.6645</c:v>
                </c:pt>
                <c:pt idx="39">
                  <c:v>30.1435</c:v>
                </c:pt>
                <c:pt idx="40">
                  <c:v>30.58599999999991</c:v>
                </c:pt>
                <c:pt idx="41">
                  <c:v>33.430499000000005</c:v>
                </c:pt>
                <c:pt idx="42">
                  <c:v>34.498500000000149</c:v>
                </c:pt>
                <c:pt idx="43">
                  <c:v>34.527500000000003</c:v>
                </c:pt>
                <c:pt idx="44">
                  <c:v>37</c:v>
                </c:pt>
                <c:pt idx="45">
                  <c:v>38.420500000000011</c:v>
                </c:pt>
                <c:pt idx="46">
                  <c:v>39.793499000000011</c:v>
                </c:pt>
                <c:pt idx="47">
                  <c:v>41.502000000000002</c:v>
                </c:pt>
                <c:pt idx="48">
                  <c:v>41.136000000000003</c:v>
                </c:pt>
                <c:pt idx="49">
                  <c:v>43.245500000000149</c:v>
                </c:pt>
                <c:pt idx="50">
                  <c:v>46.210500000000003</c:v>
                </c:pt>
                <c:pt idx="51">
                  <c:v>49.288000000000011</c:v>
                </c:pt>
                <c:pt idx="52">
                  <c:v>48.733000000000011</c:v>
                </c:pt>
                <c:pt idx="53">
                  <c:v>51.486999000000004</c:v>
                </c:pt>
                <c:pt idx="54">
                  <c:v>53.096500000000013</c:v>
                </c:pt>
                <c:pt idx="55">
                  <c:v>53.492999000000012</c:v>
                </c:pt>
                <c:pt idx="56">
                  <c:v>56.213500000000003</c:v>
                </c:pt>
                <c:pt idx="57">
                  <c:v>59.521500000000003</c:v>
                </c:pt>
                <c:pt idx="58">
                  <c:v>61.858499999999999</c:v>
                </c:pt>
                <c:pt idx="59">
                  <c:v>62.611499999999999</c:v>
                </c:pt>
                <c:pt idx="60">
                  <c:v>64.707499999999996</c:v>
                </c:pt>
                <c:pt idx="61">
                  <c:v>67.811499999999995</c:v>
                </c:pt>
                <c:pt idx="62">
                  <c:v>72.525498999999598</c:v>
                </c:pt>
                <c:pt idx="63">
                  <c:v>71.989498999999981</c:v>
                </c:pt>
                <c:pt idx="64">
                  <c:v>72.124999999999986</c:v>
                </c:pt>
                <c:pt idx="65">
                  <c:v>77.295000000000002</c:v>
                </c:pt>
                <c:pt idx="66">
                  <c:v>78.573499999999981</c:v>
                </c:pt>
                <c:pt idx="67">
                  <c:v>82.576999999999998</c:v>
                </c:pt>
                <c:pt idx="68">
                  <c:v>84.570999999999998</c:v>
                </c:pt>
                <c:pt idx="69">
                  <c:v>84.712998999999982</c:v>
                </c:pt>
                <c:pt idx="70">
                  <c:v>88.227000000000004</c:v>
                </c:pt>
                <c:pt idx="71">
                  <c:v>89.818000000000012</c:v>
                </c:pt>
                <c:pt idx="72">
                  <c:v>93.668999999999983</c:v>
                </c:pt>
                <c:pt idx="73">
                  <c:v>95.649000000000001</c:v>
                </c:pt>
                <c:pt idx="74">
                  <c:v>96.06</c:v>
                </c:pt>
                <c:pt idx="75">
                  <c:v>100.65649999999998</c:v>
                </c:pt>
                <c:pt idx="76">
                  <c:v>102.74350000000022</c:v>
                </c:pt>
                <c:pt idx="77">
                  <c:v>105.11999999999999</c:v>
                </c:pt>
                <c:pt idx="78">
                  <c:v>109.5275</c:v>
                </c:pt>
                <c:pt idx="79">
                  <c:v>113.1784999999997</c:v>
                </c:pt>
                <c:pt idx="80">
                  <c:v>117.3925</c:v>
                </c:pt>
                <c:pt idx="81">
                  <c:v>117.45099999999999</c:v>
                </c:pt>
                <c:pt idx="82">
                  <c:v>119.0575</c:v>
                </c:pt>
                <c:pt idx="83">
                  <c:v>122.65600000000001</c:v>
                </c:pt>
                <c:pt idx="84">
                  <c:v>126.4400000000003</c:v>
                </c:pt>
                <c:pt idx="85">
                  <c:v>128.00700000000001</c:v>
                </c:pt>
                <c:pt idx="86">
                  <c:v>128.99349999999998</c:v>
                </c:pt>
                <c:pt idx="87">
                  <c:v>130.05800000000059</c:v>
                </c:pt>
                <c:pt idx="88">
                  <c:v>136.09349999999998</c:v>
                </c:pt>
                <c:pt idx="89">
                  <c:v>134.72050000000002</c:v>
                </c:pt>
                <c:pt idx="90">
                  <c:v>138.73449999999997</c:v>
                </c:pt>
                <c:pt idx="91">
                  <c:v>139.45700000000059</c:v>
                </c:pt>
                <c:pt idx="92">
                  <c:v>143.23349999999999</c:v>
                </c:pt>
                <c:pt idx="93">
                  <c:v>143.27749999999997</c:v>
                </c:pt>
                <c:pt idx="94">
                  <c:v>146.46900000000002</c:v>
                </c:pt>
                <c:pt idx="95">
                  <c:v>150.25800000000001</c:v>
                </c:pt>
                <c:pt idx="96">
                  <c:v>147.8365</c:v>
                </c:pt>
                <c:pt idx="97">
                  <c:v>150.1825</c:v>
                </c:pt>
                <c:pt idx="98">
                  <c:v>151.75800000000001</c:v>
                </c:pt>
                <c:pt idx="99">
                  <c:v>149.041</c:v>
                </c:pt>
                <c:pt idx="100">
                  <c:v>152.376</c:v>
                </c:pt>
                <c:pt idx="101">
                  <c:v>157.959</c:v>
                </c:pt>
                <c:pt idx="102">
                  <c:v>157.02949999999998</c:v>
                </c:pt>
                <c:pt idx="103">
                  <c:v>158.40050000000002</c:v>
                </c:pt>
                <c:pt idx="104">
                  <c:v>159.26499999999999</c:v>
                </c:pt>
                <c:pt idx="105">
                  <c:v>158.3365</c:v>
                </c:pt>
                <c:pt idx="106">
                  <c:v>156.61099999999999</c:v>
                </c:pt>
                <c:pt idx="107">
                  <c:v>159.45250000000004</c:v>
                </c:pt>
                <c:pt idx="108">
                  <c:v>163.17649999999998</c:v>
                </c:pt>
                <c:pt idx="109">
                  <c:v>159.166</c:v>
                </c:pt>
                <c:pt idx="110">
                  <c:v>161.74899999999997</c:v>
                </c:pt>
                <c:pt idx="111">
                  <c:v>165.05800000000059</c:v>
                </c:pt>
                <c:pt idx="112">
                  <c:v>165.58</c:v>
                </c:pt>
                <c:pt idx="113">
                  <c:v>164.80250000000001</c:v>
                </c:pt>
                <c:pt idx="114">
                  <c:v>163.13899999999998</c:v>
                </c:pt>
                <c:pt idx="115">
                  <c:v>160.14599999999999</c:v>
                </c:pt>
                <c:pt idx="116">
                  <c:v>159.803</c:v>
                </c:pt>
                <c:pt idx="117">
                  <c:v>157.02450000000002</c:v>
                </c:pt>
                <c:pt idx="118">
                  <c:v>160.864</c:v>
                </c:pt>
                <c:pt idx="119">
                  <c:v>162.01649999999998</c:v>
                </c:pt>
                <c:pt idx="120">
                  <c:v>157.82800000000066</c:v>
                </c:pt>
                <c:pt idx="121">
                  <c:v>160.82000000000059</c:v>
                </c:pt>
                <c:pt idx="122">
                  <c:v>154.67049999999998</c:v>
                </c:pt>
                <c:pt idx="123">
                  <c:v>163.24449999999999</c:v>
                </c:pt>
                <c:pt idx="124">
                  <c:v>162.583</c:v>
                </c:pt>
                <c:pt idx="125">
                  <c:v>155.78300000000002</c:v>
                </c:pt>
                <c:pt idx="126">
                  <c:v>155.20049999999998</c:v>
                </c:pt>
                <c:pt idx="127">
                  <c:v>154.13999999999999</c:v>
                </c:pt>
                <c:pt idx="128">
                  <c:v>153.35300000000001</c:v>
                </c:pt>
                <c:pt idx="129">
                  <c:v>152.15</c:v>
                </c:pt>
                <c:pt idx="130">
                  <c:v>153.00949999999997</c:v>
                </c:pt>
                <c:pt idx="131">
                  <c:v>146.91800000000001</c:v>
                </c:pt>
                <c:pt idx="132">
                  <c:v>147.82200000000066</c:v>
                </c:pt>
                <c:pt idx="133">
                  <c:v>147.637</c:v>
                </c:pt>
                <c:pt idx="134">
                  <c:v>148.3015</c:v>
                </c:pt>
                <c:pt idx="135">
                  <c:v>145.83450000000002</c:v>
                </c:pt>
                <c:pt idx="136">
                  <c:v>143.03</c:v>
                </c:pt>
                <c:pt idx="137">
                  <c:v>138.86100000000027</c:v>
                </c:pt>
                <c:pt idx="138">
                  <c:v>137.92450000000002</c:v>
                </c:pt>
                <c:pt idx="139">
                  <c:v>136.83800000000059</c:v>
                </c:pt>
                <c:pt idx="140">
                  <c:v>136.761</c:v>
                </c:pt>
                <c:pt idx="141">
                  <c:v>131.30349999999999</c:v>
                </c:pt>
                <c:pt idx="142">
                  <c:v>133.465</c:v>
                </c:pt>
                <c:pt idx="143">
                  <c:v>131.71099999999998</c:v>
                </c:pt>
                <c:pt idx="144">
                  <c:v>132.07899999999998</c:v>
                </c:pt>
                <c:pt idx="145">
                  <c:v>130.97800000000001</c:v>
                </c:pt>
                <c:pt idx="146">
                  <c:v>128.47999999999999</c:v>
                </c:pt>
                <c:pt idx="147">
                  <c:v>129.18449999999999</c:v>
                </c:pt>
                <c:pt idx="148">
                  <c:v>124.307</c:v>
                </c:pt>
                <c:pt idx="149">
                  <c:v>124.74350000000022</c:v>
                </c:pt>
                <c:pt idx="150">
                  <c:v>119.7475000000003</c:v>
                </c:pt>
                <c:pt idx="151">
                  <c:v>118.601</c:v>
                </c:pt>
                <c:pt idx="152">
                  <c:v>119.892</c:v>
                </c:pt>
                <c:pt idx="153">
                  <c:v>117.37949999999998</c:v>
                </c:pt>
                <c:pt idx="154">
                  <c:v>116.64700000000002</c:v>
                </c:pt>
                <c:pt idx="155">
                  <c:v>114.6005</c:v>
                </c:pt>
                <c:pt idx="156">
                  <c:v>115.648</c:v>
                </c:pt>
                <c:pt idx="157">
                  <c:v>111.26900000000002</c:v>
                </c:pt>
                <c:pt idx="158">
                  <c:v>111.29900000000002</c:v>
                </c:pt>
                <c:pt idx="159">
                  <c:v>107.3165</c:v>
                </c:pt>
                <c:pt idx="160">
                  <c:v>106.563</c:v>
                </c:pt>
                <c:pt idx="161">
                  <c:v>104.60499999999999</c:v>
                </c:pt>
                <c:pt idx="162">
                  <c:v>101.935</c:v>
                </c:pt>
                <c:pt idx="163">
                  <c:v>100.89449999999999</c:v>
                </c:pt>
                <c:pt idx="164">
                  <c:v>101.5205</c:v>
                </c:pt>
                <c:pt idx="165">
                  <c:v>97.618499999999983</c:v>
                </c:pt>
                <c:pt idx="166">
                  <c:v>98.02249999999998</c:v>
                </c:pt>
                <c:pt idx="167">
                  <c:v>95.970500000000001</c:v>
                </c:pt>
                <c:pt idx="168">
                  <c:v>91.259998999999979</c:v>
                </c:pt>
                <c:pt idx="169">
                  <c:v>91.529499999999999</c:v>
                </c:pt>
                <c:pt idx="170">
                  <c:v>90.183999999999983</c:v>
                </c:pt>
                <c:pt idx="171">
                  <c:v>90.916500000000127</c:v>
                </c:pt>
                <c:pt idx="172">
                  <c:v>87.214500000000314</c:v>
                </c:pt>
                <c:pt idx="173">
                  <c:v>86.671999999999983</c:v>
                </c:pt>
                <c:pt idx="174">
                  <c:v>85.797500000000127</c:v>
                </c:pt>
                <c:pt idx="175">
                  <c:v>83.217500000000314</c:v>
                </c:pt>
                <c:pt idx="176">
                  <c:v>80.1845</c:v>
                </c:pt>
                <c:pt idx="177">
                  <c:v>79.334998999999982</c:v>
                </c:pt>
                <c:pt idx="178">
                  <c:v>78.066498999999979</c:v>
                </c:pt>
                <c:pt idx="179">
                  <c:v>78.566999999999993</c:v>
                </c:pt>
                <c:pt idx="180">
                  <c:v>76.445499999999996</c:v>
                </c:pt>
                <c:pt idx="181">
                  <c:v>74.185999999999979</c:v>
                </c:pt>
                <c:pt idx="182">
                  <c:v>74.658499999999989</c:v>
                </c:pt>
                <c:pt idx="183">
                  <c:v>73.100999999999999</c:v>
                </c:pt>
                <c:pt idx="184">
                  <c:v>72.342500000000001</c:v>
                </c:pt>
                <c:pt idx="185">
                  <c:v>69.547500000000127</c:v>
                </c:pt>
                <c:pt idx="186">
                  <c:v>69.959000000000003</c:v>
                </c:pt>
                <c:pt idx="187">
                  <c:v>70.507498999999981</c:v>
                </c:pt>
                <c:pt idx="188">
                  <c:v>67.997998999999993</c:v>
                </c:pt>
                <c:pt idx="189">
                  <c:v>67.101500000000001</c:v>
                </c:pt>
                <c:pt idx="190">
                  <c:v>66.813500000000005</c:v>
                </c:pt>
                <c:pt idx="191">
                  <c:v>66.531498999999982</c:v>
                </c:pt>
                <c:pt idx="192">
                  <c:v>63.593500000000013</c:v>
                </c:pt>
                <c:pt idx="193">
                  <c:v>63.013000000000005</c:v>
                </c:pt>
                <c:pt idx="194">
                  <c:v>63.809999999999995</c:v>
                </c:pt>
                <c:pt idx="195">
                  <c:v>62.912499000000004</c:v>
                </c:pt>
                <c:pt idx="196">
                  <c:v>63.115500000000011</c:v>
                </c:pt>
                <c:pt idx="197">
                  <c:v>59.604000000000006</c:v>
                </c:pt>
                <c:pt idx="198">
                  <c:v>59.410499999999999</c:v>
                </c:pt>
                <c:pt idx="199">
                  <c:v>57.646500000000003</c:v>
                </c:pt>
                <c:pt idx="200">
                  <c:v>58.738000000000063</c:v>
                </c:pt>
                <c:pt idx="201">
                  <c:v>57.719500000000011</c:v>
                </c:pt>
                <c:pt idx="202">
                  <c:v>57.943999999999996</c:v>
                </c:pt>
                <c:pt idx="203">
                  <c:v>54.751000000000005</c:v>
                </c:pt>
                <c:pt idx="204">
                  <c:v>55.215000000000003</c:v>
                </c:pt>
                <c:pt idx="205">
                  <c:v>53.742500000000113</c:v>
                </c:pt>
                <c:pt idx="206">
                  <c:v>53.0565</c:v>
                </c:pt>
                <c:pt idx="207">
                  <c:v>52.183500000000002</c:v>
                </c:pt>
                <c:pt idx="208">
                  <c:v>51.568500000000149</c:v>
                </c:pt>
                <c:pt idx="209">
                  <c:v>50.425500000000063</c:v>
                </c:pt>
                <c:pt idx="210">
                  <c:v>49.519500000000001</c:v>
                </c:pt>
                <c:pt idx="211">
                  <c:v>49.898000000000003</c:v>
                </c:pt>
                <c:pt idx="212">
                  <c:v>48.015000000000001</c:v>
                </c:pt>
                <c:pt idx="213">
                  <c:v>47.759500000000003</c:v>
                </c:pt>
                <c:pt idx="214">
                  <c:v>47.563500000000012</c:v>
                </c:pt>
                <c:pt idx="215">
                  <c:v>46.161000000000001</c:v>
                </c:pt>
                <c:pt idx="216">
                  <c:v>46.812999999999995</c:v>
                </c:pt>
                <c:pt idx="217">
                  <c:v>47.295000000000172</c:v>
                </c:pt>
                <c:pt idx="218">
                  <c:v>46.335500000000003</c:v>
                </c:pt>
                <c:pt idx="219">
                  <c:v>46.293000000000013</c:v>
                </c:pt>
                <c:pt idx="220">
                  <c:v>46.230999000000011</c:v>
                </c:pt>
                <c:pt idx="221">
                  <c:v>43.881999999999998</c:v>
                </c:pt>
                <c:pt idx="222">
                  <c:v>44.399000000000001</c:v>
                </c:pt>
                <c:pt idx="223">
                  <c:v>42.379999999999995</c:v>
                </c:pt>
                <c:pt idx="224">
                  <c:v>41.868500000000012</c:v>
                </c:pt>
                <c:pt idx="225">
                  <c:v>42.512</c:v>
                </c:pt>
                <c:pt idx="226">
                  <c:v>40.369</c:v>
                </c:pt>
                <c:pt idx="227">
                  <c:v>40.695000000000149</c:v>
                </c:pt>
                <c:pt idx="228">
                  <c:v>41.145000000000003</c:v>
                </c:pt>
                <c:pt idx="229">
                  <c:v>41.247</c:v>
                </c:pt>
                <c:pt idx="230">
                  <c:v>40.294500000000063</c:v>
                </c:pt>
                <c:pt idx="231">
                  <c:v>40.376999999999995</c:v>
                </c:pt>
                <c:pt idx="232">
                  <c:v>38.954499999999996</c:v>
                </c:pt>
                <c:pt idx="233">
                  <c:v>39.20850000000015</c:v>
                </c:pt>
                <c:pt idx="234">
                  <c:v>39.1175</c:v>
                </c:pt>
                <c:pt idx="235">
                  <c:v>39.195500000000187</c:v>
                </c:pt>
                <c:pt idx="236">
                  <c:v>40.407499999999999</c:v>
                </c:pt>
                <c:pt idx="237">
                  <c:v>37.346000000000004</c:v>
                </c:pt>
                <c:pt idx="238">
                  <c:v>36.781000000000006</c:v>
                </c:pt>
                <c:pt idx="239">
                  <c:v>36.264500000000012</c:v>
                </c:pt>
                <c:pt idx="240">
                  <c:v>36.8825</c:v>
                </c:pt>
                <c:pt idx="241">
                  <c:v>36.048000000000002</c:v>
                </c:pt>
                <c:pt idx="242">
                  <c:v>35.740500000000011</c:v>
                </c:pt>
                <c:pt idx="243">
                  <c:v>35.965000000000003</c:v>
                </c:pt>
                <c:pt idx="244">
                  <c:v>34.075000000000003</c:v>
                </c:pt>
                <c:pt idx="245">
                  <c:v>34.387999999999998</c:v>
                </c:pt>
                <c:pt idx="246">
                  <c:v>33.979000000000006</c:v>
                </c:pt>
                <c:pt idx="247">
                  <c:v>34.209500000000013</c:v>
                </c:pt>
                <c:pt idx="248">
                  <c:v>33.9405</c:v>
                </c:pt>
                <c:pt idx="249">
                  <c:v>32.146000000000001</c:v>
                </c:pt>
                <c:pt idx="250">
                  <c:v>31.598499999999905</c:v>
                </c:pt>
                <c:pt idx="251">
                  <c:v>32.133500000000012</c:v>
                </c:pt>
                <c:pt idx="252">
                  <c:v>32.249000000000002</c:v>
                </c:pt>
                <c:pt idx="253">
                  <c:v>30.558</c:v>
                </c:pt>
                <c:pt idx="254">
                  <c:v>30.49299999999991</c:v>
                </c:pt>
                <c:pt idx="255">
                  <c:v>30.94249999999985</c:v>
                </c:pt>
                <c:pt idx="256">
                  <c:v>30.894500000000001</c:v>
                </c:pt>
                <c:pt idx="257">
                  <c:v>28.295000000000002</c:v>
                </c:pt>
                <c:pt idx="258">
                  <c:v>29.846499999999917</c:v>
                </c:pt>
                <c:pt idx="259">
                  <c:v>29.236000000000001</c:v>
                </c:pt>
                <c:pt idx="260">
                  <c:v>28.653500000000001</c:v>
                </c:pt>
                <c:pt idx="261">
                  <c:v>28.413</c:v>
                </c:pt>
                <c:pt idx="262">
                  <c:v>28.466499999999876</c:v>
                </c:pt>
                <c:pt idx="263">
                  <c:v>28.673500000000001</c:v>
                </c:pt>
                <c:pt idx="264">
                  <c:v>28.196000000000005</c:v>
                </c:pt>
                <c:pt idx="265">
                  <c:v>27.477499999999921</c:v>
                </c:pt>
                <c:pt idx="266">
                  <c:v>26.932499999999891</c:v>
                </c:pt>
                <c:pt idx="267">
                  <c:v>25.734000000000005</c:v>
                </c:pt>
                <c:pt idx="268">
                  <c:v>26.427499999999906</c:v>
                </c:pt>
                <c:pt idx="269">
                  <c:v>26.74749999999991</c:v>
                </c:pt>
                <c:pt idx="270">
                  <c:v>26.922999999999906</c:v>
                </c:pt>
                <c:pt idx="271">
                  <c:v>25.8385</c:v>
                </c:pt>
                <c:pt idx="272">
                  <c:v>27.154499999999999</c:v>
                </c:pt>
                <c:pt idx="273">
                  <c:v>26.342499999999905</c:v>
                </c:pt>
                <c:pt idx="274">
                  <c:v>26.012</c:v>
                </c:pt>
                <c:pt idx="275">
                  <c:v>26.54</c:v>
                </c:pt>
                <c:pt idx="276">
                  <c:v>25.991999999999987</c:v>
                </c:pt>
                <c:pt idx="277">
                  <c:v>25.939999999999987</c:v>
                </c:pt>
                <c:pt idx="278">
                  <c:v>26.118500000000001</c:v>
                </c:pt>
                <c:pt idx="279">
                  <c:v>26.477</c:v>
                </c:pt>
                <c:pt idx="280">
                  <c:v>25.275499999999891</c:v>
                </c:pt>
                <c:pt idx="281">
                  <c:v>25.567999999999987</c:v>
                </c:pt>
                <c:pt idx="282">
                  <c:v>25.993499999999891</c:v>
                </c:pt>
                <c:pt idx="283">
                  <c:v>27.221999999999987</c:v>
                </c:pt>
                <c:pt idx="284">
                  <c:v>26.5505</c:v>
                </c:pt>
                <c:pt idx="285">
                  <c:v>25.524000000000001</c:v>
                </c:pt>
                <c:pt idx="286">
                  <c:v>26.009</c:v>
                </c:pt>
                <c:pt idx="287">
                  <c:v>26.141500000000001</c:v>
                </c:pt>
                <c:pt idx="288">
                  <c:v>24.091999999999999</c:v>
                </c:pt>
                <c:pt idx="289">
                  <c:v>24.501999999999999</c:v>
                </c:pt>
                <c:pt idx="290">
                  <c:v>24.491499999999906</c:v>
                </c:pt>
                <c:pt idx="291">
                  <c:v>23.643999999999988</c:v>
                </c:pt>
                <c:pt idx="292">
                  <c:v>24.1005</c:v>
                </c:pt>
                <c:pt idx="293">
                  <c:v>23.379000000000001</c:v>
                </c:pt>
                <c:pt idx="294">
                  <c:v>21.910499999999917</c:v>
                </c:pt>
                <c:pt idx="295">
                  <c:v>22.411999999999999</c:v>
                </c:pt>
                <c:pt idx="296">
                  <c:v>21.754999999999999</c:v>
                </c:pt>
                <c:pt idx="297">
                  <c:v>21.916499999999989</c:v>
                </c:pt>
                <c:pt idx="298">
                  <c:v>22.339500000000001</c:v>
                </c:pt>
                <c:pt idx="299">
                  <c:v>21.692</c:v>
                </c:pt>
                <c:pt idx="300">
                  <c:v>22.130500000000001</c:v>
                </c:pt>
                <c:pt idx="301">
                  <c:v>20.965999999999898</c:v>
                </c:pt>
                <c:pt idx="302">
                  <c:v>21.721499999999917</c:v>
                </c:pt>
                <c:pt idx="303">
                  <c:v>21.533000000000001</c:v>
                </c:pt>
                <c:pt idx="304">
                  <c:v>21.792000000000002</c:v>
                </c:pt>
                <c:pt idx="305">
                  <c:v>21.49</c:v>
                </c:pt>
                <c:pt idx="306">
                  <c:v>21.692499999999917</c:v>
                </c:pt>
                <c:pt idx="307">
                  <c:v>21.08749999999991</c:v>
                </c:pt>
                <c:pt idx="308">
                  <c:v>20.694500000000001</c:v>
                </c:pt>
                <c:pt idx="309">
                  <c:v>19.94549999999985</c:v>
                </c:pt>
                <c:pt idx="310">
                  <c:v>18.957999999999988</c:v>
                </c:pt>
                <c:pt idx="311">
                  <c:v>17.754000000000001</c:v>
                </c:pt>
                <c:pt idx="312">
                  <c:v>19.059999999999999</c:v>
                </c:pt>
                <c:pt idx="313">
                  <c:v>18.556999999999999</c:v>
                </c:pt>
                <c:pt idx="314">
                  <c:v>18.25</c:v>
                </c:pt>
                <c:pt idx="315">
                  <c:v>20.553000000000001</c:v>
                </c:pt>
                <c:pt idx="316">
                  <c:v>19.21249999999991</c:v>
                </c:pt>
                <c:pt idx="317">
                  <c:v>18.3125</c:v>
                </c:pt>
                <c:pt idx="318">
                  <c:v>18.697500000000005</c:v>
                </c:pt>
                <c:pt idx="319">
                  <c:v>17.986999999999906</c:v>
                </c:pt>
                <c:pt idx="320">
                  <c:v>18.146000000000001</c:v>
                </c:pt>
                <c:pt idx="321">
                  <c:v>17.920499999999887</c:v>
                </c:pt>
                <c:pt idx="322">
                  <c:v>17.961499999999891</c:v>
                </c:pt>
                <c:pt idx="323">
                  <c:v>17.885999999999989</c:v>
                </c:pt>
                <c:pt idx="324">
                  <c:v>18.414999999999999</c:v>
                </c:pt>
                <c:pt idx="325">
                  <c:v>17.568999999999921</c:v>
                </c:pt>
                <c:pt idx="326">
                  <c:v>17.981499999999887</c:v>
                </c:pt>
                <c:pt idx="327">
                  <c:v>17.500499999999914</c:v>
                </c:pt>
                <c:pt idx="328">
                  <c:v>17.797499999999989</c:v>
                </c:pt>
                <c:pt idx="329">
                  <c:v>16.451000000000001</c:v>
                </c:pt>
                <c:pt idx="330">
                  <c:v>17.314000000000075</c:v>
                </c:pt>
                <c:pt idx="331">
                  <c:v>16.5505</c:v>
                </c:pt>
                <c:pt idx="332">
                  <c:v>17.669</c:v>
                </c:pt>
                <c:pt idx="333">
                  <c:v>17.238</c:v>
                </c:pt>
                <c:pt idx="334">
                  <c:v>17.883500000000002</c:v>
                </c:pt>
                <c:pt idx="335">
                  <c:v>17.155000000000001</c:v>
                </c:pt>
                <c:pt idx="336">
                  <c:v>16.687999999999999</c:v>
                </c:pt>
                <c:pt idx="337">
                  <c:v>15.952000000000041</c:v>
                </c:pt>
                <c:pt idx="338">
                  <c:v>15.870000000000006</c:v>
                </c:pt>
                <c:pt idx="339">
                  <c:v>15.055500000000052</c:v>
                </c:pt>
                <c:pt idx="340">
                  <c:v>15.833</c:v>
                </c:pt>
                <c:pt idx="341">
                  <c:v>16.258500000000002</c:v>
                </c:pt>
                <c:pt idx="342">
                  <c:v>15.213000000000001</c:v>
                </c:pt>
                <c:pt idx="343">
                  <c:v>15.055500000000052</c:v>
                </c:pt>
                <c:pt idx="344">
                  <c:v>13.860500000000041</c:v>
                </c:pt>
                <c:pt idx="345">
                  <c:v>14.378</c:v>
                </c:pt>
                <c:pt idx="346">
                  <c:v>14.789</c:v>
                </c:pt>
                <c:pt idx="347">
                  <c:v>14.127999999999998</c:v>
                </c:pt>
                <c:pt idx="348">
                  <c:v>13.376500000000041</c:v>
                </c:pt>
                <c:pt idx="349">
                  <c:v>11.7935</c:v>
                </c:pt>
                <c:pt idx="350">
                  <c:v>14.343</c:v>
                </c:pt>
                <c:pt idx="351">
                  <c:v>13.0975</c:v>
                </c:pt>
                <c:pt idx="352">
                  <c:v>13.1065</c:v>
                </c:pt>
                <c:pt idx="353">
                  <c:v>13.896500000000024</c:v>
                </c:pt>
                <c:pt idx="354">
                  <c:v>12.939500000000002</c:v>
                </c:pt>
                <c:pt idx="355">
                  <c:v>12.84</c:v>
                </c:pt>
                <c:pt idx="356">
                  <c:v>13.990500000000004</c:v>
                </c:pt>
                <c:pt idx="357">
                  <c:v>13.129</c:v>
                </c:pt>
                <c:pt idx="358">
                  <c:v>13.146999999999998</c:v>
                </c:pt>
                <c:pt idx="359">
                  <c:v>13.6195</c:v>
                </c:pt>
                <c:pt idx="360">
                  <c:v>12.2515</c:v>
                </c:pt>
                <c:pt idx="361">
                  <c:v>12.445500000000004</c:v>
                </c:pt>
                <c:pt idx="362">
                  <c:v>11.926500000000004</c:v>
                </c:pt>
                <c:pt idx="363">
                  <c:v>12.332000000000004</c:v>
                </c:pt>
                <c:pt idx="364">
                  <c:v>12.0715</c:v>
                </c:pt>
                <c:pt idx="365">
                  <c:v>12.689</c:v>
                </c:pt>
                <c:pt idx="366">
                  <c:v>12.075000000000006</c:v>
                </c:pt>
                <c:pt idx="367">
                  <c:v>12.886500000000026</c:v>
                </c:pt>
                <c:pt idx="368">
                  <c:v>13.204000000000001</c:v>
                </c:pt>
                <c:pt idx="369">
                  <c:v>11.939</c:v>
                </c:pt>
                <c:pt idx="370">
                  <c:v>10.6335</c:v>
                </c:pt>
                <c:pt idx="371">
                  <c:v>11.146999999999998</c:v>
                </c:pt>
                <c:pt idx="372">
                  <c:v>12.455500000000056</c:v>
                </c:pt>
                <c:pt idx="373">
                  <c:v>11.244499999999999</c:v>
                </c:pt>
                <c:pt idx="374">
                  <c:v>11.862000000000041</c:v>
                </c:pt>
                <c:pt idx="375">
                  <c:v>11.300500000000024</c:v>
                </c:pt>
                <c:pt idx="376">
                  <c:v>11.648999999999999</c:v>
                </c:pt>
                <c:pt idx="377">
                  <c:v>10.79</c:v>
                </c:pt>
                <c:pt idx="378">
                  <c:v>10.679</c:v>
                </c:pt>
                <c:pt idx="379">
                  <c:v>10.829500000000024</c:v>
                </c:pt>
                <c:pt idx="380">
                  <c:v>11.678000000000001</c:v>
                </c:pt>
                <c:pt idx="381">
                  <c:v>11.330500000000002</c:v>
                </c:pt>
                <c:pt idx="382">
                  <c:v>11.1105</c:v>
                </c:pt>
                <c:pt idx="383">
                  <c:v>10.368</c:v>
                </c:pt>
                <c:pt idx="384">
                  <c:v>10.460500000000026</c:v>
                </c:pt>
                <c:pt idx="385">
                  <c:v>11.1005</c:v>
                </c:pt>
                <c:pt idx="386">
                  <c:v>11.106</c:v>
                </c:pt>
                <c:pt idx="387">
                  <c:v>11.852500000000061</c:v>
                </c:pt>
                <c:pt idx="388">
                  <c:v>11.002000000000002</c:v>
                </c:pt>
                <c:pt idx="389">
                  <c:v>11.562500000000041</c:v>
                </c:pt>
                <c:pt idx="390">
                  <c:v>11.6065</c:v>
                </c:pt>
                <c:pt idx="391">
                  <c:v>11.728499999999999</c:v>
                </c:pt>
                <c:pt idx="392">
                  <c:v>11.150500000000006</c:v>
                </c:pt>
                <c:pt idx="393">
                  <c:v>11.471500000000002</c:v>
                </c:pt>
                <c:pt idx="394">
                  <c:v>11.093500000000002</c:v>
                </c:pt>
                <c:pt idx="395">
                  <c:v>11.385000000000026</c:v>
                </c:pt>
                <c:pt idx="396">
                  <c:v>11.026</c:v>
                </c:pt>
                <c:pt idx="397">
                  <c:v>10.4915</c:v>
                </c:pt>
                <c:pt idx="398">
                  <c:v>10.189500000000002</c:v>
                </c:pt>
                <c:pt idx="399">
                  <c:v>10.57</c:v>
                </c:pt>
                <c:pt idx="400">
                  <c:v>11.197999999999999</c:v>
                </c:pt>
                <c:pt idx="401">
                  <c:v>11.11</c:v>
                </c:pt>
                <c:pt idx="402">
                  <c:v>11.096500000000002</c:v>
                </c:pt>
                <c:pt idx="403">
                  <c:v>11.667</c:v>
                </c:pt>
                <c:pt idx="404">
                  <c:v>11.657500000000002</c:v>
                </c:pt>
                <c:pt idx="405">
                  <c:v>12.217500000000001</c:v>
                </c:pt>
                <c:pt idx="406">
                  <c:v>12.705</c:v>
                </c:pt>
                <c:pt idx="407">
                  <c:v>11.589500000000006</c:v>
                </c:pt>
                <c:pt idx="408">
                  <c:v>12.659000000000002</c:v>
                </c:pt>
                <c:pt idx="409">
                  <c:v>13.105500000000006</c:v>
                </c:pt>
                <c:pt idx="410">
                  <c:v>12.643999999999998</c:v>
                </c:pt>
                <c:pt idx="411">
                  <c:v>13.434000000000001</c:v>
                </c:pt>
                <c:pt idx="412">
                  <c:v>14.099500000000004</c:v>
                </c:pt>
                <c:pt idx="413">
                  <c:v>13.019500000000004</c:v>
                </c:pt>
                <c:pt idx="414">
                  <c:v>12.9405</c:v>
                </c:pt>
                <c:pt idx="415">
                  <c:v>12.3475</c:v>
                </c:pt>
                <c:pt idx="416">
                  <c:v>12.4175</c:v>
                </c:pt>
                <c:pt idx="417">
                  <c:v>12.751000000000001</c:v>
                </c:pt>
                <c:pt idx="418">
                  <c:v>12.117999999999999</c:v>
                </c:pt>
                <c:pt idx="419">
                  <c:v>12.906500000000024</c:v>
                </c:pt>
                <c:pt idx="420">
                  <c:v>12.6105</c:v>
                </c:pt>
                <c:pt idx="421">
                  <c:v>11.6585</c:v>
                </c:pt>
                <c:pt idx="422">
                  <c:v>11.979000000000006</c:v>
                </c:pt>
                <c:pt idx="423">
                  <c:v>12.895000000000024</c:v>
                </c:pt>
                <c:pt idx="424">
                  <c:v>12.704500000000001</c:v>
                </c:pt>
                <c:pt idx="425">
                  <c:v>13.058</c:v>
                </c:pt>
                <c:pt idx="426">
                  <c:v>12.409500000000024</c:v>
                </c:pt>
                <c:pt idx="427">
                  <c:v>12.477</c:v>
                </c:pt>
                <c:pt idx="428">
                  <c:v>12.7355</c:v>
                </c:pt>
                <c:pt idx="429">
                  <c:v>12.581</c:v>
                </c:pt>
                <c:pt idx="430">
                  <c:v>12.906500000000024</c:v>
                </c:pt>
                <c:pt idx="431">
                  <c:v>12.431000000000001</c:v>
                </c:pt>
                <c:pt idx="432">
                  <c:v>12.466000000000006</c:v>
                </c:pt>
                <c:pt idx="433">
                  <c:v>12.473000000000004</c:v>
                </c:pt>
                <c:pt idx="434">
                  <c:v>11.827500000000002</c:v>
                </c:pt>
                <c:pt idx="435">
                  <c:v>12.609500000000002</c:v>
                </c:pt>
                <c:pt idx="436">
                  <c:v>12.817500000000004</c:v>
                </c:pt>
                <c:pt idx="437">
                  <c:v>13.051500000000004</c:v>
                </c:pt>
                <c:pt idx="438">
                  <c:v>13.506500000000004</c:v>
                </c:pt>
                <c:pt idx="439">
                  <c:v>12.655000000000006</c:v>
                </c:pt>
                <c:pt idx="440">
                  <c:v>12.595500000000024</c:v>
                </c:pt>
                <c:pt idx="441">
                  <c:v>12.387</c:v>
                </c:pt>
                <c:pt idx="442">
                  <c:v>12.726000000000001</c:v>
                </c:pt>
                <c:pt idx="443">
                  <c:v>12.627000000000001</c:v>
                </c:pt>
                <c:pt idx="444">
                  <c:v>12.0265</c:v>
                </c:pt>
                <c:pt idx="445">
                  <c:v>11.942500000000004</c:v>
                </c:pt>
                <c:pt idx="446">
                  <c:v>12.364500000000024</c:v>
                </c:pt>
                <c:pt idx="447">
                  <c:v>12.977500000000004</c:v>
                </c:pt>
                <c:pt idx="448">
                  <c:v>13.054</c:v>
                </c:pt>
                <c:pt idx="449">
                  <c:v>13.146999999999998</c:v>
                </c:pt>
                <c:pt idx="450">
                  <c:v>13.070500000000004</c:v>
                </c:pt>
                <c:pt idx="451">
                  <c:v>13.213999999999999</c:v>
                </c:pt>
                <c:pt idx="452">
                  <c:v>12.914</c:v>
                </c:pt>
                <c:pt idx="453">
                  <c:v>13.1965</c:v>
                </c:pt>
                <c:pt idx="454">
                  <c:v>13.2965</c:v>
                </c:pt>
                <c:pt idx="455">
                  <c:v>13.97</c:v>
                </c:pt>
                <c:pt idx="456">
                  <c:v>13.718999999999999</c:v>
                </c:pt>
                <c:pt idx="457">
                  <c:v>13.364500000000024</c:v>
                </c:pt>
                <c:pt idx="458">
                  <c:v>12.569500000000026</c:v>
                </c:pt>
                <c:pt idx="459">
                  <c:v>13.251000000000001</c:v>
                </c:pt>
                <c:pt idx="460">
                  <c:v>13.228499999999999</c:v>
                </c:pt>
                <c:pt idx="461">
                  <c:v>13.1265</c:v>
                </c:pt>
                <c:pt idx="462">
                  <c:v>13.2125</c:v>
                </c:pt>
                <c:pt idx="463">
                  <c:v>14.027000000000001</c:v>
                </c:pt>
                <c:pt idx="464">
                  <c:v>13.429500000000004</c:v>
                </c:pt>
                <c:pt idx="465">
                  <c:v>13.179500000000004</c:v>
                </c:pt>
                <c:pt idx="466">
                  <c:v>13.176500000000004</c:v>
                </c:pt>
                <c:pt idx="467">
                  <c:v>12.849500000000004</c:v>
                </c:pt>
                <c:pt idx="468">
                  <c:v>14.09</c:v>
                </c:pt>
                <c:pt idx="469">
                  <c:v>14.160500000000004</c:v>
                </c:pt>
                <c:pt idx="470">
                  <c:v>14.336500000000004</c:v>
                </c:pt>
                <c:pt idx="471">
                  <c:v>13.985500000000041</c:v>
                </c:pt>
                <c:pt idx="472">
                  <c:v>13.621500000000001</c:v>
                </c:pt>
                <c:pt idx="473">
                  <c:v>14.685</c:v>
                </c:pt>
                <c:pt idx="474">
                  <c:v>15.0245</c:v>
                </c:pt>
                <c:pt idx="475">
                  <c:v>14.728499999999999</c:v>
                </c:pt>
                <c:pt idx="476">
                  <c:v>14.837</c:v>
                </c:pt>
                <c:pt idx="477">
                  <c:v>16.824000000000005</c:v>
                </c:pt>
                <c:pt idx="478">
                  <c:v>16.741499999999906</c:v>
                </c:pt>
                <c:pt idx="479">
                  <c:v>16.263999999999989</c:v>
                </c:pt>
                <c:pt idx="480">
                  <c:v>18.004000000000001</c:v>
                </c:pt>
              </c:numCache>
            </c:numRef>
          </c:yVal>
          <c:smooth val="1"/>
          <c:extLst>
            <c:ext xmlns:c16="http://schemas.microsoft.com/office/drawing/2014/chart" uri="{C3380CC4-5D6E-409C-BE32-E72D297353CC}">
              <c16:uniqueId val="{00000016-C2B3-47A8-899A-57223720C564}"/>
            </c:ext>
          </c:extLst>
        </c:ser>
        <c:ser>
          <c:idx val="23"/>
          <c:order val="23"/>
          <c:spPr>
            <a:ln w="12700">
              <a:solidFill>
                <a:srgbClr val="969696"/>
              </a:solidFill>
              <a:prstDash val="solid"/>
            </a:ln>
          </c:spPr>
          <c:marker>
            <c:symbol val="none"/>
          </c:marker>
          <c:xVal>
            <c:numRef>
              <c:f>vzavt!$A$1:$A$481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vzavt!$Y$1:$Y$481</c:f>
              <c:numCache>
                <c:formatCode>General</c:formatCode>
                <c:ptCount val="481"/>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999.99900000000002</c:v>
                </c:pt>
                <c:pt idx="13">
                  <c:v>911.53299899999797</c:v>
                </c:pt>
                <c:pt idx="14">
                  <c:v>768.71550000000002</c:v>
                </c:pt>
                <c:pt idx="15">
                  <c:v>623.34949999999947</c:v>
                </c:pt>
                <c:pt idx="16">
                  <c:v>481.90699999999839</c:v>
                </c:pt>
                <c:pt idx="17">
                  <c:v>376.35700000000008</c:v>
                </c:pt>
                <c:pt idx="18">
                  <c:v>298.03849999999869</c:v>
                </c:pt>
                <c:pt idx="19">
                  <c:v>205.39100000000047</c:v>
                </c:pt>
                <c:pt idx="20">
                  <c:v>136.88800000000072</c:v>
                </c:pt>
                <c:pt idx="21">
                  <c:v>128.0205</c:v>
                </c:pt>
                <c:pt idx="22">
                  <c:v>86.485500000000002</c:v>
                </c:pt>
                <c:pt idx="23">
                  <c:v>58.045000000000002</c:v>
                </c:pt>
                <c:pt idx="24">
                  <c:v>39.245500000000149</c:v>
                </c:pt>
                <c:pt idx="25">
                  <c:v>29.936</c:v>
                </c:pt>
                <c:pt idx="26">
                  <c:v>26.410499999999917</c:v>
                </c:pt>
                <c:pt idx="27">
                  <c:v>23.706</c:v>
                </c:pt>
                <c:pt idx="28">
                  <c:v>24.089499999999891</c:v>
                </c:pt>
                <c:pt idx="29">
                  <c:v>23.242499999999875</c:v>
                </c:pt>
                <c:pt idx="30">
                  <c:v>24.05</c:v>
                </c:pt>
                <c:pt idx="31">
                  <c:v>24.811499999999999</c:v>
                </c:pt>
                <c:pt idx="32">
                  <c:v>25.085499999999868</c:v>
                </c:pt>
                <c:pt idx="33">
                  <c:v>25.650500000000001</c:v>
                </c:pt>
                <c:pt idx="34">
                  <c:v>27.472499999999879</c:v>
                </c:pt>
                <c:pt idx="35">
                  <c:v>26.195</c:v>
                </c:pt>
                <c:pt idx="36">
                  <c:v>27.497</c:v>
                </c:pt>
                <c:pt idx="37">
                  <c:v>28.459499999999906</c:v>
                </c:pt>
                <c:pt idx="38">
                  <c:v>29.722499999999879</c:v>
                </c:pt>
                <c:pt idx="39">
                  <c:v>29.425499999999868</c:v>
                </c:pt>
                <c:pt idx="40">
                  <c:v>32.223000000000013</c:v>
                </c:pt>
                <c:pt idx="41">
                  <c:v>32.432000000000002</c:v>
                </c:pt>
                <c:pt idx="42">
                  <c:v>33.668500000000172</c:v>
                </c:pt>
                <c:pt idx="43">
                  <c:v>35.643500000000003</c:v>
                </c:pt>
                <c:pt idx="44">
                  <c:v>37.183500000000002</c:v>
                </c:pt>
                <c:pt idx="45">
                  <c:v>36.839500000000001</c:v>
                </c:pt>
                <c:pt idx="46">
                  <c:v>38.5505</c:v>
                </c:pt>
                <c:pt idx="47">
                  <c:v>39.967000000000006</c:v>
                </c:pt>
                <c:pt idx="48">
                  <c:v>39.990500000000011</c:v>
                </c:pt>
                <c:pt idx="49">
                  <c:v>42.197000000000003</c:v>
                </c:pt>
                <c:pt idx="50">
                  <c:v>45.159500000000001</c:v>
                </c:pt>
                <c:pt idx="51">
                  <c:v>47.177</c:v>
                </c:pt>
                <c:pt idx="52">
                  <c:v>47.905000000000001</c:v>
                </c:pt>
                <c:pt idx="53">
                  <c:v>50.518000000000001</c:v>
                </c:pt>
                <c:pt idx="54">
                  <c:v>51.354499999999994</c:v>
                </c:pt>
                <c:pt idx="55">
                  <c:v>54.394000000000005</c:v>
                </c:pt>
                <c:pt idx="56">
                  <c:v>55.8065</c:v>
                </c:pt>
                <c:pt idx="57">
                  <c:v>57.301499999999997</c:v>
                </c:pt>
                <c:pt idx="58">
                  <c:v>60.008000000000003</c:v>
                </c:pt>
                <c:pt idx="59">
                  <c:v>61.621000000000002</c:v>
                </c:pt>
                <c:pt idx="60">
                  <c:v>63.649000000000001</c:v>
                </c:pt>
                <c:pt idx="61">
                  <c:v>67.616</c:v>
                </c:pt>
                <c:pt idx="62">
                  <c:v>69.506</c:v>
                </c:pt>
                <c:pt idx="63">
                  <c:v>70.227000000000004</c:v>
                </c:pt>
                <c:pt idx="64">
                  <c:v>74.548000000000002</c:v>
                </c:pt>
                <c:pt idx="65">
                  <c:v>73.546499999999995</c:v>
                </c:pt>
                <c:pt idx="66">
                  <c:v>77.631999999999991</c:v>
                </c:pt>
                <c:pt idx="67">
                  <c:v>77.551000000000002</c:v>
                </c:pt>
                <c:pt idx="68">
                  <c:v>76.961999000000361</c:v>
                </c:pt>
                <c:pt idx="69">
                  <c:v>71.504499999999993</c:v>
                </c:pt>
                <c:pt idx="70">
                  <c:v>86.062000000000012</c:v>
                </c:pt>
                <c:pt idx="71">
                  <c:v>88.93</c:v>
                </c:pt>
                <c:pt idx="72">
                  <c:v>93.67699899999954</c:v>
                </c:pt>
                <c:pt idx="73">
                  <c:v>94.205000000000013</c:v>
                </c:pt>
                <c:pt idx="74">
                  <c:v>95.213499999999996</c:v>
                </c:pt>
                <c:pt idx="75">
                  <c:v>98.65349999999998</c:v>
                </c:pt>
                <c:pt idx="76">
                  <c:v>102.10899999999998</c:v>
                </c:pt>
                <c:pt idx="77">
                  <c:v>103.71850000000002</c:v>
                </c:pt>
                <c:pt idx="78">
                  <c:v>108.87949999999998</c:v>
                </c:pt>
                <c:pt idx="79">
                  <c:v>113.4170000000003</c:v>
                </c:pt>
                <c:pt idx="80">
                  <c:v>112.3305</c:v>
                </c:pt>
                <c:pt idx="81">
                  <c:v>113.8595</c:v>
                </c:pt>
                <c:pt idx="82">
                  <c:v>116.29900000000002</c:v>
                </c:pt>
                <c:pt idx="83">
                  <c:v>118.5865</c:v>
                </c:pt>
                <c:pt idx="84">
                  <c:v>119.99550000000002</c:v>
                </c:pt>
                <c:pt idx="85">
                  <c:v>124.38249999999998</c:v>
                </c:pt>
                <c:pt idx="86">
                  <c:v>125.121</c:v>
                </c:pt>
                <c:pt idx="87">
                  <c:v>128.5325</c:v>
                </c:pt>
                <c:pt idx="88">
                  <c:v>128.99700000000001</c:v>
                </c:pt>
                <c:pt idx="89">
                  <c:v>129.26549999999997</c:v>
                </c:pt>
                <c:pt idx="90">
                  <c:v>130.70549999999997</c:v>
                </c:pt>
                <c:pt idx="91">
                  <c:v>135.39750000000001</c:v>
                </c:pt>
                <c:pt idx="92">
                  <c:v>139.529</c:v>
                </c:pt>
                <c:pt idx="93">
                  <c:v>139.76549999999997</c:v>
                </c:pt>
                <c:pt idx="94">
                  <c:v>142.029</c:v>
                </c:pt>
                <c:pt idx="95">
                  <c:v>145.69750000000002</c:v>
                </c:pt>
                <c:pt idx="96">
                  <c:v>146.13999999999999</c:v>
                </c:pt>
                <c:pt idx="97">
                  <c:v>147.23850000000002</c:v>
                </c:pt>
                <c:pt idx="98">
                  <c:v>146.65349999999998</c:v>
                </c:pt>
                <c:pt idx="99">
                  <c:v>148.44050000000001</c:v>
                </c:pt>
                <c:pt idx="100">
                  <c:v>148.22650000000002</c:v>
                </c:pt>
                <c:pt idx="101">
                  <c:v>147.35150000000004</c:v>
                </c:pt>
                <c:pt idx="102">
                  <c:v>151.53150000000002</c:v>
                </c:pt>
                <c:pt idx="103">
                  <c:v>152.96100000000001</c:v>
                </c:pt>
                <c:pt idx="104">
                  <c:v>153.73699999999999</c:v>
                </c:pt>
                <c:pt idx="105">
                  <c:v>153.22999999999999</c:v>
                </c:pt>
                <c:pt idx="106">
                  <c:v>155.55600000000001</c:v>
                </c:pt>
                <c:pt idx="107">
                  <c:v>157.25700000000001</c:v>
                </c:pt>
                <c:pt idx="108">
                  <c:v>156.34949999999998</c:v>
                </c:pt>
                <c:pt idx="109">
                  <c:v>156.02200000000047</c:v>
                </c:pt>
                <c:pt idx="110">
                  <c:v>158.49850000000001</c:v>
                </c:pt>
                <c:pt idx="111">
                  <c:v>157.84650000000002</c:v>
                </c:pt>
                <c:pt idx="112">
                  <c:v>156.04049999999998</c:v>
                </c:pt>
                <c:pt idx="113">
                  <c:v>156.84900000000002</c:v>
                </c:pt>
                <c:pt idx="114">
                  <c:v>157.83950000000002</c:v>
                </c:pt>
                <c:pt idx="115">
                  <c:v>159.15100000000001</c:v>
                </c:pt>
                <c:pt idx="116">
                  <c:v>154.02450000000002</c:v>
                </c:pt>
                <c:pt idx="117">
                  <c:v>155.87800000000001</c:v>
                </c:pt>
                <c:pt idx="118">
                  <c:v>158.536</c:v>
                </c:pt>
                <c:pt idx="119">
                  <c:v>159.31100000000001</c:v>
                </c:pt>
                <c:pt idx="120">
                  <c:v>159.167</c:v>
                </c:pt>
                <c:pt idx="121">
                  <c:v>158.05349999999999</c:v>
                </c:pt>
                <c:pt idx="122">
                  <c:v>156.9205</c:v>
                </c:pt>
                <c:pt idx="123">
                  <c:v>154.364</c:v>
                </c:pt>
                <c:pt idx="124">
                  <c:v>153.65449999999998</c:v>
                </c:pt>
                <c:pt idx="125">
                  <c:v>152.53300000000002</c:v>
                </c:pt>
                <c:pt idx="126">
                  <c:v>150.48250000000004</c:v>
                </c:pt>
                <c:pt idx="127">
                  <c:v>151.39450000000002</c:v>
                </c:pt>
                <c:pt idx="128">
                  <c:v>148.41250000000002</c:v>
                </c:pt>
                <c:pt idx="129">
                  <c:v>146.81200000000001</c:v>
                </c:pt>
                <c:pt idx="130">
                  <c:v>146.44349999999997</c:v>
                </c:pt>
                <c:pt idx="131">
                  <c:v>146.15700000000001</c:v>
                </c:pt>
                <c:pt idx="132">
                  <c:v>146.85750000000004</c:v>
                </c:pt>
                <c:pt idx="133">
                  <c:v>145.76499999999999</c:v>
                </c:pt>
                <c:pt idx="134">
                  <c:v>141.41299999999998</c:v>
                </c:pt>
                <c:pt idx="135">
                  <c:v>140.73949999999999</c:v>
                </c:pt>
                <c:pt idx="136">
                  <c:v>142.01899999999998</c:v>
                </c:pt>
                <c:pt idx="137">
                  <c:v>138.4</c:v>
                </c:pt>
                <c:pt idx="138">
                  <c:v>133.94449999999998</c:v>
                </c:pt>
                <c:pt idx="139">
                  <c:v>139.15300000000002</c:v>
                </c:pt>
                <c:pt idx="140">
                  <c:v>134.38800000000072</c:v>
                </c:pt>
                <c:pt idx="141">
                  <c:v>131.8810000000006</c:v>
                </c:pt>
                <c:pt idx="142">
                  <c:v>131.41499999999999</c:v>
                </c:pt>
                <c:pt idx="143">
                  <c:v>131.11449999999999</c:v>
                </c:pt>
                <c:pt idx="144">
                  <c:v>129.691</c:v>
                </c:pt>
                <c:pt idx="145">
                  <c:v>130.26399999999998</c:v>
                </c:pt>
                <c:pt idx="146">
                  <c:v>124.79100000000012</c:v>
                </c:pt>
                <c:pt idx="147">
                  <c:v>123.492</c:v>
                </c:pt>
                <c:pt idx="148">
                  <c:v>123.00749999999999</c:v>
                </c:pt>
                <c:pt idx="149">
                  <c:v>121.51349999999999</c:v>
                </c:pt>
                <c:pt idx="150">
                  <c:v>118.236</c:v>
                </c:pt>
                <c:pt idx="151">
                  <c:v>116.61199999999999</c:v>
                </c:pt>
                <c:pt idx="152">
                  <c:v>117.31450000000002</c:v>
                </c:pt>
                <c:pt idx="153">
                  <c:v>117.274</c:v>
                </c:pt>
                <c:pt idx="154">
                  <c:v>117.32599999999998</c:v>
                </c:pt>
                <c:pt idx="155">
                  <c:v>111.50449999999999</c:v>
                </c:pt>
                <c:pt idx="156">
                  <c:v>109.709</c:v>
                </c:pt>
                <c:pt idx="157">
                  <c:v>111.893</c:v>
                </c:pt>
                <c:pt idx="158">
                  <c:v>106.11799999999999</c:v>
                </c:pt>
                <c:pt idx="159">
                  <c:v>107.15549999999998</c:v>
                </c:pt>
                <c:pt idx="160">
                  <c:v>103.098</c:v>
                </c:pt>
                <c:pt idx="161">
                  <c:v>102.669</c:v>
                </c:pt>
                <c:pt idx="162">
                  <c:v>100.473</c:v>
                </c:pt>
                <c:pt idx="163">
                  <c:v>96.65949999999998</c:v>
                </c:pt>
                <c:pt idx="164">
                  <c:v>96.627499999999998</c:v>
                </c:pt>
                <c:pt idx="165">
                  <c:v>94.61</c:v>
                </c:pt>
                <c:pt idx="166">
                  <c:v>93.456500000000005</c:v>
                </c:pt>
                <c:pt idx="167">
                  <c:v>92.055498999999671</c:v>
                </c:pt>
                <c:pt idx="168">
                  <c:v>92.212500000000006</c:v>
                </c:pt>
                <c:pt idx="169">
                  <c:v>90.971000000000004</c:v>
                </c:pt>
                <c:pt idx="170">
                  <c:v>88.573999999999998</c:v>
                </c:pt>
                <c:pt idx="171">
                  <c:v>86.233498999999981</c:v>
                </c:pt>
                <c:pt idx="172">
                  <c:v>86.570999999999998</c:v>
                </c:pt>
                <c:pt idx="173">
                  <c:v>83.551000000000002</c:v>
                </c:pt>
                <c:pt idx="174">
                  <c:v>83.249500000000026</c:v>
                </c:pt>
                <c:pt idx="175">
                  <c:v>81.435000000000002</c:v>
                </c:pt>
                <c:pt idx="176">
                  <c:v>81.275999999999982</c:v>
                </c:pt>
                <c:pt idx="177">
                  <c:v>79.722499999999982</c:v>
                </c:pt>
                <c:pt idx="178">
                  <c:v>77.787000000000006</c:v>
                </c:pt>
                <c:pt idx="179">
                  <c:v>75.350999999999999</c:v>
                </c:pt>
                <c:pt idx="180">
                  <c:v>74.918999999999997</c:v>
                </c:pt>
                <c:pt idx="181">
                  <c:v>70.831998999999982</c:v>
                </c:pt>
                <c:pt idx="182">
                  <c:v>72.524000000000001</c:v>
                </c:pt>
                <c:pt idx="183">
                  <c:v>72.201499999999996</c:v>
                </c:pt>
                <c:pt idx="184">
                  <c:v>72.443000000000026</c:v>
                </c:pt>
                <c:pt idx="185">
                  <c:v>69.017500000000027</c:v>
                </c:pt>
                <c:pt idx="186">
                  <c:v>67.0685</c:v>
                </c:pt>
                <c:pt idx="187">
                  <c:v>66.937000000000026</c:v>
                </c:pt>
                <c:pt idx="188">
                  <c:v>66.178999999999988</c:v>
                </c:pt>
                <c:pt idx="189">
                  <c:v>66.202500000000001</c:v>
                </c:pt>
                <c:pt idx="190">
                  <c:v>64.298000000000002</c:v>
                </c:pt>
                <c:pt idx="191">
                  <c:v>63.4</c:v>
                </c:pt>
                <c:pt idx="192">
                  <c:v>63.337499999999999</c:v>
                </c:pt>
                <c:pt idx="193">
                  <c:v>62.137</c:v>
                </c:pt>
                <c:pt idx="194">
                  <c:v>61.615500000000011</c:v>
                </c:pt>
                <c:pt idx="195">
                  <c:v>61.755000000000003</c:v>
                </c:pt>
                <c:pt idx="196">
                  <c:v>62.26500000000015</c:v>
                </c:pt>
                <c:pt idx="197">
                  <c:v>60.257498999999996</c:v>
                </c:pt>
                <c:pt idx="198">
                  <c:v>59.279000000000003</c:v>
                </c:pt>
                <c:pt idx="199">
                  <c:v>57.345500000000001</c:v>
                </c:pt>
                <c:pt idx="200">
                  <c:v>57.448500000000003</c:v>
                </c:pt>
                <c:pt idx="201">
                  <c:v>55.743500000000012</c:v>
                </c:pt>
                <c:pt idx="202">
                  <c:v>55.876999999999995</c:v>
                </c:pt>
                <c:pt idx="203">
                  <c:v>55.772499000000003</c:v>
                </c:pt>
                <c:pt idx="204">
                  <c:v>52.782000000000011</c:v>
                </c:pt>
                <c:pt idx="205">
                  <c:v>52.016999999999996</c:v>
                </c:pt>
                <c:pt idx="206">
                  <c:v>52.648500000000013</c:v>
                </c:pt>
                <c:pt idx="207">
                  <c:v>49.324000000000005</c:v>
                </c:pt>
                <c:pt idx="208">
                  <c:v>49.998500000000149</c:v>
                </c:pt>
                <c:pt idx="209">
                  <c:v>49.26800000000015</c:v>
                </c:pt>
                <c:pt idx="210">
                  <c:v>49.345500000000001</c:v>
                </c:pt>
                <c:pt idx="211">
                  <c:v>49.051499999999997</c:v>
                </c:pt>
                <c:pt idx="212">
                  <c:v>49.448500000000003</c:v>
                </c:pt>
                <c:pt idx="213">
                  <c:v>47.316499999999998</c:v>
                </c:pt>
                <c:pt idx="214">
                  <c:v>46.967500000000001</c:v>
                </c:pt>
                <c:pt idx="215">
                  <c:v>46.492000000000012</c:v>
                </c:pt>
                <c:pt idx="216">
                  <c:v>45.472500000000011</c:v>
                </c:pt>
                <c:pt idx="217">
                  <c:v>44.2</c:v>
                </c:pt>
                <c:pt idx="218">
                  <c:v>45.974499999999999</c:v>
                </c:pt>
                <c:pt idx="219">
                  <c:v>43.415499000000004</c:v>
                </c:pt>
                <c:pt idx="220">
                  <c:v>43.998500000000149</c:v>
                </c:pt>
                <c:pt idx="221">
                  <c:v>43.246000000000002</c:v>
                </c:pt>
                <c:pt idx="222">
                  <c:v>43.135000000000012</c:v>
                </c:pt>
                <c:pt idx="223">
                  <c:v>41.781000000000006</c:v>
                </c:pt>
                <c:pt idx="224">
                  <c:v>41.293000000000013</c:v>
                </c:pt>
                <c:pt idx="225">
                  <c:v>41.827500000000001</c:v>
                </c:pt>
                <c:pt idx="226">
                  <c:v>41.107000000000006</c:v>
                </c:pt>
                <c:pt idx="227">
                  <c:v>41.013000000000005</c:v>
                </c:pt>
                <c:pt idx="228">
                  <c:v>41.429000000000002</c:v>
                </c:pt>
                <c:pt idx="229">
                  <c:v>40.169000000000011</c:v>
                </c:pt>
                <c:pt idx="230">
                  <c:v>39.83</c:v>
                </c:pt>
                <c:pt idx="231">
                  <c:v>39.199000000000012</c:v>
                </c:pt>
                <c:pt idx="232">
                  <c:v>38.395500000000013</c:v>
                </c:pt>
                <c:pt idx="233">
                  <c:v>38.324000000000005</c:v>
                </c:pt>
                <c:pt idx="234">
                  <c:v>38.357499999999995</c:v>
                </c:pt>
                <c:pt idx="235">
                  <c:v>38.212500000000013</c:v>
                </c:pt>
                <c:pt idx="236">
                  <c:v>37.903499000000004</c:v>
                </c:pt>
                <c:pt idx="237">
                  <c:v>39.328000000000003</c:v>
                </c:pt>
                <c:pt idx="238">
                  <c:v>38.085000000000001</c:v>
                </c:pt>
                <c:pt idx="239">
                  <c:v>34.13850000000015</c:v>
                </c:pt>
                <c:pt idx="240">
                  <c:v>33.765500000000195</c:v>
                </c:pt>
                <c:pt idx="241">
                  <c:v>36.127500000000012</c:v>
                </c:pt>
                <c:pt idx="242">
                  <c:v>35.228000000000172</c:v>
                </c:pt>
                <c:pt idx="243">
                  <c:v>34.029000000000003</c:v>
                </c:pt>
                <c:pt idx="244">
                  <c:v>33.469000000000001</c:v>
                </c:pt>
                <c:pt idx="245">
                  <c:v>34.344999999999999</c:v>
                </c:pt>
                <c:pt idx="246">
                  <c:v>34.17</c:v>
                </c:pt>
                <c:pt idx="247">
                  <c:v>31.442999999999905</c:v>
                </c:pt>
                <c:pt idx="248">
                  <c:v>32.699000000000012</c:v>
                </c:pt>
                <c:pt idx="249">
                  <c:v>31.747999999999987</c:v>
                </c:pt>
                <c:pt idx="250">
                  <c:v>31.5715</c:v>
                </c:pt>
                <c:pt idx="251">
                  <c:v>30.29</c:v>
                </c:pt>
                <c:pt idx="252">
                  <c:v>31.437999999999999</c:v>
                </c:pt>
                <c:pt idx="253">
                  <c:v>31.251999999999999</c:v>
                </c:pt>
                <c:pt idx="254">
                  <c:v>30.296500000000002</c:v>
                </c:pt>
                <c:pt idx="255">
                  <c:v>29.820499999999921</c:v>
                </c:pt>
                <c:pt idx="256">
                  <c:v>29.563499999999905</c:v>
                </c:pt>
                <c:pt idx="257">
                  <c:v>29.261999999999986</c:v>
                </c:pt>
                <c:pt idx="258">
                  <c:v>28.562499999999876</c:v>
                </c:pt>
                <c:pt idx="259">
                  <c:v>27.114999999999998</c:v>
                </c:pt>
                <c:pt idx="260">
                  <c:v>29.179500000000001</c:v>
                </c:pt>
                <c:pt idx="261">
                  <c:v>29.102499999999921</c:v>
                </c:pt>
                <c:pt idx="262">
                  <c:v>28.95</c:v>
                </c:pt>
                <c:pt idx="263">
                  <c:v>28.367000000000001</c:v>
                </c:pt>
                <c:pt idx="264">
                  <c:v>27.545000000000002</c:v>
                </c:pt>
                <c:pt idx="265">
                  <c:v>27.398</c:v>
                </c:pt>
                <c:pt idx="266">
                  <c:v>27.346499999999917</c:v>
                </c:pt>
                <c:pt idx="267">
                  <c:v>27.075500000000002</c:v>
                </c:pt>
                <c:pt idx="268">
                  <c:v>27.774000000000001</c:v>
                </c:pt>
                <c:pt idx="269">
                  <c:v>26.606000000000005</c:v>
                </c:pt>
                <c:pt idx="270">
                  <c:v>26.6435</c:v>
                </c:pt>
                <c:pt idx="271">
                  <c:v>24.643999999999988</c:v>
                </c:pt>
                <c:pt idx="272">
                  <c:v>24.5305</c:v>
                </c:pt>
                <c:pt idx="273">
                  <c:v>26.1235</c:v>
                </c:pt>
                <c:pt idx="274">
                  <c:v>27.99299999999991</c:v>
                </c:pt>
                <c:pt idx="275">
                  <c:v>24.616000000000035</c:v>
                </c:pt>
                <c:pt idx="276">
                  <c:v>25.830500000000001</c:v>
                </c:pt>
                <c:pt idx="277">
                  <c:v>24.383500000000002</c:v>
                </c:pt>
                <c:pt idx="278">
                  <c:v>25.094999999999999</c:v>
                </c:pt>
                <c:pt idx="279">
                  <c:v>26.082999999999906</c:v>
                </c:pt>
                <c:pt idx="280">
                  <c:v>26.108000000000001</c:v>
                </c:pt>
                <c:pt idx="281">
                  <c:v>25.3995</c:v>
                </c:pt>
                <c:pt idx="282">
                  <c:v>25.613499999999988</c:v>
                </c:pt>
                <c:pt idx="283">
                  <c:v>26.221</c:v>
                </c:pt>
                <c:pt idx="284">
                  <c:v>26.208499999999887</c:v>
                </c:pt>
                <c:pt idx="285">
                  <c:v>25.714500000000001</c:v>
                </c:pt>
                <c:pt idx="286">
                  <c:v>24.856999999999999</c:v>
                </c:pt>
                <c:pt idx="287">
                  <c:v>24.74449999999991</c:v>
                </c:pt>
                <c:pt idx="288">
                  <c:v>24.807500000000001</c:v>
                </c:pt>
                <c:pt idx="289">
                  <c:v>23.900499999999891</c:v>
                </c:pt>
                <c:pt idx="290">
                  <c:v>24.613000000000035</c:v>
                </c:pt>
                <c:pt idx="291">
                  <c:v>25.24299999999991</c:v>
                </c:pt>
                <c:pt idx="292">
                  <c:v>23.382499999999879</c:v>
                </c:pt>
                <c:pt idx="293">
                  <c:v>22.508500000000002</c:v>
                </c:pt>
                <c:pt idx="294">
                  <c:v>22.99599999999991</c:v>
                </c:pt>
                <c:pt idx="295">
                  <c:v>22.716000000000001</c:v>
                </c:pt>
                <c:pt idx="296">
                  <c:v>23.491</c:v>
                </c:pt>
                <c:pt idx="297">
                  <c:v>21.809000000000001</c:v>
                </c:pt>
                <c:pt idx="298">
                  <c:v>21.9345</c:v>
                </c:pt>
                <c:pt idx="299">
                  <c:v>22.002499999999905</c:v>
                </c:pt>
                <c:pt idx="300">
                  <c:v>21.116000000000035</c:v>
                </c:pt>
                <c:pt idx="301">
                  <c:v>20.456499999999906</c:v>
                </c:pt>
                <c:pt idx="302">
                  <c:v>20.390999999999988</c:v>
                </c:pt>
                <c:pt idx="303">
                  <c:v>19.905999999999914</c:v>
                </c:pt>
                <c:pt idx="304">
                  <c:v>19.8005</c:v>
                </c:pt>
                <c:pt idx="305">
                  <c:v>19.169</c:v>
                </c:pt>
                <c:pt idx="306">
                  <c:v>20.0275</c:v>
                </c:pt>
                <c:pt idx="307">
                  <c:v>20.638000000000005</c:v>
                </c:pt>
                <c:pt idx="308">
                  <c:v>20.131499999999999</c:v>
                </c:pt>
                <c:pt idx="309">
                  <c:v>19.438499999999905</c:v>
                </c:pt>
                <c:pt idx="310">
                  <c:v>19.591000000000001</c:v>
                </c:pt>
                <c:pt idx="311">
                  <c:v>19.533000000000001</c:v>
                </c:pt>
                <c:pt idx="312">
                  <c:v>20.395</c:v>
                </c:pt>
                <c:pt idx="313">
                  <c:v>19.787499999999905</c:v>
                </c:pt>
                <c:pt idx="314">
                  <c:v>19.193000000000001</c:v>
                </c:pt>
                <c:pt idx="315">
                  <c:v>18.9175</c:v>
                </c:pt>
                <c:pt idx="316">
                  <c:v>18.731999999999999</c:v>
                </c:pt>
                <c:pt idx="317">
                  <c:v>19.123999999999999</c:v>
                </c:pt>
                <c:pt idx="318">
                  <c:v>18.255499999999905</c:v>
                </c:pt>
                <c:pt idx="319">
                  <c:v>18.172000000000001</c:v>
                </c:pt>
                <c:pt idx="320">
                  <c:v>18.496499999999898</c:v>
                </c:pt>
                <c:pt idx="321">
                  <c:v>18.934999999999999</c:v>
                </c:pt>
                <c:pt idx="322">
                  <c:v>18.4575</c:v>
                </c:pt>
                <c:pt idx="323">
                  <c:v>17.763499999999887</c:v>
                </c:pt>
                <c:pt idx="324">
                  <c:v>17.77</c:v>
                </c:pt>
                <c:pt idx="325">
                  <c:v>17.866</c:v>
                </c:pt>
                <c:pt idx="326">
                  <c:v>17.053999999999988</c:v>
                </c:pt>
                <c:pt idx="327">
                  <c:v>17.203499999999906</c:v>
                </c:pt>
                <c:pt idx="328">
                  <c:v>16.573499999999989</c:v>
                </c:pt>
                <c:pt idx="329">
                  <c:v>17.343499999999914</c:v>
                </c:pt>
                <c:pt idx="330">
                  <c:v>17.350999999999999</c:v>
                </c:pt>
                <c:pt idx="331">
                  <c:v>17.281499999999905</c:v>
                </c:pt>
                <c:pt idx="332">
                  <c:v>16.873000000000001</c:v>
                </c:pt>
                <c:pt idx="333">
                  <c:v>16.547499999999989</c:v>
                </c:pt>
                <c:pt idx="334">
                  <c:v>16.921500000000002</c:v>
                </c:pt>
                <c:pt idx="335">
                  <c:v>16.181000000000001</c:v>
                </c:pt>
                <c:pt idx="336">
                  <c:v>16.274999999999999</c:v>
                </c:pt>
                <c:pt idx="337">
                  <c:v>16.448499999999857</c:v>
                </c:pt>
                <c:pt idx="338">
                  <c:v>15.950500000000041</c:v>
                </c:pt>
                <c:pt idx="339">
                  <c:v>14.4315</c:v>
                </c:pt>
                <c:pt idx="340">
                  <c:v>14.532500000000002</c:v>
                </c:pt>
                <c:pt idx="341">
                  <c:v>13.570500000000004</c:v>
                </c:pt>
                <c:pt idx="342">
                  <c:v>14.306000000000004</c:v>
                </c:pt>
                <c:pt idx="343">
                  <c:v>14.8215</c:v>
                </c:pt>
                <c:pt idx="344">
                  <c:v>14.82</c:v>
                </c:pt>
                <c:pt idx="345">
                  <c:v>14.319500000000026</c:v>
                </c:pt>
                <c:pt idx="346">
                  <c:v>14.6355</c:v>
                </c:pt>
                <c:pt idx="347">
                  <c:v>15.170500000000002</c:v>
                </c:pt>
                <c:pt idx="348">
                  <c:v>14.2675</c:v>
                </c:pt>
                <c:pt idx="349">
                  <c:v>13.166500000000006</c:v>
                </c:pt>
                <c:pt idx="350">
                  <c:v>13.4405</c:v>
                </c:pt>
                <c:pt idx="351">
                  <c:v>14.156000000000002</c:v>
                </c:pt>
                <c:pt idx="352">
                  <c:v>14.212</c:v>
                </c:pt>
                <c:pt idx="353">
                  <c:v>13.245999999999999</c:v>
                </c:pt>
                <c:pt idx="354">
                  <c:v>13.370500000000026</c:v>
                </c:pt>
                <c:pt idx="355">
                  <c:v>13.470500000000024</c:v>
                </c:pt>
                <c:pt idx="356">
                  <c:v>12.97</c:v>
                </c:pt>
                <c:pt idx="357">
                  <c:v>13.848000000000001</c:v>
                </c:pt>
                <c:pt idx="358">
                  <c:v>12.474</c:v>
                </c:pt>
                <c:pt idx="359">
                  <c:v>12.349500000000004</c:v>
                </c:pt>
                <c:pt idx="360">
                  <c:v>13.416</c:v>
                </c:pt>
                <c:pt idx="361">
                  <c:v>12.992000000000004</c:v>
                </c:pt>
                <c:pt idx="362">
                  <c:v>12.500500000000002</c:v>
                </c:pt>
                <c:pt idx="363">
                  <c:v>13.652000000000006</c:v>
                </c:pt>
                <c:pt idx="364">
                  <c:v>11.806000000000004</c:v>
                </c:pt>
                <c:pt idx="365">
                  <c:v>11.893000000000002</c:v>
                </c:pt>
                <c:pt idx="366">
                  <c:v>11.896000000000004</c:v>
                </c:pt>
                <c:pt idx="367">
                  <c:v>12.468</c:v>
                </c:pt>
                <c:pt idx="368">
                  <c:v>11.372500000000054</c:v>
                </c:pt>
                <c:pt idx="369">
                  <c:v>11.6905</c:v>
                </c:pt>
                <c:pt idx="370">
                  <c:v>11.1335</c:v>
                </c:pt>
                <c:pt idx="371">
                  <c:v>12.1005</c:v>
                </c:pt>
                <c:pt idx="372">
                  <c:v>12.137500000000001</c:v>
                </c:pt>
                <c:pt idx="373">
                  <c:v>12.5495</c:v>
                </c:pt>
                <c:pt idx="374">
                  <c:v>11.004</c:v>
                </c:pt>
                <c:pt idx="375">
                  <c:v>11.072500000000026</c:v>
                </c:pt>
                <c:pt idx="376">
                  <c:v>11.332500000000024</c:v>
                </c:pt>
                <c:pt idx="377">
                  <c:v>10.965500000000054</c:v>
                </c:pt>
                <c:pt idx="378">
                  <c:v>11.236999999999998</c:v>
                </c:pt>
                <c:pt idx="379">
                  <c:v>11.385000000000026</c:v>
                </c:pt>
                <c:pt idx="380">
                  <c:v>10.797999999999998</c:v>
                </c:pt>
                <c:pt idx="381">
                  <c:v>11.234999999999999</c:v>
                </c:pt>
                <c:pt idx="382">
                  <c:v>10.324</c:v>
                </c:pt>
                <c:pt idx="383">
                  <c:v>10.172500000000024</c:v>
                </c:pt>
                <c:pt idx="384">
                  <c:v>10.851500000000026</c:v>
                </c:pt>
                <c:pt idx="385">
                  <c:v>10.657</c:v>
                </c:pt>
                <c:pt idx="386">
                  <c:v>10.559000000000006</c:v>
                </c:pt>
                <c:pt idx="387">
                  <c:v>10.6845</c:v>
                </c:pt>
                <c:pt idx="388">
                  <c:v>9.8425000000000047</c:v>
                </c:pt>
                <c:pt idx="389">
                  <c:v>11.148999999999999</c:v>
                </c:pt>
                <c:pt idx="390">
                  <c:v>11.125500000000002</c:v>
                </c:pt>
                <c:pt idx="391">
                  <c:v>10.726000000000001</c:v>
                </c:pt>
                <c:pt idx="392">
                  <c:v>10.832000000000004</c:v>
                </c:pt>
                <c:pt idx="393">
                  <c:v>10.069500000000026</c:v>
                </c:pt>
                <c:pt idx="394">
                  <c:v>11.335000000000004</c:v>
                </c:pt>
                <c:pt idx="395">
                  <c:v>10.971500000000002</c:v>
                </c:pt>
                <c:pt idx="396">
                  <c:v>11.476000000000004</c:v>
                </c:pt>
                <c:pt idx="397">
                  <c:v>10.826000000000002</c:v>
                </c:pt>
                <c:pt idx="398">
                  <c:v>10.5365</c:v>
                </c:pt>
                <c:pt idx="399">
                  <c:v>10.698500000000001</c:v>
                </c:pt>
                <c:pt idx="400">
                  <c:v>11.576500000000006</c:v>
                </c:pt>
                <c:pt idx="401">
                  <c:v>11.035</c:v>
                </c:pt>
                <c:pt idx="402">
                  <c:v>10.839</c:v>
                </c:pt>
                <c:pt idx="403">
                  <c:v>11.3285</c:v>
                </c:pt>
                <c:pt idx="404">
                  <c:v>11.560500000000006</c:v>
                </c:pt>
                <c:pt idx="405">
                  <c:v>11.516500000000002</c:v>
                </c:pt>
                <c:pt idx="406">
                  <c:v>13.3475</c:v>
                </c:pt>
                <c:pt idx="407">
                  <c:v>11.822000000000006</c:v>
                </c:pt>
                <c:pt idx="408">
                  <c:v>11.882500000000045</c:v>
                </c:pt>
                <c:pt idx="409">
                  <c:v>12.365000000000045</c:v>
                </c:pt>
                <c:pt idx="410">
                  <c:v>12.879500000000041</c:v>
                </c:pt>
                <c:pt idx="411">
                  <c:v>13.238499999999998</c:v>
                </c:pt>
                <c:pt idx="412">
                  <c:v>13.514000000000001</c:v>
                </c:pt>
                <c:pt idx="413">
                  <c:v>13.326000000000002</c:v>
                </c:pt>
                <c:pt idx="414">
                  <c:v>13.023</c:v>
                </c:pt>
                <c:pt idx="415">
                  <c:v>12.615500000000004</c:v>
                </c:pt>
                <c:pt idx="416">
                  <c:v>13.0785</c:v>
                </c:pt>
                <c:pt idx="417">
                  <c:v>12.7395</c:v>
                </c:pt>
                <c:pt idx="418">
                  <c:v>12.1965</c:v>
                </c:pt>
                <c:pt idx="419">
                  <c:v>12.371500000000006</c:v>
                </c:pt>
                <c:pt idx="420">
                  <c:v>12.312500000000041</c:v>
                </c:pt>
                <c:pt idx="421">
                  <c:v>12.1675</c:v>
                </c:pt>
                <c:pt idx="422">
                  <c:v>12.359500000000056</c:v>
                </c:pt>
                <c:pt idx="423">
                  <c:v>12.395000000000024</c:v>
                </c:pt>
                <c:pt idx="424">
                  <c:v>12.089</c:v>
                </c:pt>
                <c:pt idx="425">
                  <c:v>12.376000000000024</c:v>
                </c:pt>
                <c:pt idx="426">
                  <c:v>11.388</c:v>
                </c:pt>
                <c:pt idx="427">
                  <c:v>12.580500000000002</c:v>
                </c:pt>
                <c:pt idx="428">
                  <c:v>11.817500000000004</c:v>
                </c:pt>
                <c:pt idx="429">
                  <c:v>12.529</c:v>
                </c:pt>
                <c:pt idx="430">
                  <c:v>11.855000000000054</c:v>
                </c:pt>
                <c:pt idx="431">
                  <c:v>11.626000000000001</c:v>
                </c:pt>
                <c:pt idx="432">
                  <c:v>12.790999999999999</c:v>
                </c:pt>
                <c:pt idx="433">
                  <c:v>13.063000000000002</c:v>
                </c:pt>
                <c:pt idx="434">
                  <c:v>12.727500000000001</c:v>
                </c:pt>
                <c:pt idx="435">
                  <c:v>13.2095</c:v>
                </c:pt>
                <c:pt idx="436">
                  <c:v>12.462000000000026</c:v>
                </c:pt>
                <c:pt idx="437">
                  <c:v>12.867000000000004</c:v>
                </c:pt>
                <c:pt idx="438">
                  <c:v>12.1585</c:v>
                </c:pt>
                <c:pt idx="439">
                  <c:v>12.573500000000006</c:v>
                </c:pt>
                <c:pt idx="440">
                  <c:v>12.118500000000001</c:v>
                </c:pt>
                <c:pt idx="441">
                  <c:v>11.627999999999998</c:v>
                </c:pt>
                <c:pt idx="442">
                  <c:v>11.953500000000041</c:v>
                </c:pt>
                <c:pt idx="443">
                  <c:v>11.435500000000006</c:v>
                </c:pt>
                <c:pt idx="444">
                  <c:v>11.531000000000001</c:v>
                </c:pt>
                <c:pt idx="445">
                  <c:v>11.758000000000001</c:v>
                </c:pt>
                <c:pt idx="446">
                  <c:v>12.365500000000058</c:v>
                </c:pt>
                <c:pt idx="447">
                  <c:v>11.988</c:v>
                </c:pt>
                <c:pt idx="448">
                  <c:v>12.371</c:v>
                </c:pt>
                <c:pt idx="449">
                  <c:v>12.7925</c:v>
                </c:pt>
                <c:pt idx="450">
                  <c:v>12.533000000000001</c:v>
                </c:pt>
                <c:pt idx="451">
                  <c:v>12.734999999999999</c:v>
                </c:pt>
                <c:pt idx="452">
                  <c:v>13.237500000000001</c:v>
                </c:pt>
                <c:pt idx="453">
                  <c:v>13.301</c:v>
                </c:pt>
                <c:pt idx="454">
                  <c:v>13.845000000000002</c:v>
                </c:pt>
                <c:pt idx="455">
                  <c:v>12.673</c:v>
                </c:pt>
                <c:pt idx="456">
                  <c:v>13.2295</c:v>
                </c:pt>
                <c:pt idx="457">
                  <c:v>13.313500000000024</c:v>
                </c:pt>
                <c:pt idx="458">
                  <c:v>12.682</c:v>
                </c:pt>
                <c:pt idx="459">
                  <c:v>13.3345</c:v>
                </c:pt>
                <c:pt idx="460">
                  <c:v>13.0275</c:v>
                </c:pt>
                <c:pt idx="461">
                  <c:v>13.495500000000026</c:v>
                </c:pt>
                <c:pt idx="462">
                  <c:v>13.5845</c:v>
                </c:pt>
                <c:pt idx="463">
                  <c:v>13.186</c:v>
                </c:pt>
                <c:pt idx="464">
                  <c:v>12.958500000000004</c:v>
                </c:pt>
                <c:pt idx="465">
                  <c:v>10.647999999999998</c:v>
                </c:pt>
                <c:pt idx="466">
                  <c:v>13.266500000000002</c:v>
                </c:pt>
                <c:pt idx="467">
                  <c:v>13.908000000000001</c:v>
                </c:pt>
                <c:pt idx="468">
                  <c:v>13.707999999999998</c:v>
                </c:pt>
                <c:pt idx="469">
                  <c:v>13.499000000000002</c:v>
                </c:pt>
                <c:pt idx="470">
                  <c:v>13.837</c:v>
                </c:pt>
                <c:pt idx="471">
                  <c:v>14.639999999999999</c:v>
                </c:pt>
                <c:pt idx="472">
                  <c:v>14.230500000000001</c:v>
                </c:pt>
                <c:pt idx="473">
                  <c:v>13.810500000000006</c:v>
                </c:pt>
                <c:pt idx="474">
                  <c:v>14.133999999999999</c:v>
                </c:pt>
                <c:pt idx="475">
                  <c:v>15.173500000000002</c:v>
                </c:pt>
                <c:pt idx="476">
                  <c:v>15.303500000000026</c:v>
                </c:pt>
                <c:pt idx="477">
                  <c:v>15.954500000000024</c:v>
                </c:pt>
                <c:pt idx="478">
                  <c:v>16.052499999999906</c:v>
                </c:pt>
                <c:pt idx="479">
                  <c:v>15.717500000000001</c:v>
                </c:pt>
                <c:pt idx="480">
                  <c:v>15.803500000000026</c:v>
                </c:pt>
              </c:numCache>
            </c:numRef>
          </c:yVal>
          <c:smooth val="1"/>
          <c:extLst>
            <c:ext xmlns:c16="http://schemas.microsoft.com/office/drawing/2014/chart" uri="{C3380CC4-5D6E-409C-BE32-E72D297353CC}">
              <c16:uniqueId val="{00000017-C2B3-47A8-899A-57223720C564}"/>
            </c:ext>
          </c:extLst>
        </c:ser>
        <c:ser>
          <c:idx val="24"/>
          <c:order val="24"/>
          <c:spPr>
            <a:ln w="12700">
              <a:solidFill>
                <a:srgbClr val="003366"/>
              </a:solidFill>
              <a:prstDash val="solid"/>
            </a:ln>
          </c:spPr>
          <c:marker>
            <c:symbol val="none"/>
          </c:marker>
          <c:xVal>
            <c:numRef>
              <c:f>vzavt!$A$1:$A$481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vzavt!$Z$1:$Z$481</c:f>
              <c:numCache>
                <c:formatCode>General</c:formatCode>
                <c:ptCount val="481"/>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999.99900000000002</c:v>
                </c:pt>
                <c:pt idx="10">
                  <c:v>999.99900000000002</c:v>
                </c:pt>
                <c:pt idx="11">
                  <c:v>999.99900000000002</c:v>
                </c:pt>
                <c:pt idx="12">
                  <c:v>999.99900000000002</c:v>
                </c:pt>
                <c:pt idx="13">
                  <c:v>899.99699999999996</c:v>
                </c:pt>
                <c:pt idx="14">
                  <c:v>749.89699899999948</c:v>
                </c:pt>
                <c:pt idx="15">
                  <c:v>612.51350000000002</c:v>
                </c:pt>
                <c:pt idx="16">
                  <c:v>477.30650000000003</c:v>
                </c:pt>
                <c:pt idx="17">
                  <c:v>376.56700000000001</c:v>
                </c:pt>
                <c:pt idx="18">
                  <c:v>286.06049999999999</c:v>
                </c:pt>
                <c:pt idx="19">
                  <c:v>206.76599999999999</c:v>
                </c:pt>
                <c:pt idx="20">
                  <c:v>135.82600000000059</c:v>
                </c:pt>
                <c:pt idx="21">
                  <c:v>126.905</c:v>
                </c:pt>
                <c:pt idx="22">
                  <c:v>85.057500000000005</c:v>
                </c:pt>
                <c:pt idx="23">
                  <c:v>56.535000000000011</c:v>
                </c:pt>
                <c:pt idx="24">
                  <c:v>39.194999000000003</c:v>
                </c:pt>
                <c:pt idx="25">
                  <c:v>30.329000000000001</c:v>
                </c:pt>
                <c:pt idx="26">
                  <c:v>26.0945</c:v>
                </c:pt>
                <c:pt idx="27">
                  <c:v>25.260999999999989</c:v>
                </c:pt>
                <c:pt idx="28">
                  <c:v>24.068999999999921</c:v>
                </c:pt>
                <c:pt idx="29">
                  <c:v>23.5945</c:v>
                </c:pt>
                <c:pt idx="30">
                  <c:v>23.213000000000001</c:v>
                </c:pt>
                <c:pt idx="31">
                  <c:v>23.662499999999905</c:v>
                </c:pt>
                <c:pt idx="32">
                  <c:v>24.94549999999985</c:v>
                </c:pt>
                <c:pt idx="33">
                  <c:v>25.102</c:v>
                </c:pt>
                <c:pt idx="34">
                  <c:v>26.502499999999905</c:v>
                </c:pt>
                <c:pt idx="35">
                  <c:v>27.843499999999914</c:v>
                </c:pt>
                <c:pt idx="36">
                  <c:v>27.4375</c:v>
                </c:pt>
                <c:pt idx="37">
                  <c:v>26.881999999999987</c:v>
                </c:pt>
                <c:pt idx="38">
                  <c:v>28.783999999999917</c:v>
                </c:pt>
                <c:pt idx="39">
                  <c:v>29.99299999999991</c:v>
                </c:pt>
                <c:pt idx="40">
                  <c:v>31.755499999999905</c:v>
                </c:pt>
                <c:pt idx="41">
                  <c:v>32.200000000000003</c:v>
                </c:pt>
                <c:pt idx="42">
                  <c:v>32.19950000000015</c:v>
                </c:pt>
                <c:pt idx="43">
                  <c:v>33.151499999999999</c:v>
                </c:pt>
                <c:pt idx="44">
                  <c:v>35.692500000000187</c:v>
                </c:pt>
                <c:pt idx="45">
                  <c:v>35.693000000000012</c:v>
                </c:pt>
                <c:pt idx="46">
                  <c:v>37.759</c:v>
                </c:pt>
                <c:pt idx="47">
                  <c:v>39.790000000000013</c:v>
                </c:pt>
                <c:pt idx="48">
                  <c:v>42.52</c:v>
                </c:pt>
                <c:pt idx="49">
                  <c:v>42.088000000000001</c:v>
                </c:pt>
                <c:pt idx="50">
                  <c:v>44.1875</c:v>
                </c:pt>
                <c:pt idx="51">
                  <c:v>44.46</c:v>
                </c:pt>
                <c:pt idx="52">
                  <c:v>46.621500000000012</c:v>
                </c:pt>
                <c:pt idx="53">
                  <c:v>48.128000000000149</c:v>
                </c:pt>
                <c:pt idx="54">
                  <c:v>50.032000000000011</c:v>
                </c:pt>
                <c:pt idx="55">
                  <c:v>53.633500000000012</c:v>
                </c:pt>
                <c:pt idx="56">
                  <c:v>54.089500000000001</c:v>
                </c:pt>
                <c:pt idx="57">
                  <c:v>57.839500000000001</c:v>
                </c:pt>
                <c:pt idx="58">
                  <c:v>58.955999999999996</c:v>
                </c:pt>
                <c:pt idx="59">
                  <c:v>60.892500000000013</c:v>
                </c:pt>
                <c:pt idx="60">
                  <c:v>62.268500000000209</c:v>
                </c:pt>
                <c:pt idx="61">
                  <c:v>61.506500000000003</c:v>
                </c:pt>
                <c:pt idx="62">
                  <c:v>65.115499999999983</c:v>
                </c:pt>
                <c:pt idx="63">
                  <c:v>68.424498999999983</c:v>
                </c:pt>
                <c:pt idx="64">
                  <c:v>69.128998999999467</c:v>
                </c:pt>
                <c:pt idx="65">
                  <c:v>72.986998999999983</c:v>
                </c:pt>
                <c:pt idx="66">
                  <c:v>77.1965</c:v>
                </c:pt>
                <c:pt idx="67">
                  <c:v>76.842500000000001</c:v>
                </c:pt>
                <c:pt idx="68">
                  <c:v>80.146000000000001</c:v>
                </c:pt>
                <c:pt idx="69">
                  <c:v>81.263498999999982</c:v>
                </c:pt>
                <c:pt idx="70">
                  <c:v>84.09</c:v>
                </c:pt>
                <c:pt idx="71">
                  <c:v>86.413500000000127</c:v>
                </c:pt>
                <c:pt idx="72">
                  <c:v>87.916500000000127</c:v>
                </c:pt>
                <c:pt idx="73">
                  <c:v>88.383499999999998</c:v>
                </c:pt>
                <c:pt idx="74">
                  <c:v>92.259998999999979</c:v>
                </c:pt>
                <c:pt idx="75">
                  <c:v>96.029499999999999</c:v>
                </c:pt>
                <c:pt idx="76">
                  <c:v>97.079499999999982</c:v>
                </c:pt>
                <c:pt idx="77">
                  <c:v>101.666</c:v>
                </c:pt>
                <c:pt idx="78">
                  <c:v>104.64100000000002</c:v>
                </c:pt>
                <c:pt idx="79">
                  <c:v>108.76649999999999</c:v>
                </c:pt>
                <c:pt idx="80">
                  <c:v>111.18049999999998</c:v>
                </c:pt>
                <c:pt idx="81">
                  <c:v>113.111</c:v>
                </c:pt>
                <c:pt idx="82">
                  <c:v>113.35250000000001</c:v>
                </c:pt>
                <c:pt idx="83">
                  <c:v>114.21650000000002</c:v>
                </c:pt>
                <c:pt idx="84">
                  <c:v>119.818</c:v>
                </c:pt>
                <c:pt idx="85">
                  <c:v>121.161</c:v>
                </c:pt>
                <c:pt idx="86">
                  <c:v>123.67299999999985</c:v>
                </c:pt>
                <c:pt idx="87">
                  <c:v>122.98399999999999</c:v>
                </c:pt>
                <c:pt idx="88">
                  <c:v>128.06300000000002</c:v>
                </c:pt>
                <c:pt idx="89">
                  <c:v>129.50750000000002</c:v>
                </c:pt>
                <c:pt idx="90">
                  <c:v>132.8715</c:v>
                </c:pt>
                <c:pt idx="91">
                  <c:v>133.8965</c:v>
                </c:pt>
                <c:pt idx="92">
                  <c:v>134.28449999999998</c:v>
                </c:pt>
                <c:pt idx="93">
                  <c:v>134.084</c:v>
                </c:pt>
                <c:pt idx="94">
                  <c:v>136.81050000000002</c:v>
                </c:pt>
                <c:pt idx="95">
                  <c:v>139.3295</c:v>
                </c:pt>
                <c:pt idx="96">
                  <c:v>140.63399999999999</c:v>
                </c:pt>
                <c:pt idx="97">
                  <c:v>140.75800000000001</c:v>
                </c:pt>
                <c:pt idx="98">
                  <c:v>141.4965</c:v>
                </c:pt>
                <c:pt idx="99">
                  <c:v>145.3955</c:v>
                </c:pt>
                <c:pt idx="100">
                  <c:v>140.42750000000001</c:v>
                </c:pt>
                <c:pt idx="101">
                  <c:v>145.63499999999999</c:v>
                </c:pt>
                <c:pt idx="102">
                  <c:v>148.16049999999998</c:v>
                </c:pt>
                <c:pt idx="103">
                  <c:v>147.07850000000002</c:v>
                </c:pt>
                <c:pt idx="104">
                  <c:v>150.34800000000001</c:v>
                </c:pt>
                <c:pt idx="105">
                  <c:v>150.16299999999998</c:v>
                </c:pt>
                <c:pt idx="106">
                  <c:v>151.67249999999999</c:v>
                </c:pt>
                <c:pt idx="107">
                  <c:v>151.626</c:v>
                </c:pt>
                <c:pt idx="108">
                  <c:v>151.92400000000001</c:v>
                </c:pt>
                <c:pt idx="109">
                  <c:v>151.51899999999998</c:v>
                </c:pt>
                <c:pt idx="110">
                  <c:v>153.84900000000002</c:v>
                </c:pt>
                <c:pt idx="111">
                  <c:v>155.38900000000001</c:v>
                </c:pt>
                <c:pt idx="112">
                  <c:v>153.66200000000001</c:v>
                </c:pt>
                <c:pt idx="113">
                  <c:v>153.64349999999999</c:v>
                </c:pt>
                <c:pt idx="114">
                  <c:v>155.74099999999999</c:v>
                </c:pt>
                <c:pt idx="115">
                  <c:v>155.839</c:v>
                </c:pt>
                <c:pt idx="116">
                  <c:v>157.78100000000001</c:v>
                </c:pt>
                <c:pt idx="117">
                  <c:v>155.78700000000001</c:v>
                </c:pt>
                <c:pt idx="118">
                  <c:v>150.92750000000001</c:v>
                </c:pt>
                <c:pt idx="119">
                  <c:v>152.07349999999997</c:v>
                </c:pt>
                <c:pt idx="120">
                  <c:v>153.94399999999999</c:v>
                </c:pt>
                <c:pt idx="121">
                  <c:v>153.88200000000072</c:v>
                </c:pt>
                <c:pt idx="122">
                  <c:v>152.14549999999997</c:v>
                </c:pt>
                <c:pt idx="123">
                  <c:v>151.98750000000001</c:v>
                </c:pt>
                <c:pt idx="124">
                  <c:v>150.107</c:v>
                </c:pt>
                <c:pt idx="125">
                  <c:v>147.23049999999998</c:v>
                </c:pt>
                <c:pt idx="126">
                  <c:v>150.10299999999998</c:v>
                </c:pt>
                <c:pt idx="127">
                  <c:v>144.39100000000047</c:v>
                </c:pt>
                <c:pt idx="128">
                  <c:v>144.83800000000059</c:v>
                </c:pt>
                <c:pt idx="129">
                  <c:v>148.05100000000004</c:v>
                </c:pt>
                <c:pt idx="130">
                  <c:v>144.49250000000001</c:v>
                </c:pt>
                <c:pt idx="131">
                  <c:v>140.94449999999998</c:v>
                </c:pt>
                <c:pt idx="132">
                  <c:v>142.56100000000001</c:v>
                </c:pt>
                <c:pt idx="133">
                  <c:v>141.601</c:v>
                </c:pt>
                <c:pt idx="134">
                  <c:v>137.363</c:v>
                </c:pt>
                <c:pt idx="135">
                  <c:v>137.059</c:v>
                </c:pt>
                <c:pt idx="136">
                  <c:v>138.36100000000027</c:v>
                </c:pt>
                <c:pt idx="137">
                  <c:v>134.07899999999998</c:v>
                </c:pt>
                <c:pt idx="138">
                  <c:v>132.61499999999998</c:v>
                </c:pt>
                <c:pt idx="139">
                  <c:v>132.42350000000002</c:v>
                </c:pt>
                <c:pt idx="140">
                  <c:v>129.721</c:v>
                </c:pt>
                <c:pt idx="141">
                  <c:v>128.72549999999998</c:v>
                </c:pt>
                <c:pt idx="142">
                  <c:v>128.33150000000001</c:v>
                </c:pt>
                <c:pt idx="143">
                  <c:v>126.06150000000002</c:v>
                </c:pt>
                <c:pt idx="144">
                  <c:v>125.85599999999998</c:v>
                </c:pt>
                <c:pt idx="145">
                  <c:v>122.468</c:v>
                </c:pt>
                <c:pt idx="146">
                  <c:v>121.04300000000002</c:v>
                </c:pt>
                <c:pt idx="147">
                  <c:v>119.69</c:v>
                </c:pt>
                <c:pt idx="148">
                  <c:v>120.9970000000003</c:v>
                </c:pt>
                <c:pt idx="149">
                  <c:v>117.85599999999998</c:v>
                </c:pt>
                <c:pt idx="150">
                  <c:v>116.1515</c:v>
                </c:pt>
                <c:pt idx="151">
                  <c:v>114.92100000000002</c:v>
                </c:pt>
                <c:pt idx="152">
                  <c:v>113.9085</c:v>
                </c:pt>
                <c:pt idx="153">
                  <c:v>112.60799999999999</c:v>
                </c:pt>
                <c:pt idx="154">
                  <c:v>109.233</c:v>
                </c:pt>
                <c:pt idx="155">
                  <c:v>105.24950000000022</c:v>
                </c:pt>
                <c:pt idx="156">
                  <c:v>106.1895</c:v>
                </c:pt>
                <c:pt idx="157">
                  <c:v>106.56950000000002</c:v>
                </c:pt>
                <c:pt idx="158">
                  <c:v>102.0395</c:v>
                </c:pt>
                <c:pt idx="159">
                  <c:v>101.47</c:v>
                </c:pt>
                <c:pt idx="160">
                  <c:v>101.268</c:v>
                </c:pt>
                <c:pt idx="161">
                  <c:v>99.807500000000005</c:v>
                </c:pt>
                <c:pt idx="162">
                  <c:v>97.05</c:v>
                </c:pt>
                <c:pt idx="163">
                  <c:v>95.402000000000001</c:v>
                </c:pt>
                <c:pt idx="164">
                  <c:v>93.162999999999982</c:v>
                </c:pt>
                <c:pt idx="165">
                  <c:v>92.054999999999993</c:v>
                </c:pt>
                <c:pt idx="166">
                  <c:v>90.912000000000006</c:v>
                </c:pt>
                <c:pt idx="167">
                  <c:v>89.075998999999598</c:v>
                </c:pt>
                <c:pt idx="168">
                  <c:v>87.855499999999978</c:v>
                </c:pt>
                <c:pt idx="169">
                  <c:v>86.150999999999982</c:v>
                </c:pt>
                <c:pt idx="170">
                  <c:v>85.283000000000001</c:v>
                </c:pt>
                <c:pt idx="171">
                  <c:v>81.364999999999995</c:v>
                </c:pt>
                <c:pt idx="172">
                  <c:v>81.496499999999997</c:v>
                </c:pt>
                <c:pt idx="173">
                  <c:v>79.397999999999996</c:v>
                </c:pt>
                <c:pt idx="174">
                  <c:v>79.133499999999998</c:v>
                </c:pt>
                <c:pt idx="175">
                  <c:v>79.889499999999998</c:v>
                </c:pt>
                <c:pt idx="176">
                  <c:v>77.063500000000005</c:v>
                </c:pt>
                <c:pt idx="177">
                  <c:v>78.680498999999671</c:v>
                </c:pt>
                <c:pt idx="178">
                  <c:v>75.8</c:v>
                </c:pt>
                <c:pt idx="179">
                  <c:v>74.3</c:v>
                </c:pt>
                <c:pt idx="180">
                  <c:v>73.217500000000314</c:v>
                </c:pt>
                <c:pt idx="181">
                  <c:v>73.188998999999569</c:v>
                </c:pt>
                <c:pt idx="182">
                  <c:v>68.745000000000005</c:v>
                </c:pt>
                <c:pt idx="183">
                  <c:v>68.289000000000001</c:v>
                </c:pt>
                <c:pt idx="184">
                  <c:v>68.754999999999995</c:v>
                </c:pt>
                <c:pt idx="185">
                  <c:v>70.010999999999996</c:v>
                </c:pt>
                <c:pt idx="186">
                  <c:v>66.677999999999983</c:v>
                </c:pt>
                <c:pt idx="187">
                  <c:v>66.396000000000001</c:v>
                </c:pt>
                <c:pt idx="188">
                  <c:v>66.725499999999982</c:v>
                </c:pt>
                <c:pt idx="189">
                  <c:v>64.853499999999983</c:v>
                </c:pt>
                <c:pt idx="190">
                  <c:v>63.707500000000003</c:v>
                </c:pt>
                <c:pt idx="191">
                  <c:v>61.541499999999999</c:v>
                </c:pt>
                <c:pt idx="192">
                  <c:v>59.344999999999999</c:v>
                </c:pt>
                <c:pt idx="193">
                  <c:v>59.790000000000013</c:v>
                </c:pt>
                <c:pt idx="194">
                  <c:v>59.217500000000001</c:v>
                </c:pt>
                <c:pt idx="195">
                  <c:v>59.953499999999998</c:v>
                </c:pt>
                <c:pt idx="196">
                  <c:v>59.9</c:v>
                </c:pt>
                <c:pt idx="197">
                  <c:v>59.408500000000011</c:v>
                </c:pt>
                <c:pt idx="198">
                  <c:v>57.384999999999998</c:v>
                </c:pt>
                <c:pt idx="199">
                  <c:v>55.755000000000003</c:v>
                </c:pt>
                <c:pt idx="200">
                  <c:v>55.391000000000005</c:v>
                </c:pt>
                <c:pt idx="201">
                  <c:v>54.282000000000011</c:v>
                </c:pt>
                <c:pt idx="202">
                  <c:v>54.637500000000003</c:v>
                </c:pt>
                <c:pt idx="203">
                  <c:v>52.047499999999999</c:v>
                </c:pt>
                <c:pt idx="204">
                  <c:v>51.940999999999995</c:v>
                </c:pt>
                <c:pt idx="205">
                  <c:v>51.605000000000011</c:v>
                </c:pt>
                <c:pt idx="206">
                  <c:v>49.709000000000003</c:v>
                </c:pt>
                <c:pt idx="207">
                  <c:v>50.954499999999996</c:v>
                </c:pt>
                <c:pt idx="208">
                  <c:v>49.577000000000005</c:v>
                </c:pt>
                <c:pt idx="209">
                  <c:v>49.653999999999996</c:v>
                </c:pt>
                <c:pt idx="210">
                  <c:v>48.600500000000011</c:v>
                </c:pt>
                <c:pt idx="211">
                  <c:v>46.082000000000001</c:v>
                </c:pt>
                <c:pt idx="212">
                  <c:v>47.340499999999999</c:v>
                </c:pt>
                <c:pt idx="213">
                  <c:v>48.605000000000011</c:v>
                </c:pt>
                <c:pt idx="214">
                  <c:v>46.4435</c:v>
                </c:pt>
                <c:pt idx="215">
                  <c:v>44.235000000000063</c:v>
                </c:pt>
                <c:pt idx="216">
                  <c:v>43.456999999999994</c:v>
                </c:pt>
                <c:pt idx="217">
                  <c:v>43.391500000000001</c:v>
                </c:pt>
                <c:pt idx="218">
                  <c:v>45.160500000000013</c:v>
                </c:pt>
                <c:pt idx="219">
                  <c:v>43.105500000000013</c:v>
                </c:pt>
                <c:pt idx="220">
                  <c:v>41.569500000000012</c:v>
                </c:pt>
                <c:pt idx="221">
                  <c:v>42.016999999999996</c:v>
                </c:pt>
                <c:pt idx="222">
                  <c:v>42.477499999999999</c:v>
                </c:pt>
                <c:pt idx="223">
                  <c:v>41.5595</c:v>
                </c:pt>
                <c:pt idx="224">
                  <c:v>41.433500000000002</c:v>
                </c:pt>
                <c:pt idx="225">
                  <c:v>40.872500000000002</c:v>
                </c:pt>
                <c:pt idx="226">
                  <c:v>39.834499999999998</c:v>
                </c:pt>
                <c:pt idx="227">
                  <c:v>39.945500000000003</c:v>
                </c:pt>
                <c:pt idx="228">
                  <c:v>40.525000000000013</c:v>
                </c:pt>
                <c:pt idx="229">
                  <c:v>38.889499999999998</c:v>
                </c:pt>
                <c:pt idx="230">
                  <c:v>38.849000000000004</c:v>
                </c:pt>
                <c:pt idx="231">
                  <c:v>38.025000000000013</c:v>
                </c:pt>
                <c:pt idx="232">
                  <c:v>37.437000000000005</c:v>
                </c:pt>
                <c:pt idx="233">
                  <c:v>38.61</c:v>
                </c:pt>
                <c:pt idx="234">
                  <c:v>38.043000000000006</c:v>
                </c:pt>
                <c:pt idx="235">
                  <c:v>36.663500000000013</c:v>
                </c:pt>
                <c:pt idx="236">
                  <c:v>35.468000000000011</c:v>
                </c:pt>
                <c:pt idx="237">
                  <c:v>36.289000000000001</c:v>
                </c:pt>
                <c:pt idx="238">
                  <c:v>35.966500000000003</c:v>
                </c:pt>
                <c:pt idx="239">
                  <c:v>34.387499999999996</c:v>
                </c:pt>
                <c:pt idx="240">
                  <c:v>34.817999999999998</c:v>
                </c:pt>
                <c:pt idx="241">
                  <c:v>34.828500000000012</c:v>
                </c:pt>
                <c:pt idx="242">
                  <c:v>33.048500000000011</c:v>
                </c:pt>
                <c:pt idx="243">
                  <c:v>32.939</c:v>
                </c:pt>
                <c:pt idx="244">
                  <c:v>33.299000000000063</c:v>
                </c:pt>
                <c:pt idx="245">
                  <c:v>31.512499999999989</c:v>
                </c:pt>
                <c:pt idx="246">
                  <c:v>32.849499999999999</c:v>
                </c:pt>
                <c:pt idx="247">
                  <c:v>31.326000000000001</c:v>
                </c:pt>
                <c:pt idx="248">
                  <c:v>30.946999999999989</c:v>
                </c:pt>
                <c:pt idx="249">
                  <c:v>32.15</c:v>
                </c:pt>
                <c:pt idx="250">
                  <c:v>30.838999999999999</c:v>
                </c:pt>
                <c:pt idx="251">
                  <c:v>31.481000000000002</c:v>
                </c:pt>
                <c:pt idx="252">
                  <c:v>31.730499999999989</c:v>
                </c:pt>
                <c:pt idx="253">
                  <c:v>29.732500000000002</c:v>
                </c:pt>
                <c:pt idx="254">
                  <c:v>30.611000000000093</c:v>
                </c:pt>
                <c:pt idx="255">
                  <c:v>29.958499999999887</c:v>
                </c:pt>
                <c:pt idx="256">
                  <c:v>29.82</c:v>
                </c:pt>
                <c:pt idx="257">
                  <c:v>30.24749999999991</c:v>
                </c:pt>
                <c:pt idx="258">
                  <c:v>29.1525</c:v>
                </c:pt>
                <c:pt idx="259">
                  <c:v>27.406499999999905</c:v>
                </c:pt>
                <c:pt idx="260">
                  <c:v>27.93</c:v>
                </c:pt>
                <c:pt idx="261">
                  <c:v>27.456</c:v>
                </c:pt>
                <c:pt idx="262">
                  <c:v>28.264500000000002</c:v>
                </c:pt>
                <c:pt idx="263">
                  <c:v>27.5045</c:v>
                </c:pt>
                <c:pt idx="264">
                  <c:v>26.585499999999868</c:v>
                </c:pt>
                <c:pt idx="265">
                  <c:v>26.504000000000001</c:v>
                </c:pt>
                <c:pt idx="266">
                  <c:v>26.551500000000001</c:v>
                </c:pt>
                <c:pt idx="267">
                  <c:v>26.7195</c:v>
                </c:pt>
                <c:pt idx="268">
                  <c:v>27.545999999999989</c:v>
                </c:pt>
                <c:pt idx="269">
                  <c:v>27.117000000000097</c:v>
                </c:pt>
                <c:pt idx="270">
                  <c:v>25.523</c:v>
                </c:pt>
                <c:pt idx="271">
                  <c:v>25.32</c:v>
                </c:pt>
                <c:pt idx="272">
                  <c:v>25.461999999999989</c:v>
                </c:pt>
                <c:pt idx="273">
                  <c:v>24.5335</c:v>
                </c:pt>
                <c:pt idx="274">
                  <c:v>24.749499999999905</c:v>
                </c:pt>
                <c:pt idx="275">
                  <c:v>26.218499999999914</c:v>
                </c:pt>
                <c:pt idx="276">
                  <c:v>26.059000000000001</c:v>
                </c:pt>
                <c:pt idx="277">
                  <c:v>24.419</c:v>
                </c:pt>
                <c:pt idx="278">
                  <c:v>24.546500000000002</c:v>
                </c:pt>
                <c:pt idx="279">
                  <c:v>24.785999999999905</c:v>
                </c:pt>
                <c:pt idx="280">
                  <c:v>25.06</c:v>
                </c:pt>
                <c:pt idx="281">
                  <c:v>25.462999999999891</c:v>
                </c:pt>
                <c:pt idx="282">
                  <c:v>25.375499999999914</c:v>
                </c:pt>
                <c:pt idx="283">
                  <c:v>25.711500000000001</c:v>
                </c:pt>
                <c:pt idx="284">
                  <c:v>25.053999999999988</c:v>
                </c:pt>
                <c:pt idx="285">
                  <c:v>24.457000000000001</c:v>
                </c:pt>
                <c:pt idx="286">
                  <c:v>22.32</c:v>
                </c:pt>
                <c:pt idx="287">
                  <c:v>24.619000000000035</c:v>
                </c:pt>
                <c:pt idx="288">
                  <c:v>24.763000000000002</c:v>
                </c:pt>
                <c:pt idx="289">
                  <c:v>24.0505</c:v>
                </c:pt>
                <c:pt idx="290">
                  <c:v>24.136500000000005</c:v>
                </c:pt>
                <c:pt idx="291">
                  <c:v>23.487499999999883</c:v>
                </c:pt>
                <c:pt idx="292">
                  <c:v>22.388000000000002</c:v>
                </c:pt>
                <c:pt idx="293">
                  <c:v>23.51</c:v>
                </c:pt>
                <c:pt idx="294">
                  <c:v>22.802499999999906</c:v>
                </c:pt>
                <c:pt idx="295">
                  <c:v>21.94249999999985</c:v>
                </c:pt>
                <c:pt idx="296">
                  <c:v>21.584499999999906</c:v>
                </c:pt>
                <c:pt idx="297">
                  <c:v>20.501999999999999</c:v>
                </c:pt>
                <c:pt idx="298">
                  <c:v>21.152999999999999</c:v>
                </c:pt>
                <c:pt idx="299">
                  <c:v>20.921999999999986</c:v>
                </c:pt>
                <c:pt idx="300">
                  <c:v>20.3475</c:v>
                </c:pt>
                <c:pt idx="301">
                  <c:v>20.569499999999906</c:v>
                </c:pt>
                <c:pt idx="302">
                  <c:v>19.96399999999991</c:v>
                </c:pt>
                <c:pt idx="303">
                  <c:v>20.6585</c:v>
                </c:pt>
                <c:pt idx="304">
                  <c:v>20.245499999999875</c:v>
                </c:pt>
                <c:pt idx="305">
                  <c:v>20.531500000000001</c:v>
                </c:pt>
                <c:pt idx="306">
                  <c:v>19.24449999999991</c:v>
                </c:pt>
                <c:pt idx="307">
                  <c:v>20.443999999999921</c:v>
                </c:pt>
                <c:pt idx="308">
                  <c:v>19.475499999999879</c:v>
                </c:pt>
                <c:pt idx="309">
                  <c:v>18.927</c:v>
                </c:pt>
                <c:pt idx="310">
                  <c:v>20.221</c:v>
                </c:pt>
                <c:pt idx="311">
                  <c:v>20.135999999999999</c:v>
                </c:pt>
                <c:pt idx="312">
                  <c:v>18.635000000000005</c:v>
                </c:pt>
                <c:pt idx="313">
                  <c:v>18.692</c:v>
                </c:pt>
                <c:pt idx="314">
                  <c:v>18.873999999999999</c:v>
                </c:pt>
                <c:pt idx="315">
                  <c:v>18.461499999999891</c:v>
                </c:pt>
                <c:pt idx="316">
                  <c:v>17.832000000000001</c:v>
                </c:pt>
                <c:pt idx="317">
                  <c:v>18.636500000000005</c:v>
                </c:pt>
                <c:pt idx="318">
                  <c:v>19.607500000000005</c:v>
                </c:pt>
                <c:pt idx="319">
                  <c:v>19.215</c:v>
                </c:pt>
                <c:pt idx="320">
                  <c:v>18.874500000000001</c:v>
                </c:pt>
                <c:pt idx="321">
                  <c:v>18.002499999999905</c:v>
                </c:pt>
                <c:pt idx="322">
                  <c:v>18.310500000000001</c:v>
                </c:pt>
                <c:pt idx="323">
                  <c:v>17.615500000000001</c:v>
                </c:pt>
                <c:pt idx="324">
                  <c:v>17.342499999999905</c:v>
                </c:pt>
                <c:pt idx="325">
                  <c:v>17.2745</c:v>
                </c:pt>
                <c:pt idx="326">
                  <c:v>17.084499999999906</c:v>
                </c:pt>
                <c:pt idx="327">
                  <c:v>17.967999999999989</c:v>
                </c:pt>
                <c:pt idx="328">
                  <c:v>16.410499999999917</c:v>
                </c:pt>
                <c:pt idx="329">
                  <c:v>17.057500000000001</c:v>
                </c:pt>
                <c:pt idx="330">
                  <c:v>17.1495</c:v>
                </c:pt>
                <c:pt idx="331">
                  <c:v>17.204499999999989</c:v>
                </c:pt>
                <c:pt idx="332">
                  <c:v>17.473499999999905</c:v>
                </c:pt>
                <c:pt idx="333">
                  <c:v>17.836500000000001</c:v>
                </c:pt>
                <c:pt idx="334">
                  <c:v>17.991999999999987</c:v>
                </c:pt>
                <c:pt idx="335">
                  <c:v>17.305</c:v>
                </c:pt>
                <c:pt idx="336">
                  <c:v>15.991</c:v>
                </c:pt>
                <c:pt idx="337">
                  <c:v>15.588000000000001</c:v>
                </c:pt>
                <c:pt idx="338">
                  <c:v>16.827000000000005</c:v>
                </c:pt>
                <c:pt idx="339">
                  <c:v>15.866000000000026</c:v>
                </c:pt>
                <c:pt idx="340">
                  <c:v>14.954000000000002</c:v>
                </c:pt>
                <c:pt idx="341">
                  <c:v>15.458</c:v>
                </c:pt>
                <c:pt idx="342">
                  <c:v>15.512</c:v>
                </c:pt>
                <c:pt idx="343">
                  <c:v>15.242000000000001</c:v>
                </c:pt>
                <c:pt idx="344">
                  <c:v>14.5275</c:v>
                </c:pt>
                <c:pt idx="345">
                  <c:v>14.0745</c:v>
                </c:pt>
                <c:pt idx="346">
                  <c:v>14.272</c:v>
                </c:pt>
                <c:pt idx="347">
                  <c:v>14.244999999999999</c:v>
                </c:pt>
                <c:pt idx="348">
                  <c:v>13.524000000000001</c:v>
                </c:pt>
                <c:pt idx="349">
                  <c:v>13.817500000000004</c:v>
                </c:pt>
                <c:pt idx="350">
                  <c:v>14.718500000000001</c:v>
                </c:pt>
                <c:pt idx="351">
                  <c:v>13.684000000000001</c:v>
                </c:pt>
                <c:pt idx="352">
                  <c:v>13.753500000000004</c:v>
                </c:pt>
                <c:pt idx="353">
                  <c:v>13.246999999999998</c:v>
                </c:pt>
                <c:pt idx="354">
                  <c:v>13.247499999999999</c:v>
                </c:pt>
                <c:pt idx="355">
                  <c:v>13.029</c:v>
                </c:pt>
                <c:pt idx="356">
                  <c:v>13.906500000000024</c:v>
                </c:pt>
                <c:pt idx="357">
                  <c:v>13.2355</c:v>
                </c:pt>
                <c:pt idx="358">
                  <c:v>12.903</c:v>
                </c:pt>
                <c:pt idx="359">
                  <c:v>12.335500000000026</c:v>
                </c:pt>
                <c:pt idx="360">
                  <c:v>13.5715</c:v>
                </c:pt>
                <c:pt idx="361">
                  <c:v>13.401</c:v>
                </c:pt>
                <c:pt idx="362">
                  <c:v>12.8385</c:v>
                </c:pt>
                <c:pt idx="363">
                  <c:v>12.384</c:v>
                </c:pt>
                <c:pt idx="364">
                  <c:v>12.022500000000004</c:v>
                </c:pt>
                <c:pt idx="365">
                  <c:v>12.378500000000004</c:v>
                </c:pt>
                <c:pt idx="366">
                  <c:v>13.1135</c:v>
                </c:pt>
                <c:pt idx="367">
                  <c:v>11.452500000000056</c:v>
                </c:pt>
                <c:pt idx="368">
                  <c:v>12.1005</c:v>
                </c:pt>
                <c:pt idx="369">
                  <c:v>11.858000000000002</c:v>
                </c:pt>
                <c:pt idx="370">
                  <c:v>10.2835</c:v>
                </c:pt>
                <c:pt idx="371">
                  <c:v>10.882000000000026</c:v>
                </c:pt>
                <c:pt idx="372">
                  <c:v>10.616</c:v>
                </c:pt>
                <c:pt idx="373">
                  <c:v>11.344000000000001</c:v>
                </c:pt>
                <c:pt idx="374">
                  <c:v>11.561500000000002</c:v>
                </c:pt>
                <c:pt idx="375">
                  <c:v>11.408000000000001</c:v>
                </c:pt>
                <c:pt idx="376">
                  <c:v>11.217999999999998</c:v>
                </c:pt>
                <c:pt idx="377">
                  <c:v>12.182</c:v>
                </c:pt>
                <c:pt idx="378">
                  <c:v>11.640999999999998</c:v>
                </c:pt>
                <c:pt idx="379">
                  <c:v>11.024000000000001</c:v>
                </c:pt>
                <c:pt idx="380">
                  <c:v>11.1455</c:v>
                </c:pt>
                <c:pt idx="381">
                  <c:v>11.421000000000001</c:v>
                </c:pt>
                <c:pt idx="382">
                  <c:v>10.7455</c:v>
                </c:pt>
                <c:pt idx="383">
                  <c:v>10.839</c:v>
                </c:pt>
                <c:pt idx="384">
                  <c:v>10.576000000000002</c:v>
                </c:pt>
                <c:pt idx="385">
                  <c:v>10.163500000000004</c:v>
                </c:pt>
                <c:pt idx="386">
                  <c:v>10.584</c:v>
                </c:pt>
                <c:pt idx="387">
                  <c:v>10.961500000000004</c:v>
                </c:pt>
                <c:pt idx="388">
                  <c:v>11.25</c:v>
                </c:pt>
                <c:pt idx="389">
                  <c:v>10.483000000000002</c:v>
                </c:pt>
                <c:pt idx="390">
                  <c:v>11.2895</c:v>
                </c:pt>
                <c:pt idx="391">
                  <c:v>10.852000000000052</c:v>
                </c:pt>
                <c:pt idx="392">
                  <c:v>10.486000000000002</c:v>
                </c:pt>
                <c:pt idx="393">
                  <c:v>11.089500000000006</c:v>
                </c:pt>
                <c:pt idx="394">
                  <c:v>11.466500000000041</c:v>
                </c:pt>
                <c:pt idx="395">
                  <c:v>11.435</c:v>
                </c:pt>
                <c:pt idx="396">
                  <c:v>10.509500000000006</c:v>
                </c:pt>
                <c:pt idx="397">
                  <c:v>10.685</c:v>
                </c:pt>
                <c:pt idx="398">
                  <c:v>10.813500000000024</c:v>
                </c:pt>
                <c:pt idx="399">
                  <c:v>10.466000000000006</c:v>
                </c:pt>
                <c:pt idx="400">
                  <c:v>11.220500000000001</c:v>
                </c:pt>
                <c:pt idx="401">
                  <c:v>11.0305</c:v>
                </c:pt>
                <c:pt idx="402">
                  <c:v>11.186</c:v>
                </c:pt>
                <c:pt idx="403">
                  <c:v>11.6675</c:v>
                </c:pt>
                <c:pt idx="404">
                  <c:v>12.370000000000006</c:v>
                </c:pt>
                <c:pt idx="405">
                  <c:v>12.787999999999998</c:v>
                </c:pt>
                <c:pt idx="406">
                  <c:v>12.458500000000004</c:v>
                </c:pt>
                <c:pt idx="407">
                  <c:v>12.7165</c:v>
                </c:pt>
                <c:pt idx="408">
                  <c:v>12.462000000000026</c:v>
                </c:pt>
                <c:pt idx="409">
                  <c:v>12.497</c:v>
                </c:pt>
                <c:pt idx="410">
                  <c:v>14.3485</c:v>
                </c:pt>
                <c:pt idx="411">
                  <c:v>12.357000000000006</c:v>
                </c:pt>
                <c:pt idx="412">
                  <c:v>12.9015</c:v>
                </c:pt>
                <c:pt idx="413">
                  <c:v>12.817</c:v>
                </c:pt>
                <c:pt idx="414">
                  <c:v>12.629999999999999</c:v>
                </c:pt>
                <c:pt idx="415">
                  <c:v>12.233999999999998</c:v>
                </c:pt>
                <c:pt idx="416">
                  <c:v>11.281500000000001</c:v>
                </c:pt>
                <c:pt idx="417">
                  <c:v>11.117999999999999</c:v>
                </c:pt>
                <c:pt idx="418">
                  <c:v>12.415500000000026</c:v>
                </c:pt>
                <c:pt idx="419">
                  <c:v>11.677</c:v>
                </c:pt>
                <c:pt idx="420">
                  <c:v>11.393500000000024</c:v>
                </c:pt>
                <c:pt idx="421">
                  <c:v>11.675000000000002</c:v>
                </c:pt>
                <c:pt idx="422">
                  <c:v>11.537000000000001</c:v>
                </c:pt>
                <c:pt idx="423">
                  <c:v>11.1995</c:v>
                </c:pt>
                <c:pt idx="424">
                  <c:v>12.146999999999998</c:v>
                </c:pt>
                <c:pt idx="425">
                  <c:v>11.987</c:v>
                </c:pt>
                <c:pt idx="426">
                  <c:v>12.327</c:v>
                </c:pt>
                <c:pt idx="427">
                  <c:v>11.9275</c:v>
                </c:pt>
                <c:pt idx="428">
                  <c:v>11.77</c:v>
                </c:pt>
                <c:pt idx="429">
                  <c:v>12.7545</c:v>
                </c:pt>
                <c:pt idx="430">
                  <c:v>13.243999999999998</c:v>
                </c:pt>
                <c:pt idx="431">
                  <c:v>11.360500000000041</c:v>
                </c:pt>
                <c:pt idx="432">
                  <c:v>12.158000000000001</c:v>
                </c:pt>
                <c:pt idx="433">
                  <c:v>12.1145</c:v>
                </c:pt>
                <c:pt idx="434">
                  <c:v>11.891500000000002</c:v>
                </c:pt>
                <c:pt idx="435">
                  <c:v>12.7135</c:v>
                </c:pt>
                <c:pt idx="436">
                  <c:v>12.115</c:v>
                </c:pt>
                <c:pt idx="437">
                  <c:v>12.788500000000001</c:v>
                </c:pt>
                <c:pt idx="438">
                  <c:v>13.432500000000006</c:v>
                </c:pt>
                <c:pt idx="439">
                  <c:v>12.358500000000006</c:v>
                </c:pt>
                <c:pt idx="440">
                  <c:v>12.5115</c:v>
                </c:pt>
                <c:pt idx="441">
                  <c:v>12.436500000000002</c:v>
                </c:pt>
                <c:pt idx="442">
                  <c:v>11.702</c:v>
                </c:pt>
                <c:pt idx="443">
                  <c:v>12.0245</c:v>
                </c:pt>
                <c:pt idx="444">
                  <c:v>12.5685</c:v>
                </c:pt>
                <c:pt idx="445">
                  <c:v>12.099</c:v>
                </c:pt>
                <c:pt idx="446">
                  <c:v>11.495000000000006</c:v>
                </c:pt>
                <c:pt idx="447">
                  <c:v>12.49</c:v>
                </c:pt>
                <c:pt idx="448">
                  <c:v>12.407500000000002</c:v>
                </c:pt>
                <c:pt idx="449">
                  <c:v>13.133000000000001</c:v>
                </c:pt>
                <c:pt idx="450">
                  <c:v>11.8285</c:v>
                </c:pt>
                <c:pt idx="451">
                  <c:v>12.364000000000004</c:v>
                </c:pt>
                <c:pt idx="452">
                  <c:v>12.798999999999999</c:v>
                </c:pt>
                <c:pt idx="453">
                  <c:v>13.269500000000004</c:v>
                </c:pt>
                <c:pt idx="454">
                  <c:v>11.963500000000026</c:v>
                </c:pt>
                <c:pt idx="455">
                  <c:v>13.668000000000001</c:v>
                </c:pt>
                <c:pt idx="456">
                  <c:v>14.117999999999999</c:v>
                </c:pt>
                <c:pt idx="457">
                  <c:v>13.276</c:v>
                </c:pt>
                <c:pt idx="458">
                  <c:v>12.879000000000024</c:v>
                </c:pt>
                <c:pt idx="459">
                  <c:v>12.449</c:v>
                </c:pt>
                <c:pt idx="460">
                  <c:v>13.342000000000002</c:v>
                </c:pt>
                <c:pt idx="461">
                  <c:v>14.028500000000001</c:v>
                </c:pt>
                <c:pt idx="462">
                  <c:v>14.117000000000001</c:v>
                </c:pt>
                <c:pt idx="463">
                  <c:v>12.399000000000004</c:v>
                </c:pt>
                <c:pt idx="464">
                  <c:v>12.866000000000026</c:v>
                </c:pt>
                <c:pt idx="465">
                  <c:v>13.2235</c:v>
                </c:pt>
                <c:pt idx="466">
                  <c:v>12.246999999999998</c:v>
                </c:pt>
                <c:pt idx="467">
                  <c:v>12.7835</c:v>
                </c:pt>
                <c:pt idx="468">
                  <c:v>14.740500000000001</c:v>
                </c:pt>
                <c:pt idx="469">
                  <c:v>13.539</c:v>
                </c:pt>
                <c:pt idx="470">
                  <c:v>13.726000000000001</c:v>
                </c:pt>
                <c:pt idx="471">
                  <c:v>13.809000000000006</c:v>
                </c:pt>
                <c:pt idx="472">
                  <c:v>13.783000000000001</c:v>
                </c:pt>
                <c:pt idx="473">
                  <c:v>15.050500000000024</c:v>
                </c:pt>
                <c:pt idx="474">
                  <c:v>15.185500000000006</c:v>
                </c:pt>
                <c:pt idx="475">
                  <c:v>14.403</c:v>
                </c:pt>
                <c:pt idx="476">
                  <c:v>16.497999999999987</c:v>
                </c:pt>
                <c:pt idx="477">
                  <c:v>16.27349999999991</c:v>
                </c:pt>
                <c:pt idx="478">
                  <c:v>15.397</c:v>
                </c:pt>
                <c:pt idx="479">
                  <c:v>16.510000000000005</c:v>
                </c:pt>
                <c:pt idx="480">
                  <c:v>17.332000000000001</c:v>
                </c:pt>
              </c:numCache>
            </c:numRef>
          </c:yVal>
          <c:smooth val="1"/>
          <c:extLst>
            <c:ext xmlns:c16="http://schemas.microsoft.com/office/drawing/2014/chart" uri="{C3380CC4-5D6E-409C-BE32-E72D297353CC}">
              <c16:uniqueId val="{00000018-C2B3-47A8-899A-57223720C564}"/>
            </c:ext>
          </c:extLst>
        </c:ser>
        <c:dLbls>
          <c:showLegendKey val="0"/>
          <c:showVal val="0"/>
          <c:showCatName val="0"/>
          <c:showSerName val="0"/>
          <c:showPercent val="0"/>
          <c:showBubbleSize val="0"/>
        </c:dLbls>
        <c:axId val="238300160"/>
        <c:axId val="238351488"/>
      </c:scatterChart>
      <c:valAx>
        <c:axId val="238300160"/>
        <c:scaling>
          <c:orientation val="minMax"/>
          <c:max val="490"/>
          <c:min val="290"/>
        </c:scaling>
        <c:delete val="0"/>
        <c:axPos val="b"/>
        <c:title>
          <c:tx>
            <c:rich>
              <a:bodyPr/>
              <a:lstStyle/>
              <a:p>
                <a:pPr>
                  <a:defRPr/>
                </a:pPr>
                <a:r>
                  <a:rPr lang="it-IT"/>
                  <a:t>wavelength (nm)</a:t>
                </a:r>
              </a:p>
            </c:rich>
          </c:tx>
          <c:layout>
            <c:manualLayout>
              <c:xMode val="edge"/>
              <c:yMode val="edge"/>
              <c:x val="0.64268995615314706"/>
              <c:y val="0.89573351860429262"/>
            </c:manualLayout>
          </c:layout>
          <c:overlay val="0"/>
        </c:title>
        <c:numFmt formatCode="General" sourceLinked="1"/>
        <c:majorTickMark val="in"/>
        <c:minorTickMark val="none"/>
        <c:tickLblPos val="nextTo"/>
        <c:spPr>
          <a:ln w="3175">
            <a:solidFill>
              <a:srgbClr val="000000"/>
            </a:solidFill>
            <a:prstDash val="solid"/>
          </a:ln>
        </c:spPr>
        <c:txPr>
          <a:bodyPr rot="0" vert="horz"/>
          <a:lstStyle/>
          <a:p>
            <a:pPr>
              <a:defRPr/>
            </a:pPr>
            <a:endParaRPr lang="it-IT"/>
          </a:p>
        </c:txPr>
        <c:crossAx val="238351488"/>
        <c:crosses val="autoZero"/>
        <c:crossBetween val="midCat"/>
      </c:valAx>
      <c:valAx>
        <c:axId val="238351488"/>
        <c:scaling>
          <c:orientation val="minMax"/>
          <c:max val="600"/>
          <c:min val="0"/>
        </c:scaling>
        <c:delete val="0"/>
        <c:axPos val="l"/>
        <c:title>
          <c:tx>
            <c:rich>
              <a:bodyPr rot="-5400000" vert="horz"/>
              <a:lstStyle/>
              <a:p>
                <a:pPr>
                  <a:defRPr/>
                </a:pPr>
                <a:r>
                  <a:rPr lang="it-IT"/>
                  <a:t>I (a.u.)</a:t>
                </a:r>
              </a:p>
            </c:rich>
          </c:tx>
          <c:layout>
            <c:manualLayout>
              <c:xMode val="edge"/>
              <c:yMode val="edge"/>
              <c:x val="8.4474528403247848E-3"/>
              <c:y val="0.32019669600123518"/>
            </c:manualLayout>
          </c:layout>
          <c:overlay val="0"/>
        </c:title>
        <c:numFmt formatCode="General" sourceLinked="1"/>
        <c:majorTickMark val="in"/>
        <c:minorTickMark val="none"/>
        <c:tickLblPos val="nextTo"/>
        <c:spPr>
          <a:ln w="3175">
            <a:solidFill>
              <a:srgbClr val="000000"/>
            </a:solidFill>
            <a:prstDash val="solid"/>
          </a:ln>
        </c:spPr>
        <c:txPr>
          <a:bodyPr rot="0" vert="horz"/>
          <a:lstStyle/>
          <a:p>
            <a:pPr>
              <a:defRPr/>
            </a:pPr>
            <a:endParaRPr lang="it-IT"/>
          </a:p>
        </c:txPr>
        <c:crossAx val="238300160"/>
        <c:crosses val="autoZero"/>
        <c:crossBetween val="midCat"/>
      </c:valAx>
      <c:spPr>
        <a:noFill/>
        <a:ln w="19050">
          <a:solidFill>
            <a:schemeClr val="tx1"/>
          </a:solidFill>
        </a:ln>
      </c:spPr>
    </c:plotArea>
    <c:plotVisOnly val="1"/>
    <c:dispBlanksAs val="gap"/>
    <c:showDLblsOverMax val="0"/>
  </c:chart>
  <c:spPr>
    <a:solidFill>
      <a:srgbClr val="FFFFFF"/>
    </a:solidFill>
    <a:ln w="9525">
      <a:noFill/>
    </a:ln>
  </c:spPr>
  <c:txPr>
    <a:bodyPr/>
    <a:lstStyle/>
    <a:p>
      <a:pPr>
        <a:defRPr sz="1600" b="0" i="0" u="none" strike="noStrike" baseline="0">
          <a:solidFill>
            <a:srgbClr val="000000"/>
          </a:solidFill>
          <a:latin typeface="Arial"/>
          <a:ea typeface="Arial"/>
          <a:cs typeface="Arial"/>
        </a:defRPr>
      </a:pPr>
      <a:endParaRPr lang="it-I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839588801399844"/>
          <c:y val="5.1400554097404488E-2"/>
          <c:w val="0.73683333333333545"/>
          <c:h val="0.70012147616994791"/>
        </c:manualLayout>
      </c:layout>
      <c:scatterChart>
        <c:scatterStyle val="lineMarker"/>
        <c:varyColors val="0"/>
        <c:ser>
          <c:idx val="0"/>
          <c:order val="0"/>
          <c:spPr>
            <a:ln w="28575">
              <a:noFill/>
            </a:ln>
          </c:spPr>
          <c:xVal>
            <c:numRef>
              <c:f>vzavt!$AD$4:$BB$4</c:f>
              <c:numCache>
                <c:formatCode>0.00E+00</c:formatCode>
                <c:ptCount val="25"/>
                <c:pt idx="0">
                  <c:v>0</c:v>
                </c:pt>
                <c:pt idx="1">
                  <c:v>2.5000000000000189E-7</c:v>
                </c:pt>
                <c:pt idx="2">
                  <c:v>5.0000000000000337E-7</c:v>
                </c:pt>
                <c:pt idx="3">
                  <c:v>7.5000000000000521E-7</c:v>
                </c:pt>
                <c:pt idx="4">
                  <c:v>1.0000000000000063E-6</c:v>
                </c:pt>
                <c:pt idx="5">
                  <c:v>1.2499999999999999E-6</c:v>
                </c:pt>
                <c:pt idx="6">
                  <c:v>1.5000000000000087E-6</c:v>
                </c:pt>
                <c:pt idx="7">
                  <c:v>1.7500000000000106E-6</c:v>
                </c:pt>
                <c:pt idx="8">
                  <c:v>2.0000000000000113E-6</c:v>
                </c:pt>
                <c:pt idx="9">
                  <c:v>2.2500000000000145E-6</c:v>
                </c:pt>
                <c:pt idx="10">
                  <c:v>2.500000000000015E-6</c:v>
                </c:pt>
                <c:pt idx="11">
                  <c:v>2.750000000000016E-6</c:v>
                </c:pt>
                <c:pt idx="12">
                  <c:v>3.0000000000000183E-6</c:v>
                </c:pt>
                <c:pt idx="13">
                  <c:v>3.2500000000000206E-6</c:v>
                </c:pt>
                <c:pt idx="14">
                  <c:v>3.5000000000000211E-6</c:v>
                </c:pt>
                <c:pt idx="15">
                  <c:v>3.7500000000000234E-6</c:v>
                </c:pt>
                <c:pt idx="16">
                  <c:v>4.0000000000000134E-6</c:v>
                </c:pt>
                <c:pt idx="17">
                  <c:v>4.250000000000022E-6</c:v>
                </c:pt>
                <c:pt idx="18">
                  <c:v>4.5000000000000247E-6</c:v>
                </c:pt>
                <c:pt idx="19">
                  <c:v>4.7500000000000231E-6</c:v>
                </c:pt>
                <c:pt idx="20">
                  <c:v>5.0000000000000275E-6</c:v>
                </c:pt>
                <c:pt idx="21">
                  <c:v>5.2500000000000302E-6</c:v>
                </c:pt>
                <c:pt idx="22">
                  <c:v>5.500000000000032E-6</c:v>
                </c:pt>
                <c:pt idx="23">
                  <c:v>5.750000000000033E-6</c:v>
                </c:pt>
              </c:numCache>
            </c:numRef>
          </c:xVal>
          <c:yVal>
            <c:numRef>
              <c:f>vzavt!$AD$7:$BB$7</c:f>
              <c:numCache>
                <c:formatCode>General</c:formatCode>
                <c:ptCount val="25"/>
                <c:pt idx="0">
                  <c:v>0</c:v>
                </c:pt>
                <c:pt idx="1">
                  <c:v>6.8022974395824304E-2</c:v>
                </c:pt>
                <c:pt idx="2">
                  <c:v>0.11878321923966362</c:v>
                </c:pt>
                <c:pt idx="3">
                  <c:v>0.23787077661962935</c:v>
                </c:pt>
                <c:pt idx="4">
                  <c:v>0.29709429100239881</c:v>
                </c:pt>
                <c:pt idx="5">
                  <c:v>0.40172900470891815</c:v>
                </c:pt>
                <c:pt idx="6">
                  <c:v>0.50536301831374053</c:v>
                </c:pt>
                <c:pt idx="7">
                  <c:v>0.60263905903213721</c:v>
                </c:pt>
                <c:pt idx="8">
                  <c:v>0.77816308727620154</c:v>
                </c:pt>
                <c:pt idx="9">
                  <c:v>0.92092759429686399</c:v>
                </c:pt>
                <c:pt idx="10">
                  <c:v>1.0327726543133657</c:v>
                </c:pt>
                <c:pt idx="11">
                  <c:v>1.0824724011979441</c:v>
                </c:pt>
                <c:pt idx="12">
                  <c:v>1.2355518046012801</c:v>
                </c:pt>
                <c:pt idx="13">
                  <c:v>1.4102374104446178</c:v>
                </c:pt>
                <c:pt idx="14">
                  <c:v>1.4575226888594857</c:v>
                </c:pt>
                <c:pt idx="15">
                  <c:v>1.6176321666450637</c:v>
                </c:pt>
                <c:pt idx="16">
                  <c:v>1.7110072452753673</c:v>
                </c:pt>
                <c:pt idx="17">
                  <c:v>1.7709554634904201</c:v>
                </c:pt>
                <c:pt idx="18">
                  <c:v>1.9413916695526936</c:v>
                </c:pt>
                <c:pt idx="19">
                  <c:v>2.0484148936473292</c:v>
                </c:pt>
                <c:pt idx="20">
                  <c:v>2.1069068633143653</c:v>
                </c:pt>
                <c:pt idx="21">
                  <c:v>2.2536735754918622</c:v>
                </c:pt>
                <c:pt idx="22">
                  <c:v>2.3483194933762177</c:v>
                </c:pt>
                <c:pt idx="23">
                  <c:v>2.4739375878512915</c:v>
                </c:pt>
              </c:numCache>
            </c:numRef>
          </c:yVal>
          <c:smooth val="0"/>
          <c:extLst>
            <c:ext xmlns:c16="http://schemas.microsoft.com/office/drawing/2014/chart" uri="{C3380CC4-5D6E-409C-BE32-E72D297353CC}">
              <c16:uniqueId val="{00000000-49A2-4E9D-9FF8-4F73BCD10D18}"/>
            </c:ext>
          </c:extLst>
        </c:ser>
        <c:dLbls>
          <c:showLegendKey val="0"/>
          <c:showVal val="0"/>
          <c:showCatName val="0"/>
          <c:showSerName val="0"/>
          <c:showPercent val="0"/>
          <c:showBubbleSize val="0"/>
        </c:dLbls>
        <c:axId val="241427584"/>
        <c:axId val="241429504"/>
      </c:scatterChart>
      <c:valAx>
        <c:axId val="241427584"/>
        <c:scaling>
          <c:orientation val="minMax"/>
          <c:max val="6.0000000000000425E-6"/>
          <c:min val="0"/>
        </c:scaling>
        <c:delete val="0"/>
        <c:axPos val="b"/>
        <c:title>
          <c:tx>
            <c:rich>
              <a:bodyPr/>
              <a:lstStyle/>
              <a:p>
                <a:pPr>
                  <a:defRPr/>
                </a:pPr>
                <a:r>
                  <a:rPr lang="it-IT" b="0"/>
                  <a:t>concentration</a:t>
                </a:r>
                <a:r>
                  <a:rPr lang="it-IT"/>
                  <a:t> </a:t>
                </a:r>
                <a:r>
                  <a:rPr lang="it-IT" b="0"/>
                  <a:t>(M)</a:t>
                </a:r>
              </a:p>
            </c:rich>
          </c:tx>
          <c:layout>
            <c:manualLayout>
              <c:xMode val="edge"/>
              <c:yMode val="edge"/>
              <c:x val="0.55811111111111111"/>
              <c:y val="0.87437367159076362"/>
            </c:manualLayout>
          </c:layout>
          <c:overlay val="0"/>
        </c:title>
        <c:numFmt formatCode="0E+00" sourceLinked="0"/>
        <c:majorTickMark val="in"/>
        <c:minorTickMark val="none"/>
        <c:tickLblPos val="nextTo"/>
        <c:crossAx val="241429504"/>
        <c:crosses val="autoZero"/>
        <c:crossBetween val="midCat"/>
      </c:valAx>
      <c:valAx>
        <c:axId val="241429504"/>
        <c:scaling>
          <c:orientation val="minMax"/>
          <c:max val="3"/>
        </c:scaling>
        <c:delete val="0"/>
        <c:axPos val="l"/>
        <c:title>
          <c:tx>
            <c:rich>
              <a:bodyPr rot="-5400000" vert="horz"/>
              <a:lstStyle/>
              <a:p>
                <a:pPr>
                  <a:defRPr b="0"/>
                </a:pPr>
                <a:r>
                  <a:rPr lang="it-IT" b="0"/>
                  <a:t>I0/I-1</a:t>
                </a:r>
              </a:p>
            </c:rich>
          </c:tx>
          <c:layout>
            <c:manualLayout>
              <c:xMode val="edge"/>
              <c:yMode val="edge"/>
              <c:x val="8.6598862642170409E-3"/>
              <c:y val="0.30373792613099154"/>
            </c:manualLayout>
          </c:layout>
          <c:overlay val="0"/>
        </c:title>
        <c:numFmt formatCode="General" sourceLinked="1"/>
        <c:majorTickMark val="in"/>
        <c:minorTickMark val="none"/>
        <c:tickLblPos val="nextTo"/>
        <c:crossAx val="241427584"/>
        <c:crosses val="autoZero"/>
        <c:crossBetween val="midCat"/>
      </c:valAx>
      <c:spPr>
        <a:ln w="19050">
          <a:solidFill>
            <a:schemeClr val="tx1"/>
          </a:solidFill>
        </a:ln>
      </c:spPr>
    </c:plotArea>
    <c:plotVisOnly val="1"/>
    <c:dispBlanksAs val="gap"/>
    <c:showDLblsOverMax val="0"/>
  </c:chart>
  <c:spPr>
    <a:ln>
      <a:noFill/>
    </a:ln>
  </c:spPr>
  <c:txPr>
    <a:bodyPr/>
    <a:lstStyle/>
    <a:p>
      <a:pPr>
        <a:defRPr sz="1400">
          <a:latin typeface="Arial" pitchFamily="34" charset="0"/>
          <a:cs typeface="Arial" pitchFamily="34" charset="0"/>
        </a:defRPr>
      </a:pPr>
      <a:endParaRPr lang="it-I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870769604899091"/>
          <c:y val="8.9285714285713982E-2"/>
          <c:w val="0.67834719361530749"/>
          <c:h val="0.6607142857142857"/>
        </c:manualLayout>
      </c:layout>
      <c:scatterChart>
        <c:scatterStyle val="smoothMarker"/>
        <c:varyColors val="0"/>
        <c:ser>
          <c:idx val="0"/>
          <c:order val="0"/>
          <c:spPr>
            <a:ln w="12700">
              <a:solidFill>
                <a:srgbClr val="000080"/>
              </a:solidFill>
              <a:prstDash val="solid"/>
            </a:ln>
          </c:spPr>
          <c:marker>
            <c:symbol val="none"/>
          </c:marker>
          <c:xVal>
            <c:numRef>
              <c:f>vzavk!$A$1:$A$481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vzavk!$B$1:$B$481</c:f>
              <c:numCache>
                <c:formatCode>General</c:formatCode>
                <c:ptCount val="481"/>
                <c:pt idx="0">
                  <c:v>78.764500000000027</c:v>
                </c:pt>
                <c:pt idx="1">
                  <c:v>77.919500000000127</c:v>
                </c:pt>
                <c:pt idx="2">
                  <c:v>80.311000000000007</c:v>
                </c:pt>
                <c:pt idx="3">
                  <c:v>79.048499000000007</c:v>
                </c:pt>
                <c:pt idx="4">
                  <c:v>77.990499999999997</c:v>
                </c:pt>
                <c:pt idx="5">
                  <c:v>78.794999000000374</c:v>
                </c:pt>
                <c:pt idx="6">
                  <c:v>77.726500000000001</c:v>
                </c:pt>
                <c:pt idx="7">
                  <c:v>76.131</c:v>
                </c:pt>
                <c:pt idx="8">
                  <c:v>71.976500000000001</c:v>
                </c:pt>
                <c:pt idx="9">
                  <c:v>66.338999999999999</c:v>
                </c:pt>
                <c:pt idx="10">
                  <c:v>60.825500000000012</c:v>
                </c:pt>
                <c:pt idx="11">
                  <c:v>55.548500000000011</c:v>
                </c:pt>
                <c:pt idx="12">
                  <c:v>51.112500000000011</c:v>
                </c:pt>
                <c:pt idx="13">
                  <c:v>43.064500000000002</c:v>
                </c:pt>
                <c:pt idx="14">
                  <c:v>36.800999999999995</c:v>
                </c:pt>
                <c:pt idx="15">
                  <c:v>31.386500000000002</c:v>
                </c:pt>
                <c:pt idx="16">
                  <c:v>25.74299999999991</c:v>
                </c:pt>
                <c:pt idx="17">
                  <c:v>20.452999999999989</c:v>
                </c:pt>
                <c:pt idx="18">
                  <c:v>16.405999999999914</c:v>
                </c:pt>
                <c:pt idx="19">
                  <c:v>13.519</c:v>
                </c:pt>
                <c:pt idx="20">
                  <c:v>10.051500000000004</c:v>
                </c:pt>
                <c:pt idx="21">
                  <c:v>8.2705000000000002</c:v>
                </c:pt>
                <c:pt idx="22">
                  <c:v>7.2594989999999999</c:v>
                </c:pt>
                <c:pt idx="23">
                  <c:v>5.758</c:v>
                </c:pt>
                <c:pt idx="24">
                  <c:v>5.7554999999999996</c:v>
                </c:pt>
                <c:pt idx="25">
                  <c:v>6.069</c:v>
                </c:pt>
                <c:pt idx="26">
                  <c:v>6.7374999999999998</c:v>
                </c:pt>
                <c:pt idx="27">
                  <c:v>6.74</c:v>
                </c:pt>
                <c:pt idx="28">
                  <c:v>7.7919999999999998</c:v>
                </c:pt>
                <c:pt idx="29">
                  <c:v>9.1830000000000016</c:v>
                </c:pt>
                <c:pt idx="30">
                  <c:v>10.660500000000004</c:v>
                </c:pt>
                <c:pt idx="31">
                  <c:v>11.048999999999999</c:v>
                </c:pt>
                <c:pt idx="32">
                  <c:v>13.444000000000001</c:v>
                </c:pt>
                <c:pt idx="33">
                  <c:v>15.562000000000006</c:v>
                </c:pt>
                <c:pt idx="34">
                  <c:v>16.905999999999914</c:v>
                </c:pt>
                <c:pt idx="35">
                  <c:v>19.403499999999898</c:v>
                </c:pt>
                <c:pt idx="36">
                  <c:v>21.309000000000001</c:v>
                </c:pt>
                <c:pt idx="37">
                  <c:v>23.981999999999989</c:v>
                </c:pt>
                <c:pt idx="38">
                  <c:v>24.962499999999839</c:v>
                </c:pt>
                <c:pt idx="39">
                  <c:v>30.224499999999917</c:v>
                </c:pt>
                <c:pt idx="40">
                  <c:v>33.883499999999998</c:v>
                </c:pt>
                <c:pt idx="41">
                  <c:v>38.022000000000013</c:v>
                </c:pt>
                <c:pt idx="42">
                  <c:v>40.220500000000165</c:v>
                </c:pt>
                <c:pt idx="43">
                  <c:v>45.601500000000001</c:v>
                </c:pt>
                <c:pt idx="44">
                  <c:v>50.346000000000004</c:v>
                </c:pt>
                <c:pt idx="45">
                  <c:v>55.322500000000012</c:v>
                </c:pt>
                <c:pt idx="46">
                  <c:v>61.336000000000006</c:v>
                </c:pt>
                <c:pt idx="47">
                  <c:v>64.558499999999981</c:v>
                </c:pt>
                <c:pt idx="48">
                  <c:v>70.649000000000001</c:v>
                </c:pt>
                <c:pt idx="49">
                  <c:v>77.02249999999998</c:v>
                </c:pt>
                <c:pt idx="50">
                  <c:v>83.983999999999995</c:v>
                </c:pt>
                <c:pt idx="51">
                  <c:v>89.34</c:v>
                </c:pt>
                <c:pt idx="52">
                  <c:v>94.991500000000343</c:v>
                </c:pt>
                <c:pt idx="53">
                  <c:v>104.56699999999999</c:v>
                </c:pt>
                <c:pt idx="54">
                  <c:v>110.7895</c:v>
                </c:pt>
                <c:pt idx="55">
                  <c:v>117.1125</c:v>
                </c:pt>
                <c:pt idx="56">
                  <c:v>125.30249999999998</c:v>
                </c:pt>
                <c:pt idx="57">
                  <c:v>130.43449999999999</c:v>
                </c:pt>
                <c:pt idx="58">
                  <c:v>137.08150000000001</c:v>
                </c:pt>
                <c:pt idx="59">
                  <c:v>145.42350000000002</c:v>
                </c:pt>
                <c:pt idx="60">
                  <c:v>152.9605</c:v>
                </c:pt>
                <c:pt idx="61">
                  <c:v>158.874</c:v>
                </c:pt>
                <c:pt idx="62">
                  <c:v>166.73749999999998</c:v>
                </c:pt>
                <c:pt idx="63">
                  <c:v>176.16399999999999</c:v>
                </c:pt>
                <c:pt idx="64">
                  <c:v>183.14749999999998</c:v>
                </c:pt>
                <c:pt idx="65">
                  <c:v>191.33450000000002</c:v>
                </c:pt>
                <c:pt idx="66">
                  <c:v>198.70649999999998</c:v>
                </c:pt>
                <c:pt idx="67">
                  <c:v>209.05100000000004</c:v>
                </c:pt>
                <c:pt idx="68">
                  <c:v>216.10399999999998</c:v>
                </c:pt>
                <c:pt idx="69">
                  <c:v>224.63399999999999</c:v>
                </c:pt>
                <c:pt idx="70">
                  <c:v>233.29599999999999</c:v>
                </c:pt>
                <c:pt idx="71">
                  <c:v>243.87900000000002</c:v>
                </c:pt>
                <c:pt idx="72">
                  <c:v>256.68950000000001</c:v>
                </c:pt>
                <c:pt idx="73">
                  <c:v>260.81349999999969</c:v>
                </c:pt>
                <c:pt idx="74">
                  <c:v>270.67200000000008</c:v>
                </c:pt>
                <c:pt idx="75">
                  <c:v>276.53799999999899</c:v>
                </c:pt>
                <c:pt idx="76">
                  <c:v>292.34500000000008</c:v>
                </c:pt>
                <c:pt idx="77">
                  <c:v>303.39949999999999</c:v>
                </c:pt>
                <c:pt idx="78">
                  <c:v>313.35050000000001</c:v>
                </c:pt>
                <c:pt idx="79">
                  <c:v>322.19200000000001</c:v>
                </c:pt>
                <c:pt idx="80">
                  <c:v>325.16750000000002</c:v>
                </c:pt>
                <c:pt idx="81">
                  <c:v>333.25</c:v>
                </c:pt>
                <c:pt idx="82">
                  <c:v>344.78649999999863</c:v>
                </c:pt>
                <c:pt idx="83">
                  <c:v>352.60849999999999</c:v>
                </c:pt>
                <c:pt idx="84">
                  <c:v>358.40649999999869</c:v>
                </c:pt>
                <c:pt idx="85">
                  <c:v>363.64699999999999</c:v>
                </c:pt>
                <c:pt idx="86">
                  <c:v>368.82649999999899</c:v>
                </c:pt>
                <c:pt idx="87">
                  <c:v>380.0505</c:v>
                </c:pt>
                <c:pt idx="88">
                  <c:v>390.22250000000003</c:v>
                </c:pt>
                <c:pt idx="89">
                  <c:v>398.25400000000002</c:v>
                </c:pt>
                <c:pt idx="90">
                  <c:v>413.32900000000001</c:v>
                </c:pt>
                <c:pt idx="91">
                  <c:v>413.26649999999893</c:v>
                </c:pt>
                <c:pt idx="92">
                  <c:v>417.43699999999808</c:v>
                </c:pt>
                <c:pt idx="93">
                  <c:v>425.49849999999827</c:v>
                </c:pt>
                <c:pt idx="94">
                  <c:v>431.19749999999999</c:v>
                </c:pt>
                <c:pt idx="95">
                  <c:v>440.68700000000001</c:v>
                </c:pt>
                <c:pt idx="96">
                  <c:v>446.05</c:v>
                </c:pt>
                <c:pt idx="97">
                  <c:v>449.68849999999969</c:v>
                </c:pt>
                <c:pt idx="98">
                  <c:v>453.70249999999999</c:v>
                </c:pt>
                <c:pt idx="99">
                  <c:v>461.27499999999969</c:v>
                </c:pt>
                <c:pt idx="100">
                  <c:v>462.1225</c:v>
                </c:pt>
                <c:pt idx="101">
                  <c:v>462.96499999999969</c:v>
                </c:pt>
                <c:pt idx="102">
                  <c:v>470.15050000000002</c:v>
                </c:pt>
                <c:pt idx="103">
                  <c:v>473.6755</c:v>
                </c:pt>
                <c:pt idx="104">
                  <c:v>476.43599999999827</c:v>
                </c:pt>
                <c:pt idx="105">
                  <c:v>475.53049999999899</c:v>
                </c:pt>
                <c:pt idx="106">
                  <c:v>479.53649999999863</c:v>
                </c:pt>
                <c:pt idx="107">
                  <c:v>484.08499999999964</c:v>
                </c:pt>
                <c:pt idx="108">
                  <c:v>483.86950000000002</c:v>
                </c:pt>
                <c:pt idx="109">
                  <c:v>485.95599999999899</c:v>
                </c:pt>
                <c:pt idx="110">
                  <c:v>486.62950000000001</c:v>
                </c:pt>
                <c:pt idx="111">
                  <c:v>487.12799999999999</c:v>
                </c:pt>
                <c:pt idx="112">
                  <c:v>486.96699999999845</c:v>
                </c:pt>
                <c:pt idx="113">
                  <c:v>486.39550000000003</c:v>
                </c:pt>
                <c:pt idx="114">
                  <c:v>490.512</c:v>
                </c:pt>
                <c:pt idx="115">
                  <c:v>492.63049999999993</c:v>
                </c:pt>
                <c:pt idx="116">
                  <c:v>489.48200000000003</c:v>
                </c:pt>
                <c:pt idx="117">
                  <c:v>488.77499999999969</c:v>
                </c:pt>
                <c:pt idx="118">
                  <c:v>488.28849999999869</c:v>
                </c:pt>
                <c:pt idx="119">
                  <c:v>489.06900000000002</c:v>
                </c:pt>
                <c:pt idx="120">
                  <c:v>485.15350000000001</c:v>
                </c:pt>
                <c:pt idx="121">
                  <c:v>476.39550000000003</c:v>
                </c:pt>
                <c:pt idx="122">
                  <c:v>475.68099999999993</c:v>
                </c:pt>
                <c:pt idx="123">
                  <c:v>479.96049999999963</c:v>
                </c:pt>
                <c:pt idx="124">
                  <c:v>477.46799999999899</c:v>
                </c:pt>
                <c:pt idx="125">
                  <c:v>474.57049999999964</c:v>
                </c:pt>
                <c:pt idx="126">
                  <c:v>471.26349999999923</c:v>
                </c:pt>
                <c:pt idx="127">
                  <c:v>467.1755</c:v>
                </c:pt>
                <c:pt idx="128">
                  <c:v>465.43149999999827</c:v>
                </c:pt>
                <c:pt idx="129">
                  <c:v>461.41099999999869</c:v>
                </c:pt>
                <c:pt idx="130">
                  <c:v>449.24599999999964</c:v>
                </c:pt>
                <c:pt idx="131">
                  <c:v>448.178</c:v>
                </c:pt>
                <c:pt idx="132">
                  <c:v>445.66849999999999</c:v>
                </c:pt>
                <c:pt idx="133">
                  <c:v>442.73049999999893</c:v>
                </c:pt>
                <c:pt idx="134">
                  <c:v>442.49149999999821</c:v>
                </c:pt>
                <c:pt idx="135">
                  <c:v>430.1515</c:v>
                </c:pt>
                <c:pt idx="136">
                  <c:v>430.01900000000001</c:v>
                </c:pt>
                <c:pt idx="137">
                  <c:v>426.20800000000003</c:v>
                </c:pt>
                <c:pt idx="138">
                  <c:v>422.57249999999999</c:v>
                </c:pt>
                <c:pt idx="139">
                  <c:v>414.30950000000001</c:v>
                </c:pt>
                <c:pt idx="140">
                  <c:v>411.279</c:v>
                </c:pt>
                <c:pt idx="141">
                  <c:v>410.24400000000031</c:v>
                </c:pt>
                <c:pt idx="142">
                  <c:v>403.95549999999969</c:v>
                </c:pt>
                <c:pt idx="143">
                  <c:v>397.68549999999999</c:v>
                </c:pt>
                <c:pt idx="144">
                  <c:v>394.15050000000002</c:v>
                </c:pt>
                <c:pt idx="145">
                  <c:v>391.65300000000002</c:v>
                </c:pt>
                <c:pt idx="146">
                  <c:v>382.59649999999863</c:v>
                </c:pt>
                <c:pt idx="147">
                  <c:v>381.57499999999999</c:v>
                </c:pt>
                <c:pt idx="148">
                  <c:v>375.5575</c:v>
                </c:pt>
                <c:pt idx="149">
                  <c:v>369.84699999999964</c:v>
                </c:pt>
                <c:pt idx="150">
                  <c:v>368.61099999999999</c:v>
                </c:pt>
                <c:pt idx="151">
                  <c:v>362.327</c:v>
                </c:pt>
                <c:pt idx="152">
                  <c:v>359.17700000000002</c:v>
                </c:pt>
                <c:pt idx="153">
                  <c:v>350.53749999999923</c:v>
                </c:pt>
                <c:pt idx="154">
                  <c:v>347.35</c:v>
                </c:pt>
                <c:pt idx="155">
                  <c:v>340.30250000000001</c:v>
                </c:pt>
                <c:pt idx="156">
                  <c:v>332.90199999999851</c:v>
                </c:pt>
                <c:pt idx="157">
                  <c:v>329.4324999999987</c:v>
                </c:pt>
                <c:pt idx="158">
                  <c:v>326.67200000000008</c:v>
                </c:pt>
                <c:pt idx="159">
                  <c:v>317.99249999999893</c:v>
                </c:pt>
                <c:pt idx="160">
                  <c:v>310.0575</c:v>
                </c:pt>
                <c:pt idx="161">
                  <c:v>309.70099999999923</c:v>
                </c:pt>
                <c:pt idx="162">
                  <c:v>304.13149999999899</c:v>
                </c:pt>
                <c:pt idx="163">
                  <c:v>296.42849999999851</c:v>
                </c:pt>
                <c:pt idx="164">
                  <c:v>290.79349999999869</c:v>
                </c:pt>
                <c:pt idx="165">
                  <c:v>289.03449999999964</c:v>
                </c:pt>
                <c:pt idx="166">
                  <c:v>279.7834999999987</c:v>
                </c:pt>
                <c:pt idx="167">
                  <c:v>275.9364999999982</c:v>
                </c:pt>
                <c:pt idx="168">
                  <c:v>272.74250000000001</c:v>
                </c:pt>
                <c:pt idx="169">
                  <c:v>270.21049999999963</c:v>
                </c:pt>
                <c:pt idx="170">
                  <c:v>266.54199999999969</c:v>
                </c:pt>
                <c:pt idx="171">
                  <c:v>259.67149999999964</c:v>
                </c:pt>
                <c:pt idx="172">
                  <c:v>254.72449999999998</c:v>
                </c:pt>
                <c:pt idx="173">
                  <c:v>250.30250000000001</c:v>
                </c:pt>
                <c:pt idx="174">
                  <c:v>243.4975</c:v>
                </c:pt>
                <c:pt idx="175">
                  <c:v>239.46800000000007</c:v>
                </c:pt>
                <c:pt idx="176">
                  <c:v>230.32650000000001</c:v>
                </c:pt>
                <c:pt idx="177">
                  <c:v>226.65600000000001</c:v>
                </c:pt>
                <c:pt idx="178">
                  <c:v>227.32650000000001</c:v>
                </c:pt>
                <c:pt idx="179">
                  <c:v>223.29499999999999</c:v>
                </c:pt>
                <c:pt idx="180">
                  <c:v>216.84200000000001</c:v>
                </c:pt>
                <c:pt idx="181">
                  <c:v>215.995</c:v>
                </c:pt>
                <c:pt idx="182">
                  <c:v>211.2885</c:v>
                </c:pt>
                <c:pt idx="183">
                  <c:v>212.04250000000002</c:v>
                </c:pt>
                <c:pt idx="184">
                  <c:v>208.917</c:v>
                </c:pt>
                <c:pt idx="185">
                  <c:v>200.29850000000002</c:v>
                </c:pt>
                <c:pt idx="186">
                  <c:v>194.9615</c:v>
                </c:pt>
                <c:pt idx="187">
                  <c:v>193.59399999999999</c:v>
                </c:pt>
                <c:pt idx="188">
                  <c:v>191.74549999999999</c:v>
                </c:pt>
                <c:pt idx="189">
                  <c:v>189.11699999999999</c:v>
                </c:pt>
                <c:pt idx="190">
                  <c:v>185.71149999999997</c:v>
                </c:pt>
                <c:pt idx="191">
                  <c:v>181.41949999999997</c:v>
                </c:pt>
                <c:pt idx="192">
                  <c:v>176.23149999999998</c:v>
                </c:pt>
                <c:pt idx="193">
                  <c:v>175.999</c:v>
                </c:pt>
                <c:pt idx="194">
                  <c:v>172.08250000000001</c:v>
                </c:pt>
                <c:pt idx="195">
                  <c:v>169.89000000000001</c:v>
                </c:pt>
                <c:pt idx="196">
                  <c:v>168.286</c:v>
                </c:pt>
                <c:pt idx="197">
                  <c:v>162.95100000000059</c:v>
                </c:pt>
                <c:pt idx="198">
                  <c:v>161.6865</c:v>
                </c:pt>
                <c:pt idx="199">
                  <c:v>159.096</c:v>
                </c:pt>
                <c:pt idx="200">
                  <c:v>156.76399999999998</c:v>
                </c:pt>
                <c:pt idx="201">
                  <c:v>153.20850000000002</c:v>
                </c:pt>
                <c:pt idx="202">
                  <c:v>151.02100000000004</c:v>
                </c:pt>
                <c:pt idx="203">
                  <c:v>144.26149999999998</c:v>
                </c:pt>
                <c:pt idx="204">
                  <c:v>145.21849999999998</c:v>
                </c:pt>
                <c:pt idx="205">
                  <c:v>142.65</c:v>
                </c:pt>
                <c:pt idx="206">
                  <c:v>139.59650000000002</c:v>
                </c:pt>
                <c:pt idx="207">
                  <c:v>136.84100000000001</c:v>
                </c:pt>
                <c:pt idx="208">
                  <c:v>137.23999999999998</c:v>
                </c:pt>
                <c:pt idx="209">
                  <c:v>135.69800000000001</c:v>
                </c:pt>
                <c:pt idx="210">
                  <c:v>132.23149999999998</c:v>
                </c:pt>
                <c:pt idx="211">
                  <c:v>130.3235</c:v>
                </c:pt>
                <c:pt idx="212">
                  <c:v>127.245</c:v>
                </c:pt>
                <c:pt idx="213">
                  <c:v>127.2085</c:v>
                </c:pt>
                <c:pt idx="214">
                  <c:v>124.62350000000001</c:v>
                </c:pt>
                <c:pt idx="215">
                  <c:v>120.038</c:v>
                </c:pt>
                <c:pt idx="216">
                  <c:v>117.67449999999998</c:v>
                </c:pt>
                <c:pt idx="217">
                  <c:v>115.3815</c:v>
                </c:pt>
                <c:pt idx="218">
                  <c:v>111.9405000000003</c:v>
                </c:pt>
                <c:pt idx="219">
                  <c:v>111.983</c:v>
                </c:pt>
                <c:pt idx="220">
                  <c:v>111.22</c:v>
                </c:pt>
                <c:pt idx="221">
                  <c:v>107.61499999999999</c:v>
                </c:pt>
                <c:pt idx="222">
                  <c:v>106.76300000000002</c:v>
                </c:pt>
                <c:pt idx="223">
                  <c:v>102.2255</c:v>
                </c:pt>
                <c:pt idx="224">
                  <c:v>102.131</c:v>
                </c:pt>
                <c:pt idx="225">
                  <c:v>102.45</c:v>
                </c:pt>
                <c:pt idx="226">
                  <c:v>99.417000000000328</c:v>
                </c:pt>
                <c:pt idx="227">
                  <c:v>96.0505</c:v>
                </c:pt>
                <c:pt idx="228">
                  <c:v>95.663499999999999</c:v>
                </c:pt>
                <c:pt idx="229">
                  <c:v>94.811499999999995</c:v>
                </c:pt>
                <c:pt idx="230">
                  <c:v>92.338499999999982</c:v>
                </c:pt>
                <c:pt idx="231">
                  <c:v>92.154499999999999</c:v>
                </c:pt>
                <c:pt idx="232">
                  <c:v>89.151999999999987</c:v>
                </c:pt>
                <c:pt idx="233">
                  <c:v>88.865499999999983</c:v>
                </c:pt>
                <c:pt idx="234">
                  <c:v>84.990000000000023</c:v>
                </c:pt>
                <c:pt idx="235">
                  <c:v>83.816000000000003</c:v>
                </c:pt>
                <c:pt idx="236">
                  <c:v>80.467999000000376</c:v>
                </c:pt>
                <c:pt idx="237">
                  <c:v>79.161999999999992</c:v>
                </c:pt>
                <c:pt idx="238">
                  <c:v>79.335999999999999</c:v>
                </c:pt>
                <c:pt idx="239">
                  <c:v>78.146000000000001</c:v>
                </c:pt>
                <c:pt idx="240">
                  <c:v>77.315000000000012</c:v>
                </c:pt>
                <c:pt idx="241">
                  <c:v>75.815000000000012</c:v>
                </c:pt>
                <c:pt idx="242">
                  <c:v>74.796999999999997</c:v>
                </c:pt>
                <c:pt idx="243">
                  <c:v>71.602498999999526</c:v>
                </c:pt>
                <c:pt idx="244">
                  <c:v>71.211000000000027</c:v>
                </c:pt>
                <c:pt idx="245">
                  <c:v>69.510499999999993</c:v>
                </c:pt>
                <c:pt idx="246">
                  <c:v>68.656498999999627</c:v>
                </c:pt>
                <c:pt idx="247">
                  <c:v>67.172499999999758</c:v>
                </c:pt>
                <c:pt idx="248">
                  <c:v>65.225499999999982</c:v>
                </c:pt>
                <c:pt idx="249">
                  <c:v>63.172000000000011</c:v>
                </c:pt>
                <c:pt idx="250">
                  <c:v>62.884499999999996</c:v>
                </c:pt>
                <c:pt idx="251">
                  <c:v>62.201500000000003</c:v>
                </c:pt>
                <c:pt idx="252">
                  <c:v>59.843000000000004</c:v>
                </c:pt>
                <c:pt idx="253">
                  <c:v>58.095000000000013</c:v>
                </c:pt>
                <c:pt idx="254">
                  <c:v>57.746500000000012</c:v>
                </c:pt>
                <c:pt idx="255">
                  <c:v>56.54</c:v>
                </c:pt>
                <c:pt idx="256">
                  <c:v>55.067500000000003</c:v>
                </c:pt>
                <c:pt idx="257">
                  <c:v>54.451999999999998</c:v>
                </c:pt>
                <c:pt idx="258">
                  <c:v>52.642000000000003</c:v>
                </c:pt>
                <c:pt idx="259">
                  <c:v>52.339999999999996</c:v>
                </c:pt>
                <c:pt idx="260">
                  <c:v>52.588500000000003</c:v>
                </c:pt>
                <c:pt idx="261">
                  <c:v>49.343499999999999</c:v>
                </c:pt>
                <c:pt idx="262">
                  <c:v>50.192000000000149</c:v>
                </c:pt>
                <c:pt idx="263">
                  <c:v>48.317999999999998</c:v>
                </c:pt>
                <c:pt idx="264">
                  <c:v>47.141500000000001</c:v>
                </c:pt>
                <c:pt idx="265">
                  <c:v>45.11</c:v>
                </c:pt>
                <c:pt idx="266">
                  <c:v>44.569000000000003</c:v>
                </c:pt>
                <c:pt idx="267">
                  <c:v>43.645500000000013</c:v>
                </c:pt>
                <c:pt idx="268">
                  <c:v>43.116</c:v>
                </c:pt>
                <c:pt idx="269">
                  <c:v>41.379999999999995</c:v>
                </c:pt>
                <c:pt idx="270">
                  <c:v>40.894000000000005</c:v>
                </c:pt>
                <c:pt idx="271">
                  <c:v>41.986499999999999</c:v>
                </c:pt>
                <c:pt idx="272">
                  <c:v>40.109500000000011</c:v>
                </c:pt>
                <c:pt idx="273">
                  <c:v>39.553999999999995</c:v>
                </c:pt>
                <c:pt idx="274">
                  <c:v>39.26650000000015</c:v>
                </c:pt>
                <c:pt idx="275">
                  <c:v>39.066500000000012</c:v>
                </c:pt>
                <c:pt idx="276">
                  <c:v>36.200500000000012</c:v>
                </c:pt>
                <c:pt idx="277">
                  <c:v>33.731000000000002</c:v>
                </c:pt>
                <c:pt idx="278">
                  <c:v>33.20850000000015</c:v>
                </c:pt>
                <c:pt idx="279">
                  <c:v>33.39</c:v>
                </c:pt>
                <c:pt idx="280">
                  <c:v>33.842500000000001</c:v>
                </c:pt>
                <c:pt idx="281">
                  <c:v>32.381499999999996</c:v>
                </c:pt>
                <c:pt idx="282">
                  <c:v>32.166000000000011</c:v>
                </c:pt>
                <c:pt idx="283">
                  <c:v>30.905999999999914</c:v>
                </c:pt>
                <c:pt idx="284">
                  <c:v>30.598499999999905</c:v>
                </c:pt>
                <c:pt idx="285">
                  <c:v>30.46849999999985</c:v>
                </c:pt>
                <c:pt idx="286">
                  <c:v>28.28949999999988</c:v>
                </c:pt>
                <c:pt idx="287">
                  <c:v>27.298499999999883</c:v>
                </c:pt>
                <c:pt idx="288">
                  <c:v>27.850999999999999</c:v>
                </c:pt>
                <c:pt idx="289">
                  <c:v>28.334000000000035</c:v>
                </c:pt>
                <c:pt idx="290">
                  <c:v>27.713000000000001</c:v>
                </c:pt>
                <c:pt idx="291">
                  <c:v>27.679500000000001</c:v>
                </c:pt>
                <c:pt idx="292">
                  <c:v>25.011500000000005</c:v>
                </c:pt>
                <c:pt idx="293">
                  <c:v>25.463499999999875</c:v>
                </c:pt>
                <c:pt idx="294">
                  <c:v>25.500499999999914</c:v>
                </c:pt>
                <c:pt idx="295">
                  <c:v>24.376999999999999</c:v>
                </c:pt>
                <c:pt idx="296">
                  <c:v>23.607500000000005</c:v>
                </c:pt>
                <c:pt idx="297">
                  <c:v>23.3035</c:v>
                </c:pt>
                <c:pt idx="298">
                  <c:v>22.721</c:v>
                </c:pt>
                <c:pt idx="299">
                  <c:v>22.479500000000002</c:v>
                </c:pt>
                <c:pt idx="300">
                  <c:v>22.715</c:v>
                </c:pt>
                <c:pt idx="301">
                  <c:v>21.974999999999987</c:v>
                </c:pt>
                <c:pt idx="302">
                  <c:v>22.555</c:v>
                </c:pt>
                <c:pt idx="303">
                  <c:v>20.871500000000001</c:v>
                </c:pt>
                <c:pt idx="304">
                  <c:v>20.467999999999989</c:v>
                </c:pt>
                <c:pt idx="305">
                  <c:v>20.286999999999917</c:v>
                </c:pt>
                <c:pt idx="306">
                  <c:v>19.52349999999991</c:v>
                </c:pt>
                <c:pt idx="307">
                  <c:v>18.80549999999991</c:v>
                </c:pt>
                <c:pt idx="308">
                  <c:v>19.330500000000001</c:v>
                </c:pt>
                <c:pt idx="309">
                  <c:v>19.263499999999887</c:v>
                </c:pt>
                <c:pt idx="310">
                  <c:v>17.562999999999914</c:v>
                </c:pt>
                <c:pt idx="311">
                  <c:v>17.652999999999999</c:v>
                </c:pt>
                <c:pt idx="312">
                  <c:v>17.918500000000002</c:v>
                </c:pt>
                <c:pt idx="313">
                  <c:v>17.357500000000005</c:v>
                </c:pt>
                <c:pt idx="314">
                  <c:v>16.472999999999917</c:v>
                </c:pt>
                <c:pt idx="315">
                  <c:v>16.347000000000001</c:v>
                </c:pt>
                <c:pt idx="316">
                  <c:v>15.788500000000001</c:v>
                </c:pt>
                <c:pt idx="317">
                  <c:v>15.861000000000002</c:v>
                </c:pt>
                <c:pt idx="318">
                  <c:v>15.070500000000004</c:v>
                </c:pt>
                <c:pt idx="319">
                  <c:v>13.562000000000006</c:v>
                </c:pt>
                <c:pt idx="320">
                  <c:v>14.627000000000001</c:v>
                </c:pt>
                <c:pt idx="321">
                  <c:v>14.6775</c:v>
                </c:pt>
                <c:pt idx="322">
                  <c:v>14.536</c:v>
                </c:pt>
                <c:pt idx="323">
                  <c:v>14.364500000000024</c:v>
                </c:pt>
                <c:pt idx="324">
                  <c:v>13.339</c:v>
                </c:pt>
                <c:pt idx="325">
                  <c:v>13.041500000000001</c:v>
                </c:pt>
                <c:pt idx="326">
                  <c:v>12.576000000000002</c:v>
                </c:pt>
                <c:pt idx="327">
                  <c:v>12.801</c:v>
                </c:pt>
                <c:pt idx="328">
                  <c:v>12.153500000000006</c:v>
                </c:pt>
                <c:pt idx="329">
                  <c:v>12.376000000000024</c:v>
                </c:pt>
                <c:pt idx="330">
                  <c:v>11.4975</c:v>
                </c:pt>
                <c:pt idx="331">
                  <c:v>11.726999999999999</c:v>
                </c:pt>
                <c:pt idx="332">
                  <c:v>12.485000000000024</c:v>
                </c:pt>
                <c:pt idx="333">
                  <c:v>11.756</c:v>
                </c:pt>
                <c:pt idx="334">
                  <c:v>12.222</c:v>
                </c:pt>
                <c:pt idx="335">
                  <c:v>11.015000000000002</c:v>
                </c:pt>
                <c:pt idx="336">
                  <c:v>10.8245</c:v>
                </c:pt>
                <c:pt idx="337">
                  <c:v>10.779</c:v>
                </c:pt>
                <c:pt idx="338">
                  <c:v>10.1045</c:v>
                </c:pt>
                <c:pt idx="339">
                  <c:v>11.181000000000001</c:v>
                </c:pt>
                <c:pt idx="340">
                  <c:v>11.026</c:v>
                </c:pt>
                <c:pt idx="341">
                  <c:v>10.407</c:v>
                </c:pt>
                <c:pt idx="342">
                  <c:v>10.184000000000001</c:v>
                </c:pt>
                <c:pt idx="343">
                  <c:v>9.5105000000000004</c:v>
                </c:pt>
                <c:pt idx="344">
                  <c:v>7.5179999999999945</c:v>
                </c:pt>
                <c:pt idx="345">
                  <c:v>9.1355000000000004</c:v>
                </c:pt>
                <c:pt idx="346">
                  <c:v>9.3599990000000268</c:v>
                </c:pt>
                <c:pt idx="347">
                  <c:v>9.4245000000000001</c:v>
                </c:pt>
                <c:pt idx="348">
                  <c:v>8.6789989999999992</c:v>
                </c:pt>
                <c:pt idx="349">
                  <c:v>7.8469999999999995</c:v>
                </c:pt>
                <c:pt idx="350">
                  <c:v>8.391</c:v>
                </c:pt>
                <c:pt idx="351">
                  <c:v>8.8195000000000068</c:v>
                </c:pt>
                <c:pt idx="352">
                  <c:v>8.4610000000000003</c:v>
                </c:pt>
                <c:pt idx="353">
                  <c:v>8.2009999999999987</c:v>
                </c:pt>
                <c:pt idx="354">
                  <c:v>8.8539990000000248</c:v>
                </c:pt>
                <c:pt idx="355">
                  <c:v>8.667999</c:v>
                </c:pt>
                <c:pt idx="356">
                  <c:v>7.7614999999999998</c:v>
                </c:pt>
                <c:pt idx="357">
                  <c:v>7.9219999999999997</c:v>
                </c:pt>
                <c:pt idx="358">
                  <c:v>7.8214999999999995</c:v>
                </c:pt>
                <c:pt idx="359">
                  <c:v>7.875</c:v>
                </c:pt>
                <c:pt idx="360">
                  <c:v>8.1670000000000016</c:v>
                </c:pt>
                <c:pt idx="361">
                  <c:v>7.3159999999999945</c:v>
                </c:pt>
                <c:pt idx="362">
                  <c:v>7.1279999999999761</c:v>
                </c:pt>
                <c:pt idx="363">
                  <c:v>7.5129999999999955</c:v>
                </c:pt>
                <c:pt idx="364">
                  <c:v>7.282</c:v>
                </c:pt>
                <c:pt idx="365">
                  <c:v>7.4855</c:v>
                </c:pt>
                <c:pt idx="366">
                  <c:v>6.1039999999999965</c:v>
                </c:pt>
                <c:pt idx="367">
                  <c:v>6.2664999999999997</c:v>
                </c:pt>
                <c:pt idx="368">
                  <c:v>6.324999999999978</c:v>
                </c:pt>
                <c:pt idx="369">
                  <c:v>5.8259999999999845</c:v>
                </c:pt>
                <c:pt idx="370">
                  <c:v>5.423</c:v>
                </c:pt>
                <c:pt idx="371">
                  <c:v>5.1109999999999856</c:v>
                </c:pt>
                <c:pt idx="372">
                  <c:v>6.6029999999999855</c:v>
                </c:pt>
                <c:pt idx="373">
                  <c:v>6.7569999999999997</c:v>
                </c:pt>
                <c:pt idx="374">
                  <c:v>6.75</c:v>
                </c:pt>
                <c:pt idx="375">
                  <c:v>6.7134999999999998</c:v>
                </c:pt>
                <c:pt idx="376">
                  <c:v>6.0720000000000001</c:v>
                </c:pt>
                <c:pt idx="377">
                  <c:v>5.9459999999999997</c:v>
                </c:pt>
                <c:pt idx="378">
                  <c:v>5.9930000000000003</c:v>
                </c:pt>
                <c:pt idx="379">
                  <c:v>5.5214999999999996</c:v>
                </c:pt>
                <c:pt idx="380">
                  <c:v>5.141</c:v>
                </c:pt>
                <c:pt idx="381">
                  <c:v>5.8209999999999855</c:v>
                </c:pt>
                <c:pt idx="382">
                  <c:v>5.8464999999999998</c:v>
                </c:pt>
                <c:pt idx="383">
                  <c:v>5.7595000000000001</c:v>
                </c:pt>
                <c:pt idx="384">
                  <c:v>5.5720000000000001</c:v>
                </c:pt>
                <c:pt idx="385">
                  <c:v>5.2474999999999996</c:v>
                </c:pt>
                <c:pt idx="386">
                  <c:v>5.1924999999999955</c:v>
                </c:pt>
                <c:pt idx="387">
                  <c:v>5.6454999999999975</c:v>
                </c:pt>
                <c:pt idx="388">
                  <c:v>5.6119999999999965</c:v>
                </c:pt>
                <c:pt idx="389">
                  <c:v>5.17</c:v>
                </c:pt>
                <c:pt idx="390">
                  <c:v>3.06</c:v>
                </c:pt>
                <c:pt idx="391">
                  <c:v>3.916499999999989</c:v>
                </c:pt>
                <c:pt idx="392">
                  <c:v>4.2974990000000002</c:v>
                </c:pt>
                <c:pt idx="393">
                  <c:v>4.9639999999999995</c:v>
                </c:pt>
                <c:pt idx="394">
                  <c:v>4.6044999999999945</c:v>
                </c:pt>
                <c:pt idx="395">
                  <c:v>4.9535</c:v>
                </c:pt>
                <c:pt idx="396">
                  <c:v>4.9409999999999998</c:v>
                </c:pt>
                <c:pt idx="397">
                  <c:v>4.859</c:v>
                </c:pt>
                <c:pt idx="398">
                  <c:v>5.0419999999999998</c:v>
                </c:pt>
                <c:pt idx="399">
                  <c:v>4.4335000000000004</c:v>
                </c:pt>
                <c:pt idx="400">
                  <c:v>4.6319999999999997</c:v>
                </c:pt>
                <c:pt idx="401">
                  <c:v>3.9579999999999997</c:v>
                </c:pt>
                <c:pt idx="402">
                  <c:v>4.1444999999999945</c:v>
                </c:pt>
                <c:pt idx="403">
                  <c:v>4.6904999999999966</c:v>
                </c:pt>
                <c:pt idx="404">
                  <c:v>4.2084999999999999</c:v>
                </c:pt>
                <c:pt idx="405">
                  <c:v>3.6619999999999999</c:v>
                </c:pt>
                <c:pt idx="406">
                  <c:v>3.8119999999999967</c:v>
                </c:pt>
                <c:pt idx="407">
                  <c:v>4.0874999999999995</c:v>
                </c:pt>
                <c:pt idx="408">
                  <c:v>4.0350000000000001</c:v>
                </c:pt>
                <c:pt idx="409">
                  <c:v>4.367999999999979</c:v>
                </c:pt>
                <c:pt idx="410">
                  <c:v>3.9459999999999997</c:v>
                </c:pt>
                <c:pt idx="411">
                  <c:v>4.117999999999979</c:v>
                </c:pt>
                <c:pt idx="412">
                  <c:v>4.7930000000000001</c:v>
                </c:pt>
                <c:pt idx="413">
                  <c:v>4.3729990000000001</c:v>
                </c:pt>
                <c:pt idx="414">
                  <c:v>4.0154999999999985</c:v>
                </c:pt>
                <c:pt idx="415">
                  <c:v>3.9939999999999998</c:v>
                </c:pt>
                <c:pt idx="416">
                  <c:v>3.8005</c:v>
                </c:pt>
                <c:pt idx="417">
                  <c:v>3.6930000000000001</c:v>
                </c:pt>
                <c:pt idx="418">
                  <c:v>4.0374999999999996</c:v>
                </c:pt>
                <c:pt idx="419">
                  <c:v>4.1790000000000003</c:v>
                </c:pt>
                <c:pt idx="420">
                  <c:v>4.1014999999999997</c:v>
                </c:pt>
                <c:pt idx="421">
                  <c:v>3.8129999999999908</c:v>
                </c:pt>
                <c:pt idx="422">
                  <c:v>3.5575000000000001</c:v>
                </c:pt>
                <c:pt idx="423">
                  <c:v>3.8109999999999977</c:v>
                </c:pt>
                <c:pt idx="424">
                  <c:v>3.782</c:v>
                </c:pt>
                <c:pt idx="425">
                  <c:v>3.8899999999999997</c:v>
                </c:pt>
                <c:pt idx="426">
                  <c:v>3.8245</c:v>
                </c:pt>
                <c:pt idx="427">
                  <c:v>3.7115</c:v>
                </c:pt>
                <c:pt idx="428">
                  <c:v>3.8639999999999999</c:v>
                </c:pt>
                <c:pt idx="429">
                  <c:v>3.7685000000000093</c:v>
                </c:pt>
                <c:pt idx="430">
                  <c:v>3.8344999999999967</c:v>
                </c:pt>
                <c:pt idx="431">
                  <c:v>3.7565</c:v>
                </c:pt>
                <c:pt idx="432">
                  <c:v>3.811499999999989</c:v>
                </c:pt>
                <c:pt idx="433">
                  <c:v>3.6859999999999999</c:v>
                </c:pt>
                <c:pt idx="434">
                  <c:v>4.0724999999999998</c:v>
                </c:pt>
                <c:pt idx="435">
                  <c:v>3.8369999999999909</c:v>
                </c:pt>
                <c:pt idx="436">
                  <c:v>4.3554999999999975</c:v>
                </c:pt>
                <c:pt idx="437">
                  <c:v>3.4805000000000001</c:v>
                </c:pt>
                <c:pt idx="438">
                  <c:v>3.5049999999999999</c:v>
                </c:pt>
                <c:pt idx="439">
                  <c:v>3.3579999999999997</c:v>
                </c:pt>
                <c:pt idx="440">
                  <c:v>3.5205000000000002</c:v>
                </c:pt>
                <c:pt idx="441">
                  <c:v>3.5455000000000001</c:v>
                </c:pt>
                <c:pt idx="442">
                  <c:v>4.2115</c:v>
                </c:pt>
                <c:pt idx="443">
                  <c:v>4.1574999999999855</c:v>
                </c:pt>
                <c:pt idx="444">
                  <c:v>3.4059999999999997</c:v>
                </c:pt>
                <c:pt idx="445">
                  <c:v>3.625</c:v>
                </c:pt>
                <c:pt idx="446">
                  <c:v>3.9815</c:v>
                </c:pt>
                <c:pt idx="447">
                  <c:v>3.5495000000000001</c:v>
                </c:pt>
                <c:pt idx="448">
                  <c:v>3.581</c:v>
                </c:pt>
                <c:pt idx="449">
                  <c:v>3.3759999999999977</c:v>
                </c:pt>
                <c:pt idx="450">
                  <c:v>3.9455</c:v>
                </c:pt>
                <c:pt idx="451">
                  <c:v>4.181</c:v>
                </c:pt>
                <c:pt idx="452">
                  <c:v>3.8479999999999999</c:v>
                </c:pt>
                <c:pt idx="453">
                  <c:v>3.9559999999999977</c:v>
                </c:pt>
                <c:pt idx="454">
                  <c:v>4.1564990000000002</c:v>
                </c:pt>
                <c:pt idx="455">
                  <c:v>4.1395</c:v>
                </c:pt>
                <c:pt idx="456">
                  <c:v>3.6545000000000001</c:v>
                </c:pt>
                <c:pt idx="457">
                  <c:v>3.5989999999999998</c:v>
                </c:pt>
                <c:pt idx="458">
                  <c:v>3.3975</c:v>
                </c:pt>
                <c:pt idx="459">
                  <c:v>3.1124999999999967</c:v>
                </c:pt>
                <c:pt idx="460">
                  <c:v>3.9529999999999967</c:v>
                </c:pt>
                <c:pt idx="461">
                  <c:v>3.8235000000000001</c:v>
                </c:pt>
                <c:pt idx="462">
                  <c:v>3.8379999999999987</c:v>
                </c:pt>
                <c:pt idx="463">
                  <c:v>4.0084999999999997</c:v>
                </c:pt>
                <c:pt idx="464">
                  <c:v>3.8944999999999967</c:v>
                </c:pt>
                <c:pt idx="465">
                  <c:v>3.7505000000000002</c:v>
                </c:pt>
                <c:pt idx="466">
                  <c:v>4.1749999999999945</c:v>
                </c:pt>
                <c:pt idx="467">
                  <c:v>4.5904999999999996</c:v>
                </c:pt>
                <c:pt idx="468">
                  <c:v>4.3864999999999998</c:v>
                </c:pt>
                <c:pt idx="469">
                  <c:v>3.6309999999999998</c:v>
                </c:pt>
                <c:pt idx="470">
                  <c:v>4.3069999999999995</c:v>
                </c:pt>
                <c:pt idx="471">
                  <c:v>3.9415</c:v>
                </c:pt>
                <c:pt idx="472">
                  <c:v>3.5895000000000001</c:v>
                </c:pt>
                <c:pt idx="473">
                  <c:v>3.5735000000000001</c:v>
                </c:pt>
                <c:pt idx="474">
                  <c:v>3.9415</c:v>
                </c:pt>
                <c:pt idx="475">
                  <c:v>4.0759999999999996</c:v>
                </c:pt>
                <c:pt idx="476">
                  <c:v>4.0454999999999997</c:v>
                </c:pt>
                <c:pt idx="477">
                  <c:v>4.0229999999999855</c:v>
                </c:pt>
                <c:pt idx="478">
                  <c:v>3.9314999999999967</c:v>
                </c:pt>
                <c:pt idx="479">
                  <c:v>3.8089999999999997</c:v>
                </c:pt>
                <c:pt idx="480">
                  <c:v>4.3159999999999945</c:v>
                </c:pt>
              </c:numCache>
            </c:numRef>
          </c:yVal>
          <c:smooth val="1"/>
          <c:extLst>
            <c:ext xmlns:c16="http://schemas.microsoft.com/office/drawing/2014/chart" uri="{C3380CC4-5D6E-409C-BE32-E72D297353CC}">
              <c16:uniqueId val="{00000000-CB24-441D-A873-FCB2A3CC84DE}"/>
            </c:ext>
          </c:extLst>
        </c:ser>
        <c:ser>
          <c:idx val="1"/>
          <c:order val="1"/>
          <c:spPr>
            <a:ln w="12700">
              <a:solidFill>
                <a:srgbClr val="FF00FF"/>
              </a:solidFill>
              <a:prstDash val="solid"/>
            </a:ln>
          </c:spPr>
          <c:marker>
            <c:symbol val="none"/>
          </c:marker>
          <c:xVal>
            <c:numRef>
              <c:f>vzavk!$A$1:$A$481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vzavk!$C$1:$C$481</c:f>
              <c:numCache>
                <c:formatCode>General</c:formatCode>
                <c:ptCount val="481"/>
                <c:pt idx="0">
                  <c:v>104.06699999999999</c:v>
                </c:pt>
                <c:pt idx="1">
                  <c:v>107.33799999999999</c:v>
                </c:pt>
                <c:pt idx="2">
                  <c:v>108.4405000000003</c:v>
                </c:pt>
                <c:pt idx="3">
                  <c:v>110.76949999999999</c:v>
                </c:pt>
                <c:pt idx="4">
                  <c:v>108.753</c:v>
                </c:pt>
                <c:pt idx="5">
                  <c:v>106.301</c:v>
                </c:pt>
                <c:pt idx="6">
                  <c:v>104.619</c:v>
                </c:pt>
                <c:pt idx="7">
                  <c:v>100.45650000000002</c:v>
                </c:pt>
                <c:pt idx="8">
                  <c:v>95.578498999999468</c:v>
                </c:pt>
                <c:pt idx="9">
                  <c:v>90.091499999999996</c:v>
                </c:pt>
                <c:pt idx="10">
                  <c:v>83.065000000000012</c:v>
                </c:pt>
                <c:pt idx="11">
                  <c:v>74.687999999999988</c:v>
                </c:pt>
                <c:pt idx="12">
                  <c:v>66.402000000000001</c:v>
                </c:pt>
                <c:pt idx="13">
                  <c:v>60.032500000000013</c:v>
                </c:pt>
                <c:pt idx="14">
                  <c:v>51.89</c:v>
                </c:pt>
                <c:pt idx="15">
                  <c:v>42.633000000000003</c:v>
                </c:pt>
                <c:pt idx="16">
                  <c:v>34.802</c:v>
                </c:pt>
                <c:pt idx="17">
                  <c:v>27.705499999999883</c:v>
                </c:pt>
                <c:pt idx="18">
                  <c:v>22.0185</c:v>
                </c:pt>
                <c:pt idx="19">
                  <c:v>17.582999999999906</c:v>
                </c:pt>
                <c:pt idx="20">
                  <c:v>12.509</c:v>
                </c:pt>
                <c:pt idx="21">
                  <c:v>11.066000000000004</c:v>
                </c:pt>
                <c:pt idx="22">
                  <c:v>8.0934990000000067</c:v>
                </c:pt>
                <c:pt idx="23">
                  <c:v>7.1029999999999855</c:v>
                </c:pt>
                <c:pt idx="24">
                  <c:v>7.3174999999999955</c:v>
                </c:pt>
                <c:pt idx="25">
                  <c:v>6.8734999999999999</c:v>
                </c:pt>
                <c:pt idx="26">
                  <c:v>7.5519999999999996</c:v>
                </c:pt>
                <c:pt idx="27">
                  <c:v>7.4370000000000003</c:v>
                </c:pt>
                <c:pt idx="28">
                  <c:v>8.0255000000000027</c:v>
                </c:pt>
                <c:pt idx="29">
                  <c:v>8.8735000000000248</c:v>
                </c:pt>
                <c:pt idx="30">
                  <c:v>10.006500000000004</c:v>
                </c:pt>
                <c:pt idx="31">
                  <c:v>11.4015</c:v>
                </c:pt>
                <c:pt idx="32">
                  <c:v>13.376000000000024</c:v>
                </c:pt>
                <c:pt idx="33">
                  <c:v>14.928000000000001</c:v>
                </c:pt>
                <c:pt idx="34">
                  <c:v>16.318000000000001</c:v>
                </c:pt>
                <c:pt idx="35">
                  <c:v>18.649999999999999</c:v>
                </c:pt>
                <c:pt idx="36">
                  <c:v>20.395499999999906</c:v>
                </c:pt>
                <c:pt idx="37">
                  <c:v>24.462499999999839</c:v>
                </c:pt>
                <c:pt idx="38">
                  <c:v>28.048999999999989</c:v>
                </c:pt>
                <c:pt idx="39">
                  <c:v>31.076499999999989</c:v>
                </c:pt>
                <c:pt idx="40">
                  <c:v>33.486999000000004</c:v>
                </c:pt>
                <c:pt idx="41">
                  <c:v>37.406000000000006</c:v>
                </c:pt>
                <c:pt idx="42">
                  <c:v>41.338000000000001</c:v>
                </c:pt>
                <c:pt idx="43">
                  <c:v>45.606000000000002</c:v>
                </c:pt>
                <c:pt idx="44">
                  <c:v>50.188000000000002</c:v>
                </c:pt>
                <c:pt idx="45">
                  <c:v>55.642500000000013</c:v>
                </c:pt>
                <c:pt idx="46">
                  <c:v>59.857999999999997</c:v>
                </c:pt>
                <c:pt idx="47">
                  <c:v>65.111000000000004</c:v>
                </c:pt>
                <c:pt idx="48">
                  <c:v>71.154999999999987</c:v>
                </c:pt>
                <c:pt idx="49">
                  <c:v>76.507000000000005</c:v>
                </c:pt>
                <c:pt idx="50">
                  <c:v>82.285499999999999</c:v>
                </c:pt>
                <c:pt idx="51">
                  <c:v>88.268000000000001</c:v>
                </c:pt>
                <c:pt idx="52">
                  <c:v>93.824999999999989</c:v>
                </c:pt>
                <c:pt idx="53">
                  <c:v>100.37499999999999</c:v>
                </c:pt>
                <c:pt idx="54">
                  <c:v>107.0925</c:v>
                </c:pt>
                <c:pt idx="55">
                  <c:v>114.23950000000002</c:v>
                </c:pt>
                <c:pt idx="56">
                  <c:v>123.22499999999999</c:v>
                </c:pt>
                <c:pt idx="57">
                  <c:v>126.6545</c:v>
                </c:pt>
                <c:pt idx="58">
                  <c:v>134.75949999999997</c:v>
                </c:pt>
                <c:pt idx="59">
                  <c:v>144.0575</c:v>
                </c:pt>
                <c:pt idx="60">
                  <c:v>151.52250000000001</c:v>
                </c:pt>
                <c:pt idx="61">
                  <c:v>155.1885</c:v>
                </c:pt>
                <c:pt idx="62">
                  <c:v>162.81650000000002</c:v>
                </c:pt>
                <c:pt idx="63">
                  <c:v>173.11499999999998</c:v>
                </c:pt>
                <c:pt idx="64">
                  <c:v>178.94899999999998</c:v>
                </c:pt>
                <c:pt idx="65">
                  <c:v>191.16800000000001</c:v>
                </c:pt>
                <c:pt idx="66">
                  <c:v>198.54</c:v>
                </c:pt>
                <c:pt idx="67">
                  <c:v>204.845</c:v>
                </c:pt>
                <c:pt idx="68">
                  <c:v>210.20099999999999</c:v>
                </c:pt>
                <c:pt idx="69">
                  <c:v>218.08200000000059</c:v>
                </c:pt>
                <c:pt idx="70">
                  <c:v>231.49700000000001</c:v>
                </c:pt>
                <c:pt idx="71">
                  <c:v>238.077</c:v>
                </c:pt>
                <c:pt idx="72">
                  <c:v>249.61449999999999</c:v>
                </c:pt>
                <c:pt idx="73">
                  <c:v>253.23299999999998</c:v>
                </c:pt>
                <c:pt idx="74">
                  <c:v>267.0795</c:v>
                </c:pt>
                <c:pt idx="75">
                  <c:v>273.47799999999899</c:v>
                </c:pt>
                <c:pt idx="76">
                  <c:v>281.64699999999999</c:v>
                </c:pt>
                <c:pt idx="77">
                  <c:v>291.95649999999893</c:v>
                </c:pt>
                <c:pt idx="78">
                  <c:v>302.363</c:v>
                </c:pt>
                <c:pt idx="79">
                  <c:v>318.50099999999969</c:v>
                </c:pt>
                <c:pt idx="80">
                  <c:v>322.23200000000003</c:v>
                </c:pt>
                <c:pt idx="81">
                  <c:v>333.92399999999827</c:v>
                </c:pt>
                <c:pt idx="82">
                  <c:v>337.90549999999899</c:v>
                </c:pt>
                <c:pt idx="83">
                  <c:v>343.589</c:v>
                </c:pt>
                <c:pt idx="84">
                  <c:v>347.83849999999899</c:v>
                </c:pt>
                <c:pt idx="85">
                  <c:v>361.15199999999999</c:v>
                </c:pt>
                <c:pt idx="86">
                  <c:v>365.613</c:v>
                </c:pt>
                <c:pt idx="87">
                  <c:v>380.33799999999923</c:v>
                </c:pt>
                <c:pt idx="88">
                  <c:v>384.78049999999899</c:v>
                </c:pt>
                <c:pt idx="89">
                  <c:v>388.69299999999993</c:v>
                </c:pt>
                <c:pt idx="90">
                  <c:v>399.346</c:v>
                </c:pt>
                <c:pt idx="91">
                  <c:v>406.02549999999923</c:v>
                </c:pt>
                <c:pt idx="92">
                  <c:v>411.61749900000001</c:v>
                </c:pt>
                <c:pt idx="93">
                  <c:v>417.34449999999998</c:v>
                </c:pt>
                <c:pt idx="94">
                  <c:v>423.39550000000003</c:v>
                </c:pt>
                <c:pt idx="95">
                  <c:v>428.39849999999899</c:v>
                </c:pt>
                <c:pt idx="96">
                  <c:v>434.19099999999969</c:v>
                </c:pt>
                <c:pt idx="97">
                  <c:v>438.47949999999969</c:v>
                </c:pt>
                <c:pt idx="98">
                  <c:v>440.97949999999969</c:v>
                </c:pt>
                <c:pt idx="99">
                  <c:v>444.08199999999869</c:v>
                </c:pt>
                <c:pt idx="100">
                  <c:v>447.80900000000008</c:v>
                </c:pt>
                <c:pt idx="101">
                  <c:v>452.37649999999923</c:v>
                </c:pt>
                <c:pt idx="102">
                  <c:v>456.96499999999969</c:v>
                </c:pt>
                <c:pt idx="103">
                  <c:v>462.99049999999869</c:v>
                </c:pt>
                <c:pt idx="104">
                  <c:v>466.73200000000003</c:v>
                </c:pt>
                <c:pt idx="105">
                  <c:v>468.89599999999899</c:v>
                </c:pt>
                <c:pt idx="106">
                  <c:v>472.584</c:v>
                </c:pt>
                <c:pt idx="107">
                  <c:v>469.90949999999964</c:v>
                </c:pt>
                <c:pt idx="108">
                  <c:v>469.96949999999993</c:v>
                </c:pt>
                <c:pt idx="109">
                  <c:v>477.26349999999923</c:v>
                </c:pt>
                <c:pt idx="110">
                  <c:v>475.29149999999845</c:v>
                </c:pt>
                <c:pt idx="111">
                  <c:v>476.24349999999993</c:v>
                </c:pt>
                <c:pt idx="112">
                  <c:v>474.80650000000003</c:v>
                </c:pt>
                <c:pt idx="113">
                  <c:v>473.90249999999969</c:v>
                </c:pt>
                <c:pt idx="114">
                  <c:v>478.0214999999987</c:v>
                </c:pt>
                <c:pt idx="115">
                  <c:v>473.64350000000002</c:v>
                </c:pt>
                <c:pt idx="116">
                  <c:v>471.74299999999999</c:v>
                </c:pt>
                <c:pt idx="117">
                  <c:v>474.11849999999993</c:v>
                </c:pt>
                <c:pt idx="118">
                  <c:v>471.03149999999869</c:v>
                </c:pt>
                <c:pt idx="119">
                  <c:v>476.59500000000003</c:v>
                </c:pt>
                <c:pt idx="120">
                  <c:v>471.06799999999993</c:v>
                </c:pt>
                <c:pt idx="121">
                  <c:v>474.83049999999969</c:v>
                </c:pt>
                <c:pt idx="122">
                  <c:v>469.39799999999963</c:v>
                </c:pt>
                <c:pt idx="123">
                  <c:v>468.35550000000001</c:v>
                </c:pt>
                <c:pt idx="124">
                  <c:v>458.34500000000008</c:v>
                </c:pt>
                <c:pt idx="125">
                  <c:v>460.19</c:v>
                </c:pt>
                <c:pt idx="126">
                  <c:v>451.47799999999899</c:v>
                </c:pt>
                <c:pt idx="127">
                  <c:v>451.60550000000001</c:v>
                </c:pt>
                <c:pt idx="128">
                  <c:v>448.02099999999899</c:v>
                </c:pt>
                <c:pt idx="129">
                  <c:v>441.75850000000003</c:v>
                </c:pt>
                <c:pt idx="130">
                  <c:v>447.93899999999815</c:v>
                </c:pt>
                <c:pt idx="131">
                  <c:v>446.72649999999851</c:v>
                </c:pt>
                <c:pt idx="132">
                  <c:v>440.56649999999894</c:v>
                </c:pt>
                <c:pt idx="133">
                  <c:v>433.053</c:v>
                </c:pt>
                <c:pt idx="134">
                  <c:v>427.64600000000002</c:v>
                </c:pt>
                <c:pt idx="135">
                  <c:v>423.72599999999869</c:v>
                </c:pt>
                <c:pt idx="136">
                  <c:v>427.71099999999899</c:v>
                </c:pt>
                <c:pt idx="137">
                  <c:v>419.93549999999863</c:v>
                </c:pt>
                <c:pt idx="138">
                  <c:v>412.56400000000002</c:v>
                </c:pt>
                <c:pt idx="139">
                  <c:v>409.08949999999999</c:v>
                </c:pt>
                <c:pt idx="140">
                  <c:v>406.19049999999999</c:v>
                </c:pt>
                <c:pt idx="141">
                  <c:v>397.72049999999899</c:v>
                </c:pt>
                <c:pt idx="142">
                  <c:v>391.55349999999999</c:v>
                </c:pt>
                <c:pt idx="143">
                  <c:v>388.52099999999899</c:v>
                </c:pt>
                <c:pt idx="144">
                  <c:v>382.69600000000003</c:v>
                </c:pt>
                <c:pt idx="145">
                  <c:v>382.04050000000001</c:v>
                </c:pt>
                <c:pt idx="146">
                  <c:v>375.49699999999808</c:v>
                </c:pt>
                <c:pt idx="147">
                  <c:v>371.52349999999899</c:v>
                </c:pt>
                <c:pt idx="148">
                  <c:v>365.1705</c:v>
                </c:pt>
                <c:pt idx="149">
                  <c:v>363.92399999999827</c:v>
                </c:pt>
                <c:pt idx="150">
                  <c:v>357.86099999999999</c:v>
                </c:pt>
                <c:pt idx="151">
                  <c:v>350.26549999999969</c:v>
                </c:pt>
                <c:pt idx="152">
                  <c:v>350.61700000000002</c:v>
                </c:pt>
                <c:pt idx="153">
                  <c:v>339.64550000000008</c:v>
                </c:pt>
                <c:pt idx="154">
                  <c:v>341.22349999999869</c:v>
                </c:pt>
                <c:pt idx="155">
                  <c:v>332.47299999999899</c:v>
                </c:pt>
                <c:pt idx="156">
                  <c:v>323.334</c:v>
                </c:pt>
                <c:pt idx="157">
                  <c:v>318.41699999999821</c:v>
                </c:pt>
                <c:pt idx="158">
                  <c:v>312.38249999999999</c:v>
                </c:pt>
                <c:pt idx="159">
                  <c:v>312.1345</c:v>
                </c:pt>
                <c:pt idx="160">
                  <c:v>303.54599999999999</c:v>
                </c:pt>
                <c:pt idx="161">
                  <c:v>297.78549999999899</c:v>
                </c:pt>
                <c:pt idx="162">
                  <c:v>291.26499999999999</c:v>
                </c:pt>
                <c:pt idx="163">
                  <c:v>292.57900000000001</c:v>
                </c:pt>
                <c:pt idx="164">
                  <c:v>283.21649999999869</c:v>
                </c:pt>
                <c:pt idx="165">
                  <c:v>278.05650000000003</c:v>
                </c:pt>
                <c:pt idx="166">
                  <c:v>276.49400000000003</c:v>
                </c:pt>
                <c:pt idx="167">
                  <c:v>270.73849999999851</c:v>
                </c:pt>
                <c:pt idx="168">
                  <c:v>263.65249999999997</c:v>
                </c:pt>
                <c:pt idx="169">
                  <c:v>259.73049999999893</c:v>
                </c:pt>
                <c:pt idx="170">
                  <c:v>253.74199999999999</c:v>
                </c:pt>
                <c:pt idx="171">
                  <c:v>250.89000000000001</c:v>
                </c:pt>
                <c:pt idx="172">
                  <c:v>243.08450000000002</c:v>
                </c:pt>
                <c:pt idx="173">
                  <c:v>241.28949999999998</c:v>
                </c:pt>
                <c:pt idx="174">
                  <c:v>236.27299999999997</c:v>
                </c:pt>
                <c:pt idx="175">
                  <c:v>233.51</c:v>
                </c:pt>
                <c:pt idx="176">
                  <c:v>229.06449999999998</c:v>
                </c:pt>
                <c:pt idx="177">
                  <c:v>226.648</c:v>
                </c:pt>
                <c:pt idx="178">
                  <c:v>220.238</c:v>
                </c:pt>
                <c:pt idx="179">
                  <c:v>218.88800000000072</c:v>
                </c:pt>
                <c:pt idx="180">
                  <c:v>217.29649999999998</c:v>
                </c:pt>
                <c:pt idx="181">
                  <c:v>210.57349999999997</c:v>
                </c:pt>
                <c:pt idx="182">
                  <c:v>205.61299999999997</c:v>
                </c:pt>
                <c:pt idx="183">
                  <c:v>201.74599999999998</c:v>
                </c:pt>
                <c:pt idx="184">
                  <c:v>200.035</c:v>
                </c:pt>
                <c:pt idx="185">
                  <c:v>190.25549999999998</c:v>
                </c:pt>
                <c:pt idx="186">
                  <c:v>192.8535</c:v>
                </c:pt>
                <c:pt idx="187">
                  <c:v>186.49349999999998</c:v>
                </c:pt>
                <c:pt idx="188">
                  <c:v>182.88250000000062</c:v>
                </c:pt>
                <c:pt idx="189">
                  <c:v>183.53549999999998</c:v>
                </c:pt>
                <c:pt idx="190">
                  <c:v>180.334</c:v>
                </c:pt>
                <c:pt idx="191">
                  <c:v>179.363</c:v>
                </c:pt>
                <c:pt idx="192">
                  <c:v>174.875</c:v>
                </c:pt>
                <c:pt idx="193">
                  <c:v>171.18800000000007</c:v>
                </c:pt>
                <c:pt idx="194">
                  <c:v>169.78150000000002</c:v>
                </c:pt>
                <c:pt idx="195">
                  <c:v>166.8665</c:v>
                </c:pt>
                <c:pt idx="196">
                  <c:v>161.71549999999999</c:v>
                </c:pt>
                <c:pt idx="197">
                  <c:v>157.42400000000001</c:v>
                </c:pt>
                <c:pt idx="198">
                  <c:v>154.82750000000004</c:v>
                </c:pt>
                <c:pt idx="199">
                  <c:v>151.94999999999999</c:v>
                </c:pt>
                <c:pt idx="200">
                  <c:v>149.76999999999998</c:v>
                </c:pt>
                <c:pt idx="201">
                  <c:v>149.86450000000002</c:v>
                </c:pt>
                <c:pt idx="202">
                  <c:v>148.98500000000001</c:v>
                </c:pt>
                <c:pt idx="203">
                  <c:v>145.39500000000001</c:v>
                </c:pt>
                <c:pt idx="204">
                  <c:v>142.696</c:v>
                </c:pt>
                <c:pt idx="205">
                  <c:v>138.11699999999999</c:v>
                </c:pt>
                <c:pt idx="206">
                  <c:v>135.75900000000001</c:v>
                </c:pt>
                <c:pt idx="207">
                  <c:v>135.5855</c:v>
                </c:pt>
                <c:pt idx="208">
                  <c:v>134.08800000000059</c:v>
                </c:pt>
                <c:pt idx="209">
                  <c:v>129.3870000000006</c:v>
                </c:pt>
                <c:pt idx="210">
                  <c:v>129.154</c:v>
                </c:pt>
                <c:pt idx="211">
                  <c:v>126.65600000000001</c:v>
                </c:pt>
                <c:pt idx="212">
                  <c:v>123.9195000000003</c:v>
                </c:pt>
                <c:pt idx="213">
                  <c:v>121.66500000000001</c:v>
                </c:pt>
                <c:pt idx="214">
                  <c:v>120.96000000000002</c:v>
                </c:pt>
                <c:pt idx="215">
                  <c:v>116.5485</c:v>
                </c:pt>
                <c:pt idx="216">
                  <c:v>115.399</c:v>
                </c:pt>
                <c:pt idx="217">
                  <c:v>113.69799999999999</c:v>
                </c:pt>
                <c:pt idx="218">
                  <c:v>110.6155</c:v>
                </c:pt>
                <c:pt idx="219">
                  <c:v>108.669</c:v>
                </c:pt>
                <c:pt idx="220">
                  <c:v>105.82299999999998</c:v>
                </c:pt>
                <c:pt idx="221">
                  <c:v>102.73399999999999</c:v>
                </c:pt>
                <c:pt idx="222">
                  <c:v>101.8065</c:v>
                </c:pt>
                <c:pt idx="223">
                  <c:v>99.092999000000006</c:v>
                </c:pt>
                <c:pt idx="224">
                  <c:v>97.827500000000001</c:v>
                </c:pt>
                <c:pt idx="225">
                  <c:v>97.033000000000001</c:v>
                </c:pt>
                <c:pt idx="226">
                  <c:v>98.092000000000013</c:v>
                </c:pt>
                <c:pt idx="227">
                  <c:v>97.434500000000227</c:v>
                </c:pt>
                <c:pt idx="228">
                  <c:v>93.678499999999858</c:v>
                </c:pt>
                <c:pt idx="229">
                  <c:v>92.478999999999999</c:v>
                </c:pt>
                <c:pt idx="230">
                  <c:v>91.808499999999981</c:v>
                </c:pt>
                <c:pt idx="231">
                  <c:v>87.829499999999982</c:v>
                </c:pt>
                <c:pt idx="232">
                  <c:v>85.59049899999998</c:v>
                </c:pt>
                <c:pt idx="233">
                  <c:v>84.613</c:v>
                </c:pt>
                <c:pt idx="234">
                  <c:v>82.450500000000005</c:v>
                </c:pt>
                <c:pt idx="235">
                  <c:v>80.884998999999979</c:v>
                </c:pt>
                <c:pt idx="236">
                  <c:v>80.537000000000006</c:v>
                </c:pt>
                <c:pt idx="237">
                  <c:v>76.501498999999981</c:v>
                </c:pt>
                <c:pt idx="238">
                  <c:v>76.048000000000002</c:v>
                </c:pt>
                <c:pt idx="239">
                  <c:v>74.461000000000027</c:v>
                </c:pt>
                <c:pt idx="240">
                  <c:v>73.85199999999999</c:v>
                </c:pt>
                <c:pt idx="241">
                  <c:v>73.814499999999995</c:v>
                </c:pt>
                <c:pt idx="242">
                  <c:v>72.747000000000227</c:v>
                </c:pt>
                <c:pt idx="243">
                  <c:v>70.72149899999998</c:v>
                </c:pt>
                <c:pt idx="244">
                  <c:v>69.861500000000007</c:v>
                </c:pt>
                <c:pt idx="245">
                  <c:v>66.413999000000388</c:v>
                </c:pt>
                <c:pt idx="246">
                  <c:v>67.941000000000358</c:v>
                </c:pt>
                <c:pt idx="247">
                  <c:v>63.209000000000003</c:v>
                </c:pt>
                <c:pt idx="248">
                  <c:v>64.381999999999991</c:v>
                </c:pt>
                <c:pt idx="249">
                  <c:v>63.11</c:v>
                </c:pt>
                <c:pt idx="250">
                  <c:v>61.511499999999998</c:v>
                </c:pt>
                <c:pt idx="251">
                  <c:v>60.69950000000015</c:v>
                </c:pt>
                <c:pt idx="252">
                  <c:v>58.913499999999999</c:v>
                </c:pt>
                <c:pt idx="253">
                  <c:v>58.847499999999997</c:v>
                </c:pt>
                <c:pt idx="254">
                  <c:v>58.825999000000003</c:v>
                </c:pt>
                <c:pt idx="255">
                  <c:v>56.553000000000004</c:v>
                </c:pt>
                <c:pt idx="256">
                  <c:v>53.933500000000002</c:v>
                </c:pt>
                <c:pt idx="257">
                  <c:v>53.369500000000002</c:v>
                </c:pt>
                <c:pt idx="258">
                  <c:v>52.76950000000015</c:v>
                </c:pt>
                <c:pt idx="259">
                  <c:v>51.187000000000005</c:v>
                </c:pt>
                <c:pt idx="260">
                  <c:v>51.412499000000004</c:v>
                </c:pt>
                <c:pt idx="261">
                  <c:v>49.092500000000165</c:v>
                </c:pt>
                <c:pt idx="262">
                  <c:v>49.299000000000063</c:v>
                </c:pt>
                <c:pt idx="263">
                  <c:v>48.655500000000011</c:v>
                </c:pt>
                <c:pt idx="264">
                  <c:v>45.648000000000003</c:v>
                </c:pt>
                <c:pt idx="265">
                  <c:v>46.070500000000003</c:v>
                </c:pt>
                <c:pt idx="266">
                  <c:v>45.043500000000002</c:v>
                </c:pt>
                <c:pt idx="267">
                  <c:v>44.861499999999999</c:v>
                </c:pt>
                <c:pt idx="268">
                  <c:v>40.453499999999998</c:v>
                </c:pt>
                <c:pt idx="269">
                  <c:v>42.863</c:v>
                </c:pt>
                <c:pt idx="270">
                  <c:v>41.826500000000003</c:v>
                </c:pt>
                <c:pt idx="271">
                  <c:v>40.179500000000012</c:v>
                </c:pt>
                <c:pt idx="272">
                  <c:v>38.490500000000011</c:v>
                </c:pt>
                <c:pt idx="273">
                  <c:v>39.191500000000012</c:v>
                </c:pt>
                <c:pt idx="274">
                  <c:v>38.36</c:v>
                </c:pt>
                <c:pt idx="275">
                  <c:v>36.161000000000001</c:v>
                </c:pt>
                <c:pt idx="276">
                  <c:v>35.248000000000012</c:v>
                </c:pt>
                <c:pt idx="277">
                  <c:v>35.682000000000002</c:v>
                </c:pt>
                <c:pt idx="278">
                  <c:v>35.159000000000006</c:v>
                </c:pt>
                <c:pt idx="279">
                  <c:v>31.957000000000001</c:v>
                </c:pt>
                <c:pt idx="280">
                  <c:v>32.620000000000012</c:v>
                </c:pt>
                <c:pt idx="281">
                  <c:v>32.425000000000011</c:v>
                </c:pt>
                <c:pt idx="282">
                  <c:v>30.963499999999875</c:v>
                </c:pt>
                <c:pt idx="283">
                  <c:v>31.037500000000001</c:v>
                </c:pt>
                <c:pt idx="284">
                  <c:v>31.071999999999999</c:v>
                </c:pt>
                <c:pt idx="285">
                  <c:v>30.614000000000093</c:v>
                </c:pt>
                <c:pt idx="286">
                  <c:v>29.552499999999906</c:v>
                </c:pt>
                <c:pt idx="287">
                  <c:v>29.02649999999991</c:v>
                </c:pt>
                <c:pt idx="288">
                  <c:v>28.061999999999987</c:v>
                </c:pt>
                <c:pt idx="289">
                  <c:v>26.907999999999987</c:v>
                </c:pt>
                <c:pt idx="290">
                  <c:v>27.407499999999914</c:v>
                </c:pt>
                <c:pt idx="291">
                  <c:v>28.195</c:v>
                </c:pt>
                <c:pt idx="292">
                  <c:v>25.589499999999891</c:v>
                </c:pt>
                <c:pt idx="293">
                  <c:v>24.3475</c:v>
                </c:pt>
                <c:pt idx="294">
                  <c:v>25.150500000000001</c:v>
                </c:pt>
                <c:pt idx="295">
                  <c:v>24.111000000000093</c:v>
                </c:pt>
                <c:pt idx="296">
                  <c:v>23.941999999999986</c:v>
                </c:pt>
                <c:pt idx="297">
                  <c:v>22.89</c:v>
                </c:pt>
                <c:pt idx="298">
                  <c:v>22.001999999999999</c:v>
                </c:pt>
                <c:pt idx="299">
                  <c:v>21.136500000000005</c:v>
                </c:pt>
                <c:pt idx="300">
                  <c:v>21.94249999999985</c:v>
                </c:pt>
                <c:pt idx="301">
                  <c:v>21.859000000000005</c:v>
                </c:pt>
                <c:pt idx="302">
                  <c:v>21.667999999999999</c:v>
                </c:pt>
                <c:pt idx="303">
                  <c:v>19.718499999999914</c:v>
                </c:pt>
                <c:pt idx="304">
                  <c:v>18.5</c:v>
                </c:pt>
                <c:pt idx="305">
                  <c:v>20.842499999999905</c:v>
                </c:pt>
                <c:pt idx="306">
                  <c:v>20.24299999999991</c:v>
                </c:pt>
                <c:pt idx="307">
                  <c:v>19.6875</c:v>
                </c:pt>
                <c:pt idx="308">
                  <c:v>18.363499999999906</c:v>
                </c:pt>
                <c:pt idx="309">
                  <c:v>18.670999999999999</c:v>
                </c:pt>
                <c:pt idx="310">
                  <c:v>18.529</c:v>
                </c:pt>
                <c:pt idx="311">
                  <c:v>17.446999999999989</c:v>
                </c:pt>
                <c:pt idx="312">
                  <c:v>17.650500000000001</c:v>
                </c:pt>
                <c:pt idx="313">
                  <c:v>17.082999999999906</c:v>
                </c:pt>
                <c:pt idx="314">
                  <c:v>17.290500000000002</c:v>
                </c:pt>
                <c:pt idx="315">
                  <c:v>16.803000000000001</c:v>
                </c:pt>
                <c:pt idx="316">
                  <c:v>16.697500000000005</c:v>
                </c:pt>
                <c:pt idx="317">
                  <c:v>15.6515</c:v>
                </c:pt>
                <c:pt idx="318">
                  <c:v>15.115</c:v>
                </c:pt>
                <c:pt idx="319">
                  <c:v>13.343</c:v>
                </c:pt>
                <c:pt idx="320">
                  <c:v>14.724500000000001</c:v>
                </c:pt>
                <c:pt idx="321">
                  <c:v>14.0685</c:v>
                </c:pt>
                <c:pt idx="322">
                  <c:v>13.895000000000024</c:v>
                </c:pt>
                <c:pt idx="323">
                  <c:v>13.111500000000001</c:v>
                </c:pt>
                <c:pt idx="324">
                  <c:v>13.6455</c:v>
                </c:pt>
                <c:pt idx="325">
                  <c:v>13.067500000000004</c:v>
                </c:pt>
                <c:pt idx="326">
                  <c:v>13.152500000000041</c:v>
                </c:pt>
                <c:pt idx="327">
                  <c:v>12.382000000000026</c:v>
                </c:pt>
                <c:pt idx="328">
                  <c:v>12.736500000000001</c:v>
                </c:pt>
                <c:pt idx="329">
                  <c:v>12.025</c:v>
                </c:pt>
                <c:pt idx="330">
                  <c:v>12.141500000000001</c:v>
                </c:pt>
                <c:pt idx="331">
                  <c:v>11.731499999999999</c:v>
                </c:pt>
                <c:pt idx="332">
                  <c:v>12.6225</c:v>
                </c:pt>
                <c:pt idx="333">
                  <c:v>12.233000000000001</c:v>
                </c:pt>
                <c:pt idx="334">
                  <c:v>11.124000000000001</c:v>
                </c:pt>
                <c:pt idx="335">
                  <c:v>11.072000000000006</c:v>
                </c:pt>
                <c:pt idx="336">
                  <c:v>11.44</c:v>
                </c:pt>
                <c:pt idx="337">
                  <c:v>10.976000000000004</c:v>
                </c:pt>
                <c:pt idx="338">
                  <c:v>10.099500000000004</c:v>
                </c:pt>
                <c:pt idx="339">
                  <c:v>10.672000000000002</c:v>
                </c:pt>
                <c:pt idx="340">
                  <c:v>10.281500000000001</c:v>
                </c:pt>
                <c:pt idx="341">
                  <c:v>10.240500000000001</c:v>
                </c:pt>
                <c:pt idx="342">
                  <c:v>9.5479999999999983</c:v>
                </c:pt>
                <c:pt idx="343">
                  <c:v>10.086</c:v>
                </c:pt>
                <c:pt idx="344">
                  <c:v>10.226000000000001</c:v>
                </c:pt>
                <c:pt idx="345">
                  <c:v>10.013</c:v>
                </c:pt>
                <c:pt idx="346">
                  <c:v>9.8165000000000067</c:v>
                </c:pt>
                <c:pt idx="347">
                  <c:v>9.5015000000000001</c:v>
                </c:pt>
                <c:pt idx="348">
                  <c:v>9.7794990000000048</c:v>
                </c:pt>
                <c:pt idx="349">
                  <c:v>9.5580000000000016</c:v>
                </c:pt>
                <c:pt idx="350">
                  <c:v>8.593</c:v>
                </c:pt>
                <c:pt idx="351">
                  <c:v>8.5290000000000017</c:v>
                </c:pt>
                <c:pt idx="352">
                  <c:v>8.7815000000000012</c:v>
                </c:pt>
                <c:pt idx="353">
                  <c:v>8.3580000000000005</c:v>
                </c:pt>
                <c:pt idx="354">
                  <c:v>7.624498999999977</c:v>
                </c:pt>
                <c:pt idx="355">
                  <c:v>7.84</c:v>
                </c:pt>
                <c:pt idx="356">
                  <c:v>8.0474990000000002</c:v>
                </c:pt>
                <c:pt idx="357">
                  <c:v>7.1649999999999752</c:v>
                </c:pt>
                <c:pt idx="358">
                  <c:v>7.8159999999999945</c:v>
                </c:pt>
                <c:pt idx="359">
                  <c:v>7.7839999999999998</c:v>
                </c:pt>
                <c:pt idx="360">
                  <c:v>7.1974999999999945</c:v>
                </c:pt>
                <c:pt idx="361">
                  <c:v>7.8889990000000001</c:v>
                </c:pt>
                <c:pt idx="362">
                  <c:v>7.4184999999999999</c:v>
                </c:pt>
                <c:pt idx="363">
                  <c:v>6.3844999999999965</c:v>
                </c:pt>
                <c:pt idx="364">
                  <c:v>5.1659999999999808</c:v>
                </c:pt>
                <c:pt idx="365">
                  <c:v>6.9039999999999999</c:v>
                </c:pt>
                <c:pt idx="366">
                  <c:v>7.4115000000000002</c:v>
                </c:pt>
                <c:pt idx="367">
                  <c:v>6.9529990000000002</c:v>
                </c:pt>
                <c:pt idx="368">
                  <c:v>6.5169990000000002</c:v>
                </c:pt>
                <c:pt idx="369">
                  <c:v>6.7219999999999995</c:v>
                </c:pt>
                <c:pt idx="370">
                  <c:v>6.0430000000000001</c:v>
                </c:pt>
                <c:pt idx="371">
                  <c:v>6.3529999999999855</c:v>
                </c:pt>
                <c:pt idx="372">
                  <c:v>6.2195</c:v>
                </c:pt>
                <c:pt idx="373">
                  <c:v>6.5354999999999999</c:v>
                </c:pt>
                <c:pt idx="374">
                  <c:v>5.76</c:v>
                </c:pt>
                <c:pt idx="375">
                  <c:v>5.6790000000000003</c:v>
                </c:pt>
                <c:pt idx="376">
                  <c:v>6.2835000000000001</c:v>
                </c:pt>
                <c:pt idx="377">
                  <c:v>6.0119999999999996</c:v>
                </c:pt>
                <c:pt idx="378">
                  <c:v>5.9344999999999999</c:v>
                </c:pt>
                <c:pt idx="379">
                  <c:v>5.7404999999999999</c:v>
                </c:pt>
                <c:pt idx="380">
                  <c:v>6.117999999999979</c:v>
                </c:pt>
                <c:pt idx="381">
                  <c:v>6.3239999999999945</c:v>
                </c:pt>
                <c:pt idx="382">
                  <c:v>6.5490000000000004</c:v>
                </c:pt>
                <c:pt idx="383">
                  <c:v>6.1519999999999975</c:v>
                </c:pt>
                <c:pt idx="384">
                  <c:v>5.3724999999999996</c:v>
                </c:pt>
                <c:pt idx="385">
                  <c:v>5.5289999999999955</c:v>
                </c:pt>
                <c:pt idx="386">
                  <c:v>5.5214999999999996</c:v>
                </c:pt>
                <c:pt idx="387">
                  <c:v>5.2839999999999998</c:v>
                </c:pt>
                <c:pt idx="388">
                  <c:v>3.7170000000000001</c:v>
                </c:pt>
                <c:pt idx="389">
                  <c:v>5.5229999999999855</c:v>
                </c:pt>
                <c:pt idx="390">
                  <c:v>5.319</c:v>
                </c:pt>
                <c:pt idx="391">
                  <c:v>4.9550000000000001</c:v>
                </c:pt>
                <c:pt idx="392">
                  <c:v>5.3310000000000004</c:v>
                </c:pt>
                <c:pt idx="393">
                  <c:v>4.8724999999999996</c:v>
                </c:pt>
                <c:pt idx="394">
                  <c:v>5.0964999999999998</c:v>
                </c:pt>
                <c:pt idx="395">
                  <c:v>5.069</c:v>
                </c:pt>
                <c:pt idx="396">
                  <c:v>4.3439990000000002</c:v>
                </c:pt>
                <c:pt idx="397">
                  <c:v>4.9390000000000134</c:v>
                </c:pt>
                <c:pt idx="398">
                  <c:v>4.641</c:v>
                </c:pt>
                <c:pt idx="399">
                  <c:v>5.12749999999998</c:v>
                </c:pt>
                <c:pt idx="400">
                  <c:v>5.2709999999999999</c:v>
                </c:pt>
                <c:pt idx="401">
                  <c:v>4.8964999999999996</c:v>
                </c:pt>
                <c:pt idx="402">
                  <c:v>4.5880000000000001</c:v>
                </c:pt>
                <c:pt idx="403">
                  <c:v>4.3539999999999965</c:v>
                </c:pt>
                <c:pt idx="404">
                  <c:v>4.1404990000000002</c:v>
                </c:pt>
                <c:pt idx="405">
                  <c:v>2.8235000000000001</c:v>
                </c:pt>
                <c:pt idx="406">
                  <c:v>4.0964999999999998</c:v>
                </c:pt>
                <c:pt idx="407">
                  <c:v>4.1324999999999985</c:v>
                </c:pt>
                <c:pt idx="408">
                  <c:v>4.492</c:v>
                </c:pt>
                <c:pt idx="409">
                  <c:v>4.3629999999999809</c:v>
                </c:pt>
                <c:pt idx="410">
                  <c:v>4.0174999999999965</c:v>
                </c:pt>
                <c:pt idx="411">
                  <c:v>4.4700000000000024</c:v>
                </c:pt>
                <c:pt idx="412">
                  <c:v>4.5229999999999855</c:v>
                </c:pt>
                <c:pt idx="413">
                  <c:v>3.883</c:v>
                </c:pt>
                <c:pt idx="414">
                  <c:v>3.6105</c:v>
                </c:pt>
                <c:pt idx="415">
                  <c:v>4.1494999999999997</c:v>
                </c:pt>
                <c:pt idx="416">
                  <c:v>4.0994999999999999</c:v>
                </c:pt>
                <c:pt idx="417">
                  <c:v>3.9375</c:v>
                </c:pt>
                <c:pt idx="418">
                  <c:v>3.9659999999999997</c:v>
                </c:pt>
                <c:pt idx="419">
                  <c:v>3.7319999999999998</c:v>
                </c:pt>
                <c:pt idx="420">
                  <c:v>4.4274999999999975</c:v>
                </c:pt>
                <c:pt idx="421">
                  <c:v>4.1669999999999945</c:v>
                </c:pt>
                <c:pt idx="422">
                  <c:v>3.9314999999999967</c:v>
                </c:pt>
                <c:pt idx="423">
                  <c:v>3.7029999999999998</c:v>
                </c:pt>
                <c:pt idx="424">
                  <c:v>3.8889999999999998</c:v>
                </c:pt>
                <c:pt idx="425">
                  <c:v>3.9504999999999977</c:v>
                </c:pt>
                <c:pt idx="426">
                  <c:v>3.6715</c:v>
                </c:pt>
                <c:pt idx="427">
                  <c:v>3.9039999999999999</c:v>
                </c:pt>
                <c:pt idx="428">
                  <c:v>3.7559999999999998</c:v>
                </c:pt>
                <c:pt idx="429">
                  <c:v>3.7404999999999999</c:v>
                </c:pt>
                <c:pt idx="430">
                  <c:v>4.1499999999999995</c:v>
                </c:pt>
                <c:pt idx="431">
                  <c:v>4.2139999999999995</c:v>
                </c:pt>
                <c:pt idx="432">
                  <c:v>3.8659999999999997</c:v>
                </c:pt>
                <c:pt idx="433">
                  <c:v>3.6415000000000002</c:v>
                </c:pt>
                <c:pt idx="434">
                  <c:v>4.048</c:v>
                </c:pt>
                <c:pt idx="435">
                  <c:v>3.6070000000000002</c:v>
                </c:pt>
                <c:pt idx="436">
                  <c:v>3.9434999999999998</c:v>
                </c:pt>
                <c:pt idx="437">
                  <c:v>3.71</c:v>
                </c:pt>
                <c:pt idx="438">
                  <c:v>3.5225</c:v>
                </c:pt>
                <c:pt idx="439">
                  <c:v>3.8149999999999977</c:v>
                </c:pt>
                <c:pt idx="440">
                  <c:v>3.8645</c:v>
                </c:pt>
                <c:pt idx="441">
                  <c:v>4.4119999999999999</c:v>
                </c:pt>
                <c:pt idx="442">
                  <c:v>4.1774999999999975</c:v>
                </c:pt>
                <c:pt idx="443">
                  <c:v>4.1024999999999965</c:v>
                </c:pt>
                <c:pt idx="444">
                  <c:v>3.9085000000000001</c:v>
                </c:pt>
                <c:pt idx="445">
                  <c:v>4.2134999999999998</c:v>
                </c:pt>
                <c:pt idx="446">
                  <c:v>3.7814999999999999</c:v>
                </c:pt>
                <c:pt idx="447">
                  <c:v>3.9059999999999997</c:v>
                </c:pt>
                <c:pt idx="448">
                  <c:v>4.0164999999999997</c:v>
                </c:pt>
                <c:pt idx="449">
                  <c:v>3.9369999999999967</c:v>
                </c:pt>
                <c:pt idx="450">
                  <c:v>4.5284999999999975</c:v>
                </c:pt>
                <c:pt idx="451">
                  <c:v>3.8994999999999909</c:v>
                </c:pt>
                <c:pt idx="452">
                  <c:v>3.7629999999999999</c:v>
                </c:pt>
                <c:pt idx="453">
                  <c:v>3.9609999999999999</c:v>
                </c:pt>
                <c:pt idx="454">
                  <c:v>3.5745</c:v>
                </c:pt>
                <c:pt idx="455">
                  <c:v>3.367</c:v>
                </c:pt>
                <c:pt idx="456">
                  <c:v>3.6259999999999999</c:v>
                </c:pt>
                <c:pt idx="457">
                  <c:v>3.5295000000000001</c:v>
                </c:pt>
                <c:pt idx="458">
                  <c:v>3.7530000000000001</c:v>
                </c:pt>
                <c:pt idx="459">
                  <c:v>4.2880000000000003</c:v>
                </c:pt>
                <c:pt idx="460">
                  <c:v>3.988</c:v>
                </c:pt>
                <c:pt idx="461">
                  <c:v>4.0554999999999986</c:v>
                </c:pt>
                <c:pt idx="462">
                  <c:v>4.6084990000000001</c:v>
                </c:pt>
                <c:pt idx="463">
                  <c:v>4.5369999999999999</c:v>
                </c:pt>
                <c:pt idx="464">
                  <c:v>4.4749999999999996</c:v>
                </c:pt>
                <c:pt idx="465">
                  <c:v>4.2815000000000003</c:v>
                </c:pt>
                <c:pt idx="466">
                  <c:v>4.1969999999999965</c:v>
                </c:pt>
                <c:pt idx="467">
                  <c:v>3.6755</c:v>
                </c:pt>
                <c:pt idx="468">
                  <c:v>4.2154999999999996</c:v>
                </c:pt>
                <c:pt idx="469">
                  <c:v>4.0524999999999975</c:v>
                </c:pt>
                <c:pt idx="470">
                  <c:v>4.1399999999999997</c:v>
                </c:pt>
                <c:pt idx="471">
                  <c:v>4.7844999999999995</c:v>
                </c:pt>
                <c:pt idx="472">
                  <c:v>4.0765000000000002</c:v>
                </c:pt>
                <c:pt idx="473">
                  <c:v>4.4954999999999998</c:v>
                </c:pt>
                <c:pt idx="474">
                  <c:v>4.0609999999999955</c:v>
                </c:pt>
                <c:pt idx="475">
                  <c:v>4.399</c:v>
                </c:pt>
                <c:pt idx="476">
                  <c:v>4.4550000000000001</c:v>
                </c:pt>
                <c:pt idx="477">
                  <c:v>4.2110000000000003</c:v>
                </c:pt>
                <c:pt idx="478">
                  <c:v>4.3454990000000002</c:v>
                </c:pt>
                <c:pt idx="479">
                  <c:v>4.1769999999999996</c:v>
                </c:pt>
                <c:pt idx="480">
                  <c:v>3.4954999999999967</c:v>
                </c:pt>
              </c:numCache>
            </c:numRef>
          </c:yVal>
          <c:smooth val="1"/>
          <c:extLst>
            <c:ext xmlns:c16="http://schemas.microsoft.com/office/drawing/2014/chart" uri="{C3380CC4-5D6E-409C-BE32-E72D297353CC}">
              <c16:uniqueId val="{00000001-CB24-441D-A873-FCB2A3CC84DE}"/>
            </c:ext>
          </c:extLst>
        </c:ser>
        <c:ser>
          <c:idx val="2"/>
          <c:order val="2"/>
          <c:spPr>
            <a:ln w="12700">
              <a:solidFill>
                <a:srgbClr val="FFFF00"/>
              </a:solidFill>
              <a:prstDash val="solid"/>
            </a:ln>
          </c:spPr>
          <c:marker>
            <c:symbol val="none"/>
          </c:marker>
          <c:xVal>
            <c:numRef>
              <c:f>vzavk!$A$1:$A$481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vzavk!$D$1:$D$481</c:f>
              <c:numCache>
                <c:formatCode>General</c:formatCode>
                <c:ptCount val="481"/>
                <c:pt idx="0">
                  <c:v>132.23349999999999</c:v>
                </c:pt>
                <c:pt idx="1">
                  <c:v>138.61099999999999</c:v>
                </c:pt>
                <c:pt idx="2">
                  <c:v>139.27399999999992</c:v>
                </c:pt>
                <c:pt idx="3">
                  <c:v>142.26250000000002</c:v>
                </c:pt>
                <c:pt idx="4">
                  <c:v>142.80800000000059</c:v>
                </c:pt>
                <c:pt idx="5">
                  <c:v>140.77549999999999</c:v>
                </c:pt>
                <c:pt idx="6">
                  <c:v>137.90349999999998</c:v>
                </c:pt>
                <c:pt idx="7">
                  <c:v>131.36850000000001</c:v>
                </c:pt>
                <c:pt idx="8">
                  <c:v>124.1275</c:v>
                </c:pt>
                <c:pt idx="9">
                  <c:v>118.425</c:v>
                </c:pt>
                <c:pt idx="10">
                  <c:v>107.824</c:v>
                </c:pt>
                <c:pt idx="11">
                  <c:v>96.531000000000006</c:v>
                </c:pt>
                <c:pt idx="12">
                  <c:v>88.227000000000004</c:v>
                </c:pt>
                <c:pt idx="13">
                  <c:v>76.586500000000001</c:v>
                </c:pt>
                <c:pt idx="14">
                  <c:v>64.180999999999983</c:v>
                </c:pt>
                <c:pt idx="15">
                  <c:v>55.154499999999999</c:v>
                </c:pt>
                <c:pt idx="16">
                  <c:v>45.736500000000063</c:v>
                </c:pt>
                <c:pt idx="17">
                  <c:v>35.332500000000003</c:v>
                </c:pt>
                <c:pt idx="18">
                  <c:v>29.609000000000005</c:v>
                </c:pt>
                <c:pt idx="19">
                  <c:v>22.361999999999988</c:v>
                </c:pt>
                <c:pt idx="20">
                  <c:v>16.464999999999989</c:v>
                </c:pt>
                <c:pt idx="21">
                  <c:v>11.897500000000004</c:v>
                </c:pt>
                <c:pt idx="22">
                  <c:v>8.7750000000000004</c:v>
                </c:pt>
                <c:pt idx="23">
                  <c:v>7.9720000000000004</c:v>
                </c:pt>
                <c:pt idx="24">
                  <c:v>7.3734999999999999</c:v>
                </c:pt>
                <c:pt idx="25">
                  <c:v>6.3524999999999965</c:v>
                </c:pt>
                <c:pt idx="26">
                  <c:v>6.4509999999999996</c:v>
                </c:pt>
                <c:pt idx="27">
                  <c:v>7.8259999999999845</c:v>
                </c:pt>
                <c:pt idx="28">
                  <c:v>8.3755000000000521</c:v>
                </c:pt>
                <c:pt idx="29">
                  <c:v>9.730499</c:v>
                </c:pt>
                <c:pt idx="30">
                  <c:v>11.517000000000001</c:v>
                </c:pt>
                <c:pt idx="31">
                  <c:v>12.249000000000001</c:v>
                </c:pt>
                <c:pt idx="32">
                  <c:v>13.02</c:v>
                </c:pt>
                <c:pt idx="33">
                  <c:v>15.102</c:v>
                </c:pt>
                <c:pt idx="34">
                  <c:v>16.267499999999906</c:v>
                </c:pt>
                <c:pt idx="35">
                  <c:v>18.382499999999879</c:v>
                </c:pt>
                <c:pt idx="36">
                  <c:v>20.178999999999988</c:v>
                </c:pt>
                <c:pt idx="37">
                  <c:v>23.5215</c:v>
                </c:pt>
                <c:pt idx="38">
                  <c:v>26.785999999999905</c:v>
                </c:pt>
                <c:pt idx="39">
                  <c:v>29.437999999999999</c:v>
                </c:pt>
                <c:pt idx="40">
                  <c:v>32.827000000000005</c:v>
                </c:pt>
                <c:pt idx="41">
                  <c:v>36.631</c:v>
                </c:pt>
                <c:pt idx="42">
                  <c:v>41.177500000000002</c:v>
                </c:pt>
                <c:pt idx="43">
                  <c:v>44.677</c:v>
                </c:pt>
                <c:pt idx="44">
                  <c:v>47.631500000000003</c:v>
                </c:pt>
                <c:pt idx="45">
                  <c:v>53.982500000000002</c:v>
                </c:pt>
                <c:pt idx="46">
                  <c:v>58.3155</c:v>
                </c:pt>
                <c:pt idx="47">
                  <c:v>63.716500000000003</c:v>
                </c:pt>
                <c:pt idx="48">
                  <c:v>68.292000000000002</c:v>
                </c:pt>
                <c:pt idx="49">
                  <c:v>74.723999000000006</c:v>
                </c:pt>
                <c:pt idx="50">
                  <c:v>82.975999999999999</c:v>
                </c:pt>
                <c:pt idx="51">
                  <c:v>89.660499999999999</c:v>
                </c:pt>
                <c:pt idx="52">
                  <c:v>95.637</c:v>
                </c:pt>
                <c:pt idx="53">
                  <c:v>98.448000000000022</c:v>
                </c:pt>
                <c:pt idx="54">
                  <c:v>103.89400000000002</c:v>
                </c:pt>
                <c:pt idx="55">
                  <c:v>110.94500000000002</c:v>
                </c:pt>
                <c:pt idx="56">
                  <c:v>117.96650000000002</c:v>
                </c:pt>
                <c:pt idx="57">
                  <c:v>124.09750000000012</c:v>
                </c:pt>
                <c:pt idx="58">
                  <c:v>131.73049999999998</c:v>
                </c:pt>
                <c:pt idx="59">
                  <c:v>139.77749999999997</c:v>
                </c:pt>
                <c:pt idx="60">
                  <c:v>147.11149999999998</c:v>
                </c:pt>
                <c:pt idx="61">
                  <c:v>153.05949999999999</c:v>
                </c:pt>
                <c:pt idx="62">
                  <c:v>163.21549999999999</c:v>
                </c:pt>
                <c:pt idx="63">
                  <c:v>168.64899999999997</c:v>
                </c:pt>
                <c:pt idx="64">
                  <c:v>173.94</c:v>
                </c:pt>
                <c:pt idx="65">
                  <c:v>182.15</c:v>
                </c:pt>
                <c:pt idx="66">
                  <c:v>189.4315</c:v>
                </c:pt>
                <c:pt idx="67">
                  <c:v>201.148</c:v>
                </c:pt>
                <c:pt idx="68">
                  <c:v>203.74749999999997</c:v>
                </c:pt>
                <c:pt idx="69">
                  <c:v>213.36350000000002</c:v>
                </c:pt>
                <c:pt idx="70">
                  <c:v>226.51649999999998</c:v>
                </c:pt>
                <c:pt idx="71">
                  <c:v>232.00650000000002</c:v>
                </c:pt>
                <c:pt idx="72">
                  <c:v>241.19399999999999</c:v>
                </c:pt>
                <c:pt idx="73">
                  <c:v>251.33350000000002</c:v>
                </c:pt>
                <c:pt idx="74">
                  <c:v>258.98999999999899</c:v>
                </c:pt>
                <c:pt idx="75">
                  <c:v>272.81</c:v>
                </c:pt>
                <c:pt idx="76">
                  <c:v>281.45649999999893</c:v>
                </c:pt>
                <c:pt idx="77">
                  <c:v>284.88400000000001</c:v>
                </c:pt>
                <c:pt idx="78">
                  <c:v>295.31349999999969</c:v>
                </c:pt>
                <c:pt idx="79">
                  <c:v>304.80849999999964</c:v>
                </c:pt>
                <c:pt idx="80">
                  <c:v>311.803</c:v>
                </c:pt>
                <c:pt idx="81">
                  <c:v>322.70499999999993</c:v>
                </c:pt>
                <c:pt idx="82">
                  <c:v>334.02599999999899</c:v>
                </c:pt>
                <c:pt idx="83">
                  <c:v>339.62649999999923</c:v>
                </c:pt>
                <c:pt idx="84">
                  <c:v>342.6345</c:v>
                </c:pt>
                <c:pt idx="85">
                  <c:v>347.68900000000002</c:v>
                </c:pt>
                <c:pt idx="86">
                  <c:v>359.26949999999999</c:v>
                </c:pt>
                <c:pt idx="87">
                  <c:v>371.72049999999899</c:v>
                </c:pt>
                <c:pt idx="88">
                  <c:v>376.66149999999999</c:v>
                </c:pt>
                <c:pt idx="89">
                  <c:v>375.41599999999869</c:v>
                </c:pt>
                <c:pt idx="90">
                  <c:v>386.399</c:v>
                </c:pt>
                <c:pt idx="91">
                  <c:v>390.01049999999969</c:v>
                </c:pt>
                <c:pt idx="92">
                  <c:v>402.98450000000003</c:v>
                </c:pt>
                <c:pt idx="93">
                  <c:v>406.75599999999969</c:v>
                </c:pt>
                <c:pt idx="94">
                  <c:v>412.33799999999923</c:v>
                </c:pt>
                <c:pt idx="95">
                  <c:v>411.61900000000031</c:v>
                </c:pt>
                <c:pt idx="96">
                  <c:v>420.39749999999964</c:v>
                </c:pt>
                <c:pt idx="97">
                  <c:v>427.03199999999839</c:v>
                </c:pt>
                <c:pt idx="98">
                  <c:v>429.32100000000003</c:v>
                </c:pt>
                <c:pt idx="99">
                  <c:v>435.83799999999923</c:v>
                </c:pt>
                <c:pt idx="100">
                  <c:v>443.0025</c:v>
                </c:pt>
                <c:pt idx="101">
                  <c:v>445.822</c:v>
                </c:pt>
                <c:pt idx="102">
                  <c:v>445.77</c:v>
                </c:pt>
                <c:pt idx="103">
                  <c:v>449.42699999999815</c:v>
                </c:pt>
                <c:pt idx="104">
                  <c:v>455.76400000000001</c:v>
                </c:pt>
                <c:pt idx="105">
                  <c:v>457.03599999999869</c:v>
                </c:pt>
                <c:pt idx="106">
                  <c:v>459.13499999999999</c:v>
                </c:pt>
                <c:pt idx="107">
                  <c:v>464.29049999999899</c:v>
                </c:pt>
                <c:pt idx="108">
                  <c:v>462.64049999999997</c:v>
                </c:pt>
                <c:pt idx="109">
                  <c:v>462.40149999999869</c:v>
                </c:pt>
                <c:pt idx="110">
                  <c:v>461.34699999999964</c:v>
                </c:pt>
                <c:pt idx="111">
                  <c:v>469.19849999999963</c:v>
                </c:pt>
                <c:pt idx="112">
                  <c:v>471.399</c:v>
                </c:pt>
                <c:pt idx="113">
                  <c:v>465.73399999999833</c:v>
                </c:pt>
                <c:pt idx="114">
                  <c:v>464.26</c:v>
                </c:pt>
                <c:pt idx="115">
                  <c:v>466.86500000000001</c:v>
                </c:pt>
                <c:pt idx="116">
                  <c:v>466.56950000000001</c:v>
                </c:pt>
                <c:pt idx="117">
                  <c:v>467.4829999999987</c:v>
                </c:pt>
                <c:pt idx="118">
                  <c:v>463.5025</c:v>
                </c:pt>
                <c:pt idx="119">
                  <c:v>466.41449999999969</c:v>
                </c:pt>
                <c:pt idx="120">
                  <c:v>460.54899999999969</c:v>
                </c:pt>
                <c:pt idx="121">
                  <c:v>457.60899999999964</c:v>
                </c:pt>
                <c:pt idx="122">
                  <c:v>453.31299999999999</c:v>
                </c:pt>
                <c:pt idx="123">
                  <c:v>450.90549999999899</c:v>
                </c:pt>
                <c:pt idx="124">
                  <c:v>451.53599999999869</c:v>
                </c:pt>
                <c:pt idx="125">
                  <c:v>449.39149999999893</c:v>
                </c:pt>
                <c:pt idx="126">
                  <c:v>446.96899999999869</c:v>
                </c:pt>
                <c:pt idx="127">
                  <c:v>444.11</c:v>
                </c:pt>
                <c:pt idx="128">
                  <c:v>440.19200000000001</c:v>
                </c:pt>
                <c:pt idx="129">
                  <c:v>436.97399999999863</c:v>
                </c:pt>
                <c:pt idx="130">
                  <c:v>435.62450000000001</c:v>
                </c:pt>
                <c:pt idx="131">
                  <c:v>428.96549999999894</c:v>
                </c:pt>
                <c:pt idx="132">
                  <c:v>426.9949999999987</c:v>
                </c:pt>
                <c:pt idx="133">
                  <c:v>423.03699999999827</c:v>
                </c:pt>
                <c:pt idx="134">
                  <c:v>418.67950000000002</c:v>
                </c:pt>
                <c:pt idx="135">
                  <c:v>417.27050000000003</c:v>
                </c:pt>
                <c:pt idx="136">
                  <c:v>410.97399999999863</c:v>
                </c:pt>
                <c:pt idx="137">
                  <c:v>407.65949999999998</c:v>
                </c:pt>
                <c:pt idx="138">
                  <c:v>402.3485</c:v>
                </c:pt>
                <c:pt idx="139">
                  <c:v>400.32849999999894</c:v>
                </c:pt>
                <c:pt idx="140">
                  <c:v>396.52199999999863</c:v>
                </c:pt>
                <c:pt idx="141">
                  <c:v>393.37400000000002</c:v>
                </c:pt>
                <c:pt idx="142">
                  <c:v>386.31900000000002</c:v>
                </c:pt>
                <c:pt idx="143">
                  <c:v>378.959</c:v>
                </c:pt>
                <c:pt idx="144">
                  <c:v>378.52599999999899</c:v>
                </c:pt>
                <c:pt idx="145">
                  <c:v>375.66</c:v>
                </c:pt>
                <c:pt idx="146">
                  <c:v>368.83300000000003</c:v>
                </c:pt>
                <c:pt idx="147">
                  <c:v>363.16649999999993</c:v>
                </c:pt>
                <c:pt idx="148">
                  <c:v>357.34300000000002</c:v>
                </c:pt>
                <c:pt idx="149">
                  <c:v>357.18700000000001</c:v>
                </c:pt>
                <c:pt idx="150">
                  <c:v>351.90799999999899</c:v>
                </c:pt>
                <c:pt idx="151">
                  <c:v>346.20249999999999</c:v>
                </c:pt>
                <c:pt idx="152">
                  <c:v>339.42099999999863</c:v>
                </c:pt>
                <c:pt idx="153">
                  <c:v>338.25149999999923</c:v>
                </c:pt>
                <c:pt idx="154">
                  <c:v>324.09699999999833</c:v>
                </c:pt>
                <c:pt idx="155">
                  <c:v>319.54349999999999</c:v>
                </c:pt>
                <c:pt idx="156">
                  <c:v>318.77599999999899</c:v>
                </c:pt>
                <c:pt idx="157">
                  <c:v>317.12049999999999</c:v>
                </c:pt>
                <c:pt idx="158">
                  <c:v>313.70599999999899</c:v>
                </c:pt>
                <c:pt idx="159">
                  <c:v>305.92549999999869</c:v>
                </c:pt>
                <c:pt idx="160">
                  <c:v>293.91149999999863</c:v>
                </c:pt>
                <c:pt idx="161">
                  <c:v>290.38900000000001</c:v>
                </c:pt>
                <c:pt idx="162">
                  <c:v>285.84300000000002</c:v>
                </c:pt>
                <c:pt idx="163">
                  <c:v>280.5214999999987</c:v>
                </c:pt>
                <c:pt idx="164">
                  <c:v>276.39599999999899</c:v>
                </c:pt>
                <c:pt idx="165">
                  <c:v>274.11900000000031</c:v>
                </c:pt>
                <c:pt idx="166">
                  <c:v>269.57249999999999</c:v>
                </c:pt>
                <c:pt idx="167">
                  <c:v>264.96549999999894</c:v>
                </c:pt>
                <c:pt idx="168">
                  <c:v>261.392</c:v>
                </c:pt>
                <c:pt idx="169">
                  <c:v>255.23149999999998</c:v>
                </c:pt>
                <c:pt idx="170">
                  <c:v>251.47549999999998</c:v>
                </c:pt>
                <c:pt idx="171">
                  <c:v>244.98000000000027</c:v>
                </c:pt>
                <c:pt idx="172">
                  <c:v>242.184</c:v>
                </c:pt>
                <c:pt idx="173">
                  <c:v>238.27849999999998</c:v>
                </c:pt>
                <c:pt idx="174">
                  <c:v>232.5865</c:v>
                </c:pt>
                <c:pt idx="175">
                  <c:v>228.41499999999999</c:v>
                </c:pt>
                <c:pt idx="176">
                  <c:v>225.35050000000001</c:v>
                </c:pt>
                <c:pt idx="177">
                  <c:v>216.86250000000001</c:v>
                </c:pt>
                <c:pt idx="178">
                  <c:v>213.67899999999997</c:v>
                </c:pt>
                <c:pt idx="179">
                  <c:v>214.57349999999997</c:v>
                </c:pt>
                <c:pt idx="180">
                  <c:v>212.79049999999998</c:v>
                </c:pt>
                <c:pt idx="181">
                  <c:v>208.36700000000027</c:v>
                </c:pt>
                <c:pt idx="182">
                  <c:v>200.76899999999998</c:v>
                </c:pt>
                <c:pt idx="183">
                  <c:v>198.494</c:v>
                </c:pt>
                <c:pt idx="184">
                  <c:v>196.35400000000001</c:v>
                </c:pt>
                <c:pt idx="185">
                  <c:v>190.23899999999998</c:v>
                </c:pt>
                <c:pt idx="186">
                  <c:v>188.27199999999999</c:v>
                </c:pt>
                <c:pt idx="187">
                  <c:v>183.11049999999997</c:v>
                </c:pt>
                <c:pt idx="188">
                  <c:v>183.27699999999999</c:v>
                </c:pt>
                <c:pt idx="189">
                  <c:v>180.58</c:v>
                </c:pt>
                <c:pt idx="190">
                  <c:v>178.5505</c:v>
                </c:pt>
                <c:pt idx="191">
                  <c:v>173.315</c:v>
                </c:pt>
                <c:pt idx="192">
                  <c:v>171.55700000000004</c:v>
                </c:pt>
                <c:pt idx="193">
                  <c:v>166.03700000000001</c:v>
                </c:pt>
                <c:pt idx="194">
                  <c:v>163.90949999999998</c:v>
                </c:pt>
                <c:pt idx="195">
                  <c:v>163.42350000000002</c:v>
                </c:pt>
                <c:pt idx="196">
                  <c:v>162.5265</c:v>
                </c:pt>
                <c:pt idx="197">
                  <c:v>158.52450000000002</c:v>
                </c:pt>
                <c:pt idx="198">
                  <c:v>154.22399999999999</c:v>
                </c:pt>
                <c:pt idx="199">
                  <c:v>152.07599999999999</c:v>
                </c:pt>
                <c:pt idx="200">
                  <c:v>149.5385</c:v>
                </c:pt>
                <c:pt idx="201">
                  <c:v>146.81200000000001</c:v>
                </c:pt>
                <c:pt idx="202">
                  <c:v>141.0085</c:v>
                </c:pt>
                <c:pt idx="203">
                  <c:v>140.48150000000001</c:v>
                </c:pt>
                <c:pt idx="204">
                  <c:v>139.38400000000001</c:v>
                </c:pt>
                <c:pt idx="205">
                  <c:v>137.56900000000002</c:v>
                </c:pt>
                <c:pt idx="206">
                  <c:v>134.89750000000001</c:v>
                </c:pt>
                <c:pt idx="207">
                  <c:v>135.43050000000002</c:v>
                </c:pt>
                <c:pt idx="208">
                  <c:v>128.6815</c:v>
                </c:pt>
                <c:pt idx="209">
                  <c:v>128.64949999999999</c:v>
                </c:pt>
                <c:pt idx="210">
                  <c:v>126.9555</c:v>
                </c:pt>
                <c:pt idx="211">
                  <c:v>122.28400000000002</c:v>
                </c:pt>
                <c:pt idx="212">
                  <c:v>119.248</c:v>
                </c:pt>
                <c:pt idx="213">
                  <c:v>118.04900000000002</c:v>
                </c:pt>
                <c:pt idx="214">
                  <c:v>116.4825</c:v>
                </c:pt>
                <c:pt idx="215">
                  <c:v>114.93700000000022</c:v>
                </c:pt>
                <c:pt idx="216">
                  <c:v>110.43049999999999</c:v>
                </c:pt>
                <c:pt idx="217">
                  <c:v>109.77849999999998</c:v>
                </c:pt>
                <c:pt idx="218">
                  <c:v>107.7945000000003</c:v>
                </c:pt>
                <c:pt idx="219">
                  <c:v>106.51300000000002</c:v>
                </c:pt>
                <c:pt idx="220">
                  <c:v>106.0245</c:v>
                </c:pt>
                <c:pt idx="221">
                  <c:v>106.32850000000001</c:v>
                </c:pt>
                <c:pt idx="222">
                  <c:v>102.2025</c:v>
                </c:pt>
                <c:pt idx="223">
                  <c:v>99.676499999999919</c:v>
                </c:pt>
                <c:pt idx="224">
                  <c:v>97.669499999999999</c:v>
                </c:pt>
                <c:pt idx="225">
                  <c:v>97.585499999999982</c:v>
                </c:pt>
                <c:pt idx="226">
                  <c:v>95.237499999999997</c:v>
                </c:pt>
                <c:pt idx="227">
                  <c:v>91.212000000000003</c:v>
                </c:pt>
                <c:pt idx="228">
                  <c:v>88.170998999999526</c:v>
                </c:pt>
                <c:pt idx="229">
                  <c:v>89.418498999999983</c:v>
                </c:pt>
                <c:pt idx="230">
                  <c:v>89.408500000000004</c:v>
                </c:pt>
                <c:pt idx="231">
                  <c:v>85.424000000000007</c:v>
                </c:pt>
                <c:pt idx="232">
                  <c:v>84.632498999999569</c:v>
                </c:pt>
                <c:pt idx="233">
                  <c:v>82.997000000000227</c:v>
                </c:pt>
                <c:pt idx="234">
                  <c:v>84.140500000000003</c:v>
                </c:pt>
                <c:pt idx="235">
                  <c:v>81.567499999999995</c:v>
                </c:pt>
                <c:pt idx="236">
                  <c:v>79.621499999999983</c:v>
                </c:pt>
                <c:pt idx="237">
                  <c:v>76.087998999999982</c:v>
                </c:pt>
                <c:pt idx="238">
                  <c:v>74.513999999999996</c:v>
                </c:pt>
                <c:pt idx="239">
                  <c:v>73.971000000000004</c:v>
                </c:pt>
                <c:pt idx="240">
                  <c:v>72.521999999999991</c:v>
                </c:pt>
                <c:pt idx="241">
                  <c:v>70.561499999999995</c:v>
                </c:pt>
                <c:pt idx="242">
                  <c:v>69.873499999999979</c:v>
                </c:pt>
                <c:pt idx="243">
                  <c:v>69.805999999999983</c:v>
                </c:pt>
                <c:pt idx="244">
                  <c:v>67.398499999999999</c:v>
                </c:pt>
                <c:pt idx="245">
                  <c:v>65.248999999999995</c:v>
                </c:pt>
                <c:pt idx="246">
                  <c:v>63.4895</c:v>
                </c:pt>
                <c:pt idx="247">
                  <c:v>62.450998999999996</c:v>
                </c:pt>
                <c:pt idx="248">
                  <c:v>63.335000000000001</c:v>
                </c:pt>
                <c:pt idx="249">
                  <c:v>62.159000000000006</c:v>
                </c:pt>
                <c:pt idx="250">
                  <c:v>61.466000000000001</c:v>
                </c:pt>
                <c:pt idx="251">
                  <c:v>60.790000000000013</c:v>
                </c:pt>
                <c:pt idx="252">
                  <c:v>59.3185</c:v>
                </c:pt>
                <c:pt idx="253">
                  <c:v>57.179000000000002</c:v>
                </c:pt>
                <c:pt idx="254">
                  <c:v>54.509</c:v>
                </c:pt>
                <c:pt idx="255">
                  <c:v>54.742999000000012</c:v>
                </c:pt>
                <c:pt idx="256">
                  <c:v>55.737000000000002</c:v>
                </c:pt>
                <c:pt idx="257">
                  <c:v>53.968000000000011</c:v>
                </c:pt>
                <c:pt idx="258">
                  <c:v>52.486499999999999</c:v>
                </c:pt>
                <c:pt idx="259">
                  <c:v>50.637</c:v>
                </c:pt>
                <c:pt idx="260">
                  <c:v>52.018500000000003</c:v>
                </c:pt>
                <c:pt idx="261">
                  <c:v>48.138000000000012</c:v>
                </c:pt>
                <c:pt idx="262">
                  <c:v>47.325000000000003</c:v>
                </c:pt>
                <c:pt idx="263">
                  <c:v>46.305</c:v>
                </c:pt>
                <c:pt idx="264">
                  <c:v>44.900999999999996</c:v>
                </c:pt>
                <c:pt idx="265">
                  <c:v>43.309999999999995</c:v>
                </c:pt>
                <c:pt idx="266">
                  <c:v>44.139500000000012</c:v>
                </c:pt>
                <c:pt idx="267">
                  <c:v>43.343000000000004</c:v>
                </c:pt>
                <c:pt idx="268">
                  <c:v>41.599500000000013</c:v>
                </c:pt>
                <c:pt idx="269">
                  <c:v>40.154499999999999</c:v>
                </c:pt>
                <c:pt idx="270">
                  <c:v>39.956999999999994</c:v>
                </c:pt>
                <c:pt idx="271">
                  <c:v>39.274500000000003</c:v>
                </c:pt>
                <c:pt idx="272">
                  <c:v>37.991</c:v>
                </c:pt>
                <c:pt idx="273">
                  <c:v>36.4465</c:v>
                </c:pt>
                <c:pt idx="274">
                  <c:v>34.958500000000001</c:v>
                </c:pt>
                <c:pt idx="275">
                  <c:v>35.107000000000006</c:v>
                </c:pt>
                <c:pt idx="276">
                  <c:v>35.042500000000011</c:v>
                </c:pt>
                <c:pt idx="277">
                  <c:v>35.47</c:v>
                </c:pt>
                <c:pt idx="278">
                  <c:v>34.024500000000003</c:v>
                </c:pt>
                <c:pt idx="279">
                  <c:v>31.872</c:v>
                </c:pt>
                <c:pt idx="280">
                  <c:v>31.447999999999986</c:v>
                </c:pt>
                <c:pt idx="281">
                  <c:v>30.956</c:v>
                </c:pt>
                <c:pt idx="282">
                  <c:v>31.08749999999991</c:v>
                </c:pt>
                <c:pt idx="283">
                  <c:v>30.393000000000001</c:v>
                </c:pt>
                <c:pt idx="284">
                  <c:v>30.284499999999905</c:v>
                </c:pt>
                <c:pt idx="285">
                  <c:v>29.434000000000001</c:v>
                </c:pt>
                <c:pt idx="286">
                  <c:v>28.730499999999989</c:v>
                </c:pt>
                <c:pt idx="287">
                  <c:v>27.59049999999991</c:v>
                </c:pt>
                <c:pt idx="288">
                  <c:v>27.911999999999999</c:v>
                </c:pt>
                <c:pt idx="289">
                  <c:v>27.593499999999914</c:v>
                </c:pt>
                <c:pt idx="290">
                  <c:v>27.423499999999883</c:v>
                </c:pt>
                <c:pt idx="291">
                  <c:v>26.0075</c:v>
                </c:pt>
                <c:pt idx="292">
                  <c:v>24.854500000000005</c:v>
                </c:pt>
                <c:pt idx="293">
                  <c:v>25.588499999999875</c:v>
                </c:pt>
                <c:pt idx="294">
                  <c:v>24.792999999999989</c:v>
                </c:pt>
                <c:pt idx="295">
                  <c:v>23.419499999999989</c:v>
                </c:pt>
                <c:pt idx="296">
                  <c:v>22.907</c:v>
                </c:pt>
                <c:pt idx="297">
                  <c:v>23.443499999999879</c:v>
                </c:pt>
                <c:pt idx="298">
                  <c:v>22.725499999999879</c:v>
                </c:pt>
                <c:pt idx="299">
                  <c:v>21.760999999999989</c:v>
                </c:pt>
                <c:pt idx="300">
                  <c:v>21.223499999999905</c:v>
                </c:pt>
                <c:pt idx="301">
                  <c:v>19.269499999999883</c:v>
                </c:pt>
                <c:pt idx="302">
                  <c:v>19.809999999999999</c:v>
                </c:pt>
                <c:pt idx="303">
                  <c:v>19.928999999999906</c:v>
                </c:pt>
                <c:pt idx="304">
                  <c:v>19.84049999999991</c:v>
                </c:pt>
                <c:pt idx="305">
                  <c:v>19.27949999999991</c:v>
                </c:pt>
                <c:pt idx="306">
                  <c:v>19.327500000000001</c:v>
                </c:pt>
                <c:pt idx="307">
                  <c:v>19.348499999999905</c:v>
                </c:pt>
                <c:pt idx="308">
                  <c:v>18.806000000000001</c:v>
                </c:pt>
                <c:pt idx="309">
                  <c:v>19.487499999999883</c:v>
                </c:pt>
                <c:pt idx="310">
                  <c:v>17.339500000000001</c:v>
                </c:pt>
                <c:pt idx="311">
                  <c:v>17.978499999999883</c:v>
                </c:pt>
                <c:pt idx="312">
                  <c:v>17.963499999999875</c:v>
                </c:pt>
                <c:pt idx="313">
                  <c:v>16.598499999999905</c:v>
                </c:pt>
                <c:pt idx="314">
                  <c:v>16.356000000000005</c:v>
                </c:pt>
                <c:pt idx="315">
                  <c:v>15.426</c:v>
                </c:pt>
                <c:pt idx="316">
                  <c:v>15.948500000000001</c:v>
                </c:pt>
                <c:pt idx="317">
                  <c:v>15.4475</c:v>
                </c:pt>
                <c:pt idx="318">
                  <c:v>15.119</c:v>
                </c:pt>
                <c:pt idx="319">
                  <c:v>14.4495</c:v>
                </c:pt>
                <c:pt idx="320">
                  <c:v>14.913500000000004</c:v>
                </c:pt>
                <c:pt idx="321">
                  <c:v>14.985000000000024</c:v>
                </c:pt>
                <c:pt idx="322">
                  <c:v>13.046000000000001</c:v>
                </c:pt>
                <c:pt idx="323">
                  <c:v>13.2395</c:v>
                </c:pt>
                <c:pt idx="324">
                  <c:v>15.206</c:v>
                </c:pt>
                <c:pt idx="325">
                  <c:v>14.547999999999998</c:v>
                </c:pt>
                <c:pt idx="326">
                  <c:v>12.6205</c:v>
                </c:pt>
                <c:pt idx="327">
                  <c:v>10.173</c:v>
                </c:pt>
                <c:pt idx="328">
                  <c:v>12.2605</c:v>
                </c:pt>
                <c:pt idx="329">
                  <c:v>11.9405</c:v>
                </c:pt>
                <c:pt idx="330">
                  <c:v>11.462500000000052</c:v>
                </c:pt>
                <c:pt idx="331">
                  <c:v>13.1105</c:v>
                </c:pt>
                <c:pt idx="332">
                  <c:v>12.005500000000024</c:v>
                </c:pt>
                <c:pt idx="333">
                  <c:v>12.531000000000001</c:v>
                </c:pt>
                <c:pt idx="334">
                  <c:v>11.942</c:v>
                </c:pt>
                <c:pt idx="335">
                  <c:v>11.8405</c:v>
                </c:pt>
                <c:pt idx="336">
                  <c:v>11.744999999999999</c:v>
                </c:pt>
                <c:pt idx="337">
                  <c:v>11.304</c:v>
                </c:pt>
                <c:pt idx="338">
                  <c:v>10.511000000000001</c:v>
                </c:pt>
                <c:pt idx="339">
                  <c:v>10.2585</c:v>
                </c:pt>
                <c:pt idx="340">
                  <c:v>10.51</c:v>
                </c:pt>
                <c:pt idx="341">
                  <c:v>10.705500000000002</c:v>
                </c:pt>
                <c:pt idx="342">
                  <c:v>11.6035</c:v>
                </c:pt>
                <c:pt idx="343">
                  <c:v>10.884</c:v>
                </c:pt>
                <c:pt idx="344">
                  <c:v>10.242999999999999</c:v>
                </c:pt>
                <c:pt idx="345">
                  <c:v>9.4640000000000004</c:v>
                </c:pt>
                <c:pt idx="346">
                  <c:v>9.5455000000000005</c:v>
                </c:pt>
                <c:pt idx="347">
                  <c:v>10.080500000000002</c:v>
                </c:pt>
                <c:pt idx="348">
                  <c:v>9.199999</c:v>
                </c:pt>
                <c:pt idx="349">
                  <c:v>9.9170000000000016</c:v>
                </c:pt>
                <c:pt idx="350">
                  <c:v>9.2740000000000009</c:v>
                </c:pt>
                <c:pt idx="351">
                  <c:v>8.5090000000000003</c:v>
                </c:pt>
                <c:pt idx="352">
                  <c:v>9.0840000000000014</c:v>
                </c:pt>
                <c:pt idx="353">
                  <c:v>9.1335000000000015</c:v>
                </c:pt>
                <c:pt idx="354">
                  <c:v>9.1785000000000014</c:v>
                </c:pt>
                <c:pt idx="355">
                  <c:v>8.7014990000000001</c:v>
                </c:pt>
                <c:pt idx="356">
                  <c:v>8.706999999999999</c:v>
                </c:pt>
                <c:pt idx="357">
                  <c:v>8.8560000000000247</c:v>
                </c:pt>
                <c:pt idx="358">
                  <c:v>8.8699990000000248</c:v>
                </c:pt>
                <c:pt idx="359">
                  <c:v>8.629999999999999</c:v>
                </c:pt>
                <c:pt idx="360">
                  <c:v>8.1479999999999997</c:v>
                </c:pt>
                <c:pt idx="361">
                  <c:v>8.1325000000000003</c:v>
                </c:pt>
                <c:pt idx="362">
                  <c:v>9.1024990000000248</c:v>
                </c:pt>
                <c:pt idx="363">
                  <c:v>7.8134990000000002</c:v>
                </c:pt>
                <c:pt idx="364">
                  <c:v>6.7869999999999999</c:v>
                </c:pt>
                <c:pt idx="365">
                  <c:v>8.0605000000000047</c:v>
                </c:pt>
                <c:pt idx="366">
                  <c:v>8.1750000000000007</c:v>
                </c:pt>
                <c:pt idx="367">
                  <c:v>7.2444999999999995</c:v>
                </c:pt>
                <c:pt idx="368">
                  <c:v>7.0694999999999997</c:v>
                </c:pt>
                <c:pt idx="369">
                  <c:v>8.2775000000000034</c:v>
                </c:pt>
                <c:pt idx="370">
                  <c:v>7.9614989999999999</c:v>
                </c:pt>
                <c:pt idx="371">
                  <c:v>7.7565</c:v>
                </c:pt>
                <c:pt idx="372">
                  <c:v>7.7934999999999999</c:v>
                </c:pt>
                <c:pt idx="373">
                  <c:v>7.8815</c:v>
                </c:pt>
                <c:pt idx="374">
                  <c:v>7.8204999999999965</c:v>
                </c:pt>
                <c:pt idx="375">
                  <c:v>7.9980000000000002</c:v>
                </c:pt>
                <c:pt idx="376">
                  <c:v>8.2055000000000007</c:v>
                </c:pt>
                <c:pt idx="377">
                  <c:v>8.0975000000000001</c:v>
                </c:pt>
                <c:pt idx="378">
                  <c:v>8.1739990000000002</c:v>
                </c:pt>
                <c:pt idx="379">
                  <c:v>8.1540000000000035</c:v>
                </c:pt>
                <c:pt idx="380">
                  <c:v>8.32</c:v>
                </c:pt>
                <c:pt idx="381">
                  <c:v>7.3979999999999855</c:v>
                </c:pt>
                <c:pt idx="382">
                  <c:v>8.541499</c:v>
                </c:pt>
                <c:pt idx="383">
                  <c:v>8.5350000000000001</c:v>
                </c:pt>
                <c:pt idx="384">
                  <c:v>7.9850000000000003</c:v>
                </c:pt>
                <c:pt idx="385">
                  <c:v>7.8054999999999986</c:v>
                </c:pt>
                <c:pt idx="386">
                  <c:v>8.0870000000000015</c:v>
                </c:pt>
                <c:pt idx="387">
                  <c:v>8.230499</c:v>
                </c:pt>
                <c:pt idx="388">
                  <c:v>7.7084999999999999</c:v>
                </c:pt>
                <c:pt idx="389">
                  <c:v>7.5815000000000001</c:v>
                </c:pt>
                <c:pt idx="390">
                  <c:v>7.8639999999999946</c:v>
                </c:pt>
                <c:pt idx="391">
                  <c:v>6.2604999999999995</c:v>
                </c:pt>
                <c:pt idx="392">
                  <c:v>7.3424990000000001</c:v>
                </c:pt>
                <c:pt idx="393">
                  <c:v>7.1749999999999945</c:v>
                </c:pt>
                <c:pt idx="394">
                  <c:v>8.4740000000000002</c:v>
                </c:pt>
                <c:pt idx="395">
                  <c:v>8.34</c:v>
                </c:pt>
                <c:pt idx="396">
                  <c:v>8.1520000000000028</c:v>
                </c:pt>
                <c:pt idx="397">
                  <c:v>8.0305</c:v>
                </c:pt>
                <c:pt idx="398">
                  <c:v>7.3734999999999999</c:v>
                </c:pt>
                <c:pt idx="399">
                  <c:v>7.7614999999999998</c:v>
                </c:pt>
                <c:pt idx="400">
                  <c:v>7.3969999999999985</c:v>
                </c:pt>
                <c:pt idx="401">
                  <c:v>7.9085000000000001</c:v>
                </c:pt>
                <c:pt idx="402">
                  <c:v>6.9450000000000003</c:v>
                </c:pt>
                <c:pt idx="403">
                  <c:v>6.8810000000000002</c:v>
                </c:pt>
                <c:pt idx="404">
                  <c:v>7.0214999999999996</c:v>
                </c:pt>
                <c:pt idx="405">
                  <c:v>7.9610000000000003</c:v>
                </c:pt>
                <c:pt idx="406">
                  <c:v>7.54</c:v>
                </c:pt>
                <c:pt idx="407">
                  <c:v>6.9204999999999997</c:v>
                </c:pt>
                <c:pt idx="408">
                  <c:v>6.7454999999999998</c:v>
                </c:pt>
                <c:pt idx="409">
                  <c:v>6.9684999999999997</c:v>
                </c:pt>
                <c:pt idx="410">
                  <c:v>7.4300000000000024</c:v>
                </c:pt>
                <c:pt idx="411">
                  <c:v>7.4294989999999999</c:v>
                </c:pt>
                <c:pt idx="412">
                  <c:v>6.8360000000000003</c:v>
                </c:pt>
                <c:pt idx="413">
                  <c:v>5.6954999999999965</c:v>
                </c:pt>
                <c:pt idx="414">
                  <c:v>6.8479999999999945</c:v>
                </c:pt>
                <c:pt idx="415">
                  <c:v>6.5190000000000001</c:v>
                </c:pt>
                <c:pt idx="416">
                  <c:v>6.5514999999999999</c:v>
                </c:pt>
                <c:pt idx="417">
                  <c:v>6.0015000000000001</c:v>
                </c:pt>
                <c:pt idx="418">
                  <c:v>6.0354999999999999</c:v>
                </c:pt>
                <c:pt idx="419">
                  <c:v>6.282</c:v>
                </c:pt>
                <c:pt idx="420">
                  <c:v>6.4930000000000003</c:v>
                </c:pt>
                <c:pt idx="421">
                  <c:v>6.3410000000000002</c:v>
                </c:pt>
                <c:pt idx="422">
                  <c:v>5.8879999999999955</c:v>
                </c:pt>
                <c:pt idx="423">
                  <c:v>6.0054999999999996</c:v>
                </c:pt>
                <c:pt idx="424">
                  <c:v>6.0739999999999998</c:v>
                </c:pt>
                <c:pt idx="425">
                  <c:v>6.1334999999999997</c:v>
                </c:pt>
                <c:pt idx="426">
                  <c:v>6.0824999999999996</c:v>
                </c:pt>
                <c:pt idx="427">
                  <c:v>5.4524999999999997</c:v>
                </c:pt>
                <c:pt idx="428">
                  <c:v>5.8354999999999997</c:v>
                </c:pt>
                <c:pt idx="429">
                  <c:v>5.92</c:v>
                </c:pt>
                <c:pt idx="430">
                  <c:v>5.5354999999999999</c:v>
                </c:pt>
                <c:pt idx="431">
                  <c:v>5.4295</c:v>
                </c:pt>
                <c:pt idx="432">
                  <c:v>5.2750000000000004</c:v>
                </c:pt>
                <c:pt idx="433">
                  <c:v>5.8334999999999999</c:v>
                </c:pt>
                <c:pt idx="434">
                  <c:v>5.4504999999999999</c:v>
                </c:pt>
                <c:pt idx="435">
                  <c:v>5.2795000000000014</c:v>
                </c:pt>
                <c:pt idx="436">
                  <c:v>5.2465000000000002</c:v>
                </c:pt>
                <c:pt idx="437">
                  <c:v>5.4264999999999999</c:v>
                </c:pt>
                <c:pt idx="438">
                  <c:v>5.5239999999999965</c:v>
                </c:pt>
                <c:pt idx="439">
                  <c:v>5.0524999999999975</c:v>
                </c:pt>
                <c:pt idx="440">
                  <c:v>5.3574999999999955</c:v>
                </c:pt>
                <c:pt idx="441">
                  <c:v>6.4055</c:v>
                </c:pt>
                <c:pt idx="442">
                  <c:v>5.9154999999999998</c:v>
                </c:pt>
                <c:pt idx="443">
                  <c:v>5.7380000000000004</c:v>
                </c:pt>
                <c:pt idx="444">
                  <c:v>5.5359999999999996</c:v>
                </c:pt>
                <c:pt idx="445">
                  <c:v>5.3924999999999965</c:v>
                </c:pt>
                <c:pt idx="446">
                  <c:v>5.8010000000000002</c:v>
                </c:pt>
                <c:pt idx="447">
                  <c:v>5.9815000000000014</c:v>
                </c:pt>
                <c:pt idx="448">
                  <c:v>5.3759990000000002</c:v>
                </c:pt>
                <c:pt idx="449">
                  <c:v>5.7329999999999997</c:v>
                </c:pt>
                <c:pt idx="450">
                  <c:v>5.7919999999999998</c:v>
                </c:pt>
                <c:pt idx="451">
                  <c:v>5.8304999999999998</c:v>
                </c:pt>
                <c:pt idx="452">
                  <c:v>6.0634990000000002</c:v>
                </c:pt>
                <c:pt idx="453">
                  <c:v>5.6919999999999975</c:v>
                </c:pt>
                <c:pt idx="454">
                  <c:v>5.835</c:v>
                </c:pt>
                <c:pt idx="455">
                  <c:v>5.2770000000000001</c:v>
                </c:pt>
                <c:pt idx="456">
                  <c:v>5.5674999999999955</c:v>
                </c:pt>
                <c:pt idx="457">
                  <c:v>5.3274999999999855</c:v>
                </c:pt>
                <c:pt idx="458">
                  <c:v>4.9939999999999998</c:v>
                </c:pt>
                <c:pt idx="459">
                  <c:v>5.4219999999999997</c:v>
                </c:pt>
                <c:pt idx="460">
                  <c:v>5.7974990000000002</c:v>
                </c:pt>
                <c:pt idx="461">
                  <c:v>5.1599999999999975</c:v>
                </c:pt>
                <c:pt idx="462">
                  <c:v>5.6769999999999996</c:v>
                </c:pt>
                <c:pt idx="463">
                  <c:v>5.5294999999999996</c:v>
                </c:pt>
                <c:pt idx="464">
                  <c:v>5.2729999999999997</c:v>
                </c:pt>
                <c:pt idx="465">
                  <c:v>5.5684999999999985</c:v>
                </c:pt>
                <c:pt idx="466">
                  <c:v>4.9690000000000003</c:v>
                </c:pt>
                <c:pt idx="467">
                  <c:v>4.8715000000000002</c:v>
                </c:pt>
                <c:pt idx="468">
                  <c:v>5.1704999999999997</c:v>
                </c:pt>
                <c:pt idx="469">
                  <c:v>4.8464999999999998</c:v>
                </c:pt>
                <c:pt idx="470">
                  <c:v>5.3464999999999998</c:v>
                </c:pt>
                <c:pt idx="471">
                  <c:v>5.5960000000000001</c:v>
                </c:pt>
                <c:pt idx="472">
                  <c:v>5.12749999999998</c:v>
                </c:pt>
                <c:pt idx="473">
                  <c:v>5.3434999999999997</c:v>
                </c:pt>
                <c:pt idx="474">
                  <c:v>5.2565</c:v>
                </c:pt>
                <c:pt idx="475">
                  <c:v>4.3815</c:v>
                </c:pt>
                <c:pt idx="476">
                  <c:v>5.0584999999999996</c:v>
                </c:pt>
                <c:pt idx="477">
                  <c:v>5.33</c:v>
                </c:pt>
                <c:pt idx="478">
                  <c:v>5.008</c:v>
                </c:pt>
                <c:pt idx="479">
                  <c:v>5.2380000000000004</c:v>
                </c:pt>
                <c:pt idx="480">
                  <c:v>5.4450000000000003</c:v>
                </c:pt>
              </c:numCache>
            </c:numRef>
          </c:yVal>
          <c:smooth val="1"/>
          <c:extLst>
            <c:ext xmlns:c16="http://schemas.microsoft.com/office/drawing/2014/chart" uri="{C3380CC4-5D6E-409C-BE32-E72D297353CC}">
              <c16:uniqueId val="{00000002-CB24-441D-A873-FCB2A3CC84DE}"/>
            </c:ext>
          </c:extLst>
        </c:ser>
        <c:ser>
          <c:idx val="3"/>
          <c:order val="3"/>
          <c:spPr>
            <a:ln w="12700">
              <a:solidFill>
                <a:srgbClr val="00FFFF"/>
              </a:solidFill>
              <a:prstDash val="solid"/>
            </a:ln>
          </c:spPr>
          <c:marker>
            <c:symbol val="none"/>
          </c:marker>
          <c:xVal>
            <c:numRef>
              <c:f>vzavk!$A$1:$A$481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vzavk!$E$1:$E$481</c:f>
              <c:numCache>
                <c:formatCode>General</c:formatCode>
                <c:ptCount val="481"/>
                <c:pt idx="0">
                  <c:v>262.92799999999869</c:v>
                </c:pt>
                <c:pt idx="1">
                  <c:v>276.70699999999869</c:v>
                </c:pt>
                <c:pt idx="2">
                  <c:v>282.44450000000001</c:v>
                </c:pt>
                <c:pt idx="3">
                  <c:v>285.58</c:v>
                </c:pt>
                <c:pt idx="4">
                  <c:v>286.04849999999999</c:v>
                </c:pt>
                <c:pt idx="5">
                  <c:v>285.05950000000001</c:v>
                </c:pt>
                <c:pt idx="6">
                  <c:v>281.85649999999993</c:v>
                </c:pt>
                <c:pt idx="7">
                  <c:v>271.08799999999923</c:v>
                </c:pt>
                <c:pt idx="8">
                  <c:v>252.59800000000001</c:v>
                </c:pt>
                <c:pt idx="9">
                  <c:v>241.60399999999998</c:v>
                </c:pt>
                <c:pt idx="10">
                  <c:v>223.07399999999998</c:v>
                </c:pt>
                <c:pt idx="11">
                  <c:v>201.94750000000002</c:v>
                </c:pt>
                <c:pt idx="12">
                  <c:v>179.17249999999999</c:v>
                </c:pt>
                <c:pt idx="13">
                  <c:v>157.38600000000059</c:v>
                </c:pt>
                <c:pt idx="14">
                  <c:v>135.792</c:v>
                </c:pt>
                <c:pt idx="15">
                  <c:v>112.74000000000002</c:v>
                </c:pt>
                <c:pt idx="16">
                  <c:v>91.433999999999997</c:v>
                </c:pt>
                <c:pt idx="17">
                  <c:v>71.665999999999983</c:v>
                </c:pt>
                <c:pt idx="18">
                  <c:v>57.149500000000003</c:v>
                </c:pt>
                <c:pt idx="19">
                  <c:v>43.131500000000003</c:v>
                </c:pt>
                <c:pt idx="20">
                  <c:v>32.011499999999998</c:v>
                </c:pt>
                <c:pt idx="21">
                  <c:v>22.605</c:v>
                </c:pt>
                <c:pt idx="22">
                  <c:v>14.888500000000002</c:v>
                </c:pt>
                <c:pt idx="23">
                  <c:v>12.390500000000022</c:v>
                </c:pt>
                <c:pt idx="24">
                  <c:v>10.062500000000041</c:v>
                </c:pt>
                <c:pt idx="25">
                  <c:v>8.8825000000000411</c:v>
                </c:pt>
                <c:pt idx="26">
                  <c:v>8.2545000000000002</c:v>
                </c:pt>
                <c:pt idx="27">
                  <c:v>8.5545000000000027</c:v>
                </c:pt>
                <c:pt idx="28">
                  <c:v>9.2089999999999996</c:v>
                </c:pt>
                <c:pt idx="29">
                  <c:v>10.152000000000006</c:v>
                </c:pt>
                <c:pt idx="30">
                  <c:v>12.003</c:v>
                </c:pt>
                <c:pt idx="31">
                  <c:v>12.77</c:v>
                </c:pt>
                <c:pt idx="32">
                  <c:v>14.829000000000002</c:v>
                </c:pt>
                <c:pt idx="33">
                  <c:v>16.030999999999999</c:v>
                </c:pt>
                <c:pt idx="34">
                  <c:v>17.99749999999991</c:v>
                </c:pt>
                <c:pt idx="35">
                  <c:v>19.702499999999883</c:v>
                </c:pt>
                <c:pt idx="36">
                  <c:v>21.893999999999988</c:v>
                </c:pt>
                <c:pt idx="37">
                  <c:v>24.311000000000035</c:v>
                </c:pt>
                <c:pt idx="38">
                  <c:v>27.3155</c:v>
                </c:pt>
                <c:pt idx="39">
                  <c:v>29.852499999999921</c:v>
                </c:pt>
                <c:pt idx="40">
                  <c:v>32.753</c:v>
                </c:pt>
                <c:pt idx="41">
                  <c:v>38.459499999999998</c:v>
                </c:pt>
                <c:pt idx="42">
                  <c:v>38.883999999999993</c:v>
                </c:pt>
                <c:pt idx="43">
                  <c:v>44.015500000000003</c:v>
                </c:pt>
                <c:pt idx="44">
                  <c:v>47.375500000000002</c:v>
                </c:pt>
                <c:pt idx="45">
                  <c:v>52.814999999999998</c:v>
                </c:pt>
                <c:pt idx="46">
                  <c:v>56.332000000000001</c:v>
                </c:pt>
                <c:pt idx="47">
                  <c:v>62.899000000000001</c:v>
                </c:pt>
                <c:pt idx="48">
                  <c:v>67.778498999999627</c:v>
                </c:pt>
                <c:pt idx="49">
                  <c:v>75.295998999999981</c:v>
                </c:pt>
                <c:pt idx="50">
                  <c:v>79.054499000000007</c:v>
                </c:pt>
                <c:pt idx="51">
                  <c:v>83.835999999999999</c:v>
                </c:pt>
                <c:pt idx="52">
                  <c:v>88.644000000000005</c:v>
                </c:pt>
                <c:pt idx="53">
                  <c:v>94.10899999999998</c:v>
                </c:pt>
                <c:pt idx="54">
                  <c:v>104.95</c:v>
                </c:pt>
                <c:pt idx="55">
                  <c:v>109.86999999999999</c:v>
                </c:pt>
                <c:pt idx="56">
                  <c:v>115.104</c:v>
                </c:pt>
                <c:pt idx="57">
                  <c:v>122.68799999999999</c:v>
                </c:pt>
                <c:pt idx="58">
                  <c:v>131.41999999999999</c:v>
                </c:pt>
                <c:pt idx="59">
                  <c:v>134.99600000000001</c:v>
                </c:pt>
                <c:pt idx="60">
                  <c:v>142.15</c:v>
                </c:pt>
                <c:pt idx="61">
                  <c:v>147.82400000000001</c:v>
                </c:pt>
                <c:pt idx="62">
                  <c:v>155.2285</c:v>
                </c:pt>
                <c:pt idx="63">
                  <c:v>164.75050000000002</c:v>
                </c:pt>
                <c:pt idx="64">
                  <c:v>171.02200000000047</c:v>
                </c:pt>
                <c:pt idx="65">
                  <c:v>180.8415</c:v>
                </c:pt>
                <c:pt idx="66">
                  <c:v>189.32900000000001</c:v>
                </c:pt>
                <c:pt idx="67">
                  <c:v>194.73399999999998</c:v>
                </c:pt>
                <c:pt idx="68">
                  <c:v>203.34700000000001</c:v>
                </c:pt>
                <c:pt idx="69">
                  <c:v>211.303</c:v>
                </c:pt>
                <c:pt idx="70">
                  <c:v>216.48600000000027</c:v>
                </c:pt>
                <c:pt idx="71">
                  <c:v>223.5855</c:v>
                </c:pt>
                <c:pt idx="72">
                  <c:v>233.32750000000004</c:v>
                </c:pt>
                <c:pt idx="73">
                  <c:v>243.0215</c:v>
                </c:pt>
                <c:pt idx="74">
                  <c:v>253.16150000000002</c:v>
                </c:pt>
                <c:pt idx="75">
                  <c:v>263.64049999999997</c:v>
                </c:pt>
                <c:pt idx="76">
                  <c:v>270.83749999999969</c:v>
                </c:pt>
                <c:pt idx="77">
                  <c:v>277.32849999999894</c:v>
                </c:pt>
                <c:pt idx="78">
                  <c:v>289.10399999999993</c:v>
                </c:pt>
                <c:pt idx="79">
                  <c:v>297.20599999999899</c:v>
                </c:pt>
                <c:pt idx="80">
                  <c:v>307.81</c:v>
                </c:pt>
                <c:pt idx="81">
                  <c:v>310.267</c:v>
                </c:pt>
                <c:pt idx="82">
                  <c:v>322.85199999999969</c:v>
                </c:pt>
                <c:pt idx="83">
                  <c:v>332.01849999999899</c:v>
                </c:pt>
                <c:pt idx="84">
                  <c:v>339.6465</c:v>
                </c:pt>
                <c:pt idx="85">
                  <c:v>344.93799999999851</c:v>
                </c:pt>
                <c:pt idx="86">
                  <c:v>350.55099999999999</c:v>
                </c:pt>
                <c:pt idx="87">
                  <c:v>355.35149999999999</c:v>
                </c:pt>
                <c:pt idx="88">
                  <c:v>362.80349999999999</c:v>
                </c:pt>
                <c:pt idx="89">
                  <c:v>370.19749999999999</c:v>
                </c:pt>
                <c:pt idx="90">
                  <c:v>381.56599999999969</c:v>
                </c:pt>
                <c:pt idx="91">
                  <c:v>379.73200000000003</c:v>
                </c:pt>
                <c:pt idx="92">
                  <c:v>393.09099999999899</c:v>
                </c:pt>
                <c:pt idx="93">
                  <c:v>396.3535</c:v>
                </c:pt>
                <c:pt idx="94">
                  <c:v>404.24599999999964</c:v>
                </c:pt>
                <c:pt idx="95">
                  <c:v>412.15800000000002</c:v>
                </c:pt>
                <c:pt idx="96">
                  <c:v>416.77749999999969</c:v>
                </c:pt>
                <c:pt idx="97">
                  <c:v>415.81450000000001</c:v>
                </c:pt>
                <c:pt idx="98">
                  <c:v>425.71649999999869</c:v>
                </c:pt>
                <c:pt idx="99">
                  <c:v>423.5745</c:v>
                </c:pt>
                <c:pt idx="100">
                  <c:v>431.74200000000002</c:v>
                </c:pt>
                <c:pt idx="101">
                  <c:v>434.07549999999969</c:v>
                </c:pt>
                <c:pt idx="102">
                  <c:v>432.20599999999899</c:v>
                </c:pt>
                <c:pt idx="103">
                  <c:v>433.08149999999893</c:v>
                </c:pt>
                <c:pt idx="104">
                  <c:v>442.67950000000002</c:v>
                </c:pt>
                <c:pt idx="105">
                  <c:v>447.46599999999899</c:v>
                </c:pt>
                <c:pt idx="106">
                  <c:v>450.35050000000001</c:v>
                </c:pt>
                <c:pt idx="107">
                  <c:v>449.67950000000002</c:v>
                </c:pt>
                <c:pt idx="108">
                  <c:v>451.43849999999821</c:v>
                </c:pt>
                <c:pt idx="109">
                  <c:v>451.59299999999899</c:v>
                </c:pt>
                <c:pt idx="110">
                  <c:v>452.31200000000001</c:v>
                </c:pt>
                <c:pt idx="111">
                  <c:v>453.02949999999993</c:v>
                </c:pt>
                <c:pt idx="112">
                  <c:v>458.87700000000001</c:v>
                </c:pt>
                <c:pt idx="113">
                  <c:v>454.964</c:v>
                </c:pt>
                <c:pt idx="114">
                  <c:v>457.40099999999899</c:v>
                </c:pt>
                <c:pt idx="115">
                  <c:v>455.72299999999899</c:v>
                </c:pt>
                <c:pt idx="116">
                  <c:v>454.29799999999869</c:v>
                </c:pt>
                <c:pt idx="117">
                  <c:v>451.01400000000001</c:v>
                </c:pt>
                <c:pt idx="118">
                  <c:v>449.84750000000008</c:v>
                </c:pt>
                <c:pt idx="119">
                  <c:v>445.82299999999969</c:v>
                </c:pt>
                <c:pt idx="120">
                  <c:v>445.28649999999863</c:v>
                </c:pt>
                <c:pt idx="121">
                  <c:v>442.45949999999999</c:v>
                </c:pt>
                <c:pt idx="122">
                  <c:v>441.04700000000008</c:v>
                </c:pt>
                <c:pt idx="123">
                  <c:v>443.048</c:v>
                </c:pt>
                <c:pt idx="124">
                  <c:v>440.72699999999821</c:v>
                </c:pt>
                <c:pt idx="125">
                  <c:v>436.41849999999869</c:v>
                </c:pt>
                <c:pt idx="126">
                  <c:v>431.7834999999987</c:v>
                </c:pt>
                <c:pt idx="127">
                  <c:v>429.57499999999999</c:v>
                </c:pt>
                <c:pt idx="128">
                  <c:v>427.06349999999969</c:v>
                </c:pt>
                <c:pt idx="129">
                  <c:v>425.08599999999899</c:v>
                </c:pt>
                <c:pt idx="130">
                  <c:v>422.68049999999999</c:v>
                </c:pt>
                <c:pt idx="131">
                  <c:v>423.88350000000003</c:v>
                </c:pt>
                <c:pt idx="132">
                  <c:v>413.83949999999999</c:v>
                </c:pt>
                <c:pt idx="133">
                  <c:v>408.34300000000002</c:v>
                </c:pt>
                <c:pt idx="134">
                  <c:v>409.59500000000003</c:v>
                </c:pt>
                <c:pt idx="135">
                  <c:v>403.1875</c:v>
                </c:pt>
                <c:pt idx="136">
                  <c:v>401.57649999999899</c:v>
                </c:pt>
                <c:pt idx="137">
                  <c:v>398.11250000000001</c:v>
                </c:pt>
                <c:pt idx="138">
                  <c:v>390.01799999999969</c:v>
                </c:pt>
                <c:pt idx="139">
                  <c:v>391.80849999999964</c:v>
                </c:pt>
                <c:pt idx="140">
                  <c:v>384.51900000000001</c:v>
                </c:pt>
                <c:pt idx="141">
                  <c:v>381.85849999999999</c:v>
                </c:pt>
                <c:pt idx="142">
                  <c:v>374.70949999999999</c:v>
                </c:pt>
                <c:pt idx="143">
                  <c:v>376.247499</c:v>
                </c:pt>
                <c:pt idx="144">
                  <c:v>370.1635</c:v>
                </c:pt>
                <c:pt idx="145">
                  <c:v>366.11200000000002</c:v>
                </c:pt>
                <c:pt idx="146">
                  <c:v>363.37900000000002</c:v>
                </c:pt>
                <c:pt idx="147">
                  <c:v>358.33499999999964</c:v>
                </c:pt>
                <c:pt idx="148">
                  <c:v>347.59500000000003</c:v>
                </c:pt>
                <c:pt idx="149">
                  <c:v>343.14800000000002</c:v>
                </c:pt>
                <c:pt idx="150">
                  <c:v>341.25400000000002</c:v>
                </c:pt>
                <c:pt idx="151">
                  <c:v>335.71999999999969</c:v>
                </c:pt>
                <c:pt idx="152">
                  <c:v>330.07749999999999</c:v>
                </c:pt>
                <c:pt idx="153">
                  <c:v>327.54050000000001</c:v>
                </c:pt>
                <c:pt idx="154">
                  <c:v>324.58300000000003</c:v>
                </c:pt>
                <c:pt idx="155">
                  <c:v>313.86149999999969</c:v>
                </c:pt>
                <c:pt idx="156">
                  <c:v>309.25900000000001</c:v>
                </c:pt>
                <c:pt idx="157">
                  <c:v>308.50549999999993</c:v>
                </c:pt>
                <c:pt idx="158">
                  <c:v>299.46599999999899</c:v>
                </c:pt>
                <c:pt idx="159">
                  <c:v>292.96099999999899</c:v>
                </c:pt>
                <c:pt idx="160">
                  <c:v>295.08</c:v>
                </c:pt>
                <c:pt idx="161">
                  <c:v>288.70149999999899</c:v>
                </c:pt>
                <c:pt idx="162">
                  <c:v>283.84500000000008</c:v>
                </c:pt>
                <c:pt idx="163">
                  <c:v>276.20299999999969</c:v>
                </c:pt>
                <c:pt idx="164">
                  <c:v>270.38249999999999</c:v>
                </c:pt>
                <c:pt idx="165">
                  <c:v>266.8245</c:v>
                </c:pt>
                <c:pt idx="166">
                  <c:v>261.9364999999982</c:v>
                </c:pt>
                <c:pt idx="167">
                  <c:v>260.16649999999993</c:v>
                </c:pt>
                <c:pt idx="168">
                  <c:v>253.00349999999997</c:v>
                </c:pt>
                <c:pt idx="169">
                  <c:v>250.084</c:v>
                </c:pt>
                <c:pt idx="170">
                  <c:v>244.36150000000001</c:v>
                </c:pt>
                <c:pt idx="171">
                  <c:v>241.24849999999998</c:v>
                </c:pt>
                <c:pt idx="172">
                  <c:v>234.64549999999997</c:v>
                </c:pt>
                <c:pt idx="173">
                  <c:v>228.946</c:v>
                </c:pt>
                <c:pt idx="174">
                  <c:v>226.14699999999999</c:v>
                </c:pt>
                <c:pt idx="175">
                  <c:v>219.68050000000002</c:v>
                </c:pt>
                <c:pt idx="176">
                  <c:v>217.84300000000002</c:v>
                </c:pt>
                <c:pt idx="177">
                  <c:v>213.11549999999997</c:v>
                </c:pt>
                <c:pt idx="178">
                  <c:v>211.29149999999998</c:v>
                </c:pt>
                <c:pt idx="179">
                  <c:v>208.08850000000001</c:v>
                </c:pt>
                <c:pt idx="180">
                  <c:v>207.94200000000001</c:v>
                </c:pt>
                <c:pt idx="181">
                  <c:v>199.42850000000001</c:v>
                </c:pt>
                <c:pt idx="182">
                  <c:v>197.79</c:v>
                </c:pt>
                <c:pt idx="183">
                  <c:v>195.0565</c:v>
                </c:pt>
                <c:pt idx="184">
                  <c:v>191.512</c:v>
                </c:pt>
                <c:pt idx="185">
                  <c:v>188.72050000000002</c:v>
                </c:pt>
                <c:pt idx="186">
                  <c:v>182.80850000000001</c:v>
                </c:pt>
                <c:pt idx="187">
                  <c:v>182.15550000000002</c:v>
                </c:pt>
                <c:pt idx="188">
                  <c:v>181.50050000000002</c:v>
                </c:pt>
                <c:pt idx="189">
                  <c:v>172.76749999999998</c:v>
                </c:pt>
                <c:pt idx="190">
                  <c:v>168.80250000000001</c:v>
                </c:pt>
                <c:pt idx="191">
                  <c:v>167.86600000000001</c:v>
                </c:pt>
                <c:pt idx="192">
                  <c:v>165.37449999999998</c:v>
                </c:pt>
                <c:pt idx="193">
                  <c:v>162.06050000000002</c:v>
                </c:pt>
                <c:pt idx="194">
                  <c:v>161.46450000000002</c:v>
                </c:pt>
                <c:pt idx="195">
                  <c:v>161.411</c:v>
                </c:pt>
                <c:pt idx="196">
                  <c:v>159.26949999999999</c:v>
                </c:pt>
                <c:pt idx="197">
                  <c:v>151.16949999999997</c:v>
                </c:pt>
                <c:pt idx="198">
                  <c:v>149.44050000000001</c:v>
                </c:pt>
                <c:pt idx="199">
                  <c:v>149.4365</c:v>
                </c:pt>
                <c:pt idx="200">
                  <c:v>145.71699999999998</c:v>
                </c:pt>
                <c:pt idx="201">
                  <c:v>143.54850000000002</c:v>
                </c:pt>
                <c:pt idx="202">
                  <c:v>139.58450000000002</c:v>
                </c:pt>
                <c:pt idx="203">
                  <c:v>139.45350000000002</c:v>
                </c:pt>
                <c:pt idx="204">
                  <c:v>134.45050000000001</c:v>
                </c:pt>
                <c:pt idx="205">
                  <c:v>133.57649999999998</c:v>
                </c:pt>
                <c:pt idx="206">
                  <c:v>132.50800000000001</c:v>
                </c:pt>
                <c:pt idx="207">
                  <c:v>127.07</c:v>
                </c:pt>
                <c:pt idx="208">
                  <c:v>127.26100000000002</c:v>
                </c:pt>
                <c:pt idx="209">
                  <c:v>125.723</c:v>
                </c:pt>
                <c:pt idx="210">
                  <c:v>122.021</c:v>
                </c:pt>
                <c:pt idx="211">
                  <c:v>119.01600000000002</c:v>
                </c:pt>
                <c:pt idx="212">
                  <c:v>120.28449999999999</c:v>
                </c:pt>
                <c:pt idx="213">
                  <c:v>118.2945000000003</c:v>
                </c:pt>
                <c:pt idx="214">
                  <c:v>113.908</c:v>
                </c:pt>
                <c:pt idx="215">
                  <c:v>112.16500000000001</c:v>
                </c:pt>
                <c:pt idx="216">
                  <c:v>110.5515</c:v>
                </c:pt>
                <c:pt idx="217">
                  <c:v>108.7225</c:v>
                </c:pt>
                <c:pt idx="218">
                  <c:v>106.31</c:v>
                </c:pt>
                <c:pt idx="219">
                  <c:v>105.29349999999999</c:v>
                </c:pt>
                <c:pt idx="220">
                  <c:v>103.0385</c:v>
                </c:pt>
                <c:pt idx="221">
                  <c:v>100.8235</c:v>
                </c:pt>
                <c:pt idx="222">
                  <c:v>100.60250000000001</c:v>
                </c:pt>
                <c:pt idx="223">
                  <c:v>97.363500000000002</c:v>
                </c:pt>
                <c:pt idx="224">
                  <c:v>95.406999999999996</c:v>
                </c:pt>
                <c:pt idx="225">
                  <c:v>93.162498999999627</c:v>
                </c:pt>
                <c:pt idx="226">
                  <c:v>90.793000000000006</c:v>
                </c:pt>
                <c:pt idx="227">
                  <c:v>89.884998999999979</c:v>
                </c:pt>
                <c:pt idx="228">
                  <c:v>88.795000000000002</c:v>
                </c:pt>
                <c:pt idx="229">
                  <c:v>89.624999999999986</c:v>
                </c:pt>
                <c:pt idx="230">
                  <c:v>86.987499999999997</c:v>
                </c:pt>
                <c:pt idx="231">
                  <c:v>83.757999999999996</c:v>
                </c:pt>
                <c:pt idx="232">
                  <c:v>84.493499999999997</c:v>
                </c:pt>
                <c:pt idx="233">
                  <c:v>80.481499999999997</c:v>
                </c:pt>
                <c:pt idx="234">
                  <c:v>80.3035</c:v>
                </c:pt>
                <c:pt idx="235">
                  <c:v>76.412999999999997</c:v>
                </c:pt>
                <c:pt idx="236">
                  <c:v>79.464500000000314</c:v>
                </c:pt>
                <c:pt idx="237">
                  <c:v>77.586500000000001</c:v>
                </c:pt>
                <c:pt idx="238">
                  <c:v>73.78399899999998</c:v>
                </c:pt>
                <c:pt idx="239">
                  <c:v>72.78999899999998</c:v>
                </c:pt>
                <c:pt idx="240">
                  <c:v>70.537999999999997</c:v>
                </c:pt>
                <c:pt idx="241">
                  <c:v>69.770499999999998</c:v>
                </c:pt>
                <c:pt idx="242">
                  <c:v>69.894000000000005</c:v>
                </c:pt>
                <c:pt idx="243">
                  <c:v>69.491000000000227</c:v>
                </c:pt>
                <c:pt idx="244">
                  <c:v>68.421499999999995</c:v>
                </c:pt>
                <c:pt idx="245">
                  <c:v>64.670499999999919</c:v>
                </c:pt>
                <c:pt idx="246">
                  <c:v>63.131500000000003</c:v>
                </c:pt>
                <c:pt idx="247">
                  <c:v>63.996000000000002</c:v>
                </c:pt>
                <c:pt idx="248">
                  <c:v>60.203000000000003</c:v>
                </c:pt>
                <c:pt idx="249">
                  <c:v>58.895500000000013</c:v>
                </c:pt>
                <c:pt idx="250">
                  <c:v>59.085000000000001</c:v>
                </c:pt>
                <c:pt idx="251">
                  <c:v>57.422000000000011</c:v>
                </c:pt>
                <c:pt idx="252">
                  <c:v>59.170500000000011</c:v>
                </c:pt>
                <c:pt idx="253">
                  <c:v>59.357499999999995</c:v>
                </c:pt>
                <c:pt idx="254">
                  <c:v>56.6175</c:v>
                </c:pt>
                <c:pt idx="255">
                  <c:v>55.161500000000011</c:v>
                </c:pt>
                <c:pt idx="256">
                  <c:v>52.267000000000003</c:v>
                </c:pt>
                <c:pt idx="257">
                  <c:v>51.224500000000013</c:v>
                </c:pt>
                <c:pt idx="258">
                  <c:v>52.144500000000001</c:v>
                </c:pt>
                <c:pt idx="259">
                  <c:v>51.861499999999999</c:v>
                </c:pt>
                <c:pt idx="260">
                  <c:v>49.388498999999996</c:v>
                </c:pt>
                <c:pt idx="261">
                  <c:v>48.562000000000012</c:v>
                </c:pt>
                <c:pt idx="262">
                  <c:v>45.978500000000011</c:v>
                </c:pt>
                <c:pt idx="263">
                  <c:v>45.804499999999997</c:v>
                </c:pt>
                <c:pt idx="264">
                  <c:v>45.507000000000005</c:v>
                </c:pt>
                <c:pt idx="265">
                  <c:v>43.650500000000001</c:v>
                </c:pt>
                <c:pt idx="266">
                  <c:v>41.797500000000063</c:v>
                </c:pt>
                <c:pt idx="267">
                  <c:v>41.681000000000004</c:v>
                </c:pt>
                <c:pt idx="268">
                  <c:v>41.36</c:v>
                </c:pt>
                <c:pt idx="269">
                  <c:v>39.866</c:v>
                </c:pt>
                <c:pt idx="270">
                  <c:v>39.086000000000006</c:v>
                </c:pt>
                <c:pt idx="271">
                  <c:v>39.847999999999999</c:v>
                </c:pt>
                <c:pt idx="272">
                  <c:v>38.450999999999993</c:v>
                </c:pt>
                <c:pt idx="273">
                  <c:v>36.9345</c:v>
                </c:pt>
                <c:pt idx="274">
                  <c:v>35.540499000000004</c:v>
                </c:pt>
                <c:pt idx="275">
                  <c:v>35.534000000000006</c:v>
                </c:pt>
                <c:pt idx="276">
                  <c:v>34.108500000000063</c:v>
                </c:pt>
                <c:pt idx="277">
                  <c:v>34.762500000000195</c:v>
                </c:pt>
                <c:pt idx="278">
                  <c:v>33.487499999999997</c:v>
                </c:pt>
                <c:pt idx="279">
                  <c:v>32.858999000000004</c:v>
                </c:pt>
                <c:pt idx="280">
                  <c:v>31.78849999999985</c:v>
                </c:pt>
                <c:pt idx="281">
                  <c:v>30.398</c:v>
                </c:pt>
                <c:pt idx="282">
                  <c:v>30.573</c:v>
                </c:pt>
                <c:pt idx="283">
                  <c:v>29.5305</c:v>
                </c:pt>
                <c:pt idx="284">
                  <c:v>30.358000000000001</c:v>
                </c:pt>
                <c:pt idx="285">
                  <c:v>29.076000000000001</c:v>
                </c:pt>
                <c:pt idx="286">
                  <c:v>28.84049999999991</c:v>
                </c:pt>
                <c:pt idx="287">
                  <c:v>28.166</c:v>
                </c:pt>
                <c:pt idx="288">
                  <c:v>29.3155</c:v>
                </c:pt>
                <c:pt idx="289">
                  <c:v>26.85</c:v>
                </c:pt>
                <c:pt idx="290">
                  <c:v>26.471999999999987</c:v>
                </c:pt>
                <c:pt idx="291">
                  <c:v>25.888499999999887</c:v>
                </c:pt>
                <c:pt idx="292">
                  <c:v>26.783999999999917</c:v>
                </c:pt>
                <c:pt idx="293">
                  <c:v>25.415500000000002</c:v>
                </c:pt>
                <c:pt idx="294">
                  <c:v>25.258500000000002</c:v>
                </c:pt>
                <c:pt idx="295">
                  <c:v>23.280999999999914</c:v>
                </c:pt>
                <c:pt idx="296">
                  <c:v>22.907999999999987</c:v>
                </c:pt>
                <c:pt idx="297">
                  <c:v>22.497</c:v>
                </c:pt>
                <c:pt idx="298">
                  <c:v>22.052</c:v>
                </c:pt>
                <c:pt idx="299">
                  <c:v>21.753499999999917</c:v>
                </c:pt>
                <c:pt idx="300">
                  <c:v>20.631499999999999</c:v>
                </c:pt>
                <c:pt idx="301">
                  <c:v>20.792499999999883</c:v>
                </c:pt>
                <c:pt idx="302">
                  <c:v>20.941999999999986</c:v>
                </c:pt>
                <c:pt idx="303">
                  <c:v>20.859000000000005</c:v>
                </c:pt>
                <c:pt idx="304">
                  <c:v>20.184999999999999</c:v>
                </c:pt>
                <c:pt idx="305">
                  <c:v>20.249499999999905</c:v>
                </c:pt>
                <c:pt idx="306">
                  <c:v>18.441999999999986</c:v>
                </c:pt>
                <c:pt idx="307">
                  <c:v>18.40299999999991</c:v>
                </c:pt>
                <c:pt idx="308">
                  <c:v>18.739000000000001</c:v>
                </c:pt>
                <c:pt idx="309">
                  <c:v>17.641500000000001</c:v>
                </c:pt>
                <c:pt idx="310">
                  <c:v>17.406499999999905</c:v>
                </c:pt>
                <c:pt idx="311">
                  <c:v>16.191500000000001</c:v>
                </c:pt>
                <c:pt idx="312">
                  <c:v>16.826000000000001</c:v>
                </c:pt>
                <c:pt idx="313">
                  <c:v>16.791</c:v>
                </c:pt>
                <c:pt idx="314">
                  <c:v>16.299499999999906</c:v>
                </c:pt>
                <c:pt idx="315">
                  <c:v>15.714500000000001</c:v>
                </c:pt>
                <c:pt idx="316">
                  <c:v>16.1235</c:v>
                </c:pt>
                <c:pt idx="317">
                  <c:v>16.216999999999999</c:v>
                </c:pt>
                <c:pt idx="318">
                  <c:v>15.5045</c:v>
                </c:pt>
                <c:pt idx="319">
                  <c:v>15.437000000000001</c:v>
                </c:pt>
                <c:pt idx="320">
                  <c:v>14.4445</c:v>
                </c:pt>
                <c:pt idx="321">
                  <c:v>14.2125</c:v>
                </c:pt>
                <c:pt idx="322">
                  <c:v>15.0375</c:v>
                </c:pt>
                <c:pt idx="323">
                  <c:v>14.259</c:v>
                </c:pt>
                <c:pt idx="324">
                  <c:v>13.501000000000001</c:v>
                </c:pt>
                <c:pt idx="325">
                  <c:v>14.2845</c:v>
                </c:pt>
                <c:pt idx="326">
                  <c:v>13.104000000000001</c:v>
                </c:pt>
                <c:pt idx="327">
                  <c:v>12.7745</c:v>
                </c:pt>
                <c:pt idx="328">
                  <c:v>12.583</c:v>
                </c:pt>
                <c:pt idx="329">
                  <c:v>12.311</c:v>
                </c:pt>
                <c:pt idx="330">
                  <c:v>12.894500000000004</c:v>
                </c:pt>
                <c:pt idx="331">
                  <c:v>12.585500000000026</c:v>
                </c:pt>
                <c:pt idx="332">
                  <c:v>12.532</c:v>
                </c:pt>
                <c:pt idx="333">
                  <c:v>12.179500000000004</c:v>
                </c:pt>
                <c:pt idx="334">
                  <c:v>11.759500000000006</c:v>
                </c:pt>
                <c:pt idx="335">
                  <c:v>11.492000000000004</c:v>
                </c:pt>
                <c:pt idx="336">
                  <c:v>11.535</c:v>
                </c:pt>
                <c:pt idx="337">
                  <c:v>10.855000000000054</c:v>
                </c:pt>
                <c:pt idx="338">
                  <c:v>10.9115</c:v>
                </c:pt>
                <c:pt idx="339">
                  <c:v>10.905500000000041</c:v>
                </c:pt>
                <c:pt idx="340">
                  <c:v>11.4945</c:v>
                </c:pt>
                <c:pt idx="341">
                  <c:v>10.817500000000004</c:v>
                </c:pt>
                <c:pt idx="342">
                  <c:v>10.873500000000041</c:v>
                </c:pt>
                <c:pt idx="343">
                  <c:v>9.8590000000000266</c:v>
                </c:pt>
                <c:pt idx="344">
                  <c:v>10.169500000000006</c:v>
                </c:pt>
                <c:pt idx="345">
                  <c:v>9.5230000000000015</c:v>
                </c:pt>
                <c:pt idx="346">
                  <c:v>9.2979999999999983</c:v>
                </c:pt>
                <c:pt idx="347">
                  <c:v>8.532</c:v>
                </c:pt>
                <c:pt idx="348">
                  <c:v>8.8350000000000026</c:v>
                </c:pt>
                <c:pt idx="349">
                  <c:v>9.4479999999999986</c:v>
                </c:pt>
                <c:pt idx="350">
                  <c:v>8.3584990000000268</c:v>
                </c:pt>
                <c:pt idx="351">
                  <c:v>8.4460000000000015</c:v>
                </c:pt>
                <c:pt idx="352">
                  <c:v>9.0625000000000266</c:v>
                </c:pt>
                <c:pt idx="353">
                  <c:v>8.7239999999999984</c:v>
                </c:pt>
                <c:pt idx="354">
                  <c:v>8.0375000000000014</c:v>
                </c:pt>
                <c:pt idx="355">
                  <c:v>8.6435000000000013</c:v>
                </c:pt>
                <c:pt idx="356">
                  <c:v>8.0890000000000004</c:v>
                </c:pt>
                <c:pt idx="357">
                  <c:v>8.7055000000000007</c:v>
                </c:pt>
                <c:pt idx="358">
                  <c:v>7.8044989999999945</c:v>
                </c:pt>
                <c:pt idx="359">
                  <c:v>8.2875000000000014</c:v>
                </c:pt>
                <c:pt idx="360">
                  <c:v>8.0550000000000068</c:v>
                </c:pt>
                <c:pt idx="361">
                  <c:v>8.1625000000000068</c:v>
                </c:pt>
                <c:pt idx="362">
                  <c:v>7.8279999999999781</c:v>
                </c:pt>
                <c:pt idx="363">
                  <c:v>7.2755000000000001</c:v>
                </c:pt>
                <c:pt idx="364">
                  <c:v>6.62749999999998</c:v>
                </c:pt>
                <c:pt idx="365">
                  <c:v>7.4989999999999997</c:v>
                </c:pt>
                <c:pt idx="366">
                  <c:v>7.5794990000000197</c:v>
                </c:pt>
                <c:pt idx="367">
                  <c:v>6.9915000000000003</c:v>
                </c:pt>
                <c:pt idx="368">
                  <c:v>6.9124999999999996</c:v>
                </c:pt>
                <c:pt idx="369">
                  <c:v>6.760999</c:v>
                </c:pt>
                <c:pt idx="370">
                  <c:v>6.6839999999999975</c:v>
                </c:pt>
                <c:pt idx="371">
                  <c:v>7.0009990000000002</c:v>
                </c:pt>
                <c:pt idx="372">
                  <c:v>7.3219999999999965</c:v>
                </c:pt>
                <c:pt idx="373">
                  <c:v>6.9154999999999998</c:v>
                </c:pt>
                <c:pt idx="374">
                  <c:v>7.1219999999999946</c:v>
                </c:pt>
                <c:pt idx="375">
                  <c:v>6.5715000000000003</c:v>
                </c:pt>
                <c:pt idx="376">
                  <c:v>7.3979999999999855</c:v>
                </c:pt>
                <c:pt idx="377">
                  <c:v>7.1384999999999996</c:v>
                </c:pt>
                <c:pt idx="378">
                  <c:v>6.6360000000000001</c:v>
                </c:pt>
                <c:pt idx="379">
                  <c:v>6.1184999999999965</c:v>
                </c:pt>
                <c:pt idx="380">
                  <c:v>5.8594999999999997</c:v>
                </c:pt>
                <c:pt idx="381">
                  <c:v>6.5074999999999985</c:v>
                </c:pt>
                <c:pt idx="382">
                  <c:v>6.2530000000000001</c:v>
                </c:pt>
                <c:pt idx="383">
                  <c:v>6.8049999999999855</c:v>
                </c:pt>
                <c:pt idx="384">
                  <c:v>6.7004999999999999</c:v>
                </c:pt>
                <c:pt idx="385">
                  <c:v>6.492</c:v>
                </c:pt>
                <c:pt idx="386">
                  <c:v>5.8864999999999998</c:v>
                </c:pt>
                <c:pt idx="387">
                  <c:v>5.5549999999999855</c:v>
                </c:pt>
                <c:pt idx="388">
                  <c:v>5.7590000000000003</c:v>
                </c:pt>
                <c:pt idx="389">
                  <c:v>6.02</c:v>
                </c:pt>
                <c:pt idx="390">
                  <c:v>5.9960000000000004</c:v>
                </c:pt>
                <c:pt idx="391">
                  <c:v>5.6964999999999995</c:v>
                </c:pt>
                <c:pt idx="392">
                  <c:v>5.7219999999999995</c:v>
                </c:pt>
                <c:pt idx="393">
                  <c:v>5.8424990000000001</c:v>
                </c:pt>
                <c:pt idx="394">
                  <c:v>6.1424999999999965</c:v>
                </c:pt>
                <c:pt idx="395">
                  <c:v>5.8944999999999945</c:v>
                </c:pt>
                <c:pt idx="396">
                  <c:v>4.8710000000000004</c:v>
                </c:pt>
                <c:pt idx="397">
                  <c:v>5.4535</c:v>
                </c:pt>
                <c:pt idx="398">
                  <c:v>5.3594999999999997</c:v>
                </c:pt>
                <c:pt idx="399">
                  <c:v>5.6404999999999985</c:v>
                </c:pt>
                <c:pt idx="400">
                  <c:v>5.242</c:v>
                </c:pt>
                <c:pt idx="401">
                  <c:v>4.6814999999999998</c:v>
                </c:pt>
                <c:pt idx="402">
                  <c:v>5.1890000000000001</c:v>
                </c:pt>
                <c:pt idx="403">
                  <c:v>5.569</c:v>
                </c:pt>
                <c:pt idx="404">
                  <c:v>5.1339999999999995</c:v>
                </c:pt>
                <c:pt idx="405">
                  <c:v>5.56</c:v>
                </c:pt>
                <c:pt idx="406">
                  <c:v>4.4584999999999999</c:v>
                </c:pt>
                <c:pt idx="407">
                  <c:v>5.0354999999999999</c:v>
                </c:pt>
                <c:pt idx="408">
                  <c:v>6.1474999999999955</c:v>
                </c:pt>
                <c:pt idx="409">
                  <c:v>5.0004999999999997</c:v>
                </c:pt>
                <c:pt idx="410">
                  <c:v>5.1634999999999955</c:v>
                </c:pt>
                <c:pt idx="411">
                  <c:v>4.5979999999999945</c:v>
                </c:pt>
                <c:pt idx="412">
                  <c:v>4.806</c:v>
                </c:pt>
                <c:pt idx="413">
                  <c:v>5.1449999999999845</c:v>
                </c:pt>
                <c:pt idx="414">
                  <c:v>4.992</c:v>
                </c:pt>
                <c:pt idx="415">
                  <c:v>4.7124999999999995</c:v>
                </c:pt>
                <c:pt idx="416">
                  <c:v>4.4849990000000002</c:v>
                </c:pt>
                <c:pt idx="417">
                  <c:v>4.6744999999999965</c:v>
                </c:pt>
                <c:pt idx="418">
                  <c:v>4.3579999999999846</c:v>
                </c:pt>
                <c:pt idx="419">
                  <c:v>4.1129999999999809</c:v>
                </c:pt>
                <c:pt idx="420">
                  <c:v>3.9035000000000002</c:v>
                </c:pt>
                <c:pt idx="421">
                  <c:v>4.0439999999999996</c:v>
                </c:pt>
                <c:pt idx="422">
                  <c:v>2.9299999999999997</c:v>
                </c:pt>
                <c:pt idx="423">
                  <c:v>4.3954999999999975</c:v>
                </c:pt>
                <c:pt idx="424">
                  <c:v>4.9474999999999998</c:v>
                </c:pt>
                <c:pt idx="425">
                  <c:v>4.6344999999999965</c:v>
                </c:pt>
                <c:pt idx="426">
                  <c:v>4.7829990000000002</c:v>
                </c:pt>
                <c:pt idx="427">
                  <c:v>4.7519999999999998</c:v>
                </c:pt>
                <c:pt idx="428">
                  <c:v>4.4405000000000001</c:v>
                </c:pt>
                <c:pt idx="429">
                  <c:v>4.9584999999999999</c:v>
                </c:pt>
                <c:pt idx="430">
                  <c:v>4.6604999999999945</c:v>
                </c:pt>
                <c:pt idx="431">
                  <c:v>4.45</c:v>
                </c:pt>
                <c:pt idx="432">
                  <c:v>4.3395000000000001</c:v>
                </c:pt>
                <c:pt idx="433">
                  <c:v>4.3795000000000002</c:v>
                </c:pt>
                <c:pt idx="434">
                  <c:v>4.9149989999999955</c:v>
                </c:pt>
                <c:pt idx="435">
                  <c:v>4.8339999999999996</c:v>
                </c:pt>
                <c:pt idx="436">
                  <c:v>4.5910000000000002</c:v>
                </c:pt>
                <c:pt idx="437">
                  <c:v>4.385999</c:v>
                </c:pt>
                <c:pt idx="438">
                  <c:v>4.0344999999999995</c:v>
                </c:pt>
                <c:pt idx="439">
                  <c:v>4.2814990000000197</c:v>
                </c:pt>
                <c:pt idx="440">
                  <c:v>4.1204999999999945</c:v>
                </c:pt>
                <c:pt idx="441">
                  <c:v>4.6899999999999995</c:v>
                </c:pt>
                <c:pt idx="442">
                  <c:v>4.8069999999999995</c:v>
                </c:pt>
                <c:pt idx="443">
                  <c:v>4.5124999999999975</c:v>
                </c:pt>
                <c:pt idx="444">
                  <c:v>4.3754999999999997</c:v>
                </c:pt>
                <c:pt idx="445">
                  <c:v>4.5289999999999955</c:v>
                </c:pt>
                <c:pt idx="446">
                  <c:v>4.5004999999999997</c:v>
                </c:pt>
                <c:pt idx="447">
                  <c:v>4.9544990000000002</c:v>
                </c:pt>
                <c:pt idx="448">
                  <c:v>4.7519999999999998</c:v>
                </c:pt>
                <c:pt idx="449">
                  <c:v>4.5264999999999995</c:v>
                </c:pt>
                <c:pt idx="450">
                  <c:v>4.6310000000000002</c:v>
                </c:pt>
                <c:pt idx="451">
                  <c:v>4.2119999999999997</c:v>
                </c:pt>
                <c:pt idx="452">
                  <c:v>4.823499</c:v>
                </c:pt>
                <c:pt idx="453">
                  <c:v>5.0529999999999955</c:v>
                </c:pt>
                <c:pt idx="454">
                  <c:v>5.1304999999999996</c:v>
                </c:pt>
                <c:pt idx="455">
                  <c:v>4.7639999999999985</c:v>
                </c:pt>
                <c:pt idx="456">
                  <c:v>4.6829999999999945</c:v>
                </c:pt>
                <c:pt idx="457">
                  <c:v>5.0649999999999809</c:v>
                </c:pt>
                <c:pt idx="458">
                  <c:v>4.8944999999999945</c:v>
                </c:pt>
                <c:pt idx="459">
                  <c:v>4.9729999999999999</c:v>
                </c:pt>
                <c:pt idx="460">
                  <c:v>4.7254999999999985</c:v>
                </c:pt>
                <c:pt idx="461">
                  <c:v>5.3154999999999966</c:v>
                </c:pt>
                <c:pt idx="462">
                  <c:v>5.7859999999999996</c:v>
                </c:pt>
                <c:pt idx="463">
                  <c:v>4.8434999999999997</c:v>
                </c:pt>
                <c:pt idx="464">
                  <c:v>5.4624999999999995</c:v>
                </c:pt>
                <c:pt idx="465">
                  <c:v>5.0495000000000001</c:v>
                </c:pt>
                <c:pt idx="466">
                  <c:v>4.9785000000000004</c:v>
                </c:pt>
                <c:pt idx="467">
                  <c:v>4.6819999999999995</c:v>
                </c:pt>
                <c:pt idx="468">
                  <c:v>5.0224999999999955</c:v>
                </c:pt>
                <c:pt idx="469">
                  <c:v>4.59</c:v>
                </c:pt>
                <c:pt idx="470">
                  <c:v>5.0264999999999995</c:v>
                </c:pt>
                <c:pt idx="471">
                  <c:v>5.79</c:v>
                </c:pt>
                <c:pt idx="472">
                  <c:v>5.1099990000000002</c:v>
                </c:pt>
                <c:pt idx="473">
                  <c:v>5.1319999999999997</c:v>
                </c:pt>
                <c:pt idx="474">
                  <c:v>5.7565</c:v>
                </c:pt>
                <c:pt idx="475">
                  <c:v>4.6119999999999965</c:v>
                </c:pt>
                <c:pt idx="476">
                  <c:v>4.8704999999999998</c:v>
                </c:pt>
                <c:pt idx="477">
                  <c:v>5.3644999999999845</c:v>
                </c:pt>
                <c:pt idx="478">
                  <c:v>5.3504999999999985</c:v>
                </c:pt>
                <c:pt idx="479">
                  <c:v>5.4909999999999997</c:v>
                </c:pt>
                <c:pt idx="480">
                  <c:v>3.8835000000000002</c:v>
                </c:pt>
              </c:numCache>
            </c:numRef>
          </c:yVal>
          <c:smooth val="1"/>
          <c:extLst>
            <c:ext xmlns:c16="http://schemas.microsoft.com/office/drawing/2014/chart" uri="{C3380CC4-5D6E-409C-BE32-E72D297353CC}">
              <c16:uniqueId val="{00000003-CB24-441D-A873-FCB2A3CC84DE}"/>
            </c:ext>
          </c:extLst>
        </c:ser>
        <c:ser>
          <c:idx val="4"/>
          <c:order val="4"/>
          <c:spPr>
            <a:ln w="12700">
              <a:solidFill>
                <a:srgbClr val="800080"/>
              </a:solidFill>
              <a:prstDash val="solid"/>
            </a:ln>
          </c:spPr>
          <c:marker>
            <c:symbol val="none"/>
          </c:marker>
          <c:xVal>
            <c:numRef>
              <c:f>vzavk!$A$1:$A$481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vzavk!$F$1:$F$481</c:f>
              <c:numCache>
                <c:formatCode>General</c:formatCode>
                <c:ptCount val="481"/>
                <c:pt idx="0">
                  <c:v>373.39949999999999</c:v>
                </c:pt>
                <c:pt idx="1">
                  <c:v>393.36149999999969</c:v>
                </c:pt>
                <c:pt idx="2">
                  <c:v>397.81049999999999</c:v>
                </c:pt>
                <c:pt idx="3">
                  <c:v>404.0334999999987</c:v>
                </c:pt>
                <c:pt idx="4">
                  <c:v>405.10599999999999</c:v>
                </c:pt>
                <c:pt idx="5">
                  <c:v>402.07149999999899</c:v>
                </c:pt>
                <c:pt idx="6">
                  <c:v>397.05900000000008</c:v>
                </c:pt>
                <c:pt idx="7">
                  <c:v>380.01299999999969</c:v>
                </c:pt>
                <c:pt idx="8">
                  <c:v>365.608</c:v>
                </c:pt>
                <c:pt idx="9">
                  <c:v>340.33649999999869</c:v>
                </c:pt>
                <c:pt idx="10">
                  <c:v>313.10899999999964</c:v>
                </c:pt>
                <c:pt idx="11">
                  <c:v>286.03449999999964</c:v>
                </c:pt>
                <c:pt idx="12">
                  <c:v>253.47899999999998</c:v>
                </c:pt>
                <c:pt idx="13">
                  <c:v>223.696</c:v>
                </c:pt>
                <c:pt idx="14">
                  <c:v>190.40900000000002</c:v>
                </c:pt>
                <c:pt idx="15">
                  <c:v>159.79299999999998</c:v>
                </c:pt>
                <c:pt idx="16">
                  <c:v>128.57850000000002</c:v>
                </c:pt>
                <c:pt idx="17">
                  <c:v>100.871</c:v>
                </c:pt>
                <c:pt idx="18">
                  <c:v>81.114000000000004</c:v>
                </c:pt>
                <c:pt idx="19">
                  <c:v>61.538000000000011</c:v>
                </c:pt>
                <c:pt idx="20">
                  <c:v>44.0015</c:v>
                </c:pt>
                <c:pt idx="21">
                  <c:v>31.734500000000001</c:v>
                </c:pt>
                <c:pt idx="22">
                  <c:v>21.341999999999999</c:v>
                </c:pt>
                <c:pt idx="23">
                  <c:v>15.675000000000002</c:v>
                </c:pt>
                <c:pt idx="24">
                  <c:v>12.099</c:v>
                </c:pt>
                <c:pt idx="25">
                  <c:v>10.159000000000002</c:v>
                </c:pt>
                <c:pt idx="26">
                  <c:v>9.4260000000000002</c:v>
                </c:pt>
                <c:pt idx="27">
                  <c:v>9.7605000000000004</c:v>
                </c:pt>
                <c:pt idx="28">
                  <c:v>9.5665000000000067</c:v>
                </c:pt>
                <c:pt idx="29">
                  <c:v>11.435</c:v>
                </c:pt>
                <c:pt idx="30">
                  <c:v>13.035</c:v>
                </c:pt>
                <c:pt idx="31">
                  <c:v>13.768000000000001</c:v>
                </c:pt>
                <c:pt idx="32">
                  <c:v>15.502000000000002</c:v>
                </c:pt>
                <c:pt idx="33">
                  <c:v>16.074000000000005</c:v>
                </c:pt>
                <c:pt idx="34">
                  <c:v>17.169</c:v>
                </c:pt>
                <c:pt idx="35">
                  <c:v>18.2775</c:v>
                </c:pt>
                <c:pt idx="36">
                  <c:v>22.09</c:v>
                </c:pt>
                <c:pt idx="37">
                  <c:v>27.507999999999999</c:v>
                </c:pt>
                <c:pt idx="38">
                  <c:v>26.878499999999917</c:v>
                </c:pt>
                <c:pt idx="39">
                  <c:v>29.441499999999905</c:v>
                </c:pt>
                <c:pt idx="40">
                  <c:v>34.483499999999999</c:v>
                </c:pt>
                <c:pt idx="41">
                  <c:v>37.357999999999997</c:v>
                </c:pt>
                <c:pt idx="42">
                  <c:v>42.245000000000012</c:v>
                </c:pt>
                <c:pt idx="43">
                  <c:v>44.865500000000011</c:v>
                </c:pt>
                <c:pt idx="44">
                  <c:v>48.142000000000003</c:v>
                </c:pt>
                <c:pt idx="45">
                  <c:v>51.321000000000005</c:v>
                </c:pt>
                <c:pt idx="46">
                  <c:v>56.959499999999998</c:v>
                </c:pt>
                <c:pt idx="47">
                  <c:v>61.194500000000012</c:v>
                </c:pt>
                <c:pt idx="48">
                  <c:v>66.194998999999981</c:v>
                </c:pt>
                <c:pt idx="49">
                  <c:v>70.019498999999982</c:v>
                </c:pt>
                <c:pt idx="50">
                  <c:v>75.281498999999982</c:v>
                </c:pt>
                <c:pt idx="51">
                  <c:v>80.796499999999995</c:v>
                </c:pt>
                <c:pt idx="52">
                  <c:v>87.310498999999979</c:v>
                </c:pt>
                <c:pt idx="53">
                  <c:v>94.498999999999995</c:v>
                </c:pt>
                <c:pt idx="54">
                  <c:v>98.897499999999994</c:v>
                </c:pt>
                <c:pt idx="55">
                  <c:v>103.71350000000002</c:v>
                </c:pt>
                <c:pt idx="56">
                  <c:v>112.7585</c:v>
                </c:pt>
                <c:pt idx="57">
                  <c:v>118.8165</c:v>
                </c:pt>
                <c:pt idx="58">
                  <c:v>124.49900000000002</c:v>
                </c:pt>
                <c:pt idx="59">
                  <c:v>131.87100000000001</c:v>
                </c:pt>
                <c:pt idx="60">
                  <c:v>136.63049999999998</c:v>
                </c:pt>
                <c:pt idx="61">
                  <c:v>141.82550000000001</c:v>
                </c:pt>
                <c:pt idx="62">
                  <c:v>151.90800000000004</c:v>
                </c:pt>
                <c:pt idx="63">
                  <c:v>158.124</c:v>
                </c:pt>
                <c:pt idx="64">
                  <c:v>165.41899999999998</c:v>
                </c:pt>
                <c:pt idx="65">
                  <c:v>174.8545</c:v>
                </c:pt>
                <c:pt idx="66">
                  <c:v>181.80800000000059</c:v>
                </c:pt>
                <c:pt idx="67">
                  <c:v>191.81300000000002</c:v>
                </c:pt>
                <c:pt idx="68">
                  <c:v>197.55500000000001</c:v>
                </c:pt>
                <c:pt idx="69">
                  <c:v>201.61299999999997</c:v>
                </c:pt>
                <c:pt idx="70">
                  <c:v>208.74649999999997</c:v>
                </c:pt>
                <c:pt idx="71">
                  <c:v>217.74299999999999</c:v>
                </c:pt>
                <c:pt idx="72">
                  <c:v>229.024</c:v>
                </c:pt>
                <c:pt idx="73">
                  <c:v>237.369</c:v>
                </c:pt>
                <c:pt idx="74">
                  <c:v>242.20549999999997</c:v>
                </c:pt>
                <c:pt idx="75">
                  <c:v>253.38300000000001</c:v>
                </c:pt>
                <c:pt idx="76">
                  <c:v>258.63799999999969</c:v>
                </c:pt>
                <c:pt idx="77">
                  <c:v>268.197</c:v>
                </c:pt>
                <c:pt idx="78">
                  <c:v>280.42349999999863</c:v>
                </c:pt>
                <c:pt idx="79">
                  <c:v>286.27499999999969</c:v>
                </c:pt>
                <c:pt idx="80">
                  <c:v>296.06700000000001</c:v>
                </c:pt>
                <c:pt idx="81">
                  <c:v>302.45049999999969</c:v>
                </c:pt>
                <c:pt idx="82">
                  <c:v>308.53899999999851</c:v>
                </c:pt>
                <c:pt idx="83">
                  <c:v>317.89499999999964</c:v>
                </c:pt>
                <c:pt idx="84">
                  <c:v>329.57649999999899</c:v>
                </c:pt>
                <c:pt idx="85">
                  <c:v>333.24250000000001</c:v>
                </c:pt>
                <c:pt idx="86">
                  <c:v>338.61399999999969</c:v>
                </c:pt>
                <c:pt idx="87">
                  <c:v>343.47849999999869</c:v>
                </c:pt>
                <c:pt idx="88">
                  <c:v>351.4204999999987</c:v>
                </c:pt>
                <c:pt idx="89">
                  <c:v>360.23200000000003</c:v>
                </c:pt>
                <c:pt idx="90">
                  <c:v>366.03599999999869</c:v>
                </c:pt>
                <c:pt idx="91">
                  <c:v>374.613</c:v>
                </c:pt>
                <c:pt idx="92">
                  <c:v>375.3535</c:v>
                </c:pt>
                <c:pt idx="93">
                  <c:v>378.39749999999964</c:v>
                </c:pt>
                <c:pt idx="94">
                  <c:v>389.03399999999863</c:v>
                </c:pt>
                <c:pt idx="95">
                  <c:v>394.03399999999863</c:v>
                </c:pt>
                <c:pt idx="96">
                  <c:v>392.81900000000002</c:v>
                </c:pt>
                <c:pt idx="97">
                  <c:v>406.20749999999964</c:v>
                </c:pt>
                <c:pt idx="98">
                  <c:v>404.92649999999821</c:v>
                </c:pt>
                <c:pt idx="99">
                  <c:v>406.161</c:v>
                </c:pt>
                <c:pt idx="100">
                  <c:v>423.28099999999893</c:v>
                </c:pt>
                <c:pt idx="101">
                  <c:v>415.96099999999899</c:v>
                </c:pt>
                <c:pt idx="102">
                  <c:v>422.77749999999969</c:v>
                </c:pt>
                <c:pt idx="103">
                  <c:v>427.2405</c:v>
                </c:pt>
                <c:pt idx="104">
                  <c:v>426.71149999999869</c:v>
                </c:pt>
                <c:pt idx="105">
                  <c:v>433.452</c:v>
                </c:pt>
                <c:pt idx="106">
                  <c:v>426.32149999999899</c:v>
                </c:pt>
                <c:pt idx="107">
                  <c:v>429.71749999999969</c:v>
                </c:pt>
                <c:pt idx="108">
                  <c:v>431.36799999999999</c:v>
                </c:pt>
                <c:pt idx="109">
                  <c:v>438.24250000000001</c:v>
                </c:pt>
                <c:pt idx="110">
                  <c:v>438.43699999999808</c:v>
                </c:pt>
                <c:pt idx="111">
                  <c:v>440.74549999999999</c:v>
                </c:pt>
                <c:pt idx="112">
                  <c:v>441.48450000000003</c:v>
                </c:pt>
                <c:pt idx="113">
                  <c:v>438.81149999999963</c:v>
                </c:pt>
                <c:pt idx="114">
                  <c:v>435.4709999999987</c:v>
                </c:pt>
                <c:pt idx="115">
                  <c:v>443.36750000000001</c:v>
                </c:pt>
                <c:pt idx="116">
                  <c:v>435.43299999999869</c:v>
                </c:pt>
                <c:pt idx="117">
                  <c:v>436.32649999999899</c:v>
                </c:pt>
                <c:pt idx="118">
                  <c:v>436.50049999999999</c:v>
                </c:pt>
                <c:pt idx="119">
                  <c:v>432.65449999999998</c:v>
                </c:pt>
                <c:pt idx="120">
                  <c:v>430.88200000000001</c:v>
                </c:pt>
                <c:pt idx="121">
                  <c:v>428.85050000000001</c:v>
                </c:pt>
                <c:pt idx="122">
                  <c:v>427.07749999999999</c:v>
                </c:pt>
                <c:pt idx="123">
                  <c:v>433.26249999999999</c:v>
                </c:pt>
                <c:pt idx="124">
                  <c:v>427.22250000000003</c:v>
                </c:pt>
                <c:pt idx="125">
                  <c:v>421.16050000000001</c:v>
                </c:pt>
                <c:pt idx="126">
                  <c:v>414.77799999999894</c:v>
                </c:pt>
                <c:pt idx="127">
                  <c:v>414.68549999999999</c:v>
                </c:pt>
                <c:pt idx="128">
                  <c:v>415.26849999999899</c:v>
                </c:pt>
                <c:pt idx="129">
                  <c:v>413.88900000000001</c:v>
                </c:pt>
                <c:pt idx="130">
                  <c:v>402.39949999999999</c:v>
                </c:pt>
                <c:pt idx="131">
                  <c:v>398.90699999999839</c:v>
                </c:pt>
                <c:pt idx="132">
                  <c:v>399.97649999999851</c:v>
                </c:pt>
                <c:pt idx="133">
                  <c:v>397.005</c:v>
                </c:pt>
                <c:pt idx="134">
                  <c:v>390.97899999999845</c:v>
                </c:pt>
                <c:pt idx="135">
                  <c:v>384.09649999999863</c:v>
                </c:pt>
                <c:pt idx="136">
                  <c:v>390.90149999999869</c:v>
                </c:pt>
                <c:pt idx="137">
                  <c:v>388.42299999999869</c:v>
                </c:pt>
                <c:pt idx="138">
                  <c:v>380.90599999999893</c:v>
                </c:pt>
                <c:pt idx="139">
                  <c:v>372.267</c:v>
                </c:pt>
                <c:pt idx="140">
                  <c:v>372.67450000000002</c:v>
                </c:pt>
                <c:pt idx="141">
                  <c:v>369.37549999999999</c:v>
                </c:pt>
                <c:pt idx="142">
                  <c:v>366.75549999999993</c:v>
                </c:pt>
                <c:pt idx="143">
                  <c:v>358.108</c:v>
                </c:pt>
                <c:pt idx="144">
                  <c:v>356.95699999999869</c:v>
                </c:pt>
                <c:pt idx="145">
                  <c:v>352.30799999999999</c:v>
                </c:pt>
                <c:pt idx="146">
                  <c:v>348.65199999999999</c:v>
                </c:pt>
                <c:pt idx="147">
                  <c:v>335.68150000000003</c:v>
                </c:pt>
                <c:pt idx="148">
                  <c:v>337.34349900000001</c:v>
                </c:pt>
                <c:pt idx="149">
                  <c:v>332.3895</c:v>
                </c:pt>
                <c:pt idx="150">
                  <c:v>328.80599999999993</c:v>
                </c:pt>
                <c:pt idx="151">
                  <c:v>327.38200000000001</c:v>
                </c:pt>
                <c:pt idx="152">
                  <c:v>317.10649999999993</c:v>
                </c:pt>
                <c:pt idx="153">
                  <c:v>317.57299999999969</c:v>
                </c:pt>
                <c:pt idx="154">
                  <c:v>313.279</c:v>
                </c:pt>
                <c:pt idx="155">
                  <c:v>303.38799999999969</c:v>
                </c:pt>
                <c:pt idx="156">
                  <c:v>301.49400000000003</c:v>
                </c:pt>
                <c:pt idx="157">
                  <c:v>302.83099999999899</c:v>
                </c:pt>
                <c:pt idx="158">
                  <c:v>288.6155</c:v>
                </c:pt>
                <c:pt idx="159">
                  <c:v>287.51849999999899</c:v>
                </c:pt>
                <c:pt idx="160">
                  <c:v>284.00749999999999</c:v>
                </c:pt>
                <c:pt idx="161">
                  <c:v>275.39049999999969</c:v>
                </c:pt>
                <c:pt idx="162">
                  <c:v>268.03449999999964</c:v>
                </c:pt>
                <c:pt idx="163">
                  <c:v>266.33349999999899</c:v>
                </c:pt>
                <c:pt idx="164">
                  <c:v>261.12549999999999</c:v>
                </c:pt>
                <c:pt idx="165">
                  <c:v>256.44900000000001</c:v>
                </c:pt>
                <c:pt idx="166">
                  <c:v>253.81100000000001</c:v>
                </c:pt>
                <c:pt idx="167">
                  <c:v>249.10349999999997</c:v>
                </c:pt>
                <c:pt idx="168">
                  <c:v>240.15</c:v>
                </c:pt>
                <c:pt idx="169">
                  <c:v>236.20899999999997</c:v>
                </c:pt>
                <c:pt idx="170">
                  <c:v>235.75050000000002</c:v>
                </c:pt>
                <c:pt idx="171">
                  <c:v>232.21149999999997</c:v>
                </c:pt>
                <c:pt idx="172">
                  <c:v>228.31949999999998</c:v>
                </c:pt>
                <c:pt idx="173">
                  <c:v>223.084</c:v>
                </c:pt>
                <c:pt idx="174">
                  <c:v>218.03750000000002</c:v>
                </c:pt>
                <c:pt idx="175">
                  <c:v>215.67249999999999</c:v>
                </c:pt>
                <c:pt idx="176">
                  <c:v>209.77199999999999</c:v>
                </c:pt>
                <c:pt idx="177">
                  <c:v>206.78050000000002</c:v>
                </c:pt>
                <c:pt idx="178">
                  <c:v>200.85200000000069</c:v>
                </c:pt>
                <c:pt idx="179">
                  <c:v>198.50150000000002</c:v>
                </c:pt>
                <c:pt idx="180">
                  <c:v>197.31300000000002</c:v>
                </c:pt>
                <c:pt idx="181">
                  <c:v>193.3595</c:v>
                </c:pt>
                <c:pt idx="182">
                  <c:v>192.36500000000001</c:v>
                </c:pt>
                <c:pt idx="183">
                  <c:v>188.41</c:v>
                </c:pt>
                <c:pt idx="184">
                  <c:v>184.37700000000001</c:v>
                </c:pt>
                <c:pt idx="185">
                  <c:v>182.48100000000059</c:v>
                </c:pt>
                <c:pt idx="186">
                  <c:v>177.33200000000059</c:v>
                </c:pt>
                <c:pt idx="187">
                  <c:v>176.81550000000001</c:v>
                </c:pt>
                <c:pt idx="188">
                  <c:v>176.95000000000007</c:v>
                </c:pt>
                <c:pt idx="189">
                  <c:v>169.9075</c:v>
                </c:pt>
                <c:pt idx="190">
                  <c:v>167.08800000000059</c:v>
                </c:pt>
                <c:pt idx="191">
                  <c:v>161.49949999999998</c:v>
                </c:pt>
                <c:pt idx="192">
                  <c:v>160.624</c:v>
                </c:pt>
                <c:pt idx="193">
                  <c:v>158.33800000000059</c:v>
                </c:pt>
                <c:pt idx="194">
                  <c:v>157.77349999999996</c:v>
                </c:pt>
                <c:pt idx="195">
                  <c:v>156.30550000000002</c:v>
                </c:pt>
                <c:pt idx="196">
                  <c:v>153.53349999999998</c:v>
                </c:pt>
                <c:pt idx="197">
                  <c:v>147.83250000000001</c:v>
                </c:pt>
                <c:pt idx="198">
                  <c:v>147.29649999999998</c:v>
                </c:pt>
                <c:pt idx="199">
                  <c:v>142.91850000000002</c:v>
                </c:pt>
                <c:pt idx="200">
                  <c:v>141.15900000000002</c:v>
                </c:pt>
                <c:pt idx="201">
                  <c:v>136.99949999999998</c:v>
                </c:pt>
                <c:pt idx="202">
                  <c:v>138.078</c:v>
                </c:pt>
                <c:pt idx="203">
                  <c:v>133.5275</c:v>
                </c:pt>
                <c:pt idx="204">
                  <c:v>133.071</c:v>
                </c:pt>
                <c:pt idx="205">
                  <c:v>127.15300000000001</c:v>
                </c:pt>
                <c:pt idx="206">
                  <c:v>127.08</c:v>
                </c:pt>
                <c:pt idx="207">
                  <c:v>127.029</c:v>
                </c:pt>
                <c:pt idx="208">
                  <c:v>123.94150000000039</c:v>
                </c:pt>
                <c:pt idx="209">
                  <c:v>117.137</c:v>
                </c:pt>
                <c:pt idx="210">
                  <c:v>117.288</c:v>
                </c:pt>
                <c:pt idx="211">
                  <c:v>116.35499999999999</c:v>
                </c:pt>
                <c:pt idx="212">
                  <c:v>114.2475000000003</c:v>
                </c:pt>
                <c:pt idx="213">
                  <c:v>116.0735</c:v>
                </c:pt>
                <c:pt idx="214">
                  <c:v>112.05500000000001</c:v>
                </c:pt>
                <c:pt idx="215">
                  <c:v>108.95699999999999</c:v>
                </c:pt>
                <c:pt idx="216">
                  <c:v>108.1575</c:v>
                </c:pt>
                <c:pt idx="217">
                  <c:v>106.70350000000002</c:v>
                </c:pt>
                <c:pt idx="218">
                  <c:v>104.28749999999999</c:v>
                </c:pt>
                <c:pt idx="219">
                  <c:v>99.335999999999999</c:v>
                </c:pt>
                <c:pt idx="220">
                  <c:v>100.386</c:v>
                </c:pt>
                <c:pt idx="221">
                  <c:v>97.304000000000002</c:v>
                </c:pt>
                <c:pt idx="222">
                  <c:v>95.363</c:v>
                </c:pt>
                <c:pt idx="223">
                  <c:v>95.401500000000027</c:v>
                </c:pt>
                <c:pt idx="224">
                  <c:v>93.644498999999982</c:v>
                </c:pt>
                <c:pt idx="225">
                  <c:v>91.507999999999996</c:v>
                </c:pt>
                <c:pt idx="226">
                  <c:v>87.790999999999997</c:v>
                </c:pt>
                <c:pt idx="227">
                  <c:v>86.010499999999993</c:v>
                </c:pt>
                <c:pt idx="228">
                  <c:v>85.975999999999999</c:v>
                </c:pt>
                <c:pt idx="229">
                  <c:v>86.214000000000027</c:v>
                </c:pt>
                <c:pt idx="230">
                  <c:v>83.336500000000001</c:v>
                </c:pt>
                <c:pt idx="231">
                  <c:v>82.980998999999983</c:v>
                </c:pt>
                <c:pt idx="232">
                  <c:v>79.406999999999996</c:v>
                </c:pt>
                <c:pt idx="233">
                  <c:v>77.915999999999997</c:v>
                </c:pt>
                <c:pt idx="234">
                  <c:v>75.899000000000001</c:v>
                </c:pt>
                <c:pt idx="235">
                  <c:v>77.467000000000027</c:v>
                </c:pt>
                <c:pt idx="236">
                  <c:v>76.345000000000013</c:v>
                </c:pt>
                <c:pt idx="237">
                  <c:v>73.592000000000013</c:v>
                </c:pt>
                <c:pt idx="238">
                  <c:v>70.897499999999994</c:v>
                </c:pt>
                <c:pt idx="239">
                  <c:v>69.943500000000299</c:v>
                </c:pt>
                <c:pt idx="240">
                  <c:v>70.016499999999994</c:v>
                </c:pt>
                <c:pt idx="241">
                  <c:v>69.260499999999993</c:v>
                </c:pt>
                <c:pt idx="242">
                  <c:v>66.241500000000343</c:v>
                </c:pt>
                <c:pt idx="243">
                  <c:v>66.391999999999996</c:v>
                </c:pt>
                <c:pt idx="244">
                  <c:v>65.0625</c:v>
                </c:pt>
                <c:pt idx="245">
                  <c:v>65.822498999999468</c:v>
                </c:pt>
                <c:pt idx="246">
                  <c:v>64.036500000000004</c:v>
                </c:pt>
                <c:pt idx="247">
                  <c:v>62.634500000000003</c:v>
                </c:pt>
                <c:pt idx="248">
                  <c:v>60.461000000000006</c:v>
                </c:pt>
                <c:pt idx="249">
                  <c:v>59.709000000000003</c:v>
                </c:pt>
                <c:pt idx="250">
                  <c:v>57.917499999999997</c:v>
                </c:pt>
                <c:pt idx="251">
                  <c:v>55.359499999999997</c:v>
                </c:pt>
                <c:pt idx="252">
                  <c:v>55.615500000000011</c:v>
                </c:pt>
                <c:pt idx="253">
                  <c:v>53.847499999999997</c:v>
                </c:pt>
                <c:pt idx="254">
                  <c:v>54.096500000000013</c:v>
                </c:pt>
                <c:pt idx="255">
                  <c:v>52.504000000000005</c:v>
                </c:pt>
                <c:pt idx="256">
                  <c:v>51.114000000000004</c:v>
                </c:pt>
                <c:pt idx="257">
                  <c:v>51.072500000000012</c:v>
                </c:pt>
                <c:pt idx="258">
                  <c:v>49.650999999999996</c:v>
                </c:pt>
                <c:pt idx="259">
                  <c:v>47.273000000000003</c:v>
                </c:pt>
                <c:pt idx="260">
                  <c:v>47.364000000000004</c:v>
                </c:pt>
                <c:pt idx="261">
                  <c:v>46.150999999999996</c:v>
                </c:pt>
                <c:pt idx="262">
                  <c:v>47.716000000000001</c:v>
                </c:pt>
                <c:pt idx="263">
                  <c:v>44.935000000000002</c:v>
                </c:pt>
                <c:pt idx="264">
                  <c:v>45.022000000000013</c:v>
                </c:pt>
                <c:pt idx="265">
                  <c:v>43.20850000000015</c:v>
                </c:pt>
                <c:pt idx="266">
                  <c:v>41.658500000000011</c:v>
                </c:pt>
                <c:pt idx="267">
                  <c:v>40.353499999999997</c:v>
                </c:pt>
                <c:pt idx="268">
                  <c:v>40.773500000000013</c:v>
                </c:pt>
                <c:pt idx="269">
                  <c:v>40.606500000000011</c:v>
                </c:pt>
                <c:pt idx="270">
                  <c:v>39.124500000000012</c:v>
                </c:pt>
                <c:pt idx="271">
                  <c:v>37.914499999999997</c:v>
                </c:pt>
                <c:pt idx="272">
                  <c:v>36.738500000000172</c:v>
                </c:pt>
                <c:pt idx="273">
                  <c:v>36.545000000000002</c:v>
                </c:pt>
                <c:pt idx="274">
                  <c:v>36.314999999999998</c:v>
                </c:pt>
                <c:pt idx="275">
                  <c:v>34.445</c:v>
                </c:pt>
                <c:pt idx="276">
                  <c:v>33.772499000000003</c:v>
                </c:pt>
                <c:pt idx="277">
                  <c:v>33.221000000000011</c:v>
                </c:pt>
                <c:pt idx="278">
                  <c:v>35.304499999999997</c:v>
                </c:pt>
                <c:pt idx="279">
                  <c:v>33.801499999999997</c:v>
                </c:pt>
                <c:pt idx="280">
                  <c:v>32.595500000000165</c:v>
                </c:pt>
                <c:pt idx="281">
                  <c:v>32.9315</c:v>
                </c:pt>
                <c:pt idx="282">
                  <c:v>30.027999999999999</c:v>
                </c:pt>
                <c:pt idx="283">
                  <c:v>30.172999999999988</c:v>
                </c:pt>
                <c:pt idx="284">
                  <c:v>30.961499999999891</c:v>
                </c:pt>
                <c:pt idx="285">
                  <c:v>29.490499999999887</c:v>
                </c:pt>
                <c:pt idx="286">
                  <c:v>28.52349999999991</c:v>
                </c:pt>
                <c:pt idx="287">
                  <c:v>28.162499999999905</c:v>
                </c:pt>
                <c:pt idx="288">
                  <c:v>27.582999999999906</c:v>
                </c:pt>
                <c:pt idx="289">
                  <c:v>27.299499999999906</c:v>
                </c:pt>
                <c:pt idx="290">
                  <c:v>26.362499999999883</c:v>
                </c:pt>
                <c:pt idx="291">
                  <c:v>25.916499999999989</c:v>
                </c:pt>
                <c:pt idx="292">
                  <c:v>25.837499999999999</c:v>
                </c:pt>
                <c:pt idx="293">
                  <c:v>25.3325</c:v>
                </c:pt>
                <c:pt idx="294">
                  <c:v>24.169499999999989</c:v>
                </c:pt>
                <c:pt idx="295">
                  <c:v>22.78849999999985</c:v>
                </c:pt>
                <c:pt idx="296">
                  <c:v>23.276</c:v>
                </c:pt>
                <c:pt idx="297">
                  <c:v>23.4</c:v>
                </c:pt>
                <c:pt idx="298">
                  <c:v>22.943999999999921</c:v>
                </c:pt>
                <c:pt idx="299">
                  <c:v>20.465499999999849</c:v>
                </c:pt>
                <c:pt idx="300">
                  <c:v>21.114500000000035</c:v>
                </c:pt>
                <c:pt idx="301">
                  <c:v>21.972999999999917</c:v>
                </c:pt>
                <c:pt idx="302">
                  <c:v>21.728999999999989</c:v>
                </c:pt>
                <c:pt idx="303">
                  <c:v>20.332999999999988</c:v>
                </c:pt>
                <c:pt idx="304">
                  <c:v>21.152000000000001</c:v>
                </c:pt>
                <c:pt idx="305">
                  <c:v>20.088499999999875</c:v>
                </c:pt>
                <c:pt idx="306">
                  <c:v>18.794499999999989</c:v>
                </c:pt>
                <c:pt idx="307">
                  <c:v>19.282999999999905</c:v>
                </c:pt>
                <c:pt idx="308">
                  <c:v>19.260999999999989</c:v>
                </c:pt>
                <c:pt idx="309">
                  <c:v>18.375499999999914</c:v>
                </c:pt>
                <c:pt idx="310">
                  <c:v>18.638500000000001</c:v>
                </c:pt>
                <c:pt idx="311">
                  <c:v>17.824000000000005</c:v>
                </c:pt>
                <c:pt idx="312">
                  <c:v>17.589499999999891</c:v>
                </c:pt>
                <c:pt idx="313">
                  <c:v>17.8</c:v>
                </c:pt>
                <c:pt idx="314">
                  <c:v>15.629</c:v>
                </c:pt>
                <c:pt idx="315">
                  <c:v>16.347000000000001</c:v>
                </c:pt>
                <c:pt idx="316">
                  <c:v>16.423499999999883</c:v>
                </c:pt>
                <c:pt idx="317">
                  <c:v>15.797000000000001</c:v>
                </c:pt>
                <c:pt idx="318">
                  <c:v>15.6035</c:v>
                </c:pt>
                <c:pt idx="319">
                  <c:v>15.218999999999999</c:v>
                </c:pt>
                <c:pt idx="320">
                  <c:v>13.436500000000002</c:v>
                </c:pt>
                <c:pt idx="321">
                  <c:v>15.210999999999999</c:v>
                </c:pt>
                <c:pt idx="322">
                  <c:v>14.717000000000001</c:v>
                </c:pt>
                <c:pt idx="323">
                  <c:v>14.297999999999998</c:v>
                </c:pt>
                <c:pt idx="324">
                  <c:v>13.493500000000004</c:v>
                </c:pt>
                <c:pt idx="325">
                  <c:v>13.7075</c:v>
                </c:pt>
                <c:pt idx="326">
                  <c:v>14.843</c:v>
                </c:pt>
                <c:pt idx="327">
                  <c:v>13.579000000000002</c:v>
                </c:pt>
                <c:pt idx="328">
                  <c:v>12.745999999999999</c:v>
                </c:pt>
                <c:pt idx="329">
                  <c:v>12.681000000000001</c:v>
                </c:pt>
                <c:pt idx="330">
                  <c:v>11.996500000000006</c:v>
                </c:pt>
                <c:pt idx="331">
                  <c:v>12.241499999999998</c:v>
                </c:pt>
                <c:pt idx="332">
                  <c:v>12.166500000000006</c:v>
                </c:pt>
                <c:pt idx="333">
                  <c:v>10.316000000000004</c:v>
                </c:pt>
                <c:pt idx="334">
                  <c:v>13.351000000000004</c:v>
                </c:pt>
                <c:pt idx="335">
                  <c:v>12.3285</c:v>
                </c:pt>
                <c:pt idx="336">
                  <c:v>11.92</c:v>
                </c:pt>
                <c:pt idx="337">
                  <c:v>12.0745</c:v>
                </c:pt>
                <c:pt idx="338">
                  <c:v>11.442500000000004</c:v>
                </c:pt>
                <c:pt idx="339">
                  <c:v>10.386000000000006</c:v>
                </c:pt>
                <c:pt idx="340">
                  <c:v>10.612500000000002</c:v>
                </c:pt>
                <c:pt idx="341">
                  <c:v>10.682500000000006</c:v>
                </c:pt>
                <c:pt idx="342">
                  <c:v>10.105</c:v>
                </c:pt>
                <c:pt idx="343">
                  <c:v>9.8114990000000066</c:v>
                </c:pt>
                <c:pt idx="344">
                  <c:v>10.073</c:v>
                </c:pt>
                <c:pt idx="345">
                  <c:v>10.027999999999999</c:v>
                </c:pt>
                <c:pt idx="346">
                  <c:v>9.1755000000000067</c:v>
                </c:pt>
                <c:pt idx="347">
                  <c:v>9.9420000000000002</c:v>
                </c:pt>
                <c:pt idx="348">
                  <c:v>9.3460000000000001</c:v>
                </c:pt>
                <c:pt idx="349">
                  <c:v>9.3015000000000008</c:v>
                </c:pt>
                <c:pt idx="350">
                  <c:v>9.9409989999999997</c:v>
                </c:pt>
                <c:pt idx="351">
                  <c:v>9.6924990000000228</c:v>
                </c:pt>
                <c:pt idx="352">
                  <c:v>9.5330000000000013</c:v>
                </c:pt>
                <c:pt idx="353">
                  <c:v>8.6395</c:v>
                </c:pt>
                <c:pt idx="354">
                  <c:v>9.1815000000000015</c:v>
                </c:pt>
                <c:pt idx="355">
                  <c:v>9.0550000000000068</c:v>
                </c:pt>
                <c:pt idx="356">
                  <c:v>7.9459999999999997</c:v>
                </c:pt>
                <c:pt idx="357">
                  <c:v>7.8184999999999985</c:v>
                </c:pt>
                <c:pt idx="358">
                  <c:v>7.9870000000000001</c:v>
                </c:pt>
                <c:pt idx="359">
                  <c:v>8.9650000000000247</c:v>
                </c:pt>
                <c:pt idx="360">
                  <c:v>8.3020000000000067</c:v>
                </c:pt>
                <c:pt idx="361">
                  <c:v>8.7829990000000002</c:v>
                </c:pt>
                <c:pt idx="362">
                  <c:v>8.0870000000000015</c:v>
                </c:pt>
                <c:pt idx="363">
                  <c:v>8.1355000000000004</c:v>
                </c:pt>
                <c:pt idx="364">
                  <c:v>7.8449999999999855</c:v>
                </c:pt>
                <c:pt idx="365">
                  <c:v>8.2540000000000013</c:v>
                </c:pt>
                <c:pt idx="366">
                  <c:v>7.8744990000000001</c:v>
                </c:pt>
                <c:pt idx="367">
                  <c:v>7.6599999999999975</c:v>
                </c:pt>
                <c:pt idx="368">
                  <c:v>7.4544990000000002</c:v>
                </c:pt>
                <c:pt idx="369">
                  <c:v>6.6760000000000002</c:v>
                </c:pt>
                <c:pt idx="370">
                  <c:v>6.7954999999999997</c:v>
                </c:pt>
                <c:pt idx="371">
                  <c:v>6.9080000000000004</c:v>
                </c:pt>
                <c:pt idx="372">
                  <c:v>7.6854999999999976</c:v>
                </c:pt>
                <c:pt idx="373">
                  <c:v>7.4009999999999998</c:v>
                </c:pt>
                <c:pt idx="374">
                  <c:v>7.3529999999999855</c:v>
                </c:pt>
                <c:pt idx="375">
                  <c:v>7.0074999999999985</c:v>
                </c:pt>
                <c:pt idx="376">
                  <c:v>7.0919999999999996</c:v>
                </c:pt>
                <c:pt idx="377">
                  <c:v>7.0114999999999998</c:v>
                </c:pt>
                <c:pt idx="378">
                  <c:v>6.9284999999999997</c:v>
                </c:pt>
                <c:pt idx="379">
                  <c:v>6.7669990000000002</c:v>
                </c:pt>
                <c:pt idx="380">
                  <c:v>6.8519999999999985</c:v>
                </c:pt>
                <c:pt idx="381">
                  <c:v>7.2304990000000124</c:v>
                </c:pt>
                <c:pt idx="382">
                  <c:v>6.5789999999999997</c:v>
                </c:pt>
                <c:pt idx="383">
                  <c:v>6.1534999999999975</c:v>
                </c:pt>
                <c:pt idx="384">
                  <c:v>6.4064990000000197</c:v>
                </c:pt>
                <c:pt idx="385">
                  <c:v>6.5049999999999955</c:v>
                </c:pt>
                <c:pt idx="386">
                  <c:v>6.3514999999999997</c:v>
                </c:pt>
                <c:pt idx="387">
                  <c:v>6.4740000000000002</c:v>
                </c:pt>
                <c:pt idx="388">
                  <c:v>6.0024999999999995</c:v>
                </c:pt>
                <c:pt idx="389">
                  <c:v>6.125998999999978</c:v>
                </c:pt>
                <c:pt idx="390">
                  <c:v>5.6360000000000001</c:v>
                </c:pt>
                <c:pt idx="391">
                  <c:v>5.58</c:v>
                </c:pt>
                <c:pt idx="392">
                  <c:v>6.383</c:v>
                </c:pt>
                <c:pt idx="393">
                  <c:v>5.9095000000000004</c:v>
                </c:pt>
                <c:pt idx="394">
                  <c:v>5.6379999999999955</c:v>
                </c:pt>
                <c:pt idx="395">
                  <c:v>5.8434999999999997</c:v>
                </c:pt>
                <c:pt idx="396">
                  <c:v>5.8014999999999999</c:v>
                </c:pt>
                <c:pt idx="397">
                  <c:v>5.4619999999999997</c:v>
                </c:pt>
                <c:pt idx="398">
                  <c:v>5.5844999999999985</c:v>
                </c:pt>
                <c:pt idx="399">
                  <c:v>5.4604999999999997</c:v>
                </c:pt>
                <c:pt idx="400">
                  <c:v>6.2065000000000001</c:v>
                </c:pt>
                <c:pt idx="401">
                  <c:v>5.1784999999999997</c:v>
                </c:pt>
                <c:pt idx="402">
                  <c:v>5.3294990000000002</c:v>
                </c:pt>
                <c:pt idx="403">
                  <c:v>4.9264999999999999</c:v>
                </c:pt>
                <c:pt idx="404">
                  <c:v>5.7684999999999995</c:v>
                </c:pt>
                <c:pt idx="405">
                  <c:v>6.1439999999999975</c:v>
                </c:pt>
                <c:pt idx="406">
                  <c:v>5.114999999999978</c:v>
                </c:pt>
                <c:pt idx="407">
                  <c:v>5.5649999999999809</c:v>
                </c:pt>
                <c:pt idx="408">
                  <c:v>5.7624999999999975</c:v>
                </c:pt>
                <c:pt idx="409">
                  <c:v>5.3664999999999985</c:v>
                </c:pt>
                <c:pt idx="410">
                  <c:v>5.5214999999999996</c:v>
                </c:pt>
                <c:pt idx="411">
                  <c:v>4.7934999999999999</c:v>
                </c:pt>
                <c:pt idx="412">
                  <c:v>4.8899999999999997</c:v>
                </c:pt>
                <c:pt idx="413">
                  <c:v>5.4765000000000024</c:v>
                </c:pt>
                <c:pt idx="414">
                  <c:v>5.4055</c:v>
                </c:pt>
                <c:pt idx="415">
                  <c:v>5.4550000000000001</c:v>
                </c:pt>
                <c:pt idx="416">
                  <c:v>5.3149999999999809</c:v>
                </c:pt>
                <c:pt idx="417">
                  <c:v>5.1319999999999997</c:v>
                </c:pt>
                <c:pt idx="418">
                  <c:v>5.2669990000000002</c:v>
                </c:pt>
                <c:pt idx="419">
                  <c:v>4.7274999999999965</c:v>
                </c:pt>
                <c:pt idx="420">
                  <c:v>4.6609999999999845</c:v>
                </c:pt>
                <c:pt idx="421">
                  <c:v>4.6634999999999955</c:v>
                </c:pt>
                <c:pt idx="422">
                  <c:v>4.7554999999999996</c:v>
                </c:pt>
                <c:pt idx="423">
                  <c:v>4.8774999999999995</c:v>
                </c:pt>
                <c:pt idx="424">
                  <c:v>5.154999999999978</c:v>
                </c:pt>
                <c:pt idx="425">
                  <c:v>5.0730000000000004</c:v>
                </c:pt>
                <c:pt idx="426">
                  <c:v>4.7639990000000001</c:v>
                </c:pt>
                <c:pt idx="427">
                  <c:v>4.851</c:v>
                </c:pt>
                <c:pt idx="428">
                  <c:v>5.2474999999999996</c:v>
                </c:pt>
                <c:pt idx="429">
                  <c:v>5.2189990000000002</c:v>
                </c:pt>
                <c:pt idx="430">
                  <c:v>5.6049999999999809</c:v>
                </c:pt>
                <c:pt idx="431">
                  <c:v>5.6099990000000002</c:v>
                </c:pt>
                <c:pt idx="432">
                  <c:v>5.5344999999999995</c:v>
                </c:pt>
                <c:pt idx="433">
                  <c:v>4.9729999999999999</c:v>
                </c:pt>
                <c:pt idx="434">
                  <c:v>5.4085000000000001</c:v>
                </c:pt>
                <c:pt idx="435">
                  <c:v>5.2560000000000002</c:v>
                </c:pt>
                <c:pt idx="436">
                  <c:v>5.8</c:v>
                </c:pt>
                <c:pt idx="437">
                  <c:v>5.1024999999999965</c:v>
                </c:pt>
                <c:pt idx="438">
                  <c:v>5.7809999999999997</c:v>
                </c:pt>
                <c:pt idx="439">
                  <c:v>5.4760000000000124</c:v>
                </c:pt>
                <c:pt idx="440">
                  <c:v>5.2590000000000003</c:v>
                </c:pt>
                <c:pt idx="441">
                  <c:v>5.25</c:v>
                </c:pt>
                <c:pt idx="442">
                  <c:v>5.5344999999999995</c:v>
                </c:pt>
                <c:pt idx="443">
                  <c:v>5.4044999999999996</c:v>
                </c:pt>
                <c:pt idx="444">
                  <c:v>5.4560000000000004</c:v>
                </c:pt>
                <c:pt idx="445">
                  <c:v>4.7859999999999996</c:v>
                </c:pt>
                <c:pt idx="446">
                  <c:v>5.1739990000000002</c:v>
                </c:pt>
                <c:pt idx="447">
                  <c:v>5.2430000000000003</c:v>
                </c:pt>
                <c:pt idx="448">
                  <c:v>5.3730000000000002</c:v>
                </c:pt>
                <c:pt idx="449">
                  <c:v>5.2735000000000003</c:v>
                </c:pt>
                <c:pt idx="450">
                  <c:v>5.3179999999999845</c:v>
                </c:pt>
                <c:pt idx="451">
                  <c:v>5.1569999999999965</c:v>
                </c:pt>
                <c:pt idx="452">
                  <c:v>5.4184999999999999</c:v>
                </c:pt>
                <c:pt idx="453">
                  <c:v>4.1715</c:v>
                </c:pt>
                <c:pt idx="454">
                  <c:v>3.8164999999999867</c:v>
                </c:pt>
                <c:pt idx="455">
                  <c:v>5.7534999999999998</c:v>
                </c:pt>
                <c:pt idx="456">
                  <c:v>5.9785000000000004</c:v>
                </c:pt>
                <c:pt idx="457">
                  <c:v>5.8949999999999845</c:v>
                </c:pt>
                <c:pt idx="458">
                  <c:v>5.2584999999999997</c:v>
                </c:pt>
                <c:pt idx="459">
                  <c:v>5.8194999999999997</c:v>
                </c:pt>
                <c:pt idx="460">
                  <c:v>5.8439990000000002</c:v>
                </c:pt>
                <c:pt idx="461">
                  <c:v>5.5964999999999998</c:v>
                </c:pt>
                <c:pt idx="462">
                  <c:v>5.6644999999999781</c:v>
                </c:pt>
                <c:pt idx="463">
                  <c:v>5.8534999999999995</c:v>
                </c:pt>
                <c:pt idx="464">
                  <c:v>5.7815000000000003</c:v>
                </c:pt>
                <c:pt idx="465">
                  <c:v>5.4034990000000134</c:v>
                </c:pt>
                <c:pt idx="466">
                  <c:v>5.3084999999999996</c:v>
                </c:pt>
                <c:pt idx="467">
                  <c:v>5.5674999999999955</c:v>
                </c:pt>
                <c:pt idx="468">
                  <c:v>5.0444999999999975</c:v>
                </c:pt>
                <c:pt idx="469">
                  <c:v>5.9779999999999998</c:v>
                </c:pt>
                <c:pt idx="470">
                  <c:v>5.3949999999999845</c:v>
                </c:pt>
                <c:pt idx="471">
                  <c:v>5.8344999999999985</c:v>
                </c:pt>
                <c:pt idx="472">
                  <c:v>5.8969999999999985</c:v>
                </c:pt>
                <c:pt idx="473">
                  <c:v>5.6609999999999845</c:v>
                </c:pt>
                <c:pt idx="474">
                  <c:v>6.1374999999999975</c:v>
                </c:pt>
                <c:pt idx="475">
                  <c:v>5.7355</c:v>
                </c:pt>
                <c:pt idx="476">
                  <c:v>6.2039999999999997</c:v>
                </c:pt>
                <c:pt idx="477">
                  <c:v>5.5705</c:v>
                </c:pt>
                <c:pt idx="478">
                  <c:v>6.0644999999999945</c:v>
                </c:pt>
                <c:pt idx="479">
                  <c:v>6.0015000000000001</c:v>
                </c:pt>
                <c:pt idx="480">
                  <c:v>6.6899999999999995</c:v>
                </c:pt>
              </c:numCache>
            </c:numRef>
          </c:yVal>
          <c:smooth val="1"/>
          <c:extLst>
            <c:ext xmlns:c16="http://schemas.microsoft.com/office/drawing/2014/chart" uri="{C3380CC4-5D6E-409C-BE32-E72D297353CC}">
              <c16:uniqueId val="{00000004-CB24-441D-A873-FCB2A3CC84DE}"/>
            </c:ext>
          </c:extLst>
        </c:ser>
        <c:ser>
          <c:idx val="5"/>
          <c:order val="5"/>
          <c:spPr>
            <a:ln w="12700">
              <a:solidFill>
                <a:srgbClr val="800000"/>
              </a:solidFill>
              <a:prstDash val="solid"/>
            </a:ln>
          </c:spPr>
          <c:marker>
            <c:symbol val="none"/>
          </c:marker>
          <c:xVal>
            <c:numRef>
              <c:f>vzavk!$A$1:$A$481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vzavk!$G$1:$G$481</c:f>
              <c:numCache>
                <c:formatCode>General</c:formatCode>
                <c:ptCount val="481"/>
                <c:pt idx="0">
                  <c:v>567.62450000000001</c:v>
                </c:pt>
                <c:pt idx="1">
                  <c:v>579.80899999999997</c:v>
                </c:pt>
                <c:pt idx="2">
                  <c:v>598.01649999999938</c:v>
                </c:pt>
                <c:pt idx="3">
                  <c:v>610.54199899999946</c:v>
                </c:pt>
                <c:pt idx="4">
                  <c:v>605.99450000000002</c:v>
                </c:pt>
                <c:pt idx="5">
                  <c:v>609.61950000000002</c:v>
                </c:pt>
                <c:pt idx="6">
                  <c:v>592.28300000000309</c:v>
                </c:pt>
                <c:pt idx="7">
                  <c:v>571.13099999999997</c:v>
                </c:pt>
                <c:pt idx="8">
                  <c:v>547.50749899999948</c:v>
                </c:pt>
                <c:pt idx="9">
                  <c:v>516.17049899999995</c:v>
                </c:pt>
                <c:pt idx="10">
                  <c:v>474.98499999999899</c:v>
                </c:pt>
                <c:pt idx="11">
                  <c:v>432.92649999999821</c:v>
                </c:pt>
                <c:pt idx="12">
                  <c:v>385.32049999999964</c:v>
                </c:pt>
                <c:pt idx="13">
                  <c:v>335.55200000000002</c:v>
                </c:pt>
                <c:pt idx="14">
                  <c:v>292.02749999999969</c:v>
                </c:pt>
                <c:pt idx="15">
                  <c:v>238.191</c:v>
                </c:pt>
                <c:pt idx="16">
                  <c:v>197.29749999999999</c:v>
                </c:pt>
                <c:pt idx="17">
                  <c:v>152.70449999999997</c:v>
                </c:pt>
                <c:pt idx="18">
                  <c:v>118.861</c:v>
                </c:pt>
                <c:pt idx="19">
                  <c:v>90.117998999999998</c:v>
                </c:pt>
                <c:pt idx="20">
                  <c:v>65.354500000000002</c:v>
                </c:pt>
                <c:pt idx="21">
                  <c:v>45.632500000000149</c:v>
                </c:pt>
                <c:pt idx="22">
                  <c:v>31.101500000000001</c:v>
                </c:pt>
                <c:pt idx="23">
                  <c:v>21.899000000000001</c:v>
                </c:pt>
                <c:pt idx="24">
                  <c:v>16.564999999999987</c:v>
                </c:pt>
                <c:pt idx="25">
                  <c:v>13.065500000000041</c:v>
                </c:pt>
                <c:pt idx="26">
                  <c:v>12.3485</c:v>
                </c:pt>
                <c:pt idx="27">
                  <c:v>12.144500000000001</c:v>
                </c:pt>
                <c:pt idx="28">
                  <c:v>12.8285</c:v>
                </c:pt>
                <c:pt idx="29">
                  <c:v>13.435500000000006</c:v>
                </c:pt>
                <c:pt idx="30">
                  <c:v>14.584</c:v>
                </c:pt>
                <c:pt idx="31">
                  <c:v>15.275500000000006</c:v>
                </c:pt>
                <c:pt idx="32">
                  <c:v>16.434999999999999</c:v>
                </c:pt>
                <c:pt idx="33">
                  <c:v>17.552</c:v>
                </c:pt>
                <c:pt idx="34">
                  <c:v>18.896000000000001</c:v>
                </c:pt>
                <c:pt idx="35">
                  <c:v>20.961499999999891</c:v>
                </c:pt>
                <c:pt idx="36">
                  <c:v>23.339500000000001</c:v>
                </c:pt>
                <c:pt idx="37">
                  <c:v>24.342499999999905</c:v>
                </c:pt>
                <c:pt idx="38">
                  <c:v>25.831000000000031</c:v>
                </c:pt>
                <c:pt idx="39">
                  <c:v>30.883500000000002</c:v>
                </c:pt>
                <c:pt idx="40">
                  <c:v>34.026500000000013</c:v>
                </c:pt>
                <c:pt idx="41">
                  <c:v>39.013500000000001</c:v>
                </c:pt>
                <c:pt idx="42">
                  <c:v>39.185500000000012</c:v>
                </c:pt>
                <c:pt idx="43">
                  <c:v>46.062500000000149</c:v>
                </c:pt>
                <c:pt idx="44">
                  <c:v>48.403500000000001</c:v>
                </c:pt>
                <c:pt idx="45">
                  <c:v>52.173500000000011</c:v>
                </c:pt>
                <c:pt idx="46">
                  <c:v>54.624000000000002</c:v>
                </c:pt>
                <c:pt idx="47">
                  <c:v>61.5505</c:v>
                </c:pt>
                <c:pt idx="48">
                  <c:v>66.068999000000005</c:v>
                </c:pt>
                <c:pt idx="49">
                  <c:v>69.991000000000227</c:v>
                </c:pt>
                <c:pt idx="50">
                  <c:v>75.492500000000007</c:v>
                </c:pt>
                <c:pt idx="51">
                  <c:v>80.508499999999998</c:v>
                </c:pt>
                <c:pt idx="52">
                  <c:v>84.376498999999569</c:v>
                </c:pt>
                <c:pt idx="53">
                  <c:v>89.742500000000007</c:v>
                </c:pt>
                <c:pt idx="54">
                  <c:v>96.274000000000001</c:v>
                </c:pt>
                <c:pt idx="55">
                  <c:v>101.535</c:v>
                </c:pt>
                <c:pt idx="56">
                  <c:v>107.88</c:v>
                </c:pt>
                <c:pt idx="57">
                  <c:v>114.5895</c:v>
                </c:pt>
                <c:pt idx="58">
                  <c:v>122.654</c:v>
                </c:pt>
                <c:pt idx="59">
                  <c:v>127.4015000000003</c:v>
                </c:pt>
                <c:pt idx="60">
                  <c:v>134.53100000000001</c:v>
                </c:pt>
                <c:pt idx="61">
                  <c:v>140.268</c:v>
                </c:pt>
                <c:pt idx="62">
                  <c:v>145.76349999999999</c:v>
                </c:pt>
                <c:pt idx="63">
                  <c:v>152.22999999999999</c:v>
                </c:pt>
                <c:pt idx="64">
                  <c:v>159.11449999999999</c:v>
                </c:pt>
                <c:pt idx="65">
                  <c:v>165.52800000000047</c:v>
                </c:pt>
                <c:pt idx="66">
                  <c:v>171.14899999999997</c:v>
                </c:pt>
                <c:pt idx="67">
                  <c:v>182.53050000000002</c:v>
                </c:pt>
                <c:pt idx="68">
                  <c:v>189.13150000000002</c:v>
                </c:pt>
                <c:pt idx="69">
                  <c:v>195.27499999999998</c:v>
                </c:pt>
                <c:pt idx="70">
                  <c:v>205.96100000000001</c:v>
                </c:pt>
                <c:pt idx="71">
                  <c:v>211.024</c:v>
                </c:pt>
                <c:pt idx="72">
                  <c:v>220.72650000000002</c:v>
                </c:pt>
                <c:pt idx="73">
                  <c:v>224.66200000000001</c:v>
                </c:pt>
                <c:pt idx="74">
                  <c:v>235.48000000000027</c:v>
                </c:pt>
                <c:pt idx="75">
                  <c:v>238.05</c:v>
                </c:pt>
                <c:pt idx="76">
                  <c:v>246.32400000000001</c:v>
                </c:pt>
                <c:pt idx="77">
                  <c:v>254.36700000000027</c:v>
                </c:pt>
                <c:pt idx="78">
                  <c:v>266.26400000000001</c:v>
                </c:pt>
                <c:pt idx="79">
                  <c:v>274.47799999999899</c:v>
                </c:pt>
                <c:pt idx="80">
                  <c:v>282.54849999999999</c:v>
                </c:pt>
                <c:pt idx="81">
                  <c:v>287.95999999999964</c:v>
                </c:pt>
                <c:pt idx="82">
                  <c:v>294.40699999999839</c:v>
                </c:pt>
                <c:pt idx="83">
                  <c:v>304.56549999999999</c:v>
                </c:pt>
                <c:pt idx="84">
                  <c:v>310.43899999999815</c:v>
                </c:pt>
                <c:pt idx="85">
                  <c:v>315.58799999999923</c:v>
                </c:pt>
                <c:pt idx="86">
                  <c:v>321.3964999999987</c:v>
                </c:pt>
                <c:pt idx="87">
                  <c:v>330.91549999999899</c:v>
                </c:pt>
                <c:pt idx="88">
                  <c:v>334.22849999999869</c:v>
                </c:pt>
                <c:pt idx="89">
                  <c:v>343.36849999999993</c:v>
                </c:pt>
                <c:pt idx="90">
                  <c:v>350.20349999999894</c:v>
                </c:pt>
                <c:pt idx="91">
                  <c:v>356.84000000000032</c:v>
                </c:pt>
                <c:pt idx="92">
                  <c:v>359.53699999999827</c:v>
                </c:pt>
                <c:pt idx="93">
                  <c:v>365.34800000000001</c:v>
                </c:pt>
                <c:pt idx="94">
                  <c:v>369.58399899999893</c:v>
                </c:pt>
                <c:pt idx="95">
                  <c:v>369.4829999999987</c:v>
                </c:pt>
                <c:pt idx="96">
                  <c:v>375.01</c:v>
                </c:pt>
                <c:pt idx="97">
                  <c:v>375.63499999999999</c:v>
                </c:pt>
                <c:pt idx="98">
                  <c:v>387.28099999999893</c:v>
                </c:pt>
                <c:pt idx="99">
                  <c:v>395.0505</c:v>
                </c:pt>
                <c:pt idx="100">
                  <c:v>396.18900000000002</c:v>
                </c:pt>
                <c:pt idx="101">
                  <c:v>393.90899999999863</c:v>
                </c:pt>
                <c:pt idx="102">
                  <c:v>396.09500000000003</c:v>
                </c:pt>
                <c:pt idx="103">
                  <c:v>402.79399999999839</c:v>
                </c:pt>
                <c:pt idx="104">
                  <c:v>407.25599999999969</c:v>
                </c:pt>
                <c:pt idx="105">
                  <c:v>408.7209999999987</c:v>
                </c:pt>
                <c:pt idx="106">
                  <c:v>405.76149999999899</c:v>
                </c:pt>
                <c:pt idx="107">
                  <c:v>414.892</c:v>
                </c:pt>
                <c:pt idx="108">
                  <c:v>413.88350000000003</c:v>
                </c:pt>
                <c:pt idx="109">
                  <c:v>419.63350000000003</c:v>
                </c:pt>
                <c:pt idx="110">
                  <c:v>418.91149999999863</c:v>
                </c:pt>
                <c:pt idx="111">
                  <c:v>421.74349999999993</c:v>
                </c:pt>
                <c:pt idx="112">
                  <c:v>417.75749999999999</c:v>
                </c:pt>
                <c:pt idx="113">
                  <c:v>420.11</c:v>
                </c:pt>
                <c:pt idx="114">
                  <c:v>421.09299999999899</c:v>
                </c:pt>
                <c:pt idx="115">
                  <c:v>422.40049999999923</c:v>
                </c:pt>
                <c:pt idx="116">
                  <c:v>418.7209999999987</c:v>
                </c:pt>
                <c:pt idx="117">
                  <c:v>412.42749999999899</c:v>
                </c:pt>
                <c:pt idx="118">
                  <c:v>412.97999999999894</c:v>
                </c:pt>
                <c:pt idx="119">
                  <c:v>416.59099999999899</c:v>
                </c:pt>
                <c:pt idx="120">
                  <c:v>411.43199999999808</c:v>
                </c:pt>
                <c:pt idx="121">
                  <c:v>407.56450000000001</c:v>
                </c:pt>
                <c:pt idx="122">
                  <c:v>406.82900000000001</c:v>
                </c:pt>
                <c:pt idx="123">
                  <c:v>404.48599999999863</c:v>
                </c:pt>
                <c:pt idx="124">
                  <c:v>406.7209999999987</c:v>
                </c:pt>
                <c:pt idx="125">
                  <c:v>400.92449999999963</c:v>
                </c:pt>
                <c:pt idx="126">
                  <c:v>401.46749999999969</c:v>
                </c:pt>
                <c:pt idx="127">
                  <c:v>396.24299999999999</c:v>
                </c:pt>
                <c:pt idx="128">
                  <c:v>393.92849999999851</c:v>
                </c:pt>
                <c:pt idx="129">
                  <c:v>393.81450000000001</c:v>
                </c:pt>
                <c:pt idx="130">
                  <c:v>384.91699999999821</c:v>
                </c:pt>
                <c:pt idx="131">
                  <c:v>383.69149999999894</c:v>
                </c:pt>
                <c:pt idx="132">
                  <c:v>382.5095</c:v>
                </c:pt>
                <c:pt idx="133">
                  <c:v>382.2045</c:v>
                </c:pt>
                <c:pt idx="134">
                  <c:v>376.09249999999969</c:v>
                </c:pt>
                <c:pt idx="135">
                  <c:v>367.67899999999969</c:v>
                </c:pt>
                <c:pt idx="136">
                  <c:v>367.73599999999863</c:v>
                </c:pt>
                <c:pt idx="137">
                  <c:v>357.26149999999899</c:v>
                </c:pt>
                <c:pt idx="138">
                  <c:v>359.72649999999851</c:v>
                </c:pt>
                <c:pt idx="139">
                  <c:v>359.15800000000002</c:v>
                </c:pt>
                <c:pt idx="140">
                  <c:v>354.21999999999969</c:v>
                </c:pt>
                <c:pt idx="141">
                  <c:v>346.64000000000038</c:v>
                </c:pt>
                <c:pt idx="142">
                  <c:v>348.28299999999899</c:v>
                </c:pt>
                <c:pt idx="143">
                  <c:v>340.23849999999851</c:v>
                </c:pt>
                <c:pt idx="144">
                  <c:v>337.40099999999899</c:v>
                </c:pt>
                <c:pt idx="145">
                  <c:v>334.58</c:v>
                </c:pt>
                <c:pt idx="146">
                  <c:v>332.56799999999993</c:v>
                </c:pt>
                <c:pt idx="147">
                  <c:v>327.20849999999899</c:v>
                </c:pt>
                <c:pt idx="148">
                  <c:v>320.53299999999899</c:v>
                </c:pt>
                <c:pt idx="149">
                  <c:v>320.01799999999969</c:v>
                </c:pt>
                <c:pt idx="150">
                  <c:v>314.3075</c:v>
                </c:pt>
                <c:pt idx="151">
                  <c:v>309.12649999999923</c:v>
                </c:pt>
                <c:pt idx="152">
                  <c:v>305.83199999999869</c:v>
                </c:pt>
                <c:pt idx="153">
                  <c:v>300.45149999999899</c:v>
                </c:pt>
                <c:pt idx="154">
                  <c:v>293.36399999999969</c:v>
                </c:pt>
                <c:pt idx="155">
                  <c:v>288.58149999999893</c:v>
                </c:pt>
                <c:pt idx="156">
                  <c:v>285.56299999999999</c:v>
                </c:pt>
                <c:pt idx="157">
                  <c:v>279.81549999999999</c:v>
                </c:pt>
                <c:pt idx="158">
                  <c:v>273.28649999999863</c:v>
                </c:pt>
                <c:pt idx="159">
                  <c:v>271.58049999999969</c:v>
                </c:pt>
                <c:pt idx="160">
                  <c:v>270.30900000000008</c:v>
                </c:pt>
                <c:pt idx="161">
                  <c:v>265.584</c:v>
                </c:pt>
                <c:pt idx="162">
                  <c:v>260.50749999999999</c:v>
                </c:pt>
                <c:pt idx="163">
                  <c:v>253.96800000000007</c:v>
                </c:pt>
                <c:pt idx="164">
                  <c:v>248.1865</c:v>
                </c:pt>
                <c:pt idx="165">
                  <c:v>243.91</c:v>
                </c:pt>
                <c:pt idx="166">
                  <c:v>240.17849999999999</c:v>
                </c:pt>
                <c:pt idx="167">
                  <c:v>235.64649999999997</c:v>
                </c:pt>
                <c:pt idx="168">
                  <c:v>232.51</c:v>
                </c:pt>
                <c:pt idx="169">
                  <c:v>231.74599999999998</c:v>
                </c:pt>
                <c:pt idx="170">
                  <c:v>225.67249999999999</c:v>
                </c:pt>
                <c:pt idx="171">
                  <c:v>219.09650000000002</c:v>
                </c:pt>
                <c:pt idx="172">
                  <c:v>216.65449999999998</c:v>
                </c:pt>
                <c:pt idx="173">
                  <c:v>215.16200000000001</c:v>
                </c:pt>
                <c:pt idx="174">
                  <c:v>211.48250000000004</c:v>
                </c:pt>
                <c:pt idx="175">
                  <c:v>209.03200000000001</c:v>
                </c:pt>
                <c:pt idx="176">
                  <c:v>205.11549999999997</c:v>
                </c:pt>
                <c:pt idx="177">
                  <c:v>200.39950000000002</c:v>
                </c:pt>
                <c:pt idx="178">
                  <c:v>197.554</c:v>
                </c:pt>
                <c:pt idx="179">
                  <c:v>192.959</c:v>
                </c:pt>
                <c:pt idx="180">
                  <c:v>186.03300000000002</c:v>
                </c:pt>
                <c:pt idx="181">
                  <c:v>186.94750000000002</c:v>
                </c:pt>
                <c:pt idx="182">
                  <c:v>183.51299999999998</c:v>
                </c:pt>
                <c:pt idx="183">
                  <c:v>180.33950000000002</c:v>
                </c:pt>
                <c:pt idx="184">
                  <c:v>176.72949999999997</c:v>
                </c:pt>
                <c:pt idx="185">
                  <c:v>171.93349999999998</c:v>
                </c:pt>
                <c:pt idx="186">
                  <c:v>170.82750000000004</c:v>
                </c:pt>
                <c:pt idx="187">
                  <c:v>162.74699999999999</c:v>
                </c:pt>
                <c:pt idx="188">
                  <c:v>147.49550000000002</c:v>
                </c:pt>
                <c:pt idx="189">
                  <c:v>163.23850000000002</c:v>
                </c:pt>
                <c:pt idx="190">
                  <c:v>161.23299999999998</c:v>
                </c:pt>
                <c:pt idx="191">
                  <c:v>157.12650000000002</c:v>
                </c:pt>
                <c:pt idx="192">
                  <c:v>153.959</c:v>
                </c:pt>
                <c:pt idx="193">
                  <c:v>151.43700000000001</c:v>
                </c:pt>
                <c:pt idx="194">
                  <c:v>145.298</c:v>
                </c:pt>
                <c:pt idx="195">
                  <c:v>145.85200000000069</c:v>
                </c:pt>
                <c:pt idx="196">
                  <c:v>142.37700000000001</c:v>
                </c:pt>
                <c:pt idx="197">
                  <c:v>140.15</c:v>
                </c:pt>
                <c:pt idx="198">
                  <c:v>140.38650000000001</c:v>
                </c:pt>
                <c:pt idx="199">
                  <c:v>138.78800000000001</c:v>
                </c:pt>
                <c:pt idx="200">
                  <c:v>137.30500000000001</c:v>
                </c:pt>
                <c:pt idx="201">
                  <c:v>133.20999999999998</c:v>
                </c:pt>
                <c:pt idx="202">
                  <c:v>133.86350000000002</c:v>
                </c:pt>
                <c:pt idx="203">
                  <c:v>126.645</c:v>
                </c:pt>
                <c:pt idx="204">
                  <c:v>123.52200000000001</c:v>
                </c:pt>
                <c:pt idx="205">
                  <c:v>122.35599999999998</c:v>
                </c:pt>
                <c:pt idx="206">
                  <c:v>122.04</c:v>
                </c:pt>
                <c:pt idx="207">
                  <c:v>118.205</c:v>
                </c:pt>
                <c:pt idx="208">
                  <c:v>116.5085</c:v>
                </c:pt>
                <c:pt idx="209">
                  <c:v>113.37899999999998</c:v>
                </c:pt>
                <c:pt idx="210">
                  <c:v>111.49900000000002</c:v>
                </c:pt>
                <c:pt idx="211">
                  <c:v>109.1645</c:v>
                </c:pt>
                <c:pt idx="212">
                  <c:v>110.035</c:v>
                </c:pt>
                <c:pt idx="213">
                  <c:v>105.3045</c:v>
                </c:pt>
                <c:pt idx="214">
                  <c:v>106.70099999999999</c:v>
                </c:pt>
                <c:pt idx="215">
                  <c:v>105.77800000000001</c:v>
                </c:pt>
                <c:pt idx="216">
                  <c:v>102.74950000000022</c:v>
                </c:pt>
                <c:pt idx="217">
                  <c:v>101.79300000000002</c:v>
                </c:pt>
                <c:pt idx="218">
                  <c:v>97.462500000000006</c:v>
                </c:pt>
                <c:pt idx="219">
                  <c:v>94.717000000000027</c:v>
                </c:pt>
                <c:pt idx="220">
                  <c:v>93.385498999999569</c:v>
                </c:pt>
                <c:pt idx="221">
                  <c:v>92.720500000000001</c:v>
                </c:pt>
                <c:pt idx="222">
                  <c:v>91.730500000000006</c:v>
                </c:pt>
                <c:pt idx="223">
                  <c:v>91.997998999999993</c:v>
                </c:pt>
                <c:pt idx="224">
                  <c:v>88.748000000000005</c:v>
                </c:pt>
                <c:pt idx="225">
                  <c:v>87.282499999999999</c:v>
                </c:pt>
                <c:pt idx="226">
                  <c:v>86.094499999999996</c:v>
                </c:pt>
                <c:pt idx="227">
                  <c:v>86.969499999999996</c:v>
                </c:pt>
                <c:pt idx="228">
                  <c:v>82.740499999999997</c:v>
                </c:pt>
                <c:pt idx="229">
                  <c:v>81.842500000000001</c:v>
                </c:pt>
                <c:pt idx="230">
                  <c:v>81.884998999999979</c:v>
                </c:pt>
                <c:pt idx="231">
                  <c:v>79.175499999999758</c:v>
                </c:pt>
                <c:pt idx="232">
                  <c:v>75.759998999999979</c:v>
                </c:pt>
                <c:pt idx="233">
                  <c:v>74.318000000000012</c:v>
                </c:pt>
                <c:pt idx="234">
                  <c:v>73.770499999999998</c:v>
                </c:pt>
                <c:pt idx="235">
                  <c:v>73.438000000000002</c:v>
                </c:pt>
                <c:pt idx="236">
                  <c:v>72.893000000000001</c:v>
                </c:pt>
                <c:pt idx="237">
                  <c:v>67.805498999999671</c:v>
                </c:pt>
                <c:pt idx="238">
                  <c:v>68.910000000000025</c:v>
                </c:pt>
                <c:pt idx="239">
                  <c:v>68.124999999999986</c:v>
                </c:pt>
                <c:pt idx="240">
                  <c:v>68.382498999999569</c:v>
                </c:pt>
                <c:pt idx="241">
                  <c:v>66.592999000000006</c:v>
                </c:pt>
                <c:pt idx="242">
                  <c:v>64.903999999999996</c:v>
                </c:pt>
                <c:pt idx="243">
                  <c:v>63.717000000000006</c:v>
                </c:pt>
                <c:pt idx="244">
                  <c:v>62.018000000000001</c:v>
                </c:pt>
                <c:pt idx="245">
                  <c:v>62.393000000000001</c:v>
                </c:pt>
                <c:pt idx="246">
                  <c:v>61.805500000000002</c:v>
                </c:pt>
                <c:pt idx="247">
                  <c:v>59.364999000000005</c:v>
                </c:pt>
                <c:pt idx="248">
                  <c:v>58.841499999999996</c:v>
                </c:pt>
                <c:pt idx="249">
                  <c:v>60.438000000000002</c:v>
                </c:pt>
                <c:pt idx="250">
                  <c:v>57.814499999999995</c:v>
                </c:pt>
                <c:pt idx="251">
                  <c:v>56.762500000000195</c:v>
                </c:pt>
                <c:pt idx="252">
                  <c:v>53.616</c:v>
                </c:pt>
                <c:pt idx="253">
                  <c:v>52.776000000000003</c:v>
                </c:pt>
                <c:pt idx="254">
                  <c:v>51.174500000000002</c:v>
                </c:pt>
                <c:pt idx="255">
                  <c:v>52.445</c:v>
                </c:pt>
                <c:pt idx="256">
                  <c:v>53.120000000000012</c:v>
                </c:pt>
                <c:pt idx="257">
                  <c:v>50.153500000000001</c:v>
                </c:pt>
                <c:pt idx="258">
                  <c:v>49.899500000000003</c:v>
                </c:pt>
                <c:pt idx="259">
                  <c:v>49.227999000000011</c:v>
                </c:pt>
                <c:pt idx="260">
                  <c:v>47.83</c:v>
                </c:pt>
                <c:pt idx="261">
                  <c:v>47.322500000000012</c:v>
                </c:pt>
                <c:pt idx="262">
                  <c:v>45.62250000000018</c:v>
                </c:pt>
                <c:pt idx="263">
                  <c:v>46.524500000000003</c:v>
                </c:pt>
                <c:pt idx="264">
                  <c:v>46.126000000000012</c:v>
                </c:pt>
                <c:pt idx="265">
                  <c:v>43.795500000000217</c:v>
                </c:pt>
                <c:pt idx="266">
                  <c:v>42.059000000000005</c:v>
                </c:pt>
                <c:pt idx="267">
                  <c:v>43.733500000000063</c:v>
                </c:pt>
                <c:pt idx="268">
                  <c:v>42.906000000000006</c:v>
                </c:pt>
                <c:pt idx="269">
                  <c:v>41.104000000000006</c:v>
                </c:pt>
                <c:pt idx="270">
                  <c:v>41.258000000000003</c:v>
                </c:pt>
                <c:pt idx="271">
                  <c:v>39.986999000000004</c:v>
                </c:pt>
                <c:pt idx="272">
                  <c:v>40.298000000000172</c:v>
                </c:pt>
                <c:pt idx="273">
                  <c:v>39.638000000000012</c:v>
                </c:pt>
                <c:pt idx="274">
                  <c:v>38.858499999999999</c:v>
                </c:pt>
                <c:pt idx="275">
                  <c:v>37.201500000000003</c:v>
                </c:pt>
                <c:pt idx="276">
                  <c:v>36.552</c:v>
                </c:pt>
                <c:pt idx="277">
                  <c:v>35.86</c:v>
                </c:pt>
                <c:pt idx="278">
                  <c:v>34.453999999999994</c:v>
                </c:pt>
                <c:pt idx="279">
                  <c:v>33.396000000000001</c:v>
                </c:pt>
                <c:pt idx="280">
                  <c:v>33.327000000000005</c:v>
                </c:pt>
                <c:pt idx="281">
                  <c:v>33.20550000000015</c:v>
                </c:pt>
                <c:pt idx="282">
                  <c:v>32.896500000000003</c:v>
                </c:pt>
                <c:pt idx="283">
                  <c:v>32.231500000000011</c:v>
                </c:pt>
                <c:pt idx="284">
                  <c:v>30.940999999999917</c:v>
                </c:pt>
                <c:pt idx="285">
                  <c:v>30.706</c:v>
                </c:pt>
                <c:pt idx="286">
                  <c:v>29.669499999999989</c:v>
                </c:pt>
                <c:pt idx="287">
                  <c:v>30.270499999999906</c:v>
                </c:pt>
                <c:pt idx="288">
                  <c:v>31.3</c:v>
                </c:pt>
                <c:pt idx="289">
                  <c:v>29.757999999999999</c:v>
                </c:pt>
                <c:pt idx="290">
                  <c:v>28.813500000000001</c:v>
                </c:pt>
                <c:pt idx="291">
                  <c:v>27.06</c:v>
                </c:pt>
                <c:pt idx="292">
                  <c:v>28.597000000000001</c:v>
                </c:pt>
                <c:pt idx="293">
                  <c:v>28.271000000000001</c:v>
                </c:pt>
                <c:pt idx="294">
                  <c:v>27.24749999999991</c:v>
                </c:pt>
                <c:pt idx="295">
                  <c:v>24.790500000000002</c:v>
                </c:pt>
                <c:pt idx="296">
                  <c:v>25.242499999999875</c:v>
                </c:pt>
                <c:pt idx="297">
                  <c:v>25.449499999999883</c:v>
                </c:pt>
                <c:pt idx="298">
                  <c:v>25.598499999999905</c:v>
                </c:pt>
                <c:pt idx="299">
                  <c:v>24.22</c:v>
                </c:pt>
                <c:pt idx="300">
                  <c:v>22.507999999999999</c:v>
                </c:pt>
                <c:pt idx="301">
                  <c:v>22.036999999999999</c:v>
                </c:pt>
                <c:pt idx="302">
                  <c:v>22.850999999999999</c:v>
                </c:pt>
                <c:pt idx="303">
                  <c:v>23.135999999999999</c:v>
                </c:pt>
                <c:pt idx="304">
                  <c:v>21.94249999999985</c:v>
                </c:pt>
                <c:pt idx="305">
                  <c:v>23.042999999999989</c:v>
                </c:pt>
                <c:pt idx="306">
                  <c:v>21.044</c:v>
                </c:pt>
                <c:pt idx="307">
                  <c:v>21.675000000000001</c:v>
                </c:pt>
                <c:pt idx="308">
                  <c:v>22.7395</c:v>
                </c:pt>
                <c:pt idx="309">
                  <c:v>20.459</c:v>
                </c:pt>
                <c:pt idx="310">
                  <c:v>20.036000000000001</c:v>
                </c:pt>
                <c:pt idx="311">
                  <c:v>20.211500000000001</c:v>
                </c:pt>
                <c:pt idx="312">
                  <c:v>19.944499999999906</c:v>
                </c:pt>
                <c:pt idx="313">
                  <c:v>20.190999999999999</c:v>
                </c:pt>
                <c:pt idx="314">
                  <c:v>18.9375</c:v>
                </c:pt>
                <c:pt idx="315">
                  <c:v>17.491499999999906</c:v>
                </c:pt>
                <c:pt idx="316">
                  <c:v>19.21549999999991</c:v>
                </c:pt>
                <c:pt idx="317">
                  <c:v>18.547499999999989</c:v>
                </c:pt>
                <c:pt idx="318">
                  <c:v>19.580499999999883</c:v>
                </c:pt>
                <c:pt idx="319">
                  <c:v>19.113000000000035</c:v>
                </c:pt>
                <c:pt idx="320">
                  <c:v>18.159500000000001</c:v>
                </c:pt>
                <c:pt idx="321">
                  <c:v>18.294499999999989</c:v>
                </c:pt>
                <c:pt idx="322">
                  <c:v>17.533999999999999</c:v>
                </c:pt>
                <c:pt idx="323">
                  <c:v>16.268999999999906</c:v>
                </c:pt>
                <c:pt idx="324">
                  <c:v>17.464499999999891</c:v>
                </c:pt>
                <c:pt idx="325">
                  <c:v>17.49599999999991</c:v>
                </c:pt>
                <c:pt idx="326">
                  <c:v>17.053000000000001</c:v>
                </c:pt>
                <c:pt idx="327">
                  <c:v>16.561999999999987</c:v>
                </c:pt>
                <c:pt idx="328">
                  <c:v>16.313500000000001</c:v>
                </c:pt>
                <c:pt idx="329">
                  <c:v>15.970500000000024</c:v>
                </c:pt>
                <c:pt idx="330">
                  <c:v>16.221499999999917</c:v>
                </c:pt>
                <c:pt idx="331">
                  <c:v>17.235499999999906</c:v>
                </c:pt>
                <c:pt idx="332">
                  <c:v>15.970500000000024</c:v>
                </c:pt>
                <c:pt idx="333">
                  <c:v>16.1615</c:v>
                </c:pt>
                <c:pt idx="334">
                  <c:v>15.695</c:v>
                </c:pt>
                <c:pt idx="335">
                  <c:v>14.5845</c:v>
                </c:pt>
                <c:pt idx="336">
                  <c:v>14.4285</c:v>
                </c:pt>
                <c:pt idx="337">
                  <c:v>14.116</c:v>
                </c:pt>
                <c:pt idx="338">
                  <c:v>14.804500000000004</c:v>
                </c:pt>
                <c:pt idx="339">
                  <c:v>14.311500000000002</c:v>
                </c:pt>
                <c:pt idx="340">
                  <c:v>13.96</c:v>
                </c:pt>
                <c:pt idx="341">
                  <c:v>13.5235</c:v>
                </c:pt>
                <c:pt idx="342">
                  <c:v>13.165500000000026</c:v>
                </c:pt>
                <c:pt idx="343">
                  <c:v>13.319000000000004</c:v>
                </c:pt>
                <c:pt idx="344">
                  <c:v>11.6435</c:v>
                </c:pt>
                <c:pt idx="345">
                  <c:v>12.5905</c:v>
                </c:pt>
                <c:pt idx="346">
                  <c:v>12.6975</c:v>
                </c:pt>
                <c:pt idx="347">
                  <c:v>11.873000000000006</c:v>
                </c:pt>
                <c:pt idx="348">
                  <c:v>11.861500000000024</c:v>
                </c:pt>
                <c:pt idx="349">
                  <c:v>11.303000000000004</c:v>
                </c:pt>
                <c:pt idx="350">
                  <c:v>11.455000000000041</c:v>
                </c:pt>
                <c:pt idx="351">
                  <c:v>11.418000000000001</c:v>
                </c:pt>
                <c:pt idx="352">
                  <c:v>11.458</c:v>
                </c:pt>
                <c:pt idx="353">
                  <c:v>11.281500000000001</c:v>
                </c:pt>
                <c:pt idx="354">
                  <c:v>11.365000000000045</c:v>
                </c:pt>
                <c:pt idx="355">
                  <c:v>10.5915</c:v>
                </c:pt>
                <c:pt idx="356">
                  <c:v>11.282</c:v>
                </c:pt>
                <c:pt idx="357">
                  <c:v>11.059000000000006</c:v>
                </c:pt>
                <c:pt idx="358">
                  <c:v>10.795500000000002</c:v>
                </c:pt>
                <c:pt idx="359">
                  <c:v>10.185500000000006</c:v>
                </c:pt>
                <c:pt idx="360">
                  <c:v>11.0105</c:v>
                </c:pt>
                <c:pt idx="361">
                  <c:v>11.304500000000004</c:v>
                </c:pt>
                <c:pt idx="362">
                  <c:v>10.3385</c:v>
                </c:pt>
                <c:pt idx="363">
                  <c:v>10.569500000000026</c:v>
                </c:pt>
                <c:pt idx="364">
                  <c:v>9.8784990000000068</c:v>
                </c:pt>
                <c:pt idx="365">
                  <c:v>9.5775000000000006</c:v>
                </c:pt>
                <c:pt idx="366">
                  <c:v>9.9495000000000005</c:v>
                </c:pt>
                <c:pt idx="367">
                  <c:v>9.1705000000000005</c:v>
                </c:pt>
                <c:pt idx="368">
                  <c:v>9.2100000000000009</c:v>
                </c:pt>
                <c:pt idx="369">
                  <c:v>9.074999</c:v>
                </c:pt>
                <c:pt idx="370">
                  <c:v>8.9760000000000026</c:v>
                </c:pt>
                <c:pt idx="371">
                  <c:v>9.8829990000000247</c:v>
                </c:pt>
                <c:pt idx="372">
                  <c:v>9.2399999999999984</c:v>
                </c:pt>
                <c:pt idx="373">
                  <c:v>9.2060000000000013</c:v>
                </c:pt>
                <c:pt idx="374">
                  <c:v>8.6220000000000017</c:v>
                </c:pt>
                <c:pt idx="375">
                  <c:v>8.0835000000000008</c:v>
                </c:pt>
                <c:pt idx="376">
                  <c:v>8.7939999999999987</c:v>
                </c:pt>
                <c:pt idx="377">
                  <c:v>9.1130000000000013</c:v>
                </c:pt>
                <c:pt idx="378">
                  <c:v>9.2909999999999986</c:v>
                </c:pt>
                <c:pt idx="379">
                  <c:v>9.1150000000000002</c:v>
                </c:pt>
                <c:pt idx="380">
                  <c:v>8.7225000000000001</c:v>
                </c:pt>
                <c:pt idx="381">
                  <c:v>8.698499</c:v>
                </c:pt>
                <c:pt idx="382">
                  <c:v>8.5975000000000001</c:v>
                </c:pt>
                <c:pt idx="383">
                  <c:v>8.5375000000000014</c:v>
                </c:pt>
                <c:pt idx="384">
                  <c:v>8.3000000000000007</c:v>
                </c:pt>
                <c:pt idx="385">
                  <c:v>8.3675000000000068</c:v>
                </c:pt>
                <c:pt idx="386">
                  <c:v>8.2235000000000014</c:v>
                </c:pt>
                <c:pt idx="387">
                  <c:v>7.8204999999999965</c:v>
                </c:pt>
                <c:pt idx="388">
                  <c:v>8.1564990000000268</c:v>
                </c:pt>
                <c:pt idx="389">
                  <c:v>8.1589989999999997</c:v>
                </c:pt>
                <c:pt idx="390">
                  <c:v>7.9450000000000003</c:v>
                </c:pt>
                <c:pt idx="391">
                  <c:v>7.9055</c:v>
                </c:pt>
                <c:pt idx="392">
                  <c:v>7.7089999999999996</c:v>
                </c:pt>
                <c:pt idx="393">
                  <c:v>7.542999</c:v>
                </c:pt>
                <c:pt idx="394">
                  <c:v>7.468</c:v>
                </c:pt>
                <c:pt idx="395">
                  <c:v>7.2839999999999998</c:v>
                </c:pt>
                <c:pt idx="396">
                  <c:v>7.8784999999999998</c:v>
                </c:pt>
                <c:pt idx="397">
                  <c:v>7.883</c:v>
                </c:pt>
                <c:pt idx="398">
                  <c:v>7.1934999999999985</c:v>
                </c:pt>
                <c:pt idx="399">
                  <c:v>7.3044999999999956</c:v>
                </c:pt>
                <c:pt idx="400">
                  <c:v>6.9989999999999997</c:v>
                </c:pt>
                <c:pt idx="401">
                  <c:v>7.0194999999999999</c:v>
                </c:pt>
                <c:pt idx="402">
                  <c:v>7.3229999999999809</c:v>
                </c:pt>
                <c:pt idx="403">
                  <c:v>7.4349999999999996</c:v>
                </c:pt>
                <c:pt idx="404">
                  <c:v>6.9474999999999998</c:v>
                </c:pt>
                <c:pt idx="405">
                  <c:v>7.0569999999999995</c:v>
                </c:pt>
                <c:pt idx="406">
                  <c:v>7.6884990000000002</c:v>
                </c:pt>
                <c:pt idx="407">
                  <c:v>7.8984999999999985</c:v>
                </c:pt>
                <c:pt idx="408">
                  <c:v>7.2489999999999997</c:v>
                </c:pt>
                <c:pt idx="409">
                  <c:v>6.7694999999999999</c:v>
                </c:pt>
                <c:pt idx="410">
                  <c:v>6.7644999999999955</c:v>
                </c:pt>
                <c:pt idx="411">
                  <c:v>6.9864990000000207</c:v>
                </c:pt>
                <c:pt idx="412">
                  <c:v>7.7214999999999998</c:v>
                </c:pt>
                <c:pt idx="413">
                  <c:v>7.08</c:v>
                </c:pt>
                <c:pt idx="414">
                  <c:v>7.2365000000000004</c:v>
                </c:pt>
                <c:pt idx="415">
                  <c:v>7.5654999999999966</c:v>
                </c:pt>
                <c:pt idx="416">
                  <c:v>6.8004999999999995</c:v>
                </c:pt>
                <c:pt idx="417">
                  <c:v>6.04</c:v>
                </c:pt>
                <c:pt idx="418">
                  <c:v>5.5544999999999956</c:v>
                </c:pt>
                <c:pt idx="419">
                  <c:v>6.952</c:v>
                </c:pt>
                <c:pt idx="420">
                  <c:v>6.8824999999999985</c:v>
                </c:pt>
                <c:pt idx="421">
                  <c:v>6.2189990000000002</c:v>
                </c:pt>
                <c:pt idx="422">
                  <c:v>6.8979999999999855</c:v>
                </c:pt>
                <c:pt idx="423">
                  <c:v>6.4264999999999999</c:v>
                </c:pt>
                <c:pt idx="424">
                  <c:v>6.5715000000000003</c:v>
                </c:pt>
                <c:pt idx="425">
                  <c:v>7.0030000000000001</c:v>
                </c:pt>
                <c:pt idx="426">
                  <c:v>6.2735000000000003</c:v>
                </c:pt>
                <c:pt idx="427">
                  <c:v>6.3634999999999975</c:v>
                </c:pt>
                <c:pt idx="428">
                  <c:v>5.8939999999999975</c:v>
                </c:pt>
                <c:pt idx="429">
                  <c:v>4.8639999999999946</c:v>
                </c:pt>
                <c:pt idx="430">
                  <c:v>6.2930000000000001</c:v>
                </c:pt>
                <c:pt idx="431">
                  <c:v>6.6814999999999998</c:v>
                </c:pt>
                <c:pt idx="432">
                  <c:v>6.9984999999999999</c:v>
                </c:pt>
                <c:pt idx="433">
                  <c:v>6.808999</c:v>
                </c:pt>
                <c:pt idx="434">
                  <c:v>6.4930000000000003</c:v>
                </c:pt>
                <c:pt idx="435">
                  <c:v>6.915</c:v>
                </c:pt>
                <c:pt idx="436">
                  <c:v>6.4660000000000002</c:v>
                </c:pt>
                <c:pt idx="437">
                  <c:v>6.7355</c:v>
                </c:pt>
                <c:pt idx="438">
                  <c:v>6.6315</c:v>
                </c:pt>
                <c:pt idx="439">
                  <c:v>7.0904999999999996</c:v>
                </c:pt>
                <c:pt idx="440">
                  <c:v>6.2489999999999997</c:v>
                </c:pt>
                <c:pt idx="441">
                  <c:v>5.9775</c:v>
                </c:pt>
                <c:pt idx="442">
                  <c:v>6.1024989999999955</c:v>
                </c:pt>
                <c:pt idx="443">
                  <c:v>6.8334999999999999</c:v>
                </c:pt>
                <c:pt idx="444">
                  <c:v>7.0624999999999956</c:v>
                </c:pt>
                <c:pt idx="445">
                  <c:v>7.2409999999999997</c:v>
                </c:pt>
                <c:pt idx="446">
                  <c:v>6.4104999999999999</c:v>
                </c:pt>
                <c:pt idx="447">
                  <c:v>6.7954999999999997</c:v>
                </c:pt>
                <c:pt idx="448">
                  <c:v>6.2729999999999997</c:v>
                </c:pt>
                <c:pt idx="449">
                  <c:v>6.2835000000000001</c:v>
                </c:pt>
                <c:pt idx="450">
                  <c:v>6.8069999999999995</c:v>
                </c:pt>
                <c:pt idx="451">
                  <c:v>6.2030000000000003</c:v>
                </c:pt>
                <c:pt idx="452">
                  <c:v>6.8604999999999965</c:v>
                </c:pt>
                <c:pt idx="453">
                  <c:v>6.4109999999999996</c:v>
                </c:pt>
                <c:pt idx="454">
                  <c:v>6.6164999999999985</c:v>
                </c:pt>
                <c:pt idx="455">
                  <c:v>6.3949999999999845</c:v>
                </c:pt>
                <c:pt idx="456">
                  <c:v>7.181</c:v>
                </c:pt>
                <c:pt idx="457">
                  <c:v>7.5095000000000001</c:v>
                </c:pt>
                <c:pt idx="458">
                  <c:v>6.6034999999999995</c:v>
                </c:pt>
                <c:pt idx="459">
                  <c:v>5.1069999999999975</c:v>
                </c:pt>
                <c:pt idx="460">
                  <c:v>7.0949999999999855</c:v>
                </c:pt>
                <c:pt idx="461">
                  <c:v>6.9375</c:v>
                </c:pt>
                <c:pt idx="462">
                  <c:v>6.5294999999999996</c:v>
                </c:pt>
                <c:pt idx="463">
                  <c:v>6.6604999999999945</c:v>
                </c:pt>
                <c:pt idx="464">
                  <c:v>6.6114990000000002</c:v>
                </c:pt>
                <c:pt idx="465">
                  <c:v>6.8134990000000002</c:v>
                </c:pt>
                <c:pt idx="466">
                  <c:v>7.4184999999999999</c:v>
                </c:pt>
                <c:pt idx="467">
                  <c:v>7.0909990000000001</c:v>
                </c:pt>
                <c:pt idx="468">
                  <c:v>7.8404999999999996</c:v>
                </c:pt>
                <c:pt idx="469">
                  <c:v>7.5659999999999945</c:v>
                </c:pt>
                <c:pt idx="470">
                  <c:v>6.8949999999999845</c:v>
                </c:pt>
                <c:pt idx="471">
                  <c:v>6.9630000000000001</c:v>
                </c:pt>
                <c:pt idx="472">
                  <c:v>7.3354999999999997</c:v>
                </c:pt>
                <c:pt idx="473">
                  <c:v>7.0659999999999945</c:v>
                </c:pt>
                <c:pt idx="474">
                  <c:v>7.4124999999999996</c:v>
                </c:pt>
                <c:pt idx="475">
                  <c:v>7.1959999999999855</c:v>
                </c:pt>
                <c:pt idx="476">
                  <c:v>7.673</c:v>
                </c:pt>
                <c:pt idx="477">
                  <c:v>7.4480000000000004</c:v>
                </c:pt>
                <c:pt idx="478">
                  <c:v>8.0530000000000008</c:v>
                </c:pt>
                <c:pt idx="479">
                  <c:v>8.5255000000000027</c:v>
                </c:pt>
                <c:pt idx="480">
                  <c:v>8.5904990000000048</c:v>
                </c:pt>
              </c:numCache>
            </c:numRef>
          </c:yVal>
          <c:smooth val="1"/>
          <c:extLst>
            <c:ext xmlns:c16="http://schemas.microsoft.com/office/drawing/2014/chart" uri="{C3380CC4-5D6E-409C-BE32-E72D297353CC}">
              <c16:uniqueId val="{00000005-CB24-441D-A873-FCB2A3CC84DE}"/>
            </c:ext>
          </c:extLst>
        </c:ser>
        <c:ser>
          <c:idx val="6"/>
          <c:order val="6"/>
          <c:spPr>
            <a:ln w="12700">
              <a:solidFill>
                <a:srgbClr val="008080"/>
              </a:solidFill>
              <a:prstDash val="solid"/>
            </a:ln>
          </c:spPr>
          <c:marker>
            <c:symbol val="none"/>
          </c:marker>
          <c:xVal>
            <c:numRef>
              <c:f>vzavk!$A$1:$A$481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vzavk!$H$1:$H$481</c:f>
              <c:numCache>
                <c:formatCode>General</c:formatCode>
                <c:ptCount val="481"/>
                <c:pt idx="0">
                  <c:v>658.87249899999949</c:v>
                </c:pt>
                <c:pt idx="1">
                  <c:v>683.41499999999996</c:v>
                </c:pt>
                <c:pt idx="2">
                  <c:v>695.03649899999948</c:v>
                </c:pt>
                <c:pt idx="3">
                  <c:v>706.36549999999738</c:v>
                </c:pt>
                <c:pt idx="4">
                  <c:v>717.93399999999997</c:v>
                </c:pt>
                <c:pt idx="5">
                  <c:v>712.5145</c:v>
                </c:pt>
                <c:pt idx="6">
                  <c:v>686.48749999999939</c:v>
                </c:pt>
                <c:pt idx="7">
                  <c:v>671.13249899999948</c:v>
                </c:pt>
                <c:pt idx="8">
                  <c:v>642.57650000000001</c:v>
                </c:pt>
                <c:pt idx="9">
                  <c:v>602.69350000000054</c:v>
                </c:pt>
                <c:pt idx="10">
                  <c:v>559.86599999999748</c:v>
                </c:pt>
                <c:pt idx="11">
                  <c:v>508.43549999999863</c:v>
                </c:pt>
                <c:pt idx="12">
                  <c:v>450.00799999999964</c:v>
                </c:pt>
                <c:pt idx="13">
                  <c:v>394.29799999999869</c:v>
                </c:pt>
                <c:pt idx="14">
                  <c:v>338.541</c:v>
                </c:pt>
                <c:pt idx="15">
                  <c:v>281.88149999999899</c:v>
                </c:pt>
                <c:pt idx="16">
                  <c:v>233.54149999999998</c:v>
                </c:pt>
                <c:pt idx="17">
                  <c:v>179.61899999999997</c:v>
                </c:pt>
                <c:pt idx="18">
                  <c:v>144.26999999999998</c:v>
                </c:pt>
                <c:pt idx="19">
                  <c:v>108.65049999999998</c:v>
                </c:pt>
                <c:pt idx="20">
                  <c:v>75.622499999999988</c:v>
                </c:pt>
                <c:pt idx="21">
                  <c:v>52.239999000000012</c:v>
                </c:pt>
                <c:pt idx="22">
                  <c:v>34.966500000000003</c:v>
                </c:pt>
                <c:pt idx="23">
                  <c:v>24.5745</c:v>
                </c:pt>
                <c:pt idx="24">
                  <c:v>17.814000000000075</c:v>
                </c:pt>
                <c:pt idx="25">
                  <c:v>14.3285</c:v>
                </c:pt>
                <c:pt idx="26">
                  <c:v>12.955500000000056</c:v>
                </c:pt>
                <c:pt idx="27">
                  <c:v>12.7615</c:v>
                </c:pt>
                <c:pt idx="28">
                  <c:v>13.191000000000001</c:v>
                </c:pt>
                <c:pt idx="29">
                  <c:v>13.4</c:v>
                </c:pt>
                <c:pt idx="30">
                  <c:v>14.8315</c:v>
                </c:pt>
                <c:pt idx="31">
                  <c:v>16.044499999999989</c:v>
                </c:pt>
                <c:pt idx="32">
                  <c:v>17.161000000000001</c:v>
                </c:pt>
                <c:pt idx="33">
                  <c:v>18.1815</c:v>
                </c:pt>
                <c:pt idx="34">
                  <c:v>19.459999999999987</c:v>
                </c:pt>
                <c:pt idx="35">
                  <c:v>22.087999999999987</c:v>
                </c:pt>
                <c:pt idx="36">
                  <c:v>23.889500000000002</c:v>
                </c:pt>
                <c:pt idx="37">
                  <c:v>23.733000000000001</c:v>
                </c:pt>
                <c:pt idx="38">
                  <c:v>27.587</c:v>
                </c:pt>
                <c:pt idx="39">
                  <c:v>30.303000000000001</c:v>
                </c:pt>
                <c:pt idx="40">
                  <c:v>33.841999999999999</c:v>
                </c:pt>
                <c:pt idx="41">
                  <c:v>35.404499999999999</c:v>
                </c:pt>
                <c:pt idx="42">
                  <c:v>38.098500000000165</c:v>
                </c:pt>
                <c:pt idx="43">
                  <c:v>42.411999999999999</c:v>
                </c:pt>
                <c:pt idx="44">
                  <c:v>45.903000000000006</c:v>
                </c:pt>
                <c:pt idx="45">
                  <c:v>50.07</c:v>
                </c:pt>
                <c:pt idx="46">
                  <c:v>53.457999999999998</c:v>
                </c:pt>
                <c:pt idx="47">
                  <c:v>60.163500000000013</c:v>
                </c:pt>
                <c:pt idx="48">
                  <c:v>63.412499000000004</c:v>
                </c:pt>
                <c:pt idx="49">
                  <c:v>68.336999000000006</c:v>
                </c:pt>
                <c:pt idx="50">
                  <c:v>71.8125</c:v>
                </c:pt>
                <c:pt idx="51">
                  <c:v>76.790498999999983</c:v>
                </c:pt>
                <c:pt idx="52">
                  <c:v>81.356999999999999</c:v>
                </c:pt>
                <c:pt idx="53">
                  <c:v>86.885499999999979</c:v>
                </c:pt>
                <c:pt idx="54">
                  <c:v>89.678999999999988</c:v>
                </c:pt>
                <c:pt idx="55">
                  <c:v>97.180999999999983</c:v>
                </c:pt>
                <c:pt idx="56">
                  <c:v>104.23750000000022</c:v>
                </c:pt>
                <c:pt idx="57">
                  <c:v>108.5955</c:v>
                </c:pt>
                <c:pt idx="58">
                  <c:v>115.483</c:v>
                </c:pt>
                <c:pt idx="59">
                  <c:v>121.96350000000002</c:v>
                </c:pt>
                <c:pt idx="60">
                  <c:v>126.35299999999998</c:v>
                </c:pt>
                <c:pt idx="61">
                  <c:v>133.27649999999997</c:v>
                </c:pt>
                <c:pt idx="62">
                  <c:v>139.99700000000001</c:v>
                </c:pt>
                <c:pt idx="63">
                  <c:v>146.53650000000002</c:v>
                </c:pt>
                <c:pt idx="64">
                  <c:v>155.41649999999998</c:v>
                </c:pt>
                <c:pt idx="65">
                  <c:v>159.71199999999999</c:v>
                </c:pt>
                <c:pt idx="66">
                  <c:v>164.64699999999999</c:v>
                </c:pt>
                <c:pt idx="67">
                  <c:v>171.42850000000001</c:v>
                </c:pt>
                <c:pt idx="68">
                  <c:v>179.48850000000004</c:v>
                </c:pt>
                <c:pt idx="69">
                  <c:v>184.06800000000001</c:v>
                </c:pt>
                <c:pt idx="70">
                  <c:v>193.30200000000059</c:v>
                </c:pt>
                <c:pt idx="71">
                  <c:v>202.98100000000059</c:v>
                </c:pt>
                <c:pt idx="72">
                  <c:v>209.77799999999999</c:v>
                </c:pt>
                <c:pt idx="73">
                  <c:v>217.55800000000059</c:v>
                </c:pt>
                <c:pt idx="74">
                  <c:v>222.40700000000001</c:v>
                </c:pt>
                <c:pt idx="75">
                  <c:v>231.17299999999997</c:v>
                </c:pt>
                <c:pt idx="76">
                  <c:v>236.88850000000062</c:v>
                </c:pt>
                <c:pt idx="77">
                  <c:v>246.01549999999997</c:v>
                </c:pt>
                <c:pt idx="78">
                  <c:v>254.40700000000001</c:v>
                </c:pt>
                <c:pt idx="79">
                  <c:v>262.88049999999993</c:v>
                </c:pt>
                <c:pt idx="80">
                  <c:v>265.80700000000002</c:v>
                </c:pt>
                <c:pt idx="81">
                  <c:v>274.20099999999923</c:v>
                </c:pt>
                <c:pt idx="82">
                  <c:v>280.35199999999969</c:v>
                </c:pt>
                <c:pt idx="83">
                  <c:v>285.56849999999969</c:v>
                </c:pt>
                <c:pt idx="84">
                  <c:v>294.86349999999999</c:v>
                </c:pt>
                <c:pt idx="85">
                  <c:v>302.32649999999899</c:v>
                </c:pt>
                <c:pt idx="86">
                  <c:v>309.67599999999999</c:v>
                </c:pt>
                <c:pt idx="87">
                  <c:v>312.62599999999969</c:v>
                </c:pt>
                <c:pt idx="88">
                  <c:v>318.54649999999964</c:v>
                </c:pt>
                <c:pt idx="89">
                  <c:v>324.56099999999969</c:v>
                </c:pt>
                <c:pt idx="90">
                  <c:v>331.82649999999899</c:v>
                </c:pt>
                <c:pt idx="91">
                  <c:v>339.49349999999845</c:v>
                </c:pt>
                <c:pt idx="92">
                  <c:v>342.64600000000002</c:v>
                </c:pt>
                <c:pt idx="93">
                  <c:v>345.74099999999999</c:v>
                </c:pt>
                <c:pt idx="94">
                  <c:v>357.59750000000003</c:v>
                </c:pt>
                <c:pt idx="95">
                  <c:v>354.96049999999963</c:v>
                </c:pt>
                <c:pt idx="96">
                  <c:v>367.33199999999869</c:v>
                </c:pt>
                <c:pt idx="97">
                  <c:v>364.49549999999869</c:v>
                </c:pt>
                <c:pt idx="98">
                  <c:v>365.887</c:v>
                </c:pt>
                <c:pt idx="99">
                  <c:v>372.55</c:v>
                </c:pt>
                <c:pt idx="100">
                  <c:v>377.58449999999999</c:v>
                </c:pt>
                <c:pt idx="101">
                  <c:v>384.22549999999899</c:v>
                </c:pt>
                <c:pt idx="102">
                  <c:v>386.80900000000008</c:v>
                </c:pt>
                <c:pt idx="103">
                  <c:v>387.875</c:v>
                </c:pt>
                <c:pt idx="104">
                  <c:v>383.541</c:v>
                </c:pt>
                <c:pt idx="105">
                  <c:v>388.31299999999999</c:v>
                </c:pt>
                <c:pt idx="106">
                  <c:v>389.9949999999987</c:v>
                </c:pt>
                <c:pt idx="107">
                  <c:v>395.55950000000001</c:v>
                </c:pt>
                <c:pt idx="108">
                  <c:v>396.77</c:v>
                </c:pt>
                <c:pt idx="109">
                  <c:v>398.99899999999826</c:v>
                </c:pt>
                <c:pt idx="110">
                  <c:v>397.32249999999999</c:v>
                </c:pt>
                <c:pt idx="111">
                  <c:v>395.85250000000002</c:v>
                </c:pt>
                <c:pt idx="112">
                  <c:v>401.54599999999999</c:v>
                </c:pt>
                <c:pt idx="113">
                  <c:v>400.024</c:v>
                </c:pt>
                <c:pt idx="114">
                  <c:v>398.339</c:v>
                </c:pt>
                <c:pt idx="115">
                  <c:v>395.95749999999964</c:v>
                </c:pt>
                <c:pt idx="116">
                  <c:v>400.03949999999969</c:v>
                </c:pt>
                <c:pt idx="117">
                  <c:v>397.46849999999893</c:v>
                </c:pt>
                <c:pt idx="118">
                  <c:v>397.452</c:v>
                </c:pt>
                <c:pt idx="119">
                  <c:v>402.827</c:v>
                </c:pt>
                <c:pt idx="120">
                  <c:v>390.97649999999851</c:v>
                </c:pt>
                <c:pt idx="121">
                  <c:v>388.65499999999997</c:v>
                </c:pt>
                <c:pt idx="122">
                  <c:v>389.94849999999963</c:v>
                </c:pt>
                <c:pt idx="123">
                  <c:v>389.51549999999969</c:v>
                </c:pt>
                <c:pt idx="124">
                  <c:v>386.79349999999869</c:v>
                </c:pt>
                <c:pt idx="125">
                  <c:v>385.31149999999963</c:v>
                </c:pt>
                <c:pt idx="126">
                  <c:v>382.048</c:v>
                </c:pt>
                <c:pt idx="127">
                  <c:v>382.45499999999993</c:v>
                </c:pt>
                <c:pt idx="128">
                  <c:v>381.10399999999993</c:v>
                </c:pt>
                <c:pt idx="129">
                  <c:v>373.97399999999863</c:v>
                </c:pt>
                <c:pt idx="130">
                  <c:v>370.98149999999839</c:v>
                </c:pt>
                <c:pt idx="131">
                  <c:v>364.97499999999923</c:v>
                </c:pt>
                <c:pt idx="132">
                  <c:v>367.5095</c:v>
                </c:pt>
                <c:pt idx="133">
                  <c:v>358.178</c:v>
                </c:pt>
                <c:pt idx="134">
                  <c:v>357.49299999999869</c:v>
                </c:pt>
                <c:pt idx="135">
                  <c:v>358.16300000000001</c:v>
                </c:pt>
                <c:pt idx="136">
                  <c:v>355.01949999999999</c:v>
                </c:pt>
                <c:pt idx="137">
                  <c:v>348.27449999999999</c:v>
                </c:pt>
                <c:pt idx="138">
                  <c:v>346.12200000000001</c:v>
                </c:pt>
                <c:pt idx="139">
                  <c:v>341.53749999999923</c:v>
                </c:pt>
                <c:pt idx="140">
                  <c:v>343.73349999999863</c:v>
                </c:pt>
                <c:pt idx="141">
                  <c:v>335.77449999999999</c:v>
                </c:pt>
                <c:pt idx="142">
                  <c:v>325.30250000000001</c:v>
                </c:pt>
                <c:pt idx="143">
                  <c:v>324.6275</c:v>
                </c:pt>
                <c:pt idx="144">
                  <c:v>322.8175</c:v>
                </c:pt>
                <c:pt idx="145">
                  <c:v>318.49949999999899</c:v>
                </c:pt>
                <c:pt idx="146">
                  <c:v>319.57900000000001</c:v>
                </c:pt>
                <c:pt idx="147">
                  <c:v>313.00850000000003</c:v>
                </c:pt>
                <c:pt idx="148">
                  <c:v>309.0505</c:v>
                </c:pt>
                <c:pt idx="149">
                  <c:v>308.61250000000001</c:v>
                </c:pt>
                <c:pt idx="150">
                  <c:v>300.40299999999894</c:v>
                </c:pt>
                <c:pt idx="151">
                  <c:v>296.3485</c:v>
                </c:pt>
                <c:pt idx="152">
                  <c:v>294.42799999999869</c:v>
                </c:pt>
                <c:pt idx="153">
                  <c:v>285.84449999999998</c:v>
                </c:pt>
                <c:pt idx="154">
                  <c:v>282.3725</c:v>
                </c:pt>
                <c:pt idx="155">
                  <c:v>276.40199999999851</c:v>
                </c:pt>
                <c:pt idx="156">
                  <c:v>273.00700000000001</c:v>
                </c:pt>
                <c:pt idx="157">
                  <c:v>267.44499999999999</c:v>
                </c:pt>
                <c:pt idx="158">
                  <c:v>266.8845</c:v>
                </c:pt>
                <c:pt idx="159">
                  <c:v>261.01799999999969</c:v>
                </c:pt>
                <c:pt idx="160">
                  <c:v>256.60149999999999</c:v>
                </c:pt>
                <c:pt idx="161">
                  <c:v>253.11099999999999</c:v>
                </c:pt>
                <c:pt idx="162">
                  <c:v>251.8775</c:v>
                </c:pt>
                <c:pt idx="163">
                  <c:v>245.71199999999999</c:v>
                </c:pt>
                <c:pt idx="164">
                  <c:v>242.983</c:v>
                </c:pt>
                <c:pt idx="165">
                  <c:v>234.58</c:v>
                </c:pt>
                <c:pt idx="166">
                  <c:v>231.60649999999998</c:v>
                </c:pt>
                <c:pt idx="167">
                  <c:v>226.92400000000001</c:v>
                </c:pt>
                <c:pt idx="168">
                  <c:v>222.107</c:v>
                </c:pt>
                <c:pt idx="169">
                  <c:v>218.66649999999998</c:v>
                </c:pt>
                <c:pt idx="170">
                  <c:v>213.07250000000002</c:v>
                </c:pt>
                <c:pt idx="171">
                  <c:v>210.53349999999998</c:v>
                </c:pt>
                <c:pt idx="172">
                  <c:v>205.078</c:v>
                </c:pt>
                <c:pt idx="173">
                  <c:v>202.5265</c:v>
                </c:pt>
                <c:pt idx="174">
                  <c:v>199.71299999999999</c:v>
                </c:pt>
                <c:pt idx="175">
                  <c:v>199.10250000000002</c:v>
                </c:pt>
                <c:pt idx="176">
                  <c:v>191.23</c:v>
                </c:pt>
                <c:pt idx="177">
                  <c:v>186.923</c:v>
                </c:pt>
                <c:pt idx="178">
                  <c:v>185.89100000000047</c:v>
                </c:pt>
                <c:pt idx="179">
                  <c:v>181.93800000000007</c:v>
                </c:pt>
                <c:pt idx="180">
                  <c:v>181.15300000000002</c:v>
                </c:pt>
                <c:pt idx="181">
                  <c:v>173.47200000000001</c:v>
                </c:pt>
                <c:pt idx="182">
                  <c:v>175.94</c:v>
                </c:pt>
                <c:pt idx="183">
                  <c:v>170.97899999999998</c:v>
                </c:pt>
                <c:pt idx="184">
                  <c:v>167.28150000000002</c:v>
                </c:pt>
                <c:pt idx="185">
                  <c:v>168.62449999999998</c:v>
                </c:pt>
                <c:pt idx="186">
                  <c:v>164.04850000000002</c:v>
                </c:pt>
                <c:pt idx="187">
                  <c:v>158.85900000000001</c:v>
                </c:pt>
                <c:pt idx="188">
                  <c:v>159.32300000000001</c:v>
                </c:pt>
                <c:pt idx="189">
                  <c:v>153.61599999999999</c:v>
                </c:pt>
                <c:pt idx="190">
                  <c:v>153.69150000000002</c:v>
                </c:pt>
                <c:pt idx="191">
                  <c:v>149.136</c:v>
                </c:pt>
                <c:pt idx="192">
                  <c:v>147.71799999999999</c:v>
                </c:pt>
                <c:pt idx="193">
                  <c:v>148.61049999999997</c:v>
                </c:pt>
                <c:pt idx="194">
                  <c:v>147.84650000000002</c:v>
                </c:pt>
                <c:pt idx="195">
                  <c:v>140.51850000000002</c:v>
                </c:pt>
                <c:pt idx="196">
                  <c:v>138.69949999999997</c:v>
                </c:pt>
                <c:pt idx="197">
                  <c:v>132.29649999999998</c:v>
                </c:pt>
                <c:pt idx="198">
                  <c:v>130.495</c:v>
                </c:pt>
                <c:pt idx="199">
                  <c:v>131.83600000000001</c:v>
                </c:pt>
                <c:pt idx="200">
                  <c:v>129.86700000000027</c:v>
                </c:pt>
                <c:pt idx="201">
                  <c:v>126.8935</c:v>
                </c:pt>
                <c:pt idx="202">
                  <c:v>125.896</c:v>
                </c:pt>
                <c:pt idx="203">
                  <c:v>124.84750000000012</c:v>
                </c:pt>
                <c:pt idx="204">
                  <c:v>122.67499999999998</c:v>
                </c:pt>
                <c:pt idx="205">
                  <c:v>117.7505</c:v>
                </c:pt>
                <c:pt idx="206">
                  <c:v>114.58499999999999</c:v>
                </c:pt>
                <c:pt idx="207">
                  <c:v>112.5855</c:v>
                </c:pt>
                <c:pt idx="208">
                  <c:v>111.67899999999995</c:v>
                </c:pt>
                <c:pt idx="209">
                  <c:v>109.59050000000002</c:v>
                </c:pt>
                <c:pt idx="210">
                  <c:v>108.884</c:v>
                </c:pt>
                <c:pt idx="211">
                  <c:v>107.20150000000002</c:v>
                </c:pt>
                <c:pt idx="212">
                  <c:v>104.995</c:v>
                </c:pt>
                <c:pt idx="213">
                  <c:v>105.735</c:v>
                </c:pt>
                <c:pt idx="214">
                  <c:v>102.066</c:v>
                </c:pt>
                <c:pt idx="215">
                  <c:v>99.760999999999996</c:v>
                </c:pt>
                <c:pt idx="216">
                  <c:v>97.486500000000007</c:v>
                </c:pt>
                <c:pt idx="217">
                  <c:v>96.251000000000005</c:v>
                </c:pt>
                <c:pt idx="218">
                  <c:v>96.187999999999988</c:v>
                </c:pt>
                <c:pt idx="219">
                  <c:v>92.0565</c:v>
                </c:pt>
                <c:pt idx="220">
                  <c:v>89.883499999999998</c:v>
                </c:pt>
                <c:pt idx="221">
                  <c:v>89.099998999999983</c:v>
                </c:pt>
                <c:pt idx="222">
                  <c:v>89.427499999999995</c:v>
                </c:pt>
                <c:pt idx="223">
                  <c:v>85.254999999999995</c:v>
                </c:pt>
                <c:pt idx="224">
                  <c:v>87.25</c:v>
                </c:pt>
                <c:pt idx="225">
                  <c:v>84.6905</c:v>
                </c:pt>
                <c:pt idx="226">
                  <c:v>82.331500000000005</c:v>
                </c:pt>
                <c:pt idx="227">
                  <c:v>81.465999999999994</c:v>
                </c:pt>
                <c:pt idx="228">
                  <c:v>78.721999999999994</c:v>
                </c:pt>
                <c:pt idx="229">
                  <c:v>78.805999999999983</c:v>
                </c:pt>
                <c:pt idx="230">
                  <c:v>77.456000000000003</c:v>
                </c:pt>
                <c:pt idx="231">
                  <c:v>77.095499000000004</c:v>
                </c:pt>
                <c:pt idx="232">
                  <c:v>74.724998999999983</c:v>
                </c:pt>
                <c:pt idx="233">
                  <c:v>74.016499999999994</c:v>
                </c:pt>
                <c:pt idx="234">
                  <c:v>71.771000000000001</c:v>
                </c:pt>
                <c:pt idx="235">
                  <c:v>69.983000000000004</c:v>
                </c:pt>
                <c:pt idx="236">
                  <c:v>67.28999899999998</c:v>
                </c:pt>
                <c:pt idx="237">
                  <c:v>69.937999000000389</c:v>
                </c:pt>
                <c:pt idx="238">
                  <c:v>68.915999999999997</c:v>
                </c:pt>
                <c:pt idx="239">
                  <c:v>65.301998999999981</c:v>
                </c:pt>
                <c:pt idx="240">
                  <c:v>66.05</c:v>
                </c:pt>
                <c:pt idx="241">
                  <c:v>62.954499999999996</c:v>
                </c:pt>
                <c:pt idx="242">
                  <c:v>64.605499999999978</c:v>
                </c:pt>
                <c:pt idx="243">
                  <c:v>63.508500000000012</c:v>
                </c:pt>
                <c:pt idx="244">
                  <c:v>60.104500000000002</c:v>
                </c:pt>
                <c:pt idx="245">
                  <c:v>59.085000000000001</c:v>
                </c:pt>
                <c:pt idx="246">
                  <c:v>59.037499000000004</c:v>
                </c:pt>
                <c:pt idx="247">
                  <c:v>58.668000000000013</c:v>
                </c:pt>
                <c:pt idx="248">
                  <c:v>57.080999999999996</c:v>
                </c:pt>
                <c:pt idx="249">
                  <c:v>55.665000000000013</c:v>
                </c:pt>
                <c:pt idx="250">
                  <c:v>54.928000000000011</c:v>
                </c:pt>
                <c:pt idx="251">
                  <c:v>53.504000000000005</c:v>
                </c:pt>
                <c:pt idx="252">
                  <c:v>51.589000000000006</c:v>
                </c:pt>
                <c:pt idx="253">
                  <c:v>53.622000000000149</c:v>
                </c:pt>
                <c:pt idx="254">
                  <c:v>51.284000000000006</c:v>
                </c:pt>
                <c:pt idx="255">
                  <c:v>50.107500000000002</c:v>
                </c:pt>
                <c:pt idx="256">
                  <c:v>48.447998999999996</c:v>
                </c:pt>
                <c:pt idx="257">
                  <c:v>47.530500000000011</c:v>
                </c:pt>
                <c:pt idx="258">
                  <c:v>46.894000000000005</c:v>
                </c:pt>
                <c:pt idx="259">
                  <c:v>45.820500000000003</c:v>
                </c:pt>
                <c:pt idx="260">
                  <c:v>46.777500000000003</c:v>
                </c:pt>
                <c:pt idx="261">
                  <c:v>45.689500000000002</c:v>
                </c:pt>
                <c:pt idx="262">
                  <c:v>43.896500000000003</c:v>
                </c:pt>
                <c:pt idx="263">
                  <c:v>44.229500000000172</c:v>
                </c:pt>
                <c:pt idx="264">
                  <c:v>43.36</c:v>
                </c:pt>
                <c:pt idx="265">
                  <c:v>42.805</c:v>
                </c:pt>
                <c:pt idx="266">
                  <c:v>42.368500000000012</c:v>
                </c:pt>
                <c:pt idx="267">
                  <c:v>40.159000000000006</c:v>
                </c:pt>
                <c:pt idx="268">
                  <c:v>37.869500000000002</c:v>
                </c:pt>
                <c:pt idx="269">
                  <c:v>39.569000000000003</c:v>
                </c:pt>
                <c:pt idx="270">
                  <c:v>37.948500000000003</c:v>
                </c:pt>
                <c:pt idx="271">
                  <c:v>36.147000000000006</c:v>
                </c:pt>
                <c:pt idx="272">
                  <c:v>35.744</c:v>
                </c:pt>
                <c:pt idx="273">
                  <c:v>36.6175</c:v>
                </c:pt>
                <c:pt idx="274">
                  <c:v>34.098500000000165</c:v>
                </c:pt>
                <c:pt idx="275">
                  <c:v>33.741500000000002</c:v>
                </c:pt>
                <c:pt idx="276">
                  <c:v>35.423500000000011</c:v>
                </c:pt>
                <c:pt idx="277">
                  <c:v>32.631500000000003</c:v>
                </c:pt>
                <c:pt idx="278">
                  <c:v>32.8065</c:v>
                </c:pt>
                <c:pt idx="279">
                  <c:v>32.598500000000165</c:v>
                </c:pt>
                <c:pt idx="280">
                  <c:v>32.801499999999997</c:v>
                </c:pt>
                <c:pt idx="281">
                  <c:v>31.705499999999883</c:v>
                </c:pt>
                <c:pt idx="282">
                  <c:v>32.256</c:v>
                </c:pt>
                <c:pt idx="283">
                  <c:v>31.231999999999999</c:v>
                </c:pt>
                <c:pt idx="284">
                  <c:v>30.396999999999988</c:v>
                </c:pt>
                <c:pt idx="285">
                  <c:v>28.91</c:v>
                </c:pt>
                <c:pt idx="286">
                  <c:v>29.073499999999989</c:v>
                </c:pt>
                <c:pt idx="287">
                  <c:v>29.527000000000001</c:v>
                </c:pt>
                <c:pt idx="288">
                  <c:v>28.174499999999988</c:v>
                </c:pt>
                <c:pt idx="289">
                  <c:v>26.637499999999999</c:v>
                </c:pt>
                <c:pt idx="290">
                  <c:v>26.779999999999987</c:v>
                </c:pt>
                <c:pt idx="291">
                  <c:v>26.118000000000031</c:v>
                </c:pt>
                <c:pt idx="292">
                  <c:v>27.603000000000005</c:v>
                </c:pt>
                <c:pt idx="293">
                  <c:v>25.786999999999917</c:v>
                </c:pt>
                <c:pt idx="294">
                  <c:v>24.524999999999999</c:v>
                </c:pt>
                <c:pt idx="295">
                  <c:v>24.387</c:v>
                </c:pt>
                <c:pt idx="296">
                  <c:v>23.327999999999999</c:v>
                </c:pt>
                <c:pt idx="297">
                  <c:v>22.791499999999989</c:v>
                </c:pt>
                <c:pt idx="298">
                  <c:v>23.024000000000001</c:v>
                </c:pt>
                <c:pt idx="299">
                  <c:v>22.339500000000001</c:v>
                </c:pt>
                <c:pt idx="300">
                  <c:v>21.752499999999905</c:v>
                </c:pt>
                <c:pt idx="301">
                  <c:v>23.173500000000001</c:v>
                </c:pt>
                <c:pt idx="302">
                  <c:v>21.814499999999999</c:v>
                </c:pt>
                <c:pt idx="303">
                  <c:v>21.839500000000001</c:v>
                </c:pt>
                <c:pt idx="304">
                  <c:v>21.539000000000001</c:v>
                </c:pt>
                <c:pt idx="305">
                  <c:v>20.1615</c:v>
                </c:pt>
                <c:pt idx="306">
                  <c:v>20.760999999999989</c:v>
                </c:pt>
                <c:pt idx="307">
                  <c:v>19.586499999999891</c:v>
                </c:pt>
                <c:pt idx="308">
                  <c:v>19.907499999999914</c:v>
                </c:pt>
                <c:pt idx="309">
                  <c:v>21.16</c:v>
                </c:pt>
                <c:pt idx="310">
                  <c:v>20.696000000000005</c:v>
                </c:pt>
                <c:pt idx="311">
                  <c:v>20.143000000000001</c:v>
                </c:pt>
                <c:pt idx="312">
                  <c:v>18.872</c:v>
                </c:pt>
                <c:pt idx="313">
                  <c:v>18.302</c:v>
                </c:pt>
                <c:pt idx="314">
                  <c:v>18.681000000000001</c:v>
                </c:pt>
                <c:pt idx="315">
                  <c:v>18.297000000000001</c:v>
                </c:pt>
                <c:pt idx="316">
                  <c:v>18.281999999999989</c:v>
                </c:pt>
                <c:pt idx="317">
                  <c:v>17.866499999999906</c:v>
                </c:pt>
                <c:pt idx="318">
                  <c:v>17.389500000000002</c:v>
                </c:pt>
                <c:pt idx="319">
                  <c:v>16.805</c:v>
                </c:pt>
                <c:pt idx="320">
                  <c:v>17.231000000000005</c:v>
                </c:pt>
                <c:pt idx="321">
                  <c:v>16.173999999999999</c:v>
                </c:pt>
                <c:pt idx="322">
                  <c:v>16.641999999999999</c:v>
                </c:pt>
                <c:pt idx="323">
                  <c:v>16.637000000000093</c:v>
                </c:pt>
                <c:pt idx="324">
                  <c:v>14.859500000000056</c:v>
                </c:pt>
                <c:pt idx="325">
                  <c:v>16.08749999999991</c:v>
                </c:pt>
                <c:pt idx="326">
                  <c:v>15.822500000000026</c:v>
                </c:pt>
                <c:pt idx="327">
                  <c:v>15.1075</c:v>
                </c:pt>
                <c:pt idx="328">
                  <c:v>15.91</c:v>
                </c:pt>
                <c:pt idx="329">
                  <c:v>14.350500000000045</c:v>
                </c:pt>
                <c:pt idx="330">
                  <c:v>15.1165</c:v>
                </c:pt>
                <c:pt idx="331">
                  <c:v>14.043999999999999</c:v>
                </c:pt>
                <c:pt idx="332">
                  <c:v>13.863000000000024</c:v>
                </c:pt>
                <c:pt idx="333">
                  <c:v>14.1965</c:v>
                </c:pt>
                <c:pt idx="334">
                  <c:v>13.6645</c:v>
                </c:pt>
                <c:pt idx="335">
                  <c:v>13.639999999999999</c:v>
                </c:pt>
                <c:pt idx="336">
                  <c:v>13.222</c:v>
                </c:pt>
                <c:pt idx="337">
                  <c:v>13.3345</c:v>
                </c:pt>
                <c:pt idx="338">
                  <c:v>12.7455</c:v>
                </c:pt>
                <c:pt idx="339">
                  <c:v>12.7065</c:v>
                </c:pt>
                <c:pt idx="340">
                  <c:v>12.802500000000045</c:v>
                </c:pt>
                <c:pt idx="341">
                  <c:v>12.355500000000069</c:v>
                </c:pt>
                <c:pt idx="342">
                  <c:v>11.822000000000006</c:v>
                </c:pt>
                <c:pt idx="343">
                  <c:v>11.1325</c:v>
                </c:pt>
                <c:pt idx="344">
                  <c:v>11.828000000000001</c:v>
                </c:pt>
                <c:pt idx="345">
                  <c:v>11.589</c:v>
                </c:pt>
                <c:pt idx="346">
                  <c:v>12.016</c:v>
                </c:pt>
                <c:pt idx="347">
                  <c:v>12.298999999999999</c:v>
                </c:pt>
                <c:pt idx="348">
                  <c:v>12.213000000000001</c:v>
                </c:pt>
                <c:pt idx="349">
                  <c:v>11.675000000000002</c:v>
                </c:pt>
                <c:pt idx="350">
                  <c:v>10.842500000000006</c:v>
                </c:pt>
                <c:pt idx="351">
                  <c:v>9.8690000000000246</c:v>
                </c:pt>
                <c:pt idx="352">
                  <c:v>10.651</c:v>
                </c:pt>
                <c:pt idx="353">
                  <c:v>10.9145</c:v>
                </c:pt>
                <c:pt idx="354">
                  <c:v>10.1905</c:v>
                </c:pt>
                <c:pt idx="355">
                  <c:v>9.9525000000000521</c:v>
                </c:pt>
                <c:pt idx="356">
                  <c:v>10.500500000000002</c:v>
                </c:pt>
                <c:pt idx="357">
                  <c:v>10.871</c:v>
                </c:pt>
                <c:pt idx="358">
                  <c:v>10.915000000000004</c:v>
                </c:pt>
                <c:pt idx="359">
                  <c:v>9.9575000000000067</c:v>
                </c:pt>
                <c:pt idx="360">
                  <c:v>9.8509990000000247</c:v>
                </c:pt>
                <c:pt idx="361">
                  <c:v>9.8874990000000267</c:v>
                </c:pt>
                <c:pt idx="362">
                  <c:v>10.126000000000001</c:v>
                </c:pt>
                <c:pt idx="363">
                  <c:v>9.5545000000000027</c:v>
                </c:pt>
                <c:pt idx="364">
                  <c:v>9.6535000000000046</c:v>
                </c:pt>
                <c:pt idx="365">
                  <c:v>9.4379999999999988</c:v>
                </c:pt>
                <c:pt idx="366">
                  <c:v>8.7109999999999985</c:v>
                </c:pt>
                <c:pt idx="367">
                  <c:v>8.84</c:v>
                </c:pt>
                <c:pt idx="368">
                  <c:v>9.1995000000000005</c:v>
                </c:pt>
                <c:pt idx="369">
                  <c:v>9.1060000000000034</c:v>
                </c:pt>
                <c:pt idx="370">
                  <c:v>8.6635000000000026</c:v>
                </c:pt>
                <c:pt idx="371">
                  <c:v>8.5489989999999985</c:v>
                </c:pt>
                <c:pt idx="372">
                  <c:v>8.9080000000000013</c:v>
                </c:pt>
                <c:pt idx="373">
                  <c:v>8.9810000000000034</c:v>
                </c:pt>
                <c:pt idx="374">
                  <c:v>9.120000000000001</c:v>
                </c:pt>
                <c:pt idx="375">
                  <c:v>9.0009990000000002</c:v>
                </c:pt>
                <c:pt idx="376">
                  <c:v>9.3575000000000248</c:v>
                </c:pt>
                <c:pt idx="377">
                  <c:v>8.31</c:v>
                </c:pt>
                <c:pt idx="378">
                  <c:v>8.2519989999999996</c:v>
                </c:pt>
                <c:pt idx="379">
                  <c:v>8.4819990000000001</c:v>
                </c:pt>
                <c:pt idx="380">
                  <c:v>8.3340000000000014</c:v>
                </c:pt>
                <c:pt idx="381">
                  <c:v>8.8420000000000005</c:v>
                </c:pt>
                <c:pt idx="382">
                  <c:v>8.1894990000000067</c:v>
                </c:pt>
                <c:pt idx="383">
                  <c:v>8.286999999999999</c:v>
                </c:pt>
                <c:pt idx="384">
                  <c:v>7.7984999999999998</c:v>
                </c:pt>
                <c:pt idx="385">
                  <c:v>8.3665000000000411</c:v>
                </c:pt>
                <c:pt idx="386">
                  <c:v>8.4105000000000008</c:v>
                </c:pt>
                <c:pt idx="387">
                  <c:v>7.8824990000000001</c:v>
                </c:pt>
                <c:pt idx="388">
                  <c:v>7.9554999999999998</c:v>
                </c:pt>
                <c:pt idx="389">
                  <c:v>8.3509990000000247</c:v>
                </c:pt>
                <c:pt idx="390">
                  <c:v>7.0880000000000001</c:v>
                </c:pt>
                <c:pt idx="391">
                  <c:v>7.4785000000000004</c:v>
                </c:pt>
                <c:pt idx="392">
                  <c:v>7.5264999999999995</c:v>
                </c:pt>
                <c:pt idx="393">
                  <c:v>8.588000000000001</c:v>
                </c:pt>
                <c:pt idx="394">
                  <c:v>7.891</c:v>
                </c:pt>
                <c:pt idx="395">
                  <c:v>7.532</c:v>
                </c:pt>
                <c:pt idx="396">
                  <c:v>8.4050000000000047</c:v>
                </c:pt>
                <c:pt idx="397">
                  <c:v>8.3310000000000013</c:v>
                </c:pt>
                <c:pt idx="398">
                  <c:v>7.1544999999999845</c:v>
                </c:pt>
                <c:pt idx="399">
                  <c:v>7.3804999999999996</c:v>
                </c:pt>
                <c:pt idx="400">
                  <c:v>7.1539999999999955</c:v>
                </c:pt>
                <c:pt idx="401">
                  <c:v>7.5744999999999996</c:v>
                </c:pt>
                <c:pt idx="402">
                  <c:v>6.9654999999999996</c:v>
                </c:pt>
                <c:pt idx="403">
                  <c:v>7.1824999999999966</c:v>
                </c:pt>
                <c:pt idx="404">
                  <c:v>7.5034999999999998</c:v>
                </c:pt>
                <c:pt idx="405">
                  <c:v>7.4619999999999997</c:v>
                </c:pt>
                <c:pt idx="406">
                  <c:v>7.7439999999999998</c:v>
                </c:pt>
                <c:pt idx="407">
                  <c:v>6.7290000000000001</c:v>
                </c:pt>
                <c:pt idx="408">
                  <c:v>7.7069999999999999</c:v>
                </c:pt>
                <c:pt idx="409">
                  <c:v>7.5834999999999999</c:v>
                </c:pt>
                <c:pt idx="410">
                  <c:v>7.8029999999999955</c:v>
                </c:pt>
                <c:pt idx="411">
                  <c:v>7.2115</c:v>
                </c:pt>
                <c:pt idx="412">
                  <c:v>7.2574999999999985</c:v>
                </c:pt>
                <c:pt idx="413">
                  <c:v>7.2639990000000001</c:v>
                </c:pt>
                <c:pt idx="414">
                  <c:v>7.5874999999999995</c:v>
                </c:pt>
                <c:pt idx="415">
                  <c:v>6.9390000000000134</c:v>
                </c:pt>
                <c:pt idx="416">
                  <c:v>6.3219989999999955</c:v>
                </c:pt>
                <c:pt idx="417">
                  <c:v>6.823499</c:v>
                </c:pt>
                <c:pt idx="418">
                  <c:v>7.2515000000000001</c:v>
                </c:pt>
                <c:pt idx="419">
                  <c:v>7.6129999999999809</c:v>
                </c:pt>
                <c:pt idx="420">
                  <c:v>7.0904999999999996</c:v>
                </c:pt>
                <c:pt idx="421">
                  <c:v>7.1144999999999845</c:v>
                </c:pt>
                <c:pt idx="422">
                  <c:v>7.3744990000000001</c:v>
                </c:pt>
                <c:pt idx="423">
                  <c:v>6.1639999999999855</c:v>
                </c:pt>
                <c:pt idx="424">
                  <c:v>6.9855</c:v>
                </c:pt>
                <c:pt idx="425">
                  <c:v>6.7824999999999998</c:v>
                </c:pt>
                <c:pt idx="426">
                  <c:v>6.2474999999999996</c:v>
                </c:pt>
                <c:pt idx="427">
                  <c:v>6.5069999999999997</c:v>
                </c:pt>
                <c:pt idx="428">
                  <c:v>7.6459999999999955</c:v>
                </c:pt>
                <c:pt idx="429">
                  <c:v>7.6484999999999985</c:v>
                </c:pt>
                <c:pt idx="430">
                  <c:v>8.103999</c:v>
                </c:pt>
                <c:pt idx="431">
                  <c:v>7.5410000000000004</c:v>
                </c:pt>
                <c:pt idx="432">
                  <c:v>8.6479999999999997</c:v>
                </c:pt>
                <c:pt idx="433">
                  <c:v>7.532</c:v>
                </c:pt>
                <c:pt idx="434">
                  <c:v>7.2189990000000002</c:v>
                </c:pt>
                <c:pt idx="435">
                  <c:v>7.6354999999999995</c:v>
                </c:pt>
                <c:pt idx="436">
                  <c:v>6.7725</c:v>
                </c:pt>
                <c:pt idx="437">
                  <c:v>6.9290000000000003</c:v>
                </c:pt>
                <c:pt idx="438">
                  <c:v>6.7274999999999965</c:v>
                </c:pt>
                <c:pt idx="439">
                  <c:v>6.7759999999999998</c:v>
                </c:pt>
                <c:pt idx="440">
                  <c:v>7.4779999999999998</c:v>
                </c:pt>
                <c:pt idx="441">
                  <c:v>6.7044990000000002</c:v>
                </c:pt>
                <c:pt idx="442">
                  <c:v>6.8644999999999845</c:v>
                </c:pt>
                <c:pt idx="443">
                  <c:v>6.5004999999999997</c:v>
                </c:pt>
                <c:pt idx="444">
                  <c:v>6.367999999999979</c:v>
                </c:pt>
                <c:pt idx="445">
                  <c:v>6.6574999999999855</c:v>
                </c:pt>
                <c:pt idx="446">
                  <c:v>6.8064999999999998</c:v>
                </c:pt>
                <c:pt idx="447">
                  <c:v>6.5219999999999985</c:v>
                </c:pt>
                <c:pt idx="448">
                  <c:v>7.0844999999999985</c:v>
                </c:pt>
                <c:pt idx="449">
                  <c:v>7.4130000000000003</c:v>
                </c:pt>
                <c:pt idx="450">
                  <c:v>7.2729999999999997</c:v>
                </c:pt>
                <c:pt idx="451">
                  <c:v>6.4554999999999998</c:v>
                </c:pt>
                <c:pt idx="452">
                  <c:v>7.4554999999999998</c:v>
                </c:pt>
                <c:pt idx="453">
                  <c:v>7.6390000000000002</c:v>
                </c:pt>
                <c:pt idx="454">
                  <c:v>7.1890000000000001</c:v>
                </c:pt>
                <c:pt idx="455">
                  <c:v>7.8319999999999999</c:v>
                </c:pt>
                <c:pt idx="456">
                  <c:v>7.2050000000000001</c:v>
                </c:pt>
                <c:pt idx="457">
                  <c:v>7.8049999999999855</c:v>
                </c:pt>
                <c:pt idx="458">
                  <c:v>7.7634999999999996</c:v>
                </c:pt>
                <c:pt idx="459">
                  <c:v>7.9</c:v>
                </c:pt>
                <c:pt idx="460">
                  <c:v>8.2639990000000001</c:v>
                </c:pt>
                <c:pt idx="461">
                  <c:v>7.0204999999999975</c:v>
                </c:pt>
                <c:pt idx="462">
                  <c:v>7.4109999999999996</c:v>
                </c:pt>
                <c:pt idx="463">
                  <c:v>7.5069999999999997</c:v>
                </c:pt>
                <c:pt idx="464">
                  <c:v>7.4429999999999996</c:v>
                </c:pt>
                <c:pt idx="465">
                  <c:v>7.7779999999999996</c:v>
                </c:pt>
                <c:pt idx="466">
                  <c:v>7.8094999999999999</c:v>
                </c:pt>
                <c:pt idx="467">
                  <c:v>7.79</c:v>
                </c:pt>
                <c:pt idx="468">
                  <c:v>7.7074999999999996</c:v>
                </c:pt>
                <c:pt idx="469">
                  <c:v>8.4040000000000035</c:v>
                </c:pt>
                <c:pt idx="470">
                  <c:v>7.5044999999999975</c:v>
                </c:pt>
                <c:pt idx="471">
                  <c:v>7.8789999999999996</c:v>
                </c:pt>
                <c:pt idx="472">
                  <c:v>7.6419990000000002</c:v>
                </c:pt>
                <c:pt idx="473">
                  <c:v>8.0520000000000067</c:v>
                </c:pt>
                <c:pt idx="474">
                  <c:v>8.0205000000000002</c:v>
                </c:pt>
                <c:pt idx="475">
                  <c:v>7.4870000000000001</c:v>
                </c:pt>
                <c:pt idx="476">
                  <c:v>8.8385000000000016</c:v>
                </c:pt>
                <c:pt idx="477">
                  <c:v>8.9025000000000247</c:v>
                </c:pt>
                <c:pt idx="478">
                  <c:v>8.9744990000000247</c:v>
                </c:pt>
                <c:pt idx="479">
                  <c:v>7.9684999999999997</c:v>
                </c:pt>
                <c:pt idx="480">
                  <c:v>8.4810000000000034</c:v>
                </c:pt>
              </c:numCache>
            </c:numRef>
          </c:yVal>
          <c:smooth val="1"/>
          <c:extLst>
            <c:ext xmlns:c16="http://schemas.microsoft.com/office/drawing/2014/chart" uri="{C3380CC4-5D6E-409C-BE32-E72D297353CC}">
              <c16:uniqueId val="{00000006-CB24-441D-A873-FCB2A3CC84DE}"/>
            </c:ext>
          </c:extLst>
        </c:ser>
        <c:ser>
          <c:idx val="7"/>
          <c:order val="7"/>
          <c:spPr>
            <a:ln w="12700">
              <a:solidFill>
                <a:srgbClr val="0000FF"/>
              </a:solidFill>
              <a:prstDash val="solid"/>
            </a:ln>
          </c:spPr>
          <c:marker>
            <c:symbol val="none"/>
          </c:marker>
          <c:xVal>
            <c:numRef>
              <c:f>vzavk!$A$1:$A$481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vzavk!$I$1:$I$481</c:f>
              <c:numCache>
                <c:formatCode>General</c:formatCode>
                <c:ptCount val="481"/>
                <c:pt idx="0">
                  <c:v>775.79049999999995</c:v>
                </c:pt>
                <c:pt idx="1">
                  <c:v>802.93549999999948</c:v>
                </c:pt>
                <c:pt idx="2">
                  <c:v>817.36349899999948</c:v>
                </c:pt>
                <c:pt idx="3">
                  <c:v>835.08199999999999</c:v>
                </c:pt>
                <c:pt idx="4">
                  <c:v>836.86549999999738</c:v>
                </c:pt>
                <c:pt idx="5">
                  <c:v>827.37049999999999</c:v>
                </c:pt>
                <c:pt idx="6">
                  <c:v>817.399</c:v>
                </c:pt>
                <c:pt idx="7">
                  <c:v>789.23950000000002</c:v>
                </c:pt>
                <c:pt idx="8">
                  <c:v>753.84399999999948</c:v>
                </c:pt>
                <c:pt idx="9">
                  <c:v>704.05999899999949</c:v>
                </c:pt>
                <c:pt idx="10">
                  <c:v>658.15449999999998</c:v>
                </c:pt>
                <c:pt idx="11">
                  <c:v>545.66199999999947</c:v>
                </c:pt>
                <c:pt idx="12">
                  <c:v>503.20849999999899</c:v>
                </c:pt>
                <c:pt idx="13">
                  <c:v>436.62450000000001</c:v>
                </c:pt>
                <c:pt idx="14">
                  <c:v>347.52849999999899</c:v>
                </c:pt>
                <c:pt idx="15">
                  <c:v>306.79749999999899</c:v>
                </c:pt>
                <c:pt idx="16">
                  <c:v>271.875</c:v>
                </c:pt>
                <c:pt idx="17">
                  <c:v>212.45500000000001</c:v>
                </c:pt>
                <c:pt idx="18">
                  <c:v>164.15949999999998</c:v>
                </c:pt>
                <c:pt idx="19">
                  <c:v>124.43899999999999</c:v>
                </c:pt>
                <c:pt idx="20">
                  <c:v>90.443000000000026</c:v>
                </c:pt>
                <c:pt idx="21">
                  <c:v>62.182000000000002</c:v>
                </c:pt>
                <c:pt idx="22">
                  <c:v>42.593500000000013</c:v>
                </c:pt>
                <c:pt idx="23">
                  <c:v>29.765999999999906</c:v>
                </c:pt>
                <c:pt idx="24">
                  <c:v>21.166499999999989</c:v>
                </c:pt>
                <c:pt idx="25">
                  <c:v>17.626000000000001</c:v>
                </c:pt>
                <c:pt idx="26">
                  <c:v>15.245999999999999</c:v>
                </c:pt>
                <c:pt idx="27">
                  <c:v>15.0875</c:v>
                </c:pt>
                <c:pt idx="28">
                  <c:v>14.697000000000001</c:v>
                </c:pt>
                <c:pt idx="29">
                  <c:v>15.052500000000045</c:v>
                </c:pt>
                <c:pt idx="30">
                  <c:v>14.1775</c:v>
                </c:pt>
                <c:pt idx="31">
                  <c:v>16.742499999999875</c:v>
                </c:pt>
                <c:pt idx="32">
                  <c:v>18.049499999999906</c:v>
                </c:pt>
                <c:pt idx="33">
                  <c:v>19.735499999999906</c:v>
                </c:pt>
                <c:pt idx="34">
                  <c:v>21.0395</c:v>
                </c:pt>
                <c:pt idx="35">
                  <c:v>20.867999999999999</c:v>
                </c:pt>
                <c:pt idx="36">
                  <c:v>22.533000000000001</c:v>
                </c:pt>
                <c:pt idx="37">
                  <c:v>25.3</c:v>
                </c:pt>
                <c:pt idx="38">
                  <c:v>27.187999999999999</c:v>
                </c:pt>
                <c:pt idx="39">
                  <c:v>30.470499999999905</c:v>
                </c:pt>
                <c:pt idx="40">
                  <c:v>32.967500000000001</c:v>
                </c:pt>
                <c:pt idx="41">
                  <c:v>36.124000000000002</c:v>
                </c:pt>
                <c:pt idx="42">
                  <c:v>40.212000000000003</c:v>
                </c:pt>
                <c:pt idx="43">
                  <c:v>42.418500000000002</c:v>
                </c:pt>
                <c:pt idx="44">
                  <c:v>45.836500000000001</c:v>
                </c:pt>
                <c:pt idx="45">
                  <c:v>51.153999999999996</c:v>
                </c:pt>
                <c:pt idx="46">
                  <c:v>54.3765</c:v>
                </c:pt>
                <c:pt idx="47">
                  <c:v>56.640500000000003</c:v>
                </c:pt>
                <c:pt idx="48">
                  <c:v>62.100500000000011</c:v>
                </c:pt>
                <c:pt idx="49">
                  <c:v>65.774500000000003</c:v>
                </c:pt>
                <c:pt idx="50">
                  <c:v>71.366500000000002</c:v>
                </c:pt>
                <c:pt idx="51">
                  <c:v>77.182998999999541</c:v>
                </c:pt>
                <c:pt idx="52">
                  <c:v>79.759</c:v>
                </c:pt>
                <c:pt idx="53">
                  <c:v>83.957499999999996</c:v>
                </c:pt>
                <c:pt idx="54">
                  <c:v>90.105998999999642</c:v>
                </c:pt>
                <c:pt idx="55">
                  <c:v>97.099000000000004</c:v>
                </c:pt>
                <c:pt idx="56">
                  <c:v>101.2525</c:v>
                </c:pt>
                <c:pt idx="57">
                  <c:v>102.7595</c:v>
                </c:pt>
                <c:pt idx="58">
                  <c:v>109.2265</c:v>
                </c:pt>
                <c:pt idx="59">
                  <c:v>113.9055</c:v>
                </c:pt>
                <c:pt idx="60">
                  <c:v>122.7410000000003</c:v>
                </c:pt>
                <c:pt idx="61">
                  <c:v>130.03700000000001</c:v>
                </c:pt>
                <c:pt idx="62">
                  <c:v>133.64099999999999</c:v>
                </c:pt>
                <c:pt idx="63">
                  <c:v>143.67499999999998</c:v>
                </c:pt>
                <c:pt idx="64">
                  <c:v>146.40900000000002</c:v>
                </c:pt>
                <c:pt idx="65">
                  <c:v>152.95650000000001</c:v>
                </c:pt>
                <c:pt idx="66">
                  <c:v>159.76949999999999</c:v>
                </c:pt>
                <c:pt idx="67">
                  <c:v>165.99600000000001</c:v>
                </c:pt>
                <c:pt idx="68">
                  <c:v>170.309</c:v>
                </c:pt>
                <c:pt idx="69">
                  <c:v>174.11699999999999</c:v>
                </c:pt>
                <c:pt idx="70">
                  <c:v>185.42150000000001</c:v>
                </c:pt>
                <c:pt idx="71">
                  <c:v>191.15600000000001</c:v>
                </c:pt>
                <c:pt idx="72">
                  <c:v>196.76250000000002</c:v>
                </c:pt>
                <c:pt idx="73">
                  <c:v>205.14249999999998</c:v>
                </c:pt>
                <c:pt idx="74">
                  <c:v>212.28800000000001</c:v>
                </c:pt>
                <c:pt idx="75">
                  <c:v>219.23899999999998</c:v>
                </c:pt>
                <c:pt idx="76">
                  <c:v>221.79749999999999</c:v>
                </c:pt>
                <c:pt idx="77">
                  <c:v>234.9385</c:v>
                </c:pt>
                <c:pt idx="78">
                  <c:v>241.04899999999998</c:v>
                </c:pt>
                <c:pt idx="79">
                  <c:v>246.68</c:v>
                </c:pt>
                <c:pt idx="80">
                  <c:v>255.25949999999997</c:v>
                </c:pt>
                <c:pt idx="81">
                  <c:v>263.32599999999923</c:v>
                </c:pt>
                <c:pt idx="82">
                  <c:v>267.80849999999964</c:v>
                </c:pt>
                <c:pt idx="83">
                  <c:v>269.54399999999993</c:v>
                </c:pt>
                <c:pt idx="84">
                  <c:v>279.49849999999827</c:v>
                </c:pt>
                <c:pt idx="85">
                  <c:v>290.61500000000001</c:v>
                </c:pt>
                <c:pt idx="86">
                  <c:v>294.99349999999845</c:v>
                </c:pt>
                <c:pt idx="87">
                  <c:v>296.899</c:v>
                </c:pt>
                <c:pt idx="88">
                  <c:v>305.13649999999899</c:v>
                </c:pt>
                <c:pt idx="89">
                  <c:v>314.07049999999964</c:v>
                </c:pt>
                <c:pt idx="90">
                  <c:v>312.78699999999827</c:v>
                </c:pt>
                <c:pt idx="91">
                  <c:v>317.9204999999987</c:v>
                </c:pt>
                <c:pt idx="92">
                  <c:v>329.0095</c:v>
                </c:pt>
                <c:pt idx="93">
                  <c:v>332.12099999999964</c:v>
                </c:pt>
                <c:pt idx="94">
                  <c:v>330.09449999999993</c:v>
                </c:pt>
                <c:pt idx="95">
                  <c:v>334.34349900000001</c:v>
                </c:pt>
                <c:pt idx="96">
                  <c:v>340.64550000000008</c:v>
                </c:pt>
                <c:pt idx="97">
                  <c:v>348.024</c:v>
                </c:pt>
                <c:pt idx="98">
                  <c:v>351.19600000000003</c:v>
                </c:pt>
                <c:pt idx="99">
                  <c:v>357.02249999999964</c:v>
                </c:pt>
                <c:pt idx="100">
                  <c:v>360.48999999999899</c:v>
                </c:pt>
                <c:pt idx="101">
                  <c:v>363.27549999999923</c:v>
                </c:pt>
                <c:pt idx="102">
                  <c:v>362.91299999999899</c:v>
                </c:pt>
                <c:pt idx="103">
                  <c:v>367.96149999999869</c:v>
                </c:pt>
                <c:pt idx="104">
                  <c:v>370.67649999999969</c:v>
                </c:pt>
                <c:pt idx="105">
                  <c:v>372.87549999999999</c:v>
                </c:pt>
                <c:pt idx="106">
                  <c:v>376.16149999999999</c:v>
                </c:pt>
                <c:pt idx="107">
                  <c:v>375.65249999999997</c:v>
                </c:pt>
                <c:pt idx="108">
                  <c:v>378.46199999999851</c:v>
                </c:pt>
                <c:pt idx="109">
                  <c:v>375.57900000000001</c:v>
                </c:pt>
                <c:pt idx="110">
                  <c:v>380.10700000000008</c:v>
                </c:pt>
                <c:pt idx="111">
                  <c:v>380.53699999999827</c:v>
                </c:pt>
                <c:pt idx="112">
                  <c:v>380.44349999999969</c:v>
                </c:pt>
                <c:pt idx="113">
                  <c:v>383.41799999999893</c:v>
                </c:pt>
                <c:pt idx="114">
                  <c:v>378.79849999999863</c:v>
                </c:pt>
                <c:pt idx="115">
                  <c:v>378.93199999999808</c:v>
                </c:pt>
                <c:pt idx="116">
                  <c:v>378.7954999999987</c:v>
                </c:pt>
                <c:pt idx="117">
                  <c:v>374.3245</c:v>
                </c:pt>
                <c:pt idx="118">
                  <c:v>380.27849999999899</c:v>
                </c:pt>
                <c:pt idx="119">
                  <c:v>376.74400000000031</c:v>
                </c:pt>
                <c:pt idx="120">
                  <c:v>375.0795</c:v>
                </c:pt>
                <c:pt idx="121">
                  <c:v>374.91649999999845</c:v>
                </c:pt>
                <c:pt idx="122">
                  <c:v>371.84949999999998</c:v>
                </c:pt>
                <c:pt idx="123">
                  <c:v>372.20099999999923</c:v>
                </c:pt>
                <c:pt idx="124">
                  <c:v>367.94749999999999</c:v>
                </c:pt>
                <c:pt idx="125">
                  <c:v>365.82349999999963</c:v>
                </c:pt>
                <c:pt idx="126">
                  <c:v>364.31900000000002</c:v>
                </c:pt>
                <c:pt idx="127">
                  <c:v>362.95649999999893</c:v>
                </c:pt>
                <c:pt idx="128">
                  <c:v>357.19149999999894</c:v>
                </c:pt>
                <c:pt idx="129">
                  <c:v>354.47250000000003</c:v>
                </c:pt>
                <c:pt idx="130">
                  <c:v>355.05900000000008</c:v>
                </c:pt>
                <c:pt idx="131">
                  <c:v>350.01299999999969</c:v>
                </c:pt>
                <c:pt idx="132">
                  <c:v>344.13049999999993</c:v>
                </c:pt>
                <c:pt idx="133">
                  <c:v>344.45649999999893</c:v>
                </c:pt>
                <c:pt idx="134">
                  <c:v>339.88749999999999</c:v>
                </c:pt>
                <c:pt idx="135">
                  <c:v>339.21099999999899</c:v>
                </c:pt>
                <c:pt idx="136">
                  <c:v>338.22049999999899</c:v>
                </c:pt>
                <c:pt idx="137">
                  <c:v>332.245</c:v>
                </c:pt>
                <c:pt idx="138">
                  <c:v>332.56950000000001</c:v>
                </c:pt>
                <c:pt idx="139">
                  <c:v>327.54050000000001</c:v>
                </c:pt>
                <c:pt idx="140">
                  <c:v>320.79450000000003</c:v>
                </c:pt>
                <c:pt idx="141">
                  <c:v>318.49749999999869</c:v>
                </c:pt>
                <c:pt idx="142">
                  <c:v>318.2954999999987</c:v>
                </c:pt>
                <c:pt idx="143">
                  <c:v>312.70999999999964</c:v>
                </c:pt>
                <c:pt idx="144">
                  <c:v>308.92649999999821</c:v>
                </c:pt>
                <c:pt idx="145">
                  <c:v>304.72000000000003</c:v>
                </c:pt>
                <c:pt idx="146">
                  <c:v>297.53149999999869</c:v>
                </c:pt>
                <c:pt idx="147">
                  <c:v>296.86900000000031</c:v>
                </c:pt>
                <c:pt idx="148">
                  <c:v>289.70400000000001</c:v>
                </c:pt>
                <c:pt idx="149">
                  <c:v>292.61750000000001</c:v>
                </c:pt>
                <c:pt idx="150">
                  <c:v>287.71249999999969</c:v>
                </c:pt>
                <c:pt idx="151">
                  <c:v>282.1225</c:v>
                </c:pt>
                <c:pt idx="152">
                  <c:v>279.94749999999999</c:v>
                </c:pt>
                <c:pt idx="153">
                  <c:v>271.75349999999969</c:v>
                </c:pt>
                <c:pt idx="154">
                  <c:v>268.05399999999969</c:v>
                </c:pt>
                <c:pt idx="155">
                  <c:v>263.08099999999899</c:v>
                </c:pt>
                <c:pt idx="156">
                  <c:v>262.08549999999963</c:v>
                </c:pt>
                <c:pt idx="157">
                  <c:v>252.309</c:v>
                </c:pt>
                <c:pt idx="158">
                  <c:v>248.197</c:v>
                </c:pt>
                <c:pt idx="159">
                  <c:v>246.00800000000001</c:v>
                </c:pt>
                <c:pt idx="160">
                  <c:v>244.08250000000001</c:v>
                </c:pt>
                <c:pt idx="161">
                  <c:v>242.06949999999998</c:v>
                </c:pt>
                <c:pt idx="162">
                  <c:v>237.59</c:v>
                </c:pt>
                <c:pt idx="163">
                  <c:v>232.72200000000001</c:v>
                </c:pt>
                <c:pt idx="164">
                  <c:v>226.078</c:v>
                </c:pt>
                <c:pt idx="165">
                  <c:v>225.23149999999998</c:v>
                </c:pt>
                <c:pt idx="166">
                  <c:v>223.63399999999999</c:v>
                </c:pt>
                <c:pt idx="167">
                  <c:v>215.9845</c:v>
                </c:pt>
                <c:pt idx="168">
                  <c:v>211.8955</c:v>
                </c:pt>
                <c:pt idx="169">
                  <c:v>211.16750000000002</c:v>
                </c:pt>
                <c:pt idx="170">
                  <c:v>203.17749999999998</c:v>
                </c:pt>
                <c:pt idx="171">
                  <c:v>198.023</c:v>
                </c:pt>
                <c:pt idx="172">
                  <c:v>198.79049999999998</c:v>
                </c:pt>
                <c:pt idx="173">
                  <c:v>193.07499999999999</c:v>
                </c:pt>
                <c:pt idx="174">
                  <c:v>193.41049999999998</c:v>
                </c:pt>
                <c:pt idx="175">
                  <c:v>184.81949999999998</c:v>
                </c:pt>
                <c:pt idx="176">
                  <c:v>183.732</c:v>
                </c:pt>
                <c:pt idx="177">
                  <c:v>179.63250000000002</c:v>
                </c:pt>
                <c:pt idx="178">
                  <c:v>176.672</c:v>
                </c:pt>
                <c:pt idx="179">
                  <c:v>171.78750000000002</c:v>
                </c:pt>
                <c:pt idx="180">
                  <c:v>171.148</c:v>
                </c:pt>
                <c:pt idx="181">
                  <c:v>167.59300000000002</c:v>
                </c:pt>
                <c:pt idx="182">
                  <c:v>165.56700000000001</c:v>
                </c:pt>
                <c:pt idx="183">
                  <c:v>164.059</c:v>
                </c:pt>
                <c:pt idx="184">
                  <c:v>160.26899999999998</c:v>
                </c:pt>
                <c:pt idx="185">
                  <c:v>156.4555</c:v>
                </c:pt>
                <c:pt idx="186">
                  <c:v>154.27199999999999</c:v>
                </c:pt>
                <c:pt idx="187">
                  <c:v>153.518</c:v>
                </c:pt>
                <c:pt idx="188">
                  <c:v>149.37700000000001</c:v>
                </c:pt>
                <c:pt idx="189">
                  <c:v>146.48600000000027</c:v>
                </c:pt>
                <c:pt idx="190">
                  <c:v>145.1885</c:v>
                </c:pt>
                <c:pt idx="191">
                  <c:v>146.137</c:v>
                </c:pt>
                <c:pt idx="192">
                  <c:v>139.69150000000002</c:v>
                </c:pt>
                <c:pt idx="193">
                  <c:v>137.20250000000001</c:v>
                </c:pt>
                <c:pt idx="194">
                  <c:v>136.78700000000001</c:v>
                </c:pt>
                <c:pt idx="195">
                  <c:v>132.94650000000001</c:v>
                </c:pt>
                <c:pt idx="196">
                  <c:v>132.75</c:v>
                </c:pt>
                <c:pt idx="197">
                  <c:v>128.89850000000001</c:v>
                </c:pt>
                <c:pt idx="198">
                  <c:v>129.19949999999997</c:v>
                </c:pt>
                <c:pt idx="199">
                  <c:v>126.732</c:v>
                </c:pt>
                <c:pt idx="200">
                  <c:v>125.571</c:v>
                </c:pt>
                <c:pt idx="201">
                  <c:v>121.0895</c:v>
                </c:pt>
                <c:pt idx="202">
                  <c:v>119.10850000000001</c:v>
                </c:pt>
                <c:pt idx="203">
                  <c:v>116.3485</c:v>
                </c:pt>
                <c:pt idx="204">
                  <c:v>115.85799999999999</c:v>
                </c:pt>
                <c:pt idx="205">
                  <c:v>112.0545</c:v>
                </c:pt>
                <c:pt idx="206">
                  <c:v>109.631</c:v>
                </c:pt>
                <c:pt idx="207">
                  <c:v>109.05</c:v>
                </c:pt>
                <c:pt idx="208">
                  <c:v>108.59</c:v>
                </c:pt>
                <c:pt idx="209">
                  <c:v>106.935</c:v>
                </c:pt>
                <c:pt idx="210">
                  <c:v>105.03449999999999</c:v>
                </c:pt>
                <c:pt idx="211">
                  <c:v>103.1865</c:v>
                </c:pt>
                <c:pt idx="212">
                  <c:v>99.67149999999998</c:v>
                </c:pt>
                <c:pt idx="213">
                  <c:v>97.962500000000006</c:v>
                </c:pt>
                <c:pt idx="214">
                  <c:v>98.3065</c:v>
                </c:pt>
                <c:pt idx="215">
                  <c:v>96.380499999999998</c:v>
                </c:pt>
                <c:pt idx="216">
                  <c:v>93.799000000000007</c:v>
                </c:pt>
                <c:pt idx="217">
                  <c:v>93.233498999999981</c:v>
                </c:pt>
                <c:pt idx="218">
                  <c:v>91.188998999999569</c:v>
                </c:pt>
                <c:pt idx="219">
                  <c:v>88.337000000000003</c:v>
                </c:pt>
                <c:pt idx="220">
                  <c:v>86.870999999999981</c:v>
                </c:pt>
                <c:pt idx="221">
                  <c:v>86.66499899999998</c:v>
                </c:pt>
                <c:pt idx="222">
                  <c:v>86.5</c:v>
                </c:pt>
                <c:pt idx="223">
                  <c:v>84.170499999999919</c:v>
                </c:pt>
                <c:pt idx="224">
                  <c:v>84.906999999999996</c:v>
                </c:pt>
                <c:pt idx="225">
                  <c:v>82.438998999999981</c:v>
                </c:pt>
                <c:pt idx="226">
                  <c:v>79.489999999999995</c:v>
                </c:pt>
                <c:pt idx="227">
                  <c:v>77.596999999999994</c:v>
                </c:pt>
                <c:pt idx="228">
                  <c:v>77.827500000000001</c:v>
                </c:pt>
                <c:pt idx="229">
                  <c:v>76.031999999999996</c:v>
                </c:pt>
                <c:pt idx="230">
                  <c:v>72.11</c:v>
                </c:pt>
                <c:pt idx="231">
                  <c:v>72.144999999999996</c:v>
                </c:pt>
                <c:pt idx="232">
                  <c:v>71.870999999999981</c:v>
                </c:pt>
                <c:pt idx="233">
                  <c:v>69.48</c:v>
                </c:pt>
                <c:pt idx="234">
                  <c:v>69.348000000000013</c:v>
                </c:pt>
                <c:pt idx="235">
                  <c:v>66.817499999999995</c:v>
                </c:pt>
                <c:pt idx="236">
                  <c:v>66.824999999999989</c:v>
                </c:pt>
                <c:pt idx="237">
                  <c:v>65.510999999999996</c:v>
                </c:pt>
                <c:pt idx="238">
                  <c:v>63.348500000000001</c:v>
                </c:pt>
                <c:pt idx="239">
                  <c:v>63.504000000000005</c:v>
                </c:pt>
                <c:pt idx="240">
                  <c:v>61.18</c:v>
                </c:pt>
                <c:pt idx="241">
                  <c:v>59.637500000000003</c:v>
                </c:pt>
                <c:pt idx="242">
                  <c:v>60.246000000000002</c:v>
                </c:pt>
                <c:pt idx="243">
                  <c:v>58.790499000000011</c:v>
                </c:pt>
                <c:pt idx="244">
                  <c:v>57.67</c:v>
                </c:pt>
                <c:pt idx="245">
                  <c:v>56.887999999999998</c:v>
                </c:pt>
                <c:pt idx="246">
                  <c:v>55.150498999999996</c:v>
                </c:pt>
                <c:pt idx="247">
                  <c:v>56.237000000000002</c:v>
                </c:pt>
                <c:pt idx="248">
                  <c:v>52.917499999999997</c:v>
                </c:pt>
                <c:pt idx="249">
                  <c:v>53.696000000000012</c:v>
                </c:pt>
                <c:pt idx="250">
                  <c:v>52.300999999999995</c:v>
                </c:pt>
                <c:pt idx="251">
                  <c:v>50.981999999999999</c:v>
                </c:pt>
                <c:pt idx="252">
                  <c:v>51.483999999999995</c:v>
                </c:pt>
                <c:pt idx="253">
                  <c:v>49.306000000000004</c:v>
                </c:pt>
                <c:pt idx="254">
                  <c:v>48.523500000000013</c:v>
                </c:pt>
                <c:pt idx="255">
                  <c:v>48.201500000000003</c:v>
                </c:pt>
                <c:pt idx="256">
                  <c:v>47.565000000000012</c:v>
                </c:pt>
                <c:pt idx="257">
                  <c:v>46.887999999999998</c:v>
                </c:pt>
                <c:pt idx="258">
                  <c:v>43.650999999999996</c:v>
                </c:pt>
                <c:pt idx="259">
                  <c:v>44.1875</c:v>
                </c:pt>
                <c:pt idx="260">
                  <c:v>44.7515</c:v>
                </c:pt>
                <c:pt idx="261">
                  <c:v>41.699000000000012</c:v>
                </c:pt>
                <c:pt idx="262">
                  <c:v>41.393500000000003</c:v>
                </c:pt>
                <c:pt idx="263">
                  <c:v>41.696000000000012</c:v>
                </c:pt>
                <c:pt idx="264">
                  <c:v>42.024500000000003</c:v>
                </c:pt>
                <c:pt idx="265">
                  <c:v>40.8185</c:v>
                </c:pt>
                <c:pt idx="266">
                  <c:v>38.101000000000006</c:v>
                </c:pt>
                <c:pt idx="267">
                  <c:v>36.645500000000013</c:v>
                </c:pt>
                <c:pt idx="268">
                  <c:v>36.843000000000004</c:v>
                </c:pt>
                <c:pt idx="269">
                  <c:v>37.677</c:v>
                </c:pt>
                <c:pt idx="270">
                  <c:v>36.458500000000001</c:v>
                </c:pt>
                <c:pt idx="271">
                  <c:v>36.593500000000013</c:v>
                </c:pt>
                <c:pt idx="272">
                  <c:v>35.617999000000005</c:v>
                </c:pt>
                <c:pt idx="273">
                  <c:v>35.886499999999998</c:v>
                </c:pt>
                <c:pt idx="274">
                  <c:v>34.36</c:v>
                </c:pt>
                <c:pt idx="275">
                  <c:v>33.678500000000113</c:v>
                </c:pt>
                <c:pt idx="276">
                  <c:v>34.159000000000006</c:v>
                </c:pt>
                <c:pt idx="277">
                  <c:v>30.817000000000078</c:v>
                </c:pt>
                <c:pt idx="278">
                  <c:v>31.94549999999985</c:v>
                </c:pt>
                <c:pt idx="279">
                  <c:v>31.407</c:v>
                </c:pt>
                <c:pt idx="280">
                  <c:v>31.366</c:v>
                </c:pt>
                <c:pt idx="281">
                  <c:v>30.146000000000001</c:v>
                </c:pt>
                <c:pt idx="282">
                  <c:v>30.987999999999989</c:v>
                </c:pt>
                <c:pt idx="283">
                  <c:v>29.785999999999905</c:v>
                </c:pt>
                <c:pt idx="284">
                  <c:v>28.395499999999906</c:v>
                </c:pt>
                <c:pt idx="285">
                  <c:v>28.655999999999999</c:v>
                </c:pt>
                <c:pt idx="286">
                  <c:v>28.047499999999989</c:v>
                </c:pt>
                <c:pt idx="287">
                  <c:v>25.962499999999839</c:v>
                </c:pt>
                <c:pt idx="288">
                  <c:v>24.628</c:v>
                </c:pt>
                <c:pt idx="289">
                  <c:v>26.842499999999905</c:v>
                </c:pt>
                <c:pt idx="290">
                  <c:v>25.451000000000001</c:v>
                </c:pt>
                <c:pt idx="291">
                  <c:v>25.36949999999991</c:v>
                </c:pt>
                <c:pt idx="292">
                  <c:v>24.788999999999906</c:v>
                </c:pt>
                <c:pt idx="293">
                  <c:v>24.582999999999906</c:v>
                </c:pt>
                <c:pt idx="294">
                  <c:v>24.786499999999876</c:v>
                </c:pt>
                <c:pt idx="295">
                  <c:v>24.327000000000005</c:v>
                </c:pt>
                <c:pt idx="296">
                  <c:v>23.531500000000001</c:v>
                </c:pt>
                <c:pt idx="297">
                  <c:v>23.1645</c:v>
                </c:pt>
                <c:pt idx="298">
                  <c:v>22.193000000000001</c:v>
                </c:pt>
                <c:pt idx="299">
                  <c:v>21.571000000000005</c:v>
                </c:pt>
                <c:pt idx="300">
                  <c:v>21.965499999999849</c:v>
                </c:pt>
                <c:pt idx="301">
                  <c:v>20.43649999999991</c:v>
                </c:pt>
                <c:pt idx="302">
                  <c:v>22.451499999999989</c:v>
                </c:pt>
                <c:pt idx="303">
                  <c:v>21.117000000000097</c:v>
                </c:pt>
                <c:pt idx="304">
                  <c:v>20.779999999999987</c:v>
                </c:pt>
                <c:pt idx="305">
                  <c:v>20.206499999999906</c:v>
                </c:pt>
                <c:pt idx="306">
                  <c:v>19.858499999999989</c:v>
                </c:pt>
                <c:pt idx="307">
                  <c:v>19.198</c:v>
                </c:pt>
                <c:pt idx="308">
                  <c:v>19.074999999999999</c:v>
                </c:pt>
                <c:pt idx="309">
                  <c:v>17.965499999999849</c:v>
                </c:pt>
                <c:pt idx="310">
                  <c:v>18.117500000000035</c:v>
                </c:pt>
                <c:pt idx="311">
                  <c:v>18.740499999999887</c:v>
                </c:pt>
                <c:pt idx="312">
                  <c:v>18.446000000000002</c:v>
                </c:pt>
                <c:pt idx="313">
                  <c:v>18.626999999999999</c:v>
                </c:pt>
                <c:pt idx="314">
                  <c:v>17.634499999999999</c:v>
                </c:pt>
                <c:pt idx="315">
                  <c:v>17.221999999999987</c:v>
                </c:pt>
                <c:pt idx="316">
                  <c:v>17.021000000000001</c:v>
                </c:pt>
                <c:pt idx="317">
                  <c:v>16.6355</c:v>
                </c:pt>
                <c:pt idx="318">
                  <c:v>15.7095</c:v>
                </c:pt>
                <c:pt idx="319">
                  <c:v>17.452000000000002</c:v>
                </c:pt>
                <c:pt idx="320">
                  <c:v>16.169499999999989</c:v>
                </c:pt>
                <c:pt idx="321">
                  <c:v>15.169</c:v>
                </c:pt>
                <c:pt idx="322">
                  <c:v>15.717999999999998</c:v>
                </c:pt>
                <c:pt idx="323">
                  <c:v>15.737500000000001</c:v>
                </c:pt>
                <c:pt idx="324">
                  <c:v>14.654</c:v>
                </c:pt>
                <c:pt idx="325">
                  <c:v>15.797999999999998</c:v>
                </c:pt>
                <c:pt idx="326">
                  <c:v>15.552500000000045</c:v>
                </c:pt>
                <c:pt idx="327">
                  <c:v>13.1015</c:v>
                </c:pt>
                <c:pt idx="328">
                  <c:v>13.856000000000041</c:v>
                </c:pt>
                <c:pt idx="329">
                  <c:v>15.089500000000006</c:v>
                </c:pt>
                <c:pt idx="330">
                  <c:v>13.931000000000001</c:v>
                </c:pt>
                <c:pt idx="331">
                  <c:v>13.793999999999999</c:v>
                </c:pt>
                <c:pt idx="332">
                  <c:v>14.443</c:v>
                </c:pt>
                <c:pt idx="333">
                  <c:v>14.574</c:v>
                </c:pt>
                <c:pt idx="334">
                  <c:v>13.6305</c:v>
                </c:pt>
                <c:pt idx="335">
                  <c:v>12.761000000000001</c:v>
                </c:pt>
                <c:pt idx="336">
                  <c:v>13.571</c:v>
                </c:pt>
                <c:pt idx="337">
                  <c:v>12.926</c:v>
                </c:pt>
                <c:pt idx="338">
                  <c:v>12.407500000000002</c:v>
                </c:pt>
                <c:pt idx="339">
                  <c:v>11.961</c:v>
                </c:pt>
                <c:pt idx="340">
                  <c:v>11.655000000000006</c:v>
                </c:pt>
                <c:pt idx="341">
                  <c:v>12.364000000000004</c:v>
                </c:pt>
                <c:pt idx="342">
                  <c:v>12.2965</c:v>
                </c:pt>
                <c:pt idx="343">
                  <c:v>11.965000000000041</c:v>
                </c:pt>
                <c:pt idx="344">
                  <c:v>10.712</c:v>
                </c:pt>
                <c:pt idx="345">
                  <c:v>11.039</c:v>
                </c:pt>
                <c:pt idx="346">
                  <c:v>10.551</c:v>
                </c:pt>
                <c:pt idx="347">
                  <c:v>11.51</c:v>
                </c:pt>
                <c:pt idx="348">
                  <c:v>11.166500000000006</c:v>
                </c:pt>
                <c:pt idx="349">
                  <c:v>10.6675</c:v>
                </c:pt>
                <c:pt idx="350">
                  <c:v>10.776</c:v>
                </c:pt>
                <c:pt idx="351">
                  <c:v>10.41</c:v>
                </c:pt>
                <c:pt idx="352">
                  <c:v>9.9325000000000028</c:v>
                </c:pt>
                <c:pt idx="353">
                  <c:v>10.067</c:v>
                </c:pt>
                <c:pt idx="354">
                  <c:v>10.2645</c:v>
                </c:pt>
                <c:pt idx="355">
                  <c:v>9.7950000000000017</c:v>
                </c:pt>
                <c:pt idx="356">
                  <c:v>10.608500000000001</c:v>
                </c:pt>
                <c:pt idx="357">
                  <c:v>10.055000000000026</c:v>
                </c:pt>
                <c:pt idx="358">
                  <c:v>9.6660000000000004</c:v>
                </c:pt>
                <c:pt idx="359">
                  <c:v>9.4415000000000013</c:v>
                </c:pt>
                <c:pt idx="360">
                  <c:v>10.423500000000002</c:v>
                </c:pt>
                <c:pt idx="361">
                  <c:v>9.714499</c:v>
                </c:pt>
                <c:pt idx="362">
                  <c:v>9.3744990000000268</c:v>
                </c:pt>
                <c:pt idx="363">
                  <c:v>9.5979989999999997</c:v>
                </c:pt>
                <c:pt idx="364">
                  <c:v>9.577</c:v>
                </c:pt>
                <c:pt idx="365">
                  <c:v>8.7325000000000035</c:v>
                </c:pt>
                <c:pt idx="366">
                  <c:v>8.5620000000000047</c:v>
                </c:pt>
                <c:pt idx="367">
                  <c:v>9.33</c:v>
                </c:pt>
                <c:pt idx="368">
                  <c:v>9.7204990000000002</c:v>
                </c:pt>
                <c:pt idx="369">
                  <c:v>8.8695000000000466</c:v>
                </c:pt>
                <c:pt idx="370">
                  <c:v>8.1479999999999997</c:v>
                </c:pt>
                <c:pt idx="371">
                  <c:v>8.8700000000000028</c:v>
                </c:pt>
                <c:pt idx="372">
                  <c:v>8.4535000000000267</c:v>
                </c:pt>
                <c:pt idx="373">
                  <c:v>7.8365</c:v>
                </c:pt>
                <c:pt idx="374">
                  <c:v>8.6170000000000009</c:v>
                </c:pt>
                <c:pt idx="375">
                  <c:v>8.6864990000000066</c:v>
                </c:pt>
                <c:pt idx="376">
                  <c:v>8.4340000000000011</c:v>
                </c:pt>
                <c:pt idx="377">
                  <c:v>7.8159999999999945</c:v>
                </c:pt>
                <c:pt idx="378">
                  <c:v>7.5854999999999997</c:v>
                </c:pt>
                <c:pt idx="379">
                  <c:v>7.1124999999999945</c:v>
                </c:pt>
                <c:pt idx="380">
                  <c:v>8.9920000000000027</c:v>
                </c:pt>
                <c:pt idx="381">
                  <c:v>7.7024999999999997</c:v>
                </c:pt>
                <c:pt idx="382">
                  <c:v>8.206999999999999</c:v>
                </c:pt>
                <c:pt idx="383">
                  <c:v>8.4750000000000068</c:v>
                </c:pt>
                <c:pt idx="384">
                  <c:v>7.9119989999999998</c:v>
                </c:pt>
                <c:pt idx="385">
                  <c:v>7.7614999999999998</c:v>
                </c:pt>
                <c:pt idx="386">
                  <c:v>7.2479990000000001</c:v>
                </c:pt>
                <c:pt idx="387">
                  <c:v>7.8069999999999995</c:v>
                </c:pt>
                <c:pt idx="388">
                  <c:v>7.46</c:v>
                </c:pt>
                <c:pt idx="389">
                  <c:v>7.0110000000000001</c:v>
                </c:pt>
                <c:pt idx="390">
                  <c:v>7.7759999999999998</c:v>
                </c:pt>
                <c:pt idx="391">
                  <c:v>7.8284999999999965</c:v>
                </c:pt>
                <c:pt idx="392">
                  <c:v>6.9849990000000002</c:v>
                </c:pt>
                <c:pt idx="393">
                  <c:v>7.3594999999999997</c:v>
                </c:pt>
                <c:pt idx="394">
                  <c:v>7.1564990000000002</c:v>
                </c:pt>
                <c:pt idx="395">
                  <c:v>6.8239999999999945</c:v>
                </c:pt>
                <c:pt idx="396">
                  <c:v>7.3994999999999997</c:v>
                </c:pt>
                <c:pt idx="397">
                  <c:v>7.2770000000000001</c:v>
                </c:pt>
                <c:pt idx="398">
                  <c:v>7.0385</c:v>
                </c:pt>
                <c:pt idx="399">
                  <c:v>6.5490000000000004</c:v>
                </c:pt>
                <c:pt idx="400">
                  <c:v>6.7789999999999999</c:v>
                </c:pt>
                <c:pt idx="401">
                  <c:v>6.9135</c:v>
                </c:pt>
                <c:pt idx="402">
                  <c:v>7.2829990000000002</c:v>
                </c:pt>
                <c:pt idx="403">
                  <c:v>6.2715000000000014</c:v>
                </c:pt>
                <c:pt idx="404">
                  <c:v>6.6664999999999965</c:v>
                </c:pt>
                <c:pt idx="405">
                  <c:v>6.6804999999999986</c:v>
                </c:pt>
                <c:pt idx="406">
                  <c:v>7.8090000000000002</c:v>
                </c:pt>
                <c:pt idx="407">
                  <c:v>8.1625000000000068</c:v>
                </c:pt>
                <c:pt idx="408">
                  <c:v>8.074999</c:v>
                </c:pt>
                <c:pt idx="409">
                  <c:v>7.8159999999999945</c:v>
                </c:pt>
                <c:pt idx="410">
                  <c:v>7.6929999999999845</c:v>
                </c:pt>
                <c:pt idx="411">
                  <c:v>7.3315000000000001</c:v>
                </c:pt>
                <c:pt idx="412">
                  <c:v>8.1495000000000015</c:v>
                </c:pt>
                <c:pt idx="413">
                  <c:v>7.6774999999999975</c:v>
                </c:pt>
                <c:pt idx="414">
                  <c:v>7.9379999999999997</c:v>
                </c:pt>
                <c:pt idx="415">
                  <c:v>7.5149999999999855</c:v>
                </c:pt>
                <c:pt idx="416">
                  <c:v>7.4584999999999999</c:v>
                </c:pt>
                <c:pt idx="417">
                  <c:v>7.6289999999999845</c:v>
                </c:pt>
                <c:pt idx="418">
                  <c:v>6.8274999999999855</c:v>
                </c:pt>
                <c:pt idx="419">
                  <c:v>7.6064999999999996</c:v>
                </c:pt>
                <c:pt idx="420">
                  <c:v>6.9660000000000002</c:v>
                </c:pt>
                <c:pt idx="421">
                  <c:v>6.5110000000000001</c:v>
                </c:pt>
                <c:pt idx="422">
                  <c:v>7.2315000000000014</c:v>
                </c:pt>
                <c:pt idx="423">
                  <c:v>7.4855</c:v>
                </c:pt>
                <c:pt idx="424">
                  <c:v>7.18</c:v>
                </c:pt>
                <c:pt idx="425">
                  <c:v>7.3614990000000002</c:v>
                </c:pt>
                <c:pt idx="426">
                  <c:v>7.2469999999999999</c:v>
                </c:pt>
                <c:pt idx="427">
                  <c:v>7.6379999999999955</c:v>
                </c:pt>
                <c:pt idx="428">
                  <c:v>7.6139999999999946</c:v>
                </c:pt>
                <c:pt idx="429">
                  <c:v>7.2009999999999996</c:v>
                </c:pt>
                <c:pt idx="430">
                  <c:v>6.867999999999979</c:v>
                </c:pt>
                <c:pt idx="431">
                  <c:v>6.9130000000000003</c:v>
                </c:pt>
                <c:pt idx="432">
                  <c:v>7.3710000000000004</c:v>
                </c:pt>
                <c:pt idx="433">
                  <c:v>7.157998999999978</c:v>
                </c:pt>
                <c:pt idx="434">
                  <c:v>6.8524999999999965</c:v>
                </c:pt>
                <c:pt idx="435">
                  <c:v>7.7494990000000197</c:v>
                </c:pt>
                <c:pt idx="436">
                  <c:v>7.2169999999999996</c:v>
                </c:pt>
                <c:pt idx="437">
                  <c:v>6.9760000000000124</c:v>
                </c:pt>
                <c:pt idx="438">
                  <c:v>7.5365000000000002</c:v>
                </c:pt>
                <c:pt idx="439">
                  <c:v>7.5739999999999998</c:v>
                </c:pt>
                <c:pt idx="440">
                  <c:v>7.5439999999999996</c:v>
                </c:pt>
                <c:pt idx="441">
                  <c:v>8.0550000000000068</c:v>
                </c:pt>
                <c:pt idx="442">
                  <c:v>7.1964999999999995</c:v>
                </c:pt>
                <c:pt idx="443">
                  <c:v>7.0715000000000003</c:v>
                </c:pt>
                <c:pt idx="444">
                  <c:v>8.2835000000000001</c:v>
                </c:pt>
                <c:pt idx="445">
                  <c:v>8.1084990000000001</c:v>
                </c:pt>
                <c:pt idx="446">
                  <c:v>7.2469999999999999</c:v>
                </c:pt>
                <c:pt idx="447">
                  <c:v>7.3904990000000002</c:v>
                </c:pt>
                <c:pt idx="448">
                  <c:v>7.3529999999999855</c:v>
                </c:pt>
                <c:pt idx="449">
                  <c:v>8.2540000000000013</c:v>
                </c:pt>
                <c:pt idx="450">
                  <c:v>7.4740000000000002</c:v>
                </c:pt>
                <c:pt idx="451">
                  <c:v>7.4154999999999998</c:v>
                </c:pt>
                <c:pt idx="452">
                  <c:v>8.3290000000000006</c:v>
                </c:pt>
                <c:pt idx="453">
                  <c:v>8.2585000000000015</c:v>
                </c:pt>
                <c:pt idx="454">
                  <c:v>7.9029999999999996</c:v>
                </c:pt>
                <c:pt idx="455">
                  <c:v>8.1479999999999997</c:v>
                </c:pt>
                <c:pt idx="456">
                  <c:v>7.3624999999999945</c:v>
                </c:pt>
                <c:pt idx="457">
                  <c:v>7.6234999999999955</c:v>
                </c:pt>
                <c:pt idx="458">
                  <c:v>8.1915000000000013</c:v>
                </c:pt>
                <c:pt idx="459">
                  <c:v>8.6540000000000035</c:v>
                </c:pt>
                <c:pt idx="460">
                  <c:v>7.5329990000000002</c:v>
                </c:pt>
                <c:pt idx="461">
                  <c:v>7.5860000000000003</c:v>
                </c:pt>
                <c:pt idx="462">
                  <c:v>7.5549999999999855</c:v>
                </c:pt>
                <c:pt idx="463">
                  <c:v>7.8274999999999855</c:v>
                </c:pt>
                <c:pt idx="464">
                  <c:v>7.8934999999999995</c:v>
                </c:pt>
                <c:pt idx="465">
                  <c:v>8.1175000000000015</c:v>
                </c:pt>
                <c:pt idx="466">
                  <c:v>8.0205000000000002</c:v>
                </c:pt>
                <c:pt idx="467">
                  <c:v>8.6269989999999996</c:v>
                </c:pt>
                <c:pt idx="468">
                  <c:v>7.7584999999999997</c:v>
                </c:pt>
                <c:pt idx="469">
                  <c:v>7.0030000000000001</c:v>
                </c:pt>
                <c:pt idx="470">
                  <c:v>6.8174999999999955</c:v>
                </c:pt>
                <c:pt idx="471">
                  <c:v>8.8859990000000266</c:v>
                </c:pt>
                <c:pt idx="472">
                  <c:v>8.6425000000000001</c:v>
                </c:pt>
                <c:pt idx="473">
                  <c:v>8.3759990000000268</c:v>
                </c:pt>
                <c:pt idx="474">
                  <c:v>8.9304990000000046</c:v>
                </c:pt>
                <c:pt idx="475">
                  <c:v>9.0195000000000007</c:v>
                </c:pt>
                <c:pt idx="476">
                  <c:v>8.7044990000000002</c:v>
                </c:pt>
                <c:pt idx="477">
                  <c:v>8.9224990000000268</c:v>
                </c:pt>
                <c:pt idx="478">
                  <c:v>9.7369999999999983</c:v>
                </c:pt>
                <c:pt idx="479">
                  <c:v>9.9239990000000002</c:v>
                </c:pt>
                <c:pt idx="480">
                  <c:v>10.220500000000001</c:v>
                </c:pt>
              </c:numCache>
            </c:numRef>
          </c:yVal>
          <c:smooth val="1"/>
          <c:extLst>
            <c:ext xmlns:c16="http://schemas.microsoft.com/office/drawing/2014/chart" uri="{C3380CC4-5D6E-409C-BE32-E72D297353CC}">
              <c16:uniqueId val="{00000007-CB24-441D-A873-FCB2A3CC84DE}"/>
            </c:ext>
          </c:extLst>
        </c:ser>
        <c:ser>
          <c:idx val="8"/>
          <c:order val="8"/>
          <c:spPr>
            <a:ln w="12700">
              <a:solidFill>
                <a:srgbClr val="00CCFF"/>
              </a:solidFill>
              <a:prstDash val="solid"/>
            </a:ln>
          </c:spPr>
          <c:marker>
            <c:symbol val="none"/>
          </c:marker>
          <c:xVal>
            <c:numRef>
              <c:f>vzavk!$A$1:$A$481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vzavk!$J$1:$J$481</c:f>
              <c:numCache>
                <c:formatCode>General</c:formatCode>
                <c:ptCount val="481"/>
                <c:pt idx="0">
                  <c:v>857.101</c:v>
                </c:pt>
                <c:pt idx="1">
                  <c:v>879.03049999999996</c:v>
                </c:pt>
                <c:pt idx="2">
                  <c:v>908.01599999999996</c:v>
                </c:pt>
                <c:pt idx="3">
                  <c:v>925.51249999999948</c:v>
                </c:pt>
                <c:pt idx="4">
                  <c:v>927.50699899999938</c:v>
                </c:pt>
                <c:pt idx="5">
                  <c:v>923.38749999999948</c:v>
                </c:pt>
                <c:pt idx="6">
                  <c:v>905.26</c:v>
                </c:pt>
                <c:pt idx="7">
                  <c:v>945.3845</c:v>
                </c:pt>
                <c:pt idx="8">
                  <c:v>818.81149999999946</c:v>
                </c:pt>
                <c:pt idx="9">
                  <c:v>764.19799999999998</c:v>
                </c:pt>
                <c:pt idx="10">
                  <c:v>728.48599999999999</c:v>
                </c:pt>
                <c:pt idx="11">
                  <c:v>606.46549999999797</c:v>
                </c:pt>
                <c:pt idx="12">
                  <c:v>532.88549999999998</c:v>
                </c:pt>
                <c:pt idx="13">
                  <c:v>460.41499999999894</c:v>
                </c:pt>
                <c:pt idx="14">
                  <c:v>382.80900000000008</c:v>
                </c:pt>
                <c:pt idx="15">
                  <c:v>343.17399999999969</c:v>
                </c:pt>
                <c:pt idx="16">
                  <c:v>246.00200000000001</c:v>
                </c:pt>
                <c:pt idx="17">
                  <c:v>235.64949999999999</c:v>
                </c:pt>
                <c:pt idx="18">
                  <c:v>186.226</c:v>
                </c:pt>
                <c:pt idx="19">
                  <c:v>144.8510000000006</c:v>
                </c:pt>
                <c:pt idx="20">
                  <c:v>100.751</c:v>
                </c:pt>
                <c:pt idx="21">
                  <c:v>68.491999000000376</c:v>
                </c:pt>
                <c:pt idx="22">
                  <c:v>47.428500000000113</c:v>
                </c:pt>
                <c:pt idx="23">
                  <c:v>32.723500000000165</c:v>
                </c:pt>
                <c:pt idx="24">
                  <c:v>22.185499999999898</c:v>
                </c:pt>
                <c:pt idx="25">
                  <c:v>17.762499999999857</c:v>
                </c:pt>
                <c:pt idx="26">
                  <c:v>16.164999999999999</c:v>
                </c:pt>
                <c:pt idx="27">
                  <c:v>14.322000000000006</c:v>
                </c:pt>
                <c:pt idx="28">
                  <c:v>14.728499999999999</c:v>
                </c:pt>
                <c:pt idx="29">
                  <c:v>15.756500000000004</c:v>
                </c:pt>
                <c:pt idx="30">
                  <c:v>16.314000000000075</c:v>
                </c:pt>
                <c:pt idx="31">
                  <c:v>17.074999999999999</c:v>
                </c:pt>
                <c:pt idx="32">
                  <c:v>18.124500000000001</c:v>
                </c:pt>
                <c:pt idx="33">
                  <c:v>19.029</c:v>
                </c:pt>
                <c:pt idx="34">
                  <c:v>20.84049999999991</c:v>
                </c:pt>
                <c:pt idx="35">
                  <c:v>23.195499999999921</c:v>
                </c:pt>
                <c:pt idx="36">
                  <c:v>25.407999999999987</c:v>
                </c:pt>
                <c:pt idx="37">
                  <c:v>27.313500000000001</c:v>
                </c:pt>
                <c:pt idx="38">
                  <c:v>28.12249999999991</c:v>
                </c:pt>
                <c:pt idx="39">
                  <c:v>30.471999999999987</c:v>
                </c:pt>
                <c:pt idx="40">
                  <c:v>33.594500000000011</c:v>
                </c:pt>
                <c:pt idx="41">
                  <c:v>33.987499999999997</c:v>
                </c:pt>
                <c:pt idx="42">
                  <c:v>39.201000000000001</c:v>
                </c:pt>
                <c:pt idx="43">
                  <c:v>42.233999000000011</c:v>
                </c:pt>
                <c:pt idx="44">
                  <c:v>45.595000000000013</c:v>
                </c:pt>
                <c:pt idx="45">
                  <c:v>49.825000000000003</c:v>
                </c:pt>
                <c:pt idx="46">
                  <c:v>54.277500000000003</c:v>
                </c:pt>
                <c:pt idx="47">
                  <c:v>56.619</c:v>
                </c:pt>
                <c:pt idx="48">
                  <c:v>61.405500000000011</c:v>
                </c:pt>
                <c:pt idx="49">
                  <c:v>65.899499000000006</c:v>
                </c:pt>
                <c:pt idx="50">
                  <c:v>69.763999999999996</c:v>
                </c:pt>
                <c:pt idx="51">
                  <c:v>73.647499999999994</c:v>
                </c:pt>
                <c:pt idx="52">
                  <c:v>76.929500000000004</c:v>
                </c:pt>
                <c:pt idx="53">
                  <c:v>82.132498999999569</c:v>
                </c:pt>
                <c:pt idx="54">
                  <c:v>86.186999999999998</c:v>
                </c:pt>
                <c:pt idx="55">
                  <c:v>90.230998999999983</c:v>
                </c:pt>
                <c:pt idx="56">
                  <c:v>97.246499999999997</c:v>
                </c:pt>
                <c:pt idx="57">
                  <c:v>100.2295</c:v>
                </c:pt>
                <c:pt idx="58">
                  <c:v>108.6185</c:v>
                </c:pt>
                <c:pt idx="59">
                  <c:v>115.44750000000042</c:v>
                </c:pt>
                <c:pt idx="60">
                  <c:v>120.4025</c:v>
                </c:pt>
                <c:pt idx="61">
                  <c:v>124.67499999999998</c:v>
                </c:pt>
                <c:pt idx="62">
                  <c:v>130.03800000000001</c:v>
                </c:pt>
                <c:pt idx="63">
                  <c:v>136.47050000000002</c:v>
                </c:pt>
                <c:pt idx="64">
                  <c:v>143.75150000000002</c:v>
                </c:pt>
                <c:pt idx="65">
                  <c:v>152.905</c:v>
                </c:pt>
                <c:pt idx="66">
                  <c:v>152.31449999999998</c:v>
                </c:pt>
                <c:pt idx="67">
                  <c:v>159.4880000000006</c:v>
                </c:pt>
                <c:pt idx="68">
                  <c:v>166.20549999999997</c:v>
                </c:pt>
                <c:pt idx="69">
                  <c:v>171.904</c:v>
                </c:pt>
                <c:pt idx="70">
                  <c:v>177.80850000000001</c:v>
                </c:pt>
                <c:pt idx="71">
                  <c:v>184.13200000000001</c:v>
                </c:pt>
                <c:pt idx="72">
                  <c:v>189.58250000000001</c:v>
                </c:pt>
                <c:pt idx="73">
                  <c:v>200.56</c:v>
                </c:pt>
                <c:pt idx="74">
                  <c:v>203.631</c:v>
                </c:pt>
                <c:pt idx="75">
                  <c:v>209.3015</c:v>
                </c:pt>
                <c:pt idx="76">
                  <c:v>220.12300000000002</c:v>
                </c:pt>
                <c:pt idx="77">
                  <c:v>224.47299999999998</c:v>
                </c:pt>
                <c:pt idx="78">
                  <c:v>229.57899999999998</c:v>
                </c:pt>
                <c:pt idx="79">
                  <c:v>240.02949999999998</c:v>
                </c:pt>
                <c:pt idx="80">
                  <c:v>246.66949999999997</c:v>
                </c:pt>
                <c:pt idx="81">
                  <c:v>249.62900000000002</c:v>
                </c:pt>
                <c:pt idx="82">
                  <c:v>261.05849999999964</c:v>
                </c:pt>
                <c:pt idx="83">
                  <c:v>267.78699999999827</c:v>
                </c:pt>
                <c:pt idx="84">
                  <c:v>270.72049999999899</c:v>
                </c:pt>
                <c:pt idx="85">
                  <c:v>278.26549999999969</c:v>
                </c:pt>
                <c:pt idx="86">
                  <c:v>283.70649999999893</c:v>
                </c:pt>
                <c:pt idx="87">
                  <c:v>289.83449999999999</c:v>
                </c:pt>
                <c:pt idx="88">
                  <c:v>295.60500000000002</c:v>
                </c:pt>
                <c:pt idx="89">
                  <c:v>299.26900000000001</c:v>
                </c:pt>
                <c:pt idx="90">
                  <c:v>305.44499999999999</c:v>
                </c:pt>
                <c:pt idx="91">
                  <c:v>307.28999999999894</c:v>
                </c:pt>
                <c:pt idx="92">
                  <c:v>318.45400000000001</c:v>
                </c:pt>
                <c:pt idx="93">
                  <c:v>319.84899999999999</c:v>
                </c:pt>
                <c:pt idx="94">
                  <c:v>324.55950000000001</c:v>
                </c:pt>
                <c:pt idx="95">
                  <c:v>330.07400000000001</c:v>
                </c:pt>
                <c:pt idx="96">
                  <c:v>332.97949999999969</c:v>
                </c:pt>
                <c:pt idx="97">
                  <c:v>332.53250000000003</c:v>
                </c:pt>
                <c:pt idx="98">
                  <c:v>340.61099999999999</c:v>
                </c:pt>
                <c:pt idx="99">
                  <c:v>345.56649999999894</c:v>
                </c:pt>
                <c:pt idx="100">
                  <c:v>347.37400000000002</c:v>
                </c:pt>
                <c:pt idx="101">
                  <c:v>352.26349999999923</c:v>
                </c:pt>
                <c:pt idx="102">
                  <c:v>353.84350000000001</c:v>
                </c:pt>
                <c:pt idx="103">
                  <c:v>353.96599999999899</c:v>
                </c:pt>
                <c:pt idx="104">
                  <c:v>350.69600000000003</c:v>
                </c:pt>
                <c:pt idx="105">
                  <c:v>353.17149999999964</c:v>
                </c:pt>
                <c:pt idx="106">
                  <c:v>364.66250000000002</c:v>
                </c:pt>
                <c:pt idx="107">
                  <c:v>356.65899999999999</c:v>
                </c:pt>
                <c:pt idx="108">
                  <c:v>363.57349999999963</c:v>
                </c:pt>
                <c:pt idx="109">
                  <c:v>363.57849999999894</c:v>
                </c:pt>
                <c:pt idx="110">
                  <c:v>359.13</c:v>
                </c:pt>
                <c:pt idx="111">
                  <c:v>361.99349999999845</c:v>
                </c:pt>
                <c:pt idx="112">
                  <c:v>363.82299999999969</c:v>
                </c:pt>
                <c:pt idx="113">
                  <c:v>367.12799999999999</c:v>
                </c:pt>
                <c:pt idx="114">
                  <c:v>367.18549999999999</c:v>
                </c:pt>
                <c:pt idx="115">
                  <c:v>365.88299999999964</c:v>
                </c:pt>
                <c:pt idx="116">
                  <c:v>364.8245</c:v>
                </c:pt>
                <c:pt idx="117">
                  <c:v>362.69299999999993</c:v>
                </c:pt>
                <c:pt idx="118">
                  <c:v>358.89949999999999</c:v>
                </c:pt>
                <c:pt idx="119">
                  <c:v>363.077</c:v>
                </c:pt>
                <c:pt idx="120">
                  <c:v>358.8964999999987</c:v>
                </c:pt>
                <c:pt idx="121">
                  <c:v>358.81049999999999</c:v>
                </c:pt>
                <c:pt idx="122">
                  <c:v>358.75850000000003</c:v>
                </c:pt>
                <c:pt idx="123">
                  <c:v>360.07849999999894</c:v>
                </c:pt>
                <c:pt idx="124">
                  <c:v>359.98799999999869</c:v>
                </c:pt>
                <c:pt idx="125">
                  <c:v>350.80250000000001</c:v>
                </c:pt>
                <c:pt idx="126">
                  <c:v>347.87799999999999</c:v>
                </c:pt>
                <c:pt idx="127">
                  <c:v>347.87400000000002</c:v>
                </c:pt>
                <c:pt idx="128">
                  <c:v>346.04450000000008</c:v>
                </c:pt>
                <c:pt idx="129">
                  <c:v>340.72149999999863</c:v>
                </c:pt>
                <c:pt idx="130">
                  <c:v>340.55549999999999</c:v>
                </c:pt>
                <c:pt idx="131">
                  <c:v>335.58649999999869</c:v>
                </c:pt>
                <c:pt idx="132">
                  <c:v>336.48249999999899</c:v>
                </c:pt>
                <c:pt idx="133">
                  <c:v>331.44900000000001</c:v>
                </c:pt>
                <c:pt idx="134">
                  <c:v>325.11599999999999</c:v>
                </c:pt>
                <c:pt idx="135">
                  <c:v>325.45249999999999</c:v>
                </c:pt>
                <c:pt idx="136">
                  <c:v>325.75850000000003</c:v>
                </c:pt>
                <c:pt idx="137">
                  <c:v>321.089</c:v>
                </c:pt>
                <c:pt idx="138">
                  <c:v>313.61950000000002</c:v>
                </c:pt>
                <c:pt idx="139">
                  <c:v>306.65100000000001</c:v>
                </c:pt>
                <c:pt idx="140">
                  <c:v>310.48549999999869</c:v>
                </c:pt>
                <c:pt idx="141">
                  <c:v>302.089</c:v>
                </c:pt>
                <c:pt idx="142">
                  <c:v>306.02699999999851</c:v>
                </c:pt>
                <c:pt idx="143">
                  <c:v>305.75299999999999</c:v>
                </c:pt>
                <c:pt idx="144">
                  <c:v>297.79749999999899</c:v>
                </c:pt>
                <c:pt idx="145">
                  <c:v>297.69600000000003</c:v>
                </c:pt>
                <c:pt idx="146">
                  <c:v>292.23499999999899</c:v>
                </c:pt>
                <c:pt idx="147">
                  <c:v>289.2645</c:v>
                </c:pt>
                <c:pt idx="148">
                  <c:v>279.51049999999969</c:v>
                </c:pt>
                <c:pt idx="149">
                  <c:v>277.87</c:v>
                </c:pt>
                <c:pt idx="150">
                  <c:v>274.36250000000001</c:v>
                </c:pt>
                <c:pt idx="151">
                  <c:v>268.90249999999969</c:v>
                </c:pt>
                <c:pt idx="152">
                  <c:v>266.10250000000002</c:v>
                </c:pt>
                <c:pt idx="153">
                  <c:v>264.89299999999969</c:v>
                </c:pt>
                <c:pt idx="154">
                  <c:v>260.54750000000001</c:v>
                </c:pt>
                <c:pt idx="155">
                  <c:v>253.76999999999998</c:v>
                </c:pt>
                <c:pt idx="156">
                  <c:v>249.785</c:v>
                </c:pt>
                <c:pt idx="157">
                  <c:v>244.23250000000002</c:v>
                </c:pt>
                <c:pt idx="158">
                  <c:v>244.464</c:v>
                </c:pt>
                <c:pt idx="159">
                  <c:v>236.72</c:v>
                </c:pt>
                <c:pt idx="160">
                  <c:v>235.00800000000001</c:v>
                </c:pt>
                <c:pt idx="161">
                  <c:v>235.04299999999998</c:v>
                </c:pt>
                <c:pt idx="162">
                  <c:v>229.33500000000001</c:v>
                </c:pt>
                <c:pt idx="163">
                  <c:v>223.21349999999995</c:v>
                </c:pt>
                <c:pt idx="164">
                  <c:v>217.18</c:v>
                </c:pt>
                <c:pt idx="165">
                  <c:v>216.48700000000059</c:v>
                </c:pt>
                <c:pt idx="166">
                  <c:v>210.80500000000001</c:v>
                </c:pt>
                <c:pt idx="167">
                  <c:v>208.96349999999998</c:v>
                </c:pt>
                <c:pt idx="168">
                  <c:v>202.9315</c:v>
                </c:pt>
                <c:pt idx="169">
                  <c:v>201.7885</c:v>
                </c:pt>
                <c:pt idx="170">
                  <c:v>193.92950000000002</c:v>
                </c:pt>
                <c:pt idx="171">
                  <c:v>194.54299999999998</c:v>
                </c:pt>
                <c:pt idx="172">
                  <c:v>185.45600000000007</c:v>
                </c:pt>
                <c:pt idx="173">
                  <c:v>185.518</c:v>
                </c:pt>
                <c:pt idx="174">
                  <c:v>185.04549999999998</c:v>
                </c:pt>
                <c:pt idx="175">
                  <c:v>180.18949999999998</c:v>
                </c:pt>
                <c:pt idx="176">
                  <c:v>176.8595</c:v>
                </c:pt>
                <c:pt idx="177">
                  <c:v>176.84900000000002</c:v>
                </c:pt>
                <c:pt idx="178">
                  <c:v>170.97349999999997</c:v>
                </c:pt>
                <c:pt idx="179">
                  <c:v>170.12900000000002</c:v>
                </c:pt>
                <c:pt idx="180">
                  <c:v>164.97</c:v>
                </c:pt>
                <c:pt idx="181">
                  <c:v>164.10599999999999</c:v>
                </c:pt>
                <c:pt idx="182">
                  <c:v>162.48350000000002</c:v>
                </c:pt>
                <c:pt idx="183">
                  <c:v>157.01399999999998</c:v>
                </c:pt>
                <c:pt idx="184">
                  <c:v>156.36200000000059</c:v>
                </c:pt>
                <c:pt idx="185">
                  <c:v>152.96200000000007</c:v>
                </c:pt>
                <c:pt idx="186">
                  <c:v>148.34800000000001</c:v>
                </c:pt>
                <c:pt idx="187">
                  <c:v>146.99100000000001</c:v>
                </c:pt>
                <c:pt idx="188">
                  <c:v>145.59050000000002</c:v>
                </c:pt>
                <c:pt idx="189">
                  <c:v>141.102</c:v>
                </c:pt>
                <c:pt idx="190">
                  <c:v>141.77349999999996</c:v>
                </c:pt>
                <c:pt idx="191">
                  <c:v>137.93349999999998</c:v>
                </c:pt>
                <c:pt idx="192">
                  <c:v>137.756</c:v>
                </c:pt>
                <c:pt idx="193">
                  <c:v>133.93200000000004</c:v>
                </c:pt>
                <c:pt idx="194">
                  <c:v>130.8510000000006</c:v>
                </c:pt>
                <c:pt idx="195">
                  <c:v>131.47349999999997</c:v>
                </c:pt>
                <c:pt idx="196">
                  <c:v>127.86499999999999</c:v>
                </c:pt>
                <c:pt idx="197">
                  <c:v>125.248</c:v>
                </c:pt>
                <c:pt idx="198">
                  <c:v>122.595</c:v>
                </c:pt>
                <c:pt idx="199">
                  <c:v>119.90300000000002</c:v>
                </c:pt>
                <c:pt idx="200">
                  <c:v>116.9345000000003</c:v>
                </c:pt>
                <c:pt idx="201">
                  <c:v>116.0605</c:v>
                </c:pt>
                <c:pt idx="202">
                  <c:v>115.36450000000002</c:v>
                </c:pt>
                <c:pt idx="203">
                  <c:v>113.0595</c:v>
                </c:pt>
                <c:pt idx="204">
                  <c:v>109.39100000000002</c:v>
                </c:pt>
                <c:pt idx="205">
                  <c:v>109.21599999999999</c:v>
                </c:pt>
                <c:pt idx="206">
                  <c:v>106.304</c:v>
                </c:pt>
                <c:pt idx="207">
                  <c:v>106.1675</c:v>
                </c:pt>
                <c:pt idx="208">
                  <c:v>101.5155</c:v>
                </c:pt>
                <c:pt idx="209">
                  <c:v>104.47499999999999</c:v>
                </c:pt>
                <c:pt idx="210">
                  <c:v>101.087</c:v>
                </c:pt>
                <c:pt idx="211">
                  <c:v>100.5745</c:v>
                </c:pt>
                <c:pt idx="212">
                  <c:v>97.27199899999998</c:v>
                </c:pt>
                <c:pt idx="213">
                  <c:v>94.714500000000314</c:v>
                </c:pt>
                <c:pt idx="214">
                  <c:v>91.0505</c:v>
                </c:pt>
                <c:pt idx="215">
                  <c:v>91.572498999999468</c:v>
                </c:pt>
                <c:pt idx="216">
                  <c:v>92.440500000000227</c:v>
                </c:pt>
                <c:pt idx="217">
                  <c:v>88.551500000000004</c:v>
                </c:pt>
                <c:pt idx="218">
                  <c:v>87.807500000000005</c:v>
                </c:pt>
                <c:pt idx="219">
                  <c:v>86.447000000000344</c:v>
                </c:pt>
                <c:pt idx="220">
                  <c:v>86.787999999999997</c:v>
                </c:pt>
                <c:pt idx="221">
                  <c:v>84.983498999999981</c:v>
                </c:pt>
                <c:pt idx="222">
                  <c:v>82.34649899999998</c:v>
                </c:pt>
                <c:pt idx="223">
                  <c:v>82.711500000000314</c:v>
                </c:pt>
                <c:pt idx="224">
                  <c:v>80.98</c:v>
                </c:pt>
                <c:pt idx="225">
                  <c:v>78.768500000000003</c:v>
                </c:pt>
                <c:pt idx="226">
                  <c:v>78.116500000000002</c:v>
                </c:pt>
                <c:pt idx="227">
                  <c:v>76.796999999999997</c:v>
                </c:pt>
                <c:pt idx="228">
                  <c:v>74.965000000000003</c:v>
                </c:pt>
                <c:pt idx="229">
                  <c:v>71.760999999999996</c:v>
                </c:pt>
                <c:pt idx="230">
                  <c:v>71.834000000000003</c:v>
                </c:pt>
                <c:pt idx="231">
                  <c:v>70.641999999999996</c:v>
                </c:pt>
                <c:pt idx="232">
                  <c:v>70.304999999999993</c:v>
                </c:pt>
                <c:pt idx="233">
                  <c:v>68.468998999999982</c:v>
                </c:pt>
                <c:pt idx="234">
                  <c:v>68.138999999999982</c:v>
                </c:pt>
                <c:pt idx="235">
                  <c:v>66.388498999999598</c:v>
                </c:pt>
                <c:pt idx="236">
                  <c:v>64.599500000000006</c:v>
                </c:pt>
                <c:pt idx="237">
                  <c:v>64.072499999999948</c:v>
                </c:pt>
                <c:pt idx="238">
                  <c:v>63.964000000000006</c:v>
                </c:pt>
                <c:pt idx="239">
                  <c:v>61.816499999999998</c:v>
                </c:pt>
                <c:pt idx="240">
                  <c:v>59.5075</c:v>
                </c:pt>
                <c:pt idx="241">
                  <c:v>60.552</c:v>
                </c:pt>
                <c:pt idx="242">
                  <c:v>59.201000000000001</c:v>
                </c:pt>
                <c:pt idx="243">
                  <c:v>57.999500000000012</c:v>
                </c:pt>
                <c:pt idx="244">
                  <c:v>57.523500000000013</c:v>
                </c:pt>
                <c:pt idx="245">
                  <c:v>55.638000000000012</c:v>
                </c:pt>
                <c:pt idx="246">
                  <c:v>55.2545</c:v>
                </c:pt>
                <c:pt idx="247">
                  <c:v>54.667000000000002</c:v>
                </c:pt>
                <c:pt idx="248">
                  <c:v>53.876999999999995</c:v>
                </c:pt>
                <c:pt idx="249">
                  <c:v>53.742500000000113</c:v>
                </c:pt>
                <c:pt idx="250">
                  <c:v>51.853999999999999</c:v>
                </c:pt>
                <c:pt idx="251">
                  <c:v>52.425000000000011</c:v>
                </c:pt>
                <c:pt idx="252">
                  <c:v>50.241500000000002</c:v>
                </c:pt>
                <c:pt idx="253">
                  <c:v>49.768500000000209</c:v>
                </c:pt>
                <c:pt idx="254">
                  <c:v>48.215000000000003</c:v>
                </c:pt>
                <c:pt idx="255">
                  <c:v>44.51</c:v>
                </c:pt>
                <c:pt idx="256">
                  <c:v>44.974000000000004</c:v>
                </c:pt>
                <c:pt idx="257">
                  <c:v>46.287499000000004</c:v>
                </c:pt>
                <c:pt idx="258">
                  <c:v>44.429000000000002</c:v>
                </c:pt>
                <c:pt idx="259">
                  <c:v>44.488</c:v>
                </c:pt>
                <c:pt idx="260">
                  <c:v>41.138499000000003</c:v>
                </c:pt>
                <c:pt idx="261">
                  <c:v>41.913499999999999</c:v>
                </c:pt>
                <c:pt idx="262">
                  <c:v>41.5045</c:v>
                </c:pt>
                <c:pt idx="263">
                  <c:v>40.797000000000011</c:v>
                </c:pt>
                <c:pt idx="264">
                  <c:v>40.333999999999996</c:v>
                </c:pt>
                <c:pt idx="265">
                  <c:v>39.367999000000005</c:v>
                </c:pt>
                <c:pt idx="266">
                  <c:v>37.635000000000012</c:v>
                </c:pt>
                <c:pt idx="267">
                  <c:v>37.923500000000011</c:v>
                </c:pt>
                <c:pt idx="268">
                  <c:v>37.4</c:v>
                </c:pt>
                <c:pt idx="269">
                  <c:v>35.909499000000004</c:v>
                </c:pt>
                <c:pt idx="270">
                  <c:v>36.098000000000013</c:v>
                </c:pt>
                <c:pt idx="271">
                  <c:v>35.169500000000063</c:v>
                </c:pt>
                <c:pt idx="272">
                  <c:v>34.446999999999996</c:v>
                </c:pt>
                <c:pt idx="273">
                  <c:v>34.024000000000001</c:v>
                </c:pt>
                <c:pt idx="274">
                  <c:v>33.675500000000063</c:v>
                </c:pt>
                <c:pt idx="275">
                  <c:v>32.512500000000003</c:v>
                </c:pt>
                <c:pt idx="276">
                  <c:v>31.292499999999883</c:v>
                </c:pt>
                <c:pt idx="277">
                  <c:v>32.915499000000004</c:v>
                </c:pt>
                <c:pt idx="278">
                  <c:v>31.3415</c:v>
                </c:pt>
                <c:pt idx="279">
                  <c:v>31.8095</c:v>
                </c:pt>
                <c:pt idx="280">
                  <c:v>30.188499999999905</c:v>
                </c:pt>
                <c:pt idx="281">
                  <c:v>29.261500000000002</c:v>
                </c:pt>
                <c:pt idx="282">
                  <c:v>29.204999999999988</c:v>
                </c:pt>
                <c:pt idx="283">
                  <c:v>29.248499999999876</c:v>
                </c:pt>
                <c:pt idx="284">
                  <c:v>28.628</c:v>
                </c:pt>
                <c:pt idx="285">
                  <c:v>28.246499999999898</c:v>
                </c:pt>
                <c:pt idx="286">
                  <c:v>27.702000000000002</c:v>
                </c:pt>
                <c:pt idx="287">
                  <c:v>27.896999999999988</c:v>
                </c:pt>
                <c:pt idx="288">
                  <c:v>26.324999999999999</c:v>
                </c:pt>
                <c:pt idx="289">
                  <c:v>26.5505</c:v>
                </c:pt>
                <c:pt idx="290">
                  <c:v>26.682499999999891</c:v>
                </c:pt>
                <c:pt idx="291">
                  <c:v>24.461499999999891</c:v>
                </c:pt>
                <c:pt idx="292">
                  <c:v>24.068999999999921</c:v>
                </c:pt>
                <c:pt idx="293">
                  <c:v>23.815999999999999</c:v>
                </c:pt>
                <c:pt idx="294">
                  <c:v>23.5915</c:v>
                </c:pt>
                <c:pt idx="295">
                  <c:v>23.885999999999989</c:v>
                </c:pt>
                <c:pt idx="296">
                  <c:v>23.9115</c:v>
                </c:pt>
                <c:pt idx="297">
                  <c:v>23.529</c:v>
                </c:pt>
                <c:pt idx="298">
                  <c:v>22.073</c:v>
                </c:pt>
                <c:pt idx="299">
                  <c:v>22.481000000000002</c:v>
                </c:pt>
                <c:pt idx="300">
                  <c:v>21.411000000000001</c:v>
                </c:pt>
                <c:pt idx="301">
                  <c:v>21.96399999999991</c:v>
                </c:pt>
                <c:pt idx="302">
                  <c:v>20.566499999999905</c:v>
                </c:pt>
                <c:pt idx="303">
                  <c:v>20.960499999999868</c:v>
                </c:pt>
                <c:pt idx="304">
                  <c:v>19.917999999999999</c:v>
                </c:pt>
                <c:pt idx="305">
                  <c:v>19.952999999999989</c:v>
                </c:pt>
                <c:pt idx="306">
                  <c:v>19.759</c:v>
                </c:pt>
                <c:pt idx="307">
                  <c:v>19.021999999999988</c:v>
                </c:pt>
                <c:pt idx="308">
                  <c:v>19.064499999999914</c:v>
                </c:pt>
                <c:pt idx="309">
                  <c:v>19.532</c:v>
                </c:pt>
                <c:pt idx="310">
                  <c:v>18.311000000000035</c:v>
                </c:pt>
                <c:pt idx="311">
                  <c:v>17.534500000000001</c:v>
                </c:pt>
                <c:pt idx="312">
                  <c:v>18.379000000000001</c:v>
                </c:pt>
                <c:pt idx="313">
                  <c:v>17.268999999999906</c:v>
                </c:pt>
                <c:pt idx="314">
                  <c:v>17.596</c:v>
                </c:pt>
                <c:pt idx="315">
                  <c:v>17.228999999999989</c:v>
                </c:pt>
                <c:pt idx="316">
                  <c:v>15.048500000000001</c:v>
                </c:pt>
                <c:pt idx="317">
                  <c:v>17.295999999999989</c:v>
                </c:pt>
                <c:pt idx="318">
                  <c:v>17.084499999999906</c:v>
                </c:pt>
                <c:pt idx="319">
                  <c:v>15.889000000000006</c:v>
                </c:pt>
                <c:pt idx="320">
                  <c:v>15.564500000000002</c:v>
                </c:pt>
                <c:pt idx="321">
                  <c:v>16.375</c:v>
                </c:pt>
                <c:pt idx="322">
                  <c:v>15.583</c:v>
                </c:pt>
                <c:pt idx="323">
                  <c:v>14.756500000000004</c:v>
                </c:pt>
                <c:pt idx="324">
                  <c:v>14.750500000000002</c:v>
                </c:pt>
                <c:pt idx="325">
                  <c:v>15.371</c:v>
                </c:pt>
                <c:pt idx="326">
                  <c:v>15.739999999999998</c:v>
                </c:pt>
                <c:pt idx="327">
                  <c:v>15.1395</c:v>
                </c:pt>
                <c:pt idx="328">
                  <c:v>14.792</c:v>
                </c:pt>
                <c:pt idx="329">
                  <c:v>13.744999999999999</c:v>
                </c:pt>
                <c:pt idx="330">
                  <c:v>13.635</c:v>
                </c:pt>
                <c:pt idx="331">
                  <c:v>13.860500000000041</c:v>
                </c:pt>
                <c:pt idx="332">
                  <c:v>13.613</c:v>
                </c:pt>
                <c:pt idx="333">
                  <c:v>13.156500000000024</c:v>
                </c:pt>
                <c:pt idx="334">
                  <c:v>13.672000000000002</c:v>
                </c:pt>
                <c:pt idx="335">
                  <c:v>13.596500000000002</c:v>
                </c:pt>
                <c:pt idx="336">
                  <c:v>13.174000000000001</c:v>
                </c:pt>
                <c:pt idx="337">
                  <c:v>13.489500000000024</c:v>
                </c:pt>
                <c:pt idx="338">
                  <c:v>12.6815</c:v>
                </c:pt>
                <c:pt idx="339">
                  <c:v>12.2125</c:v>
                </c:pt>
                <c:pt idx="340">
                  <c:v>11.957000000000004</c:v>
                </c:pt>
                <c:pt idx="341">
                  <c:v>11.6005</c:v>
                </c:pt>
                <c:pt idx="342">
                  <c:v>11.802500000000045</c:v>
                </c:pt>
                <c:pt idx="343">
                  <c:v>11.695</c:v>
                </c:pt>
                <c:pt idx="344">
                  <c:v>10.988</c:v>
                </c:pt>
                <c:pt idx="345">
                  <c:v>10.2095</c:v>
                </c:pt>
                <c:pt idx="346">
                  <c:v>10.897</c:v>
                </c:pt>
                <c:pt idx="347">
                  <c:v>10.242000000000001</c:v>
                </c:pt>
                <c:pt idx="348">
                  <c:v>11.08</c:v>
                </c:pt>
                <c:pt idx="349">
                  <c:v>10.567500000000004</c:v>
                </c:pt>
                <c:pt idx="350">
                  <c:v>10.548500000000001</c:v>
                </c:pt>
                <c:pt idx="351">
                  <c:v>10.379500000000041</c:v>
                </c:pt>
                <c:pt idx="352">
                  <c:v>10.204500000000001</c:v>
                </c:pt>
                <c:pt idx="353">
                  <c:v>10.081</c:v>
                </c:pt>
                <c:pt idx="354">
                  <c:v>10.244499999999999</c:v>
                </c:pt>
                <c:pt idx="355">
                  <c:v>10.6615</c:v>
                </c:pt>
                <c:pt idx="356">
                  <c:v>10.392000000000024</c:v>
                </c:pt>
                <c:pt idx="357">
                  <c:v>9.5180000000000007</c:v>
                </c:pt>
                <c:pt idx="358">
                  <c:v>9.7974990000000002</c:v>
                </c:pt>
                <c:pt idx="359">
                  <c:v>10.111500000000001</c:v>
                </c:pt>
                <c:pt idx="360">
                  <c:v>9.0945</c:v>
                </c:pt>
                <c:pt idx="361">
                  <c:v>9.6479999999999997</c:v>
                </c:pt>
                <c:pt idx="362">
                  <c:v>9.3135000000000048</c:v>
                </c:pt>
                <c:pt idx="363">
                  <c:v>9.3535000000000466</c:v>
                </c:pt>
                <c:pt idx="364">
                  <c:v>9.8035000000000068</c:v>
                </c:pt>
                <c:pt idx="365">
                  <c:v>9.1105</c:v>
                </c:pt>
                <c:pt idx="366">
                  <c:v>8.7855000000000008</c:v>
                </c:pt>
                <c:pt idx="367">
                  <c:v>8.8275000000000006</c:v>
                </c:pt>
                <c:pt idx="368">
                  <c:v>8.9920000000000027</c:v>
                </c:pt>
                <c:pt idx="369">
                  <c:v>8.5799990000000008</c:v>
                </c:pt>
                <c:pt idx="370">
                  <c:v>7.9409999999999998</c:v>
                </c:pt>
                <c:pt idx="371">
                  <c:v>8.2100000000000009</c:v>
                </c:pt>
                <c:pt idx="372">
                  <c:v>8.5034990000000068</c:v>
                </c:pt>
                <c:pt idx="373">
                  <c:v>8.6245000000000012</c:v>
                </c:pt>
                <c:pt idx="374">
                  <c:v>8.4815000000000005</c:v>
                </c:pt>
                <c:pt idx="375">
                  <c:v>7.992</c:v>
                </c:pt>
                <c:pt idx="376">
                  <c:v>8.3874990000000267</c:v>
                </c:pt>
                <c:pt idx="377">
                  <c:v>8.3545000000000247</c:v>
                </c:pt>
                <c:pt idx="378">
                  <c:v>7.4829999999999997</c:v>
                </c:pt>
                <c:pt idx="379">
                  <c:v>6.9835000000000003</c:v>
                </c:pt>
                <c:pt idx="380">
                  <c:v>7.8419999999999996</c:v>
                </c:pt>
                <c:pt idx="381">
                  <c:v>8.2200000000000006</c:v>
                </c:pt>
                <c:pt idx="382">
                  <c:v>7.6744999999999965</c:v>
                </c:pt>
                <c:pt idx="383">
                  <c:v>7.8374990000000002</c:v>
                </c:pt>
                <c:pt idx="384">
                  <c:v>7.3289999999999855</c:v>
                </c:pt>
                <c:pt idx="385">
                  <c:v>7.5529999999999955</c:v>
                </c:pt>
                <c:pt idx="386">
                  <c:v>7.4209990000000001</c:v>
                </c:pt>
                <c:pt idx="387">
                  <c:v>8.2050000000000001</c:v>
                </c:pt>
                <c:pt idx="388">
                  <c:v>6.915</c:v>
                </c:pt>
                <c:pt idx="389">
                  <c:v>7.7839999999999998</c:v>
                </c:pt>
                <c:pt idx="390">
                  <c:v>7.8104999999999976</c:v>
                </c:pt>
                <c:pt idx="391">
                  <c:v>6.7844999999999995</c:v>
                </c:pt>
                <c:pt idx="392">
                  <c:v>7.5299990000000001</c:v>
                </c:pt>
                <c:pt idx="393">
                  <c:v>8.3889990000000001</c:v>
                </c:pt>
                <c:pt idx="394">
                  <c:v>7.9</c:v>
                </c:pt>
                <c:pt idx="395">
                  <c:v>7.2930000000000001</c:v>
                </c:pt>
                <c:pt idx="396">
                  <c:v>7.3134990000000002</c:v>
                </c:pt>
                <c:pt idx="397">
                  <c:v>6.9284999999999997</c:v>
                </c:pt>
                <c:pt idx="398">
                  <c:v>7.29</c:v>
                </c:pt>
                <c:pt idx="399">
                  <c:v>6.5119999999999996</c:v>
                </c:pt>
                <c:pt idx="400">
                  <c:v>7.8449999999999855</c:v>
                </c:pt>
                <c:pt idx="401">
                  <c:v>7.1849999999999845</c:v>
                </c:pt>
                <c:pt idx="402">
                  <c:v>6.8484999999999996</c:v>
                </c:pt>
                <c:pt idx="403">
                  <c:v>7.2430000000000003</c:v>
                </c:pt>
                <c:pt idx="404">
                  <c:v>7.0869999999999997</c:v>
                </c:pt>
                <c:pt idx="405">
                  <c:v>7.35</c:v>
                </c:pt>
                <c:pt idx="406">
                  <c:v>7.5289999999999955</c:v>
                </c:pt>
                <c:pt idx="407">
                  <c:v>6.8004999999999995</c:v>
                </c:pt>
                <c:pt idx="408">
                  <c:v>6.1519999999999975</c:v>
                </c:pt>
                <c:pt idx="409">
                  <c:v>6.9855</c:v>
                </c:pt>
                <c:pt idx="410">
                  <c:v>8.5860000000000003</c:v>
                </c:pt>
                <c:pt idx="411">
                  <c:v>7.343</c:v>
                </c:pt>
                <c:pt idx="412">
                  <c:v>8.5580000000000016</c:v>
                </c:pt>
                <c:pt idx="413">
                  <c:v>8.4535000000000267</c:v>
                </c:pt>
                <c:pt idx="414">
                  <c:v>8.1634990000000247</c:v>
                </c:pt>
                <c:pt idx="415">
                  <c:v>7.3084999999999996</c:v>
                </c:pt>
                <c:pt idx="416">
                  <c:v>7.1894999999999998</c:v>
                </c:pt>
                <c:pt idx="417">
                  <c:v>7.5119999999999996</c:v>
                </c:pt>
                <c:pt idx="418">
                  <c:v>7.3719999999999999</c:v>
                </c:pt>
                <c:pt idx="419">
                  <c:v>7.6790000000000003</c:v>
                </c:pt>
                <c:pt idx="420">
                  <c:v>7.7949999999999955</c:v>
                </c:pt>
                <c:pt idx="421">
                  <c:v>6.4669999999999996</c:v>
                </c:pt>
                <c:pt idx="422">
                  <c:v>7.6464999999999996</c:v>
                </c:pt>
                <c:pt idx="423">
                  <c:v>8.0354990000000068</c:v>
                </c:pt>
                <c:pt idx="424">
                  <c:v>8.173</c:v>
                </c:pt>
                <c:pt idx="425">
                  <c:v>8.1979999999999986</c:v>
                </c:pt>
                <c:pt idx="426">
                  <c:v>8.1475000000000009</c:v>
                </c:pt>
                <c:pt idx="427">
                  <c:v>8.3550000000000413</c:v>
                </c:pt>
                <c:pt idx="428">
                  <c:v>7.9639999999999995</c:v>
                </c:pt>
                <c:pt idx="429">
                  <c:v>7.4619999999999997</c:v>
                </c:pt>
                <c:pt idx="430">
                  <c:v>7.8324999999999996</c:v>
                </c:pt>
                <c:pt idx="431">
                  <c:v>8.1005000000000003</c:v>
                </c:pt>
                <c:pt idx="432">
                  <c:v>8.202</c:v>
                </c:pt>
                <c:pt idx="433">
                  <c:v>8.0230000000000015</c:v>
                </c:pt>
                <c:pt idx="434">
                  <c:v>7.6164999999999985</c:v>
                </c:pt>
                <c:pt idx="435">
                  <c:v>7.8234999999999975</c:v>
                </c:pt>
                <c:pt idx="436">
                  <c:v>7.7684999999999995</c:v>
                </c:pt>
                <c:pt idx="437">
                  <c:v>8.1289999999999996</c:v>
                </c:pt>
                <c:pt idx="438">
                  <c:v>7.8109999999999955</c:v>
                </c:pt>
                <c:pt idx="439">
                  <c:v>7.91</c:v>
                </c:pt>
                <c:pt idx="440">
                  <c:v>7.6894999999999998</c:v>
                </c:pt>
                <c:pt idx="441">
                  <c:v>7.9154999999999998</c:v>
                </c:pt>
                <c:pt idx="442">
                  <c:v>7.7799990000000134</c:v>
                </c:pt>
                <c:pt idx="443">
                  <c:v>8.1220000000000017</c:v>
                </c:pt>
                <c:pt idx="444">
                  <c:v>7.8599990000000002</c:v>
                </c:pt>
                <c:pt idx="445">
                  <c:v>7.6374999999999975</c:v>
                </c:pt>
                <c:pt idx="446">
                  <c:v>7.4489999999999998</c:v>
                </c:pt>
                <c:pt idx="447">
                  <c:v>7.5944999999999965</c:v>
                </c:pt>
                <c:pt idx="448">
                  <c:v>6.9165000000000001</c:v>
                </c:pt>
                <c:pt idx="449">
                  <c:v>6.7725</c:v>
                </c:pt>
                <c:pt idx="450">
                  <c:v>8.1630000000000003</c:v>
                </c:pt>
                <c:pt idx="451">
                  <c:v>8.5045000000000002</c:v>
                </c:pt>
                <c:pt idx="452">
                  <c:v>8.0825000000000067</c:v>
                </c:pt>
                <c:pt idx="453">
                  <c:v>8.6145000000000014</c:v>
                </c:pt>
                <c:pt idx="454">
                  <c:v>9.0505000000000067</c:v>
                </c:pt>
                <c:pt idx="455">
                  <c:v>7.8959999999999955</c:v>
                </c:pt>
                <c:pt idx="456">
                  <c:v>8.5635000000000048</c:v>
                </c:pt>
                <c:pt idx="457">
                  <c:v>7.8214999999999995</c:v>
                </c:pt>
                <c:pt idx="458">
                  <c:v>8.3110000000000035</c:v>
                </c:pt>
                <c:pt idx="459">
                  <c:v>8.1815000000000015</c:v>
                </c:pt>
                <c:pt idx="460">
                  <c:v>8.4130000000000003</c:v>
                </c:pt>
                <c:pt idx="461">
                  <c:v>9.0375000000000014</c:v>
                </c:pt>
                <c:pt idx="462">
                  <c:v>8.7630000000000035</c:v>
                </c:pt>
                <c:pt idx="463">
                  <c:v>8.3759990000000268</c:v>
                </c:pt>
                <c:pt idx="464">
                  <c:v>7.9514990000000134</c:v>
                </c:pt>
                <c:pt idx="465">
                  <c:v>8.3470000000000013</c:v>
                </c:pt>
                <c:pt idx="466">
                  <c:v>8.6299989999999998</c:v>
                </c:pt>
                <c:pt idx="467">
                  <c:v>8.3020000000000067</c:v>
                </c:pt>
                <c:pt idx="468">
                  <c:v>8.4810000000000034</c:v>
                </c:pt>
                <c:pt idx="469">
                  <c:v>8.3575000000000248</c:v>
                </c:pt>
                <c:pt idx="470">
                  <c:v>8.5300000000000011</c:v>
                </c:pt>
                <c:pt idx="471">
                  <c:v>8.5384989999999998</c:v>
                </c:pt>
                <c:pt idx="472">
                  <c:v>8.5405000000000015</c:v>
                </c:pt>
                <c:pt idx="473">
                  <c:v>8.7989989999999985</c:v>
                </c:pt>
                <c:pt idx="474">
                  <c:v>8.8090000000000028</c:v>
                </c:pt>
                <c:pt idx="475">
                  <c:v>8.5975000000000001</c:v>
                </c:pt>
                <c:pt idx="476">
                  <c:v>8.7225000000000001</c:v>
                </c:pt>
                <c:pt idx="477">
                  <c:v>9.8645000000000067</c:v>
                </c:pt>
                <c:pt idx="478">
                  <c:v>10.193</c:v>
                </c:pt>
                <c:pt idx="479">
                  <c:v>10.061500000000002</c:v>
                </c:pt>
                <c:pt idx="480">
                  <c:v>10.336500000000004</c:v>
                </c:pt>
              </c:numCache>
            </c:numRef>
          </c:yVal>
          <c:smooth val="1"/>
          <c:extLst>
            <c:ext xmlns:c16="http://schemas.microsoft.com/office/drawing/2014/chart" uri="{C3380CC4-5D6E-409C-BE32-E72D297353CC}">
              <c16:uniqueId val="{00000008-CB24-441D-A873-FCB2A3CC84DE}"/>
            </c:ext>
          </c:extLst>
        </c:ser>
        <c:ser>
          <c:idx val="9"/>
          <c:order val="9"/>
          <c:spPr>
            <a:ln w="12700">
              <a:solidFill>
                <a:srgbClr val="CCFFFF"/>
              </a:solidFill>
              <a:prstDash val="solid"/>
            </a:ln>
          </c:spPr>
          <c:marker>
            <c:symbol val="none"/>
          </c:marker>
          <c:xVal>
            <c:numRef>
              <c:f>vzavk!$A$1:$A$481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vzavk!$K$1:$K$481</c:f>
              <c:numCache>
                <c:formatCode>General</c:formatCode>
                <c:ptCount val="481"/>
                <c:pt idx="0">
                  <c:v>932.37900000000002</c:v>
                </c:pt>
                <c:pt idx="1">
                  <c:v>963.23800000000051</c:v>
                </c:pt>
                <c:pt idx="2">
                  <c:v>979.15949999999998</c:v>
                </c:pt>
                <c:pt idx="3">
                  <c:v>999.91749999999797</c:v>
                </c:pt>
                <c:pt idx="4">
                  <c:v>999.99900000000002</c:v>
                </c:pt>
                <c:pt idx="5">
                  <c:v>997.91599900000006</c:v>
                </c:pt>
                <c:pt idx="6">
                  <c:v>986.29549899999995</c:v>
                </c:pt>
                <c:pt idx="7">
                  <c:v>954.495</c:v>
                </c:pt>
                <c:pt idx="8">
                  <c:v>915.99199999999996</c:v>
                </c:pt>
                <c:pt idx="9">
                  <c:v>859.30799999999749</c:v>
                </c:pt>
                <c:pt idx="10">
                  <c:v>737.49199999999996</c:v>
                </c:pt>
                <c:pt idx="11">
                  <c:v>693.38649999999996</c:v>
                </c:pt>
                <c:pt idx="12">
                  <c:v>587.91399999999999</c:v>
                </c:pt>
                <c:pt idx="13">
                  <c:v>509.95299999999969</c:v>
                </c:pt>
                <c:pt idx="14">
                  <c:v>424.69049999999999</c:v>
                </c:pt>
                <c:pt idx="15">
                  <c:v>350.74799999999999</c:v>
                </c:pt>
                <c:pt idx="16">
                  <c:v>271.87</c:v>
                </c:pt>
                <c:pt idx="17">
                  <c:v>260.375</c:v>
                </c:pt>
                <c:pt idx="18">
                  <c:v>204.05200000000059</c:v>
                </c:pt>
                <c:pt idx="19">
                  <c:v>153.48350000000002</c:v>
                </c:pt>
                <c:pt idx="20">
                  <c:v>109.995</c:v>
                </c:pt>
                <c:pt idx="21">
                  <c:v>77.335999999999999</c:v>
                </c:pt>
                <c:pt idx="22">
                  <c:v>51.409000000000006</c:v>
                </c:pt>
                <c:pt idx="23">
                  <c:v>32.000500000000002</c:v>
                </c:pt>
                <c:pt idx="24">
                  <c:v>25.167999999999999</c:v>
                </c:pt>
                <c:pt idx="25">
                  <c:v>19.859500000000001</c:v>
                </c:pt>
                <c:pt idx="26">
                  <c:v>16.802</c:v>
                </c:pt>
                <c:pt idx="27">
                  <c:v>14.769500000000004</c:v>
                </c:pt>
                <c:pt idx="28">
                  <c:v>16.702499999999883</c:v>
                </c:pt>
                <c:pt idx="29">
                  <c:v>15.5745</c:v>
                </c:pt>
                <c:pt idx="30">
                  <c:v>16.319500000000001</c:v>
                </c:pt>
                <c:pt idx="31">
                  <c:v>17.894500000000001</c:v>
                </c:pt>
                <c:pt idx="32">
                  <c:v>18.541</c:v>
                </c:pt>
                <c:pt idx="33">
                  <c:v>19.733000000000001</c:v>
                </c:pt>
                <c:pt idx="34">
                  <c:v>21.678000000000001</c:v>
                </c:pt>
                <c:pt idx="35">
                  <c:v>22.884</c:v>
                </c:pt>
                <c:pt idx="36">
                  <c:v>24.993499999999891</c:v>
                </c:pt>
                <c:pt idx="37">
                  <c:v>26.464499999999891</c:v>
                </c:pt>
                <c:pt idx="38">
                  <c:v>29.013500000000001</c:v>
                </c:pt>
                <c:pt idx="39">
                  <c:v>30.721999999999987</c:v>
                </c:pt>
                <c:pt idx="40">
                  <c:v>34.477999000000004</c:v>
                </c:pt>
                <c:pt idx="41">
                  <c:v>35.553000000000004</c:v>
                </c:pt>
                <c:pt idx="42">
                  <c:v>39.102500000000013</c:v>
                </c:pt>
                <c:pt idx="43">
                  <c:v>41.346000000000004</c:v>
                </c:pt>
                <c:pt idx="44">
                  <c:v>44.736000000000011</c:v>
                </c:pt>
                <c:pt idx="45">
                  <c:v>48.385999999999996</c:v>
                </c:pt>
                <c:pt idx="46">
                  <c:v>52.751000000000005</c:v>
                </c:pt>
                <c:pt idx="47">
                  <c:v>54.740500000000011</c:v>
                </c:pt>
                <c:pt idx="48">
                  <c:v>57.296000000000063</c:v>
                </c:pt>
                <c:pt idx="49">
                  <c:v>62.449000000000005</c:v>
                </c:pt>
                <c:pt idx="50">
                  <c:v>66.09049899999998</c:v>
                </c:pt>
                <c:pt idx="51">
                  <c:v>70.592500000000001</c:v>
                </c:pt>
                <c:pt idx="52">
                  <c:v>76.744000000000227</c:v>
                </c:pt>
                <c:pt idx="53">
                  <c:v>80.032499999999999</c:v>
                </c:pt>
                <c:pt idx="54">
                  <c:v>87.360500000000002</c:v>
                </c:pt>
                <c:pt idx="55">
                  <c:v>90.823999999999998</c:v>
                </c:pt>
                <c:pt idx="56">
                  <c:v>95.129499999999979</c:v>
                </c:pt>
                <c:pt idx="57">
                  <c:v>98.866</c:v>
                </c:pt>
                <c:pt idx="58">
                  <c:v>103.42749999999999</c:v>
                </c:pt>
                <c:pt idx="59">
                  <c:v>111.1575</c:v>
                </c:pt>
                <c:pt idx="60">
                  <c:v>118.19799999999999</c:v>
                </c:pt>
                <c:pt idx="61">
                  <c:v>122.2170000000003</c:v>
                </c:pt>
                <c:pt idx="62">
                  <c:v>126.492</c:v>
                </c:pt>
                <c:pt idx="63">
                  <c:v>131.565</c:v>
                </c:pt>
                <c:pt idx="64">
                  <c:v>134.35600000000059</c:v>
                </c:pt>
                <c:pt idx="65">
                  <c:v>142.12349999999998</c:v>
                </c:pt>
                <c:pt idx="66">
                  <c:v>147.607</c:v>
                </c:pt>
                <c:pt idx="67">
                  <c:v>155.74249999999998</c:v>
                </c:pt>
                <c:pt idx="68">
                  <c:v>162.5805</c:v>
                </c:pt>
                <c:pt idx="69">
                  <c:v>167.54</c:v>
                </c:pt>
                <c:pt idx="70">
                  <c:v>169.91449999999998</c:v>
                </c:pt>
                <c:pt idx="71">
                  <c:v>177.53750000000002</c:v>
                </c:pt>
                <c:pt idx="72">
                  <c:v>184.67349999999999</c:v>
                </c:pt>
                <c:pt idx="73">
                  <c:v>193.36</c:v>
                </c:pt>
                <c:pt idx="74">
                  <c:v>198.4880000000006</c:v>
                </c:pt>
                <c:pt idx="75">
                  <c:v>202.89450000000002</c:v>
                </c:pt>
                <c:pt idx="76">
                  <c:v>211.364</c:v>
                </c:pt>
                <c:pt idx="77">
                  <c:v>216.10399999999998</c:v>
                </c:pt>
                <c:pt idx="78">
                  <c:v>220.67399999999998</c:v>
                </c:pt>
                <c:pt idx="79">
                  <c:v>231.048</c:v>
                </c:pt>
                <c:pt idx="80">
                  <c:v>232.70699999999999</c:v>
                </c:pt>
                <c:pt idx="81">
                  <c:v>243.3015</c:v>
                </c:pt>
                <c:pt idx="82">
                  <c:v>251.44200000000001</c:v>
                </c:pt>
                <c:pt idx="83">
                  <c:v>256.51149999999899</c:v>
                </c:pt>
                <c:pt idx="84">
                  <c:v>261.39449999999999</c:v>
                </c:pt>
                <c:pt idx="85">
                  <c:v>265.97449999999969</c:v>
                </c:pt>
                <c:pt idx="86">
                  <c:v>267.41249999999923</c:v>
                </c:pt>
                <c:pt idx="87">
                  <c:v>274.58449999999999</c:v>
                </c:pt>
                <c:pt idx="88">
                  <c:v>280.70699999999869</c:v>
                </c:pt>
                <c:pt idx="89">
                  <c:v>290.40499999999969</c:v>
                </c:pt>
                <c:pt idx="90">
                  <c:v>291.46649999999869</c:v>
                </c:pt>
                <c:pt idx="91">
                  <c:v>300.34500000000008</c:v>
                </c:pt>
                <c:pt idx="92">
                  <c:v>301.76849999999899</c:v>
                </c:pt>
                <c:pt idx="93">
                  <c:v>310.709</c:v>
                </c:pt>
                <c:pt idx="94">
                  <c:v>312.66550000000001</c:v>
                </c:pt>
                <c:pt idx="95">
                  <c:v>315.61750000000001</c:v>
                </c:pt>
                <c:pt idx="96">
                  <c:v>317.78799999999899</c:v>
                </c:pt>
                <c:pt idx="97">
                  <c:v>325.12200000000001</c:v>
                </c:pt>
                <c:pt idx="98">
                  <c:v>330.87799999999999</c:v>
                </c:pt>
                <c:pt idx="99">
                  <c:v>332.93549999999863</c:v>
                </c:pt>
                <c:pt idx="100">
                  <c:v>328.83949999999999</c:v>
                </c:pt>
                <c:pt idx="101">
                  <c:v>335.45649999999893</c:v>
                </c:pt>
                <c:pt idx="102">
                  <c:v>341.42299999999869</c:v>
                </c:pt>
                <c:pt idx="103">
                  <c:v>342.67450000000002</c:v>
                </c:pt>
                <c:pt idx="104">
                  <c:v>342.66750000000002</c:v>
                </c:pt>
                <c:pt idx="105">
                  <c:v>339.14699999999999</c:v>
                </c:pt>
                <c:pt idx="106">
                  <c:v>344.57</c:v>
                </c:pt>
                <c:pt idx="107">
                  <c:v>349.1395</c:v>
                </c:pt>
                <c:pt idx="108">
                  <c:v>354.96799999999899</c:v>
                </c:pt>
                <c:pt idx="109">
                  <c:v>356.90750000000003</c:v>
                </c:pt>
                <c:pt idx="110">
                  <c:v>353.84349900000001</c:v>
                </c:pt>
                <c:pt idx="111">
                  <c:v>353.05099999999999</c:v>
                </c:pt>
                <c:pt idx="112">
                  <c:v>356.24599999999964</c:v>
                </c:pt>
                <c:pt idx="113">
                  <c:v>355.01049999999969</c:v>
                </c:pt>
                <c:pt idx="114">
                  <c:v>353.10449999999997</c:v>
                </c:pt>
                <c:pt idx="115">
                  <c:v>351.89749999999964</c:v>
                </c:pt>
                <c:pt idx="116">
                  <c:v>350.12549999999999</c:v>
                </c:pt>
                <c:pt idx="117">
                  <c:v>347.21849999999893</c:v>
                </c:pt>
                <c:pt idx="118">
                  <c:v>349.93149999999827</c:v>
                </c:pt>
                <c:pt idx="119">
                  <c:v>347.08599999999899</c:v>
                </c:pt>
                <c:pt idx="120">
                  <c:v>346.22299999999899</c:v>
                </c:pt>
                <c:pt idx="121">
                  <c:v>345.6275</c:v>
                </c:pt>
                <c:pt idx="122">
                  <c:v>343.56799999999993</c:v>
                </c:pt>
                <c:pt idx="123">
                  <c:v>340.29849999999863</c:v>
                </c:pt>
                <c:pt idx="124">
                  <c:v>337.27349999999899</c:v>
                </c:pt>
                <c:pt idx="125">
                  <c:v>337.78399999999863</c:v>
                </c:pt>
                <c:pt idx="126">
                  <c:v>332.79249999999894</c:v>
                </c:pt>
                <c:pt idx="127">
                  <c:v>332.74650000000003</c:v>
                </c:pt>
                <c:pt idx="128">
                  <c:v>331.548</c:v>
                </c:pt>
                <c:pt idx="129">
                  <c:v>329.98349999999863</c:v>
                </c:pt>
                <c:pt idx="130">
                  <c:v>330.20299999999969</c:v>
                </c:pt>
                <c:pt idx="131">
                  <c:v>327.35950000000008</c:v>
                </c:pt>
                <c:pt idx="132">
                  <c:v>327.37299999999999</c:v>
                </c:pt>
                <c:pt idx="133">
                  <c:v>322.99299999999869</c:v>
                </c:pt>
                <c:pt idx="134">
                  <c:v>321.99449999999899</c:v>
                </c:pt>
                <c:pt idx="135">
                  <c:v>315.92299999999869</c:v>
                </c:pt>
                <c:pt idx="136">
                  <c:v>310.75049999999999</c:v>
                </c:pt>
                <c:pt idx="137">
                  <c:v>308.06299999999999</c:v>
                </c:pt>
                <c:pt idx="138">
                  <c:v>308.52149899999893</c:v>
                </c:pt>
                <c:pt idx="139">
                  <c:v>300.08999999999969</c:v>
                </c:pt>
                <c:pt idx="140">
                  <c:v>296.93799999999851</c:v>
                </c:pt>
                <c:pt idx="141">
                  <c:v>293.43049999999869</c:v>
                </c:pt>
                <c:pt idx="142">
                  <c:v>290.62450000000001</c:v>
                </c:pt>
                <c:pt idx="143">
                  <c:v>288.35250000000002</c:v>
                </c:pt>
                <c:pt idx="144">
                  <c:v>287.97449999999969</c:v>
                </c:pt>
                <c:pt idx="145">
                  <c:v>284.339</c:v>
                </c:pt>
                <c:pt idx="146">
                  <c:v>279.46849999999893</c:v>
                </c:pt>
                <c:pt idx="147">
                  <c:v>274.00850000000003</c:v>
                </c:pt>
                <c:pt idx="148">
                  <c:v>271.68349999999964</c:v>
                </c:pt>
                <c:pt idx="149">
                  <c:v>267.75349999999969</c:v>
                </c:pt>
                <c:pt idx="150">
                  <c:v>266.37299999999999</c:v>
                </c:pt>
                <c:pt idx="151">
                  <c:v>259.55099999999999</c:v>
                </c:pt>
                <c:pt idx="152">
                  <c:v>254.56650000000002</c:v>
                </c:pt>
                <c:pt idx="153">
                  <c:v>248.78300000000002</c:v>
                </c:pt>
                <c:pt idx="154">
                  <c:v>249.001</c:v>
                </c:pt>
                <c:pt idx="155">
                  <c:v>242.38400000000001</c:v>
                </c:pt>
                <c:pt idx="156">
                  <c:v>238.01499999999999</c:v>
                </c:pt>
                <c:pt idx="157">
                  <c:v>234.36100000000027</c:v>
                </c:pt>
                <c:pt idx="158">
                  <c:v>234.60499999999999</c:v>
                </c:pt>
                <c:pt idx="159">
                  <c:v>229.29299999999998</c:v>
                </c:pt>
                <c:pt idx="160">
                  <c:v>228.04149999999998</c:v>
                </c:pt>
                <c:pt idx="161">
                  <c:v>223.46900000000002</c:v>
                </c:pt>
                <c:pt idx="162">
                  <c:v>221.7585</c:v>
                </c:pt>
                <c:pt idx="163">
                  <c:v>216.291</c:v>
                </c:pt>
                <c:pt idx="164">
                  <c:v>211.27649999999997</c:v>
                </c:pt>
                <c:pt idx="165">
                  <c:v>208.58600000000001</c:v>
                </c:pt>
                <c:pt idx="166">
                  <c:v>203.84100000000001</c:v>
                </c:pt>
                <c:pt idx="167">
                  <c:v>198.947</c:v>
                </c:pt>
                <c:pt idx="168">
                  <c:v>199.8895</c:v>
                </c:pt>
                <c:pt idx="169">
                  <c:v>192.20449999999997</c:v>
                </c:pt>
                <c:pt idx="170">
                  <c:v>193.762</c:v>
                </c:pt>
                <c:pt idx="171">
                  <c:v>190.5925</c:v>
                </c:pt>
                <c:pt idx="172">
                  <c:v>184.35600000000059</c:v>
                </c:pt>
                <c:pt idx="173">
                  <c:v>180.86350000000002</c:v>
                </c:pt>
                <c:pt idx="174">
                  <c:v>174.05800000000059</c:v>
                </c:pt>
                <c:pt idx="175">
                  <c:v>171.46550000000002</c:v>
                </c:pt>
                <c:pt idx="176">
                  <c:v>170.6925</c:v>
                </c:pt>
                <c:pt idx="177">
                  <c:v>164.732</c:v>
                </c:pt>
                <c:pt idx="178">
                  <c:v>162.81800000000001</c:v>
                </c:pt>
                <c:pt idx="179">
                  <c:v>162.51349999999999</c:v>
                </c:pt>
                <c:pt idx="180">
                  <c:v>159.172</c:v>
                </c:pt>
                <c:pt idx="181">
                  <c:v>153.54</c:v>
                </c:pt>
                <c:pt idx="182">
                  <c:v>154.79449999999997</c:v>
                </c:pt>
                <c:pt idx="183">
                  <c:v>153.17249999999999</c:v>
                </c:pt>
                <c:pt idx="184">
                  <c:v>148.21349999999995</c:v>
                </c:pt>
                <c:pt idx="185">
                  <c:v>147.16750000000002</c:v>
                </c:pt>
                <c:pt idx="186">
                  <c:v>144.07899999999998</c:v>
                </c:pt>
                <c:pt idx="187">
                  <c:v>142.84300000000002</c:v>
                </c:pt>
                <c:pt idx="188">
                  <c:v>140.03050000000002</c:v>
                </c:pt>
                <c:pt idx="189">
                  <c:v>138.1825</c:v>
                </c:pt>
                <c:pt idx="190">
                  <c:v>135.042</c:v>
                </c:pt>
                <c:pt idx="191">
                  <c:v>130.32400000000001</c:v>
                </c:pt>
                <c:pt idx="192">
                  <c:v>130.67099999999999</c:v>
                </c:pt>
                <c:pt idx="193">
                  <c:v>126.3775</c:v>
                </c:pt>
                <c:pt idx="194">
                  <c:v>125.7110000000003</c:v>
                </c:pt>
                <c:pt idx="195">
                  <c:v>124.958</c:v>
                </c:pt>
                <c:pt idx="196">
                  <c:v>123.95350000000002</c:v>
                </c:pt>
                <c:pt idx="197">
                  <c:v>115.93350000000002</c:v>
                </c:pt>
                <c:pt idx="198">
                  <c:v>118.8865</c:v>
                </c:pt>
                <c:pt idx="199">
                  <c:v>115.3535</c:v>
                </c:pt>
                <c:pt idx="200">
                  <c:v>116.4105000000003</c:v>
                </c:pt>
                <c:pt idx="201">
                  <c:v>116.6015</c:v>
                </c:pt>
                <c:pt idx="202">
                  <c:v>108.38800000000001</c:v>
                </c:pt>
                <c:pt idx="203">
                  <c:v>109.45450000000002</c:v>
                </c:pt>
                <c:pt idx="204">
                  <c:v>107.97</c:v>
                </c:pt>
                <c:pt idx="205">
                  <c:v>106.64999999999999</c:v>
                </c:pt>
                <c:pt idx="206">
                  <c:v>102.67649999999998</c:v>
                </c:pt>
                <c:pt idx="207">
                  <c:v>103.41900000000012</c:v>
                </c:pt>
                <c:pt idx="208">
                  <c:v>103.44500000000002</c:v>
                </c:pt>
                <c:pt idx="209">
                  <c:v>99.909499999999994</c:v>
                </c:pt>
                <c:pt idx="210">
                  <c:v>95.698999999999998</c:v>
                </c:pt>
                <c:pt idx="211">
                  <c:v>95.334999999999994</c:v>
                </c:pt>
                <c:pt idx="212">
                  <c:v>94.756500000000003</c:v>
                </c:pt>
                <c:pt idx="213">
                  <c:v>92.263999999999996</c:v>
                </c:pt>
                <c:pt idx="214">
                  <c:v>92.0715</c:v>
                </c:pt>
                <c:pt idx="215">
                  <c:v>92.508499999999998</c:v>
                </c:pt>
                <c:pt idx="216">
                  <c:v>87.298000000000002</c:v>
                </c:pt>
                <c:pt idx="217">
                  <c:v>87.60899999999998</c:v>
                </c:pt>
                <c:pt idx="218">
                  <c:v>85.157499999999999</c:v>
                </c:pt>
                <c:pt idx="219">
                  <c:v>82.657999000000004</c:v>
                </c:pt>
                <c:pt idx="220">
                  <c:v>82.119500000000002</c:v>
                </c:pt>
                <c:pt idx="221">
                  <c:v>81.194500000000005</c:v>
                </c:pt>
                <c:pt idx="222">
                  <c:v>78.058999999999983</c:v>
                </c:pt>
                <c:pt idx="223">
                  <c:v>79.433999999999997</c:v>
                </c:pt>
                <c:pt idx="224">
                  <c:v>77.331500000000005</c:v>
                </c:pt>
                <c:pt idx="225">
                  <c:v>76.897499999999994</c:v>
                </c:pt>
                <c:pt idx="226">
                  <c:v>76.554999999999993</c:v>
                </c:pt>
                <c:pt idx="227">
                  <c:v>71.651999999999987</c:v>
                </c:pt>
                <c:pt idx="228">
                  <c:v>71.804500000000004</c:v>
                </c:pt>
                <c:pt idx="229">
                  <c:v>74.941498999999993</c:v>
                </c:pt>
                <c:pt idx="230">
                  <c:v>69.915999999999997</c:v>
                </c:pt>
                <c:pt idx="231">
                  <c:v>69.194000000000003</c:v>
                </c:pt>
                <c:pt idx="232">
                  <c:v>66.740499999999997</c:v>
                </c:pt>
                <c:pt idx="233">
                  <c:v>65.856999999999999</c:v>
                </c:pt>
                <c:pt idx="234">
                  <c:v>65.489000000000004</c:v>
                </c:pt>
                <c:pt idx="235">
                  <c:v>65.851500000000001</c:v>
                </c:pt>
                <c:pt idx="236">
                  <c:v>65.670998999999526</c:v>
                </c:pt>
                <c:pt idx="237">
                  <c:v>63.088000000000001</c:v>
                </c:pt>
                <c:pt idx="238">
                  <c:v>62.547499999999999</c:v>
                </c:pt>
                <c:pt idx="239">
                  <c:v>62.294500000000063</c:v>
                </c:pt>
                <c:pt idx="240">
                  <c:v>59.686</c:v>
                </c:pt>
                <c:pt idx="241">
                  <c:v>57.328000000000003</c:v>
                </c:pt>
                <c:pt idx="242">
                  <c:v>59.195000000000149</c:v>
                </c:pt>
                <c:pt idx="243">
                  <c:v>56.743500000000012</c:v>
                </c:pt>
                <c:pt idx="244">
                  <c:v>55.477000000000004</c:v>
                </c:pt>
                <c:pt idx="245">
                  <c:v>53.9</c:v>
                </c:pt>
                <c:pt idx="246">
                  <c:v>54.655000000000001</c:v>
                </c:pt>
                <c:pt idx="247">
                  <c:v>53.015500000000003</c:v>
                </c:pt>
                <c:pt idx="248">
                  <c:v>51.137500000000003</c:v>
                </c:pt>
                <c:pt idx="249">
                  <c:v>50.409000000000006</c:v>
                </c:pt>
                <c:pt idx="250">
                  <c:v>51.187000000000005</c:v>
                </c:pt>
                <c:pt idx="251">
                  <c:v>50.285000000000011</c:v>
                </c:pt>
                <c:pt idx="252">
                  <c:v>48.667000000000002</c:v>
                </c:pt>
                <c:pt idx="253">
                  <c:v>48.995000000000012</c:v>
                </c:pt>
                <c:pt idx="254">
                  <c:v>47.805</c:v>
                </c:pt>
                <c:pt idx="255">
                  <c:v>46.538000000000011</c:v>
                </c:pt>
                <c:pt idx="256">
                  <c:v>46.457499999999996</c:v>
                </c:pt>
                <c:pt idx="257">
                  <c:v>46.694000000000003</c:v>
                </c:pt>
                <c:pt idx="258">
                  <c:v>44.866</c:v>
                </c:pt>
                <c:pt idx="259">
                  <c:v>43.795000000000172</c:v>
                </c:pt>
                <c:pt idx="260">
                  <c:v>42.560500000000012</c:v>
                </c:pt>
                <c:pt idx="261">
                  <c:v>41.005500000000012</c:v>
                </c:pt>
                <c:pt idx="262">
                  <c:v>40.891500000000001</c:v>
                </c:pt>
                <c:pt idx="263">
                  <c:v>41.621500000000012</c:v>
                </c:pt>
                <c:pt idx="264">
                  <c:v>40.021000000000001</c:v>
                </c:pt>
                <c:pt idx="265">
                  <c:v>39.102000000000011</c:v>
                </c:pt>
                <c:pt idx="266">
                  <c:v>37.623000000000012</c:v>
                </c:pt>
                <c:pt idx="267">
                  <c:v>36.8065</c:v>
                </c:pt>
                <c:pt idx="268">
                  <c:v>37.940999999999995</c:v>
                </c:pt>
                <c:pt idx="269">
                  <c:v>36.586000000000006</c:v>
                </c:pt>
                <c:pt idx="270">
                  <c:v>36.610500000000002</c:v>
                </c:pt>
                <c:pt idx="271">
                  <c:v>35.371499999999997</c:v>
                </c:pt>
                <c:pt idx="272">
                  <c:v>34.625000000000149</c:v>
                </c:pt>
                <c:pt idx="273">
                  <c:v>32.782000000000011</c:v>
                </c:pt>
                <c:pt idx="274">
                  <c:v>32.654499999999999</c:v>
                </c:pt>
                <c:pt idx="275">
                  <c:v>32.620000000000012</c:v>
                </c:pt>
                <c:pt idx="276">
                  <c:v>33.150999999999996</c:v>
                </c:pt>
                <c:pt idx="277">
                  <c:v>31.546500000000002</c:v>
                </c:pt>
                <c:pt idx="278">
                  <c:v>33.255500000000012</c:v>
                </c:pt>
                <c:pt idx="279">
                  <c:v>32.663500000000013</c:v>
                </c:pt>
                <c:pt idx="280">
                  <c:v>31.366499999999906</c:v>
                </c:pt>
                <c:pt idx="281">
                  <c:v>31.329499999999989</c:v>
                </c:pt>
                <c:pt idx="282">
                  <c:v>30.925499999999868</c:v>
                </c:pt>
                <c:pt idx="283">
                  <c:v>30.52</c:v>
                </c:pt>
                <c:pt idx="284">
                  <c:v>29.669</c:v>
                </c:pt>
                <c:pt idx="285">
                  <c:v>29.203499999999906</c:v>
                </c:pt>
                <c:pt idx="286">
                  <c:v>29.14849999999991</c:v>
                </c:pt>
                <c:pt idx="287">
                  <c:v>29.6845</c:v>
                </c:pt>
                <c:pt idx="288">
                  <c:v>27.0335</c:v>
                </c:pt>
                <c:pt idx="289">
                  <c:v>26.8475</c:v>
                </c:pt>
                <c:pt idx="290">
                  <c:v>24.961999999999989</c:v>
                </c:pt>
                <c:pt idx="291">
                  <c:v>26.084999999999987</c:v>
                </c:pt>
                <c:pt idx="292">
                  <c:v>26.491499999999906</c:v>
                </c:pt>
                <c:pt idx="293">
                  <c:v>25.753499999999917</c:v>
                </c:pt>
                <c:pt idx="294">
                  <c:v>25.279999999999987</c:v>
                </c:pt>
                <c:pt idx="295">
                  <c:v>24.633500000000005</c:v>
                </c:pt>
                <c:pt idx="296">
                  <c:v>24.468999999999905</c:v>
                </c:pt>
                <c:pt idx="297">
                  <c:v>23.337000000000035</c:v>
                </c:pt>
                <c:pt idx="298">
                  <c:v>23.16</c:v>
                </c:pt>
                <c:pt idx="299">
                  <c:v>23.3155</c:v>
                </c:pt>
                <c:pt idx="300">
                  <c:v>23.05549999999991</c:v>
                </c:pt>
                <c:pt idx="301">
                  <c:v>22.214500000000001</c:v>
                </c:pt>
                <c:pt idx="302">
                  <c:v>22.244</c:v>
                </c:pt>
                <c:pt idx="303">
                  <c:v>21.759999999999987</c:v>
                </c:pt>
                <c:pt idx="304">
                  <c:v>21.507000000000001</c:v>
                </c:pt>
                <c:pt idx="305">
                  <c:v>21.0535</c:v>
                </c:pt>
                <c:pt idx="306">
                  <c:v>21.157499999999999</c:v>
                </c:pt>
                <c:pt idx="307">
                  <c:v>21.114000000000093</c:v>
                </c:pt>
                <c:pt idx="308">
                  <c:v>19.936</c:v>
                </c:pt>
                <c:pt idx="309">
                  <c:v>19.280999999999914</c:v>
                </c:pt>
                <c:pt idx="310">
                  <c:v>18.955499999999883</c:v>
                </c:pt>
                <c:pt idx="311">
                  <c:v>19.498499999999876</c:v>
                </c:pt>
                <c:pt idx="312">
                  <c:v>20.447999999999986</c:v>
                </c:pt>
                <c:pt idx="313">
                  <c:v>18.582499999999875</c:v>
                </c:pt>
                <c:pt idx="314">
                  <c:v>17.135000000000005</c:v>
                </c:pt>
                <c:pt idx="315">
                  <c:v>17.629000000000001</c:v>
                </c:pt>
                <c:pt idx="316">
                  <c:v>17.792000000000002</c:v>
                </c:pt>
                <c:pt idx="317">
                  <c:v>17.8565</c:v>
                </c:pt>
                <c:pt idx="318">
                  <c:v>16.492499999999875</c:v>
                </c:pt>
                <c:pt idx="319">
                  <c:v>16.718499999999914</c:v>
                </c:pt>
                <c:pt idx="320">
                  <c:v>16.582999999999906</c:v>
                </c:pt>
                <c:pt idx="321">
                  <c:v>16.046500000000002</c:v>
                </c:pt>
                <c:pt idx="322">
                  <c:v>15.923500000000002</c:v>
                </c:pt>
                <c:pt idx="323">
                  <c:v>16.654499999999999</c:v>
                </c:pt>
                <c:pt idx="324">
                  <c:v>16.8415</c:v>
                </c:pt>
                <c:pt idx="325">
                  <c:v>15.772</c:v>
                </c:pt>
                <c:pt idx="326">
                  <c:v>15.864000000000004</c:v>
                </c:pt>
                <c:pt idx="327">
                  <c:v>15.951000000000002</c:v>
                </c:pt>
                <c:pt idx="328">
                  <c:v>14.982500000000041</c:v>
                </c:pt>
                <c:pt idx="329">
                  <c:v>15.773</c:v>
                </c:pt>
                <c:pt idx="330">
                  <c:v>15.17</c:v>
                </c:pt>
                <c:pt idx="331">
                  <c:v>15.762500000000006</c:v>
                </c:pt>
                <c:pt idx="332">
                  <c:v>15.252500000000024</c:v>
                </c:pt>
                <c:pt idx="333">
                  <c:v>14.585000000000004</c:v>
                </c:pt>
                <c:pt idx="334">
                  <c:v>14.1785</c:v>
                </c:pt>
                <c:pt idx="335">
                  <c:v>15.034000000000001</c:v>
                </c:pt>
                <c:pt idx="336">
                  <c:v>15.036</c:v>
                </c:pt>
                <c:pt idx="337">
                  <c:v>16.5745</c:v>
                </c:pt>
                <c:pt idx="338">
                  <c:v>12.961</c:v>
                </c:pt>
                <c:pt idx="339">
                  <c:v>13.516500000000002</c:v>
                </c:pt>
                <c:pt idx="340">
                  <c:v>14.7905</c:v>
                </c:pt>
                <c:pt idx="341">
                  <c:v>13.302000000000024</c:v>
                </c:pt>
                <c:pt idx="342">
                  <c:v>13.512</c:v>
                </c:pt>
                <c:pt idx="343">
                  <c:v>12.739000000000001</c:v>
                </c:pt>
                <c:pt idx="344">
                  <c:v>12.559000000000006</c:v>
                </c:pt>
                <c:pt idx="345">
                  <c:v>12.18</c:v>
                </c:pt>
                <c:pt idx="346">
                  <c:v>11.5215</c:v>
                </c:pt>
                <c:pt idx="347">
                  <c:v>12.499500000000006</c:v>
                </c:pt>
                <c:pt idx="348">
                  <c:v>11.742000000000001</c:v>
                </c:pt>
                <c:pt idx="349">
                  <c:v>10.817500000000004</c:v>
                </c:pt>
                <c:pt idx="350">
                  <c:v>10.979000000000006</c:v>
                </c:pt>
                <c:pt idx="351">
                  <c:v>11.1325</c:v>
                </c:pt>
                <c:pt idx="352">
                  <c:v>11.056000000000004</c:v>
                </c:pt>
                <c:pt idx="353">
                  <c:v>10.577500000000002</c:v>
                </c:pt>
                <c:pt idx="354">
                  <c:v>10.808</c:v>
                </c:pt>
                <c:pt idx="355">
                  <c:v>10.595000000000002</c:v>
                </c:pt>
                <c:pt idx="356">
                  <c:v>11.553500000000026</c:v>
                </c:pt>
                <c:pt idx="357">
                  <c:v>10.353000000000026</c:v>
                </c:pt>
                <c:pt idx="358">
                  <c:v>10.534000000000001</c:v>
                </c:pt>
                <c:pt idx="359">
                  <c:v>10.2765</c:v>
                </c:pt>
                <c:pt idx="360">
                  <c:v>10.733999999999998</c:v>
                </c:pt>
                <c:pt idx="361">
                  <c:v>10.349</c:v>
                </c:pt>
                <c:pt idx="362">
                  <c:v>10.02</c:v>
                </c:pt>
                <c:pt idx="363">
                  <c:v>9.7854990000000068</c:v>
                </c:pt>
                <c:pt idx="364">
                  <c:v>9.7105000000000015</c:v>
                </c:pt>
                <c:pt idx="365">
                  <c:v>9.9925000000000068</c:v>
                </c:pt>
                <c:pt idx="366">
                  <c:v>9.8395000000000028</c:v>
                </c:pt>
                <c:pt idx="367">
                  <c:v>9.5135000000000005</c:v>
                </c:pt>
                <c:pt idx="368">
                  <c:v>9.4059990000000067</c:v>
                </c:pt>
                <c:pt idx="369">
                  <c:v>9.9535000000000267</c:v>
                </c:pt>
                <c:pt idx="370">
                  <c:v>9.5085000000000015</c:v>
                </c:pt>
                <c:pt idx="371">
                  <c:v>8.8664990000000561</c:v>
                </c:pt>
                <c:pt idx="372">
                  <c:v>9.3415000000000035</c:v>
                </c:pt>
                <c:pt idx="373">
                  <c:v>9.7109989999999993</c:v>
                </c:pt>
                <c:pt idx="374">
                  <c:v>8.824999</c:v>
                </c:pt>
                <c:pt idx="375">
                  <c:v>7.9964990000000133</c:v>
                </c:pt>
                <c:pt idx="376">
                  <c:v>8.6690000000000005</c:v>
                </c:pt>
                <c:pt idx="377">
                  <c:v>8.468</c:v>
                </c:pt>
                <c:pt idx="378">
                  <c:v>8.3874990000000267</c:v>
                </c:pt>
                <c:pt idx="379">
                  <c:v>8.4985000000000035</c:v>
                </c:pt>
                <c:pt idx="380">
                  <c:v>8.7545000000000002</c:v>
                </c:pt>
                <c:pt idx="381">
                  <c:v>8.3520000000000447</c:v>
                </c:pt>
                <c:pt idx="382">
                  <c:v>8.6505000000000027</c:v>
                </c:pt>
                <c:pt idx="383">
                  <c:v>8.4755000000000411</c:v>
                </c:pt>
                <c:pt idx="384">
                  <c:v>8.3210000000000015</c:v>
                </c:pt>
                <c:pt idx="385">
                  <c:v>8.4635000000000247</c:v>
                </c:pt>
                <c:pt idx="386">
                  <c:v>8.7009999999999987</c:v>
                </c:pt>
                <c:pt idx="387">
                  <c:v>8.1724990000000268</c:v>
                </c:pt>
                <c:pt idx="388">
                  <c:v>8.1660000000000004</c:v>
                </c:pt>
                <c:pt idx="389">
                  <c:v>8.5435000000000034</c:v>
                </c:pt>
                <c:pt idx="390">
                  <c:v>7.7134999999999998</c:v>
                </c:pt>
                <c:pt idx="391">
                  <c:v>7.5190000000000001</c:v>
                </c:pt>
                <c:pt idx="392">
                  <c:v>8.6979999999999986</c:v>
                </c:pt>
                <c:pt idx="393">
                  <c:v>7.1594999999999995</c:v>
                </c:pt>
                <c:pt idx="394">
                  <c:v>7.7700000000000014</c:v>
                </c:pt>
                <c:pt idx="395">
                  <c:v>7.5004999999999997</c:v>
                </c:pt>
                <c:pt idx="396">
                  <c:v>8.5324990000000067</c:v>
                </c:pt>
                <c:pt idx="397">
                  <c:v>7.484</c:v>
                </c:pt>
                <c:pt idx="398">
                  <c:v>7.5234999999999985</c:v>
                </c:pt>
                <c:pt idx="399">
                  <c:v>7.6109999999999856</c:v>
                </c:pt>
                <c:pt idx="400">
                  <c:v>7.7939999999999996</c:v>
                </c:pt>
                <c:pt idx="401">
                  <c:v>7.6194999999999995</c:v>
                </c:pt>
                <c:pt idx="402">
                  <c:v>7.0684999999999985</c:v>
                </c:pt>
                <c:pt idx="403">
                  <c:v>8.0514990000000068</c:v>
                </c:pt>
                <c:pt idx="404">
                  <c:v>8.3155000000000268</c:v>
                </c:pt>
                <c:pt idx="405">
                  <c:v>8.0690000000000008</c:v>
                </c:pt>
                <c:pt idx="406">
                  <c:v>8.3874990000000267</c:v>
                </c:pt>
                <c:pt idx="407">
                  <c:v>8.5685000000000002</c:v>
                </c:pt>
                <c:pt idx="408">
                  <c:v>8.5354990000000068</c:v>
                </c:pt>
                <c:pt idx="409">
                  <c:v>8.6849989999999995</c:v>
                </c:pt>
                <c:pt idx="410">
                  <c:v>8.843</c:v>
                </c:pt>
                <c:pt idx="411">
                  <c:v>7.9254999999999995</c:v>
                </c:pt>
                <c:pt idx="412">
                  <c:v>7.9019990000000124</c:v>
                </c:pt>
                <c:pt idx="413">
                  <c:v>8.1395</c:v>
                </c:pt>
                <c:pt idx="414">
                  <c:v>7.8924999999999965</c:v>
                </c:pt>
                <c:pt idx="415">
                  <c:v>7.4495000000000013</c:v>
                </c:pt>
                <c:pt idx="416">
                  <c:v>7.5439999999999996</c:v>
                </c:pt>
                <c:pt idx="417">
                  <c:v>8.5329990000000002</c:v>
                </c:pt>
                <c:pt idx="418">
                  <c:v>8.4205000000000005</c:v>
                </c:pt>
                <c:pt idx="419">
                  <c:v>8.1995000000000005</c:v>
                </c:pt>
                <c:pt idx="420">
                  <c:v>8.2695000000000007</c:v>
                </c:pt>
                <c:pt idx="421">
                  <c:v>8.1735000000000007</c:v>
                </c:pt>
                <c:pt idx="422">
                  <c:v>8.4080000000000013</c:v>
                </c:pt>
                <c:pt idx="423">
                  <c:v>7.7919999999999998</c:v>
                </c:pt>
                <c:pt idx="424">
                  <c:v>7.4504999999999999</c:v>
                </c:pt>
                <c:pt idx="425">
                  <c:v>7.4160000000000004</c:v>
                </c:pt>
                <c:pt idx="426">
                  <c:v>8.0435000000000034</c:v>
                </c:pt>
                <c:pt idx="427">
                  <c:v>8.9384990000000002</c:v>
                </c:pt>
                <c:pt idx="428">
                  <c:v>7.7544999999999975</c:v>
                </c:pt>
                <c:pt idx="429">
                  <c:v>8.3119990000000001</c:v>
                </c:pt>
                <c:pt idx="430">
                  <c:v>8.4765000000000068</c:v>
                </c:pt>
                <c:pt idx="431">
                  <c:v>8.3850000000000247</c:v>
                </c:pt>
                <c:pt idx="432">
                  <c:v>8.6120000000000001</c:v>
                </c:pt>
                <c:pt idx="433">
                  <c:v>8.4819990000000001</c:v>
                </c:pt>
                <c:pt idx="434">
                  <c:v>8.5835000000000008</c:v>
                </c:pt>
                <c:pt idx="435">
                  <c:v>8.6185000000000009</c:v>
                </c:pt>
                <c:pt idx="436">
                  <c:v>8.5560000000000027</c:v>
                </c:pt>
                <c:pt idx="437">
                  <c:v>7.6984999999999975</c:v>
                </c:pt>
                <c:pt idx="438">
                  <c:v>8.99</c:v>
                </c:pt>
                <c:pt idx="439">
                  <c:v>8.2175000000000011</c:v>
                </c:pt>
                <c:pt idx="440">
                  <c:v>7.5880000000000001</c:v>
                </c:pt>
                <c:pt idx="441">
                  <c:v>8.1299989999999998</c:v>
                </c:pt>
                <c:pt idx="442">
                  <c:v>8.3844990000000248</c:v>
                </c:pt>
                <c:pt idx="443">
                  <c:v>8.1529990000000048</c:v>
                </c:pt>
                <c:pt idx="444">
                  <c:v>8.1465000000000014</c:v>
                </c:pt>
                <c:pt idx="445">
                  <c:v>8.2665000000000006</c:v>
                </c:pt>
                <c:pt idx="446">
                  <c:v>8.2675000000000001</c:v>
                </c:pt>
                <c:pt idx="447">
                  <c:v>8.1979999999999986</c:v>
                </c:pt>
                <c:pt idx="448">
                  <c:v>7.9615</c:v>
                </c:pt>
                <c:pt idx="449">
                  <c:v>8.0120000000000005</c:v>
                </c:pt>
                <c:pt idx="450">
                  <c:v>7.7709999999999999</c:v>
                </c:pt>
                <c:pt idx="451">
                  <c:v>8.3505000000000411</c:v>
                </c:pt>
                <c:pt idx="452">
                  <c:v>8.5485000000000007</c:v>
                </c:pt>
                <c:pt idx="453">
                  <c:v>8.8805000000000067</c:v>
                </c:pt>
                <c:pt idx="454">
                  <c:v>8.3174990000000228</c:v>
                </c:pt>
                <c:pt idx="455">
                  <c:v>8.3550000000000413</c:v>
                </c:pt>
                <c:pt idx="456">
                  <c:v>8.0015000000000001</c:v>
                </c:pt>
                <c:pt idx="457">
                  <c:v>9.0035000000000007</c:v>
                </c:pt>
                <c:pt idx="458">
                  <c:v>8.9660000000000046</c:v>
                </c:pt>
                <c:pt idx="459">
                  <c:v>9.2865000000000002</c:v>
                </c:pt>
                <c:pt idx="460">
                  <c:v>9.2255000000000003</c:v>
                </c:pt>
                <c:pt idx="461">
                  <c:v>8.3505000000000411</c:v>
                </c:pt>
                <c:pt idx="462">
                  <c:v>9.0230000000000015</c:v>
                </c:pt>
                <c:pt idx="463">
                  <c:v>8.2209999999999983</c:v>
                </c:pt>
                <c:pt idx="464">
                  <c:v>7.3174999999999955</c:v>
                </c:pt>
                <c:pt idx="465">
                  <c:v>9.0775000000000006</c:v>
                </c:pt>
                <c:pt idx="466">
                  <c:v>9</c:v>
                </c:pt>
                <c:pt idx="467">
                  <c:v>9.338000000000001</c:v>
                </c:pt>
                <c:pt idx="468">
                  <c:v>8.5970000000000013</c:v>
                </c:pt>
                <c:pt idx="469">
                  <c:v>9.4050000000000047</c:v>
                </c:pt>
                <c:pt idx="470">
                  <c:v>9.3645000000000067</c:v>
                </c:pt>
                <c:pt idx="471">
                  <c:v>8.8245000000000005</c:v>
                </c:pt>
                <c:pt idx="472">
                  <c:v>8.8165000000000067</c:v>
                </c:pt>
                <c:pt idx="473">
                  <c:v>9.9685000000000006</c:v>
                </c:pt>
                <c:pt idx="474">
                  <c:v>11.561</c:v>
                </c:pt>
                <c:pt idx="475">
                  <c:v>8.9119989999999998</c:v>
                </c:pt>
                <c:pt idx="476">
                  <c:v>9.1430000000000007</c:v>
                </c:pt>
                <c:pt idx="477">
                  <c:v>9.6965000000000003</c:v>
                </c:pt>
                <c:pt idx="478">
                  <c:v>10.287000000000001</c:v>
                </c:pt>
                <c:pt idx="479">
                  <c:v>10.553000000000004</c:v>
                </c:pt>
                <c:pt idx="480">
                  <c:v>10.853000000000026</c:v>
                </c:pt>
              </c:numCache>
            </c:numRef>
          </c:yVal>
          <c:smooth val="1"/>
          <c:extLst>
            <c:ext xmlns:c16="http://schemas.microsoft.com/office/drawing/2014/chart" uri="{C3380CC4-5D6E-409C-BE32-E72D297353CC}">
              <c16:uniqueId val="{00000009-CB24-441D-A873-FCB2A3CC84DE}"/>
            </c:ext>
          </c:extLst>
        </c:ser>
        <c:ser>
          <c:idx val="10"/>
          <c:order val="10"/>
          <c:spPr>
            <a:ln w="12700">
              <a:solidFill>
                <a:srgbClr val="CCFFCC"/>
              </a:solidFill>
              <a:prstDash val="solid"/>
            </a:ln>
          </c:spPr>
          <c:marker>
            <c:symbol val="none"/>
          </c:marker>
          <c:xVal>
            <c:numRef>
              <c:f>vzavk!$A$1:$A$481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vzavk!$L$1:$L$481</c:f>
              <c:numCache>
                <c:formatCode>General</c:formatCode>
                <c:ptCount val="481"/>
                <c:pt idx="0">
                  <c:v>982.47199999999998</c:v>
                </c:pt>
                <c:pt idx="1">
                  <c:v>999.99900000000002</c:v>
                </c:pt>
                <c:pt idx="2">
                  <c:v>999.99900000000002</c:v>
                </c:pt>
                <c:pt idx="3">
                  <c:v>999.99900000000002</c:v>
                </c:pt>
                <c:pt idx="4">
                  <c:v>999.99900000000002</c:v>
                </c:pt>
                <c:pt idx="5">
                  <c:v>999.99900000000002</c:v>
                </c:pt>
                <c:pt idx="6">
                  <c:v>999.99900000000002</c:v>
                </c:pt>
                <c:pt idx="7">
                  <c:v>999.99900000000002</c:v>
                </c:pt>
                <c:pt idx="8">
                  <c:v>950.62649999999996</c:v>
                </c:pt>
                <c:pt idx="9">
                  <c:v>918.72149999999999</c:v>
                </c:pt>
                <c:pt idx="10">
                  <c:v>795.79549899999995</c:v>
                </c:pt>
                <c:pt idx="11">
                  <c:v>706.06449999999938</c:v>
                </c:pt>
                <c:pt idx="12">
                  <c:v>651.89699899999948</c:v>
                </c:pt>
                <c:pt idx="13">
                  <c:v>543.12300000000005</c:v>
                </c:pt>
                <c:pt idx="14">
                  <c:v>443.48999999999899</c:v>
                </c:pt>
                <c:pt idx="15">
                  <c:v>374.74450000000002</c:v>
                </c:pt>
                <c:pt idx="16">
                  <c:v>290.48749999999899</c:v>
                </c:pt>
                <c:pt idx="17">
                  <c:v>278.82649999999899</c:v>
                </c:pt>
                <c:pt idx="18">
                  <c:v>221.57399999999998</c:v>
                </c:pt>
                <c:pt idx="19">
                  <c:v>168.9675</c:v>
                </c:pt>
                <c:pt idx="20">
                  <c:v>120.557</c:v>
                </c:pt>
                <c:pt idx="21">
                  <c:v>83.011500000000026</c:v>
                </c:pt>
                <c:pt idx="22">
                  <c:v>54.1845</c:v>
                </c:pt>
                <c:pt idx="23">
                  <c:v>35.519000000000005</c:v>
                </c:pt>
                <c:pt idx="24">
                  <c:v>26.6755</c:v>
                </c:pt>
                <c:pt idx="25">
                  <c:v>20.907499999999914</c:v>
                </c:pt>
                <c:pt idx="26">
                  <c:v>18.02349999999991</c:v>
                </c:pt>
                <c:pt idx="27">
                  <c:v>15.952500000000056</c:v>
                </c:pt>
                <c:pt idx="28">
                  <c:v>16.18049999999991</c:v>
                </c:pt>
                <c:pt idx="29">
                  <c:v>16.3645</c:v>
                </c:pt>
                <c:pt idx="30">
                  <c:v>17.076499999999989</c:v>
                </c:pt>
                <c:pt idx="31">
                  <c:v>18.181000000000001</c:v>
                </c:pt>
                <c:pt idx="32">
                  <c:v>18.805</c:v>
                </c:pt>
                <c:pt idx="33">
                  <c:v>20.479999999999986</c:v>
                </c:pt>
                <c:pt idx="34">
                  <c:v>22.877500000000001</c:v>
                </c:pt>
                <c:pt idx="35">
                  <c:v>23.263000000000002</c:v>
                </c:pt>
                <c:pt idx="36">
                  <c:v>24.810000000000031</c:v>
                </c:pt>
                <c:pt idx="37">
                  <c:v>26.5945</c:v>
                </c:pt>
                <c:pt idx="38">
                  <c:v>28.222999999999917</c:v>
                </c:pt>
                <c:pt idx="39">
                  <c:v>30.444499999999906</c:v>
                </c:pt>
                <c:pt idx="40">
                  <c:v>32.827000000000005</c:v>
                </c:pt>
                <c:pt idx="41">
                  <c:v>35.651499999999999</c:v>
                </c:pt>
                <c:pt idx="42">
                  <c:v>38.512500000000003</c:v>
                </c:pt>
                <c:pt idx="43">
                  <c:v>41.649500000000003</c:v>
                </c:pt>
                <c:pt idx="44">
                  <c:v>45.813999999999993</c:v>
                </c:pt>
                <c:pt idx="45">
                  <c:v>48.580999999999996</c:v>
                </c:pt>
                <c:pt idx="46">
                  <c:v>50.968500000000013</c:v>
                </c:pt>
                <c:pt idx="47">
                  <c:v>56.226000000000013</c:v>
                </c:pt>
                <c:pt idx="48">
                  <c:v>59.289500000000011</c:v>
                </c:pt>
                <c:pt idx="49">
                  <c:v>62.194500000000012</c:v>
                </c:pt>
                <c:pt idx="50">
                  <c:v>65.134</c:v>
                </c:pt>
                <c:pt idx="51">
                  <c:v>69.267500000000027</c:v>
                </c:pt>
                <c:pt idx="52">
                  <c:v>75.400999999999996</c:v>
                </c:pt>
                <c:pt idx="53">
                  <c:v>77.985999000000007</c:v>
                </c:pt>
                <c:pt idx="54">
                  <c:v>83.421499999999995</c:v>
                </c:pt>
                <c:pt idx="55">
                  <c:v>89.886499999999998</c:v>
                </c:pt>
                <c:pt idx="56">
                  <c:v>92.432000000000002</c:v>
                </c:pt>
                <c:pt idx="57">
                  <c:v>97.429000000000002</c:v>
                </c:pt>
                <c:pt idx="58">
                  <c:v>101.905</c:v>
                </c:pt>
                <c:pt idx="59">
                  <c:v>105.1375</c:v>
                </c:pt>
                <c:pt idx="60">
                  <c:v>111.57299999999998</c:v>
                </c:pt>
                <c:pt idx="61">
                  <c:v>117.07850000000001</c:v>
                </c:pt>
                <c:pt idx="62">
                  <c:v>124.32799999999999</c:v>
                </c:pt>
                <c:pt idx="63">
                  <c:v>127.82199999999999</c:v>
                </c:pt>
                <c:pt idx="64">
                  <c:v>132.47150000000002</c:v>
                </c:pt>
                <c:pt idx="65">
                  <c:v>137.12550000000002</c:v>
                </c:pt>
                <c:pt idx="66">
                  <c:v>142.125</c:v>
                </c:pt>
                <c:pt idx="67">
                  <c:v>151.35750000000004</c:v>
                </c:pt>
                <c:pt idx="68">
                  <c:v>154.27299999999997</c:v>
                </c:pt>
                <c:pt idx="69">
                  <c:v>162.90600000000001</c:v>
                </c:pt>
                <c:pt idx="70">
                  <c:v>168.19899999999998</c:v>
                </c:pt>
                <c:pt idx="71">
                  <c:v>173.71849999999998</c:v>
                </c:pt>
                <c:pt idx="72">
                  <c:v>181.42950000000002</c:v>
                </c:pt>
                <c:pt idx="73">
                  <c:v>186.74699999999999</c:v>
                </c:pt>
                <c:pt idx="74">
                  <c:v>186.72349999999997</c:v>
                </c:pt>
                <c:pt idx="75">
                  <c:v>198.4425</c:v>
                </c:pt>
                <c:pt idx="76">
                  <c:v>206.8715</c:v>
                </c:pt>
                <c:pt idx="77">
                  <c:v>210.5925</c:v>
                </c:pt>
                <c:pt idx="78">
                  <c:v>217.059</c:v>
                </c:pt>
                <c:pt idx="79">
                  <c:v>225.37050000000002</c:v>
                </c:pt>
                <c:pt idx="80">
                  <c:v>230.76</c:v>
                </c:pt>
                <c:pt idx="81">
                  <c:v>231.37</c:v>
                </c:pt>
                <c:pt idx="82">
                  <c:v>242.8955</c:v>
                </c:pt>
                <c:pt idx="83">
                  <c:v>246.59100000000001</c:v>
                </c:pt>
                <c:pt idx="84">
                  <c:v>251.74749999999997</c:v>
                </c:pt>
                <c:pt idx="85">
                  <c:v>256.29249999999894</c:v>
                </c:pt>
                <c:pt idx="86">
                  <c:v>257.61599999999999</c:v>
                </c:pt>
                <c:pt idx="87">
                  <c:v>265.78449999999964</c:v>
                </c:pt>
                <c:pt idx="88">
                  <c:v>275.81799999999993</c:v>
                </c:pt>
                <c:pt idx="89">
                  <c:v>279.57400000000001</c:v>
                </c:pt>
                <c:pt idx="90">
                  <c:v>281.78399999999863</c:v>
                </c:pt>
                <c:pt idx="91">
                  <c:v>287.52299999999963</c:v>
                </c:pt>
                <c:pt idx="92">
                  <c:v>289.214</c:v>
                </c:pt>
                <c:pt idx="93">
                  <c:v>296.12900000000002</c:v>
                </c:pt>
                <c:pt idx="94">
                  <c:v>301.58799999999923</c:v>
                </c:pt>
                <c:pt idx="95">
                  <c:v>302.70849999999899</c:v>
                </c:pt>
                <c:pt idx="96">
                  <c:v>304.47549999999899</c:v>
                </c:pt>
                <c:pt idx="97">
                  <c:v>315.96549999999894</c:v>
                </c:pt>
                <c:pt idx="98">
                  <c:v>314.96199999999851</c:v>
                </c:pt>
                <c:pt idx="99">
                  <c:v>318.57299999999969</c:v>
                </c:pt>
                <c:pt idx="100">
                  <c:v>321.42349999999863</c:v>
                </c:pt>
                <c:pt idx="101">
                  <c:v>325.86599999999999</c:v>
                </c:pt>
                <c:pt idx="102">
                  <c:v>324.25299999999999</c:v>
                </c:pt>
                <c:pt idx="103">
                  <c:v>332.005</c:v>
                </c:pt>
                <c:pt idx="104">
                  <c:v>336.11849999999993</c:v>
                </c:pt>
                <c:pt idx="105">
                  <c:v>335.16649999999993</c:v>
                </c:pt>
                <c:pt idx="106">
                  <c:v>331.31349999999969</c:v>
                </c:pt>
                <c:pt idx="107">
                  <c:v>333.44549999999964</c:v>
                </c:pt>
                <c:pt idx="108">
                  <c:v>336.0675</c:v>
                </c:pt>
                <c:pt idx="109">
                  <c:v>336.53149999999869</c:v>
                </c:pt>
                <c:pt idx="110">
                  <c:v>337.98749999999899</c:v>
                </c:pt>
                <c:pt idx="111">
                  <c:v>337.79149999999845</c:v>
                </c:pt>
                <c:pt idx="112">
                  <c:v>342.45699999999869</c:v>
                </c:pt>
                <c:pt idx="113">
                  <c:v>339.33949999999999</c:v>
                </c:pt>
                <c:pt idx="114">
                  <c:v>338.24900000000002</c:v>
                </c:pt>
                <c:pt idx="115">
                  <c:v>341.70749999999964</c:v>
                </c:pt>
                <c:pt idx="116">
                  <c:v>343.07649999999899</c:v>
                </c:pt>
                <c:pt idx="117">
                  <c:v>339.5745</c:v>
                </c:pt>
                <c:pt idx="118">
                  <c:v>345.0795</c:v>
                </c:pt>
                <c:pt idx="119">
                  <c:v>339.22049999999899</c:v>
                </c:pt>
                <c:pt idx="120">
                  <c:v>335.85500000000002</c:v>
                </c:pt>
                <c:pt idx="121">
                  <c:v>337.17</c:v>
                </c:pt>
                <c:pt idx="122">
                  <c:v>332.13549999999969</c:v>
                </c:pt>
                <c:pt idx="123">
                  <c:v>331.97649999999851</c:v>
                </c:pt>
                <c:pt idx="124">
                  <c:v>333.74450000000002</c:v>
                </c:pt>
                <c:pt idx="125">
                  <c:v>330.35050000000001</c:v>
                </c:pt>
                <c:pt idx="126">
                  <c:v>323.18950000000001</c:v>
                </c:pt>
                <c:pt idx="127">
                  <c:v>322.71099999999899</c:v>
                </c:pt>
                <c:pt idx="128">
                  <c:v>320.65100000000001</c:v>
                </c:pt>
                <c:pt idx="129">
                  <c:v>318.40549999999899</c:v>
                </c:pt>
                <c:pt idx="130">
                  <c:v>314.25099999999969</c:v>
                </c:pt>
                <c:pt idx="131">
                  <c:v>312.14450000000124</c:v>
                </c:pt>
                <c:pt idx="132">
                  <c:v>309.3295</c:v>
                </c:pt>
                <c:pt idx="133">
                  <c:v>308.69849999999963</c:v>
                </c:pt>
                <c:pt idx="134">
                  <c:v>305.65050000000002</c:v>
                </c:pt>
                <c:pt idx="135">
                  <c:v>301.82149999999899</c:v>
                </c:pt>
                <c:pt idx="136">
                  <c:v>300.91199999999827</c:v>
                </c:pt>
                <c:pt idx="137">
                  <c:v>301.322</c:v>
                </c:pt>
                <c:pt idx="138">
                  <c:v>294.32349999999963</c:v>
                </c:pt>
                <c:pt idx="139">
                  <c:v>291.4495</c:v>
                </c:pt>
                <c:pt idx="140">
                  <c:v>289.97649999999851</c:v>
                </c:pt>
                <c:pt idx="141">
                  <c:v>284.25749999999999</c:v>
                </c:pt>
                <c:pt idx="142">
                  <c:v>279.96499999999969</c:v>
                </c:pt>
                <c:pt idx="143">
                  <c:v>281.61500000000001</c:v>
                </c:pt>
                <c:pt idx="144">
                  <c:v>277.48699999999826</c:v>
                </c:pt>
                <c:pt idx="145">
                  <c:v>271.52849999999899</c:v>
                </c:pt>
                <c:pt idx="146">
                  <c:v>268.49400000000003</c:v>
                </c:pt>
                <c:pt idx="147">
                  <c:v>267.82049999999964</c:v>
                </c:pt>
                <c:pt idx="148">
                  <c:v>262.08049999999969</c:v>
                </c:pt>
                <c:pt idx="149">
                  <c:v>257.41599999999869</c:v>
                </c:pt>
                <c:pt idx="150">
                  <c:v>248.88000000000059</c:v>
                </c:pt>
                <c:pt idx="151">
                  <c:v>249.33450000000002</c:v>
                </c:pt>
                <c:pt idx="152">
                  <c:v>248.8005</c:v>
                </c:pt>
                <c:pt idx="153">
                  <c:v>245.76250000000002</c:v>
                </c:pt>
                <c:pt idx="154">
                  <c:v>242.88600000000059</c:v>
                </c:pt>
                <c:pt idx="155">
                  <c:v>237.72150000000002</c:v>
                </c:pt>
                <c:pt idx="156">
                  <c:v>233.65300000000002</c:v>
                </c:pt>
                <c:pt idx="157">
                  <c:v>228.31050000000002</c:v>
                </c:pt>
                <c:pt idx="158">
                  <c:v>225.27449999999999</c:v>
                </c:pt>
                <c:pt idx="159">
                  <c:v>226.26049999999998</c:v>
                </c:pt>
                <c:pt idx="160">
                  <c:v>219.39150000000001</c:v>
                </c:pt>
                <c:pt idx="161">
                  <c:v>217.9965</c:v>
                </c:pt>
                <c:pt idx="162">
                  <c:v>212.65200000000004</c:v>
                </c:pt>
                <c:pt idx="163">
                  <c:v>208.32850000000047</c:v>
                </c:pt>
                <c:pt idx="164">
                  <c:v>206.41250000000002</c:v>
                </c:pt>
                <c:pt idx="165">
                  <c:v>201.01349999999999</c:v>
                </c:pt>
                <c:pt idx="166">
                  <c:v>198.5575</c:v>
                </c:pt>
                <c:pt idx="167">
                  <c:v>196.15800000000004</c:v>
                </c:pt>
                <c:pt idx="168">
                  <c:v>191.66850000000002</c:v>
                </c:pt>
                <c:pt idx="169">
                  <c:v>187.91649999999998</c:v>
                </c:pt>
                <c:pt idx="170">
                  <c:v>184.41850000000002</c:v>
                </c:pt>
                <c:pt idx="171">
                  <c:v>181.57649999999998</c:v>
                </c:pt>
                <c:pt idx="172">
                  <c:v>176.50200000000001</c:v>
                </c:pt>
                <c:pt idx="173">
                  <c:v>174.3595</c:v>
                </c:pt>
                <c:pt idx="174">
                  <c:v>173.21149999999997</c:v>
                </c:pt>
                <c:pt idx="175">
                  <c:v>167.8715</c:v>
                </c:pt>
                <c:pt idx="176">
                  <c:v>165.17249999999999</c:v>
                </c:pt>
                <c:pt idx="177">
                  <c:v>163.21799999999999</c:v>
                </c:pt>
                <c:pt idx="178">
                  <c:v>157.04449999999997</c:v>
                </c:pt>
                <c:pt idx="179">
                  <c:v>156.53349999999998</c:v>
                </c:pt>
                <c:pt idx="180">
                  <c:v>156.26399999999998</c:v>
                </c:pt>
                <c:pt idx="181">
                  <c:v>154.05600000000001</c:v>
                </c:pt>
                <c:pt idx="182">
                  <c:v>151.18</c:v>
                </c:pt>
                <c:pt idx="183">
                  <c:v>148.3665</c:v>
                </c:pt>
                <c:pt idx="184">
                  <c:v>142.8510000000006</c:v>
                </c:pt>
                <c:pt idx="185">
                  <c:v>141.62349999999998</c:v>
                </c:pt>
                <c:pt idx="186">
                  <c:v>140.61349999999999</c:v>
                </c:pt>
                <c:pt idx="187">
                  <c:v>139.00900000000001</c:v>
                </c:pt>
                <c:pt idx="188">
                  <c:v>135.71299999999999</c:v>
                </c:pt>
                <c:pt idx="189">
                  <c:v>134.4965</c:v>
                </c:pt>
                <c:pt idx="190">
                  <c:v>130.57549999999998</c:v>
                </c:pt>
                <c:pt idx="191">
                  <c:v>127.47750000000002</c:v>
                </c:pt>
                <c:pt idx="192">
                  <c:v>127.19750000000002</c:v>
                </c:pt>
                <c:pt idx="193">
                  <c:v>127.812</c:v>
                </c:pt>
                <c:pt idx="194">
                  <c:v>124.312</c:v>
                </c:pt>
                <c:pt idx="195">
                  <c:v>120.91849999999999</c:v>
                </c:pt>
                <c:pt idx="196">
                  <c:v>119.09699999999999</c:v>
                </c:pt>
                <c:pt idx="197">
                  <c:v>118.452</c:v>
                </c:pt>
                <c:pt idx="198">
                  <c:v>117.0385</c:v>
                </c:pt>
                <c:pt idx="199">
                  <c:v>112.09750000000012</c:v>
                </c:pt>
                <c:pt idx="200">
                  <c:v>111.60250000000001</c:v>
                </c:pt>
                <c:pt idx="201">
                  <c:v>108.583</c:v>
                </c:pt>
                <c:pt idx="202">
                  <c:v>109.0455</c:v>
                </c:pt>
                <c:pt idx="203">
                  <c:v>107.59</c:v>
                </c:pt>
                <c:pt idx="204">
                  <c:v>103.7535</c:v>
                </c:pt>
                <c:pt idx="205">
                  <c:v>104.4375000000003</c:v>
                </c:pt>
                <c:pt idx="206">
                  <c:v>102.25</c:v>
                </c:pt>
                <c:pt idx="207">
                  <c:v>99.549000000000007</c:v>
                </c:pt>
                <c:pt idx="208">
                  <c:v>98.299000000000007</c:v>
                </c:pt>
                <c:pt idx="209">
                  <c:v>95.816999999999993</c:v>
                </c:pt>
                <c:pt idx="210">
                  <c:v>96.453000000000003</c:v>
                </c:pt>
                <c:pt idx="211">
                  <c:v>94.584999999999994</c:v>
                </c:pt>
                <c:pt idx="212">
                  <c:v>90.949500000000299</c:v>
                </c:pt>
                <c:pt idx="213">
                  <c:v>90.759500000000003</c:v>
                </c:pt>
                <c:pt idx="214">
                  <c:v>86.587998999999982</c:v>
                </c:pt>
                <c:pt idx="215">
                  <c:v>86.60199999999999</c:v>
                </c:pt>
                <c:pt idx="216">
                  <c:v>85.456998999999982</c:v>
                </c:pt>
                <c:pt idx="217">
                  <c:v>80.822999999999979</c:v>
                </c:pt>
                <c:pt idx="218">
                  <c:v>80.883499999999998</c:v>
                </c:pt>
                <c:pt idx="219">
                  <c:v>80.363</c:v>
                </c:pt>
                <c:pt idx="220">
                  <c:v>80.274999999999991</c:v>
                </c:pt>
                <c:pt idx="221">
                  <c:v>81.808499999999981</c:v>
                </c:pt>
                <c:pt idx="222">
                  <c:v>79.497000000000227</c:v>
                </c:pt>
                <c:pt idx="223">
                  <c:v>78.203500000000005</c:v>
                </c:pt>
                <c:pt idx="224">
                  <c:v>77.202500000000001</c:v>
                </c:pt>
                <c:pt idx="225">
                  <c:v>76.455500000000001</c:v>
                </c:pt>
                <c:pt idx="226">
                  <c:v>76.10799999999999</c:v>
                </c:pt>
                <c:pt idx="227">
                  <c:v>73.430000000000007</c:v>
                </c:pt>
                <c:pt idx="228">
                  <c:v>70.969499999999996</c:v>
                </c:pt>
                <c:pt idx="229">
                  <c:v>68.066999999999993</c:v>
                </c:pt>
                <c:pt idx="230">
                  <c:v>69.245999999999995</c:v>
                </c:pt>
                <c:pt idx="231">
                  <c:v>68.40899899999998</c:v>
                </c:pt>
                <c:pt idx="232">
                  <c:v>66.233999999999995</c:v>
                </c:pt>
                <c:pt idx="233">
                  <c:v>64.816498999999979</c:v>
                </c:pt>
                <c:pt idx="234">
                  <c:v>64.016498999999982</c:v>
                </c:pt>
                <c:pt idx="235">
                  <c:v>63.835000000000001</c:v>
                </c:pt>
                <c:pt idx="236">
                  <c:v>62.8245</c:v>
                </c:pt>
                <c:pt idx="237">
                  <c:v>61.755000000000003</c:v>
                </c:pt>
                <c:pt idx="238">
                  <c:v>60.868500000000012</c:v>
                </c:pt>
                <c:pt idx="239">
                  <c:v>59.503</c:v>
                </c:pt>
                <c:pt idx="240">
                  <c:v>57.371499999999997</c:v>
                </c:pt>
                <c:pt idx="241">
                  <c:v>57.311499999999995</c:v>
                </c:pt>
                <c:pt idx="242">
                  <c:v>57.869</c:v>
                </c:pt>
                <c:pt idx="243">
                  <c:v>55.697500000000012</c:v>
                </c:pt>
                <c:pt idx="244">
                  <c:v>53.442</c:v>
                </c:pt>
                <c:pt idx="245">
                  <c:v>51.993000000000002</c:v>
                </c:pt>
                <c:pt idx="246">
                  <c:v>49.871499999999997</c:v>
                </c:pt>
                <c:pt idx="247">
                  <c:v>50.967500000000001</c:v>
                </c:pt>
                <c:pt idx="248">
                  <c:v>50.043500000000002</c:v>
                </c:pt>
                <c:pt idx="249">
                  <c:v>50.049000000000007</c:v>
                </c:pt>
                <c:pt idx="250">
                  <c:v>49.233000000000011</c:v>
                </c:pt>
                <c:pt idx="251">
                  <c:v>47.511499999999998</c:v>
                </c:pt>
                <c:pt idx="252">
                  <c:v>47.755000000000003</c:v>
                </c:pt>
                <c:pt idx="253">
                  <c:v>47.937000000000005</c:v>
                </c:pt>
                <c:pt idx="254">
                  <c:v>47.41</c:v>
                </c:pt>
                <c:pt idx="255">
                  <c:v>45.524500000000003</c:v>
                </c:pt>
                <c:pt idx="256">
                  <c:v>46.165499000000011</c:v>
                </c:pt>
                <c:pt idx="257">
                  <c:v>44.488500000000002</c:v>
                </c:pt>
                <c:pt idx="258">
                  <c:v>44.307499999999997</c:v>
                </c:pt>
                <c:pt idx="259">
                  <c:v>43.577500000000001</c:v>
                </c:pt>
                <c:pt idx="260">
                  <c:v>43.561</c:v>
                </c:pt>
                <c:pt idx="261">
                  <c:v>41.111499999999999</c:v>
                </c:pt>
                <c:pt idx="262">
                  <c:v>40.165000000000013</c:v>
                </c:pt>
                <c:pt idx="263">
                  <c:v>40.454499999999996</c:v>
                </c:pt>
                <c:pt idx="264">
                  <c:v>40.47</c:v>
                </c:pt>
                <c:pt idx="265">
                  <c:v>39.002500000000012</c:v>
                </c:pt>
                <c:pt idx="266">
                  <c:v>39.844499999999996</c:v>
                </c:pt>
                <c:pt idx="267">
                  <c:v>38.938500000000012</c:v>
                </c:pt>
                <c:pt idx="268">
                  <c:v>38.11</c:v>
                </c:pt>
                <c:pt idx="269">
                  <c:v>36.663000000000011</c:v>
                </c:pt>
                <c:pt idx="270">
                  <c:v>36.1875</c:v>
                </c:pt>
                <c:pt idx="271">
                  <c:v>35.128500000000187</c:v>
                </c:pt>
                <c:pt idx="272">
                  <c:v>37.362500000000011</c:v>
                </c:pt>
                <c:pt idx="273">
                  <c:v>35.425500000000063</c:v>
                </c:pt>
                <c:pt idx="274">
                  <c:v>34.356499999999997</c:v>
                </c:pt>
                <c:pt idx="275">
                  <c:v>34.869500000000002</c:v>
                </c:pt>
                <c:pt idx="276">
                  <c:v>35.352499999999999</c:v>
                </c:pt>
                <c:pt idx="277">
                  <c:v>35.966500000000003</c:v>
                </c:pt>
                <c:pt idx="278">
                  <c:v>34.248000000000012</c:v>
                </c:pt>
                <c:pt idx="279">
                  <c:v>33.339999999999996</c:v>
                </c:pt>
                <c:pt idx="280">
                  <c:v>31.485999999999883</c:v>
                </c:pt>
                <c:pt idx="281">
                  <c:v>32.044000000000004</c:v>
                </c:pt>
                <c:pt idx="282">
                  <c:v>32.565500000000149</c:v>
                </c:pt>
                <c:pt idx="283">
                  <c:v>31.273</c:v>
                </c:pt>
                <c:pt idx="284">
                  <c:v>30.240499999999887</c:v>
                </c:pt>
                <c:pt idx="285">
                  <c:v>30.951499999999989</c:v>
                </c:pt>
                <c:pt idx="286">
                  <c:v>29.995499999999875</c:v>
                </c:pt>
                <c:pt idx="287">
                  <c:v>28.58</c:v>
                </c:pt>
                <c:pt idx="288">
                  <c:v>29.247999999999987</c:v>
                </c:pt>
                <c:pt idx="289">
                  <c:v>28.514500000000005</c:v>
                </c:pt>
                <c:pt idx="290">
                  <c:v>28.24</c:v>
                </c:pt>
                <c:pt idx="291">
                  <c:v>27.6495</c:v>
                </c:pt>
                <c:pt idx="292">
                  <c:v>27.439499999999914</c:v>
                </c:pt>
                <c:pt idx="293">
                  <c:v>27.017499999999988</c:v>
                </c:pt>
                <c:pt idx="294">
                  <c:v>25.635999999999999</c:v>
                </c:pt>
                <c:pt idx="295">
                  <c:v>26.614999999999998</c:v>
                </c:pt>
                <c:pt idx="296">
                  <c:v>26.142499999999906</c:v>
                </c:pt>
                <c:pt idx="297">
                  <c:v>25.661999999999999</c:v>
                </c:pt>
                <c:pt idx="298">
                  <c:v>25.007999999999999</c:v>
                </c:pt>
                <c:pt idx="299">
                  <c:v>25.298999999999989</c:v>
                </c:pt>
                <c:pt idx="300">
                  <c:v>23.920499999999887</c:v>
                </c:pt>
                <c:pt idx="301">
                  <c:v>24.648</c:v>
                </c:pt>
                <c:pt idx="302">
                  <c:v>22.759999999999987</c:v>
                </c:pt>
                <c:pt idx="303">
                  <c:v>24.068999999999921</c:v>
                </c:pt>
                <c:pt idx="304">
                  <c:v>23.885000000000002</c:v>
                </c:pt>
                <c:pt idx="305">
                  <c:v>23.236999999999988</c:v>
                </c:pt>
                <c:pt idx="306">
                  <c:v>22.896000000000001</c:v>
                </c:pt>
                <c:pt idx="307">
                  <c:v>22.213999999999999</c:v>
                </c:pt>
                <c:pt idx="308">
                  <c:v>23.253499999999917</c:v>
                </c:pt>
                <c:pt idx="309">
                  <c:v>21.696999999999999</c:v>
                </c:pt>
                <c:pt idx="310">
                  <c:v>21.256</c:v>
                </c:pt>
                <c:pt idx="311">
                  <c:v>20.719000000000001</c:v>
                </c:pt>
                <c:pt idx="312">
                  <c:v>20.623000000000001</c:v>
                </c:pt>
                <c:pt idx="313">
                  <c:v>20.838999999999999</c:v>
                </c:pt>
                <c:pt idx="314">
                  <c:v>20.229500000000002</c:v>
                </c:pt>
                <c:pt idx="315">
                  <c:v>21.636500000000005</c:v>
                </c:pt>
                <c:pt idx="316">
                  <c:v>20.326000000000001</c:v>
                </c:pt>
                <c:pt idx="317">
                  <c:v>20.261500000000002</c:v>
                </c:pt>
                <c:pt idx="318">
                  <c:v>19.9315</c:v>
                </c:pt>
                <c:pt idx="319">
                  <c:v>19.702999999999989</c:v>
                </c:pt>
                <c:pt idx="320">
                  <c:v>19.451000000000001</c:v>
                </c:pt>
                <c:pt idx="321">
                  <c:v>19.307500000000001</c:v>
                </c:pt>
                <c:pt idx="322">
                  <c:v>18.838999999999999</c:v>
                </c:pt>
                <c:pt idx="323">
                  <c:v>18.971499999999917</c:v>
                </c:pt>
                <c:pt idx="324">
                  <c:v>18.628499999999917</c:v>
                </c:pt>
                <c:pt idx="325">
                  <c:v>18.838000000000001</c:v>
                </c:pt>
                <c:pt idx="326">
                  <c:v>18.534500000000001</c:v>
                </c:pt>
                <c:pt idx="327">
                  <c:v>18.653500000000001</c:v>
                </c:pt>
                <c:pt idx="328">
                  <c:v>19.593499999999914</c:v>
                </c:pt>
                <c:pt idx="329">
                  <c:v>17.716999999999999</c:v>
                </c:pt>
                <c:pt idx="330">
                  <c:v>18.806999999999999</c:v>
                </c:pt>
                <c:pt idx="331">
                  <c:v>18.249499999999905</c:v>
                </c:pt>
                <c:pt idx="332">
                  <c:v>17.86949999999991</c:v>
                </c:pt>
                <c:pt idx="333">
                  <c:v>16.826499999999989</c:v>
                </c:pt>
                <c:pt idx="334">
                  <c:v>16.998499999999876</c:v>
                </c:pt>
                <c:pt idx="335">
                  <c:v>17.045000000000002</c:v>
                </c:pt>
                <c:pt idx="336">
                  <c:v>17.177499999999988</c:v>
                </c:pt>
                <c:pt idx="337">
                  <c:v>16.655000000000001</c:v>
                </c:pt>
                <c:pt idx="338">
                  <c:v>15.61</c:v>
                </c:pt>
                <c:pt idx="339">
                  <c:v>15.114000000000001</c:v>
                </c:pt>
                <c:pt idx="340">
                  <c:v>15.075500000000041</c:v>
                </c:pt>
                <c:pt idx="341">
                  <c:v>15.131500000000001</c:v>
                </c:pt>
                <c:pt idx="342">
                  <c:v>13.8245</c:v>
                </c:pt>
                <c:pt idx="343">
                  <c:v>14.2075</c:v>
                </c:pt>
                <c:pt idx="344">
                  <c:v>15.2675</c:v>
                </c:pt>
                <c:pt idx="345">
                  <c:v>14.949</c:v>
                </c:pt>
                <c:pt idx="346">
                  <c:v>14</c:v>
                </c:pt>
                <c:pt idx="347">
                  <c:v>13.471</c:v>
                </c:pt>
                <c:pt idx="348">
                  <c:v>13.469000000000024</c:v>
                </c:pt>
                <c:pt idx="349">
                  <c:v>14.281500000000001</c:v>
                </c:pt>
                <c:pt idx="350">
                  <c:v>13.804</c:v>
                </c:pt>
                <c:pt idx="351">
                  <c:v>13.04</c:v>
                </c:pt>
                <c:pt idx="352">
                  <c:v>13.344000000000001</c:v>
                </c:pt>
                <c:pt idx="353">
                  <c:v>13.262500000000006</c:v>
                </c:pt>
                <c:pt idx="354">
                  <c:v>13.079000000000002</c:v>
                </c:pt>
                <c:pt idx="355">
                  <c:v>12.6425</c:v>
                </c:pt>
                <c:pt idx="356">
                  <c:v>12.7895</c:v>
                </c:pt>
                <c:pt idx="357">
                  <c:v>12.842000000000002</c:v>
                </c:pt>
                <c:pt idx="358">
                  <c:v>12.886000000000006</c:v>
                </c:pt>
                <c:pt idx="359">
                  <c:v>12.532500000000002</c:v>
                </c:pt>
                <c:pt idx="360">
                  <c:v>12.4465</c:v>
                </c:pt>
                <c:pt idx="361">
                  <c:v>12.282500000000002</c:v>
                </c:pt>
                <c:pt idx="362">
                  <c:v>12.464</c:v>
                </c:pt>
                <c:pt idx="363">
                  <c:v>12.5425</c:v>
                </c:pt>
                <c:pt idx="364">
                  <c:v>11.226000000000001</c:v>
                </c:pt>
                <c:pt idx="365">
                  <c:v>11.415000000000004</c:v>
                </c:pt>
                <c:pt idx="366">
                  <c:v>11.17</c:v>
                </c:pt>
                <c:pt idx="367">
                  <c:v>12.264000000000001</c:v>
                </c:pt>
                <c:pt idx="368">
                  <c:v>11.759</c:v>
                </c:pt>
                <c:pt idx="369">
                  <c:v>11.051</c:v>
                </c:pt>
                <c:pt idx="370">
                  <c:v>10.953000000000022</c:v>
                </c:pt>
                <c:pt idx="371">
                  <c:v>10.343</c:v>
                </c:pt>
                <c:pt idx="372">
                  <c:v>10.475000000000026</c:v>
                </c:pt>
                <c:pt idx="373">
                  <c:v>10.6495</c:v>
                </c:pt>
                <c:pt idx="374">
                  <c:v>10.869000000000026</c:v>
                </c:pt>
                <c:pt idx="375">
                  <c:v>11.351500000000026</c:v>
                </c:pt>
                <c:pt idx="376">
                  <c:v>9.8680000000000003</c:v>
                </c:pt>
                <c:pt idx="377">
                  <c:v>10.4315</c:v>
                </c:pt>
                <c:pt idx="378">
                  <c:v>10.859500000000056</c:v>
                </c:pt>
                <c:pt idx="379">
                  <c:v>11.500500000000002</c:v>
                </c:pt>
                <c:pt idx="380">
                  <c:v>11.893500000000024</c:v>
                </c:pt>
                <c:pt idx="381">
                  <c:v>10.240500000000001</c:v>
                </c:pt>
                <c:pt idx="382">
                  <c:v>10.630999999999998</c:v>
                </c:pt>
                <c:pt idx="383">
                  <c:v>10.512500000000006</c:v>
                </c:pt>
                <c:pt idx="384">
                  <c:v>10.322500000000026</c:v>
                </c:pt>
                <c:pt idx="385">
                  <c:v>10.2765</c:v>
                </c:pt>
                <c:pt idx="386">
                  <c:v>10.4445</c:v>
                </c:pt>
                <c:pt idx="387">
                  <c:v>10.615</c:v>
                </c:pt>
                <c:pt idx="388">
                  <c:v>9.9970000000000034</c:v>
                </c:pt>
                <c:pt idx="389">
                  <c:v>10.345500000000024</c:v>
                </c:pt>
                <c:pt idx="390">
                  <c:v>9.8729990000000267</c:v>
                </c:pt>
                <c:pt idx="391">
                  <c:v>10.741499999999998</c:v>
                </c:pt>
                <c:pt idx="392">
                  <c:v>9.3050000000000068</c:v>
                </c:pt>
                <c:pt idx="393">
                  <c:v>9.8895000000000248</c:v>
                </c:pt>
                <c:pt idx="394">
                  <c:v>10.058</c:v>
                </c:pt>
                <c:pt idx="395">
                  <c:v>9.6760000000000002</c:v>
                </c:pt>
                <c:pt idx="396">
                  <c:v>10.072000000000006</c:v>
                </c:pt>
                <c:pt idx="397">
                  <c:v>9.7044990000000002</c:v>
                </c:pt>
                <c:pt idx="398">
                  <c:v>9.2095000000000002</c:v>
                </c:pt>
                <c:pt idx="399">
                  <c:v>8.8814990000000247</c:v>
                </c:pt>
                <c:pt idx="400">
                  <c:v>8.8985000000000003</c:v>
                </c:pt>
                <c:pt idx="401">
                  <c:v>9.644499999999999</c:v>
                </c:pt>
                <c:pt idx="402">
                  <c:v>9.3085000000000004</c:v>
                </c:pt>
                <c:pt idx="403">
                  <c:v>9.4375</c:v>
                </c:pt>
                <c:pt idx="404">
                  <c:v>9.3315000000000001</c:v>
                </c:pt>
                <c:pt idx="405">
                  <c:v>9.8955000000000268</c:v>
                </c:pt>
                <c:pt idx="406">
                  <c:v>10.269500000000004</c:v>
                </c:pt>
                <c:pt idx="407">
                  <c:v>10.042</c:v>
                </c:pt>
                <c:pt idx="408">
                  <c:v>9.8930000000000007</c:v>
                </c:pt>
                <c:pt idx="409">
                  <c:v>10.798999999999999</c:v>
                </c:pt>
                <c:pt idx="410">
                  <c:v>10.450500000000041</c:v>
                </c:pt>
                <c:pt idx="411">
                  <c:v>10.923</c:v>
                </c:pt>
                <c:pt idx="412">
                  <c:v>10.359000000000041</c:v>
                </c:pt>
                <c:pt idx="413">
                  <c:v>9.5810000000000013</c:v>
                </c:pt>
                <c:pt idx="414">
                  <c:v>9.8575000000000248</c:v>
                </c:pt>
                <c:pt idx="415">
                  <c:v>9.6765000000000008</c:v>
                </c:pt>
                <c:pt idx="416">
                  <c:v>9.5535000000000068</c:v>
                </c:pt>
                <c:pt idx="417">
                  <c:v>9.3495000000000008</c:v>
                </c:pt>
                <c:pt idx="418">
                  <c:v>8.8210000000000015</c:v>
                </c:pt>
                <c:pt idx="419">
                  <c:v>10.0815</c:v>
                </c:pt>
                <c:pt idx="420">
                  <c:v>9.5530000000000008</c:v>
                </c:pt>
                <c:pt idx="421">
                  <c:v>9.923</c:v>
                </c:pt>
                <c:pt idx="422">
                  <c:v>9.8790000000000067</c:v>
                </c:pt>
                <c:pt idx="423">
                  <c:v>8.8195000000000068</c:v>
                </c:pt>
                <c:pt idx="424">
                  <c:v>7.0490000000000004</c:v>
                </c:pt>
                <c:pt idx="425">
                  <c:v>9.1060000000000034</c:v>
                </c:pt>
                <c:pt idx="426">
                  <c:v>9.2334990000000001</c:v>
                </c:pt>
                <c:pt idx="427">
                  <c:v>10.042</c:v>
                </c:pt>
                <c:pt idx="428">
                  <c:v>9.5455000000000005</c:v>
                </c:pt>
                <c:pt idx="429">
                  <c:v>9.9479999999999986</c:v>
                </c:pt>
                <c:pt idx="430">
                  <c:v>9.7705000000000002</c:v>
                </c:pt>
                <c:pt idx="431">
                  <c:v>9.2785000000000011</c:v>
                </c:pt>
                <c:pt idx="432">
                  <c:v>9.5500000000000007</c:v>
                </c:pt>
                <c:pt idx="433">
                  <c:v>9.1625000000000068</c:v>
                </c:pt>
                <c:pt idx="434">
                  <c:v>9.657</c:v>
                </c:pt>
                <c:pt idx="435">
                  <c:v>9.5049989999999998</c:v>
                </c:pt>
                <c:pt idx="436">
                  <c:v>9.3710000000000004</c:v>
                </c:pt>
                <c:pt idx="437">
                  <c:v>9.6295000000000002</c:v>
                </c:pt>
                <c:pt idx="438">
                  <c:v>9.9194990000000267</c:v>
                </c:pt>
                <c:pt idx="439">
                  <c:v>10.069500000000026</c:v>
                </c:pt>
                <c:pt idx="440">
                  <c:v>10.084</c:v>
                </c:pt>
                <c:pt idx="441">
                  <c:v>9.0510000000000002</c:v>
                </c:pt>
                <c:pt idx="442">
                  <c:v>8.7459999999999987</c:v>
                </c:pt>
                <c:pt idx="443">
                  <c:v>8.8805000000000067</c:v>
                </c:pt>
                <c:pt idx="444">
                  <c:v>8.9465000000000003</c:v>
                </c:pt>
                <c:pt idx="445">
                  <c:v>8.9729990000000068</c:v>
                </c:pt>
                <c:pt idx="446">
                  <c:v>8.8805000000000067</c:v>
                </c:pt>
                <c:pt idx="447">
                  <c:v>8.9950000000000028</c:v>
                </c:pt>
                <c:pt idx="448">
                  <c:v>9.1840000000000011</c:v>
                </c:pt>
                <c:pt idx="449">
                  <c:v>9.9265000000000008</c:v>
                </c:pt>
                <c:pt idx="450">
                  <c:v>9.9665000000000248</c:v>
                </c:pt>
                <c:pt idx="451">
                  <c:v>10.016500000000002</c:v>
                </c:pt>
                <c:pt idx="452">
                  <c:v>9.7969999999999988</c:v>
                </c:pt>
                <c:pt idx="453">
                  <c:v>9.9475000000000016</c:v>
                </c:pt>
                <c:pt idx="454">
                  <c:v>9.4364990000000066</c:v>
                </c:pt>
                <c:pt idx="455">
                  <c:v>10.274000000000001</c:v>
                </c:pt>
                <c:pt idx="456">
                  <c:v>9.6845000000000034</c:v>
                </c:pt>
                <c:pt idx="457">
                  <c:v>9.542999</c:v>
                </c:pt>
                <c:pt idx="458">
                  <c:v>10.353500000000052</c:v>
                </c:pt>
                <c:pt idx="459">
                  <c:v>9.5079990000000016</c:v>
                </c:pt>
                <c:pt idx="460">
                  <c:v>10.247499999999999</c:v>
                </c:pt>
                <c:pt idx="461">
                  <c:v>9.9605000000000068</c:v>
                </c:pt>
                <c:pt idx="462">
                  <c:v>9.2369999999999983</c:v>
                </c:pt>
                <c:pt idx="463">
                  <c:v>8.9334990000000047</c:v>
                </c:pt>
                <c:pt idx="464">
                  <c:v>8.5719990000000017</c:v>
                </c:pt>
                <c:pt idx="465">
                  <c:v>10.3315</c:v>
                </c:pt>
                <c:pt idx="466">
                  <c:v>9.42</c:v>
                </c:pt>
                <c:pt idx="467">
                  <c:v>9.4265000000000008</c:v>
                </c:pt>
                <c:pt idx="468">
                  <c:v>9.6555000000000248</c:v>
                </c:pt>
                <c:pt idx="469">
                  <c:v>9.4625000000000465</c:v>
                </c:pt>
                <c:pt idx="470">
                  <c:v>9.6515000000000004</c:v>
                </c:pt>
                <c:pt idx="471">
                  <c:v>9.8040000000000003</c:v>
                </c:pt>
                <c:pt idx="472">
                  <c:v>9.6525000000000247</c:v>
                </c:pt>
                <c:pt idx="473">
                  <c:v>10.513500000000002</c:v>
                </c:pt>
                <c:pt idx="474">
                  <c:v>10.7875</c:v>
                </c:pt>
                <c:pt idx="475">
                  <c:v>10.2155</c:v>
                </c:pt>
                <c:pt idx="476">
                  <c:v>11.143999999999998</c:v>
                </c:pt>
                <c:pt idx="477">
                  <c:v>11.403500000000006</c:v>
                </c:pt>
                <c:pt idx="478">
                  <c:v>11.432</c:v>
                </c:pt>
                <c:pt idx="479">
                  <c:v>10.619</c:v>
                </c:pt>
                <c:pt idx="480">
                  <c:v>11.355500000000069</c:v>
                </c:pt>
              </c:numCache>
            </c:numRef>
          </c:yVal>
          <c:smooth val="1"/>
          <c:extLst>
            <c:ext xmlns:c16="http://schemas.microsoft.com/office/drawing/2014/chart" uri="{C3380CC4-5D6E-409C-BE32-E72D297353CC}">
              <c16:uniqueId val="{0000000A-CB24-441D-A873-FCB2A3CC84DE}"/>
            </c:ext>
          </c:extLst>
        </c:ser>
        <c:ser>
          <c:idx val="11"/>
          <c:order val="11"/>
          <c:spPr>
            <a:ln w="12700">
              <a:solidFill>
                <a:srgbClr val="FFFF99"/>
              </a:solidFill>
              <a:prstDash val="solid"/>
            </a:ln>
          </c:spPr>
          <c:marker>
            <c:symbol val="none"/>
          </c:marker>
          <c:xVal>
            <c:numRef>
              <c:f>vzavk!$A$1:$A$481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vzavk!$M$1:$M$481</c:f>
              <c:numCache>
                <c:formatCode>General</c:formatCode>
                <c:ptCount val="481"/>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984.17750000000001</c:v>
                </c:pt>
                <c:pt idx="9">
                  <c:v>966.03300000000002</c:v>
                </c:pt>
                <c:pt idx="10">
                  <c:v>828.08999900000003</c:v>
                </c:pt>
                <c:pt idx="11">
                  <c:v>774.52599999999939</c:v>
                </c:pt>
                <c:pt idx="12">
                  <c:v>654.04199899999946</c:v>
                </c:pt>
                <c:pt idx="13">
                  <c:v>574.15499999999997</c:v>
                </c:pt>
                <c:pt idx="14">
                  <c:v>474.834</c:v>
                </c:pt>
                <c:pt idx="15">
                  <c:v>392.91449999999969</c:v>
                </c:pt>
                <c:pt idx="16">
                  <c:v>309.33699999999851</c:v>
                </c:pt>
                <c:pt idx="17">
                  <c:v>239.80600000000001</c:v>
                </c:pt>
                <c:pt idx="18">
                  <c:v>228.86600000000001</c:v>
                </c:pt>
                <c:pt idx="19">
                  <c:v>174.37100000000001</c:v>
                </c:pt>
                <c:pt idx="20">
                  <c:v>123.015</c:v>
                </c:pt>
                <c:pt idx="21">
                  <c:v>83.534499999999994</c:v>
                </c:pt>
                <c:pt idx="22">
                  <c:v>55.846499999999999</c:v>
                </c:pt>
                <c:pt idx="23">
                  <c:v>37.756</c:v>
                </c:pt>
                <c:pt idx="24">
                  <c:v>28.581</c:v>
                </c:pt>
                <c:pt idx="25">
                  <c:v>21.0565</c:v>
                </c:pt>
                <c:pt idx="26">
                  <c:v>17.231999999999999</c:v>
                </c:pt>
                <c:pt idx="27">
                  <c:v>16.1935</c:v>
                </c:pt>
                <c:pt idx="28">
                  <c:v>16.303999999999988</c:v>
                </c:pt>
                <c:pt idx="29">
                  <c:v>17.08749999999991</c:v>
                </c:pt>
                <c:pt idx="30">
                  <c:v>17.79</c:v>
                </c:pt>
                <c:pt idx="31">
                  <c:v>19.416</c:v>
                </c:pt>
                <c:pt idx="32">
                  <c:v>20.518999999999988</c:v>
                </c:pt>
                <c:pt idx="33">
                  <c:v>21.533999999999999</c:v>
                </c:pt>
                <c:pt idx="34">
                  <c:v>21.698</c:v>
                </c:pt>
                <c:pt idx="35">
                  <c:v>23.181999999999999</c:v>
                </c:pt>
                <c:pt idx="36">
                  <c:v>26.100999999999999</c:v>
                </c:pt>
                <c:pt idx="37">
                  <c:v>26.949499999999883</c:v>
                </c:pt>
                <c:pt idx="38">
                  <c:v>28.957000000000001</c:v>
                </c:pt>
                <c:pt idx="39">
                  <c:v>30.610000000000031</c:v>
                </c:pt>
                <c:pt idx="40">
                  <c:v>32.851499999999994</c:v>
                </c:pt>
                <c:pt idx="41">
                  <c:v>36.406000000000006</c:v>
                </c:pt>
                <c:pt idx="42">
                  <c:v>38.996500000000012</c:v>
                </c:pt>
                <c:pt idx="43">
                  <c:v>40.852499999999999</c:v>
                </c:pt>
                <c:pt idx="44">
                  <c:v>43.836500000000001</c:v>
                </c:pt>
                <c:pt idx="45">
                  <c:v>46.424000000000007</c:v>
                </c:pt>
                <c:pt idx="46">
                  <c:v>50.394498999999996</c:v>
                </c:pt>
                <c:pt idx="47">
                  <c:v>52.080999999999996</c:v>
                </c:pt>
                <c:pt idx="48">
                  <c:v>56.437000000000005</c:v>
                </c:pt>
                <c:pt idx="49">
                  <c:v>61.202000000000012</c:v>
                </c:pt>
                <c:pt idx="50">
                  <c:v>63.934000000000005</c:v>
                </c:pt>
                <c:pt idx="51">
                  <c:v>68.53</c:v>
                </c:pt>
                <c:pt idx="52">
                  <c:v>71.650498999999598</c:v>
                </c:pt>
                <c:pt idx="53">
                  <c:v>77.227000000000004</c:v>
                </c:pt>
                <c:pt idx="54">
                  <c:v>82.266000000000005</c:v>
                </c:pt>
                <c:pt idx="55">
                  <c:v>84.214500000000314</c:v>
                </c:pt>
                <c:pt idx="56">
                  <c:v>89.422499999999999</c:v>
                </c:pt>
                <c:pt idx="57">
                  <c:v>93.758499999999998</c:v>
                </c:pt>
                <c:pt idx="58">
                  <c:v>101.65900000000001</c:v>
                </c:pt>
                <c:pt idx="59">
                  <c:v>105.14749999999999</c:v>
                </c:pt>
                <c:pt idx="60">
                  <c:v>108.935</c:v>
                </c:pt>
                <c:pt idx="61">
                  <c:v>112.7765</c:v>
                </c:pt>
                <c:pt idx="62">
                  <c:v>119.866</c:v>
                </c:pt>
                <c:pt idx="63">
                  <c:v>125.354</c:v>
                </c:pt>
                <c:pt idx="64">
                  <c:v>130.83750000000001</c:v>
                </c:pt>
                <c:pt idx="65">
                  <c:v>135.60599999999999</c:v>
                </c:pt>
                <c:pt idx="66">
                  <c:v>139.80949999999999</c:v>
                </c:pt>
                <c:pt idx="67">
                  <c:v>146.547</c:v>
                </c:pt>
                <c:pt idx="68">
                  <c:v>150.66949999999997</c:v>
                </c:pt>
                <c:pt idx="69">
                  <c:v>156.29549999999998</c:v>
                </c:pt>
                <c:pt idx="70">
                  <c:v>162.536</c:v>
                </c:pt>
                <c:pt idx="71">
                  <c:v>168.40949999999998</c:v>
                </c:pt>
                <c:pt idx="72">
                  <c:v>172.50800000000001</c:v>
                </c:pt>
                <c:pt idx="73">
                  <c:v>181.61549999999997</c:v>
                </c:pt>
                <c:pt idx="74">
                  <c:v>186.72949999999997</c:v>
                </c:pt>
                <c:pt idx="75">
                  <c:v>190.58150000000001</c:v>
                </c:pt>
                <c:pt idx="76">
                  <c:v>196.63399999999999</c:v>
                </c:pt>
                <c:pt idx="77">
                  <c:v>204.73449999999997</c:v>
                </c:pt>
                <c:pt idx="78">
                  <c:v>210.99200000000027</c:v>
                </c:pt>
                <c:pt idx="79">
                  <c:v>219.54349999999999</c:v>
                </c:pt>
                <c:pt idx="80">
                  <c:v>223.73599999999999</c:v>
                </c:pt>
                <c:pt idx="81">
                  <c:v>230.71099999999998</c:v>
                </c:pt>
                <c:pt idx="82">
                  <c:v>234.61399999999998</c:v>
                </c:pt>
                <c:pt idx="83">
                  <c:v>239.71199999999999</c:v>
                </c:pt>
                <c:pt idx="84">
                  <c:v>243.12349999999998</c:v>
                </c:pt>
                <c:pt idx="85">
                  <c:v>252.9085</c:v>
                </c:pt>
                <c:pt idx="86">
                  <c:v>257.7525</c:v>
                </c:pt>
                <c:pt idx="87">
                  <c:v>265.2595</c:v>
                </c:pt>
                <c:pt idx="88">
                  <c:v>269.23899999999821</c:v>
                </c:pt>
                <c:pt idx="89">
                  <c:v>272.79049999999899</c:v>
                </c:pt>
                <c:pt idx="90">
                  <c:v>278.42449999999963</c:v>
                </c:pt>
                <c:pt idx="91">
                  <c:v>277.39049999999969</c:v>
                </c:pt>
                <c:pt idx="92">
                  <c:v>283.47199999999833</c:v>
                </c:pt>
                <c:pt idx="93">
                  <c:v>287.01799999999969</c:v>
                </c:pt>
                <c:pt idx="94">
                  <c:v>294.59099999999899</c:v>
                </c:pt>
                <c:pt idx="95">
                  <c:v>296.75749999999999</c:v>
                </c:pt>
                <c:pt idx="96">
                  <c:v>299.47000000000003</c:v>
                </c:pt>
                <c:pt idx="97">
                  <c:v>303.94549999999964</c:v>
                </c:pt>
                <c:pt idx="98">
                  <c:v>310.28699999999827</c:v>
                </c:pt>
                <c:pt idx="99">
                  <c:v>307.78749999999923</c:v>
                </c:pt>
                <c:pt idx="100">
                  <c:v>313.62549999999999</c:v>
                </c:pt>
                <c:pt idx="101">
                  <c:v>314.03049999999899</c:v>
                </c:pt>
                <c:pt idx="102">
                  <c:v>318.21849999999893</c:v>
                </c:pt>
                <c:pt idx="103">
                  <c:v>318.92349999999863</c:v>
                </c:pt>
                <c:pt idx="104">
                  <c:v>324.13849999999923</c:v>
                </c:pt>
                <c:pt idx="105">
                  <c:v>323.73699999999826</c:v>
                </c:pt>
                <c:pt idx="106">
                  <c:v>323.279</c:v>
                </c:pt>
                <c:pt idx="107">
                  <c:v>323.67</c:v>
                </c:pt>
                <c:pt idx="108">
                  <c:v>328.50149999999923</c:v>
                </c:pt>
                <c:pt idx="109">
                  <c:v>333.27099999999899</c:v>
                </c:pt>
                <c:pt idx="110">
                  <c:v>334.74149999999969</c:v>
                </c:pt>
                <c:pt idx="111">
                  <c:v>328.64150000000001</c:v>
                </c:pt>
                <c:pt idx="112">
                  <c:v>331.24549999999999</c:v>
                </c:pt>
                <c:pt idx="113">
                  <c:v>335.58099999999899</c:v>
                </c:pt>
                <c:pt idx="114">
                  <c:v>330.44299999999993</c:v>
                </c:pt>
                <c:pt idx="115">
                  <c:v>329.4545</c:v>
                </c:pt>
                <c:pt idx="116">
                  <c:v>330.52549999999923</c:v>
                </c:pt>
                <c:pt idx="117">
                  <c:v>328.33849999999899</c:v>
                </c:pt>
                <c:pt idx="118">
                  <c:v>335.92799999999869</c:v>
                </c:pt>
                <c:pt idx="119">
                  <c:v>334.55250000000001</c:v>
                </c:pt>
                <c:pt idx="120">
                  <c:v>324.69400000000002</c:v>
                </c:pt>
                <c:pt idx="121">
                  <c:v>324.3245</c:v>
                </c:pt>
                <c:pt idx="122">
                  <c:v>325.41950000000003</c:v>
                </c:pt>
                <c:pt idx="123">
                  <c:v>321.64800000000002</c:v>
                </c:pt>
                <c:pt idx="124">
                  <c:v>317.20949999999999</c:v>
                </c:pt>
                <c:pt idx="125">
                  <c:v>312.51900000000001</c:v>
                </c:pt>
                <c:pt idx="126">
                  <c:v>311.97999999999894</c:v>
                </c:pt>
                <c:pt idx="127">
                  <c:v>311.81549999999999</c:v>
                </c:pt>
                <c:pt idx="128">
                  <c:v>310.62450000000001</c:v>
                </c:pt>
                <c:pt idx="129">
                  <c:v>308.4084999999987</c:v>
                </c:pt>
                <c:pt idx="130">
                  <c:v>304.89</c:v>
                </c:pt>
                <c:pt idx="131">
                  <c:v>301.27349999999899</c:v>
                </c:pt>
                <c:pt idx="132">
                  <c:v>300.30200000000002</c:v>
                </c:pt>
                <c:pt idx="133">
                  <c:v>300.35000000000002</c:v>
                </c:pt>
                <c:pt idx="134">
                  <c:v>299.86200000000002</c:v>
                </c:pt>
                <c:pt idx="135">
                  <c:v>295.755</c:v>
                </c:pt>
                <c:pt idx="136">
                  <c:v>293.339</c:v>
                </c:pt>
                <c:pt idx="137">
                  <c:v>288.69600000000003</c:v>
                </c:pt>
                <c:pt idx="138">
                  <c:v>284.24400000000031</c:v>
                </c:pt>
                <c:pt idx="139">
                  <c:v>284.19849999999963</c:v>
                </c:pt>
                <c:pt idx="140">
                  <c:v>280.81599999999969</c:v>
                </c:pt>
                <c:pt idx="141">
                  <c:v>275.62099999999964</c:v>
                </c:pt>
                <c:pt idx="142">
                  <c:v>273.30200000000002</c:v>
                </c:pt>
                <c:pt idx="143">
                  <c:v>276.75149999999923</c:v>
                </c:pt>
                <c:pt idx="144">
                  <c:v>270.49549999999869</c:v>
                </c:pt>
                <c:pt idx="145">
                  <c:v>269.11749900000001</c:v>
                </c:pt>
                <c:pt idx="146">
                  <c:v>262.04899999999969</c:v>
                </c:pt>
                <c:pt idx="147">
                  <c:v>258.37849999999969</c:v>
                </c:pt>
                <c:pt idx="148">
                  <c:v>251.0265</c:v>
                </c:pt>
                <c:pt idx="149">
                  <c:v>249.6585</c:v>
                </c:pt>
                <c:pt idx="150">
                  <c:v>249.22050000000002</c:v>
                </c:pt>
                <c:pt idx="151">
                  <c:v>243.9820000000006</c:v>
                </c:pt>
                <c:pt idx="152">
                  <c:v>240.37700000000001</c:v>
                </c:pt>
                <c:pt idx="153">
                  <c:v>239.0325</c:v>
                </c:pt>
                <c:pt idx="154">
                  <c:v>234.85850000000062</c:v>
                </c:pt>
                <c:pt idx="155">
                  <c:v>230.047</c:v>
                </c:pt>
                <c:pt idx="156">
                  <c:v>225.68</c:v>
                </c:pt>
                <c:pt idx="157">
                  <c:v>222.99550000000002</c:v>
                </c:pt>
                <c:pt idx="158">
                  <c:v>217.92950000000002</c:v>
                </c:pt>
                <c:pt idx="159">
                  <c:v>216.30250000000001</c:v>
                </c:pt>
                <c:pt idx="160">
                  <c:v>211.9675</c:v>
                </c:pt>
                <c:pt idx="161">
                  <c:v>208.55600000000001</c:v>
                </c:pt>
                <c:pt idx="162">
                  <c:v>205.86700000000027</c:v>
                </c:pt>
                <c:pt idx="163">
                  <c:v>203.01649999999998</c:v>
                </c:pt>
                <c:pt idx="164">
                  <c:v>197.76899999999998</c:v>
                </c:pt>
                <c:pt idx="165">
                  <c:v>198.9975</c:v>
                </c:pt>
                <c:pt idx="166">
                  <c:v>191.97449999999998</c:v>
                </c:pt>
                <c:pt idx="167">
                  <c:v>192.69549999999998</c:v>
                </c:pt>
                <c:pt idx="168">
                  <c:v>186.8175</c:v>
                </c:pt>
                <c:pt idx="169">
                  <c:v>182.971</c:v>
                </c:pt>
                <c:pt idx="170">
                  <c:v>180.76</c:v>
                </c:pt>
                <c:pt idx="171">
                  <c:v>177.32050000000001</c:v>
                </c:pt>
                <c:pt idx="172">
                  <c:v>171.41649999999998</c:v>
                </c:pt>
                <c:pt idx="173">
                  <c:v>168.32600000000059</c:v>
                </c:pt>
                <c:pt idx="174">
                  <c:v>164.47150000000002</c:v>
                </c:pt>
                <c:pt idx="175">
                  <c:v>165.69299999999998</c:v>
                </c:pt>
                <c:pt idx="176">
                  <c:v>163.29349999999999</c:v>
                </c:pt>
                <c:pt idx="177">
                  <c:v>159.47</c:v>
                </c:pt>
                <c:pt idx="178">
                  <c:v>156.65550000000002</c:v>
                </c:pt>
                <c:pt idx="179">
                  <c:v>153.58200000000059</c:v>
                </c:pt>
                <c:pt idx="180">
                  <c:v>151.44949999999997</c:v>
                </c:pt>
                <c:pt idx="181">
                  <c:v>151.22949999999997</c:v>
                </c:pt>
                <c:pt idx="182">
                  <c:v>146.52349999999998</c:v>
                </c:pt>
                <c:pt idx="183">
                  <c:v>144.82500000000007</c:v>
                </c:pt>
                <c:pt idx="184">
                  <c:v>140.5265</c:v>
                </c:pt>
                <c:pt idx="185">
                  <c:v>135.8235</c:v>
                </c:pt>
                <c:pt idx="186">
                  <c:v>137.77599999999998</c:v>
                </c:pt>
                <c:pt idx="187">
                  <c:v>132.35300000000001</c:v>
                </c:pt>
                <c:pt idx="188">
                  <c:v>132.70850000000002</c:v>
                </c:pt>
                <c:pt idx="189">
                  <c:v>130.63549999999998</c:v>
                </c:pt>
                <c:pt idx="190">
                  <c:v>128.14599999999999</c:v>
                </c:pt>
                <c:pt idx="191">
                  <c:v>127.492</c:v>
                </c:pt>
                <c:pt idx="192">
                  <c:v>121.6784999999997</c:v>
                </c:pt>
                <c:pt idx="193">
                  <c:v>121.762</c:v>
                </c:pt>
                <c:pt idx="194">
                  <c:v>120.1405</c:v>
                </c:pt>
                <c:pt idx="195">
                  <c:v>120.94550000000002</c:v>
                </c:pt>
                <c:pt idx="196">
                  <c:v>115.818</c:v>
                </c:pt>
                <c:pt idx="197">
                  <c:v>114</c:v>
                </c:pt>
                <c:pt idx="198">
                  <c:v>112.81</c:v>
                </c:pt>
                <c:pt idx="199">
                  <c:v>109.1135</c:v>
                </c:pt>
                <c:pt idx="200">
                  <c:v>108.56699999999999</c:v>
                </c:pt>
                <c:pt idx="201">
                  <c:v>105.0095</c:v>
                </c:pt>
                <c:pt idx="202">
                  <c:v>105.8895</c:v>
                </c:pt>
                <c:pt idx="203">
                  <c:v>103.27800000000001</c:v>
                </c:pt>
                <c:pt idx="204">
                  <c:v>98.784999999999997</c:v>
                </c:pt>
                <c:pt idx="205">
                  <c:v>99.039000000000001</c:v>
                </c:pt>
                <c:pt idx="206">
                  <c:v>96.328999999999979</c:v>
                </c:pt>
                <c:pt idx="207">
                  <c:v>95.828999999999979</c:v>
                </c:pt>
                <c:pt idx="208">
                  <c:v>97.093500000000006</c:v>
                </c:pt>
                <c:pt idx="209">
                  <c:v>96.269000000000005</c:v>
                </c:pt>
                <c:pt idx="210">
                  <c:v>93.271500000000003</c:v>
                </c:pt>
                <c:pt idx="211">
                  <c:v>91.124499999999998</c:v>
                </c:pt>
                <c:pt idx="212">
                  <c:v>89.410000000000025</c:v>
                </c:pt>
                <c:pt idx="213">
                  <c:v>87.377999999999986</c:v>
                </c:pt>
                <c:pt idx="214">
                  <c:v>85.627499999999998</c:v>
                </c:pt>
                <c:pt idx="215">
                  <c:v>84.215500000000006</c:v>
                </c:pt>
                <c:pt idx="216">
                  <c:v>84.364998999999983</c:v>
                </c:pt>
                <c:pt idx="217">
                  <c:v>84.663499999999999</c:v>
                </c:pt>
                <c:pt idx="218">
                  <c:v>80.735500000000002</c:v>
                </c:pt>
                <c:pt idx="219">
                  <c:v>80.0535</c:v>
                </c:pt>
                <c:pt idx="220">
                  <c:v>79.146000000000001</c:v>
                </c:pt>
                <c:pt idx="221">
                  <c:v>78.210499999999996</c:v>
                </c:pt>
                <c:pt idx="222">
                  <c:v>75.262</c:v>
                </c:pt>
                <c:pt idx="223">
                  <c:v>75.437000000000026</c:v>
                </c:pt>
                <c:pt idx="224">
                  <c:v>74.513999999999996</c:v>
                </c:pt>
                <c:pt idx="225">
                  <c:v>73.083500000000001</c:v>
                </c:pt>
                <c:pt idx="226">
                  <c:v>70.998999999999995</c:v>
                </c:pt>
                <c:pt idx="227">
                  <c:v>72.824999000000005</c:v>
                </c:pt>
                <c:pt idx="228">
                  <c:v>69.896000000000001</c:v>
                </c:pt>
                <c:pt idx="229">
                  <c:v>70.180498999999671</c:v>
                </c:pt>
                <c:pt idx="230">
                  <c:v>65.63</c:v>
                </c:pt>
                <c:pt idx="231">
                  <c:v>65.281000000000006</c:v>
                </c:pt>
                <c:pt idx="232">
                  <c:v>64.538999000000004</c:v>
                </c:pt>
                <c:pt idx="233">
                  <c:v>64.437500000000227</c:v>
                </c:pt>
                <c:pt idx="234">
                  <c:v>61.505000000000003</c:v>
                </c:pt>
                <c:pt idx="235">
                  <c:v>61.917999999999999</c:v>
                </c:pt>
                <c:pt idx="236">
                  <c:v>60.347999999999999</c:v>
                </c:pt>
                <c:pt idx="237">
                  <c:v>59.965500000000013</c:v>
                </c:pt>
                <c:pt idx="238">
                  <c:v>57.652500000000003</c:v>
                </c:pt>
                <c:pt idx="239">
                  <c:v>55.15</c:v>
                </c:pt>
                <c:pt idx="240">
                  <c:v>53.718500000000013</c:v>
                </c:pt>
                <c:pt idx="241">
                  <c:v>58.059000000000005</c:v>
                </c:pt>
                <c:pt idx="242">
                  <c:v>56.314499999999995</c:v>
                </c:pt>
                <c:pt idx="243">
                  <c:v>54.9405</c:v>
                </c:pt>
                <c:pt idx="244">
                  <c:v>53.285500000000013</c:v>
                </c:pt>
                <c:pt idx="245">
                  <c:v>51.857999999999997</c:v>
                </c:pt>
                <c:pt idx="246">
                  <c:v>50.843499999999999</c:v>
                </c:pt>
                <c:pt idx="247">
                  <c:v>49.597500000000011</c:v>
                </c:pt>
                <c:pt idx="248">
                  <c:v>46.625000000000149</c:v>
                </c:pt>
                <c:pt idx="249">
                  <c:v>49.037499000000004</c:v>
                </c:pt>
                <c:pt idx="250">
                  <c:v>48.095500000000165</c:v>
                </c:pt>
                <c:pt idx="251">
                  <c:v>47.113</c:v>
                </c:pt>
                <c:pt idx="252">
                  <c:v>47.038500000000013</c:v>
                </c:pt>
                <c:pt idx="253">
                  <c:v>47.912499000000004</c:v>
                </c:pt>
                <c:pt idx="254">
                  <c:v>42.898000000000003</c:v>
                </c:pt>
                <c:pt idx="255">
                  <c:v>43.462500000000013</c:v>
                </c:pt>
                <c:pt idx="256">
                  <c:v>43.678500000000113</c:v>
                </c:pt>
                <c:pt idx="257">
                  <c:v>41.388999999999996</c:v>
                </c:pt>
                <c:pt idx="258">
                  <c:v>41.721000000000011</c:v>
                </c:pt>
                <c:pt idx="259">
                  <c:v>41.12550000000018</c:v>
                </c:pt>
                <c:pt idx="260">
                  <c:v>41.677500000000002</c:v>
                </c:pt>
                <c:pt idx="261">
                  <c:v>38.735000000000063</c:v>
                </c:pt>
                <c:pt idx="262">
                  <c:v>39.473000000000006</c:v>
                </c:pt>
                <c:pt idx="263">
                  <c:v>40.035500000000013</c:v>
                </c:pt>
                <c:pt idx="264">
                  <c:v>37.247</c:v>
                </c:pt>
                <c:pt idx="265">
                  <c:v>36.183</c:v>
                </c:pt>
                <c:pt idx="266">
                  <c:v>35.57</c:v>
                </c:pt>
                <c:pt idx="267">
                  <c:v>35.857499999999995</c:v>
                </c:pt>
                <c:pt idx="268">
                  <c:v>36.07</c:v>
                </c:pt>
                <c:pt idx="269">
                  <c:v>36.019498999999996</c:v>
                </c:pt>
                <c:pt idx="270">
                  <c:v>36.467000000000006</c:v>
                </c:pt>
                <c:pt idx="271">
                  <c:v>33.416000000000004</c:v>
                </c:pt>
                <c:pt idx="272">
                  <c:v>33.480499999999999</c:v>
                </c:pt>
                <c:pt idx="273">
                  <c:v>32.594500000000011</c:v>
                </c:pt>
                <c:pt idx="274">
                  <c:v>32.588000000000001</c:v>
                </c:pt>
                <c:pt idx="275">
                  <c:v>31.812999999999999</c:v>
                </c:pt>
                <c:pt idx="276">
                  <c:v>30.466499999999876</c:v>
                </c:pt>
                <c:pt idx="277">
                  <c:v>31.319500000000001</c:v>
                </c:pt>
                <c:pt idx="278">
                  <c:v>31.481999999999989</c:v>
                </c:pt>
                <c:pt idx="279">
                  <c:v>29.78549999999985</c:v>
                </c:pt>
                <c:pt idx="280">
                  <c:v>29.244</c:v>
                </c:pt>
                <c:pt idx="281">
                  <c:v>29.271000000000001</c:v>
                </c:pt>
                <c:pt idx="282">
                  <c:v>30.186</c:v>
                </c:pt>
                <c:pt idx="283">
                  <c:v>29.576499999999989</c:v>
                </c:pt>
                <c:pt idx="284">
                  <c:v>28.457999999999988</c:v>
                </c:pt>
                <c:pt idx="285">
                  <c:v>28.215</c:v>
                </c:pt>
                <c:pt idx="286">
                  <c:v>27.581499999999906</c:v>
                </c:pt>
                <c:pt idx="287">
                  <c:v>28.401999999999987</c:v>
                </c:pt>
                <c:pt idx="288">
                  <c:v>26.581499999999906</c:v>
                </c:pt>
                <c:pt idx="289">
                  <c:v>26.4175</c:v>
                </c:pt>
                <c:pt idx="290">
                  <c:v>26.026</c:v>
                </c:pt>
                <c:pt idx="291">
                  <c:v>25.182499999999891</c:v>
                </c:pt>
                <c:pt idx="292">
                  <c:v>25.3155</c:v>
                </c:pt>
                <c:pt idx="293">
                  <c:v>24.172499999999989</c:v>
                </c:pt>
                <c:pt idx="294">
                  <c:v>24.329000000000001</c:v>
                </c:pt>
                <c:pt idx="295">
                  <c:v>23.866</c:v>
                </c:pt>
                <c:pt idx="296">
                  <c:v>22.538499999999921</c:v>
                </c:pt>
                <c:pt idx="297">
                  <c:v>22.282999999999905</c:v>
                </c:pt>
                <c:pt idx="298">
                  <c:v>22.188499999999905</c:v>
                </c:pt>
                <c:pt idx="299">
                  <c:v>22.186</c:v>
                </c:pt>
                <c:pt idx="300">
                  <c:v>21.552499999999906</c:v>
                </c:pt>
                <c:pt idx="301">
                  <c:v>21.518999999999988</c:v>
                </c:pt>
                <c:pt idx="302">
                  <c:v>21.523</c:v>
                </c:pt>
                <c:pt idx="303">
                  <c:v>20.88</c:v>
                </c:pt>
                <c:pt idx="304">
                  <c:v>21.888499999999887</c:v>
                </c:pt>
                <c:pt idx="305">
                  <c:v>19.753499999999917</c:v>
                </c:pt>
                <c:pt idx="306">
                  <c:v>20.201000000000001</c:v>
                </c:pt>
                <c:pt idx="307">
                  <c:v>19.927999999999987</c:v>
                </c:pt>
                <c:pt idx="308">
                  <c:v>19.497</c:v>
                </c:pt>
                <c:pt idx="309">
                  <c:v>19.2135</c:v>
                </c:pt>
                <c:pt idx="310">
                  <c:v>19.134000000000086</c:v>
                </c:pt>
                <c:pt idx="311">
                  <c:v>19.008500000000002</c:v>
                </c:pt>
                <c:pt idx="312">
                  <c:v>18.032</c:v>
                </c:pt>
                <c:pt idx="313">
                  <c:v>18.5945</c:v>
                </c:pt>
                <c:pt idx="314">
                  <c:v>17.991999999999987</c:v>
                </c:pt>
                <c:pt idx="315">
                  <c:v>17.58749999999991</c:v>
                </c:pt>
                <c:pt idx="316">
                  <c:v>18.305</c:v>
                </c:pt>
                <c:pt idx="317">
                  <c:v>15.929</c:v>
                </c:pt>
                <c:pt idx="318">
                  <c:v>16.427999999999987</c:v>
                </c:pt>
                <c:pt idx="319">
                  <c:v>16.130000000000031</c:v>
                </c:pt>
                <c:pt idx="320">
                  <c:v>15.7735</c:v>
                </c:pt>
                <c:pt idx="321">
                  <c:v>17.037500000000001</c:v>
                </c:pt>
                <c:pt idx="322">
                  <c:v>16.299499999999906</c:v>
                </c:pt>
                <c:pt idx="323">
                  <c:v>14.888</c:v>
                </c:pt>
                <c:pt idx="324">
                  <c:v>15.484</c:v>
                </c:pt>
                <c:pt idx="325">
                  <c:v>14.7135</c:v>
                </c:pt>
                <c:pt idx="326">
                  <c:v>16.216999999999999</c:v>
                </c:pt>
                <c:pt idx="327">
                  <c:v>16.009499999999989</c:v>
                </c:pt>
                <c:pt idx="328">
                  <c:v>15.816500000000024</c:v>
                </c:pt>
                <c:pt idx="329">
                  <c:v>14.903</c:v>
                </c:pt>
                <c:pt idx="330">
                  <c:v>14.579500000000024</c:v>
                </c:pt>
                <c:pt idx="331">
                  <c:v>14.498000000000001</c:v>
                </c:pt>
                <c:pt idx="332">
                  <c:v>14.932</c:v>
                </c:pt>
                <c:pt idx="333">
                  <c:v>15.250500000000002</c:v>
                </c:pt>
                <c:pt idx="334">
                  <c:v>15.0715</c:v>
                </c:pt>
                <c:pt idx="335">
                  <c:v>14.182</c:v>
                </c:pt>
                <c:pt idx="336">
                  <c:v>13.329000000000002</c:v>
                </c:pt>
                <c:pt idx="337">
                  <c:v>12.989000000000004</c:v>
                </c:pt>
                <c:pt idx="338">
                  <c:v>14.268000000000001</c:v>
                </c:pt>
                <c:pt idx="339">
                  <c:v>13.241499999999998</c:v>
                </c:pt>
                <c:pt idx="340">
                  <c:v>12.484500000000002</c:v>
                </c:pt>
                <c:pt idx="341">
                  <c:v>12.623000000000001</c:v>
                </c:pt>
                <c:pt idx="342">
                  <c:v>11.944000000000001</c:v>
                </c:pt>
                <c:pt idx="343">
                  <c:v>11.879000000000024</c:v>
                </c:pt>
                <c:pt idx="344">
                  <c:v>12.412000000000004</c:v>
                </c:pt>
                <c:pt idx="345">
                  <c:v>12.175000000000002</c:v>
                </c:pt>
                <c:pt idx="346">
                  <c:v>11.733000000000001</c:v>
                </c:pt>
                <c:pt idx="347">
                  <c:v>12.034000000000001</c:v>
                </c:pt>
                <c:pt idx="348">
                  <c:v>11.776</c:v>
                </c:pt>
                <c:pt idx="349">
                  <c:v>11.085500000000026</c:v>
                </c:pt>
                <c:pt idx="350">
                  <c:v>11.03</c:v>
                </c:pt>
                <c:pt idx="351">
                  <c:v>10.612</c:v>
                </c:pt>
                <c:pt idx="352">
                  <c:v>11.795</c:v>
                </c:pt>
                <c:pt idx="353">
                  <c:v>11.911</c:v>
                </c:pt>
                <c:pt idx="354">
                  <c:v>10.982000000000006</c:v>
                </c:pt>
                <c:pt idx="355">
                  <c:v>10.0365</c:v>
                </c:pt>
                <c:pt idx="356">
                  <c:v>9.3980000000000015</c:v>
                </c:pt>
                <c:pt idx="357">
                  <c:v>10.582500000000024</c:v>
                </c:pt>
                <c:pt idx="358">
                  <c:v>10.005500000000024</c:v>
                </c:pt>
                <c:pt idx="359">
                  <c:v>10.138999999999999</c:v>
                </c:pt>
                <c:pt idx="360">
                  <c:v>9.9880000000000013</c:v>
                </c:pt>
                <c:pt idx="361">
                  <c:v>10.631500000000001</c:v>
                </c:pt>
                <c:pt idx="362">
                  <c:v>10.130999999999998</c:v>
                </c:pt>
                <c:pt idx="363">
                  <c:v>9.9220000000000006</c:v>
                </c:pt>
                <c:pt idx="364">
                  <c:v>10.255000000000004</c:v>
                </c:pt>
                <c:pt idx="365">
                  <c:v>10.043999999999999</c:v>
                </c:pt>
                <c:pt idx="366">
                  <c:v>10.233500000000001</c:v>
                </c:pt>
                <c:pt idx="367">
                  <c:v>10.730999999999998</c:v>
                </c:pt>
                <c:pt idx="368">
                  <c:v>9.2669990000000002</c:v>
                </c:pt>
                <c:pt idx="369">
                  <c:v>8.3660000000000068</c:v>
                </c:pt>
                <c:pt idx="370">
                  <c:v>9.9970000000000034</c:v>
                </c:pt>
                <c:pt idx="371">
                  <c:v>9.198499</c:v>
                </c:pt>
                <c:pt idx="372">
                  <c:v>9.4849990000000002</c:v>
                </c:pt>
                <c:pt idx="373">
                  <c:v>8.7805</c:v>
                </c:pt>
                <c:pt idx="374">
                  <c:v>8.6610000000000014</c:v>
                </c:pt>
                <c:pt idx="375">
                  <c:v>8.4899990000000027</c:v>
                </c:pt>
                <c:pt idx="376">
                  <c:v>9.4860000000000007</c:v>
                </c:pt>
                <c:pt idx="377">
                  <c:v>8.9085000000000001</c:v>
                </c:pt>
                <c:pt idx="378">
                  <c:v>9.0515000000000008</c:v>
                </c:pt>
                <c:pt idx="379">
                  <c:v>9.0520000000000067</c:v>
                </c:pt>
                <c:pt idx="380">
                  <c:v>9.0090000000000003</c:v>
                </c:pt>
                <c:pt idx="381">
                  <c:v>8.9974990000000048</c:v>
                </c:pt>
                <c:pt idx="382">
                  <c:v>9.2594990000000248</c:v>
                </c:pt>
                <c:pt idx="383">
                  <c:v>8.6259990000000002</c:v>
                </c:pt>
                <c:pt idx="384">
                  <c:v>8.4785000000000004</c:v>
                </c:pt>
                <c:pt idx="385">
                  <c:v>8.5124990000000267</c:v>
                </c:pt>
                <c:pt idx="386">
                  <c:v>8.5919989999999995</c:v>
                </c:pt>
                <c:pt idx="387">
                  <c:v>8.7690000000000001</c:v>
                </c:pt>
                <c:pt idx="388">
                  <c:v>7.7015000000000002</c:v>
                </c:pt>
                <c:pt idx="389">
                  <c:v>8.1540000000000035</c:v>
                </c:pt>
                <c:pt idx="390">
                  <c:v>8.7109999999999985</c:v>
                </c:pt>
                <c:pt idx="391">
                  <c:v>8.5520000000000067</c:v>
                </c:pt>
                <c:pt idx="392">
                  <c:v>7.98</c:v>
                </c:pt>
                <c:pt idx="393">
                  <c:v>7.494999</c:v>
                </c:pt>
                <c:pt idx="394">
                  <c:v>8.2530000000000001</c:v>
                </c:pt>
                <c:pt idx="395">
                  <c:v>7.9660000000000002</c:v>
                </c:pt>
                <c:pt idx="396">
                  <c:v>8.1840000000000011</c:v>
                </c:pt>
                <c:pt idx="397">
                  <c:v>8.0294990000000048</c:v>
                </c:pt>
                <c:pt idx="398">
                  <c:v>7.7765000000000004</c:v>
                </c:pt>
                <c:pt idx="399">
                  <c:v>7.6414999999999997</c:v>
                </c:pt>
                <c:pt idx="400">
                  <c:v>6.9610000000000003</c:v>
                </c:pt>
                <c:pt idx="401">
                  <c:v>8.9600000000000026</c:v>
                </c:pt>
                <c:pt idx="402">
                  <c:v>8.4465000000000003</c:v>
                </c:pt>
                <c:pt idx="403">
                  <c:v>8.7695000000000007</c:v>
                </c:pt>
                <c:pt idx="404">
                  <c:v>8.7950000000000017</c:v>
                </c:pt>
                <c:pt idx="405">
                  <c:v>8.8855000000000448</c:v>
                </c:pt>
                <c:pt idx="406">
                  <c:v>9.4830000000000005</c:v>
                </c:pt>
                <c:pt idx="407">
                  <c:v>8.4985000000000035</c:v>
                </c:pt>
                <c:pt idx="408">
                  <c:v>8.4560000000000048</c:v>
                </c:pt>
                <c:pt idx="409">
                  <c:v>9.4555000000000522</c:v>
                </c:pt>
                <c:pt idx="410">
                  <c:v>8.9915000000000003</c:v>
                </c:pt>
                <c:pt idx="411">
                  <c:v>8.8520000000000447</c:v>
                </c:pt>
                <c:pt idx="412">
                  <c:v>9.4684990000000067</c:v>
                </c:pt>
                <c:pt idx="413">
                  <c:v>8.67</c:v>
                </c:pt>
                <c:pt idx="414">
                  <c:v>8.1489989999999999</c:v>
                </c:pt>
                <c:pt idx="415">
                  <c:v>9.2944990000000001</c:v>
                </c:pt>
                <c:pt idx="416">
                  <c:v>9.0220000000000002</c:v>
                </c:pt>
                <c:pt idx="417">
                  <c:v>9.1189999999999998</c:v>
                </c:pt>
                <c:pt idx="418">
                  <c:v>8.8980000000000015</c:v>
                </c:pt>
                <c:pt idx="419">
                  <c:v>8.230499</c:v>
                </c:pt>
                <c:pt idx="420">
                  <c:v>7.6879999999999855</c:v>
                </c:pt>
                <c:pt idx="421">
                  <c:v>8.1339999999999986</c:v>
                </c:pt>
                <c:pt idx="422">
                  <c:v>7.8739999999999997</c:v>
                </c:pt>
                <c:pt idx="423">
                  <c:v>9.0805000000000007</c:v>
                </c:pt>
                <c:pt idx="424">
                  <c:v>9.3940000000000001</c:v>
                </c:pt>
                <c:pt idx="425">
                  <c:v>9.4080000000000013</c:v>
                </c:pt>
                <c:pt idx="426">
                  <c:v>9.1189999999999998</c:v>
                </c:pt>
                <c:pt idx="427">
                  <c:v>8.7564990000000247</c:v>
                </c:pt>
                <c:pt idx="428">
                  <c:v>9.0885000000000016</c:v>
                </c:pt>
                <c:pt idx="429">
                  <c:v>9.2540000000000013</c:v>
                </c:pt>
                <c:pt idx="430">
                  <c:v>9.9955000000000247</c:v>
                </c:pt>
                <c:pt idx="431">
                  <c:v>9.5345000000000013</c:v>
                </c:pt>
                <c:pt idx="432">
                  <c:v>9.1585000000000001</c:v>
                </c:pt>
                <c:pt idx="433">
                  <c:v>9.4050000000000047</c:v>
                </c:pt>
                <c:pt idx="434">
                  <c:v>8.8095000000000248</c:v>
                </c:pt>
                <c:pt idx="435">
                  <c:v>8.8485000000000014</c:v>
                </c:pt>
                <c:pt idx="436">
                  <c:v>9.19</c:v>
                </c:pt>
                <c:pt idx="437">
                  <c:v>8.8105000000000047</c:v>
                </c:pt>
                <c:pt idx="438">
                  <c:v>8.7575000000000003</c:v>
                </c:pt>
                <c:pt idx="439">
                  <c:v>8.0330000000000013</c:v>
                </c:pt>
                <c:pt idx="440">
                  <c:v>8.5940000000000012</c:v>
                </c:pt>
                <c:pt idx="441">
                  <c:v>8.6030000000000015</c:v>
                </c:pt>
                <c:pt idx="442">
                  <c:v>9.4239990000000002</c:v>
                </c:pt>
                <c:pt idx="443">
                  <c:v>9.6469999999999985</c:v>
                </c:pt>
                <c:pt idx="444">
                  <c:v>9.2369999999999983</c:v>
                </c:pt>
                <c:pt idx="445">
                  <c:v>8.4360000000000035</c:v>
                </c:pt>
                <c:pt idx="446">
                  <c:v>8.1845000000000034</c:v>
                </c:pt>
                <c:pt idx="447">
                  <c:v>9.5485000000000007</c:v>
                </c:pt>
                <c:pt idx="448">
                  <c:v>9.7420000000000009</c:v>
                </c:pt>
                <c:pt idx="449">
                  <c:v>8.9585000000000008</c:v>
                </c:pt>
                <c:pt idx="450">
                  <c:v>9.7510000000000012</c:v>
                </c:pt>
                <c:pt idx="451">
                  <c:v>10.120999999999999</c:v>
                </c:pt>
                <c:pt idx="452">
                  <c:v>9.5815000000000001</c:v>
                </c:pt>
                <c:pt idx="453">
                  <c:v>9.1239989999999995</c:v>
                </c:pt>
                <c:pt idx="454">
                  <c:v>10.186</c:v>
                </c:pt>
                <c:pt idx="455">
                  <c:v>9.0994990000000247</c:v>
                </c:pt>
                <c:pt idx="456">
                  <c:v>9.0570000000000004</c:v>
                </c:pt>
                <c:pt idx="457">
                  <c:v>9.824999</c:v>
                </c:pt>
                <c:pt idx="458">
                  <c:v>9.8040000000000003</c:v>
                </c:pt>
                <c:pt idx="459">
                  <c:v>9.6585000000000001</c:v>
                </c:pt>
                <c:pt idx="460">
                  <c:v>9.3739990000000066</c:v>
                </c:pt>
                <c:pt idx="461">
                  <c:v>8.541499</c:v>
                </c:pt>
                <c:pt idx="462">
                  <c:v>9.1739990000000002</c:v>
                </c:pt>
                <c:pt idx="463">
                  <c:v>10.259500000000006</c:v>
                </c:pt>
                <c:pt idx="464">
                  <c:v>9.31</c:v>
                </c:pt>
                <c:pt idx="465">
                  <c:v>9.3294990000000411</c:v>
                </c:pt>
                <c:pt idx="466">
                  <c:v>8.5064990000000247</c:v>
                </c:pt>
                <c:pt idx="467">
                  <c:v>8.8980000000000015</c:v>
                </c:pt>
                <c:pt idx="468">
                  <c:v>9.4744990000000247</c:v>
                </c:pt>
                <c:pt idx="469">
                  <c:v>10.086500000000004</c:v>
                </c:pt>
                <c:pt idx="470">
                  <c:v>9.1449999999999996</c:v>
                </c:pt>
                <c:pt idx="471">
                  <c:v>9.7399999999999984</c:v>
                </c:pt>
                <c:pt idx="472">
                  <c:v>9.9260000000000002</c:v>
                </c:pt>
                <c:pt idx="473">
                  <c:v>10.395000000000024</c:v>
                </c:pt>
                <c:pt idx="474">
                  <c:v>10.607000000000001</c:v>
                </c:pt>
                <c:pt idx="475">
                  <c:v>10.986000000000002</c:v>
                </c:pt>
                <c:pt idx="476">
                  <c:v>10.302500000000045</c:v>
                </c:pt>
                <c:pt idx="477">
                  <c:v>11.535</c:v>
                </c:pt>
                <c:pt idx="478">
                  <c:v>11.6205</c:v>
                </c:pt>
                <c:pt idx="479">
                  <c:v>12.436500000000002</c:v>
                </c:pt>
                <c:pt idx="480">
                  <c:v>12.159500000000024</c:v>
                </c:pt>
              </c:numCache>
            </c:numRef>
          </c:yVal>
          <c:smooth val="1"/>
          <c:extLst>
            <c:ext xmlns:c16="http://schemas.microsoft.com/office/drawing/2014/chart" uri="{C3380CC4-5D6E-409C-BE32-E72D297353CC}">
              <c16:uniqueId val="{0000000B-CB24-441D-A873-FCB2A3CC84DE}"/>
            </c:ext>
          </c:extLst>
        </c:ser>
        <c:ser>
          <c:idx val="12"/>
          <c:order val="12"/>
          <c:spPr>
            <a:ln w="12700">
              <a:solidFill>
                <a:srgbClr val="99CCFF"/>
              </a:solidFill>
              <a:prstDash val="solid"/>
            </a:ln>
          </c:spPr>
          <c:marker>
            <c:symbol val="none"/>
          </c:marker>
          <c:xVal>
            <c:numRef>
              <c:f>vzavk!$A$1:$A$481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vzavk!$N$1:$N$481</c:f>
              <c:numCache>
                <c:formatCode>General</c:formatCode>
                <c:ptCount val="481"/>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965.68799999999999</c:v>
                </c:pt>
                <c:pt idx="10">
                  <c:v>861.79700000000003</c:v>
                </c:pt>
                <c:pt idx="11">
                  <c:v>784.82449899999949</c:v>
                </c:pt>
                <c:pt idx="12">
                  <c:v>687.803</c:v>
                </c:pt>
                <c:pt idx="13">
                  <c:v>591.99599999999998</c:v>
                </c:pt>
                <c:pt idx="14">
                  <c:v>488.56400000000002</c:v>
                </c:pt>
                <c:pt idx="15">
                  <c:v>408.47250000000003</c:v>
                </c:pt>
                <c:pt idx="16">
                  <c:v>316.51599999999894</c:v>
                </c:pt>
                <c:pt idx="17">
                  <c:v>277.22250000000003</c:v>
                </c:pt>
                <c:pt idx="18">
                  <c:v>242.14049999999997</c:v>
                </c:pt>
                <c:pt idx="19">
                  <c:v>180.6815</c:v>
                </c:pt>
                <c:pt idx="20">
                  <c:v>127.68300000000001</c:v>
                </c:pt>
                <c:pt idx="21">
                  <c:v>87.182499999999948</c:v>
                </c:pt>
                <c:pt idx="22">
                  <c:v>59.656500000000001</c:v>
                </c:pt>
                <c:pt idx="23">
                  <c:v>40.012500000000003</c:v>
                </c:pt>
                <c:pt idx="24">
                  <c:v>28.904999999999987</c:v>
                </c:pt>
                <c:pt idx="25">
                  <c:v>23.6035</c:v>
                </c:pt>
                <c:pt idx="26">
                  <c:v>19.387</c:v>
                </c:pt>
                <c:pt idx="27">
                  <c:v>16.564</c:v>
                </c:pt>
                <c:pt idx="28">
                  <c:v>17.420499999999887</c:v>
                </c:pt>
                <c:pt idx="29">
                  <c:v>17.954999999999988</c:v>
                </c:pt>
                <c:pt idx="30">
                  <c:v>18.233499999999989</c:v>
                </c:pt>
                <c:pt idx="31">
                  <c:v>19.18</c:v>
                </c:pt>
                <c:pt idx="32">
                  <c:v>18.525499999999891</c:v>
                </c:pt>
                <c:pt idx="33">
                  <c:v>20.8155</c:v>
                </c:pt>
                <c:pt idx="34">
                  <c:v>22.335000000000001</c:v>
                </c:pt>
                <c:pt idx="35">
                  <c:v>22.931999999999999</c:v>
                </c:pt>
                <c:pt idx="36">
                  <c:v>24.99</c:v>
                </c:pt>
                <c:pt idx="37">
                  <c:v>26.545000000000002</c:v>
                </c:pt>
                <c:pt idx="38">
                  <c:v>28.884499999999989</c:v>
                </c:pt>
                <c:pt idx="39">
                  <c:v>30.554500000000001</c:v>
                </c:pt>
                <c:pt idx="40">
                  <c:v>32.375</c:v>
                </c:pt>
                <c:pt idx="41">
                  <c:v>35.847499999999997</c:v>
                </c:pt>
                <c:pt idx="42">
                  <c:v>39.233000000000011</c:v>
                </c:pt>
                <c:pt idx="43">
                  <c:v>40.354499999999994</c:v>
                </c:pt>
                <c:pt idx="44">
                  <c:v>42.838500000000003</c:v>
                </c:pt>
                <c:pt idx="45">
                  <c:v>47.837499999999999</c:v>
                </c:pt>
                <c:pt idx="46">
                  <c:v>53.629000000000012</c:v>
                </c:pt>
                <c:pt idx="47">
                  <c:v>53.127000000000002</c:v>
                </c:pt>
                <c:pt idx="48">
                  <c:v>55.586000000000006</c:v>
                </c:pt>
                <c:pt idx="49">
                  <c:v>59.941499999999998</c:v>
                </c:pt>
                <c:pt idx="50">
                  <c:v>62.537000000000006</c:v>
                </c:pt>
                <c:pt idx="51">
                  <c:v>67.669499999999999</c:v>
                </c:pt>
                <c:pt idx="52">
                  <c:v>71.753</c:v>
                </c:pt>
                <c:pt idx="53">
                  <c:v>77.236500000000007</c:v>
                </c:pt>
                <c:pt idx="54">
                  <c:v>78.977999999999994</c:v>
                </c:pt>
                <c:pt idx="55">
                  <c:v>85.365499999999983</c:v>
                </c:pt>
                <c:pt idx="56">
                  <c:v>89.189499999999981</c:v>
                </c:pt>
                <c:pt idx="57">
                  <c:v>93.216499999999996</c:v>
                </c:pt>
                <c:pt idx="58">
                  <c:v>100.0865</c:v>
                </c:pt>
                <c:pt idx="59">
                  <c:v>103.2585</c:v>
                </c:pt>
                <c:pt idx="60">
                  <c:v>107.801</c:v>
                </c:pt>
                <c:pt idx="61">
                  <c:v>112.4295</c:v>
                </c:pt>
                <c:pt idx="62">
                  <c:v>116.38249999999998</c:v>
                </c:pt>
                <c:pt idx="63">
                  <c:v>120.20099999999999</c:v>
                </c:pt>
                <c:pt idx="64">
                  <c:v>126.054</c:v>
                </c:pt>
                <c:pt idx="65">
                  <c:v>130.61399999999998</c:v>
                </c:pt>
                <c:pt idx="66">
                  <c:v>137.54250000000002</c:v>
                </c:pt>
                <c:pt idx="67">
                  <c:v>141.5505</c:v>
                </c:pt>
                <c:pt idx="68">
                  <c:v>148.68550000000002</c:v>
                </c:pt>
                <c:pt idx="69">
                  <c:v>152.75349999999997</c:v>
                </c:pt>
                <c:pt idx="70">
                  <c:v>158.256</c:v>
                </c:pt>
                <c:pt idx="71">
                  <c:v>163.405</c:v>
                </c:pt>
                <c:pt idx="72">
                  <c:v>173.17649999999998</c:v>
                </c:pt>
                <c:pt idx="73">
                  <c:v>178.85600000000059</c:v>
                </c:pt>
                <c:pt idx="74">
                  <c:v>180.45100000000059</c:v>
                </c:pt>
                <c:pt idx="75">
                  <c:v>189.494</c:v>
                </c:pt>
                <c:pt idx="76">
                  <c:v>193.65550000000002</c:v>
                </c:pt>
                <c:pt idx="77">
                  <c:v>202.41899999999998</c:v>
                </c:pt>
                <c:pt idx="78">
                  <c:v>205.83500000000001</c:v>
                </c:pt>
                <c:pt idx="79">
                  <c:v>215.5325</c:v>
                </c:pt>
                <c:pt idx="80">
                  <c:v>218.011</c:v>
                </c:pt>
                <c:pt idx="81">
                  <c:v>220.41250000000002</c:v>
                </c:pt>
                <c:pt idx="82">
                  <c:v>229.60949999999997</c:v>
                </c:pt>
                <c:pt idx="83">
                  <c:v>232.99250000000001</c:v>
                </c:pt>
                <c:pt idx="84">
                  <c:v>235.00750000000002</c:v>
                </c:pt>
                <c:pt idx="85">
                  <c:v>247.38050000000001</c:v>
                </c:pt>
                <c:pt idx="86">
                  <c:v>252.16499999999999</c:v>
                </c:pt>
                <c:pt idx="87">
                  <c:v>254.89200000000059</c:v>
                </c:pt>
                <c:pt idx="88">
                  <c:v>259.48049999999893</c:v>
                </c:pt>
                <c:pt idx="89">
                  <c:v>261.74</c:v>
                </c:pt>
                <c:pt idx="90">
                  <c:v>267.20249999999999</c:v>
                </c:pt>
                <c:pt idx="91">
                  <c:v>272.72449999999969</c:v>
                </c:pt>
                <c:pt idx="92">
                  <c:v>278.84199999999993</c:v>
                </c:pt>
                <c:pt idx="93">
                  <c:v>281.21549999999894</c:v>
                </c:pt>
                <c:pt idx="94">
                  <c:v>287.27449999999999</c:v>
                </c:pt>
                <c:pt idx="95">
                  <c:v>290.95899899999893</c:v>
                </c:pt>
                <c:pt idx="96">
                  <c:v>292.089</c:v>
                </c:pt>
                <c:pt idx="97">
                  <c:v>293.66300000000001</c:v>
                </c:pt>
                <c:pt idx="98">
                  <c:v>297.77599999999899</c:v>
                </c:pt>
                <c:pt idx="99">
                  <c:v>301.3725</c:v>
                </c:pt>
                <c:pt idx="100">
                  <c:v>305.93599999999827</c:v>
                </c:pt>
                <c:pt idx="101">
                  <c:v>308.51549999999969</c:v>
                </c:pt>
                <c:pt idx="102">
                  <c:v>311.92449999999963</c:v>
                </c:pt>
                <c:pt idx="103">
                  <c:v>310.71849899999899</c:v>
                </c:pt>
                <c:pt idx="104">
                  <c:v>311.36900000000031</c:v>
                </c:pt>
                <c:pt idx="105">
                  <c:v>315.76649999999893</c:v>
                </c:pt>
                <c:pt idx="106">
                  <c:v>320.06799999999993</c:v>
                </c:pt>
                <c:pt idx="107">
                  <c:v>319.50599999999969</c:v>
                </c:pt>
                <c:pt idx="108">
                  <c:v>319.54750000000001</c:v>
                </c:pt>
                <c:pt idx="109">
                  <c:v>316.30349999999999</c:v>
                </c:pt>
                <c:pt idx="110">
                  <c:v>317.03549999999899</c:v>
                </c:pt>
                <c:pt idx="111">
                  <c:v>320.43349999999839</c:v>
                </c:pt>
                <c:pt idx="112">
                  <c:v>321.20549999999969</c:v>
                </c:pt>
                <c:pt idx="113">
                  <c:v>322.27449999999999</c:v>
                </c:pt>
                <c:pt idx="114">
                  <c:v>321.73849999999851</c:v>
                </c:pt>
                <c:pt idx="115">
                  <c:v>320.3175</c:v>
                </c:pt>
                <c:pt idx="116">
                  <c:v>319.81599999999969</c:v>
                </c:pt>
                <c:pt idx="117">
                  <c:v>321.44200000000001</c:v>
                </c:pt>
                <c:pt idx="118">
                  <c:v>320.12049999999999</c:v>
                </c:pt>
                <c:pt idx="119">
                  <c:v>320.74450000000002</c:v>
                </c:pt>
                <c:pt idx="120">
                  <c:v>319.69049999999999</c:v>
                </c:pt>
                <c:pt idx="121">
                  <c:v>319.38099999999969</c:v>
                </c:pt>
                <c:pt idx="122">
                  <c:v>312.7209999999987</c:v>
                </c:pt>
                <c:pt idx="123">
                  <c:v>313.26900000000001</c:v>
                </c:pt>
                <c:pt idx="124">
                  <c:v>316.18549999999999</c:v>
                </c:pt>
                <c:pt idx="125">
                  <c:v>310.9829999999987</c:v>
                </c:pt>
                <c:pt idx="126">
                  <c:v>312.31450000000001</c:v>
                </c:pt>
                <c:pt idx="127">
                  <c:v>307.589</c:v>
                </c:pt>
                <c:pt idx="128">
                  <c:v>305.59949999999969</c:v>
                </c:pt>
                <c:pt idx="129">
                  <c:v>298.13299999999964</c:v>
                </c:pt>
                <c:pt idx="130">
                  <c:v>298.11099999999999</c:v>
                </c:pt>
                <c:pt idx="131">
                  <c:v>302.28949999999969</c:v>
                </c:pt>
                <c:pt idx="132">
                  <c:v>298.40049999999923</c:v>
                </c:pt>
                <c:pt idx="133">
                  <c:v>292.53799999999899</c:v>
                </c:pt>
                <c:pt idx="134">
                  <c:v>293.28649999999863</c:v>
                </c:pt>
                <c:pt idx="135">
                  <c:v>287.71049999999963</c:v>
                </c:pt>
                <c:pt idx="136">
                  <c:v>285.91000000000003</c:v>
                </c:pt>
                <c:pt idx="137">
                  <c:v>284.37150000000003</c:v>
                </c:pt>
                <c:pt idx="138">
                  <c:v>283.48450000000003</c:v>
                </c:pt>
                <c:pt idx="139">
                  <c:v>275.7475</c:v>
                </c:pt>
                <c:pt idx="140">
                  <c:v>272.60399999999993</c:v>
                </c:pt>
                <c:pt idx="141">
                  <c:v>270.09299999999899</c:v>
                </c:pt>
                <c:pt idx="142">
                  <c:v>267.19200000000001</c:v>
                </c:pt>
                <c:pt idx="143">
                  <c:v>261.75799999999964</c:v>
                </c:pt>
                <c:pt idx="144">
                  <c:v>260.69049999999999</c:v>
                </c:pt>
                <c:pt idx="145">
                  <c:v>258.13649999999899</c:v>
                </c:pt>
                <c:pt idx="146">
                  <c:v>257.57249999999999</c:v>
                </c:pt>
                <c:pt idx="147">
                  <c:v>253.88250000000062</c:v>
                </c:pt>
                <c:pt idx="148">
                  <c:v>247.29149999999998</c:v>
                </c:pt>
                <c:pt idx="149">
                  <c:v>246.60949999999997</c:v>
                </c:pt>
                <c:pt idx="150">
                  <c:v>240.69150000000002</c:v>
                </c:pt>
                <c:pt idx="151">
                  <c:v>236.11049999999997</c:v>
                </c:pt>
                <c:pt idx="152">
                  <c:v>236.39100000000047</c:v>
                </c:pt>
                <c:pt idx="153">
                  <c:v>230.77899999999997</c:v>
                </c:pt>
                <c:pt idx="154">
                  <c:v>229.363</c:v>
                </c:pt>
                <c:pt idx="155">
                  <c:v>222.93900000000002</c:v>
                </c:pt>
                <c:pt idx="156">
                  <c:v>218.07949999999997</c:v>
                </c:pt>
                <c:pt idx="157">
                  <c:v>218.35750000000004</c:v>
                </c:pt>
                <c:pt idx="158">
                  <c:v>213.12800000000001</c:v>
                </c:pt>
                <c:pt idx="159">
                  <c:v>211.16899999999998</c:v>
                </c:pt>
                <c:pt idx="160">
                  <c:v>209.28349999999998</c:v>
                </c:pt>
                <c:pt idx="161">
                  <c:v>207.25900000000001</c:v>
                </c:pt>
                <c:pt idx="162">
                  <c:v>201.99250000000001</c:v>
                </c:pt>
                <c:pt idx="163">
                  <c:v>198.3535</c:v>
                </c:pt>
                <c:pt idx="164">
                  <c:v>191.36700000000027</c:v>
                </c:pt>
                <c:pt idx="165">
                  <c:v>191.09900000000002</c:v>
                </c:pt>
                <c:pt idx="166">
                  <c:v>187.72050000000002</c:v>
                </c:pt>
                <c:pt idx="167">
                  <c:v>184.04299999999998</c:v>
                </c:pt>
                <c:pt idx="168">
                  <c:v>182.5515</c:v>
                </c:pt>
                <c:pt idx="169">
                  <c:v>177.14949999999999</c:v>
                </c:pt>
                <c:pt idx="170">
                  <c:v>173.50300000000001</c:v>
                </c:pt>
                <c:pt idx="171">
                  <c:v>172.0515</c:v>
                </c:pt>
                <c:pt idx="172">
                  <c:v>170.34300000000002</c:v>
                </c:pt>
                <c:pt idx="173">
                  <c:v>166.71899999999999</c:v>
                </c:pt>
                <c:pt idx="174">
                  <c:v>162.90200000000004</c:v>
                </c:pt>
                <c:pt idx="175">
                  <c:v>160.73850000000002</c:v>
                </c:pt>
                <c:pt idx="176">
                  <c:v>159.10899999999998</c:v>
                </c:pt>
                <c:pt idx="177">
                  <c:v>154.29850000000002</c:v>
                </c:pt>
                <c:pt idx="178">
                  <c:v>151.48950000000002</c:v>
                </c:pt>
                <c:pt idx="179">
                  <c:v>149.11699999999999</c:v>
                </c:pt>
                <c:pt idx="180">
                  <c:v>148.01149999999998</c:v>
                </c:pt>
                <c:pt idx="181">
                  <c:v>145.3545</c:v>
                </c:pt>
                <c:pt idx="182">
                  <c:v>140.77199999999999</c:v>
                </c:pt>
                <c:pt idx="183">
                  <c:v>141.02250000000001</c:v>
                </c:pt>
                <c:pt idx="184">
                  <c:v>137.21499999999995</c:v>
                </c:pt>
                <c:pt idx="185">
                  <c:v>135.58250000000001</c:v>
                </c:pt>
                <c:pt idx="186">
                  <c:v>130.44949999999997</c:v>
                </c:pt>
                <c:pt idx="187">
                  <c:v>130.44299999999998</c:v>
                </c:pt>
                <c:pt idx="188">
                  <c:v>125.35799999999999</c:v>
                </c:pt>
                <c:pt idx="189">
                  <c:v>123.13800000000001</c:v>
                </c:pt>
                <c:pt idx="190">
                  <c:v>125.871</c:v>
                </c:pt>
                <c:pt idx="191">
                  <c:v>125.95699999999999</c:v>
                </c:pt>
                <c:pt idx="192">
                  <c:v>128.23250000000002</c:v>
                </c:pt>
                <c:pt idx="193">
                  <c:v>142.88500000000047</c:v>
                </c:pt>
                <c:pt idx="194">
                  <c:v>114.36</c:v>
                </c:pt>
                <c:pt idx="195">
                  <c:v>114.65600000000001</c:v>
                </c:pt>
                <c:pt idx="196">
                  <c:v>115.9025</c:v>
                </c:pt>
                <c:pt idx="197">
                  <c:v>111.31450000000002</c:v>
                </c:pt>
                <c:pt idx="198">
                  <c:v>111.51400000000002</c:v>
                </c:pt>
                <c:pt idx="199">
                  <c:v>110.12849999999995</c:v>
                </c:pt>
                <c:pt idx="200">
                  <c:v>105.398</c:v>
                </c:pt>
                <c:pt idx="201">
                  <c:v>104.73750000000022</c:v>
                </c:pt>
                <c:pt idx="202">
                  <c:v>103.76700000000002</c:v>
                </c:pt>
                <c:pt idx="203">
                  <c:v>102.2325</c:v>
                </c:pt>
                <c:pt idx="204">
                  <c:v>97.224500000000006</c:v>
                </c:pt>
                <c:pt idx="205">
                  <c:v>99.918498999999983</c:v>
                </c:pt>
                <c:pt idx="206">
                  <c:v>94.73</c:v>
                </c:pt>
                <c:pt idx="207">
                  <c:v>95.532499999999999</c:v>
                </c:pt>
                <c:pt idx="208">
                  <c:v>93.759</c:v>
                </c:pt>
                <c:pt idx="209">
                  <c:v>91.052999999999983</c:v>
                </c:pt>
                <c:pt idx="210">
                  <c:v>91.259998999999979</c:v>
                </c:pt>
                <c:pt idx="211">
                  <c:v>89.15349999999998</c:v>
                </c:pt>
                <c:pt idx="212">
                  <c:v>87.827999999999989</c:v>
                </c:pt>
                <c:pt idx="213">
                  <c:v>87.191000000000003</c:v>
                </c:pt>
                <c:pt idx="214">
                  <c:v>86.215999999999994</c:v>
                </c:pt>
                <c:pt idx="215">
                  <c:v>84.024999999999991</c:v>
                </c:pt>
                <c:pt idx="216">
                  <c:v>81.472499999999982</c:v>
                </c:pt>
                <c:pt idx="217">
                  <c:v>79.221000000000004</c:v>
                </c:pt>
                <c:pt idx="218">
                  <c:v>76.717500000000314</c:v>
                </c:pt>
                <c:pt idx="219">
                  <c:v>80.078999999999979</c:v>
                </c:pt>
                <c:pt idx="220">
                  <c:v>77.989498999999981</c:v>
                </c:pt>
                <c:pt idx="221">
                  <c:v>75.063998999999981</c:v>
                </c:pt>
                <c:pt idx="222">
                  <c:v>72.322999999999979</c:v>
                </c:pt>
                <c:pt idx="223">
                  <c:v>72.287498999999983</c:v>
                </c:pt>
                <c:pt idx="224">
                  <c:v>69.84649899999998</c:v>
                </c:pt>
                <c:pt idx="225">
                  <c:v>69.456500000000005</c:v>
                </c:pt>
                <c:pt idx="226">
                  <c:v>69.413999000000388</c:v>
                </c:pt>
                <c:pt idx="227">
                  <c:v>68.937000000000026</c:v>
                </c:pt>
                <c:pt idx="228">
                  <c:v>68.247998999999993</c:v>
                </c:pt>
                <c:pt idx="229">
                  <c:v>68.892499999999998</c:v>
                </c:pt>
                <c:pt idx="230">
                  <c:v>66.615499999999983</c:v>
                </c:pt>
                <c:pt idx="231">
                  <c:v>63.285500000000013</c:v>
                </c:pt>
                <c:pt idx="232">
                  <c:v>64.4285</c:v>
                </c:pt>
                <c:pt idx="233">
                  <c:v>65.750500000000002</c:v>
                </c:pt>
                <c:pt idx="234">
                  <c:v>61.565000000000012</c:v>
                </c:pt>
                <c:pt idx="235">
                  <c:v>61.717000000000006</c:v>
                </c:pt>
                <c:pt idx="236">
                  <c:v>59.720000000000013</c:v>
                </c:pt>
                <c:pt idx="237">
                  <c:v>57.775500000000157</c:v>
                </c:pt>
                <c:pt idx="238">
                  <c:v>57.939500000000002</c:v>
                </c:pt>
                <c:pt idx="239">
                  <c:v>56.615500000000011</c:v>
                </c:pt>
                <c:pt idx="240">
                  <c:v>56.464000000000006</c:v>
                </c:pt>
                <c:pt idx="241">
                  <c:v>56.296000000000063</c:v>
                </c:pt>
                <c:pt idx="242">
                  <c:v>54.477999000000004</c:v>
                </c:pt>
                <c:pt idx="243">
                  <c:v>52.664000000000001</c:v>
                </c:pt>
                <c:pt idx="244">
                  <c:v>51.104500000000002</c:v>
                </c:pt>
                <c:pt idx="245">
                  <c:v>51.271000000000001</c:v>
                </c:pt>
                <c:pt idx="246">
                  <c:v>49.913999999999994</c:v>
                </c:pt>
                <c:pt idx="247">
                  <c:v>49.041000000000004</c:v>
                </c:pt>
                <c:pt idx="248">
                  <c:v>47.448500000000003</c:v>
                </c:pt>
                <c:pt idx="249">
                  <c:v>48.726500000000172</c:v>
                </c:pt>
                <c:pt idx="250">
                  <c:v>49.352999000000004</c:v>
                </c:pt>
                <c:pt idx="251">
                  <c:v>47.3</c:v>
                </c:pt>
                <c:pt idx="252">
                  <c:v>45.983999000000004</c:v>
                </c:pt>
                <c:pt idx="253">
                  <c:v>45.271500000000003</c:v>
                </c:pt>
                <c:pt idx="254">
                  <c:v>43.093500000000013</c:v>
                </c:pt>
                <c:pt idx="255">
                  <c:v>44.855999000000004</c:v>
                </c:pt>
                <c:pt idx="256">
                  <c:v>43.380999999999993</c:v>
                </c:pt>
                <c:pt idx="257">
                  <c:v>43.964500000000001</c:v>
                </c:pt>
                <c:pt idx="258">
                  <c:v>42.629500000000149</c:v>
                </c:pt>
                <c:pt idx="259">
                  <c:v>40.387499999999996</c:v>
                </c:pt>
                <c:pt idx="260">
                  <c:v>40.256500000000003</c:v>
                </c:pt>
                <c:pt idx="261">
                  <c:v>37.952999999999996</c:v>
                </c:pt>
                <c:pt idx="262">
                  <c:v>37.752000000000002</c:v>
                </c:pt>
                <c:pt idx="263">
                  <c:v>38.11</c:v>
                </c:pt>
                <c:pt idx="264">
                  <c:v>37.549000000000007</c:v>
                </c:pt>
                <c:pt idx="265">
                  <c:v>35.944499999999998</c:v>
                </c:pt>
                <c:pt idx="266">
                  <c:v>37.083999999999996</c:v>
                </c:pt>
                <c:pt idx="267">
                  <c:v>36.674499000000004</c:v>
                </c:pt>
                <c:pt idx="268">
                  <c:v>36.903000000000006</c:v>
                </c:pt>
                <c:pt idx="269">
                  <c:v>34.5015</c:v>
                </c:pt>
                <c:pt idx="270">
                  <c:v>34.583999999999996</c:v>
                </c:pt>
                <c:pt idx="271">
                  <c:v>33.483499999999999</c:v>
                </c:pt>
                <c:pt idx="272">
                  <c:v>32.734500000000011</c:v>
                </c:pt>
                <c:pt idx="273">
                  <c:v>32.019000000000005</c:v>
                </c:pt>
                <c:pt idx="274">
                  <c:v>31.84</c:v>
                </c:pt>
                <c:pt idx="275">
                  <c:v>31.28249999999985</c:v>
                </c:pt>
                <c:pt idx="276">
                  <c:v>31.170999999999999</c:v>
                </c:pt>
                <c:pt idx="277">
                  <c:v>30.719000000000001</c:v>
                </c:pt>
                <c:pt idx="278">
                  <c:v>32.329000000000001</c:v>
                </c:pt>
                <c:pt idx="279">
                  <c:v>29.617500000000035</c:v>
                </c:pt>
                <c:pt idx="280">
                  <c:v>29.3095</c:v>
                </c:pt>
                <c:pt idx="281">
                  <c:v>29.126000000000001</c:v>
                </c:pt>
                <c:pt idx="282">
                  <c:v>30.786499999999876</c:v>
                </c:pt>
                <c:pt idx="283">
                  <c:v>29.244</c:v>
                </c:pt>
                <c:pt idx="284">
                  <c:v>28.463499999999875</c:v>
                </c:pt>
                <c:pt idx="285">
                  <c:v>28.484999999999989</c:v>
                </c:pt>
                <c:pt idx="286">
                  <c:v>29.6005</c:v>
                </c:pt>
                <c:pt idx="287">
                  <c:v>28.05549999999991</c:v>
                </c:pt>
                <c:pt idx="288">
                  <c:v>26.830000000000005</c:v>
                </c:pt>
                <c:pt idx="289">
                  <c:v>26.602</c:v>
                </c:pt>
                <c:pt idx="290">
                  <c:v>27.465999999999898</c:v>
                </c:pt>
                <c:pt idx="291">
                  <c:v>25.46699999999991</c:v>
                </c:pt>
                <c:pt idx="292">
                  <c:v>25.150000000000031</c:v>
                </c:pt>
                <c:pt idx="293">
                  <c:v>24.943999999999921</c:v>
                </c:pt>
                <c:pt idx="294">
                  <c:v>24.568999999999921</c:v>
                </c:pt>
                <c:pt idx="295">
                  <c:v>23.734000000000005</c:v>
                </c:pt>
                <c:pt idx="296">
                  <c:v>23.0215</c:v>
                </c:pt>
                <c:pt idx="297">
                  <c:v>23.37</c:v>
                </c:pt>
                <c:pt idx="298">
                  <c:v>21.998499999999876</c:v>
                </c:pt>
                <c:pt idx="299">
                  <c:v>22.172999999999988</c:v>
                </c:pt>
                <c:pt idx="300">
                  <c:v>23.059000000000001</c:v>
                </c:pt>
                <c:pt idx="301">
                  <c:v>21.492499999999875</c:v>
                </c:pt>
                <c:pt idx="302">
                  <c:v>22.072500000000002</c:v>
                </c:pt>
                <c:pt idx="303">
                  <c:v>21.837000000000035</c:v>
                </c:pt>
                <c:pt idx="304">
                  <c:v>21.508500000000002</c:v>
                </c:pt>
                <c:pt idx="305">
                  <c:v>20.880499999999905</c:v>
                </c:pt>
                <c:pt idx="306">
                  <c:v>21.008500000000002</c:v>
                </c:pt>
                <c:pt idx="307">
                  <c:v>19.8505</c:v>
                </c:pt>
                <c:pt idx="308">
                  <c:v>20.959999999999987</c:v>
                </c:pt>
                <c:pt idx="309">
                  <c:v>19.689</c:v>
                </c:pt>
                <c:pt idx="310">
                  <c:v>18.844999999999999</c:v>
                </c:pt>
                <c:pt idx="311">
                  <c:v>19.865499999999887</c:v>
                </c:pt>
                <c:pt idx="312">
                  <c:v>18.797499999999989</c:v>
                </c:pt>
                <c:pt idx="313">
                  <c:v>17.598499999999905</c:v>
                </c:pt>
                <c:pt idx="314">
                  <c:v>19.3</c:v>
                </c:pt>
                <c:pt idx="315">
                  <c:v>18.7105</c:v>
                </c:pt>
                <c:pt idx="316">
                  <c:v>18.503499999999917</c:v>
                </c:pt>
                <c:pt idx="317">
                  <c:v>17.523</c:v>
                </c:pt>
                <c:pt idx="318">
                  <c:v>17.717500000000001</c:v>
                </c:pt>
                <c:pt idx="319">
                  <c:v>17.265499999999861</c:v>
                </c:pt>
                <c:pt idx="320">
                  <c:v>17.27649999999991</c:v>
                </c:pt>
                <c:pt idx="321">
                  <c:v>17.1645</c:v>
                </c:pt>
                <c:pt idx="322">
                  <c:v>16.639500000000005</c:v>
                </c:pt>
                <c:pt idx="323">
                  <c:v>16.59049999999991</c:v>
                </c:pt>
                <c:pt idx="324">
                  <c:v>15.94</c:v>
                </c:pt>
                <c:pt idx="325">
                  <c:v>14.9335</c:v>
                </c:pt>
                <c:pt idx="326">
                  <c:v>14.554500000000004</c:v>
                </c:pt>
                <c:pt idx="327">
                  <c:v>15.976000000000004</c:v>
                </c:pt>
                <c:pt idx="328">
                  <c:v>15.221500000000001</c:v>
                </c:pt>
                <c:pt idx="329">
                  <c:v>16.407499999999914</c:v>
                </c:pt>
                <c:pt idx="330">
                  <c:v>15.695</c:v>
                </c:pt>
                <c:pt idx="331">
                  <c:v>14.255500000000024</c:v>
                </c:pt>
                <c:pt idx="332">
                  <c:v>14.932500000000006</c:v>
                </c:pt>
                <c:pt idx="333">
                  <c:v>14.1775</c:v>
                </c:pt>
                <c:pt idx="334">
                  <c:v>14.9435</c:v>
                </c:pt>
                <c:pt idx="335">
                  <c:v>14.9145</c:v>
                </c:pt>
                <c:pt idx="336">
                  <c:v>13.2925</c:v>
                </c:pt>
                <c:pt idx="337">
                  <c:v>12.1165</c:v>
                </c:pt>
                <c:pt idx="338">
                  <c:v>13.9115</c:v>
                </c:pt>
                <c:pt idx="339">
                  <c:v>13.173</c:v>
                </c:pt>
                <c:pt idx="340">
                  <c:v>13.2295</c:v>
                </c:pt>
                <c:pt idx="341">
                  <c:v>13.274000000000001</c:v>
                </c:pt>
                <c:pt idx="342">
                  <c:v>13.7935</c:v>
                </c:pt>
                <c:pt idx="343">
                  <c:v>14.025500000000006</c:v>
                </c:pt>
                <c:pt idx="344">
                  <c:v>12.679</c:v>
                </c:pt>
                <c:pt idx="345">
                  <c:v>12.186500000000002</c:v>
                </c:pt>
                <c:pt idx="346">
                  <c:v>12.345500000000024</c:v>
                </c:pt>
                <c:pt idx="347">
                  <c:v>13.612</c:v>
                </c:pt>
                <c:pt idx="348">
                  <c:v>11.953500000000041</c:v>
                </c:pt>
                <c:pt idx="349">
                  <c:v>11.638500000000001</c:v>
                </c:pt>
                <c:pt idx="350">
                  <c:v>11.98</c:v>
                </c:pt>
                <c:pt idx="351">
                  <c:v>11.602</c:v>
                </c:pt>
                <c:pt idx="352">
                  <c:v>10.92</c:v>
                </c:pt>
                <c:pt idx="353">
                  <c:v>11.244499999999999</c:v>
                </c:pt>
                <c:pt idx="354">
                  <c:v>11.1935</c:v>
                </c:pt>
                <c:pt idx="355">
                  <c:v>10.413</c:v>
                </c:pt>
                <c:pt idx="356">
                  <c:v>11.327</c:v>
                </c:pt>
                <c:pt idx="357">
                  <c:v>11.656000000000002</c:v>
                </c:pt>
                <c:pt idx="358">
                  <c:v>11.8985</c:v>
                </c:pt>
                <c:pt idx="359">
                  <c:v>11.375500000000056</c:v>
                </c:pt>
                <c:pt idx="360">
                  <c:v>10.860000000000024</c:v>
                </c:pt>
                <c:pt idx="361">
                  <c:v>10.029</c:v>
                </c:pt>
                <c:pt idx="362">
                  <c:v>10.1275</c:v>
                </c:pt>
                <c:pt idx="363">
                  <c:v>10.869000000000026</c:v>
                </c:pt>
                <c:pt idx="364">
                  <c:v>9.8305000000000007</c:v>
                </c:pt>
                <c:pt idx="365">
                  <c:v>10.176500000000004</c:v>
                </c:pt>
                <c:pt idx="366">
                  <c:v>10.012500000000006</c:v>
                </c:pt>
                <c:pt idx="367">
                  <c:v>9.6685000000000034</c:v>
                </c:pt>
                <c:pt idx="368">
                  <c:v>9.4445000000000014</c:v>
                </c:pt>
                <c:pt idx="369">
                  <c:v>9.6209989999999994</c:v>
                </c:pt>
                <c:pt idx="370">
                  <c:v>8.8605000000000267</c:v>
                </c:pt>
                <c:pt idx="371">
                  <c:v>10.1715</c:v>
                </c:pt>
                <c:pt idx="372">
                  <c:v>9.4290000000000003</c:v>
                </c:pt>
                <c:pt idx="373">
                  <c:v>9.2214989999999997</c:v>
                </c:pt>
                <c:pt idx="374">
                  <c:v>9.5360000000000014</c:v>
                </c:pt>
                <c:pt idx="375">
                  <c:v>9.2824990000000067</c:v>
                </c:pt>
                <c:pt idx="376">
                  <c:v>8.5399990000000017</c:v>
                </c:pt>
                <c:pt idx="377">
                  <c:v>8.5075000000000003</c:v>
                </c:pt>
                <c:pt idx="378">
                  <c:v>9.010999</c:v>
                </c:pt>
                <c:pt idx="379">
                  <c:v>9.0060000000000002</c:v>
                </c:pt>
                <c:pt idx="380">
                  <c:v>9.1989999999999998</c:v>
                </c:pt>
                <c:pt idx="381">
                  <c:v>9.0485000000000007</c:v>
                </c:pt>
                <c:pt idx="382">
                  <c:v>8.26</c:v>
                </c:pt>
                <c:pt idx="383">
                  <c:v>9.3264990000000267</c:v>
                </c:pt>
                <c:pt idx="384">
                  <c:v>8.8584990000000268</c:v>
                </c:pt>
                <c:pt idx="385">
                  <c:v>8.6820000000000004</c:v>
                </c:pt>
                <c:pt idx="386">
                  <c:v>8.2815000000000012</c:v>
                </c:pt>
                <c:pt idx="387">
                  <c:v>8.1425000000000001</c:v>
                </c:pt>
                <c:pt idx="388">
                  <c:v>8.2195</c:v>
                </c:pt>
                <c:pt idx="389">
                  <c:v>8.6380000000000017</c:v>
                </c:pt>
                <c:pt idx="390">
                  <c:v>8.8965000000000067</c:v>
                </c:pt>
                <c:pt idx="391">
                  <c:v>8.3870000000000005</c:v>
                </c:pt>
                <c:pt idx="392">
                  <c:v>8.2985000000000007</c:v>
                </c:pt>
                <c:pt idx="393">
                  <c:v>8.2869989999999998</c:v>
                </c:pt>
                <c:pt idx="394">
                  <c:v>9.3215000000000003</c:v>
                </c:pt>
                <c:pt idx="395">
                  <c:v>8.4140000000000015</c:v>
                </c:pt>
                <c:pt idx="396">
                  <c:v>8.3670000000000027</c:v>
                </c:pt>
                <c:pt idx="397">
                  <c:v>8.4899990000000027</c:v>
                </c:pt>
                <c:pt idx="398">
                  <c:v>8.4585000000000008</c:v>
                </c:pt>
                <c:pt idx="399">
                  <c:v>8.3990000000000027</c:v>
                </c:pt>
                <c:pt idx="400">
                  <c:v>8.15</c:v>
                </c:pt>
                <c:pt idx="401">
                  <c:v>7.8360000000000003</c:v>
                </c:pt>
                <c:pt idx="402">
                  <c:v>8.2065000000000001</c:v>
                </c:pt>
                <c:pt idx="403">
                  <c:v>9.0045000000000002</c:v>
                </c:pt>
                <c:pt idx="404">
                  <c:v>8.7835000000000001</c:v>
                </c:pt>
                <c:pt idx="405">
                  <c:v>8.43</c:v>
                </c:pt>
                <c:pt idx="406">
                  <c:v>8.7779989999999994</c:v>
                </c:pt>
                <c:pt idx="407">
                  <c:v>9.0250000000000004</c:v>
                </c:pt>
                <c:pt idx="408">
                  <c:v>9.6314989999999998</c:v>
                </c:pt>
                <c:pt idx="409">
                  <c:v>9.3119990000000001</c:v>
                </c:pt>
                <c:pt idx="410">
                  <c:v>9.0255000000000027</c:v>
                </c:pt>
                <c:pt idx="411">
                  <c:v>9.4795000000000247</c:v>
                </c:pt>
                <c:pt idx="412">
                  <c:v>8.8829990000000247</c:v>
                </c:pt>
                <c:pt idx="413">
                  <c:v>9.4315000000000015</c:v>
                </c:pt>
                <c:pt idx="414">
                  <c:v>9.6150000000000002</c:v>
                </c:pt>
                <c:pt idx="415">
                  <c:v>9.6544990000000048</c:v>
                </c:pt>
                <c:pt idx="416">
                  <c:v>9.4864990000000411</c:v>
                </c:pt>
                <c:pt idx="417">
                  <c:v>9.0815000000000001</c:v>
                </c:pt>
                <c:pt idx="418">
                  <c:v>8.730499</c:v>
                </c:pt>
                <c:pt idx="419">
                  <c:v>8.5730000000000004</c:v>
                </c:pt>
                <c:pt idx="420">
                  <c:v>8.2735000000000003</c:v>
                </c:pt>
                <c:pt idx="421">
                  <c:v>8.8290000000000006</c:v>
                </c:pt>
                <c:pt idx="422">
                  <c:v>8.8520000000000447</c:v>
                </c:pt>
                <c:pt idx="423">
                  <c:v>8.3445</c:v>
                </c:pt>
                <c:pt idx="424">
                  <c:v>9.1030000000000015</c:v>
                </c:pt>
                <c:pt idx="425">
                  <c:v>8.5064990000000247</c:v>
                </c:pt>
                <c:pt idx="426">
                  <c:v>9.2530000000000001</c:v>
                </c:pt>
                <c:pt idx="427">
                  <c:v>9.1574990000000067</c:v>
                </c:pt>
                <c:pt idx="428">
                  <c:v>8.9445000000000014</c:v>
                </c:pt>
                <c:pt idx="429">
                  <c:v>8.2395000000000014</c:v>
                </c:pt>
                <c:pt idx="430">
                  <c:v>7.7195</c:v>
                </c:pt>
                <c:pt idx="431">
                  <c:v>9.5215000000000014</c:v>
                </c:pt>
                <c:pt idx="432">
                  <c:v>8.8015000000000008</c:v>
                </c:pt>
                <c:pt idx="433">
                  <c:v>8.7530000000000001</c:v>
                </c:pt>
                <c:pt idx="434">
                  <c:v>7.1129999999999809</c:v>
                </c:pt>
                <c:pt idx="435">
                  <c:v>9.3470000000000013</c:v>
                </c:pt>
                <c:pt idx="436">
                  <c:v>9.167999</c:v>
                </c:pt>
                <c:pt idx="437">
                  <c:v>9.7029990000000002</c:v>
                </c:pt>
                <c:pt idx="438">
                  <c:v>9.3835000000000068</c:v>
                </c:pt>
                <c:pt idx="439">
                  <c:v>9.6365000000000016</c:v>
                </c:pt>
                <c:pt idx="440">
                  <c:v>9.3440000000000012</c:v>
                </c:pt>
                <c:pt idx="441">
                  <c:v>8.7209999999999983</c:v>
                </c:pt>
                <c:pt idx="442">
                  <c:v>8.8610000000000007</c:v>
                </c:pt>
                <c:pt idx="443">
                  <c:v>8.5175000000000001</c:v>
                </c:pt>
                <c:pt idx="444">
                  <c:v>9.5015000000000001</c:v>
                </c:pt>
                <c:pt idx="445">
                  <c:v>8.782</c:v>
                </c:pt>
                <c:pt idx="446">
                  <c:v>9.0665000000000067</c:v>
                </c:pt>
                <c:pt idx="447">
                  <c:v>9.1579990000000002</c:v>
                </c:pt>
                <c:pt idx="448">
                  <c:v>9.0939990000000002</c:v>
                </c:pt>
                <c:pt idx="449">
                  <c:v>9.4950000000000028</c:v>
                </c:pt>
                <c:pt idx="450">
                  <c:v>8.9630000000000027</c:v>
                </c:pt>
                <c:pt idx="451">
                  <c:v>9.5409999999999986</c:v>
                </c:pt>
                <c:pt idx="452">
                  <c:v>8.8605000000000267</c:v>
                </c:pt>
                <c:pt idx="453">
                  <c:v>9.4654990000000616</c:v>
                </c:pt>
                <c:pt idx="454">
                  <c:v>9.3045000000000027</c:v>
                </c:pt>
                <c:pt idx="455">
                  <c:v>9.4930000000000003</c:v>
                </c:pt>
                <c:pt idx="456">
                  <c:v>10.157</c:v>
                </c:pt>
                <c:pt idx="457">
                  <c:v>9.7705000000000002</c:v>
                </c:pt>
                <c:pt idx="458">
                  <c:v>10.3185</c:v>
                </c:pt>
                <c:pt idx="459">
                  <c:v>9.1170000000000009</c:v>
                </c:pt>
                <c:pt idx="460">
                  <c:v>9.2974990000000002</c:v>
                </c:pt>
                <c:pt idx="461">
                  <c:v>9.1660000000000004</c:v>
                </c:pt>
                <c:pt idx="462">
                  <c:v>9.5764990000000267</c:v>
                </c:pt>
                <c:pt idx="463">
                  <c:v>9.7399989999999992</c:v>
                </c:pt>
                <c:pt idx="464">
                  <c:v>9.6514990000000047</c:v>
                </c:pt>
                <c:pt idx="465">
                  <c:v>9.9890000000000008</c:v>
                </c:pt>
                <c:pt idx="466">
                  <c:v>9.9205000000000005</c:v>
                </c:pt>
                <c:pt idx="467">
                  <c:v>9.5225000000000026</c:v>
                </c:pt>
                <c:pt idx="468">
                  <c:v>9.1030000000000015</c:v>
                </c:pt>
                <c:pt idx="469">
                  <c:v>9.4025000000000247</c:v>
                </c:pt>
                <c:pt idx="470">
                  <c:v>9.18</c:v>
                </c:pt>
                <c:pt idx="471">
                  <c:v>9.8260000000000005</c:v>
                </c:pt>
                <c:pt idx="472">
                  <c:v>10.566000000000004</c:v>
                </c:pt>
                <c:pt idx="473">
                  <c:v>10.303000000000004</c:v>
                </c:pt>
                <c:pt idx="474">
                  <c:v>10.2865</c:v>
                </c:pt>
                <c:pt idx="475">
                  <c:v>10.628500000000001</c:v>
                </c:pt>
                <c:pt idx="476">
                  <c:v>10.337</c:v>
                </c:pt>
                <c:pt idx="477">
                  <c:v>10.5375</c:v>
                </c:pt>
                <c:pt idx="478">
                  <c:v>11.385500000000054</c:v>
                </c:pt>
                <c:pt idx="479">
                  <c:v>11.538500000000001</c:v>
                </c:pt>
                <c:pt idx="480">
                  <c:v>12.144500000000001</c:v>
                </c:pt>
              </c:numCache>
            </c:numRef>
          </c:yVal>
          <c:smooth val="1"/>
          <c:extLst>
            <c:ext xmlns:c16="http://schemas.microsoft.com/office/drawing/2014/chart" uri="{C3380CC4-5D6E-409C-BE32-E72D297353CC}">
              <c16:uniqueId val="{0000000C-CB24-441D-A873-FCB2A3CC84DE}"/>
            </c:ext>
          </c:extLst>
        </c:ser>
        <c:ser>
          <c:idx val="13"/>
          <c:order val="13"/>
          <c:spPr>
            <a:ln w="12700">
              <a:solidFill>
                <a:srgbClr val="FF99CC"/>
              </a:solidFill>
              <a:prstDash val="solid"/>
            </a:ln>
          </c:spPr>
          <c:marker>
            <c:symbol val="none"/>
          </c:marker>
          <c:xVal>
            <c:numRef>
              <c:f>vzavk!$A$1:$A$481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vzavk!$O$1:$O$481</c:f>
              <c:numCache>
                <c:formatCode>General</c:formatCode>
                <c:ptCount val="481"/>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954.95149999999796</c:v>
                </c:pt>
                <c:pt idx="10">
                  <c:v>867.74149999999997</c:v>
                </c:pt>
                <c:pt idx="11">
                  <c:v>790.10400000000004</c:v>
                </c:pt>
                <c:pt idx="12">
                  <c:v>690.36399999999946</c:v>
                </c:pt>
                <c:pt idx="13">
                  <c:v>597.09849999999994</c:v>
                </c:pt>
                <c:pt idx="14">
                  <c:v>496.84550000000002</c:v>
                </c:pt>
                <c:pt idx="15">
                  <c:v>448.18900000000002</c:v>
                </c:pt>
                <c:pt idx="16">
                  <c:v>318.51749999999993</c:v>
                </c:pt>
                <c:pt idx="17">
                  <c:v>278.6395</c:v>
                </c:pt>
                <c:pt idx="18">
                  <c:v>215.62200000000001</c:v>
                </c:pt>
                <c:pt idx="19">
                  <c:v>181.17249999999999</c:v>
                </c:pt>
                <c:pt idx="20">
                  <c:v>132.999</c:v>
                </c:pt>
                <c:pt idx="21">
                  <c:v>88.813500000000005</c:v>
                </c:pt>
                <c:pt idx="22">
                  <c:v>58.439500000000002</c:v>
                </c:pt>
                <c:pt idx="23">
                  <c:v>39.9345</c:v>
                </c:pt>
                <c:pt idx="24">
                  <c:v>28.467999999999989</c:v>
                </c:pt>
                <c:pt idx="25">
                  <c:v>22.416</c:v>
                </c:pt>
                <c:pt idx="26">
                  <c:v>19.329000000000001</c:v>
                </c:pt>
                <c:pt idx="27">
                  <c:v>17.481000000000002</c:v>
                </c:pt>
                <c:pt idx="28">
                  <c:v>18.1495</c:v>
                </c:pt>
                <c:pt idx="29">
                  <c:v>17.989999999999906</c:v>
                </c:pt>
                <c:pt idx="30">
                  <c:v>18.852</c:v>
                </c:pt>
                <c:pt idx="31">
                  <c:v>19.08599999999991</c:v>
                </c:pt>
                <c:pt idx="32">
                  <c:v>20.403499999999898</c:v>
                </c:pt>
                <c:pt idx="33">
                  <c:v>21.779</c:v>
                </c:pt>
                <c:pt idx="34">
                  <c:v>21.610000000000031</c:v>
                </c:pt>
                <c:pt idx="35">
                  <c:v>21.364000000000001</c:v>
                </c:pt>
                <c:pt idx="36">
                  <c:v>24.959</c:v>
                </c:pt>
                <c:pt idx="37">
                  <c:v>25.80549999999991</c:v>
                </c:pt>
                <c:pt idx="38">
                  <c:v>28.6495</c:v>
                </c:pt>
                <c:pt idx="39">
                  <c:v>30.12</c:v>
                </c:pt>
                <c:pt idx="40">
                  <c:v>34.454499999999996</c:v>
                </c:pt>
                <c:pt idx="41">
                  <c:v>35.565000000000012</c:v>
                </c:pt>
                <c:pt idx="42">
                  <c:v>38.391000000000005</c:v>
                </c:pt>
                <c:pt idx="43">
                  <c:v>38.811499999999995</c:v>
                </c:pt>
                <c:pt idx="44">
                  <c:v>41.649500000000003</c:v>
                </c:pt>
                <c:pt idx="45">
                  <c:v>45.098500000000165</c:v>
                </c:pt>
                <c:pt idx="46">
                  <c:v>48.666000000000011</c:v>
                </c:pt>
                <c:pt idx="47">
                  <c:v>52.616500000000002</c:v>
                </c:pt>
                <c:pt idx="48">
                  <c:v>56.922500000000063</c:v>
                </c:pt>
                <c:pt idx="49">
                  <c:v>59.481999999999999</c:v>
                </c:pt>
                <c:pt idx="50">
                  <c:v>61.863500000000002</c:v>
                </c:pt>
                <c:pt idx="51">
                  <c:v>63.580500000000001</c:v>
                </c:pt>
                <c:pt idx="52">
                  <c:v>69.06</c:v>
                </c:pt>
                <c:pt idx="53">
                  <c:v>72.592500000000001</c:v>
                </c:pt>
                <c:pt idx="54">
                  <c:v>77.669999999999987</c:v>
                </c:pt>
                <c:pt idx="55">
                  <c:v>82.949500000000299</c:v>
                </c:pt>
                <c:pt idx="56">
                  <c:v>87.016499999999994</c:v>
                </c:pt>
                <c:pt idx="57">
                  <c:v>88.222499999999982</c:v>
                </c:pt>
                <c:pt idx="58">
                  <c:v>93.661999999999992</c:v>
                </c:pt>
                <c:pt idx="59">
                  <c:v>99.461000000000027</c:v>
                </c:pt>
                <c:pt idx="60">
                  <c:v>107.4735</c:v>
                </c:pt>
                <c:pt idx="61">
                  <c:v>109.14999999999999</c:v>
                </c:pt>
                <c:pt idx="62">
                  <c:v>114.2765</c:v>
                </c:pt>
                <c:pt idx="63">
                  <c:v>119.3205</c:v>
                </c:pt>
                <c:pt idx="64">
                  <c:v>124.5775</c:v>
                </c:pt>
                <c:pt idx="65">
                  <c:v>131.0205</c:v>
                </c:pt>
                <c:pt idx="66">
                  <c:v>135.589</c:v>
                </c:pt>
                <c:pt idx="67">
                  <c:v>136.5215</c:v>
                </c:pt>
                <c:pt idx="68">
                  <c:v>143.22750000000002</c:v>
                </c:pt>
                <c:pt idx="69">
                  <c:v>148.48250000000004</c:v>
                </c:pt>
                <c:pt idx="70">
                  <c:v>153.55850000000001</c:v>
                </c:pt>
                <c:pt idx="71">
                  <c:v>162.09</c:v>
                </c:pt>
                <c:pt idx="72">
                  <c:v>165.24499999999998</c:v>
                </c:pt>
                <c:pt idx="73">
                  <c:v>169.96550000000002</c:v>
                </c:pt>
                <c:pt idx="74">
                  <c:v>175.36500000000001</c:v>
                </c:pt>
                <c:pt idx="75">
                  <c:v>183.20949999999999</c:v>
                </c:pt>
                <c:pt idx="76">
                  <c:v>187.72499999999999</c:v>
                </c:pt>
                <c:pt idx="77">
                  <c:v>195.23850000000002</c:v>
                </c:pt>
                <c:pt idx="78">
                  <c:v>202.221</c:v>
                </c:pt>
                <c:pt idx="79">
                  <c:v>205.17849999999999</c:v>
                </c:pt>
                <c:pt idx="80">
                  <c:v>207.34</c:v>
                </c:pt>
                <c:pt idx="81">
                  <c:v>212.92700000000059</c:v>
                </c:pt>
                <c:pt idx="82">
                  <c:v>218.38750000000007</c:v>
                </c:pt>
                <c:pt idx="83">
                  <c:v>221.80800000000059</c:v>
                </c:pt>
                <c:pt idx="84">
                  <c:v>229.45400000000001</c:v>
                </c:pt>
                <c:pt idx="85">
                  <c:v>236.5675</c:v>
                </c:pt>
                <c:pt idx="86">
                  <c:v>241.375</c:v>
                </c:pt>
                <c:pt idx="87">
                  <c:v>249.44150000000002</c:v>
                </c:pt>
                <c:pt idx="88">
                  <c:v>254.39600000000004</c:v>
                </c:pt>
                <c:pt idx="89">
                  <c:v>258.17200000000008</c:v>
                </c:pt>
                <c:pt idx="90">
                  <c:v>261.40599999999893</c:v>
                </c:pt>
                <c:pt idx="91">
                  <c:v>259.98249999999899</c:v>
                </c:pt>
                <c:pt idx="92">
                  <c:v>266.75200000000001</c:v>
                </c:pt>
                <c:pt idx="93">
                  <c:v>273.75549999999993</c:v>
                </c:pt>
                <c:pt idx="94">
                  <c:v>275.91699999999821</c:v>
                </c:pt>
                <c:pt idx="95">
                  <c:v>278.10550000000001</c:v>
                </c:pt>
                <c:pt idx="96">
                  <c:v>284.57799999999969</c:v>
                </c:pt>
                <c:pt idx="97">
                  <c:v>289.02799999999894</c:v>
                </c:pt>
                <c:pt idx="98">
                  <c:v>290.012</c:v>
                </c:pt>
                <c:pt idx="99">
                  <c:v>293.62299999999999</c:v>
                </c:pt>
                <c:pt idx="100">
                  <c:v>298.9709999999987</c:v>
                </c:pt>
                <c:pt idx="101">
                  <c:v>296.10649999999993</c:v>
                </c:pt>
                <c:pt idx="102">
                  <c:v>304.35149999999999</c:v>
                </c:pt>
                <c:pt idx="103">
                  <c:v>299.89449999999999</c:v>
                </c:pt>
                <c:pt idx="104">
                  <c:v>301.85399999999993</c:v>
                </c:pt>
                <c:pt idx="105">
                  <c:v>304.39299999999969</c:v>
                </c:pt>
                <c:pt idx="106">
                  <c:v>309.71449999999999</c:v>
                </c:pt>
                <c:pt idx="107">
                  <c:v>312.72649999999851</c:v>
                </c:pt>
                <c:pt idx="108">
                  <c:v>308.85199999999969</c:v>
                </c:pt>
                <c:pt idx="109">
                  <c:v>311.13599999999963</c:v>
                </c:pt>
                <c:pt idx="110">
                  <c:v>308.77449999999999</c:v>
                </c:pt>
                <c:pt idx="111">
                  <c:v>311.78649999999863</c:v>
                </c:pt>
                <c:pt idx="112">
                  <c:v>314.04149999999993</c:v>
                </c:pt>
                <c:pt idx="113">
                  <c:v>311.53849999999869</c:v>
                </c:pt>
                <c:pt idx="114">
                  <c:v>318.8964999999987</c:v>
                </c:pt>
                <c:pt idx="115">
                  <c:v>313.86099999999999</c:v>
                </c:pt>
                <c:pt idx="116">
                  <c:v>312.16899999999993</c:v>
                </c:pt>
                <c:pt idx="117">
                  <c:v>311.36500000000001</c:v>
                </c:pt>
                <c:pt idx="118">
                  <c:v>314.17750000000001</c:v>
                </c:pt>
                <c:pt idx="119">
                  <c:v>316.34399999999999</c:v>
                </c:pt>
                <c:pt idx="120">
                  <c:v>312.94749999999999</c:v>
                </c:pt>
                <c:pt idx="121">
                  <c:v>306.47399999999863</c:v>
                </c:pt>
                <c:pt idx="122">
                  <c:v>308.89999999999969</c:v>
                </c:pt>
                <c:pt idx="123">
                  <c:v>306.851</c:v>
                </c:pt>
                <c:pt idx="124">
                  <c:v>300.27999999999969</c:v>
                </c:pt>
                <c:pt idx="125">
                  <c:v>299.74450000000002</c:v>
                </c:pt>
                <c:pt idx="126">
                  <c:v>298.57549999999969</c:v>
                </c:pt>
                <c:pt idx="127">
                  <c:v>298.34699999999964</c:v>
                </c:pt>
                <c:pt idx="128">
                  <c:v>294.08849999999899</c:v>
                </c:pt>
                <c:pt idx="129">
                  <c:v>294.39</c:v>
                </c:pt>
                <c:pt idx="130">
                  <c:v>293.06400000000002</c:v>
                </c:pt>
                <c:pt idx="131">
                  <c:v>288.10849999999999</c:v>
                </c:pt>
                <c:pt idx="132">
                  <c:v>283.4829999999987</c:v>
                </c:pt>
                <c:pt idx="133">
                  <c:v>282.28299999999899</c:v>
                </c:pt>
                <c:pt idx="134">
                  <c:v>283.39349999999899</c:v>
                </c:pt>
                <c:pt idx="135">
                  <c:v>279.99099999999851</c:v>
                </c:pt>
                <c:pt idx="136">
                  <c:v>273.70599999999899</c:v>
                </c:pt>
                <c:pt idx="137">
                  <c:v>274.21049999999963</c:v>
                </c:pt>
                <c:pt idx="138">
                  <c:v>271.52050000000003</c:v>
                </c:pt>
                <c:pt idx="139">
                  <c:v>269.58549999999963</c:v>
                </c:pt>
                <c:pt idx="140">
                  <c:v>268.05849999999964</c:v>
                </c:pt>
                <c:pt idx="141">
                  <c:v>266.83949999999999</c:v>
                </c:pt>
                <c:pt idx="142">
                  <c:v>261.34249999999997</c:v>
                </c:pt>
                <c:pt idx="143">
                  <c:v>260.41099999999869</c:v>
                </c:pt>
                <c:pt idx="144">
                  <c:v>254.79250000000002</c:v>
                </c:pt>
                <c:pt idx="145">
                  <c:v>250.12050000000002</c:v>
                </c:pt>
                <c:pt idx="146">
                  <c:v>244.495</c:v>
                </c:pt>
                <c:pt idx="147">
                  <c:v>243.57</c:v>
                </c:pt>
                <c:pt idx="148">
                  <c:v>238.84100000000001</c:v>
                </c:pt>
                <c:pt idx="149">
                  <c:v>239.1</c:v>
                </c:pt>
                <c:pt idx="150">
                  <c:v>235.411</c:v>
                </c:pt>
                <c:pt idx="151">
                  <c:v>229.96900000000002</c:v>
                </c:pt>
                <c:pt idx="152">
                  <c:v>229.10850000000002</c:v>
                </c:pt>
                <c:pt idx="153">
                  <c:v>222.19899999999998</c:v>
                </c:pt>
                <c:pt idx="154">
                  <c:v>221.33500000000001</c:v>
                </c:pt>
                <c:pt idx="155">
                  <c:v>215.82050000000001</c:v>
                </c:pt>
                <c:pt idx="156">
                  <c:v>214.24899999999997</c:v>
                </c:pt>
                <c:pt idx="157">
                  <c:v>211.999</c:v>
                </c:pt>
                <c:pt idx="158">
                  <c:v>209.76299999999998</c:v>
                </c:pt>
                <c:pt idx="159">
                  <c:v>207.61699999999999</c:v>
                </c:pt>
                <c:pt idx="160">
                  <c:v>204.14249999999998</c:v>
                </c:pt>
                <c:pt idx="161">
                  <c:v>199.19449999999998</c:v>
                </c:pt>
                <c:pt idx="162">
                  <c:v>197.22800000000001</c:v>
                </c:pt>
                <c:pt idx="163">
                  <c:v>191.49850000000001</c:v>
                </c:pt>
                <c:pt idx="164">
                  <c:v>189.93949999999998</c:v>
                </c:pt>
                <c:pt idx="165">
                  <c:v>183.04</c:v>
                </c:pt>
                <c:pt idx="166">
                  <c:v>181.75</c:v>
                </c:pt>
                <c:pt idx="167">
                  <c:v>180.07399999999998</c:v>
                </c:pt>
                <c:pt idx="168">
                  <c:v>174.47349999999997</c:v>
                </c:pt>
                <c:pt idx="169">
                  <c:v>173.54599999999999</c:v>
                </c:pt>
                <c:pt idx="170">
                  <c:v>169.71049999999997</c:v>
                </c:pt>
                <c:pt idx="171">
                  <c:v>166.09</c:v>
                </c:pt>
                <c:pt idx="172">
                  <c:v>166.00200000000001</c:v>
                </c:pt>
                <c:pt idx="173">
                  <c:v>162.63850000000002</c:v>
                </c:pt>
                <c:pt idx="174">
                  <c:v>158.16999999999999</c:v>
                </c:pt>
                <c:pt idx="175">
                  <c:v>155.27549999999999</c:v>
                </c:pt>
                <c:pt idx="176">
                  <c:v>151.46250000000001</c:v>
                </c:pt>
                <c:pt idx="177">
                  <c:v>150.3015</c:v>
                </c:pt>
                <c:pt idx="178">
                  <c:v>148.13049999999998</c:v>
                </c:pt>
                <c:pt idx="179">
                  <c:v>144.39000000000001</c:v>
                </c:pt>
                <c:pt idx="180">
                  <c:v>142.16150000000002</c:v>
                </c:pt>
                <c:pt idx="181">
                  <c:v>141.37650000000002</c:v>
                </c:pt>
                <c:pt idx="182">
                  <c:v>140.33700000000007</c:v>
                </c:pt>
                <c:pt idx="183">
                  <c:v>135.25399999999999</c:v>
                </c:pt>
                <c:pt idx="184">
                  <c:v>134.9845</c:v>
                </c:pt>
                <c:pt idx="185">
                  <c:v>131.60049999999998</c:v>
                </c:pt>
                <c:pt idx="186">
                  <c:v>128.23099999999999</c:v>
                </c:pt>
                <c:pt idx="187">
                  <c:v>128.46900000000002</c:v>
                </c:pt>
                <c:pt idx="188">
                  <c:v>126.24350000000022</c:v>
                </c:pt>
                <c:pt idx="189">
                  <c:v>122.34350000000002</c:v>
                </c:pt>
                <c:pt idx="190">
                  <c:v>122.2285</c:v>
                </c:pt>
                <c:pt idx="191">
                  <c:v>118.3565</c:v>
                </c:pt>
                <c:pt idx="192">
                  <c:v>117.6665</c:v>
                </c:pt>
                <c:pt idx="193">
                  <c:v>114.4025</c:v>
                </c:pt>
                <c:pt idx="194">
                  <c:v>112.10799999999999</c:v>
                </c:pt>
                <c:pt idx="195">
                  <c:v>112.65249999999995</c:v>
                </c:pt>
                <c:pt idx="196">
                  <c:v>112.0705</c:v>
                </c:pt>
                <c:pt idx="197">
                  <c:v>108.54949999999999</c:v>
                </c:pt>
                <c:pt idx="198">
                  <c:v>105.80500000000001</c:v>
                </c:pt>
                <c:pt idx="199">
                  <c:v>102.892</c:v>
                </c:pt>
                <c:pt idx="200">
                  <c:v>101.84699999999999</c:v>
                </c:pt>
                <c:pt idx="201">
                  <c:v>101.1395</c:v>
                </c:pt>
                <c:pt idx="202">
                  <c:v>100.1405</c:v>
                </c:pt>
                <c:pt idx="203">
                  <c:v>96.683999999999983</c:v>
                </c:pt>
                <c:pt idx="204">
                  <c:v>95.298000000000002</c:v>
                </c:pt>
                <c:pt idx="205">
                  <c:v>93.229500000000002</c:v>
                </c:pt>
                <c:pt idx="206">
                  <c:v>91.834000000000003</c:v>
                </c:pt>
                <c:pt idx="207">
                  <c:v>90.326999999999998</c:v>
                </c:pt>
                <c:pt idx="208">
                  <c:v>89.429000000000002</c:v>
                </c:pt>
                <c:pt idx="209">
                  <c:v>91.113499000000004</c:v>
                </c:pt>
                <c:pt idx="210">
                  <c:v>87.96549899999998</c:v>
                </c:pt>
                <c:pt idx="211">
                  <c:v>87.61999999999999</c:v>
                </c:pt>
                <c:pt idx="212">
                  <c:v>83.293498999999983</c:v>
                </c:pt>
                <c:pt idx="213">
                  <c:v>82.712000000000003</c:v>
                </c:pt>
                <c:pt idx="214">
                  <c:v>81.151499999999999</c:v>
                </c:pt>
                <c:pt idx="215">
                  <c:v>82.268000000000001</c:v>
                </c:pt>
                <c:pt idx="216">
                  <c:v>77.717999000000376</c:v>
                </c:pt>
                <c:pt idx="217">
                  <c:v>77.304000000000002</c:v>
                </c:pt>
                <c:pt idx="218">
                  <c:v>76.762499000000005</c:v>
                </c:pt>
                <c:pt idx="219">
                  <c:v>74.090500000000006</c:v>
                </c:pt>
                <c:pt idx="220">
                  <c:v>73.248500000000007</c:v>
                </c:pt>
                <c:pt idx="221">
                  <c:v>73.975499999999982</c:v>
                </c:pt>
                <c:pt idx="222">
                  <c:v>71.050999000000004</c:v>
                </c:pt>
                <c:pt idx="223">
                  <c:v>72.068999000000005</c:v>
                </c:pt>
                <c:pt idx="224">
                  <c:v>70.319998999999981</c:v>
                </c:pt>
                <c:pt idx="225">
                  <c:v>71.381</c:v>
                </c:pt>
                <c:pt idx="226">
                  <c:v>67.200500000000005</c:v>
                </c:pt>
                <c:pt idx="227">
                  <c:v>68.234499999999997</c:v>
                </c:pt>
                <c:pt idx="228">
                  <c:v>66.319998999999981</c:v>
                </c:pt>
                <c:pt idx="229">
                  <c:v>66.275498999999598</c:v>
                </c:pt>
                <c:pt idx="230">
                  <c:v>64.114999999999995</c:v>
                </c:pt>
                <c:pt idx="231">
                  <c:v>61.336000000000006</c:v>
                </c:pt>
                <c:pt idx="232">
                  <c:v>61.721000000000011</c:v>
                </c:pt>
                <c:pt idx="233">
                  <c:v>59.811499999999995</c:v>
                </c:pt>
                <c:pt idx="234">
                  <c:v>60.630500000000012</c:v>
                </c:pt>
                <c:pt idx="235">
                  <c:v>59.3795</c:v>
                </c:pt>
                <c:pt idx="236">
                  <c:v>56.064</c:v>
                </c:pt>
                <c:pt idx="237">
                  <c:v>55.728000000000172</c:v>
                </c:pt>
                <c:pt idx="238">
                  <c:v>55.8855</c:v>
                </c:pt>
                <c:pt idx="239">
                  <c:v>55.629500000000149</c:v>
                </c:pt>
                <c:pt idx="240">
                  <c:v>55.044499999999999</c:v>
                </c:pt>
                <c:pt idx="241">
                  <c:v>54.679000000000002</c:v>
                </c:pt>
                <c:pt idx="242">
                  <c:v>52.829000000000001</c:v>
                </c:pt>
                <c:pt idx="243">
                  <c:v>50.740500000000011</c:v>
                </c:pt>
                <c:pt idx="244">
                  <c:v>51.403499000000004</c:v>
                </c:pt>
                <c:pt idx="245">
                  <c:v>50.040500000000002</c:v>
                </c:pt>
                <c:pt idx="246">
                  <c:v>48.217500000000001</c:v>
                </c:pt>
                <c:pt idx="247">
                  <c:v>47.590999000000011</c:v>
                </c:pt>
                <c:pt idx="248">
                  <c:v>47.543500000000002</c:v>
                </c:pt>
                <c:pt idx="249">
                  <c:v>47.697000000000003</c:v>
                </c:pt>
                <c:pt idx="250">
                  <c:v>46.803999999999995</c:v>
                </c:pt>
                <c:pt idx="251">
                  <c:v>45.771000000000001</c:v>
                </c:pt>
                <c:pt idx="252">
                  <c:v>43.844499999999996</c:v>
                </c:pt>
                <c:pt idx="253">
                  <c:v>42.842500000000001</c:v>
                </c:pt>
                <c:pt idx="254">
                  <c:v>41.893000000000001</c:v>
                </c:pt>
                <c:pt idx="255">
                  <c:v>41.70850000000015</c:v>
                </c:pt>
                <c:pt idx="256">
                  <c:v>40</c:v>
                </c:pt>
                <c:pt idx="257">
                  <c:v>40.353499999999997</c:v>
                </c:pt>
                <c:pt idx="258">
                  <c:v>42.416999999999994</c:v>
                </c:pt>
                <c:pt idx="259">
                  <c:v>40.155500000000011</c:v>
                </c:pt>
                <c:pt idx="260">
                  <c:v>38.418500000000002</c:v>
                </c:pt>
                <c:pt idx="261">
                  <c:v>37.765500000000195</c:v>
                </c:pt>
                <c:pt idx="262">
                  <c:v>38.893500000000003</c:v>
                </c:pt>
                <c:pt idx="263">
                  <c:v>37.54</c:v>
                </c:pt>
                <c:pt idx="264">
                  <c:v>38.188000000000002</c:v>
                </c:pt>
                <c:pt idx="265">
                  <c:v>34.854999999999997</c:v>
                </c:pt>
                <c:pt idx="266">
                  <c:v>34.264000000000003</c:v>
                </c:pt>
                <c:pt idx="267">
                  <c:v>34.639500000000012</c:v>
                </c:pt>
                <c:pt idx="268">
                  <c:v>35.255500000000012</c:v>
                </c:pt>
                <c:pt idx="269">
                  <c:v>33.905000000000001</c:v>
                </c:pt>
                <c:pt idx="270">
                  <c:v>33.419499999999999</c:v>
                </c:pt>
                <c:pt idx="271">
                  <c:v>33.918499000000004</c:v>
                </c:pt>
                <c:pt idx="272">
                  <c:v>32.025000000000013</c:v>
                </c:pt>
                <c:pt idx="273">
                  <c:v>31.263999999999989</c:v>
                </c:pt>
                <c:pt idx="274">
                  <c:v>31.455499999999883</c:v>
                </c:pt>
                <c:pt idx="275">
                  <c:v>29.871500000000001</c:v>
                </c:pt>
                <c:pt idx="276">
                  <c:v>32.319499999999998</c:v>
                </c:pt>
                <c:pt idx="277">
                  <c:v>30.51</c:v>
                </c:pt>
                <c:pt idx="278">
                  <c:v>30.437999999999999</c:v>
                </c:pt>
                <c:pt idx="279">
                  <c:v>29.8675</c:v>
                </c:pt>
                <c:pt idx="280">
                  <c:v>29.998499999999876</c:v>
                </c:pt>
                <c:pt idx="281">
                  <c:v>29.12249999999991</c:v>
                </c:pt>
                <c:pt idx="282">
                  <c:v>29.3445</c:v>
                </c:pt>
                <c:pt idx="283">
                  <c:v>28.348499999999905</c:v>
                </c:pt>
                <c:pt idx="284">
                  <c:v>27.55</c:v>
                </c:pt>
                <c:pt idx="285">
                  <c:v>27.956</c:v>
                </c:pt>
                <c:pt idx="286">
                  <c:v>26.488499999999835</c:v>
                </c:pt>
                <c:pt idx="287">
                  <c:v>26.477</c:v>
                </c:pt>
                <c:pt idx="288">
                  <c:v>25.777999999999999</c:v>
                </c:pt>
                <c:pt idx="289">
                  <c:v>26.649000000000001</c:v>
                </c:pt>
                <c:pt idx="290">
                  <c:v>26.068999999999921</c:v>
                </c:pt>
                <c:pt idx="291">
                  <c:v>25.257000000000001</c:v>
                </c:pt>
                <c:pt idx="292">
                  <c:v>23.896999999999988</c:v>
                </c:pt>
                <c:pt idx="293">
                  <c:v>23.0745</c:v>
                </c:pt>
                <c:pt idx="294">
                  <c:v>24.218499999999914</c:v>
                </c:pt>
                <c:pt idx="295">
                  <c:v>23.73</c:v>
                </c:pt>
                <c:pt idx="296">
                  <c:v>23.222999999999917</c:v>
                </c:pt>
                <c:pt idx="297">
                  <c:v>21.2775</c:v>
                </c:pt>
                <c:pt idx="298">
                  <c:v>21.045000000000002</c:v>
                </c:pt>
                <c:pt idx="299">
                  <c:v>20.391500000000001</c:v>
                </c:pt>
                <c:pt idx="300">
                  <c:v>21.095499999999905</c:v>
                </c:pt>
                <c:pt idx="301">
                  <c:v>20.172999999999988</c:v>
                </c:pt>
                <c:pt idx="302">
                  <c:v>19.21</c:v>
                </c:pt>
                <c:pt idx="303">
                  <c:v>20.928499999999868</c:v>
                </c:pt>
                <c:pt idx="304">
                  <c:v>19.922499999999861</c:v>
                </c:pt>
                <c:pt idx="305">
                  <c:v>20.774999999999999</c:v>
                </c:pt>
                <c:pt idx="306">
                  <c:v>20.052499999999906</c:v>
                </c:pt>
                <c:pt idx="307">
                  <c:v>19.975999999999921</c:v>
                </c:pt>
                <c:pt idx="308">
                  <c:v>19.8385</c:v>
                </c:pt>
                <c:pt idx="309">
                  <c:v>18.966499999999876</c:v>
                </c:pt>
                <c:pt idx="310">
                  <c:v>19.091000000000001</c:v>
                </c:pt>
                <c:pt idx="311">
                  <c:v>18.4575</c:v>
                </c:pt>
                <c:pt idx="312">
                  <c:v>17.626999999999999</c:v>
                </c:pt>
                <c:pt idx="313">
                  <c:v>17.886500000000002</c:v>
                </c:pt>
                <c:pt idx="314">
                  <c:v>16.780999999999914</c:v>
                </c:pt>
                <c:pt idx="315">
                  <c:v>16.638000000000005</c:v>
                </c:pt>
                <c:pt idx="316">
                  <c:v>18.0505</c:v>
                </c:pt>
                <c:pt idx="317">
                  <c:v>17.638999999999999</c:v>
                </c:pt>
                <c:pt idx="318">
                  <c:v>17.094000000000001</c:v>
                </c:pt>
                <c:pt idx="319">
                  <c:v>16.337499999999999</c:v>
                </c:pt>
                <c:pt idx="320">
                  <c:v>15.467000000000002</c:v>
                </c:pt>
                <c:pt idx="321">
                  <c:v>17.167999999999999</c:v>
                </c:pt>
                <c:pt idx="322">
                  <c:v>16.349</c:v>
                </c:pt>
                <c:pt idx="323">
                  <c:v>15.577</c:v>
                </c:pt>
                <c:pt idx="324">
                  <c:v>15.9015</c:v>
                </c:pt>
                <c:pt idx="325">
                  <c:v>14.913500000000004</c:v>
                </c:pt>
                <c:pt idx="326">
                  <c:v>15.1785</c:v>
                </c:pt>
                <c:pt idx="327">
                  <c:v>14.983500000000006</c:v>
                </c:pt>
                <c:pt idx="328">
                  <c:v>15.38</c:v>
                </c:pt>
                <c:pt idx="329">
                  <c:v>14.574</c:v>
                </c:pt>
                <c:pt idx="330">
                  <c:v>14.891500000000002</c:v>
                </c:pt>
                <c:pt idx="331">
                  <c:v>14.857000000000006</c:v>
                </c:pt>
                <c:pt idx="332">
                  <c:v>15.071</c:v>
                </c:pt>
                <c:pt idx="333">
                  <c:v>14.5945</c:v>
                </c:pt>
                <c:pt idx="334">
                  <c:v>14.1435</c:v>
                </c:pt>
                <c:pt idx="335">
                  <c:v>14.488</c:v>
                </c:pt>
                <c:pt idx="336">
                  <c:v>14.645</c:v>
                </c:pt>
                <c:pt idx="337">
                  <c:v>13.8375</c:v>
                </c:pt>
                <c:pt idx="338">
                  <c:v>13.047000000000001</c:v>
                </c:pt>
                <c:pt idx="339">
                  <c:v>13.219999999999999</c:v>
                </c:pt>
                <c:pt idx="340">
                  <c:v>12.827</c:v>
                </c:pt>
                <c:pt idx="341">
                  <c:v>11.53</c:v>
                </c:pt>
                <c:pt idx="342">
                  <c:v>11.612500000000002</c:v>
                </c:pt>
                <c:pt idx="343">
                  <c:v>11.970500000000024</c:v>
                </c:pt>
                <c:pt idx="344">
                  <c:v>11.489000000000004</c:v>
                </c:pt>
                <c:pt idx="345">
                  <c:v>12.0745</c:v>
                </c:pt>
                <c:pt idx="346">
                  <c:v>12.348000000000001</c:v>
                </c:pt>
                <c:pt idx="347">
                  <c:v>12.501000000000001</c:v>
                </c:pt>
                <c:pt idx="348">
                  <c:v>11.938000000000001</c:v>
                </c:pt>
                <c:pt idx="349">
                  <c:v>11.65</c:v>
                </c:pt>
                <c:pt idx="350">
                  <c:v>10.98</c:v>
                </c:pt>
                <c:pt idx="351">
                  <c:v>10.412500000000026</c:v>
                </c:pt>
                <c:pt idx="352">
                  <c:v>11.006500000000004</c:v>
                </c:pt>
                <c:pt idx="353">
                  <c:v>11.467000000000002</c:v>
                </c:pt>
                <c:pt idx="354">
                  <c:v>11.740500000000001</c:v>
                </c:pt>
                <c:pt idx="355">
                  <c:v>11.711500000000001</c:v>
                </c:pt>
                <c:pt idx="356">
                  <c:v>10.618500000000001</c:v>
                </c:pt>
                <c:pt idx="357">
                  <c:v>10.854500000000026</c:v>
                </c:pt>
                <c:pt idx="358">
                  <c:v>11.405500000000041</c:v>
                </c:pt>
                <c:pt idx="359">
                  <c:v>10.726999999999999</c:v>
                </c:pt>
                <c:pt idx="360">
                  <c:v>10.443</c:v>
                </c:pt>
                <c:pt idx="361">
                  <c:v>10.2165</c:v>
                </c:pt>
                <c:pt idx="362">
                  <c:v>9.9555000000000522</c:v>
                </c:pt>
                <c:pt idx="363">
                  <c:v>10.1995</c:v>
                </c:pt>
                <c:pt idx="364">
                  <c:v>9.9029990000000048</c:v>
                </c:pt>
                <c:pt idx="365">
                  <c:v>10.516</c:v>
                </c:pt>
                <c:pt idx="366">
                  <c:v>10.473500000000024</c:v>
                </c:pt>
                <c:pt idx="367">
                  <c:v>10.247999999999999</c:v>
                </c:pt>
                <c:pt idx="368">
                  <c:v>9.8370000000000015</c:v>
                </c:pt>
                <c:pt idx="369">
                  <c:v>10.1585</c:v>
                </c:pt>
                <c:pt idx="370">
                  <c:v>9.7495000000000012</c:v>
                </c:pt>
                <c:pt idx="371">
                  <c:v>8.9239990000000002</c:v>
                </c:pt>
                <c:pt idx="372">
                  <c:v>9.3370000000000015</c:v>
                </c:pt>
                <c:pt idx="373">
                  <c:v>8.8315000000000001</c:v>
                </c:pt>
                <c:pt idx="374">
                  <c:v>9.3475000000000001</c:v>
                </c:pt>
                <c:pt idx="375">
                  <c:v>9.5505000000000067</c:v>
                </c:pt>
                <c:pt idx="376">
                  <c:v>9.1369999999999987</c:v>
                </c:pt>
                <c:pt idx="377">
                  <c:v>8.0225000000000026</c:v>
                </c:pt>
                <c:pt idx="378">
                  <c:v>9.1489999999999991</c:v>
                </c:pt>
                <c:pt idx="379">
                  <c:v>9.0275000000000034</c:v>
                </c:pt>
                <c:pt idx="380">
                  <c:v>8.5500000000000007</c:v>
                </c:pt>
                <c:pt idx="381">
                  <c:v>9.2339999999999982</c:v>
                </c:pt>
                <c:pt idx="382">
                  <c:v>8.9815000000000005</c:v>
                </c:pt>
                <c:pt idx="383">
                  <c:v>8.5640000000000001</c:v>
                </c:pt>
                <c:pt idx="384">
                  <c:v>9.0840000000000014</c:v>
                </c:pt>
                <c:pt idx="385">
                  <c:v>7.9405000000000001</c:v>
                </c:pt>
                <c:pt idx="386">
                  <c:v>9.1660000000000004</c:v>
                </c:pt>
                <c:pt idx="387">
                  <c:v>8.7985000000000007</c:v>
                </c:pt>
                <c:pt idx="388">
                  <c:v>9.2989989999999985</c:v>
                </c:pt>
                <c:pt idx="389">
                  <c:v>8.8050000000000068</c:v>
                </c:pt>
                <c:pt idx="390">
                  <c:v>9.2079999999999984</c:v>
                </c:pt>
                <c:pt idx="391">
                  <c:v>8.7925000000000004</c:v>
                </c:pt>
                <c:pt idx="392">
                  <c:v>8.7570000000000014</c:v>
                </c:pt>
                <c:pt idx="393">
                  <c:v>8.6995000000000005</c:v>
                </c:pt>
                <c:pt idx="394">
                  <c:v>6.6294999999999975</c:v>
                </c:pt>
                <c:pt idx="395">
                  <c:v>8.327</c:v>
                </c:pt>
                <c:pt idx="396">
                  <c:v>8.7184989999999996</c:v>
                </c:pt>
                <c:pt idx="397">
                  <c:v>8.6945000000000014</c:v>
                </c:pt>
                <c:pt idx="398">
                  <c:v>8.4625000000000465</c:v>
                </c:pt>
                <c:pt idx="399">
                  <c:v>8.6279999999999983</c:v>
                </c:pt>
                <c:pt idx="400">
                  <c:v>7.6084990000000001</c:v>
                </c:pt>
                <c:pt idx="401">
                  <c:v>7.9735000000000014</c:v>
                </c:pt>
                <c:pt idx="402">
                  <c:v>8.94</c:v>
                </c:pt>
                <c:pt idx="403">
                  <c:v>9.3155000000000268</c:v>
                </c:pt>
                <c:pt idx="404">
                  <c:v>8.5695000000000068</c:v>
                </c:pt>
                <c:pt idx="405">
                  <c:v>8.5850000000000026</c:v>
                </c:pt>
                <c:pt idx="406">
                  <c:v>8.5665000000000067</c:v>
                </c:pt>
                <c:pt idx="407">
                  <c:v>10.517000000000001</c:v>
                </c:pt>
                <c:pt idx="408">
                  <c:v>9.16</c:v>
                </c:pt>
                <c:pt idx="409">
                  <c:v>9.7209999999999983</c:v>
                </c:pt>
                <c:pt idx="410">
                  <c:v>8.9209990000000001</c:v>
                </c:pt>
                <c:pt idx="411">
                  <c:v>10.247499999999999</c:v>
                </c:pt>
                <c:pt idx="412">
                  <c:v>9.6369999999999987</c:v>
                </c:pt>
                <c:pt idx="413">
                  <c:v>9.4714990000000068</c:v>
                </c:pt>
                <c:pt idx="414">
                  <c:v>9.0279999999999987</c:v>
                </c:pt>
                <c:pt idx="415">
                  <c:v>9.2760000000000016</c:v>
                </c:pt>
                <c:pt idx="416">
                  <c:v>8.7474989999999995</c:v>
                </c:pt>
                <c:pt idx="417">
                  <c:v>9.1235000000000035</c:v>
                </c:pt>
                <c:pt idx="418">
                  <c:v>8.8340000000000014</c:v>
                </c:pt>
                <c:pt idx="419">
                  <c:v>8.1150000000000002</c:v>
                </c:pt>
                <c:pt idx="420">
                  <c:v>8.2815000000000012</c:v>
                </c:pt>
                <c:pt idx="421">
                  <c:v>9.3345000000000002</c:v>
                </c:pt>
                <c:pt idx="422">
                  <c:v>9.3054990000000579</c:v>
                </c:pt>
                <c:pt idx="423">
                  <c:v>8.1489999999999991</c:v>
                </c:pt>
                <c:pt idx="424">
                  <c:v>9.208499999999999</c:v>
                </c:pt>
                <c:pt idx="425">
                  <c:v>9.6270000000000007</c:v>
                </c:pt>
                <c:pt idx="426">
                  <c:v>9.3635000000000268</c:v>
                </c:pt>
                <c:pt idx="427">
                  <c:v>9.7160000000000011</c:v>
                </c:pt>
                <c:pt idx="428">
                  <c:v>9.3135000000000048</c:v>
                </c:pt>
                <c:pt idx="429">
                  <c:v>8.8530000000000246</c:v>
                </c:pt>
                <c:pt idx="430">
                  <c:v>9.3065000000000246</c:v>
                </c:pt>
                <c:pt idx="431">
                  <c:v>9.4025000000000247</c:v>
                </c:pt>
                <c:pt idx="432">
                  <c:v>9.0455000000000005</c:v>
                </c:pt>
                <c:pt idx="433">
                  <c:v>8.4454990000000247</c:v>
                </c:pt>
                <c:pt idx="434">
                  <c:v>9.4730000000000008</c:v>
                </c:pt>
                <c:pt idx="435">
                  <c:v>9.8069990000000047</c:v>
                </c:pt>
                <c:pt idx="436">
                  <c:v>9.2635000000000005</c:v>
                </c:pt>
                <c:pt idx="437">
                  <c:v>9.2680000000000007</c:v>
                </c:pt>
                <c:pt idx="438">
                  <c:v>9.1349999999999998</c:v>
                </c:pt>
                <c:pt idx="439">
                  <c:v>8.5409999999999986</c:v>
                </c:pt>
                <c:pt idx="440">
                  <c:v>9.3449989999999996</c:v>
                </c:pt>
                <c:pt idx="441">
                  <c:v>8.7399999999999984</c:v>
                </c:pt>
                <c:pt idx="442">
                  <c:v>9.0085000000000015</c:v>
                </c:pt>
                <c:pt idx="443">
                  <c:v>8.9319989999999994</c:v>
                </c:pt>
                <c:pt idx="444">
                  <c:v>8.9454990000000247</c:v>
                </c:pt>
                <c:pt idx="445">
                  <c:v>8.9335000000000004</c:v>
                </c:pt>
                <c:pt idx="446">
                  <c:v>9.7449999999999992</c:v>
                </c:pt>
                <c:pt idx="447">
                  <c:v>8.6785000000000014</c:v>
                </c:pt>
                <c:pt idx="448">
                  <c:v>9.2439999999999998</c:v>
                </c:pt>
                <c:pt idx="449">
                  <c:v>9.3345000000000002</c:v>
                </c:pt>
                <c:pt idx="450">
                  <c:v>9.2100000000000009</c:v>
                </c:pt>
                <c:pt idx="451">
                  <c:v>8.6860000000000035</c:v>
                </c:pt>
                <c:pt idx="452">
                  <c:v>9.3170000000000002</c:v>
                </c:pt>
                <c:pt idx="453">
                  <c:v>9.4020000000000028</c:v>
                </c:pt>
                <c:pt idx="454">
                  <c:v>9.8260000000000005</c:v>
                </c:pt>
                <c:pt idx="455">
                  <c:v>9.5459990000000001</c:v>
                </c:pt>
                <c:pt idx="456">
                  <c:v>9.8225000000000247</c:v>
                </c:pt>
                <c:pt idx="457">
                  <c:v>10.058</c:v>
                </c:pt>
                <c:pt idx="458">
                  <c:v>9.6619989999999998</c:v>
                </c:pt>
                <c:pt idx="459">
                  <c:v>9.6760000000000002</c:v>
                </c:pt>
                <c:pt idx="460">
                  <c:v>9.8494990000000247</c:v>
                </c:pt>
                <c:pt idx="461">
                  <c:v>9.4274990000000027</c:v>
                </c:pt>
                <c:pt idx="462">
                  <c:v>9.4825000000000248</c:v>
                </c:pt>
                <c:pt idx="463">
                  <c:v>10.369000000000026</c:v>
                </c:pt>
                <c:pt idx="464">
                  <c:v>8.8690000000000246</c:v>
                </c:pt>
                <c:pt idx="465">
                  <c:v>9.06</c:v>
                </c:pt>
                <c:pt idx="466">
                  <c:v>9.3569990000000267</c:v>
                </c:pt>
                <c:pt idx="467">
                  <c:v>10.951000000000002</c:v>
                </c:pt>
                <c:pt idx="468">
                  <c:v>10.584</c:v>
                </c:pt>
                <c:pt idx="469">
                  <c:v>10.48</c:v>
                </c:pt>
                <c:pt idx="470">
                  <c:v>11.055000000000026</c:v>
                </c:pt>
                <c:pt idx="471">
                  <c:v>10.663500000000004</c:v>
                </c:pt>
                <c:pt idx="472">
                  <c:v>10.1145</c:v>
                </c:pt>
                <c:pt idx="473">
                  <c:v>11.237999999999998</c:v>
                </c:pt>
                <c:pt idx="474">
                  <c:v>10.7545</c:v>
                </c:pt>
                <c:pt idx="475">
                  <c:v>10.244999999999999</c:v>
                </c:pt>
                <c:pt idx="476">
                  <c:v>10.309000000000006</c:v>
                </c:pt>
                <c:pt idx="477">
                  <c:v>11.453500000000041</c:v>
                </c:pt>
                <c:pt idx="478">
                  <c:v>11.537000000000001</c:v>
                </c:pt>
                <c:pt idx="479">
                  <c:v>11.162000000000004</c:v>
                </c:pt>
                <c:pt idx="480">
                  <c:v>11.318</c:v>
                </c:pt>
              </c:numCache>
            </c:numRef>
          </c:yVal>
          <c:smooth val="1"/>
          <c:extLst>
            <c:ext xmlns:c16="http://schemas.microsoft.com/office/drawing/2014/chart" uri="{C3380CC4-5D6E-409C-BE32-E72D297353CC}">
              <c16:uniqueId val="{0000000D-CB24-441D-A873-FCB2A3CC84DE}"/>
            </c:ext>
          </c:extLst>
        </c:ser>
        <c:ser>
          <c:idx val="14"/>
          <c:order val="14"/>
          <c:spPr>
            <a:ln w="12700">
              <a:solidFill>
                <a:srgbClr val="CC99FF"/>
              </a:solidFill>
              <a:prstDash val="solid"/>
            </a:ln>
          </c:spPr>
          <c:marker>
            <c:symbol val="none"/>
          </c:marker>
          <c:xVal>
            <c:numRef>
              <c:f>vzavk!$A$1:$A$481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vzavk!$P$1:$P$481</c:f>
              <c:numCache>
                <c:formatCode>General</c:formatCode>
                <c:ptCount val="481"/>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952.16199999999947</c:v>
                </c:pt>
                <c:pt idx="10">
                  <c:v>904.75450000000001</c:v>
                </c:pt>
                <c:pt idx="11">
                  <c:v>798.35549999999796</c:v>
                </c:pt>
                <c:pt idx="12">
                  <c:v>695.19949899999995</c:v>
                </c:pt>
                <c:pt idx="13">
                  <c:v>607.11349900000005</c:v>
                </c:pt>
                <c:pt idx="14">
                  <c:v>497.86700000000002</c:v>
                </c:pt>
                <c:pt idx="15">
                  <c:v>421.75450000000001</c:v>
                </c:pt>
                <c:pt idx="16">
                  <c:v>328.14049999999997</c:v>
                </c:pt>
                <c:pt idx="17">
                  <c:v>255.82050000000001</c:v>
                </c:pt>
                <c:pt idx="18">
                  <c:v>244.60899999999998</c:v>
                </c:pt>
                <c:pt idx="19">
                  <c:v>187.96300000000002</c:v>
                </c:pt>
                <c:pt idx="20">
                  <c:v>132.07850000000002</c:v>
                </c:pt>
                <c:pt idx="21">
                  <c:v>90.85799999999999</c:v>
                </c:pt>
                <c:pt idx="22">
                  <c:v>60.727500000000013</c:v>
                </c:pt>
                <c:pt idx="23">
                  <c:v>42.704500000000003</c:v>
                </c:pt>
                <c:pt idx="24">
                  <c:v>29.628499999999917</c:v>
                </c:pt>
                <c:pt idx="25">
                  <c:v>22.503</c:v>
                </c:pt>
                <c:pt idx="26">
                  <c:v>18.981999999999989</c:v>
                </c:pt>
                <c:pt idx="27">
                  <c:v>17.373999999999999</c:v>
                </c:pt>
                <c:pt idx="28">
                  <c:v>16.982499999999842</c:v>
                </c:pt>
                <c:pt idx="29">
                  <c:v>18.163499999999921</c:v>
                </c:pt>
                <c:pt idx="30">
                  <c:v>19.165500000000002</c:v>
                </c:pt>
                <c:pt idx="31">
                  <c:v>19.499499999999905</c:v>
                </c:pt>
                <c:pt idx="32">
                  <c:v>20.746499999999898</c:v>
                </c:pt>
                <c:pt idx="33">
                  <c:v>21.0075</c:v>
                </c:pt>
                <c:pt idx="34">
                  <c:v>22.878499999999917</c:v>
                </c:pt>
                <c:pt idx="35">
                  <c:v>23.1555</c:v>
                </c:pt>
                <c:pt idx="36">
                  <c:v>25.973499999999905</c:v>
                </c:pt>
                <c:pt idx="37">
                  <c:v>27.381499999999921</c:v>
                </c:pt>
                <c:pt idx="38">
                  <c:v>28.12</c:v>
                </c:pt>
                <c:pt idx="39">
                  <c:v>29.614999999999998</c:v>
                </c:pt>
                <c:pt idx="40">
                  <c:v>31.939</c:v>
                </c:pt>
                <c:pt idx="41">
                  <c:v>34.711500000000001</c:v>
                </c:pt>
                <c:pt idx="42">
                  <c:v>38.009500000000003</c:v>
                </c:pt>
                <c:pt idx="43">
                  <c:v>41.775500000000157</c:v>
                </c:pt>
                <c:pt idx="44">
                  <c:v>51.798500000000217</c:v>
                </c:pt>
                <c:pt idx="45">
                  <c:v>46.040500000000002</c:v>
                </c:pt>
                <c:pt idx="46">
                  <c:v>47.839999999999996</c:v>
                </c:pt>
                <c:pt idx="47">
                  <c:v>50.410999999999994</c:v>
                </c:pt>
                <c:pt idx="48">
                  <c:v>54.301499999999997</c:v>
                </c:pt>
                <c:pt idx="49">
                  <c:v>58.20550000000015</c:v>
                </c:pt>
                <c:pt idx="50">
                  <c:v>59.526000000000003</c:v>
                </c:pt>
                <c:pt idx="51">
                  <c:v>64.033500000000004</c:v>
                </c:pt>
                <c:pt idx="52">
                  <c:v>68.001498999999981</c:v>
                </c:pt>
                <c:pt idx="53">
                  <c:v>71.755499999999998</c:v>
                </c:pt>
                <c:pt idx="54">
                  <c:v>75.670499999999919</c:v>
                </c:pt>
                <c:pt idx="55">
                  <c:v>79.825998999999598</c:v>
                </c:pt>
                <c:pt idx="56">
                  <c:v>85.246499999999997</c:v>
                </c:pt>
                <c:pt idx="57">
                  <c:v>91.585499999999982</c:v>
                </c:pt>
                <c:pt idx="58">
                  <c:v>94.323499999999981</c:v>
                </c:pt>
                <c:pt idx="59">
                  <c:v>96.640500000000003</c:v>
                </c:pt>
                <c:pt idx="60">
                  <c:v>103.3695</c:v>
                </c:pt>
                <c:pt idx="61">
                  <c:v>107.5575</c:v>
                </c:pt>
                <c:pt idx="62">
                  <c:v>113.54</c:v>
                </c:pt>
                <c:pt idx="63">
                  <c:v>115.96899999999999</c:v>
                </c:pt>
                <c:pt idx="64">
                  <c:v>120.65049999999998</c:v>
                </c:pt>
                <c:pt idx="65">
                  <c:v>125.20950000000002</c:v>
                </c:pt>
                <c:pt idx="66">
                  <c:v>133.3785</c:v>
                </c:pt>
                <c:pt idx="67">
                  <c:v>134.64299999999997</c:v>
                </c:pt>
                <c:pt idx="68">
                  <c:v>138.655</c:v>
                </c:pt>
                <c:pt idx="69">
                  <c:v>145.0085</c:v>
                </c:pt>
                <c:pt idx="70">
                  <c:v>153.80850000000001</c:v>
                </c:pt>
                <c:pt idx="71">
                  <c:v>159.11099999999999</c:v>
                </c:pt>
                <c:pt idx="72">
                  <c:v>159.92450000000002</c:v>
                </c:pt>
                <c:pt idx="73">
                  <c:v>170.5275</c:v>
                </c:pt>
                <c:pt idx="74">
                  <c:v>171.477</c:v>
                </c:pt>
                <c:pt idx="75">
                  <c:v>176.25750000000002</c:v>
                </c:pt>
                <c:pt idx="76">
                  <c:v>180.60999999999999</c:v>
                </c:pt>
                <c:pt idx="77">
                  <c:v>188.34399999999999</c:v>
                </c:pt>
                <c:pt idx="78">
                  <c:v>193.2885</c:v>
                </c:pt>
                <c:pt idx="79">
                  <c:v>198.446</c:v>
                </c:pt>
                <c:pt idx="80">
                  <c:v>207.01499999999999</c:v>
                </c:pt>
                <c:pt idx="81">
                  <c:v>210.31900000000002</c:v>
                </c:pt>
                <c:pt idx="82">
                  <c:v>214.16850000000002</c:v>
                </c:pt>
                <c:pt idx="83">
                  <c:v>216.59900000000002</c:v>
                </c:pt>
                <c:pt idx="84">
                  <c:v>223.583</c:v>
                </c:pt>
                <c:pt idx="85">
                  <c:v>232.20399999999998</c:v>
                </c:pt>
                <c:pt idx="86">
                  <c:v>234.01049999999998</c:v>
                </c:pt>
                <c:pt idx="87">
                  <c:v>240.554</c:v>
                </c:pt>
                <c:pt idx="88">
                  <c:v>246.73899999999998</c:v>
                </c:pt>
                <c:pt idx="89">
                  <c:v>246.9845</c:v>
                </c:pt>
                <c:pt idx="90">
                  <c:v>254.40050000000002</c:v>
                </c:pt>
                <c:pt idx="91">
                  <c:v>256.32599999999923</c:v>
                </c:pt>
                <c:pt idx="92">
                  <c:v>258.13749999999999</c:v>
                </c:pt>
                <c:pt idx="93">
                  <c:v>268.33799999999923</c:v>
                </c:pt>
                <c:pt idx="94">
                  <c:v>275.24349999999993</c:v>
                </c:pt>
                <c:pt idx="95">
                  <c:v>273.20849999999899</c:v>
                </c:pt>
                <c:pt idx="96">
                  <c:v>278.04950000000002</c:v>
                </c:pt>
                <c:pt idx="97">
                  <c:v>280.9364999999982</c:v>
                </c:pt>
                <c:pt idx="98">
                  <c:v>283.96199999999851</c:v>
                </c:pt>
                <c:pt idx="99">
                  <c:v>284.846</c:v>
                </c:pt>
                <c:pt idx="100">
                  <c:v>285.91449999999969</c:v>
                </c:pt>
                <c:pt idx="101">
                  <c:v>289.78999999999894</c:v>
                </c:pt>
                <c:pt idx="102">
                  <c:v>288.04500000000002</c:v>
                </c:pt>
                <c:pt idx="103">
                  <c:v>296.00200000000001</c:v>
                </c:pt>
                <c:pt idx="104">
                  <c:v>296.01349999999923</c:v>
                </c:pt>
                <c:pt idx="105">
                  <c:v>299.70899899999893</c:v>
                </c:pt>
                <c:pt idx="106">
                  <c:v>303.79749999999899</c:v>
                </c:pt>
                <c:pt idx="107">
                  <c:v>301.07100000000003</c:v>
                </c:pt>
                <c:pt idx="108">
                  <c:v>301.36149999999969</c:v>
                </c:pt>
                <c:pt idx="109">
                  <c:v>304.95349999999894</c:v>
                </c:pt>
                <c:pt idx="110">
                  <c:v>307.61</c:v>
                </c:pt>
                <c:pt idx="111">
                  <c:v>306.553</c:v>
                </c:pt>
                <c:pt idx="112">
                  <c:v>305.10199999999969</c:v>
                </c:pt>
                <c:pt idx="113">
                  <c:v>304.22149999999863</c:v>
                </c:pt>
                <c:pt idx="114">
                  <c:v>305.57599999999923</c:v>
                </c:pt>
                <c:pt idx="115">
                  <c:v>307.59299999999899</c:v>
                </c:pt>
                <c:pt idx="116">
                  <c:v>303.61</c:v>
                </c:pt>
                <c:pt idx="117">
                  <c:v>305.42949999999894</c:v>
                </c:pt>
                <c:pt idx="118">
                  <c:v>303.83549999999963</c:v>
                </c:pt>
                <c:pt idx="119">
                  <c:v>299.80900000000008</c:v>
                </c:pt>
                <c:pt idx="120">
                  <c:v>299.56149999999963</c:v>
                </c:pt>
                <c:pt idx="121">
                  <c:v>297.12</c:v>
                </c:pt>
                <c:pt idx="122">
                  <c:v>299.98649999999827</c:v>
                </c:pt>
                <c:pt idx="123">
                  <c:v>299.56</c:v>
                </c:pt>
                <c:pt idx="124">
                  <c:v>301.74349999999993</c:v>
                </c:pt>
                <c:pt idx="125">
                  <c:v>298.19049999999999</c:v>
                </c:pt>
                <c:pt idx="126">
                  <c:v>296.84750000000008</c:v>
                </c:pt>
                <c:pt idx="127">
                  <c:v>291.71799999999899</c:v>
                </c:pt>
                <c:pt idx="128">
                  <c:v>290.22799999999899</c:v>
                </c:pt>
                <c:pt idx="129">
                  <c:v>284.19600000000003</c:v>
                </c:pt>
                <c:pt idx="130">
                  <c:v>284.0214999999987</c:v>
                </c:pt>
                <c:pt idx="131">
                  <c:v>282.53849999999869</c:v>
                </c:pt>
                <c:pt idx="132">
                  <c:v>275.60500000000002</c:v>
                </c:pt>
                <c:pt idx="133">
                  <c:v>272.86649999999969</c:v>
                </c:pt>
                <c:pt idx="134">
                  <c:v>269.62900000000002</c:v>
                </c:pt>
                <c:pt idx="135">
                  <c:v>274.61799999999999</c:v>
                </c:pt>
                <c:pt idx="136">
                  <c:v>272.44149999999894</c:v>
                </c:pt>
                <c:pt idx="137">
                  <c:v>265.68200000000002</c:v>
                </c:pt>
                <c:pt idx="138">
                  <c:v>264.02599999999899</c:v>
                </c:pt>
                <c:pt idx="139">
                  <c:v>263.24299999999999</c:v>
                </c:pt>
                <c:pt idx="140">
                  <c:v>263.16000000000008</c:v>
                </c:pt>
                <c:pt idx="141">
                  <c:v>255.77799999999999</c:v>
                </c:pt>
                <c:pt idx="142">
                  <c:v>255.78300000000002</c:v>
                </c:pt>
                <c:pt idx="143">
                  <c:v>251.53150000000002</c:v>
                </c:pt>
                <c:pt idx="144">
                  <c:v>247.03549999999998</c:v>
                </c:pt>
                <c:pt idx="145">
                  <c:v>245.108</c:v>
                </c:pt>
                <c:pt idx="146">
                  <c:v>240.93200000000004</c:v>
                </c:pt>
                <c:pt idx="147">
                  <c:v>239.8115</c:v>
                </c:pt>
                <c:pt idx="148">
                  <c:v>232.63150000000002</c:v>
                </c:pt>
                <c:pt idx="149">
                  <c:v>228.4915</c:v>
                </c:pt>
                <c:pt idx="150">
                  <c:v>227.595</c:v>
                </c:pt>
                <c:pt idx="151">
                  <c:v>227.26850000000002</c:v>
                </c:pt>
                <c:pt idx="152">
                  <c:v>224.227</c:v>
                </c:pt>
                <c:pt idx="153">
                  <c:v>221.28800000000001</c:v>
                </c:pt>
                <c:pt idx="154">
                  <c:v>218.47050000000002</c:v>
                </c:pt>
                <c:pt idx="155">
                  <c:v>214.98950000000002</c:v>
                </c:pt>
                <c:pt idx="156">
                  <c:v>210.61699999999999</c:v>
                </c:pt>
                <c:pt idx="157">
                  <c:v>206.11349999999999</c:v>
                </c:pt>
                <c:pt idx="158">
                  <c:v>203.804</c:v>
                </c:pt>
                <c:pt idx="159">
                  <c:v>197.58100000000007</c:v>
                </c:pt>
                <c:pt idx="160">
                  <c:v>200.53150000000002</c:v>
                </c:pt>
                <c:pt idx="161">
                  <c:v>192.1575</c:v>
                </c:pt>
                <c:pt idx="162">
                  <c:v>190.9975</c:v>
                </c:pt>
                <c:pt idx="163">
                  <c:v>188.76149999999998</c:v>
                </c:pt>
                <c:pt idx="164">
                  <c:v>182.31949999999998</c:v>
                </c:pt>
                <c:pt idx="165">
                  <c:v>179.96349999999998</c:v>
                </c:pt>
                <c:pt idx="166">
                  <c:v>179.96850000000001</c:v>
                </c:pt>
                <c:pt idx="167">
                  <c:v>176.41800000000001</c:v>
                </c:pt>
                <c:pt idx="168">
                  <c:v>170.90700000000001</c:v>
                </c:pt>
                <c:pt idx="169">
                  <c:v>168.10299999999998</c:v>
                </c:pt>
                <c:pt idx="170">
                  <c:v>166.10399999999998</c:v>
                </c:pt>
                <c:pt idx="171">
                  <c:v>163.22449999999998</c:v>
                </c:pt>
                <c:pt idx="172">
                  <c:v>161.51399999999998</c:v>
                </c:pt>
                <c:pt idx="173">
                  <c:v>156.19150000000002</c:v>
                </c:pt>
                <c:pt idx="174">
                  <c:v>153.74799999999999</c:v>
                </c:pt>
                <c:pt idx="175">
                  <c:v>153.80349999999999</c:v>
                </c:pt>
                <c:pt idx="176">
                  <c:v>150.57649999999998</c:v>
                </c:pt>
                <c:pt idx="177">
                  <c:v>145.4880000000006</c:v>
                </c:pt>
                <c:pt idx="178">
                  <c:v>146.63049999999998</c:v>
                </c:pt>
                <c:pt idx="179">
                  <c:v>140.97549999999998</c:v>
                </c:pt>
                <c:pt idx="180">
                  <c:v>142.79499999999999</c:v>
                </c:pt>
                <c:pt idx="181">
                  <c:v>135.69299999999998</c:v>
                </c:pt>
                <c:pt idx="182">
                  <c:v>134.47349999999997</c:v>
                </c:pt>
                <c:pt idx="183">
                  <c:v>132.90100000000001</c:v>
                </c:pt>
                <c:pt idx="184">
                  <c:v>133.55100000000004</c:v>
                </c:pt>
                <c:pt idx="185">
                  <c:v>128.029</c:v>
                </c:pt>
                <c:pt idx="186">
                  <c:v>126.4610000000003</c:v>
                </c:pt>
                <c:pt idx="187">
                  <c:v>123.24000000000002</c:v>
                </c:pt>
                <c:pt idx="188">
                  <c:v>124.36</c:v>
                </c:pt>
                <c:pt idx="189">
                  <c:v>120.8695</c:v>
                </c:pt>
                <c:pt idx="190">
                  <c:v>118.3745</c:v>
                </c:pt>
                <c:pt idx="191">
                  <c:v>117.136</c:v>
                </c:pt>
                <c:pt idx="192">
                  <c:v>114.568</c:v>
                </c:pt>
                <c:pt idx="193">
                  <c:v>112.31699999999999</c:v>
                </c:pt>
                <c:pt idx="194">
                  <c:v>110.38</c:v>
                </c:pt>
                <c:pt idx="195">
                  <c:v>109.7585</c:v>
                </c:pt>
                <c:pt idx="196">
                  <c:v>108.34050000000002</c:v>
                </c:pt>
                <c:pt idx="197">
                  <c:v>106.98350000000002</c:v>
                </c:pt>
                <c:pt idx="198">
                  <c:v>105.812</c:v>
                </c:pt>
                <c:pt idx="199">
                  <c:v>102.5395</c:v>
                </c:pt>
                <c:pt idx="200">
                  <c:v>101.97199999999999</c:v>
                </c:pt>
                <c:pt idx="201">
                  <c:v>98.862499999999983</c:v>
                </c:pt>
                <c:pt idx="202">
                  <c:v>99.489498999999981</c:v>
                </c:pt>
                <c:pt idx="203">
                  <c:v>94.192499999999981</c:v>
                </c:pt>
                <c:pt idx="204">
                  <c:v>94.398499999999999</c:v>
                </c:pt>
                <c:pt idx="205">
                  <c:v>91.689499999999981</c:v>
                </c:pt>
                <c:pt idx="206">
                  <c:v>90.543498999999983</c:v>
                </c:pt>
                <c:pt idx="207">
                  <c:v>86.471000000000004</c:v>
                </c:pt>
                <c:pt idx="208">
                  <c:v>89.552499999999981</c:v>
                </c:pt>
                <c:pt idx="209">
                  <c:v>87.611998999999983</c:v>
                </c:pt>
                <c:pt idx="210">
                  <c:v>86.657499999999999</c:v>
                </c:pt>
                <c:pt idx="211">
                  <c:v>84.064499999999995</c:v>
                </c:pt>
                <c:pt idx="212">
                  <c:v>83.444000000000358</c:v>
                </c:pt>
                <c:pt idx="213">
                  <c:v>84.381999999999991</c:v>
                </c:pt>
                <c:pt idx="214">
                  <c:v>81.462000000000003</c:v>
                </c:pt>
                <c:pt idx="215">
                  <c:v>79.171999999999983</c:v>
                </c:pt>
                <c:pt idx="216">
                  <c:v>77.877499999999998</c:v>
                </c:pt>
                <c:pt idx="217">
                  <c:v>76.974998999999983</c:v>
                </c:pt>
                <c:pt idx="218">
                  <c:v>76.088499999999982</c:v>
                </c:pt>
                <c:pt idx="219">
                  <c:v>73.66549999999998</c:v>
                </c:pt>
                <c:pt idx="220">
                  <c:v>72.1935</c:v>
                </c:pt>
                <c:pt idx="221">
                  <c:v>71.35799999999999</c:v>
                </c:pt>
                <c:pt idx="222">
                  <c:v>68.143500000000003</c:v>
                </c:pt>
                <c:pt idx="223">
                  <c:v>69.545500000000004</c:v>
                </c:pt>
                <c:pt idx="224">
                  <c:v>67.583500000000001</c:v>
                </c:pt>
                <c:pt idx="225">
                  <c:v>67.627499999999998</c:v>
                </c:pt>
                <c:pt idx="226">
                  <c:v>65.906498999999982</c:v>
                </c:pt>
                <c:pt idx="227">
                  <c:v>64.472999999999999</c:v>
                </c:pt>
                <c:pt idx="228">
                  <c:v>65.749500000000026</c:v>
                </c:pt>
                <c:pt idx="229">
                  <c:v>64.269498999999982</c:v>
                </c:pt>
                <c:pt idx="230">
                  <c:v>63.105500000000013</c:v>
                </c:pt>
                <c:pt idx="231">
                  <c:v>61.186</c:v>
                </c:pt>
                <c:pt idx="232">
                  <c:v>61.732000000000063</c:v>
                </c:pt>
                <c:pt idx="233">
                  <c:v>59.862000000000002</c:v>
                </c:pt>
                <c:pt idx="234">
                  <c:v>58.516500000000001</c:v>
                </c:pt>
                <c:pt idx="235">
                  <c:v>59.419499999999999</c:v>
                </c:pt>
                <c:pt idx="236">
                  <c:v>54.767000000000003</c:v>
                </c:pt>
                <c:pt idx="237">
                  <c:v>54.201000000000001</c:v>
                </c:pt>
                <c:pt idx="238">
                  <c:v>55.509</c:v>
                </c:pt>
                <c:pt idx="239">
                  <c:v>54.685500000000012</c:v>
                </c:pt>
                <c:pt idx="240">
                  <c:v>53.355999000000004</c:v>
                </c:pt>
                <c:pt idx="241">
                  <c:v>53.662500000000172</c:v>
                </c:pt>
                <c:pt idx="242">
                  <c:v>51.134</c:v>
                </c:pt>
                <c:pt idx="243">
                  <c:v>51.542000000000002</c:v>
                </c:pt>
                <c:pt idx="244">
                  <c:v>52.962999000000003</c:v>
                </c:pt>
                <c:pt idx="245">
                  <c:v>50.67</c:v>
                </c:pt>
                <c:pt idx="246">
                  <c:v>50.329000000000001</c:v>
                </c:pt>
                <c:pt idx="247">
                  <c:v>48.230500000000013</c:v>
                </c:pt>
                <c:pt idx="248">
                  <c:v>47.069000000000003</c:v>
                </c:pt>
                <c:pt idx="249">
                  <c:v>46.821000000000005</c:v>
                </c:pt>
                <c:pt idx="250">
                  <c:v>45.223500000000165</c:v>
                </c:pt>
                <c:pt idx="251">
                  <c:v>45.997</c:v>
                </c:pt>
                <c:pt idx="252">
                  <c:v>45.128500000000187</c:v>
                </c:pt>
                <c:pt idx="253">
                  <c:v>43.820500000000003</c:v>
                </c:pt>
                <c:pt idx="254">
                  <c:v>42.718999000000011</c:v>
                </c:pt>
                <c:pt idx="255">
                  <c:v>42.389499999999998</c:v>
                </c:pt>
                <c:pt idx="256">
                  <c:v>41.126500000000149</c:v>
                </c:pt>
                <c:pt idx="257">
                  <c:v>40.783500000000011</c:v>
                </c:pt>
                <c:pt idx="258">
                  <c:v>41.681000000000004</c:v>
                </c:pt>
                <c:pt idx="259">
                  <c:v>39.819998999999996</c:v>
                </c:pt>
                <c:pt idx="260">
                  <c:v>37.063000000000002</c:v>
                </c:pt>
                <c:pt idx="261">
                  <c:v>36.810499999999998</c:v>
                </c:pt>
                <c:pt idx="262">
                  <c:v>37.8705</c:v>
                </c:pt>
                <c:pt idx="263">
                  <c:v>38.431000000000004</c:v>
                </c:pt>
                <c:pt idx="264">
                  <c:v>36.97</c:v>
                </c:pt>
                <c:pt idx="265">
                  <c:v>36.343999999999994</c:v>
                </c:pt>
                <c:pt idx="266">
                  <c:v>35.343000000000004</c:v>
                </c:pt>
                <c:pt idx="267">
                  <c:v>36.953499999999998</c:v>
                </c:pt>
                <c:pt idx="268">
                  <c:v>35.342500000000001</c:v>
                </c:pt>
                <c:pt idx="269">
                  <c:v>33.746000000000002</c:v>
                </c:pt>
                <c:pt idx="270">
                  <c:v>33.549000000000007</c:v>
                </c:pt>
                <c:pt idx="271">
                  <c:v>31.721999999999987</c:v>
                </c:pt>
                <c:pt idx="272">
                  <c:v>33.135000000000012</c:v>
                </c:pt>
                <c:pt idx="273">
                  <c:v>29.245499999999875</c:v>
                </c:pt>
                <c:pt idx="274">
                  <c:v>28.827999999999999</c:v>
                </c:pt>
                <c:pt idx="275">
                  <c:v>31.27949999999991</c:v>
                </c:pt>
                <c:pt idx="276">
                  <c:v>30.504000000000001</c:v>
                </c:pt>
                <c:pt idx="277">
                  <c:v>30.0505</c:v>
                </c:pt>
                <c:pt idx="278">
                  <c:v>30.545999999999989</c:v>
                </c:pt>
                <c:pt idx="279">
                  <c:v>30.440499999999879</c:v>
                </c:pt>
                <c:pt idx="280">
                  <c:v>28.57</c:v>
                </c:pt>
                <c:pt idx="281">
                  <c:v>29.17</c:v>
                </c:pt>
                <c:pt idx="282">
                  <c:v>27.847999999999999</c:v>
                </c:pt>
                <c:pt idx="283">
                  <c:v>27.6265</c:v>
                </c:pt>
                <c:pt idx="284">
                  <c:v>27.4345</c:v>
                </c:pt>
                <c:pt idx="285">
                  <c:v>27.451000000000001</c:v>
                </c:pt>
                <c:pt idx="286">
                  <c:v>26.513000000000005</c:v>
                </c:pt>
                <c:pt idx="287">
                  <c:v>27.355</c:v>
                </c:pt>
                <c:pt idx="288">
                  <c:v>25.689499999999914</c:v>
                </c:pt>
                <c:pt idx="289">
                  <c:v>24.8735</c:v>
                </c:pt>
                <c:pt idx="290">
                  <c:v>25.198499999999989</c:v>
                </c:pt>
                <c:pt idx="291">
                  <c:v>25.835999999999999</c:v>
                </c:pt>
                <c:pt idx="292">
                  <c:v>24.241499999999906</c:v>
                </c:pt>
                <c:pt idx="293">
                  <c:v>24.151000000000035</c:v>
                </c:pt>
                <c:pt idx="294">
                  <c:v>22.663499999999921</c:v>
                </c:pt>
                <c:pt idx="295">
                  <c:v>22.521000000000001</c:v>
                </c:pt>
                <c:pt idx="296">
                  <c:v>22.884499999999989</c:v>
                </c:pt>
                <c:pt idx="297">
                  <c:v>23.520499999999906</c:v>
                </c:pt>
                <c:pt idx="298">
                  <c:v>21.959</c:v>
                </c:pt>
                <c:pt idx="299">
                  <c:v>21.0505</c:v>
                </c:pt>
                <c:pt idx="300">
                  <c:v>21.746499999999898</c:v>
                </c:pt>
                <c:pt idx="301">
                  <c:v>21.140499999999989</c:v>
                </c:pt>
                <c:pt idx="302">
                  <c:v>19.1465</c:v>
                </c:pt>
                <c:pt idx="303">
                  <c:v>19.657000000000075</c:v>
                </c:pt>
                <c:pt idx="304">
                  <c:v>19.750499999999914</c:v>
                </c:pt>
                <c:pt idx="305">
                  <c:v>21.048499999999883</c:v>
                </c:pt>
                <c:pt idx="306">
                  <c:v>21.329000000000001</c:v>
                </c:pt>
                <c:pt idx="307">
                  <c:v>20.104500000000005</c:v>
                </c:pt>
                <c:pt idx="308">
                  <c:v>19.21249999999991</c:v>
                </c:pt>
                <c:pt idx="309">
                  <c:v>19.759499999999989</c:v>
                </c:pt>
                <c:pt idx="310">
                  <c:v>19.917999999999999</c:v>
                </c:pt>
                <c:pt idx="311">
                  <c:v>18.611000000000093</c:v>
                </c:pt>
                <c:pt idx="312">
                  <c:v>19.002499999999905</c:v>
                </c:pt>
                <c:pt idx="313">
                  <c:v>18.37249999999991</c:v>
                </c:pt>
                <c:pt idx="314">
                  <c:v>18.260000000000002</c:v>
                </c:pt>
                <c:pt idx="315">
                  <c:v>17.6965</c:v>
                </c:pt>
                <c:pt idx="316">
                  <c:v>17.808</c:v>
                </c:pt>
                <c:pt idx="317">
                  <c:v>16.575500000000002</c:v>
                </c:pt>
                <c:pt idx="318">
                  <c:v>17.231000000000005</c:v>
                </c:pt>
                <c:pt idx="319">
                  <c:v>17.157000000000075</c:v>
                </c:pt>
                <c:pt idx="320">
                  <c:v>16.364999999999988</c:v>
                </c:pt>
                <c:pt idx="321">
                  <c:v>16.482999999999887</c:v>
                </c:pt>
                <c:pt idx="322">
                  <c:v>16.455499999999883</c:v>
                </c:pt>
                <c:pt idx="323">
                  <c:v>15.879000000000024</c:v>
                </c:pt>
                <c:pt idx="324">
                  <c:v>15.974500000000004</c:v>
                </c:pt>
                <c:pt idx="325">
                  <c:v>16.1065</c:v>
                </c:pt>
                <c:pt idx="326">
                  <c:v>15.9415</c:v>
                </c:pt>
                <c:pt idx="327">
                  <c:v>14.851000000000004</c:v>
                </c:pt>
                <c:pt idx="328">
                  <c:v>14.923500000000002</c:v>
                </c:pt>
                <c:pt idx="329">
                  <c:v>16.390499999999989</c:v>
                </c:pt>
                <c:pt idx="330">
                  <c:v>15.309500000000041</c:v>
                </c:pt>
                <c:pt idx="331">
                  <c:v>14.272500000000004</c:v>
                </c:pt>
                <c:pt idx="332">
                  <c:v>15.512500000000006</c:v>
                </c:pt>
                <c:pt idx="333">
                  <c:v>15.4015</c:v>
                </c:pt>
                <c:pt idx="334">
                  <c:v>14.482000000000006</c:v>
                </c:pt>
                <c:pt idx="335">
                  <c:v>12.679</c:v>
                </c:pt>
                <c:pt idx="336">
                  <c:v>12.333</c:v>
                </c:pt>
                <c:pt idx="337">
                  <c:v>13.0435</c:v>
                </c:pt>
                <c:pt idx="338">
                  <c:v>13.91</c:v>
                </c:pt>
                <c:pt idx="339">
                  <c:v>13.377000000000002</c:v>
                </c:pt>
                <c:pt idx="340">
                  <c:v>13.554500000000004</c:v>
                </c:pt>
                <c:pt idx="341">
                  <c:v>13.5015</c:v>
                </c:pt>
                <c:pt idx="342">
                  <c:v>13.141999999999999</c:v>
                </c:pt>
                <c:pt idx="343">
                  <c:v>12.136000000000001</c:v>
                </c:pt>
                <c:pt idx="344">
                  <c:v>12.379000000000024</c:v>
                </c:pt>
                <c:pt idx="345">
                  <c:v>12.701500000000001</c:v>
                </c:pt>
                <c:pt idx="346">
                  <c:v>12.218999999999999</c:v>
                </c:pt>
                <c:pt idx="347">
                  <c:v>11.462000000000026</c:v>
                </c:pt>
                <c:pt idx="348">
                  <c:v>11.624500000000001</c:v>
                </c:pt>
                <c:pt idx="349">
                  <c:v>12.0985</c:v>
                </c:pt>
                <c:pt idx="350">
                  <c:v>11.369000000000026</c:v>
                </c:pt>
                <c:pt idx="351">
                  <c:v>11.686500000000002</c:v>
                </c:pt>
                <c:pt idx="352">
                  <c:v>10.886500000000026</c:v>
                </c:pt>
                <c:pt idx="353">
                  <c:v>10.6175</c:v>
                </c:pt>
                <c:pt idx="354">
                  <c:v>10.925500000000024</c:v>
                </c:pt>
                <c:pt idx="355">
                  <c:v>10.793999999999999</c:v>
                </c:pt>
                <c:pt idx="356">
                  <c:v>10.765500000000022</c:v>
                </c:pt>
                <c:pt idx="357">
                  <c:v>10.895500000000041</c:v>
                </c:pt>
                <c:pt idx="358">
                  <c:v>9.9405000000000001</c:v>
                </c:pt>
                <c:pt idx="359">
                  <c:v>10.6275</c:v>
                </c:pt>
                <c:pt idx="360">
                  <c:v>10.8415</c:v>
                </c:pt>
                <c:pt idx="361">
                  <c:v>10.130000000000001</c:v>
                </c:pt>
                <c:pt idx="362">
                  <c:v>10.455500000000056</c:v>
                </c:pt>
                <c:pt idx="363">
                  <c:v>10.513</c:v>
                </c:pt>
                <c:pt idx="364">
                  <c:v>10.298500000000001</c:v>
                </c:pt>
                <c:pt idx="365">
                  <c:v>10.669</c:v>
                </c:pt>
                <c:pt idx="366">
                  <c:v>9.9185000000000034</c:v>
                </c:pt>
                <c:pt idx="367">
                  <c:v>9.9095000000000066</c:v>
                </c:pt>
                <c:pt idx="368">
                  <c:v>9.027000000000001</c:v>
                </c:pt>
                <c:pt idx="369">
                  <c:v>9.5105000000000004</c:v>
                </c:pt>
                <c:pt idx="370">
                  <c:v>9.3625000000000522</c:v>
                </c:pt>
                <c:pt idx="371">
                  <c:v>9.2745000000000015</c:v>
                </c:pt>
                <c:pt idx="372">
                  <c:v>8.9430000000000014</c:v>
                </c:pt>
                <c:pt idx="373">
                  <c:v>9.4310000000000009</c:v>
                </c:pt>
                <c:pt idx="374">
                  <c:v>8.9215</c:v>
                </c:pt>
                <c:pt idx="375">
                  <c:v>8.9164990000000248</c:v>
                </c:pt>
                <c:pt idx="376">
                  <c:v>9.4964990000000267</c:v>
                </c:pt>
                <c:pt idx="377">
                  <c:v>9.0970000000000013</c:v>
                </c:pt>
                <c:pt idx="378">
                  <c:v>9.6035000000000004</c:v>
                </c:pt>
                <c:pt idx="379">
                  <c:v>9.484</c:v>
                </c:pt>
                <c:pt idx="380">
                  <c:v>9.2775000000000034</c:v>
                </c:pt>
                <c:pt idx="381">
                  <c:v>8.9140000000000015</c:v>
                </c:pt>
                <c:pt idx="382">
                  <c:v>9.0479999999999983</c:v>
                </c:pt>
                <c:pt idx="383">
                  <c:v>8.8975000000000026</c:v>
                </c:pt>
                <c:pt idx="384">
                  <c:v>8.9160000000000004</c:v>
                </c:pt>
                <c:pt idx="385">
                  <c:v>9.2860000000000014</c:v>
                </c:pt>
                <c:pt idx="386">
                  <c:v>9.074999</c:v>
                </c:pt>
                <c:pt idx="387">
                  <c:v>8.6694990000000267</c:v>
                </c:pt>
                <c:pt idx="388">
                  <c:v>9.2259989999999998</c:v>
                </c:pt>
                <c:pt idx="389">
                  <c:v>8.9475000000000016</c:v>
                </c:pt>
                <c:pt idx="390">
                  <c:v>8.7259989999999998</c:v>
                </c:pt>
                <c:pt idx="391">
                  <c:v>8.3850000000000247</c:v>
                </c:pt>
                <c:pt idx="392">
                  <c:v>8.5535000000000068</c:v>
                </c:pt>
                <c:pt idx="393">
                  <c:v>8.4650000000000247</c:v>
                </c:pt>
                <c:pt idx="394">
                  <c:v>7.2210000000000001</c:v>
                </c:pt>
                <c:pt idx="395">
                  <c:v>8.8340000000000014</c:v>
                </c:pt>
                <c:pt idx="396">
                  <c:v>8.6909989999999997</c:v>
                </c:pt>
                <c:pt idx="397">
                  <c:v>9.4175000000000004</c:v>
                </c:pt>
                <c:pt idx="398">
                  <c:v>8.2745000000000015</c:v>
                </c:pt>
                <c:pt idx="399">
                  <c:v>8.7620000000000005</c:v>
                </c:pt>
                <c:pt idx="400">
                  <c:v>8.1020000000000003</c:v>
                </c:pt>
                <c:pt idx="401">
                  <c:v>8.3040000000000003</c:v>
                </c:pt>
                <c:pt idx="402">
                  <c:v>8.5725000000000247</c:v>
                </c:pt>
                <c:pt idx="403">
                  <c:v>8.3560000000000247</c:v>
                </c:pt>
                <c:pt idx="404">
                  <c:v>9.0865000000000027</c:v>
                </c:pt>
                <c:pt idx="405">
                  <c:v>9.577</c:v>
                </c:pt>
                <c:pt idx="406">
                  <c:v>8.9610000000000003</c:v>
                </c:pt>
                <c:pt idx="407">
                  <c:v>9.0525000000000411</c:v>
                </c:pt>
                <c:pt idx="408">
                  <c:v>9.609</c:v>
                </c:pt>
                <c:pt idx="409">
                  <c:v>9.645999999999999</c:v>
                </c:pt>
                <c:pt idx="410">
                  <c:v>9.5815000000000001</c:v>
                </c:pt>
                <c:pt idx="411">
                  <c:v>10.308</c:v>
                </c:pt>
                <c:pt idx="412">
                  <c:v>9.3755000000000521</c:v>
                </c:pt>
                <c:pt idx="413">
                  <c:v>9.4535000000000267</c:v>
                </c:pt>
                <c:pt idx="414">
                  <c:v>9.7135000000000016</c:v>
                </c:pt>
                <c:pt idx="415">
                  <c:v>9.5279989999999994</c:v>
                </c:pt>
                <c:pt idx="416">
                  <c:v>9.6065000000000005</c:v>
                </c:pt>
                <c:pt idx="417">
                  <c:v>9.0540000000000003</c:v>
                </c:pt>
                <c:pt idx="418">
                  <c:v>8.7815000000000012</c:v>
                </c:pt>
                <c:pt idx="419">
                  <c:v>8.6349999999999998</c:v>
                </c:pt>
                <c:pt idx="420">
                  <c:v>9.1905000000000001</c:v>
                </c:pt>
                <c:pt idx="421">
                  <c:v>9.2439999999999998</c:v>
                </c:pt>
                <c:pt idx="422">
                  <c:v>8.7695000000000007</c:v>
                </c:pt>
                <c:pt idx="423">
                  <c:v>9.4755000000000411</c:v>
                </c:pt>
                <c:pt idx="424">
                  <c:v>9.6329990000000016</c:v>
                </c:pt>
                <c:pt idx="425">
                  <c:v>8.6950000000000003</c:v>
                </c:pt>
                <c:pt idx="426">
                  <c:v>8.8245000000000005</c:v>
                </c:pt>
                <c:pt idx="427">
                  <c:v>9.0479999999999983</c:v>
                </c:pt>
                <c:pt idx="428">
                  <c:v>9.6510000000000016</c:v>
                </c:pt>
                <c:pt idx="429">
                  <c:v>8.82</c:v>
                </c:pt>
                <c:pt idx="430">
                  <c:v>9.5575000000000028</c:v>
                </c:pt>
                <c:pt idx="431">
                  <c:v>9.042999</c:v>
                </c:pt>
                <c:pt idx="432">
                  <c:v>9.2435000000000009</c:v>
                </c:pt>
                <c:pt idx="433">
                  <c:v>9.4055000000000248</c:v>
                </c:pt>
                <c:pt idx="434">
                  <c:v>9.7680000000000007</c:v>
                </c:pt>
                <c:pt idx="435">
                  <c:v>9.8445</c:v>
                </c:pt>
                <c:pt idx="436">
                  <c:v>9.791499</c:v>
                </c:pt>
                <c:pt idx="437">
                  <c:v>9.5934990000000067</c:v>
                </c:pt>
                <c:pt idx="438">
                  <c:v>8.9725000000000268</c:v>
                </c:pt>
                <c:pt idx="439">
                  <c:v>9.7409999999999997</c:v>
                </c:pt>
                <c:pt idx="440">
                  <c:v>9.4235000000000007</c:v>
                </c:pt>
                <c:pt idx="441">
                  <c:v>8.7615000000000016</c:v>
                </c:pt>
                <c:pt idx="442">
                  <c:v>9.0439999999999987</c:v>
                </c:pt>
                <c:pt idx="443">
                  <c:v>8.8460000000000001</c:v>
                </c:pt>
                <c:pt idx="444">
                  <c:v>8.4830000000000005</c:v>
                </c:pt>
                <c:pt idx="445">
                  <c:v>8.7179999999999982</c:v>
                </c:pt>
                <c:pt idx="446">
                  <c:v>8.8965000000000067</c:v>
                </c:pt>
                <c:pt idx="447">
                  <c:v>8.7379999999999995</c:v>
                </c:pt>
                <c:pt idx="448">
                  <c:v>9.6384999999999987</c:v>
                </c:pt>
                <c:pt idx="449">
                  <c:v>8.9140000000000015</c:v>
                </c:pt>
                <c:pt idx="450">
                  <c:v>9.7935000000000034</c:v>
                </c:pt>
                <c:pt idx="451">
                  <c:v>8.9935000000000027</c:v>
                </c:pt>
                <c:pt idx="452">
                  <c:v>9.1155000000000008</c:v>
                </c:pt>
                <c:pt idx="453">
                  <c:v>9.6969990000000017</c:v>
                </c:pt>
                <c:pt idx="454">
                  <c:v>9.7650000000000006</c:v>
                </c:pt>
                <c:pt idx="455">
                  <c:v>9.5130000000000035</c:v>
                </c:pt>
                <c:pt idx="456">
                  <c:v>9.9010000000000016</c:v>
                </c:pt>
                <c:pt idx="457">
                  <c:v>9.6389989999999983</c:v>
                </c:pt>
                <c:pt idx="458">
                  <c:v>9.0605000000000047</c:v>
                </c:pt>
                <c:pt idx="459">
                  <c:v>9.5365000000000002</c:v>
                </c:pt>
                <c:pt idx="460">
                  <c:v>9.6465000000000014</c:v>
                </c:pt>
                <c:pt idx="461">
                  <c:v>9.4535000000000267</c:v>
                </c:pt>
                <c:pt idx="462">
                  <c:v>8.2535000000000007</c:v>
                </c:pt>
                <c:pt idx="463">
                  <c:v>9.6535000000000046</c:v>
                </c:pt>
                <c:pt idx="464">
                  <c:v>9.2775000000000034</c:v>
                </c:pt>
                <c:pt idx="465">
                  <c:v>10.237500000000001</c:v>
                </c:pt>
                <c:pt idx="466">
                  <c:v>9.838000000000001</c:v>
                </c:pt>
                <c:pt idx="467">
                  <c:v>10.008000000000001</c:v>
                </c:pt>
                <c:pt idx="468">
                  <c:v>10.829000000000002</c:v>
                </c:pt>
                <c:pt idx="469">
                  <c:v>9.8799990000000228</c:v>
                </c:pt>
                <c:pt idx="470">
                  <c:v>9.8820000000000068</c:v>
                </c:pt>
                <c:pt idx="471">
                  <c:v>10.399500000000026</c:v>
                </c:pt>
                <c:pt idx="472">
                  <c:v>10.177</c:v>
                </c:pt>
                <c:pt idx="473">
                  <c:v>10.051500000000004</c:v>
                </c:pt>
                <c:pt idx="474">
                  <c:v>10.547000000000001</c:v>
                </c:pt>
                <c:pt idx="475">
                  <c:v>10.534000000000001</c:v>
                </c:pt>
                <c:pt idx="476">
                  <c:v>10.403</c:v>
                </c:pt>
                <c:pt idx="477">
                  <c:v>10.468500000000002</c:v>
                </c:pt>
                <c:pt idx="478">
                  <c:v>11.75</c:v>
                </c:pt>
                <c:pt idx="479">
                  <c:v>11.502500000000024</c:v>
                </c:pt>
                <c:pt idx="480">
                  <c:v>10.838000000000001</c:v>
                </c:pt>
              </c:numCache>
            </c:numRef>
          </c:yVal>
          <c:smooth val="1"/>
          <c:extLst>
            <c:ext xmlns:c16="http://schemas.microsoft.com/office/drawing/2014/chart" uri="{C3380CC4-5D6E-409C-BE32-E72D297353CC}">
              <c16:uniqueId val="{0000000E-CB24-441D-A873-FCB2A3CC84DE}"/>
            </c:ext>
          </c:extLst>
        </c:ser>
        <c:ser>
          <c:idx val="15"/>
          <c:order val="15"/>
          <c:spPr>
            <a:ln w="12700">
              <a:solidFill>
                <a:srgbClr val="FFCC99"/>
              </a:solidFill>
              <a:prstDash val="solid"/>
            </a:ln>
          </c:spPr>
          <c:marker>
            <c:symbol val="none"/>
          </c:marker>
          <c:xVal>
            <c:numRef>
              <c:f>vzavk!$A$1:$A$481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vzavk!$Q$1:$Q$481</c:f>
              <c:numCache>
                <c:formatCode>General</c:formatCode>
                <c:ptCount val="481"/>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991.84699999999748</c:v>
                </c:pt>
                <c:pt idx="10">
                  <c:v>908.33399999999949</c:v>
                </c:pt>
                <c:pt idx="11">
                  <c:v>815.69</c:v>
                </c:pt>
                <c:pt idx="12">
                  <c:v>721.43199999999797</c:v>
                </c:pt>
                <c:pt idx="13">
                  <c:v>634.06099899999947</c:v>
                </c:pt>
                <c:pt idx="14">
                  <c:v>524.49</c:v>
                </c:pt>
                <c:pt idx="15">
                  <c:v>433.29849999999863</c:v>
                </c:pt>
                <c:pt idx="16">
                  <c:v>339.04250000000002</c:v>
                </c:pt>
                <c:pt idx="17">
                  <c:v>263.47749999999894</c:v>
                </c:pt>
                <c:pt idx="18">
                  <c:v>250.95950000000002</c:v>
                </c:pt>
                <c:pt idx="19">
                  <c:v>189.953</c:v>
                </c:pt>
                <c:pt idx="20">
                  <c:v>136.78399999999999</c:v>
                </c:pt>
                <c:pt idx="21">
                  <c:v>93.272498999999598</c:v>
                </c:pt>
                <c:pt idx="22">
                  <c:v>64.402000000000001</c:v>
                </c:pt>
                <c:pt idx="23">
                  <c:v>40.737500000000011</c:v>
                </c:pt>
                <c:pt idx="24">
                  <c:v>29.977</c:v>
                </c:pt>
                <c:pt idx="25">
                  <c:v>22.943499999999879</c:v>
                </c:pt>
                <c:pt idx="26">
                  <c:v>18.959</c:v>
                </c:pt>
                <c:pt idx="27">
                  <c:v>17.8535</c:v>
                </c:pt>
                <c:pt idx="28">
                  <c:v>18.279999999999987</c:v>
                </c:pt>
                <c:pt idx="29">
                  <c:v>17.722499999999879</c:v>
                </c:pt>
                <c:pt idx="30">
                  <c:v>17.768999999999906</c:v>
                </c:pt>
                <c:pt idx="31">
                  <c:v>18.375</c:v>
                </c:pt>
                <c:pt idx="32">
                  <c:v>20.132999999999999</c:v>
                </c:pt>
                <c:pt idx="33">
                  <c:v>21.348499999999905</c:v>
                </c:pt>
                <c:pt idx="34">
                  <c:v>22.77949999999991</c:v>
                </c:pt>
                <c:pt idx="35">
                  <c:v>23.224999999999987</c:v>
                </c:pt>
                <c:pt idx="36">
                  <c:v>25.5305</c:v>
                </c:pt>
                <c:pt idx="37">
                  <c:v>25.8355</c:v>
                </c:pt>
                <c:pt idx="38">
                  <c:v>27.598499999999905</c:v>
                </c:pt>
                <c:pt idx="39">
                  <c:v>29.041499999999989</c:v>
                </c:pt>
                <c:pt idx="40">
                  <c:v>31.899000000000001</c:v>
                </c:pt>
                <c:pt idx="41">
                  <c:v>35.098500000000165</c:v>
                </c:pt>
                <c:pt idx="42">
                  <c:v>35.649500000000003</c:v>
                </c:pt>
                <c:pt idx="43">
                  <c:v>40.004000000000005</c:v>
                </c:pt>
                <c:pt idx="44">
                  <c:v>42.489000000000004</c:v>
                </c:pt>
                <c:pt idx="45">
                  <c:v>44.026500000000013</c:v>
                </c:pt>
                <c:pt idx="46">
                  <c:v>48.411999999999999</c:v>
                </c:pt>
                <c:pt idx="47">
                  <c:v>49.813499999999998</c:v>
                </c:pt>
                <c:pt idx="48">
                  <c:v>52.242500000000113</c:v>
                </c:pt>
                <c:pt idx="49">
                  <c:v>56.398500000000013</c:v>
                </c:pt>
                <c:pt idx="50">
                  <c:v>59.045500000000011</c:v>
                </c:pt>
                <c:pt idx="51">
                  <c:v>63.134500000000003</c:v>
                </c:pt>
                <c:pt idx="52">
                  <c:v>67.516499999999994</c:v>
                </c:pt>
                <c:pt idx="53">
                  <c:v>69.829499999999982</c:v>
                </c:pt>
                <c:pt idx="54">
                  <c:v>73.600999999999999</c:v>
                </c:pt>
                <c:pt idx="55">
                  <c:v>75.263498999999982</c:v>
                </c:pt>
                <c:pt idx="56">
                  <c:v>81.179999999999978</c:v>
                </c:pt>
                <c:pt idx="57">
                  <c:v>86.337000000000003</c:v>
                </c:pt>
                <c:pt idx="58">
                  <c:v>90.286000000000001</c:v>
                </c:pt>
                <c:pt idx="59">
                  <c:v>94.069500000000005</c:v>
                </c:pt>
                <c:pt idx="60">
                  <c:v>98.403499999999994</c:v>
                </c:pt>
                <c:pt idx="61">
                  <c:v>104.0715</c:v>
                </c:pt>
                <c:pt idx="62">
                  <c:v>110.2</c:v>
                </c:pt>
                <c:pt idx="63">
                  <c:v>114.80500000000001</c:v>
                </c:pt>
                <c:pt idx="64">
                  <c:v>118.13500000000001</c:v>
                </c:pt>
                <c:pt idx="65">
                  <c:v>121.78</c:v>
                </c:pt>
                <c:pt idx="66">
                  <c:v>129.73499999999999</c:v>
                </c:pt>
                <c:pt idx="67">
                  <c:v>129.94650000000001</c:v>
                </c:pt>
                <c:pt idx="68">
                  <c:v>134.7285</c:v>
                </c:pt>
                <c:pt idx="69">
                  <c:v>141.67299999999997</c:v>
                </c:pt>
                <c:pt idx="70">
                  <c:v>147.416</c:v>
                </c:pt>
                <c:pt idx="71">
                  <c:v>149.423</c:v>
                </c:pt>
                <c:pt idx="72">
                  <c:v>156.67399999999998</c:v>
                </c:pt>
                <c:pt idx="73">
                  <c:v>162.40050000000002</c:v>
                </c:pt>
                <c:pt idx="74">
                  <c:v>164.80100000000004</c:v>
                </c:pt>
                <c:pt idx="75">
                  <c:v>172.10549999999998</c:v>
                </c:pt>
                <c:pt idx="76">
                  <c:v>175.64699999999999</c:v>
                </c:pt>
                <c:pt idx="77">
                  <c:v>181.43</c:v>
                </c:pt>
                <c:pt idx="78">
                  <c:v>186.73699999999999</c:v>
                </c:pt>
                <c:pt idx="79">
                  <c:v>191.12050000000002</c:v>
                </c:pt>
                <c:pt idx="80">
                  <c:v>196.74899999999997</c:v>
                </c:pt>
                <c:pt idx="81">
                  <c:v>200.39850000000001</c:v>
                </c:pt>
                <c:pt idx="82">
                  <c:v>207.44349999999997</c:v>
                </c:pt>
                <c:pt idx="83">
                  <c:v>214.80550000000002</c:v>
                </c:pt>
                <c:pt idx="84">
                  <c:v>218.726</c:v>
                </c:pt>
                <c:pt idx="85">
                  <c:v>224.5215</c:v>
                </c:pt>
                <c:pt idx="86">
                  <c:v>226.74249999999998</c:v>
                </c:pt>
                <c:pt idx="87">
                  <c:v>234.05250000000001</c:v>
                </c:pt>
                <c:pt idx="88">
                  <c:v>233.24949999999995</c:v>
                </c:pt>
                <c:pt idx="89">
                  <c:v>239.45950000000002</c:v>
                </c:pt>
                <c:pt idx="90">
                  <c:v>247.58950000000002</c:v>
                </c:pt>
                <c:pt idx="91">
                  <c:v>248.3115</c:v>
                </c:pt>
                <c:pt idx="92">
                  <c:v>250.79149999999998</c:v>
                </c:pt>
                <c:pt idx="93">
                  <c:v>256.32900000000001</c:v>
                </c:pt>
                <c:pt idx="94">
                  <c:v>258.29349999999869</c:v>
                </c:pt>
                <c:pt idx="95">
                  <c:v>262.17099999999999</c:v>
                </c:pt>
                <c:pt idx="96">
                  <c:v>265.62700000000001</c:v>
                </c:pt>
                <c:pt idx="97">
                  <c:v>264.709</c:v>
                </c:pt>
                <c:pt idx="98">
                  <c:v>271.18099999999993</c:v>
                </c:pt>
                <c:pt idx="99">
                  <c:v>274.72199999999833</c:v>
                </c:pt>
                <c:pt idx="100">
                  <c:v>279.76249999999999</c:v>
                </c:pt>
                <c:pt idx="101">
                  <c:v>282.6755</c:v>
                </c:pt>
                <c:pt idx="102">
                  <c:v>284.46799999999899</c:v>
                </c:pt>
                <c:pt idx="103">
                  <c:v>280.40149999999869</c:v>
                </c:pt>
                <c:pt idx="104">
                  <c:v>281.72149999999863</c:v>
                </c:pt>
                <c:pt idx="105">
                  <c:v>284.64699999999999</c:v>
                </c:pt>
                <c:pt idx="106">
                  <c:v>286.32</c:v>
                </c:pt>
                <c:pt idx="107">
                  <c:v>293.04149999999993</c:v>
                </c:pt>
                <c:pt idx="108">
                  <c:v>299.16300000000001</c:v>
                </c:pt>
                <c:pt idx="109">
                  <c:v>296.577</c:v>
                </c:pt>
                <c:pt idx="110">
                  <c:v>297.81149999999963</c:v>
                </c:pt>
                <c:pt idx="111">
                  <c:v>297.68200000000002</c:v>
                </c:pt>
                <c:pt idx="112">
                  <c:v>294.70349999999894</c:v>
                </c:pt>
                <c:pt idx="113">
                  <c:v>293.20299999999969</c:v>
                </c:pt>
                <c:pt idx="114">
                  <c:v>292.12950000000001</c:v>
                </c:pt>
                <c:pt idx="115">
                  <c:v>291.7</c:v>
                </c:pt>
                <c:pt idx="116">
                  <c:v>293.68200000000002</c:v>
                </c:pt>
                <c:pt idx="117">
                  <c:v>293.95800000000003</c:v>
                </c:pt>
                <c:pt idx="118">
                  <c:v>293.52599999999899</c:v>
                </c:pt>
                <c:pt idx="119">
                  <c:v>288.7525</c:v>
                </c:pt>
                <c:pt idx="120">
                  <c:v>289.58199999999869</c:v>
                </c:pt>
                <c:pt idx="121">
                  <c:v>290.78449999999964</c:v>
                </c:pt>
                <c:pt idx="122">
                  <c:v>286.87599999999969</c:v>
                </c:pt>
                <c:pt idx="123">
                  <c:v>283.53250000000003</c:v>
                </c:pt>
                <c:pt idx="124">
                  <c:v>285.43049999999869</c:v>
                </c:pt>
                <c:pt idx="125">
                  <c:v>290.19549999999964</c:v>
                </c:pt>
                <c:pt idx="126">
                  <c:v>285.70049999999969</c:v>
                </c:pt>
                <c:pt idx="127">
                  <c:v>283.28049999999899</c:v>
                </c:pt>
                <c:pt idx="128">
                  <c:v>278.12950000000001</c:v>
                </c:pt>
                <c:pt idx="129">
                  <c:v>276.63599999999963</c:v>
                </c:pt>
                <c:pt idx="130">
                  <c:v>275.46799999999899</c:v>
                </c:pt>
                <c:pt idx="131">
                  <c:v>278.17599999999999</c:v>
                </c:pt>
                <c:pt idx="132">
                  <c:v>273.05900000000008</c:v>
                </c:pt>
                <c:pt idx="133">
                  <c:v>268.3964999999987</c:v>
                </c:pt>
                <c:pt idx="134">
                  <c:v>262.22399999999863</c:v>
                </c:pt>
                <c:pt idx="135">
                  <c:v>259.73299899999893</c:v>
                </c:pt>
                <c:pt idx="136">
                  <c:v>257.80149999999969</c:v>
                </c:pt>
                <c:pt idx="137">
                  <c:v>254.42950000000002</c:v>
                </c:pt>
                <c:pt idx="138">
                  <c:v>254.79949999999999</c:v>
                </c:pt>
                <c:pt idx="139">
                  <c:v>253.53200000000001</c:v>
                </c:pt>
                <c:pt idx="140">
                  <c:v>248.77499999999998</c:v>
                </c:pt>
                <c:pt idx="141">
                  <c:v>242.62949999999998</c:v>
                </c:pt>
                <c:pt idx="142">
                  <c:v>248.291</c:v>
                </c:pt>
                <c:pt idx="143">
                  <c:v>243.55</c:v>
                </c:pt>
                <c:pt idx="144">
                  <c:v>235.33250000000001</c:v>
                </c:pt>
                <c:pt idx="145">
                  <c:v>235.53800000000001</c:v>
                </c:pt>
                <c:pt idx="146">
                  <c:v>235.18200000000004</c:v>
                </c:pt>
                <c:pt idx="147">
                  <c:v>234.64349999999999</c:v>
                </c:pt>
                <c:pt idx="148">
                  <c:v>228.14699999999999</c:v>
                </c:pt>
                <c:pt idx="149">
                  <c:v>224.053</c:v>
                </c:pt>
                <c:pt idx="150">
                  <c:v>215.91299999999998</c:v>
                </c:pt>
                <c:pt idx="151">
                  <c:v>216.04299999999998</c:v>
                </c:pt>
                <c:pt idx="152">
                  <c:v>216.25650000000002</c:v>
                </c:pt>
                <c:pt idx="153">
                  <c:v>211.76399999999998</c:v>
                </c:pt>
                <c:pt idx="154">
                  <c:v>213.29</c:v>
                </c:pt>
                <c:pt idx="155">
                  <c:v>206.51599999999999</c:v>
                </c:pt>
                <c:pt idx="156">
                  <c:v>203.54749999999999</c:v>
                </c:pt>
                <c:pt idx="157">
                  <c:v>198.45000000000007</c:v>
                </c:pt>
                <c:pt idx="158">
                  <c:v>191.96250000000001</c:v>
                </c:pt>
                <c:pt idx="159">
                  <c:v>189.255</c:v>
                </c:pt>
                <c:pt idx="160">
                  <c:v>188.01899999999998</c:v>
                </c:pt>
                <c:pt idx="161">
                  <c:v>184.36150000000001</c:v>
                </c:pt>
                <c:pt idx="162">
                  <c:v>184.03399999999999</c:v>
                </c:pt>
                <c:pt idx="163">
                  <c:v>181.4615</c:v>
                </c:pt>
                <c:pt idx="164">
                  <c:v>178.41150000000002</c:v>
                </c:pt>
                <c:pt idx="165">
                  <c:v>175.005</c:v>
                </c:pt>
                <c:pt idx="166">
                  <c:v>170.22150000000002</c:v>
                </c:pt>
                <c:pt idx="167">
                  <c:v>169.28449999999998</c:v>
                </c:pt>
                <c:pt idx="168">
                  <c:v>163.39250000000001</c:v>
                </c:pt>
                <c:pt idx="169">
                  <c:v>163.04399999999998</c:v>
                </c:pt>
                <c:pt idx="170">
                  <c:v>160.518</c:v>
                </c:pt>
                <c:pt idx="171">
                  <c:v>155.45750000000001</c:v>
                </c:pt>
                <c:pt idx="172">
                  <c:v>152.5215</c:v>
                </c:pt>
                <c:pt idx="173">
                  <c:v>152.65600000000001</c:v>
                </c:pt>
                <c:pt idx="174">
                  <c:v>148.99450000000002</c:v>
                </c:pt>
                <c:pt idx="175">
                  <c:v>146.93449999999999</c:v>
                </c:pt>
                <c:pt idx="176">
                  <c:v>144.77449999999999</c:v>
                </c:pt>
                <c:pt idx="177">
                  <c:v>140.8905</c:v>
                </c:pt>
                <c:pt idx="178">
                  <c:v>139.75650000000002</c:v>
                </c:pt>
                <c:pt idx="179">
                  <c:v>131.68800000000007</c:v>
                </c:pt>
                <c:pt idx="180">
                  <c:v>117.4045000000003</c:v>
                </c:pt>
                <c:pt idx="181">
                  <c:v>131.03</c:v>
                </c:pt>
                <c:pt idx="182">
                  <c:v>131.41850000000002</c:v>
                </c:pt>
                <c:pt idx="183">
                  <c:v>128.91499999999999</c:v>
                </c:pt>
                <c:pt idx="184">
                  <c:v>125.2585</c:v>
                </c:pt>
                <c:pt idx="185">
                  <c:v>125.85850000000001</c:v>
                </c:pt>
                <c:pt idx="186">
                  <c:v>122.6075</c:v>
                </c:pt>
                <c:pt idx="187">
                  <c:v>120.7235</c:v>
                </c:pt>
                <c:pt idx="188">
                  <c:v>121.224</c:v>
                </c:pt>
                <c:pt idx="189">
                  <c:v>119.34399999999999</c:v>
                </c:pt>
                <c:pt idx="190">
                  <c:v>116.29700000000012</c:v>
                </c:pt>
                <c:pt idx="191">
                  <c:v>112.0035</c:v>
                </c:pt>
                <c:pt idx="192">
                  <c:v>107.96050000000002</c:v>
                </c:pt>
                <c:pt idx="193">
                  <c:v>107.73150000000012</c:v>
                </c:pt>
                <c:pt idx="194">
                  <c:v>108.3985</c:v>
                </c:pt>
                <c:pt idx="195">
                  <c:v>105.17649999999998</c:v>
                </c:pt>
                <c:pt idx="196">
                  <c:v>104.7055</c:v>
                </c:pt>
                <c:pt idx="197">
                  <c:v>101.31150000000002</c:v>
                </c:pt>
                <c:pt idx="198">
                  <c:v>102.36999999999999</c:v>
                </c:pt>
                <c:pt idx="199">
                  <c:v>99.549000000000007</c:v>
                </c:pt>
                <c:pt idx="200">
                  <c:v>97.875498999999493</c:v>
                </c:pt>
                <c:pt idx="201">
                  <c:v>93.65349999999998</c:v>
                </c:pt>
                <c:pt idx="202">
                  <c:v>80.668498999999642</c:v>
                </c:pt>
                <c:pt idx="203">
                  <c:v>95.581998999999982</c:v>
                </c:pt>
                <c:pt idx="204">
                  <c:v>93.070499999999981</c:v>
                </c:pt>
                <c:pt idx="205">
                  <c:v>88.762</c:v>
                </c:pt>
                <c:pt idx="206">
                  <c:v>87.405000000000001</c:v>
                </c:pt>
                <c:pt idx="207">
                  <c:v>86.524000000000001</c:v>
                </c:pt>
                <c:pt idx="208">
                  <c:v>84.081998999999982</c:v>
                </c:pt>
                <c:pt idx="209">
                  <c:v>83.173999999999978</c:v>
                </c:pt>
                <c:pt idx="210">
                  <c:v>84.110500000000002</c:v>
                </c:pt>
                <c:pt idx="211">
                  <c:v>81.502499999999998</c:v>
                </c:pt>
                <c:pt idx="212">
                  <c:v>80.421499999999995</c:v>
                </c:pt>
                <c:pt idx="213">
                  <c:v>80.298499000000007</c:v>
                </c:pt>
                <c:pt idx="214">
                  <c:v>78.398499999999999</c:v>
                </c:pt>
                <c:pt idx="215">
                  <c:v>75.262</c:v>
                </c:pt>
                <c:pt idx="216">
                  <c:v>74.911499000000376</c:v>
                </c:pt>
                <c:pt idx="217">
                  <c:v>73.387999999999991</c:v>
                </c:pt>
                <c:pt idx="218">
                  <c:v>73.452500000000001</c:v>
                </c:pt>
                <c:pt idx="219">
                  <c:v>71.769000000000005</c:v>
                </c:pt>
                <c:pt idx="220">
                  <c:v>68.326999999999998</c:v>
                </c:pt>
                <c:pt idx="221">
                  <c:v>69.481499999999997</c:v>
                </c:pt>
                <c:pt idx="222">
                  <c:v>69.873499999999979</c:v>
                </c:pt>
                <c:pt idx="223">
                  <c:v>66.08</c:v>
                </c:pt>
                <c:pt idx="224">
                  <c:v>66.831500000000005</c:v>
                </c:pt>
                <c:pt idx="225">
                  <c:v>68.532499999999999</c:v>
                </c:pt>
                <c:pt idx="226">
                  <c:v>64.332999999999998</c:v>
                </c:pt>
                <c:pt idx="227">
                  <c:v>65.807998999999981</c:v>
                </c:pt>
                <c:pt idx="228">
                  <c:v>65.121999999999986</c:v>
                </c:pt>
                <c:pt idx="229">
                  <c:v>63.273000000000003</c:v>
                </c:pt>
                <c:pt idx="230">
                  <c:v>61.605500000000013</c:v>
                </c:pt>
                <c:pt idx="231">
                  <c:v>61.316499999999998</c:v>
                </c:pt>
                <c:pt idx="232">
                  <c:v>58.504000000000005</c:v>
                </c:pt>
                <c:pt idx="233">
                  <c:v>57.786000000000001</c:v>
                </c:pt>
                <c:pt idx="234">
                  <c:v>56.380499999999998</c:v>
                </c:pt>
                <c:pt idx="235">
                  <c:v>57.327500000000001</c:v>
                </c:pt>
                <c:pt idx="236">
                  <c:v>58.087499999999999</c:v>
                </c:pt>
                <c:pt idx="237">
                  <c:v>54.836500000000001</c:v>
                </c:pt>
                <c:pt idx="238">
                  <c:v>53.235500000000172</c:v>
                </c:pt>
                <c:pt idx="239">
                  <c:v>55.132500000000149</c:v>
                </c:pt>
                <c:pt idx="240">
                  <c:v>50.763000000000012</c:v>
                </c:pt>
                <c:pt idx="241">
                  <c:v>50.4</c:v>
                </c:pt>
                <c:pt idx="242">
                  <c:v>49.939500000000002</c:v>
                </c:pt>
                <c:pt idx="243">
                  <c:v>50.367000000000004</c:v>
                </c:pt>
                <c:pt idx="244">
                  <c:v>49.900999999999996</c:v>
                </c:pt>
                <c:pt idx="245">
                  <c:v>46.612500000000011</c:v>
                </c:pt>
                <c:pt idx="246">
                  <c:v>47.685000000000002</c:v>
                </c:pt>
                <c:pt idx="247">
                  <c:v>45.514499999999998</c:v>
                </c:pt>
                <c:pt idx="248">
                  <c:v>45.659500000000001</c:v>
                </c:pt>
                <c:pt idx="249">
                  <c:v>45.152000000000001</c:v>
                </c:pt>
                <c:pt idx="250">
                  <c:v>46.286500000000011</c:v>
                </c:pt>
                <c:pt idx="251">
                  <c:v>42.974000000000004</c:v>
                </c:pt>
                <c:pt idx="252">
                  <c:v>41.952999999999996</c:v>
                </c:pt>
                <c:pt idx="253">
                  <c:v>42.410999999999994</c:v>
                </c:pt>
                <c:pt idx="254">
                  <c:v>40.113</c:v>
                </c:pt>
                <c:pt idx="255">
                  <c:v>39.878500000000003</c:v>
                </c:pt>
                <c:pt idx="256">
                  <c:v>39.094500000000011</c:v>
                </c:pt>
                <c:pt idx="257">
                  <c:v>40.133000000000003</c:v>
                </c:pt>
                <c:pt idx="258">
                  <c:v>40.066500000000012</c:v>
                </c:pt>
                <c:pt idx="259">
                  <c:v>39.149000000000001</c:v>
                </c:pt>
                <c:pt idx="260">
                  <c:v>38.083999999999996</c:v>
                </c:pt>
                <c:pt idx="261">
                  <c:v>37.523000000000003</c:v>
                </c:pt>
                <c:pt idx="262">
                  <c:v>37.881499999999996</c:v>
                </c:pt>
                <c:pt idx="263">
                  <c:v>36.816999999999993</c:v>
                </c:pt>
                <c:pt idx="264">
                  <c:v>36.005000000000003</c:v>
                </c:pt>
                <c:pt idx="265">
                  <c:v>35.102500000000013</c:v>
                </c:pt>
                <c:pt idx="266">
                  <c:v>33.728000000000172</c:v>
                </c:pt>
                <c:pt idx="267">
                  <c:v>33.986000000000004</c:v>
                </c:pt>
                <c:pt idx="268">
                  <c:v>33.941499999999998</c:v>
                </c:pt>
                <c:pt idx="269">
                  <c:v>33.905000000000001</c:v>
                </c:pt>
                <c:pt idx="270">
                  <c:v>32.438000000000002</c:v>
                </c:pt>
                <c:pt idx="271">
                  <c:v>31.829000000000001</c:v>
                </c:pt>
                <c:pt idx="272">
                  <c:v>30.717500000000001</c:v>
                </c:pt>
                <c:pt idx="273">
                  <c:v>31.295999999999989</c:v>
                </c:pt>
                <c:pt idx="274">
                  <c:v>31.405499999999876</c:v>
                </c:pt>
                <c:pt idx="275">
                  <c:v>30.878</c:v>
                </c:pt>
                <c:pt idx="276">
                  <c:v>31.0715</c:v>
                </c:pt>
                <c:pt idx="277">
                  <c:v>29.49</c:v>
                </c:pt>
                <c:pt idx="278">
                  <c:v>29.655999999999999</c:v>
                </c:pt>
                <c:pt idx="279">
                  <c:v>28.6875</c:v>
                </c:pt>
                <c:pt idx="280">
                  <c:v>28.175999999999988</c:v>
                </c:pt>
                <c:pt idx="281">
                  <c:v>28.306000000000001</c:v>
                </c:pt>
                <c:pt idx="282">
                  <c:v>29.086499999999891</c:v>
                </c:pt>
                <c:pt idx="283">
                  <c:v>28.015499999999989</c:v>
                </c:pt>
                <c:pt idx="284">
                  <c:v>25.715</c:v>
                </c:pt>
                <c:pt idx="285">
                  <c:v>26.173999999999999</c:v>
                </c:pt>
                <c:pt idx="286">
                  <c:v>27.122</c:v>
                </c:pt>
                <c:pt idx="287">
                  <c:v>26.979999999999986</c:v>
                </c:pt>
                <c:pt idx="288">
                  <c:v>26.388499999999887</c:v>
                </c:pt>
                <c:pt idx="289">
                  <c:v>25.618000000000031</c:v>
                </c:pt>
                <c:pt idx="290">
                  <c:v>25.026</c:v>
                </c:pt>
                <c:pt idx="291">
                  <c:v>25.088499999999875</c:v>
                </c:pt>
                <c:pt idx="292">
                  <c:v>24.756</c:v>
                </c:pt>
                <c:pt idx="293">
                  <c:v>24.074000000000005</c:v>
                </c:pt>
                <c:pt idx="294">
                  <c:v>24.477499999999921</c:v>
                </c:pt>
                <c:pt idx="295">
                  <c:v>22.556999999999999</c:v>
                </c:pt>
                <c:pt idx="296">
                  <c:v>22.96399999999991</c:v>
                </c:pt>
                <c:pt idx="297">
                  <c:v>23.387499999999989</c:v>
                </c:pt>
                <c:pt idx="298">
                  <c:v>22.34</c:v>
                </c:pt>
                <c:pt idx="299">
                  <c:v>22.782999999999905</c:v>
                </c:pt>
                <c:pt idx="300">
                  <c:v>22.08599999999991</c:v>
                </c:pt>
                <c:pt idx="301">
                  <c:v>20.542999999999989</c:v>
                </c:pt>
                <c:pt idx="302">
                  <c:v>19.600999999999999</c:v>
                </c:pt>
                <c:pt idx="303">
                  <c:v>21.617000000000097</c:v>
                </c:pt>
                <c:pt idx="304">
                  <c:v>20.339500000000001</c:v>
                </c:pt>
                <c:pt idx="305">
                  <c:v>19.336500000000001</c:v>
                </c:pt>
                <c:pt idx="306">
                  <c:v>20.6615</c:v>
                </c:pt>
                <c:pt idx="307">
                  <c:v>19.957000000000001</c:v>
                </c:pt>
                <c:pt idx="308">
                  <c:v>20.197500000000005</c:v>
                </c:pt>
                <c:pt idx="309">
                  <c:v>19.898</c:v>
                </c:pt>
                <c:pt idx="310">
                  <c:v>18.897500000000001</c:v>
                </c:pt>
                <c:pt idx="311">
                  <c:v>18.284999999999989</c:v>
                </c:pt>
                <c:pt idx="312">
                  <c:v>17.593</c:v>
                </c:pt>
                <c:pt idx="313">
                  <c:v>18.763000000000002</c:v>
                </c:pt>
                <c:pt idx="314">
                  <c:v>18.591999999999999</c:v>
                </c:pt>
                <c:pt idx="315">
                  <c:v>17.431000000000001</c:v>
                </c:pt>
                <c:pt idx="316">
                  <c:v>17.8475</c:v>
                </c:pt>
                <c:pt idx="317">
                  <c:v>16.940999999999917</c:v>
                </c:pt>
                <c:pt idx="318">
                  <c:v>17.951000000000001</c:v>
                </c:pt>
                <c:pt idx="319">
                  <c:v>16.402499999999876</c:v>
                </c:pt>
                <c:pt idx="320">
                  <c:v>16.573</c:v>
                </c:pt>
                <c:pt idx="321">
                  <c:v>16.994</c:v>
                </c:pt>
                <c:pt idx="322">
                  <c:v>16.90299999999991</c:v>
                </c:pt>
                <c:pt idx="323">
                  <c:v>16.489999999999906</c:v>
                </c:pt>
                <c:pt idx="324">
                  <c:v>15.406500000000024</c:v>
                </c:pt>
                <c:pt idx="325">
                  <c:v>16.920000000000002</c:v>
                </c:pt>
                <c:pt idx="326">
                  <c:v>16.411000000000001</c:v>
                </c:pt>
                <c:pt idx="327">
                  <c:v>15.098000000000001</c:v>
                </c:pt>
                <c:pt idx="328">
                  <c:v>15.2715</c:v>
                </c:pt>
                <c:pt idx="329">
                  <c:v>15.617999999999999</c:v>
                </c:pt>
                <c:pt idx="330">
                  <c:v>15.748499999999998</c:v>
                </c:pt>
                <c:pt idx="331">
                  <c:v>15.502500000000024</c:v>
                </c:pt>
                <c:pt idx="332">
                  <c:v>14.427</c:v>
                </c:pt>
                <c:pt idx="333">
                  <c:v>15.322000000000006</c:v>
                </c:pt>
                <c:pt idx="334">
                  <c:v>15.269500000000004</c:v>
                </c:pt>
                <c:pt idx="335">
                  <c:v>14.247999999999999</c:v>
                </c:pt>
                <c:pt idx="336">
                  <c:v>13.326500000000006</c:v>
                </c:pt>
                <c:pt idx="337">
                  <c:v>13.794500000000001</c:v>
                </c:pt>
                <c:pt idx="338">
                  <c:v>13.44</c:v>
                </c:pt>
                <c:pt idx="339">
                  <c:v>13.996500000000006</c:v>
                </c:pt>
                <c:pt idx="340">
                  <c:v>13.0745</c:v>
                </c:pt>
                <c:pt idx="341">
                  <c:v>12.837</c:v>
                </c:pt>
                <c:pt idx="342">
                  <c:v>13.548999999999999</c:v>
                </c:pt>
                <c:pt idx="343">
                  <c:v>13.268000000000001</c:v>
                </c:pt>
                <c:pt idx="344">
                  <c:v>13.067500000000004</c:v>
                </c:pt>
                <c:pt idx="345">
                  <c:v>12.354000000000006</c:v>
                </c:pt>
                <c:pt idx="346">
                  <c:v>11.868</c:v>
                </c:pt>
                <c:pt idx="347">
                  <c:v>12.771000000000001</c:v>
                </c:pt>
                <c:pt idx="348">
                  <c:v>11.903</c:v>
                </c:pt>
                <c:pt idx="349">
                  <c:v>12.728999999999999</c:v>
                </c:pt>
                <c:pt idx="350">
                  <c:v>11.602500000000004</c:v>
                </c:pt>
                <c:pt idx="351">
                  <c:v>9.7805</c:v>
                </c:pt>
                <c:pt idx="352">
                  <c:v>11.033000000000001</c:v>
                </c:pt>
                <c:pt idx="353">
                  <c:v>11.41</c:v>
                </c:pt>
                <c:pt idx="354">
                  <c:v>11.612500000000002</c:v>
                </c:pt>
                <c:pt idx="355">
                  <c:v>9.9155000000000246</c:v>
                </c:pt>
                <c:pt idx="356">
                  <c:v>11.410500000000004</c:v>
                </c:pt>
                <c:pt idx="357">
                  <c:v>11.49</c:v>
                </c:pt>
                <c:pt idx="358">
                  <c:v>9.2564990000000247</c:v>
                </c:pt>
                <c:pt idx="359">
                  <c:v>11.414</c:v>
                </c:pt>
                <c:pt idx="360">
                  <c:v>11.213999999999999</c:v>
                </c:pt>
                <c:pt idx="361">
                  <c:v>10.894500000000004</c:v>
                </c:pt>
                <c:pt idx="362">
                  <c:v>10.384500000000006</c:v>
                </c:pt>
                <c:pt idx="363">
                  <c:v>10.609</c:v>
                </c:pt>
                <c:pt idx="364">
                  <c:v>10.84</c:v>
                </c:pt>
                <c:pt idx="365">
                  <c:v>9.8990000000000027</c:v>
                </c:pt>
                <c:pt idx="366">
                  <c:v>10.576000000000002</c:v>
                </c:pt>
                <c:pt idx="367">
                  <c:v>9.6820000000000004</c:v>
                </c:pt>
                <c:pt idx="368">
                  <c:v>9.427999999999999</c:v>
                </c:pt>
                <c:pt idx="369">
                  <c:v>9.730499</c:v>
                </c:pt>
                <c:pt idx="370">
                  <c:v>9.4335000000000004</c:v>
                </c:pt>
                <c:pt idx="371">
                  <c:v>9.6770000000000014</c:v>
                </c:pt>
                <c:pt idx="372">
                  <c:v>9.6150000000000002</c:v>
                </c:pt>
                <c:pt idx="373">
                  <c:v>9.9334990000000047</c:v>
                </c:pt>
                <c:pt idx="374">
                  <c:v>9.4424990000000228</c:v>
                </c:pt>
                <c:pt idx="375">
                  <c:v>9.5225000000000026</c:v>
                </c:pt>
                <c:pt idx="376">
                  <c:v>9.4555000000000522</c:v>
                </c:pt>
                <c:pt idx="377">
                  <c:v>9.3020000000000067</c:v>
                </c:pt>
                <c:pt idx="378">
                  <c:v>9.2530000000000001</c:v>
                </c:pt>
                <c:pt idx="379">
                  <c:v>9.5605000000000047</c:v>
                </c:pt>
                <c:pt idx="380">
                  <c:v>8.7775000000000034</c:v>
                </c:pt>
                <c:pt idx="381">
                  <c:v>9.4774990000000248</c:v>
                </c:pt>
                <c:pt idx="382">
                  <c:v>8.5994990000000247</c:v>
                </c:pt>
                <c:pt idx="383">
                  <c:v>8.8290000000000006</c:v>
                </c:pt>
                <c:pt idx="384">
                  <c:v>8.6640000000000015</c:v>
                </c:pt>
                <c:pt idx="385">
                  <c:v>9.2845000000000013</c:v>
                </c:pt>
                <c:pt idx="386">
                  <c:v>8.9620000000000068</c:v>
                </c:pt>
                <c:pt idx="387">
                  <c:v>8.4810000000000034</c:v>
                </c:pt>
                <c:pt idx="388">
                  <c:v>9.2184989999999996</c:v>
                </c:pt>
                <c:pt idx="389">
                  <c:v>8.8895000000000248</c:v>
                </c:pt>
                <c:pt idx="390">
                  <c:v>8.5010000000000012</c:v>
                </c:pt>
                <c:pt idx="391">
                  <c:v>8.8520000000000447</c:v>
                </c:pt>
                <c:pt idx="392">
                  <c:v>8.0870000000000015</c:v>
                </c:pt>
                <c:pt idx="393">
                  <c:v>8.0835000000000008</c:v>
                </c:pt>
                <c:pt idx="394">
                  <c:v>9.2289989999999982</c:v>
                </c:pt>
                <c:pt idx="395">
                  <c:v>9.5975000000000001</c:v>
                </c:pt>
                <c:pt idx="396">
                  <c:v>8.9145000000000003</c:v>
                </c:pt>
                <c:pt idx="397">
                  <c:v>8.6950000000000003</c:v>
                </c:pt>
                <c:pt idx="398">
                  <c:v>8.8930000000000007</c:v>
                </c:pt>
                <c:pt idx="399">
                  <c:v>9.8605000000000267</c:v>
                </c:pt>
                <c:pt idx="400">
                  <c:v>9.478999</c:v>
                </c:pt>
                <c:pt idx="401">
                  <c:v>8.9405000000000001</c:v>
                </c:pt>
                <c:pt idx="402">
                  <c:v>9.1739990000000002</c:v>
                </c:pt>
                <c:pt idx="403">
                  <c:v>8.6595000000000066</c:v>
                </c:pt>
                <c:pt idx="404">
                  <c:v>9.0840000000000014</c:v>
                </c:pt>
                <c:pt idx="405">
                  <c:v>9.984</c:v>
                </c:pt>
                <c:pt idx="406">
                  <c:v>9.8310000000000013</c:v>
                </c:pt>
                <c:pt idx="407">
                  <c:v>9.9609990000000028</c:v>
                </c:pt>
                <c:pt idx="408">
                  <c:v>9.8955000000000268</c:v>
                </c:pt>
                <c:pt idx="409">
                  <c:v>9.6065000000000005</c:v>
                </c:pt>
                <c:pt idx="410">
                  <c:v>10.2515</c:v>
                </c:pt>
                <c:pt idx="411">
                  <c:v>10.133999999999999</c:v>
                </c:pt>
                <c:pt idx="412">
                  <c:v>11.388</c:v>
                </c:pt>
                <c:pt idx="413">
                  <c:v>9.9990000000000006</c:v>
                </c:pt>
                <c:pt idx="414">
                  <c:v>9.2884989999999998</c:v>
                </c:pt>
                <c:pt idx="415">
                  <c:v>9.6069990000000001</c:v>
                </c:pt>
                <c:pt idx="416">
                  <c:v>9.0094990000000248</c:v>
                </c:pt>
                <c:pt idx="417">
                  <c:v>9.4164990000000248</c:v>
                </c:pt>
                <c:pt idx="418">
                  <c:v>9.7214989999999997</c:v>
                </c:pt>
                <c:pt idx="419">
                  <c:v>9.4695000000000267</c:v>
                </c:pt>
                <c:pt idx="420">
                  <c:v>9.2044990000000002</c:v>
                </c:pt>
                <c:pt idx="421">
                  <c:v>8.9275000000000002</c:v>
                </c:pt>
                <c:pt idx="422">
                  <c:v>8.7739990000000017</c:v>
                </c:pt>
                <c:pt idx="423">
                  <c:v>8.8520000000000447</c:v>
                </c:pt>
                <c:pt idx="424">
                  <c:v>9.6275000000000013</c:v>
                </c:pt>
                <c:pt idx="425">
                  <c:v>9.0399990000000017</c:v>
                </c:pt>
                <c:pt idx="426">
                  <c:v>9.3325000000000067</c:v>
                </c:pt>
                <c:pt idx="427">
                  <c:v>8.5539990000000028</c:v>
                </c:pt>
                <c:pt idx="428">
                  <c:v>9.6550000000000047</c:v>
                </c:pt>
                <c:pt idx="429">
                  <c:v>9.91</c:v>
                </c:pt>
                <c:pt idx="430">
                  <c:v>9.5124990000000267</c:v>
                </c:pt>
                <c:pt idx="431">
                  <c:v>9.3150000000000048</c:v>
                </c:pt>
                <c:pt idx="432">
                  <c:v>9.9360000000000035</c:v>
                </c:pt>
                <c:pt idx="433">
                  <c:v>9.1825000000000028</c:v>
                </c:pt>
                <c:pt idx="434">
                  <c:v>9.7669990000000002</c:v>
                </c:pt>
                <c:pt idx="435">
                  <c:v>9.8690000000000246</c:v>
                </c:pt>
                <c:pt idx="436">
                  <c:v>10.0435</c:v>
                </c:pt>
                <c:pt idx="437">
                  <c:v>9.645999999999999</c:v>
                </c:pt>
                <c:pt idx="438">
                  <c:v>9.949999</c:v>
                </c:pt>
                <c:pt idx="439">
                  <c:v>9.5740000000000016</c:v>
                </c:pt>
                <c:pt idx="440">
                  <c:v>9.4415000000000013</c:v>
                </c:pt>
                <c:pt idx="441">
                  <c:v>9.9830000000000005</c:v>
                </c:pt>
                <c:pt idx="442">
                  <c:v>9.8775000000000048</c:v>
                </c:pt>
                <c:pt idx="443">
                  <c:v>9.9759990000000247</c:v>
                </c:pt>
                <c:pt idx="444">
                  <c:v>9.6430000000000007</c:v>
                </c:pt>
                <c:pt idx="445">
                  <c:v>9.08</c:v>
                </c:pt>
                <c:pt idx="446">
                  <c:v>8.5965000000000007</c:v>
                </c:pt>
                <c:pt idx="447">
                  <c:v>8.9134990000000247</c:v>
                </c:pt>
                <c:pt idx="448">
                  <c:v>9.7479999999999993</c:v>
                </c:pt>
                <c:pt idx="449">
                  <c:v>9.9620000000000068</c:v>
                </c:pt>
                <c:pt idx="450">
                  <c:v>9.1384999999999987</c:v>
                </c:pt>
                <c:pt idx="451">
                  <c:v>9.5764990000000267</c:v>
                </c:pt>
                <c:pt idx="452">
                  <c:v>9.7555000000000067</c:v>
                </c:pt>
                <c:pt idx="453">
                  <c:v>10.188000000000001</c:v>
                </c:pt>
                <c:pt idx="454">
                  <c:v>9.7955000000000005</c:v>
                </c:pt>
                <c:pt idx="455">
                  <c:v>9.2869989999999998</c:v>
                </c:pt>
                <c:pt idx="456">
                  <c:v>9.113999999999999</c:v>
                </c:pt>
                <c:pt idx="457">
                  <c:v>9.9735000000000067</c:v>
                </c:pt>
                <c:pt idx="458">
                  <c:v>10.138500000000001</c:v>
                </c:pt>
                <c:pt idx="459">
                  <c:v>10.6035</c:v>
                </c:pt>
                <c:pt idx="460">
                  <c:v>9.8775000000000048</c:v>
                </c:pt>
                <c:pt idx="461">
                  <c:v>9.5674990000000228</c:v>
                </c:pt>
                <c:pt idx="462">
                  <c:v>9.5939990000000002</c:v>
                </c:pt>
                <c:pt idx="463">
                  <c:v>10.0395</c:v>
                </c:pt>
                <c:pt idx="464">
                  <c:v>9.6705000000000005</c:v>
                </c:pt>
                <c:pt idx="465">
                  <c:v>9.120000000000001</c:v>
                </c:pt>
                <c:pt idx="466">
                  <c:v>8.8695000000000466</c:v>
                </c:pt>
                <c:pt idx="467">
                  <c:v>9.8660000000000068</c:v>
                </c:pt>
                <c:pt idx="468">
                  <c:v>10.375500000000056</c:v>
                </c:pt>
                <c:pt idx="469">
                  <c:v>9.9560000000000048</c:v>
                </c:pt>
                <c:pt idx="470">
                  <c:v>9.8185000000000002</c:v>
                </c:pt>
                <c:pt idx="471">
                  <c:v>9.4005000000000027</c:v>
                </c:pt>
                <c:pt idx="472">
                  <c:v>9.3805000000000067</c:v>
                </c:pt>
                <c:pt idx="473">
                  <c:v>10.287999999999998</c:v>
                </c:pt>
                <c:pt idx="474">
                  <c:v>10.915500000000026</c:v>
                </c:pt>
                <c:pt idx="475">
                  <c:v>11.618500000000001</c:v>
                </c:pt>
                <c:pt idx="476">
                  <c:v>10.7805</c:v>
                </c:pt>
                <c:pt idx="477">
                  <c:v>11.333</c:v>
                </c:pt>
                <c:pt idx="478">
                  <c:v>12.9275</c:v>
                </c:pt>
                <c:pt idx="479">
                  <c:v>12.083500000000004</c:v>
                </c:pt>
                <c:pt idx="480">
                  <c:v>11.806500000000026</c:v>
                </c:pt>
              </c:numCache>
            </c:numRef>
          </c:yVal>
          <c:smooth val="1"/>
          <c:extLst>
            <c:ext xmlns:c16="http://schemas.microsoft.com/office/drawing/2014/chart" uri="{C3380CC4-5D6E-409C-BE32-E72D297353CC}">
              <c16:uniqueId val="{0000000F-CB24-441D-A873-FCB2A3CC84DE}"/>
            </c:ext>
          </c:extLst>
        </c:ser>
        <c:ser>
          <c:idx val="16"/>
          <c:order val="16"/>
          <c:spPr>
            <a:ln w="12700">
              <a:solidFill>
                <a:srgbClr val="3366FF"/>
              </a:solidFill>
              <a:prstDash val="solid"/>
            </a:ln>
          </c:spPr>
          <c:marker>
            <c:symbol val="none"/>
          </c:marker>
          <c:xVal>
            <c:numRef>
              <c:f>vzavk!$A$1:$A$481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vzavk!$R$1:$R$481</c:f>
              <c:numCache>
                <c:formatCode>General</c:formatCode>
                <c:ptCount val="481"/>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994.36249999999666</c:v>
                </c:pt>
                <c:pt idx="10">
                  <c:v>923.28150000000005</c:v>
                </c:pt>
                <c:pt idx="11">
                  <c:v>819.19200000000001</c:v>
                </c:pt>
                <c:pt idx="12">
                  <c:v>729.68400000000054</c:v>
                </c:pt>
                <c:pt idx="13">
                  <c:v>624.87649999999996</c:v>
                </c:pt>
                <c:pt idx="14">
                  <c:v>533.74599999999998</c:v>
                </c:pt>
                <c:pt idx="15">
                  <c:v>440.702</c:v>
                </c:pt>
                <c:pt idx="16">
                  <c:v>343.77549999999923</c:v>
                </c:pt>
                <c:pt idx="17">
                  <c:v>266.089</c:v>
                </c:pt>
                <c:pt idx="18">
                  <c:v>253.91299999999998</c:v>
                </c:pt>
                <c:pt idx="19">
                  <c:v>194.0085</c:v>
                </c:pt>
                <c:pt idx="20">
                  <c:v>139.02949999999998</c:v>
                </c:pt>
                <c:pt idx="21">
                  <c:v>92.912000000000006</c:v>
                </c:pt>
                <c:pt idx="22">
                  <c:v>65.165999999999983</c:v>
                </c:pt>
                <c:pt idx="23">
                  <c:v>39.796500000000172</c:v>
                </c:pt>
                <c:pt idx="24">
                  <c:v>29.460499999999868</c:v>
                </c:pt>
                <c:pt idx="25">
                  <c:v>23.3705</c:v>
                </c:pt>
                <c:pt idx="26">
                  <c:v>20.418500000000002</c:v>
                </c:pt>
                <c:pt idx="27">
                  <c:v>18.488499999999835</c:v>
                </c:pt>
                <c:pt idx="28">
                  <c:v>17.55549999999991</c:v>
                </c:pt>
                <c:pt idx="29">
                  <c:v>18.806000000000001</c:v>
                </c:pt>
                <c:pt idx="30">
                  <c:v>18.6755</c:v>
                </c:pt>
                <c:pt idx="31">
                  <c:v>19.49899999999991</c:v>
                </c:pt>
                <c:pt idx="32">
                  <c:v>20.126999999999999</c:v>
                </c:pt>
                <c:pt idx="33">
                  <c:v>20.928999999999906</c:v>
                </c:pt>
                <c:pt idx="34">
                  <c:v>23.184999999999999</c:v>
                </c:pt>
                <c:pt idx="35">
                  <c:v>23.93649999999991</c:v>
                </c:pt>
                <c:pt idx="36">
                  <c:v>25.726499999999906</c:v>
                </c:pt>
                <c:pt idx="37">
                  <c:v>27.0595</c:v>
                </c:pt>
                <c:pt idx="38">
                  <c:v>29.007000000000001</c:v>
                </c:pt>
                <c:pt idx="39">
                  <c:v>30.851500000000001</c:v>
                </c:pt>
                <c:pt idx="40">
                  <c:v>32.619500000000002</c:v>
                </c:pt>
                <c:pt idx="41">
                  <c:v>34.073</c:v>
                </c:pt>
                <c:pt idx="42">
                  <c:v>35.755500000000012</c:v>
                </c:pt>
                <c:pt idx="43">
                  <c:v>38.864000000000004</c:v>
                </c:pt>
                <c:pt idx="44">
                  <c:v>39.854999999999997</c:v>
                </c:pt>
                <c:pt idx="45">
                  <c:v>43.492500000000113</c:v>
                </c:pt>
                <c:pt idx="46">
                  <c:v>46.8035</c:v>
                </c:pt>
                <c:pt idx="47">
                  <c:v>49.667500000000011</c:v>
                </c:pt>
                <c:pt idx="48">
                  <c:v>51.246500000000012</c:v>
                </c:pt>
                <c:pt idx="49">
                  <c:v>54.235500000000172</c:v>
                </c:pt>
                <c:pt idx="50">
                  <c:v>58.581499999999998</c:v>
                </c:pt>
                <c:pt idx="51">
                  <c:v>60.984999999999999</c:v>
                </c:pt>
                <c:pt idx="52">
                  <c:v>63.163000000000011</c:v>
                </c:pt>
                <c:pt idx="53">
                  <c:v>68.769498999999982</c:v>
                </c:pt>
                <c:pt idx="54">
                  <c:v>71.878499999999988</c:v>
                </c:pt>
                <c:pt idx="55">
                  <c:v>76.944000000000358</c:v>
                </c:pt>
                <c:pt idx="56">
                  <c:v>82.546499999999995</c:v>
                </c:pt>
                <c:pt idx="57">
                  <c:v>84.322498999999468</c:v>
                </c:pt>
                <c:pt idx="58">
                  <c:v>87.790499999999994</c:v>
                </c:pt>
                <c:pt idx="59">
                  <c:v>92.764500000000027</c:v>
                </c:pt>
                <c:pt idx="60">
                  <c:v>97.654499999999999</c:v>
                </c:pt>
                <c:pt idx="61">
                  <c:v>103.95750000000002</c:v>
                </c:pt>
                <c:pt idx="62">
                  <c:v>105.0155</c:v>
                </c:pt>
                <c:pt idx="63">
                  <c:v>109.12849999999995</c:v>
                </c:pt>
                <c:pt idx="64">
                  <c:v>113.24550000000002</c:v>
                </c:pt>
                <c:pt idx="65">
                  <c:v>118.8625</c:v>
                </c:pt>
                <c:pt idx="66">
                  <c:v>125.871</c:v>
                </c:pt>
                <c:pt idx="67">
                  <c:v>128.01749999999998</c:v>
                </c:pt>
                <c:pt idx="68">
                  <c:v>132.41299999999998</c:v>
                </c:pt>
                <c:pt idx="69">
                  <c:v>136.77349999999996</c:v>
                </c:pt>
                <c:pt idx="70">
                  <c:v>140.9880000000006</c:v>
                </c:pt>
                <c:pt idx="71">
                  <c:v>146.86500000000001</c:v>
                </c:pt>
                <c:pt idx="72">
                  <c:v>152.101</c:v>
                </c:pt>
                <c:pt idx="73">
                  <c:v>159.76149999999998</c:v>
                </c:pt>
                <c:pt idx="74">
                  <c:v>162.79599999999999</c:v>
                </c:pt>
                <c:pt idx="75">
                  <c:v>168.27549999999999</c:v>
                </c:pt>
                <c:pt idx="76">
                  <c:v>173.51349999999999</c:v>
                </c:pt>
                <c:pt idx="77">
                  <c:v>180.3475</c:v>
                </c:pt>
                <c:pt idx="78">
                  <c:v>182.61399999999998</c:v>
                </c:pt>
                <c:pt idx="79">
                  <c:v>189.65200000000004</c:v>
                </c:pt>
                <c:pt idx="80">
                  <c:v>196.227</c:v>
                </c:pt>
                <c:pt idx="81">
                  <c:v>201.10899999999998</c:v>
                </c:pt>
                <c:pt idx="82">
                  <c:v>202.26999999999998</c:v>
                </c:pt>
                <c:pt idx="83">
                  <c:v>207.66549999999998</c:v>
                </c:pt>
                <c:pt idx="84">
                  <c:v>215.21799999999999</c:v>
                </c:pt>
                <c:pt idx="85">
                  <c:v>217.88800000000072</c:v>
                </c:pt>
                <c:pt idx="86">
                  <c:v>223.21699999999998</c:v>
                </c:pt>
                <c:pt idx="87">
                  <c:v>225.07649999999998</c:v>
                </c:pt>
                <c:pt idx="88">
                  <c:v>230.84100000000001</c:v>
                </c:pt>
                <c:pt idx="89">
                  <c:v>235.64349999999999</c:v>
                </c:pt>
                <c:pt idx="90">
                  <c:v>243.70999999999998</c:v>
                </c:pt>
                <c:pt idx="91">
                  <c:v>244.09800000000001</c:v>
                </c:pt>
                <c:pt idx="92">
                  <c:v>245.92800000000059</c:v>
                </c:pt>
                <c:pt idx="93">
                  <c:v>251.3535</c:v>
                </c:pt>
                <c:pt idx="94">
                  <c:v>256.32549999999969</c:v>
                </c:pt>
                <c:pt idx="95">
                  <c:v>257.06599999999969</c:v>
                </c:pt>
                <c:pt idx="96">
                  <c:v>261.73099999999869</c:v>
                </c:pt>
                <c:pt idx="97">
                  <c:v>269.11900000000031</c:v>
                </c:pt>
                <c:pt idx="98">
                  <c:v>268.06400000000002</c:v>
                </c:pt>
                <c:pt idx="99">
                  <c:v>272.40099999999899</c:v>
                </c:pt>
                <c:pt idx="100">
                  <c:v>270.04750000000001</c:v>
                </c:pt>
                <c:pt idx="101">
                  <c:v>275.72649999999851</c:v>
                </c:pt>
                <c:pt idx="102">
                  <c:v>278.87400000000002</c:v>
                </c:pt>
                <c:pt idx="103">
                  <c:v>281.70049999999969</c:v>
                </c:pt>
                <c:pt idx="104">
                  <c:v>283.22549999999899</c:v>
                </c:pt>
                <c:pt idx="105">
                  <c:v>281.57799999999969</c:v>
                </c:pt>
                <c:pt idx="106">
                  <c:v>283.46199999999851</c:v>
                </c:pt>
                <c:pt idx="107">
                  <c:v>286.80349999999999</c:v>
                </c:pt>
                <c:pt idx="108">
                  <c:v>288.69749999999999</c:v>
                </c:pt>
                <c:pt idx="109">
                  <c:v>286.43349999999839</c:v>
                </c:pt>
                <c:pt idx="110">
                  <c:v>290.60849999999999</c:v>
                </c:pt>
                <c:pt idx="111">
                  <c:v>291.58099999999899</c:v>
                </c:pt>
                <c:pt idx="112">
                  <c:v>290.71599999999899</c:v>
                </c:pt>
                <c:pt idx="113">
                  <c:v>289.50850000000003</c:v>
                </c:pt>
                <c:pt idx="114">
                  <c:v>287.43849999999821</c:v>
                </c:pt>
                <c:pt idx="115">
                  <c:v>287.13549999999969</c:v>
                </c:pt>
                <c:pt idx="116">
                  <c:v>287.95849999999899</c:v>
                </c:pt>
                <c:pt idx="117">
                  <c:v>286.86950000000002</c:v>
                </c:pt>
                <c:pt idx="118">
                  <c:v>285.16250000000002</c:v>
                </c:pt>
                <c:pt idx="119">
                  <c:v>285.5334999999987</c:v>
                </c:pt>
                <c:pt idx="120">
                  <c:v>283.32499999999999</c:v>
                </c:pt>
                <c:pt idx="121">
                  <c:v>285.29949999999963</c:v>
                </c:pt>
                <c:pt idx="122">
                  <c:v>283.04250000000002</c:v>
                </c:pt>
                <c:pt idx="123">
                  <c:v>281.20849999999899</c:v>
                </c:pt>
                <c:pt idx="124">
                  <c:v>277.54750000000001</c:v>
                </c:pt>
                <c:pt idx="125">
                  <c:v>279.77999999999969</c:v>
                </c:pt>
                <c:pt idx="126">
                  <c:v>277.61450000000002</c:v>
                </c:pt>
                <c:pt idx="127">
                  <c:v>275.86500000000001</c:v>
                </c:pt>
                <c:pt idx="128">
                  <c:v>272.42849999999851</c:v>
                </c:pt>
                <c:pt idx="129">
                  <c:v>271.53250000000003</c:v>
                </c:pt>
                <c:pt idx="130">
                  <c:v>270.12799999999999</c:v>
                </c:pt>
                <c:pt idx="131">
                  <c:v>267.87799999999999</c:v>
                </c:pt>
                <c:pt idx="132">
                  <c:v>265.363</c:v>
                </c:pt>
                <c:pt idx="133">
                  <c:v>260.77499999999969</c:v>
                </c:pt>
                <c:pt idx="134">
                  <c:v>260.48799999999869</c:v>
                </c:pt>
                <c:pt idx="135">
                  <c:v>258.57649999999899</c:v>
                </c:pt>
                <c:pt idx="136">
                  <c:v>253.88400000000001</c:v>
                </c:pt>
                <c:pt idx="137">
                  <c:v>252.74049999999997</c:v>
                </c:pt>
                <c:pt idx="138">
                  <c:v>250.0685</c:v>
                </c:pt>
                <c:pt idx="139">
                  <c:v>247.52600000000001</c:v>
                </c:pt>
                <c:pt idx="140">
                  <c:v>241.8595</c:v>
                </c:pt>
                <c:pt idx="141">
                  <c:v>245.60649999999998</c:v>
                </c:pt>
                <c:pt idx="142">
                  <c:v>238.38050000000001</c:v>
                </c:pt>
                <c:pt idx="143">
                  <c:v>236.08950000000002</c:v>
                </c:pt>
                <c:pt idx="144">
                  <c:v>236.048</c:v>
                </c:pt>
                <c:pt idx="145">
                  <c:v>231.51549999999997</c:v>
                </c:pt>
                <c:pt idx="146">
                  <c:v>225.57299999999998</c:v>
                </c:pt>
                <c:pt idx="147">
                  <c:v>228.18050000000002</c:v>
                </c:pt>
                <c:pt idx="148">
                  <c:v>226.012</c:v>
                </c:pt>
                <c:pt idx="149">
                  <c:v>218.292</c:v>
                </c:pt>
                <c:pt idx="150">
                  <c:v>216.8305</c:v>
                </c:pt>
                <c:pt idx="151">
                  <c:v>214.232</c:v>
                </c:pt>
                <c:pt idx="152">
                  <c:v>212.97899999999998</c:v>
                </c:pt>
                <c:pt idx="153">
                  <c:v>210.09200000000001</c:v>
                </c:pt>
                <c:pt idx="154">
                  <c:v>203.97750000000002</c:v>
                </c:pt>
                <c:pt idx="155">
                  <c:v>200.77399999999992</c:v>
                </c:pt>
                <c:pt idx="156">
                  <c:v>202.60999999999999</c:v>
                </c:pt>
                <c:pt idx="157">
                  <c:v>198.21149999999997</c:v>
                </c:pt>
                <c:pt idx="158">
                  <c:v>192.3545</c:v>
                </c:pt>
                <c:pt idx="159">
                  <c:v>192.60750000000002</c:v>
                </c:pt>
                <c:pt idx="160">
                  <c:v>187.9</c:v>
                </c:pt>
                <c:pt idx="161">
                  <c:v>185.10850000000002</c:v>
                </c:pt>
                <c:pt idx="162">
                  <c:v>184.631</c:v>
                </c:pt>
                <c:pt idx="163">
                  <c:v>176.91150000000002</c:v>
                </c:pt>
                <c:pt idx="164">
                  <c:v>176.24099999999999</c:v>
                </c:pt>
                <c:pt idx="165">
                  <c:v>176.70949999999999</c:v>
                </c:pt>
                <c:pt idx="166">
                  <c:v>172.21599999999998</c:v>
                </c:pt>
                <c:pt idx="167">
                  <c:v>167.33</c:v>
                </c:pt>
                <c:pt idx="168">
                  <c:v>164.98350000000002</c:v>
                </c:pt>
                <c:pt idx="169">
                  <c:v>159.596</c:v>
                </c:pt>
                <c:pt idx="170">
                  <c:v>157.11599999999999</c:v>
                </c:pt>
                <c:pt idx="171">
                  <c:v>155.45350000000002</c:v>
                </c:pt>
                <c:pt idx="172">
                  <c:v>153.17049999999998</c:v>
                </c:pt>
                <c:pt idx="173">
                  <c:v>151.79899999999998</c:v>
                </c:pt>
                <c:pt idx="174">
                  <c:v>145.45600000000007</c:v>
                </c:pt>
                <c:pt idx="175">
                  <c:v>142.49600000000001</c:v>
                </c:pt>
                <c:pt idx="176">
                  <c:v>142.06</c:v>
                </c:pt>
                <c:pt idx="177">
                  <c:v>142.20999999999998</c:v>
                </c:pt>
                <c:pt idx="178">
                  <c:v>136.81949999999998</c:v>
                </c:pt>
                <c:pt idx="179">
                  <c:v>138.303</c:v>
                </c:pt>
                <c:pt idx="180">
                  <c:v>134.17899999999997</c:v>
                </c:pt>
                <c:pt idx="181">
                  <c:v>128.6885</c:v>
                </c:pt>
                <c:pt idx="182">
                  <c:v>126.5705</c:v>
                </c:pt>
                <c:pt idx="183">
                  <c:v>125.3425</c:v>
                </c:pt>
                <c:pt idx="184">
                  <c:v>124.98050000000002</c:v>
                </c:pt>
                <c:pt idx="185">
                  <c:v>121.69750000000002</c:v>
                </c:pt>
                <c:pt idx="186">
                  <c:v>121.21650000000002</c:v>
                </c:pt>
                <c:pt idx="187">
                  <c:v>116.51100000000002</c:v>
                </c:pt>
                <c:pt idx="188">
                  <c:v>117.6035</c:v>
                </c:pt>
                <c:pt idx="189">
                  <c:v>115.04349999999999</c:v>
                </c:pt>
                <c:pt idx="190">
                  <c:v>112.59</c:v>
                </c:pt>
                <c:pt idx="191">
                  <c:v>111.063</c:v>
                </c:pt>
                <c:pt idx="192">
                  <c:v>108.18300000000001</c:v>
                </c:pt>
                <c:pt idx="193">
                  <c:v>105.09699999999999</c:v>
                </c:pt>
                <c:pt idx="194">
                  <c:v>103.91249999999999</c:v>
                </c:pt>
                <c:pt idx="195">
                  <c:v>104.91249999999999</c:v>
                </c:pt>
                <c:pt idx="196">
                  <c:v>102.53700000000002</c:v>
                </c:pt>
                <c:pt idx="197">
                  <c:v>99.911000000000328</c:v>
                </c:pt>
                <c:pt idx="198">
                  <c:v>97.444500000000389</c:v>
                </c:pt>
                <c:pt idx="199">
                  <c:v>96.311000000000007</c:v>
                </c:pt>
                <c:pt idx="200">
                  <c:v>96.400999999999996</c:v>
                </c:pt>
                <c:pt idx="201">
                  <c:v>94.361000000000004</c:v>
                </c:pt>
                <c:pt idx="202">
                  <c:v>95.671999999999983</c:v>
                </c:pt>
                <c:pt idx="203">
                  <c:v>91.764500000000027</c:v>
                </c:pt>
                <c:pt idx="204">
                  <c:v>89.282499999999999</c:v>
                </c:pt>
                <c:pt idx="205">
                  <c:v>87.837998999999982</c:v>
                </c:pt>
                <c:pt idx="206">
                  <c:v>85.298000000000002</c:v>
                </c:pt>
                <c:pt idx="207">
                  <c:v>85.528999999999982</c:v>
                </c:pt>
                <c:pt idx="208">
                  <c:v>84.487499999999997</c:v>
                </c:pt>
                <c:pt idx="209">
                  <c:v>82.474500000000006</c:v>
                </c:pt>
                <c:pt idx="210">
                  <c:v>81.077999999999989</c:v>
                </c:pt>
                <c:pt idx="211">
                  <c:v>80.870498999999541</c:v>
                </c:pt>
                <c:pt idx="212">
                  <c:v>79.668498999999642</c:v>
                </c:pt>
                <c:pt idx="213">
                  <c:v>77.217000000000027</c:v>
                </c:pt>
                <c:pt idx="214">
                  <c:v>77.066999999999993</c:v>
                </c:pt>
                <c:pt idx="215">
                  <c:v>77.688499999999948</c:v>
                </c:pt>
                <c:pt idx="216">
                  <c:v>74.116</c:v>
                </c:pt>
                <c:pt idx="217">
                  <c:v>73.912999999999997</c:v>
                </c:pt>
                <c:pt idx="218">
                  <c:v>73.658998999999497</c:v>
                </c:pt>
                <c:pt idx="219">
                  <c:v>71.954499999999996</c:v>
                </c:pt>
                <c:pt idx="220">
                  <c:v>71.023499999999999</c:v>
                </c:pt>
                <c:pt idx="221">
                  <c:v>68.787000000000006</c:v>
                </c:pt>
                <c:pt idx="222">
                  <c:v>69.158998999999497</c:v>
                </c:pt>
                <c:pt idx="223">
                  <c:v>67.458500000000001</c:v>
                </c:pt>
                <c:pt idx="224">
                  <c:v>66.101500000000001</c:v>
                </c:pt>
                <c:pt idx="225">
                  <c:v>64.489998999999983</c:v>
                </c:pt>
                <c:pt idx="226">
                  <c:v>63.832000000000001</c:v>
                </c:pt>
                <c:pt idx="227">
                  <c:v>61.21</c:v>
                </c:pt>
                <c:pt idx="228">
                  <c:v>62.346999999999994</c:v>
                </c:pt>
                <c:pt idx="229">
                  <c:v>61.707500000000003</c:v>
                </c:pt>
                <c:pt idx="230">
                  <c:v>59.9375</c:v>
                </c:pt>
                <c:pt idx="231">
                  <c:v>61.157000000000004</c:v>
                </c:pt>
                <c:pt idx="232">
                  <c:v>58.936500000000002</c:v>
                </c:pt>
                <c:pt idx="233">
                  <c:v>57.679000000000002</c:v>
                </c:pt>
                <c:pt idx="234">
                  <c:v>55.064500000000002</c:v>
                </c:pt>
                <c:pt idx="235">
                  <c:v>57.311999999999998</c:v>
                </c:pt>
                <c:pt idx="236">
                  <c:v>53.76950000000015</c:v>
                </c:pt>
                <c:pt idx="237">
                  <c:v>54.214500000000001</c:v>
                </c:pt>
                <c:pt idx="238">
                  <c:v>53.265500000000195</c:v>
                </c:pt>
                <c:pt idx="239">
                  <c:v>52.14</c:v>
                </c:pt>
                <c:pt idx="240">
                  <c:v>51.090500000000013</c:v>
                </c:pt>
                <c:pt idx="241">
                  <c:v>51.691500000000012</c:v>
                </c:pt>
                <c:pt idx="242">
                  <c:v>52.013500000000001</c:v>
                </c:pt>
                <c:pt idx="243">
                  <c:v>49.731000000000002</c:v>
                </c:pt>
                <c:pt idx="244">
                  <c:v>48.59</c:v>
                </c:pt>
                <c:pt idx="245">
                  <c:v>47.846499999999999</c:v>
                </c:pt>
                <c:pt idx="246">
                  <c:v>46.061</c:v>
                </c:pt>
                <c:pt idx="247">
                  <c:v>46.124000000000002</c:v>
                </c:pt>
                <c:pt idx="248">
                  <c:v>45.87</c:v>
                </c:pt>
                <c:pt idx="249">
                  <c:v>45.788000000000011</c:v>
                </c:pt>
                <c:pt idx="250">
                  <c:v>44.429500000000012</c:v>
                </c:pt>
                <c:pt idx="251">
                  <c:v>41.70250000000015</c:v>
                </c:pt>
                <c:pt idx="252">
                  <c:v>40.961500000000001</c:v>
                </c:pt>
                <c:pt idx="253">
                  <c:v>42.706000000000003</c:v>
                </c:pt>
                <c:pt idx="254">
                  <c:v>41.113</c:v>
                </c:pt>
                <c:pt idx="255">
                  <c:v>40.1845</c:v>
                </c:pt>
                <c:pt idx="256">
                  <c:v>39.261000000000003</c:v>
                </c:pt>
                <c:pt idx="257">
                  <c:v>40.702000000000012</c:v>
                </c:pt>
                <c:pt idx="258">
                  <c:v>40.277500000000003</c:v>
                </c:pt>
                <c:pt idx="259">
                  <c:v>39.251000000000005</c:v>
                </c:pt>
                <c:pt idx="260">
                  <c:v>38.283000000000001</c:v>
                </c:pt>
                <c:pt idx="261">
                  <c:v>37.300999999999995</c:v>
                </c:pt>
                <c:pt idx="262">
                  <c:v>36.185000000000002</c:v>
                </c:pt>
                <c:pt idx="263">
                  <c:v>34.326000000000001</c:v>
                </c:pt>
                <c:pt idx="264">
                  <c:v>34.064</c:v>
                </c:pt>
                <c:pt idx="265">
                  <c:v>33.621500000000012</c:v>
                </c:pt>
                <c:pt idx="266">
                  <c:v>33.723500000000165</c:v>
                </c:pt>
                <c:pt idx="267">
                  <c:v>33.923000000000002</c:v>
                </c:pt>
                <c:pt idx="268">
                  <c:v>32.586500000000001</c:v>
                </c:pt>
                <c:pt idx="269">
                  <c:v>32.090000000000003</c:v>
                </c:pt>
                <c:pt idx="270">
                  <c:v>31.653500000000001</c:v>
                </c:pt>
                <c:pt idx="271">
                  <c:v>32.411999999999999</c:v>
                </c:pt>
                <c:pt idx="272">
                  <c:v>31.245499999999875</c:v>
                </c:pt>
                <c:pt idx="273">
                  <c:v>30.759999999999987</c:v>
                </c:pt>
                <c:pt idx="274">
                  <c:v>30.837499999999999</c:v>
                </c:pt>
                <c:pt idx="275">
                  <c:v>30.586499999999891</c:v>
                </c:pt>
                <c:pt idx="276">
                  <c:v>30.334000000000035</c:v>
                </c:pt>
                <c:pt idx="277">
                  <c:v>29.684999999999999</c:v>
                </c:pt>
                <c:pt idx="278">
                  <c:v>28.249499999999905</c:v>
                </c:pt>
                <c:pt idx="279">
                  <c:v>26.567999999999987</c:v>
                </c:pt>
                <c:pt idx="280">
                  <c:v>27.68</c:v>
                </c:pt>
                <c:pt idx="281">
                  <c:v>28.804500000000001</c:v>
                </c:pt>
                <c:pt idx="282">
                  <c:v>27.8565</c:v>
                </c:pt>
                <c:pt idx="283">
                  <c:v>28.800999999999988</c:v>
                </c:pt>
                <c:pt idx="284">
                  <c:v>27.518999999999988</c:v>
                </c:pt>
                <c:pt idx="285">
                  <c:v>26.843</c:v>
                </c:pt>
                <c:pt idx="286">
                  <c:v>26.6435</c:v>
                </c:pt>
                <c:pt idx="287">
                  <c:v>25.472999999999917</c:v>
                </c:pt>
                <c:pt idx="288">
                  <c:v>26.02949999999991</c:v>
                </c:pt>
                <c:pt idx="289">
                  <c:v>25.68649999999991</c:v>
                </c:pt>
                <c:pt idx="290">
                  <c:v>25.066499999999905</c:v>
                </c:pt>
                <c:pt idx="291">
                  <c:v>24.155000000000001</c:v>
                </c:pt>
                <c:pt idx="292">
                  <c:v>23.653500000000001</c:v>
                </c:pt>
                <c:pt idx="293">
                  <c:v>24.015499999999989</c:v>
                </c:pt>
                <c:pt idx="294">
                  <c:v>24.164999999999999</c:v>
                </c:pt>
                <c:pt idx="295">
                  <c:v>23.201000000000001</c:v>
                </c:pt>
                <c:pt idx="296">
                  <c:v>22.728000000000002</c:v>
                </c:pt>
                <c:pt idx="297">
                  <c:v>22.278499999999898</c:v>
                </c:pt>
                <c:pt idx="298">
                  <c:v>21.444999999999986</c:v>
                </c:pt>
                <c:pt idx="299">
                  <c:v>21.807500000000001</c:v>
                </c:pt>
                <c:pt idx="300">
                  <c:v>21.249499999999905</c:v>
                </c:pt>
                <c:pt idx="301">
                  <c:v>20.45</c:v>
                </c:pt>
                <c:pt idx="302">
                  <c:v>19.43</c:v>
                </c:pt>
                <c:pt idx="303">
                  <c:v>20.152000000000001</c:v>
                </c:pt>
                <c:pt idx="304">
                  <c:v>18.785999999999905</c:v>
                </c:pt>
                <c:pt idx="305">
                  <c:v>19.266999999999989</c:v>
                </c:pt>
                <c:pt idx="306">
                  <c:v>19.527000000000001</c:v>
                </c:pt>
                <c:pt idx="307">
                  <c:v>20.127500000000001</c:v>
                </c:pt>
                <c:pt idx="308">
                  <c:v>19.603999999999999</c:v>
                </c:pt>
                <c:pt idx="309">
                  <c:v>18.9315</c:v>
                </c:pt>
                <c:pt idx="310">
                  <c:v>19.146999999999988</c:v>
                </c:pt>
                <c:pt idx="311">
                  <c:v>18.735499999999906</c:v>
                </c:pt>
                <c:pt idx="312">
                  <c:v>17.593499999999914</c:v>
                </c:pt>
                <c:pt idx="313">
                  <c:v>17.36949999999991</c:v>
                </c:pt>
                <c:pt idx="314">
                  <c:v>17.419499999999989</c:v>
                </c:pt>
                <c:pt idx="315">
                  <c:v>18.850000000000001</c:v>
                </c:pt>
                <c:pt idx="316">
                  <c:v>18.887</c:v>
                </c:pt>
                <c:pt idx="317">
                  <c:v>17.57</c:v>
                </c:pt>
                <c:pt idx="318">
                  <c:v>16.792999999999989</c:v>
                </c:pt>
                <c:pt idx="319">
                  <c:v>16.667000000000005</c:v>
                </c:pt>
                <c:pt idx="320">
                  <c:v>16.959499999999906</c:v>
                </c:pt>
                <c:pt idx="321">
                  <c:v>15.885000000000026</c:v>
                </c:pt>
                <c:pt idx="322">
                  <c:v>16.53</c:v>
                </c:pt>
                <c:pt idx="323">
                  <c:v>16.275499999999891</c:v>
                </c:pt>
                <c:pt idx="324">
                  <c:v>16.0305</c:v>
                </c:pt>
                <c:pt idx="325">
                  <c:v>15.413500000000004</c:v>
                </c:pt>
                <c:pt idx="326">
                  <c:v>15.906000000000002</c:v>
                </c:pt>
                <c:pt idx="327">
                  <c:v>15.712</c:v>
                </c:pt>
                <c:pt idx="328">
                  <c:v>15.061500000000002</c:v>
                </c:pt>
                <c:pt idx="329">
                  <c:v>14.6075</c:v>
                </c:pt>
                <c:pt idx="330">
                  <c:v>14.248499999999998</c:v>
                </c:pt>
                <c:pt idx="331">
                  <c:v>14.445500000000004</c:v>
                </c:pt>
                <c:pt idx="332">
                  <c:v>15.287999999999998</c:v>
                </c:pt>
                <c:pt idx="333">
                  <c:v>15.002000000000002</c:v>
                </c:pt>
                <c:pt idx="334">
                  <c:v>14.481</c:v>
                </c:pt>
                <c:pt idx="335">
                  <c:v>14.4315</c:v>
                </c:pt>
                <c:pt idx="336">
                  <c:v>14.038500000000001</c:v>
                </c:pt>
                <c:pt idx="337">
                  <c:v>15.003</c:v>
                </c:pt>
                <c:pt idx="338">
                  <c:v>14.1275</c:v>
                </c:pt>
                <c:pt idx="339">
                  <c:v>14.247999999999999</c:v>
                </c:pt>
                <c:pt idx="340">
                  <c:v>14.125500000000002</c:v>
                </c:pt>
                <c:pt idx="341">
                  <c:v>13.008000000000001</c:v>
                </c:pt>
                <c:pt idx="342">
                  <c:v>10.553500000000026</c:v>
                </c:pt>
                <c:pt idx="343">
                  <c:v>12.7705</c:v>
                </c:pt>
                <c:pt idx="344">
                  <c:v>12.08</c:v>
                </c:pt>
                <c:pt idx="345">
                  <c:v>12.197999999999999</c:v>
                </c:pt>
                <c:pt idx="346">
                  <c:v>11.888500000000002</c:v>
                </c:pt>
                <c:pt idx="347">
                  <c:v>11.703000000000001</c:v>
                </c:pt>
                <c:pt idx="348">
                  <c:v>11.42</c:v>
                </c:pt>
                <c:pt idx="349">
                  <c:v>11.839500000000006</c:v>
                </c:pt>
                <c:pt idx="350">
                  <c:v>11.053000000000004</c:v>
                </c:pt>
                <c:pt idx="351">
                  <c:v>11.120999999999999</c:v>
                </c:pt>
                <c:pt idx="352">
                  <c:v>11.126000000000001</c:v>
                </c:pt>
                <c:pt idx="353">
                  <c:v>11.1035</c:v>
                </c:pt>
                <c:pt idx="354">
                  <c:v>11.160500000000004</c:v>
                </c:pt>
                <c:pt idx="355">
                  <c:v>10.864500000000024</c:v>
                </c:pt>
                <c:pt idx="356">
                  <c:v>10.5075</c:v>
                </c:pt>
                <c:pt idx="357">
                  <c:v>11.120999999999999</c:v>
                </c:pt>
                <c:pt idx="358">
                  <c:v>10.965000000000041</c:v>
                </c:pt>
                <c:pt idx="359">
                  <c:v>11.5345</c:v>
                </c:pt>
                <c:pt idx="360">
                  <c:v>10.445500000000004</c:v>
                </c:pt>
                <c:pt idx="361">
                  <c:v>10.461</c:v>
                </c:pt>
                <c:pt idx="362">
                  <c:v>10.288500000000001</c:v>
                </c:pt>
                <c:pt idx="363">
                  <c:v>10.742999999999999</c:v>
                </c:pt>
                <c:pt idx="364">
                  <c:v>10.469000000000024</c:v>
                </c:pt>
                <c:pt idx="365">
                  <c:v>9.9245000000000001</c:v>
                </c:pt>
                <c:pt idx="366">
                  <c:v>10.404500000000002</c:v>
                </c:pt>
                <c:pt idx="367">
                  <c:v>9.9985000000000035</c:v>
                </c:pt>
                <c:pt idx="368">
                  <c:v>9.8545000000000247</c:v>
                </c:pt>
                <c:pt idx="369">
                  <c:v>9.6224990000000048</c:v>
                </c:pt>
                <c:pt idx="370">
                  <c:v>9.3650000000000411</c:v>
                </c:pt>
                <c:pt idx="371">
                  <c:v>9.9055000000000248</c:v>
                </c:pt>
                <c:pt idx="372">
                  <c:v>9.6910000000000007</c:v>
                </c:pt>
                <c:pt idx="373">
                  <c:v>9.7955000000000005</c:v>
                </c:pt>
                <c:pt idx="374">
                  <c:v>9.5329990000000002</c:v>
                </c:pt>
                <c:pt idx="375">
                  <c:v>9.4555000000000522</c:v>
                </c:pt>
                <c:pt idx="376">
                  <c:v>8.5650000000000048</c:v>
                </c:pt>
                <c:pt idx="377">
                  <c:v>9.0339989999999997</c:v>
                </c:pt>
                <c:pt idx="378">
                  <c:v>9.2229989999999997</c:v>
                </c:pt>
                <c:pt idx="379">
                  <c:v>8.4469990000000017</c:v>
                </c:pt>
                <c:pt idx="380">
                  <c:v>8.9074990000000067</c:v>
                </c:pt>
                <c:pt idx="381">
                  <c:v>9.7725000000000026</c:v>
                </c:pt>
                <c:pt idx="382">
                  <c:v>8.8850000000000247</c:v>
                </c:pt>
                <c:pt idx="383">
                  <c:v>8.7339999999999982</c:v>
                </c:pt>
                <c:pt idx="384">
                  <c:v>9.0375000000000014</c:v>
                </c:pt>
                <c:pt idx="385">
                  <c:v>8.9895000000000067</c:v>
                </c:pt>
                <c:pt idx="386">
                  <c:v>9.088000000000001</c:v>
                </c:pt>
                <c:pt idx="387">
                  <c:v>8.6715</c:v>
                </c:pt>
                <c:pt idx="388">
                  <c:v>9.1625000000000068</c:v>
                </c:pt>
                <c:pt idx="389">
                  <c:v>9.0680000000000014</c:v>
                </c:pt>
                <c:pt idx="390">
                  <c:v>9.0225000000000026</c:v>
                </c:pt>
                <c:pt idx="391">
                  <c:v>8.7195</c:v>
                </c:pt>
                <c:pt idx="392">
                  <c:v>8.198499</c:v>
                </c:pt>
                <c:pt idx="393">
                  <c:v>8.7519989999999996</c:v>
                </c:pt>
                <c:pt idx="394">
                  <c:v>8.7319989999999983</c:v>
                </c:pt>
                <c:pt idx="395">
                  <c:v>7.8344999999999985</c:v>
                </c:pt>
                <c:pt idx="396">
                  <c:v>7.5534999999999997</c:v>
                </c:pt>
                <c:pt idx="397">
                  <c:v>8.4890000000000008</c:v>
                </c:pt>
                <c:pt idx="398">
                  <c:v>8.2735000000000003</c:v>
                </c:pt>
                <c:pt idx="399">
                  <c:v>8.8630000000000067</c:v>
                </c:pt>
                <c:pt idx="400">
                  <c:v>8.8415000000000035</c:v>
                </c:pt>
                <c:pt idx="401">
                  <c:v>8.3680000000000003</c:v>
                </c:pt>
                <c:pt idx="402">
                  <c:v>8.8370000000000015</c:v>
                </c:pt>
                <c:pt idx="403">
                  <c:v>9.4755000000000411</c:v>
                </c:pt>
                <c:pt idx="404">
                  <c:v>9.0070000000000014</c:v>
                </c:pt>
                <c:pt idx="405">
                  <c:v>8.9849990000000002</c:v>
                </c:pt>
                <c:pt idx="406">
                  <c:v>8.8935000000000048</c:v>
                </c:pt>
                <c:pt idx="407">
                  <c:v>9.6924990000000228</c:v>
                </c:pt>
                <c:pt idx="408">
                  <c:v>9.5575000000000028</c:v>
                </c:pt>
                <c:pt idx="409">
                  <c:v>9.4925000000000068</c:v>
                </c:pt>
                <c:pt idx="410">
                  <c:v>8.792999</c:v>
                </c:pt>
                <c:pt idx="411">
                  <c:v>9.3054990000000579</c:v>
                </c:pt>
                <c:pt idx="412">
                  <c:v>9.3620000000000267</c:v>
                </c:pt>
                <c:pt idx="413">
                  <c:v>9.9334990000000047</c:v>
                </c:pt>
                <c:pt idx="414">
                  <c:v>9.5260000000000016</c:v>
                </c:pt>
                <c:pt idx="415">
                  <c:v>9.7784990000000001</c:v>
                </c:pt>
                <c:pt idx="416">
                  <c:v>9.6560000000000006</c:v>
                </c:pt>
                <c:pt idx="417">
                  <c:v>9.5205000000000002</c:v>
                </c:pt>
                <c:pt idx="418">
                  <c:v>8.8735000000000248</c:v>
                </c:pt>
                <c:pt idx="419">
                  <c:v>8.3030000000000008</c:v>
                </c:pt>
                <c:pt idx="420">
                  <c:v>8.9439989999999998</c:v>
                </c:pt>
                <c:pt idx="421">
                  <c:v>9.8155000000000268</c:v>
                </c:pt>
                <c:pt idx="422">
                  <c:v>8.8885000000000005</c:v>
                </c:pt>
                <c:pt idx="423">
                  <c:v>8.9974990000000048</c:v>
                </c:pt>
                <c:pt idx="424">
                  <c:v>9.1619989999999998</c:v>
                </c:pt>
                <c:pt idx="425">
                  <c:v>9.3550000000000413</c:v>
                </c:pt>
                <c:pt idx="426">
                  <c:v>8.59</c:v>
                </c:pt>
                <c:pt idx="427">
                  <c:v>8.6820000000000004</c:v>
                </c:pt>
                <c:pt idx="428">
                  <c:v>9.1595000000000066</c:v>
                </c:pt>
                <c:pt idx="429">
                  <c:v>9.637499</c:v>
                </c:pt>
                <c:pt idx="430">
                  <c:v>9.8980000000000015</c:v>
                </c:pt>
                <c:pt idx="431">
                  <c:v>9.1649990000000017</c:v>
                </c:pt>
                <c:pt idx="432">
                  <c:v>9.8410000000000011</c:v>
                </c:pt>
                <c:pt idx="433">
                  <c:v>10.6775</c:v>
                </c:pt>
                <c:pt idx="434">
                  <c:v>9.2685000000000013</c:v>
                </c:pt>
                <c:pt idx="435">
                  <c:v>9.2329999999999988</c:v>
                </c:pt>
                <c:pt idx="436">
                  <c:v>9.7395000000000014</c:v>
                </c:pt>
                <c:pt idx="437">
                  <c:v>8.9920000000000027</c:v>
                </c:pt>
                <c:pt idx="438">
                  <c:v>9.270999999999999</c:v>
                </c:pt>
                <c:pt idx="439">
                  <c:v>9.5230000000000015</c:v>
                </c:pt>
                <c:pt idx="440">
                  <c:v>10.0815</c:v>
                </c:pt>
                <c:pt idx="441">
                  <c:v>9.5070000000000014</c:v>
                </c:pt>
                <c:pt idx="442">
                  <c:v>8.8135000000000048</c:v>
                </c:pt>
                <c:pt idx="443">
                  <c:v>10.005500000000024</c:v>
                </c:pt>
                <c:pt idx="444">
                  <c:v>9.8530000000000246</c:v>
                </c:pt>
                <c:pt idx="445">
                  <c:v>9.4570000000000007</c:v>
                </c:pt>
                <c:pt idx="446">
                  <c:v>8.9029990000000048</c:v>
                </c:pt>
                <c:pt idx="447">
                  <c:v>8.9020000000000028</c:v>
                </c:pt>
                <c:pt idx="448">
                  <c:v>9.4860000000000007</c:v>
                </c:pt>
                <c:pt idx="449">
                  <c:v>9.1369999999999987</c:v>
                </c:pt>
                <c:pt idx="450">
                  <c:v>9.1550000000000047</c:v>
                </c:pt>
                <c:pt idx="451">
                  <c:v>9.8814990000000247</c:v>
                </c:pt>
                <c:pt idx="452">
                  <c:v>9.5365000000000002</c:v>
                </c:pt>
                <c:pt idx="453">
                  <c:v>10.286</c:v>
                </c:pt>
                <c:pt idx="454">
                  <c:v>9.5459990000000001</c:v>
                </c:pt>
                <c:pt idx="455">
                  <c:v>9.3120000000000047</c:v>
                </c:pt>
                <c:pt idx="456">
                  <c:v>8.7620000000000005</c:v>
                </c:pt>
                <c:pt idx="457">
                  <c:v>9.2325000000000035</c:v>
                </c:pt>
                <c:pt idx="458">
                  <c:v>9.8635000000000268</c:v>
                </c:pt>
                <c:pt idx="459">
                  <c:v>9.7239999999999984</c:v>
                </c:pt>
                <c:pt idx="460">
                  <c:v>9.9255000000000067</c:v>
                </c:pt>
                <c:pt idx="461">
                  <c:v>10.2295</c:v>
                </c:pt>
                <c:pt idx="462">
                  <c:v>9.9505000000000248</c:v>
                </c:pt>
                <c:pt idx="463">
                  <c:v>10.452000000000041</c:v>
                </c:pt>
                <c:pt idx="464">
                  <c:v>9.8739990000000066</c:v>
                </c:pt>
                <c:pt idx="465">
                  <c:v>9.9609990000000028</c:v>
                </c:pt>
                <c:pt idx="466">
                  <c:v>10.359000000000041</c:v>
                </c:pt>
                <c:pt idx="467">
                  <c:v>9.8490000000000002</c:v>
                </c:pt>
                <c:pt idx="468">
                  <c:v>9.8630000000000067</c:v>
                </c:pt>
                <c:pt idx="469">
                  <c:v>10.5265</c:v>
                </c:pt>
                <c:pt idx="470">
                  <c:v>10.27</c:v>
                </c:pt>
                <c:pt idx="471">
                  <c:v>10.2135</c:v>
                </c:pt>
                <c:pt idx="472">
                  <c:v>10.458500000000004</c:v>
                </c:pt>
                <c:pt idx="473">
                  <c:v>10.389500000000041</c:v>
                </c:pt>
                <c:pt idx="474">
                  <c:v>10.1</c:v>
                </c:pt>
                <c:pt idx="475">
                  <c:v>10.315000000000024</c:v>
                </c:pt>
                <c:pt idx="476">
                  <c:v>11.858500000000006</c:v>
                </c:pt>
                <c:pt idx="477">
                  <c:v>11.252000000000002</c:v>
                </c:pt>
                <c:pt idx="478">
                  <c:v>11.664</c:v>
                </c:pt>
                <c:pt idx="479">
                  <c:v>11.6165</c:v>
                </c:pt>
                <c:pt idx="480">
                  <c:v>12.844000000000001</c:v>
                </c:pt>
              </c:numCache>
            </c:numRef>
          </c:yVal>
          <c:smooth val="1"/>
          <c:extLst>
            <c:ext xmlns:c16="http://schemas.microsoft.com/office/drawing/2014/chart" uri="{C3380CC4-5D6E-409C-BE32-E72D297353CC}">
              <c16:uniqueId val="{00000010-CB24-441D-A873-FCB2A3CC84DE}"/>
            </c:ext>
          </c:extLst>
        </c:ser>
        <c:ser>
          <c:idx val="17"/>
          <c:order val="17"/>
          <c:spPr>
            <a:ln w="12700">
              <a:solidFill>
                <a:srgbClr val="33CCCC"/>
              </a:solidFill>
              <a:prstDash val="solid"/>
            </a:ln>
          </c:spPr>
          <c:marker>
            <c:symbol val="none"/>
          </c:marker>
          <c:xVal>
            <c:numRef>
              <c:f>vzavk!$A$1:$A$481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vzavk!$S$1:$S$481</c:f>
              <c:numCache>
                <c:formatCode>General</c:formatCode>
                <c:ptCount val="481"/>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991.47050000000002</c:v>
                </c:pt>
                <c:pt idx="10">
                  <c:v>915.81499999999949</c:v>
                </c:pt>
                <c:pt idx="11">
                  <c:v>821.64549999999997</c:v>
                </c:pt>
                <c:pt idx="12">
                  <c:v>724.78550000000052</c:v>
                </c:pt>
                <c:pt idx="13">
                  <c:v>621.71749999999997</c:v>
                </c:pt>
                <c:pt idx="14">
                  <c:v>528.53649899999948</c:v>
                </c:pt>
                <c:pt idx="15">
                  <c:v>442.89499999999964</c:v>
                </c:pt>
                <c:pt idx="16">
                  <c:v>337.64350000000002</c:v>
                </c:pt>
                <c:pt idx="17">
                  <c:v>291.70699999999869</c:v>
                </c:pt>
                <c:pt idx="18">
                  <c:v>254.77449999999999</c:v>
                </c:pt>
                <c:pt idx="19">
                  <c:v>194.85150000000004</c:v>
                </c:pt>
                <c:pt idx="20">
                  <c:v>141.21849999999998</c:v>
                </c:pt>
                <c:pt idx="21">
                  <c:v>93.201499999999996</c:v>
                </c:pt>
                <c:pt idx="22">
                  <c:v>63.221000000000011</c:v>
                </c:pt>
                <c:pt idx="23">
                  <c:v>43.869</c:v>
                </c:pt>
                <c:pt idx="24">
                  <c:v>30.702499999999883</c:v>
                </c:pt>
                <c:pt idx="25">
                  <c:v>23.37249999999991</c:v>
                </c:pt>
                <c:pt idx="26">
                  <c:v>19.153500000000001</c:v>
                </c:pt>
                <c:pt idx="27">
                  <c:v>18.913499999999921</c:v>
                </c:pt>
                <c:pt idx="28">
                  <c:v>17.9345</c:v>
                </c:pt>
                <c:pt idx="29">
                  <c:v>17.873999999999999</c:v>
                </c:pt>
                <c:pt idx="30">
                  <c:v>17.967999999999989</c:v>
                </c:pt>
                <c:pt idx="31">
                  <c:v>19.538499999999921</c:v>
                </c:pt>
                <c:pt idx="32">
                  <c:v>19.970499999999905</c:v>
                </c:pt>
                <c:pt idx="33">
                  <c:v>21.2075</c:v>
                </c:pt>
                <c:pt idx="34">
                  <c:v>22.648</c:v>
                </c:pt>
                <c:pt idx="35">
                  <c:v>24.739000000000001</c:v>
                </c:pt>
                <c:pt idx="36">
                  <c:v>23.628</c:v>
                </c:pt>
                <c:pt idx="37">
                  <c:v>25.145499999999906</c:v>
                </c:pt>
                <c:pt idx="38">
                  <c:v>27.790500000000002</c:v>
                </c:pt>
                <c:pt idx="39">
                  <c:v>29.689</c:v>
                </c:pt>
                <c:pt idx="40">
                  <c:v>29.410499999999917</c:v>
                </c:pt>
                <c:pt idx="41">
                  <c:v>34.0565</c:v>
                </c:pt>
                <c:pt idx="42">
                  <c:v>35.776000000000003</c:v>
                </c:pt>
                <c:pt idx="43">
                  <c:v>37.444499999999998</c:v>
                </c:pt>
                <c:pt idx="44">
                  <c:v>39.609000000000002</c:v>
                </c:pt>
                <c:pt idx="45">
                  <c:v>44.126500000000149</c:v>
                </c:pt>
                <c:pt idx="46">
                  <c:v>45.8125</c:v>
                </c:pt>
                <c:pt idx="47">
                  <c:v>50.286500000000011</c:v>
                </c:pt>
                <c:pt idx="48">
                  <c:v>51.762500000000195</c:v>
                </c:pt>
                <c:pt idx="49">
                  <c:v>55.306000000000004</c:v>
                </c:pt>
                <c:pt idx="50">
                  <c:v>57.356999999999999</c:v>
                </c:pt>
                <c:pt idx="51">
                  <c:v>60.729500000000172</c:v>
                </c:pt>
                <c:pt idx="52">
                  <c:v>64.650498999999598</c:v>
                </c:pt>
                <c:pt idx="53">
                  <c:v>70.03999899999998</c:v>
                </c:pt>
                <c:pt idx="54">
                  <c:v>72.141499999999994</c:v>
                </c:pt>
                <c:pt idx="55">
                  <c:v>75.992998999999998</c:v>
                </c:pt>
                <c:pt idx="56">
                  <c:v>78.52799899999998</c:v>
                </c:pt>
                <c:pt idx="57">
                  <c:v>85.437999000000389</c:v>
                </c:pt>
                <c:pt idx="58">
                  <c:v>87.872999999999948</c:v>
                </c:pt>
                <c:pt idx="59">
                  <c:v>91.408500000000004</c:v>
                </c:pt>
                <c:pt idx="60">
                  <c:v>94.371999999999986</c:v>
                </c:pt>
                <c:pt idx="61">
                  <c:v>98.520499999999998</c:v>
                </c:pt>
                <c:pt idx="62">
                  <c:v>106.46850000000002</c:v>
                </c:pt>
                <c:pt idx="63">
                  <c:v>110.4015000000003</c:v>
                </c:pt>
                <c:pt idx="64">
                  <c:v>111.59450000000002</c:v>
                </c:pt>
                <c:pt idx="65">
                  <c:v>121.34050000000002</c:v>
                </c:pt>
                <c:pt idx="66">
                  <c:v>123.09750000000012</c:v>
                </c:pt>
                <c:pt idx="67">
                  <c:v>125.0535</c:v>
                </c:pt>
                <c:pt idx="68">
                  <c:v>130.13150000000002</c:v>
                </c:pt>
                <c:pt idx="69">
                  <c:v>135.44549999999998</c:v>
                </c:pt>
                <c:pt idx="70">
                  <c:v>140.24749999999997</c:v>
                </c:pt>
                <c:pt idx="71">
                  <c:v>145.53750000000002</c:v>
                </c:pt>
                <c:pt idx="72">
                  <c:v>149.17699999999999</c:v>
                </c:pt>
                <c:pt idx="73">
                  <c:v>157.3425</c:v>
                </c:pt>
                <c:pt idx="74">
                  <c:v>163.30550000000002</c:v>
                </c:pt>
                <c:pt idx="75">
                  <c:v>166.87100000000001</c:v>
                </c:pt>
                <c:pt idx="76">
                  <c:v>171.47800000000001</c:v>
                </c:pt>
                <c:pt idx="77">
                  <c:v>176.76999999999998</c:v>
                </c:pt>
                <c:pt idx="78">
                  <c:v>184.10850000000002</c:v>
                </c:pt>
                <c:pt idx="79">
                  <c:v>186.88250000000062</c:v>
                </c:pt>
                <c:pt idx="80">
                  <c:v>190.50150000000002</c:v>
                </c:pt>
                <c:pt idx="81">
                  <c:v>194.55600000000001</c:v>
                </c:pt>
                <c:pt idx="82">
                  <c:v>201.8305</c:v>
                </c:pt>
                <c:pt idx="83">
                  <c:v>207.57850000000002</c:v>
                </c:pt>
                <c:pt idx="84">
                  <c:v>208.75750000000002</c:v>
                </c:pt>
                <c:pt idx="85">
                  <c:v>214.10449999999997</c:v>
                </c:pt>
                <c:pt idx="86">
                  <c:v>217.19349999999997</c:v>
                </c:pt>
                <c:pt idx="87">
                  <c:v>219.62650000000002</c:v>
                </c:pt>
                <c:pt idx="88">
                  <c:v>226.79250000000002</c:v>
                </c:pt>
                <c:pt idx="89">
                  <c:v>236.04449999999997</c:v>
                </c:pt>
                <c:pt idx="90">
                  <c:v>236.99700000000001</c:v>
                </c:pt>
                <c:pt idx="91">
                  <c:v>236.89150000000001</c:v>
                </c:pt>
                <c:pt idx="92">
                  <c:v>242.98150000000001</c:v>
                </c:pt>
                <c:pt idx="93">
                  <c:v>249.3185</c:v>
                </c:pt>
                <c:pt idx="94">
                  <c:v>251.76549999999997</c:v>
                </c:pt>
                <c:pt idx="95">
                  <c:v>252.596</c:v>
                </c:pt>
                <c:pt idx="96">
                  <c:v>255.61299999999997</c:v>
                </c:pt>
                <c:pt idx="97">
                  <c:v>259.95400000000001</c:v>
                </c:pt>
                <c:pt idx="98">
                  <c:v>263.02050000000003</c:v>
                </c:pt>
                <c:pt idx="99">
                  <c:v>261.58699999999851</c:v>
                </c:pt>
                <c:pt idx="100">
                  <c:v>270.69499999999999</c:v>
                </c:pt>
                <c:pt idx="101">
                  <c:v>269.38350000000003</c:v>
                </c:pt>
                <c:pt idx="102">
                  <c:v>274.21199999999851</c:v>
                </c:pt>
                <c:pt idx="103">
                  <c:v>273.202</c:v>
                </c:pt>
                <c:pt idx="104">
                  <c:v>271.7525</c:v>
                </c:pt>
                <c:pt idx="105">
                  <c:v>274.64200000000125</c:v>
                </c:pt>
                <c:pt idx="106">
                  <c:v>281.77449999999999</c:v>
                </c:pt>
                <c:pt idx="107">
                  <c:v>277.10250000000002</c:v>
                </c:pt>
                <c:pt idx="108">
                  <c:v>283.47799999999899</c:v>
                </c:pt>
                <c:pt idx="109">
                  <c:v>285.43899999999815</c:v>
                </c:pt>
                <c:pt idx="110">
                  <c:v>287.06849999999969</c:v>
                </c:pt>
                <c:pt idx="111">
                  <c:v>285.48099999999869</c:v>
                </c:pt>
                <c:pt idx="112">
                  <c:v>281.79700000000003</c:v>
                </c:pt>
                <c:pt idx="113">
                  <c:v>285.02799999999894</c:v>
                </c:pt>
                <c:pt idx="114">
                  <c:v>285.70400000000001</c:v>
                </c:pt>
                <c:pt idx="115">
                  <c:v>285.93499999999869</c:v>
                </c:pt>
                <c:pt idx="116">
                  <c:v>283.81900000000002</c:v>
                </c:pt>
                <c:pt idx="117">
                  <c:v>285.17599999999999</c:v>
                </c:pt>
                <c:pt idx="118">
                  <c:v>281.83599999999899</c:v>
                </c:pt>
                <c:pt idx="119">
                  <c:v>282.10149999999999</c:v>
                </c:pt>
                <c:pt idx="120">
                  <c:v>281.75900000000001</c:v>
                </c:pt>
                <c:pt idx="121">
                  <c:v>282.06599999999969</c:v>
                </c:pt>
                <c:pt idx="122">
                  <c:v>282.36099999999999</c:v>
                </c:pt>
                <c:pt idx="123">
                  <c:v>278.10599999999999</c:v>
                </c:pt>
                <c:pt idx="124">
                  <c:v>276.1345</c:v>
                </c:pt>
                <c:pt idx="125">
                  <c:v>273.43149999999827</c:v>
                </c:pt>
                <c:pt idx="126">
                  <c:v>272.51649999999893</c:v>
                </c:pt>
                <c:pt idx="127">
                  <c:v>274.00649999999899</c:v>
                </c:pt>
                <c:pt idx="128">
                  <c:v>267.41999999999899</c:v>
                </c:pt>
                <c:pt idx="129">
                  <c:v>264.32400000000001</c:v>
                </c:pt>
                <c:pt idx="130">
                  <c:v>268.99349999999845</c:v>
                </c:pt>
                <c:pt idx="131">
                  <c:v>261.2525</c:v>
                </c:pt>
                <c:pt idx="132">
                  <c:v>259.32400000000001</c:v>
                </c:pt>
                <c:pt idx="133">
                  <c:v>255.58450000000002</c:v>
                </c:pt>
                <c:pt idx="134">
                  <c:v>257.91849999999869</c:v>
                </c:pt>
                <c:pt idx="135">
                  <c:v>254.94200000000001</c:v>
                </c:pt>
                <c:pt idx="136">
                  <c:v>253.84800000000001</c:v>
                </c:pt>
                <c:pt idx="137">
                  <c:v>253.21599999999998</c:v>
                </c:pt>
                <c:pt idx="138">
                  <c:v>248.72899999999998</c:v>
                </c:pt>
                <c:pt idx="139">
                  <c:v>242.20850000000002</c:v>
                </c:pt>
                <c:pt idx="140">
                  <c:v>241.648</c:v>
                </c:pt>
                <c:pt idx="141">
                  <c:v>238.02949999999998</c:v>
                </c:pt>
                <c:pt idx="142">
                  <c:v>237.87700000000001</c:v>
                </c:pt>
                <c:pt idx="143">
                  <c:v>235.62449999999998</c:v>
                </c:pt>
                <c:pt idx="144">
                  <c:v>231.27499999999998</c:v>
                </c:pt>
                <c:pt idx="145">
                  <c:v>230.26399999999998</c:v>
                </c:pt>
                <c:pt idx="146">
                  <c:v>227.148</c:v>
                </c:pt>
                <c:pt idx="147">
                  <c:v>222.77749999999997</c:v>
                </c:pt>
                <c:pt idx="148">
                  <c:v>220.03549999999998</c:v>
                </c:pt>
                <c:pt idx="149">
                  <c:v>218.76399999999998</c:v>
                </c:pt>
                <c:pt idx="150">
                  <c:v>212.12700000000001</c:v>
                </c:pt>
                <c:pt idx="151">
                  <c:v>210.09300000000002</c:v>
                </c:pt>
                <c:pt idx="152">
                  <c:v>209.20399999999998</c:v>
                </c:pt>
                <c:pt idx="153">
                  <c:v>203.01949999999999</c:v>
                </c:pt>
                <c:pt idx="154">
                  <c:v>202.87650000000002</c:v>
                </c:pt>
                <c:pt idx="155">
                  <c:v>200.16399999999999</c:v>
                </c:pt>
                <c:pt idx="156">
                  <c:v>197.20399999999998</c:v>
                </c:pt>
                <c:pt idx="157">
                  <c:v>193.25800000000001</c:v>
                </c:pt>
                <c:pt idx="158">
                  <c:v>186.96600000000001</c:v>
                </c:pt>
                <c:pt idx="159">
                  <c:v>185.86200000000059</c:v>
                </c:pt>
                <c:pt idx="160">
                  <c:v>183.30600000000001</c:v>
                </c:pt>
                <c:pt idx="161">
                  <c:v>181.42200000000059</c:v>
                </c:pt>
                <c:pt idx="162">
                  <c:v>174.46800000000007</c:v>
                </c:pt>
                <c:pt idx="163">
                  <c:v>173.583</c:v>
                </c:pt>
                <c:pt idx="164">
                  <c:v>170.98600000000027</c:v>
                </c:pt>
                <c:pt idx="165">
                  <c:v>165.476</c:v>
                </c:pt>
                <c:pt idx="166">
                  <c:v>163.71899999999999</c:v>
                </c:pt>
                <c:pt idx="167">
                  <c:v>164.19399999999999</c:v>
                </c:pt>
                <c:pt idx="168">
                  <c:v>162.87100000000001</c:v>
                </c:pt>
                <c:pt idx="169">
                  <c:v>158.97999999999999</c:v>
                </c:pt>
                <c:pt idx="170">
                  <c:v>155.94150000000002</c:v>
                </c:pt>
                <c:pt idx="171">
                  <c:v>152.29149999999998</c:v>
                </c:pt>
                <c:pt idx="172">
                  <c:v>149.029</c:v>
                </c:pt>
                <c:pt idx="173">
                  <c:v>146.80450000000002</c:v>
                </c:pt>
                <c:pt idx="174">
                  <c:v>146.024</c:v>
                </c:pt>
                <c:pt idx="175">
                  <c:v>143.4520000000006</c:v>
                </c:pt>
                <c:pt idx="176">
                  <c:v>141.55700000000004</c:v>
                </c:pt>
                <c:pt idx="177">
                  <c:v>136.25700000000001</c:v>
                </c:pt>
                <c:pt idx="178">
                  <c:v>132.89200000000059</c:v>
                </c:pt>
                <c:pt idx="179">
                  <c:v>131.833</c:v>
                </c:pt>
                <c:pt idx="180">
                  <c:v>132.40949999999998</c:v>
                </c:pt>
                <c:pt idx="181">
                  <c:v>126.94750000000042</c:v>
                </c:pt>
                <c:pt idx="182">
                  <c:v>126.3695</c:v>
                </c:pt>
                <c:pt idx="183">
                  <c:v>123.6835</c:v>
                </c:pt>
                <c:pt idx="184">
                  <c:v>122.748</c:v>
                </c:pt>
                <c:pt idx="185">
                  <c:v>120.65900000000001</c:v>
                </c:pt>
                <c:pt idx="186">
                  <c:v>120.64400000000002</c:v>
                </c:pt>
                <c:pt idx="187">
                  <c:v>115.33499999999999</c:v>
                </c:pt>
                <c:pt idx="188">
                  <c:v>115.2145000000003</c:v>
                </c:pt>
                <c:pt idx="189">
                  <c:v>112.0715</c:v>
                </c:pt>
                <c:pt idx="190">
                  <c:v>112.1965</c:v>
                </c:pt>
                <c:pt idx="191">
                  <c:v>111.87849999999995</c:v>
                </c:pt>
                <c:pt idx="192">
                  <c:v>108.76349999999999</c:v>
                </c:pt>
                <c:pt idx="193">
                  <c:v>104.86450000000002</c:v>
                </c:pt>
                <c:pt idx="194">
                  <c:v>103.89449999999999</c:v>
                </c:pt>
                <c:pt idx="195">
                  <c:v>102.67799999999998</c:v>
                </c:pt>
                <c:pt idx="196">
                  <c:v>100.67400000000001</c:v>
                </c:pt>
                <c:pt idx="197">
                  <c:v>100.5635</c:v>
                </c:pt>
                <c:pt idx="198">
                  <c:v>98.209000000000003</c:v>
                </c:pt>
                <c:pt idx="199">
                  <c:v>95.242998999999998</c:v>
                </c:pt>
                <c:pt idx="200">
                  <c:v>93.342500000000001</c:v>
                </c:pt>
                <c:pt idx="201">
                  <c:v>92.708500000000001</c:v>
                </c:pt>
                <c:pt idx="202">
                  <c:v>91.252499999999998</c:v>
                </c:pt>
                <c:pt idx="203">
                  <c:v>88.795500000000004</c:v>
                </c:pt>
                <c:pt idx="204">
                  <c:v>88.042000000000002</c:v>
                </c:pt>
                <c:pt idx="205">
                  <c:v>87.095000000000013</c:v>
                </c:pt>
                <c:pt idx="206">
                  <c:v>84.985500000000002</c:v>
                </c:pt>
                <c:pt idx="207">
                  <c:v>85.338999999999999</c:v>
                </c:pt>
                <c:pt idx="208">
                  <c:v>83.395499999999998</c:v>
                </c:pt>
                <c:pt idx="209">
                  <c:v>82.923500000000004</c:v>
                </c:pt>
                <c:pt idx="210">
                  <c:v>80.435000000000002</c:v>
                </c:pt>
                <c:pt idx="211">
                  <c:v>78.543000000000006</c:v>
                </c:pt>
                <c:pt idx="212">
                  <c:v>78.669499999999999</c:v>
                </c:pt>
                <c:pt idx="213">
                  <c:v>78.308499999999981</c:v>
                </c:pt>
                <c:pt idx="214">
                  <c:v>75.076499999999982</c:v>
                </c:pt>
                <c:pt idx="215">
                  <c:v>74.792000000000002</c:v>
                </c:pt>
                <c:pt idx="216">
                  <c:v>73.662498999999627</c:v>
                </c:pt>
                <c:pt idx="217">
                  <c:v>73.465000000000003</c:v>
                </c:pt>
                <c:pt idx="218">
                  <c:v>71.455000000000013</c:v>
                </c:pt>
                <c:pt idx="219">
                  <c:v>68.546498999999983</c:v>
                </c:pt>
                <c:pt idx="220">
                  <c:v>68.745999999999995</c:v>
                </c:pt>
                <c:pt idx="221">
                  <c:v>67.618499999999983</c:v>
                </c:pt>
                <c:pt idx="222">
                  <c:v>66.60899999999998</c:v>
                </c:pt>
                <c:pt idx="223">
                  <c:v>68.892499999999998</c:v>
                </c:pt>
                <c:pt idx="224">
                  <c:v>64.441500000000389</c:v>
                </c:pt>
                <c:pt idx="225">
                  <c:v>65.06</c:v>
                </c:pt>
                <c:pt idx="226">
                  <c:v>64.274500000000003</c:v>
                </c:pt>
                <c:pt idx="227">
                  <c:v>62.980499999999999</c:v>
                </c:pt>
                <c:pt idx="228">
                  <c:v>61.938999000000003</c:v>
                </c:pt>
                <c:pt idx="229">
                  <c:v>59.954999999999998</c:v>
                </c:pt>
                <c:pt idx="230">
                  <c:v>60.075000000000003</c:v>
                </c:pt>
                <c:pt idx="231">
                  <c:v>59.948500000000003</c:v>
                </c:pt>
                <c:pt idx="232">
                  <c:v>56.146000000000001</c:v>
                </c:pt>
                <c:pt idx="233">
                  <c:v>55.895000000000003</c:v>
                </c:pt>
                <c:pt idx="234">
                  <c:v>54.933</c:v>
                </c:pt>
                <c:pt idx="235">
                  <c:v>55.317999999999998</c:v>
                </c:pt>
                <c:pt idx="236">
                  <c:v>55.432000000000002</c:v>
                </c:pt>
                <c:pt idx="237">
                  <c:v>54.810499999999998</c:v>
                </c:pt>
                <c:pt idx="238">
                  <c:v>55.642000000000003</c:v>
                </c:pt>
                <c:pt idx="239">
                  <c:v>50.680499000000005</c:v>
                </c:pt>
                <c:pt idx="240">
                  <c:v>49.7515</c:v>
                </c:pt>
                <c:pt idx="241">
                  <c:v>49.053000000000004</c:v>
                </c:pt>
                <c:pt idx="242">
                  <c:v>48.075500000000012</c:v>
                </c:pt>
                <c:pt idx="243">
                  <c:v>48.293500000000172</c:v>
                </c:pt>
                <c:pt idx="244">
                  <c:v>48.965999000000011</c:v>
                </c:pt>
                <c:pt idx="245">
                  <c:v>47.283500000000011</c:v>
                </c:pt>
                <c:pt idx="246">
                  <c:v>46.720000000000013</c:v>
                </c:pt>
                <c:pt idx="247">
                  <c:v>45.561</c:v>
                </c:pt>
                <c:pt idx="248">
                  <c:v>45.130500000000012</c:v>
                </c:pt>
                <c:pt idx="249">
                  <c:v>44.299499000000012</c:v>
                </c:pt>
                <c:pt idx="250">
                  <c:v>43.865500000000011</c:v>
                </c:pt>
                <c:pt idx="251">
                  <c:v>43.273000000000003</c:v>
                </c:pt>
                <c:pt idx="252">
                  <c:v>41.678500000000113</c:v>
                </c:pt>
                <c:pt idx="253">
                  <c:v>42.325000000000003</c:v>
                </c:pt>
                <c:pt idx="254">
                  <c:v>40.707500000000003</c:v>
                </c:pt>
                <c:pt idx="255">
                  <c:v>39.924000000000007</c:v>
                </c:pt>
                <c:pt idx="256">
                  <c:v>39.292000000000172</c:v>
                </c:pt>
                <c:pt idx="257">
                  <c:v>39.03</c:v>
                </c:pt>
                <c:pt idx="258">
                  <c:v>37.798500000000217</c:v>
                </c:pt>
                <c:pt idx="259">
                  <c:v>38.425000000000011</c:v>
                </c:pt>
                <c:pt idx="260">
                  <c:v>36.977000000000004</c:v>
                </c:pt>
                <c:pt idx="261">
                  <c:v>35.548500000000011</c:v>
                </c:pt>
                <c:pt idx="262">
                  <c:v>36.795000000000172</c:v>
                </c:pt>
                <c:pt idx="263">
                  <c:v>35.765500000000195</c:v>
                </c:pt>
                <c:pt idx="264">
                  <c:v>34.911499999999997</c:v>
                </c:pt>
                <c:pt idx="265">
                  <c:v>34.524500000000003</c:v>
                </c:pt>
                <c:pt idx="266">
                  <c:v>33.948</c:v>
                </c:pt>
                <c:pt idx="267">
                  <c:v>34.496500000000012</c:v>
                </c:pt>
                <c:pt idx="268">
                  <c:v>33.202000000000012</c:v>
                </c:pt>
                <c:pt idx="269">
                  <c:v>34.005000000000003</c:v>
                </c:pt>
                <c:pt idx="270">
                  <c:v>32.546000000000006</c:v>
                </c:pt>
                <c:pt idx="271">
                  <c:v>33.093500000000013</c:v>
                </c:pt>
                <c:pt idx="272">
                  <c:v>30.852499999999921</c:v>
                </c:pt>
                <c:pt idx="273">
                  <c:v>31.535</c:v>
                </c:pt>
                <c:pt idx="274">
                  <c:v>30.431999999999999</c:v>
                </c:pt>
                <c:pt idx="275">
                  <c:v>30.478499999999883</c:v>
                </c:pt>
                <c:pt idx="276">
                  <c:v>30.045499999999887</c:v>
                </c:pt>
                <c:pt idx="277">
                  <c:v>29.401</c:v>
                </c:pt>
                <c:pt idx="278">
                  <c:v>28.981000000000002</c:v>
                </c:pt>
                <c:pt idx="279">
                  <c:v>28.204499999999989</c:v>
                </c:pt>
                <c:pt idx="280">
                  <c:v>28.411999999999999</c:v>
                </c:pt>
                <c:pt idx="281">
                  <c:v>28.6495</c:v>
                </c:pt>
                <c:pt idx="282">
                  <c:v>27.573499999999989</c:v>
                </c:pt>
                <c:pt idx="283">
                  <c:v>27.416</c:v>
                </c:pt>
                <c:pt idx="284">
                  <c:v>27.44649999999988</c:v>
                </c:pt>
                <c:pt idx="285">
                  <c:v>27.641999999999999</c:v>
                </c:pt>
                <c:pt idx="286">
                  <c:v>27.796500000000002</c:v>
                </c:pt>
                <c:pt idx="287">
                  <c:v>27.335000000000001</c:v>
                </c:pt>
                <c:pt idx="288">
                  <c:v>25.171500000000005</c:v>
                </c:pt>
                <c:pt idx="289">
                  <c:v>26.52</c:v>
                </c:pt>
                <c:pt idx="290">
                  <c:v>25.416</c:v>
                </c:pt>
                <c:pt idx="291">
                  <c:v>24.051500000000001</c:v>
                </c:pt>
                <c:pt idx="292">
                  <c:v>24.309000000000001</c:v>
                </c:pt>
                <c:pt idx="293">
                  <c:v>25.242499999999875</c:v>
                </c:pt>
                <c:pt idx="294">
                  <c:v>23.474</c:v>
                </c:pt>
                <c:pt idx="295">
                  <c:v>22.151000000000035</c:v>
                </c:pt>
                <c:pt idx="296">
                  <c:v>23.135999999999999</c:v>
                </c:pt>
                <c:pt idx="297">
                  <c:v>22.594999999999999</c:v>
                </c:pt>
                <c:pt idx="298">
                  <c:v>22.467499999999905</c:v>
                </c:pt>
                <c:pt idx="299">
                  <c:v>21.507000000000001</c:v>
                </c:pt>
                <c:pt idx="300">
                  <c:v>22.313500000000001</c:v>
                </c:pt>
                <c:pt idx="301">
                  <c:v>22.007000000000001</c:v>
                </c:pt>
                <c:pt idx="302">
                  <c:v>20.78949999999988</c:v>
                </c:pt>
                <c:pt idx="303">
                  <c:v>19.949499999999883</c:v>
                </c:pt>
                <c:pt idx="304">
                  <c:v>21.031500000000001</c:v>
                </c:pt>
                <c:pt idx="305">
                  <c:v>19.159500000000001</c:v>
                </c:pt>
                <c:pt idx="306">
                  <c:v>20.420499999999887</c:v>
                </c:pt>
                <c:pt idx="307">
                  <c:v>20.068499999999879</c:v>
                </c:pt>
                <c:pt idx="308">
                  <c:v>19.440999999999917</c:v>
                </c:pt>
                <c:pt idx="309">
                  <c:v>20.294499999999989</c:v>
                </c:pt>
                <c:pt idx="310">
                  <c:v>19.913499999999921</c:v>
                </c:pt>
                <c:pt idx="311">
                  <c:v>19.021999999999988</c:v>
                </c:pt>
                <c:pt idx="312">
                  <c:v>18.851500000000001</c:v>
                </c:pt>
                <c:pt idx="313">
                  <c:v>18.8505</c:v>
                </c:pt>
                <c:pt idx="314">
                  <c:v>17.8125</c:v>
                </c:pt>
                <c:pt idx="315">
                  <c:v>17.777999999999999</c:v>
                </c:pt>
                <c:pt idx="316">
                  <c:v>17.837499999999999</c:v>
                </c:pt>
                <c:pt idx="317">
                  <c:v>17.323</c:v>
                </c:pt>
                <c:pt idx="318">
                  <c:v>17.421999999999986</c:v>
                </c:pt>
                <c:pt idx="319">
                  <c:v>16.566499999999905</c:v>
                </c:pt>
                <c:pt idx="320">
                  <c:v>16.480499999999857</c:v>
                </c:pt>
                <c:pt idx="321">
                  <c:v>17.0305</c:v>
                </c:pt>
                <c:pt idx="322">
                  <c:v>16.84</c:v>
                </c:pt>
                <c:pt idx="323">
                  <c:v>16.641500000000001</c:v>
                </c:pt>
                <c:pt idx="324">
                  <c:v>16.633500000000005</c:v>
                </c:pt>
                <c:pt idx="325">
                  <c:v>15.8215</c:v>
                </c:pt>
                <c:pt idx="326">
                  <c:v>16.876999999999999</c:v>
                </c:pt>
                <c:pt idx="327">
                  <c:v>16.405999999999914</c:v>
                </c:pt>
                <c:pt idx="328">
                  <c:v>15.152500000000041</c:v>
                </c:pt>
                <c:pt idx="329">
                  <c:v>15.468500000000002</c:v>
                </c:pt>
                <c:pt idx="330">
                  <c:v>15.548999999999999</c:v>
                </c:pt>
                <c:pt idx="331">
                  <c:v>15.5275</c:v>
                </c:pt>
                <c:pt idx="332">
                  <c:v>15.1585</c:v>
                </c:pt>
                <c:pt idx="333">
                  <c:v>15.339500000000006</c:v>
                </c:pt>
                <c:pt idx="334">
                  <c:v>15.2765</c:v>
                </c:pt>
                <c:pt idx="335">
                  <c:v>14.4185</c:v>
                </c:pt>
                <c:pt idx="336">
                  <c:v>15.027000000000001</c:v>
                </c:pt>
                <c:pt idx="337">
                  <c:v>14.47</c:v>
                </c:pt>
                <c:pt idx="338">
                  <c:v>14.204500000000001</c:v>
                </c:pt>
                <c:pt idx="339">
                  <c:v>14.019500000000004</c:v>
                </c:pt>
                <c:pt idx="340">
                  <c:v>14.271000000000001</c:v>
                </c:pt>
                <c:pt idx="341">
                  <c:v>13.351000000000004</c:v>
                </c:pt>
                <c:pt idx="342">
                  <c:v>13.6045</c:v>
                </c:pt>
                <c:pt idx="343">
                  <c:v>11.9785</c:v>
                </c:pt>
                <c:pt idx="344">
                  <c:v>12.914</c:v>
                </c:pt>
                <c:pt idx="345">
                  <c:v>12.849</c:v>
                </c:pt>
                <c:pt idx="346">
                  <c:v>12.750500000000002</c:v>
                </c:pt>
                <c:pt idx="347">
                  <c:v>12.477500000000004</c:v>
                </c:pt>
                <c:pt idx="348">
                  <c:v>12.4465</c:v>
                </c:pt>
                <c:pt idx="349">
                  <c:v>12.4405</c:v>
                </c:pt>
                <c:pt idx="350">
                  <c:v>11.6745</c:v>
                </c:pt>
                <c:pt idx="351">
                  <c:v>11.157500000000002</c:v>
                </c:pt>
                <c:pt idx="352">
                  <c:v>11.203000000000001</c:v>
                </c:pt>
                <c:pt idx="353">
                  <c:v>12.249000000000001</c:v>
                </c:pt>
                <c:pt idx="354">
                  <c:v>11.098000000000001</c:v>
                </c:pt>
                <c:pt idx="355">
                  <c:v>11.217000000000001</c:v>
                </c:pt>
                <c:pt idx="356">
                  <c:v>10.971</c:v>
                </c:pt>
                <c:pt idx="357">
                  <c:v>10.791500000000001</c:v>
                </c:pt>
                <c:pt idx="358">
                  <c:v>11.353000000000026</c:v>
                </c:pt>
                <c:pt idx="359">
                  <c:v>11.705500000000002</c:v>
                </c:pt>
                <c:pt idx="360">
                  <c:v>10.531500000000001</c:v>
                </c:pt>
                <c:pt idx="361">
                  <c:v>10.548999999999999</c:v>
                </c:pt>
                <c:pt idx="362">
                  <c:v>10.249500000000001</c:v>
                </c:pt>
                <c:pt idx="363">
                  <c:v>10.2845</c:v>
                </c:pt>
                <c:pt idx="364">
                  <c:v>10.141500000000001</c:v>
                </c:pt>
                <c:pt idx="365">
                  <c:v>11.323</c:v>
                </c:pt>
                <c:pt idx="366">
                  <c:v>10.854500000000026</c:v>
                </c:pt>
                <c:pt idx="367">
                  <c:v>9.3454990000000411</c:v>
                </c:pt>
                <c:pt idx="368">
                  <c:v>9.9224990000000268</c:v>
                </c:pt>
                <c:pt idx="369">
                  <c:v>10.064500000000002</c:v>
                </c:pt>
                <c:pt idx="370">
                  <c:v>9.588000000000001</c:v>
                </c:pt>
                <c:pt idx="371">
                  <c:v>9.5820000000000007</c:v>
                </c:pt>
                <c:pt idx="372">
                  <c:v>10.136999999999999</c:v>
                </c:pt>
                <c:pt idx="373">
                  <c:v>9.6815000000000015</c:v>
                </c:pt>
                <c:pt idx="374">
                  <c:v>9.7715000000000014</c:v>
                </c:pt>
                <c:pt idx="375">
                  <c:v>9.4759990000000247</c:v>
                </c:pt>
                <c:pt idx="376">
                  <c:v>9.3290000000000006</c:v>
                </c:pt>
                <c:pt idx="377">
                  <c:v>9.0960000000000001</c:v>
                </c:pt>
                <c:pt idx="378">
                  <c:v>9.5785</c:v>
                </c:pt>
                <c:pt idx="379">
                  <c:v>9.5895000000000028</c:v>
                </c:pt>
                <c:pt idx="380">
                  <c:v>9.5169990000000002</c:v>
                </c:pt>
                <c:pt idx="381">
                  <c:v>9.1820000000000004</c:v>
                </c:pt>
                <c:pt idx="382">
                  <c:v>8.9289989999999992</c:v>
                </c:pt>
                <c:pt idx="383">
                  <c:v>9.0695000000000068</c:v>
                </c:pt>
                <c:pt idx="384">
                  <c:v>9.1335000000000015</c:v>
                </c:pt>
                <c:pt idx="385">
                  <c:v>8.8490000000000002</c:v>
                </c:pt>
                <c:pt idx="386">
                  <c:v>8.8454990000000411</c:v>
                </c:pt>
                <c:pt idx="387">
                  <c:v>9.448499</c:v>
                </c:pt>
                <c:pt idx="388">
                  <c:v>8.9065000000000047</c:v>
                </c:pt>
                <c:pt idx="389">
                  <c:v>8.8264990000000267</c:v>
                </c:pt>
                <c:pt idx="390">
                  <c:v>8.7979999999999983</c:v>
                </c:pt>
                <c:pt idx="391">
                  <c:v>9.0755000000000248</c:v>
                </c:pt>
                <c:pt idx="392">
                  <c:v>8.2489989999999889</c:v>
                </c:pt>
                <c:pt idx="393">
                  <c:v>8.8275000000000006</c:v>
                </c:pt>
                <c:pt idx="394">
                  <c:v>8.2725000000000026</c:v>
                </c:pt>
                <c:pt idx="395">
                  <c:v>8.4104990000000068</c:v>
                </c:pt>
                <c:pt idx="396">
                  <c:v>9.2274990000000017</c:v>
                </c:pt>
                <c:pt idx="397">
                  <c:v>9.09</c:v>
                </c:pt>
                <c:pt idx="398">
                  <c:v>6.9915000000000003</c:v>
                </c:pt>
                <c:pt idx="399">
                  <c:v>8.4065000000000047</c:v>
                </c:pt>
                <c:pt idx="400">
                  <c:v>8.5124990000000267</c:v>
                </c:pt>
                <c:pt idx="401">
                  <c:v>8.6615000000000002</c:v>
                </c:pt>
                <c:pt idx="402">
                  <c:v>9.0775000000000006</c:v>
                </c:pt>
                <c:pt idx="403">
                  <c:v>8.4849990000000002</c:v>
                </c:pt>
                <c:pt idx="404">
                  <c:v>9.3165000000000067</c:v>
                </c:pt>
                <c:pt idx="405">
                  <c:v>8.6239999999999988</c:v>
                </c:pt>
                <c:pt idx="406">
                  <c:v>9.0734990000000266</c:v>
                </c:pt>
                <c:pt idx="407">
                  <c:v>8.6179989999999993</c:v>
                </c:pt>
                <c:pt idx="408">
                  <c:v>9.1380000000000017</c:v>
                </c:pt>
                <c:pt idx="409">
                  <c:v>10.2195</c:v>
                </c:pt>
                <c:pt idx="410">
                  <c:v>10.3085</c:v>
                </c:pt>
                <c:pt idx="411">
                  <c:v>10.890500000000022</c:v>
                </c:pt>
                <c:pt idx="412">
                  <c:v>9.8814990000000247</c:v>
                </c:pt>
                <c:pt idx="413">
                  <c:v>9.5389999999999997</c:v>
                </c:pt>
                <c:pt idx="414">
                  <c:v>9.8545000000000247</c:v>
                </c:pt>
                <c:pt idx="415">
                  <c:v>8.7455000000000016</c:v>
                </c:pt>
                <c:pt idx="416">
                  <c:v>9.2889999999999997</c:v>
                </c:pt>
                <c:pt idx="417">
                  <c:v>9.0195000000000007</c:v>
                </c:pt>
                <c:pt idx="418">
                  <c:v>9.2545000000000002</c:v>
                </c:pt>
                <c:pt idx="419">
                  <c:v>8.7615000000000016</c:v>
                </c:pt>
                <c:pt idx="420">
                  <c:v>8.8440000000000012</c:v>
                </c:pt>
                <c:pt idx="421">
                  <c:v>9.6430000000000007</c:v>
                </c:pt>
                <c:pt idx="422">
                  <c:v>8.6265000000000001</c:v>
                </c:pt>
                <c:pt idx="423">
                  <c:v>8.3880000000000035</c:v>
                </c:pt>
                <c:pt idx="424">
                  <c:v>8.8340000000000014</c:v>
                </c:pt>
                <c:pt idx="425">
                  <c:v>9.0049989999999998</c:v>
                </c:pt>
                <c:pt idx="426">
                  <c:v>9.0079990000000016</c:v>
                </c:pt>
                <c:pt idx="427">
                  <c:v>8.7730000000000015</c:v>
                </c:pt>
                <c:pt idx="428">
                  <c:v>9.3310000000000013</c:v>
                </c:pt>
                <c:pt idx="429">
                  <c:v>8.9520000000000248</c:v>
                </c:pt>
                <c:pt idx="430">
                  <c:v>9.4155000000000246</c:v>
                </c:pt>
                <c:pt idx="431">
                  <c:v>9.7935000000000034</c:v>
                </c:pt>
                <c:pt idx="432">
                  <c:v>9.6885000000000012</c:v>
                </c:pt>
                <c:pt idx="433">
                  <c:v>9.1435000000000013</c:v>
                </c:pt>
                <c:pt idx="434">
                  <c:v>9.541499</c:v>
                </c:pt>
                <c:pt idx="435">
                  <c:v>8.9625000000000465</c:v>
                </c:pt>
                <c:pt idx="436">
                  <c:v>9.4304990000000046</c:v>
                </c:pt>
                <c:pt idx="437">
                  <c:v>9.6505000000000027</c:v>
                </c:pt>
                <c:pt idx="438">
                  <c:v>10.1205</c:v>
                </c:pt>
                <c:pt idx="439">
                  <c:v>9.8065000000000246</c:v>
                </c:pt>
                <c:pt idx="440">
                  <c:v>9.3030000000000008</c:v>
                </c:pt>
                <c:pt idx="441">
                  <c:v>8.8055000000000465</c:v>
                </c:pt>
                <c:pt idx="442">
                  <c:v>8.5734990000000266</c:v>
                </c:pt>
                <c:pt idx="443">
                  <c:v>9.7060000000000013</c:v>
                </c:pt>
                <c:pt idx="444">
                  <c:v>9.520999999999999</c:v>
                </c:pt>
                <c:pt idx="445">
                  <c:v>8.9635000000000247</c:v>
                </c:pt>
                <c:pt idx="446">
                  <c:v>8.8744990000000268</c:v>
                </c:pt>
                <c:pt idx="447">
                  <c:v>9.8420000000000005</c:v>
                </c:pt>
                <c:pt idx="448">
                  <c:v>9.3240000000000016</c:v>
                </c:pt>
                <c:pt idx="449">
                  <c:v>9.0079990000000016</c:v>
                </c:pt>
                <c:pt idx="450">
                  <c:v>9.9479999999999986</c:v>
                </c:pt>
                <c:pt idx="451">
                  <c:v>9.7014990000000001</c:v>
                </c:pt>
                <c:pt idx="452">
                  <c:v>9.9725000000000268</c:v>
                </c:pt>
                <c:pt idx="453">
                  <c:v>8.9920000000000027</c:v>
                </c:pt>
                <c:pt idx="454">
                  <c:v>9.4149990000000017</c:v>
                </c:pt>
                <c:pt idx="455">
                  <c:v>10.339</c:v>
                </c:pt>
                <c:pt idx="456">
                  <c:v>9.1579990000000002</c:v>
                </c:pt>
                <c:pt idx="457">
                  <c:v>9.6810000000000009</c:v>
                </c:pt>
                <c:pt idx="458">
                  <c:v>9.6785000000000014</c:v>
                </c:pt>
                <c:pt idx="459">
                  <c:v>10.055500000000052</c:v>
                </c:pt>
                <c:pt idx="460">
                  <c:v>9.6595000000000066</c:v>
                </c:pt>
                <c:pt idx="461">
                  <c:v>10.2675</c:v>
                </c:pt>
                <c:pt idx="462">
                  <c:v>9.8530000000000246</c:v>
                </c:pt>
                <c:pt idx="463">
                  <c:v>10.123000000000001</c:v>
                </c:pt>
                <c:pt idx="464">
                  <c:v>10.259500000000006</c:v>
                </c:pt>
                <c:pt idx="465">
                  <c:v>9.8095000000000248</c:v>
                </c:pt>
                <c:pt idx="466">
                  <c:v>9.9215</c:v>
                </c:pt>
                <c:pt idx="467">
                  <c:v>10.888500000000002</c:v>
                </c:pt>
                <c:pt idx="468">
                  <c:v>10.553000000000004</c:v>
                </c:pt>
                <c:pt idx="469">
                  <c:v>10.9145</c:v>
                </c:pt>
                <c:pt idx="470">
                  <c:v>9.6185000000000009</c:v>
                </c:pt>
                <c:pt idx="471">
                  <c:v>9.7935000000000034</c:v>
                </c:pt>
                <c:pt idx="472">
                  <c:v>10.2905</c:v>
                </c:pt>
                <c:pt idx="473">
                  <c:v>9.8650000000000411</c:v>
                </c:pt>
                <c:pt idx="474">
                  <c:v>10.6975</c:v>
                </c:pt>
                <c:pt idx="475">
                  <c:v>11.323500000000006</c:v>
                </c:pt>
                <c:pt idx="476">
                  <c:v>11.479500000000026</c:v>
                </c:pt>
                <c:pt idx="477">
                  <c:v>10.9275</c:v>
                </c:pt>
                <c:pt idx="478">
                  <c:v>11.166500000000006</c:v>
                </c:pt>
                <c:pt idx="479">
                  <c:v>12.293000000000001</c:v>
                </c:pt>
                <c:pt idx="480">
                  <c:v>13.08</c:v>
                </c:pt>
              </c:numCache>
            </c:numRef>
          </c:yVal>
          <c:smooth val="1"/>
          <c:extLst>
            <c:ext xmlns:c16="http://schemas.microsoft.com/office/drawing/2014/chart" uri="{C3380CC4-5D6E-409C-BE32-E72D297353CC}">
              <c16:uniqueId val="{00000011-CB24-441D-A873-FCB2A3CC84DE}"/>
            </c:ext>
          </c:extLst>
        </c:ser>
        <c:ser>
          <c:idx val="18"/>
          <c:order val="18"/>
          <c:spPr>
            <a:ln w="12700">
              <a:solidFill>
                <a:srgbClr val="99CC00"/>
              </a:solidFill>
              <a:prstDash val="solid"/>
            </a:ln>
          </c:spPr>
          <c:marker>
            <c:symbol val="none"/>
          </c:marker>
          <c:xVal>
            <c:numRef>
              <c:f>vzavk!$A$1:$A$481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vzavk!$T$1:$T$481</c:f>
              <c:numCache>
                <c:formatCode>General</c:formatCode>
                <c:ptCount val="481"/>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992.19949899999995</c:v>
                </c:pt>
                <c:pt idx="10">
                  <c:v>937.78950000000054</c:v>
                </c:pt>
                <c:pt idx="11">
                  <c:v>811.68700000000001</c:v>
                </c:pt>
                <c:pt idx="12">
                  <c:v>716.80649899999946</c:v>
                </c:pt>
                <c:pt idx="13">
                  <c:v>625.83299999999747</c:v>
                </c:pt>
                <c:pt idx="14">
                  <c:v>523.73299899999938</c:v>
                </c:pt>
                <c:pt idx="15">
                  <c:v>434.85050000000001</c:v>
                </c:pt>
                <c:pt idx="16">
                  <c:v>334.46049999999963</c:v>
                </c:pt>
                <c:pt idx="17">
                  <c:v>293.88900000000001</c:v>
                </c:pt>
                <c:pt idx="18">
                  <c:v>256.57349999999963</c:v>
                </c:pt>
                <c:pt idx="19">
                  <c:v>197.46850000000001</c:v>
                </c:pt>
                <c:pt idx="20">
                  <c:v>139.1575</c:v>
                </c:pt>
                <c:pt idx="21">
                  <c:v>96.0625</c:v>
                </c:pt>
                <c:pt idx="22">
                  <c:v>64.668999999999983</c:v>
                </c:pt>
                <c:pt idx="23">
                  <c:v>42.068500000000149</c:v>
                </c:pt>
                <c:pt idx="24">
                  <c:v>29.939</c:v>
                </c:pt>
                <c:pt idx="25">
                  <c:v>22.834499999999988</c:v>
                </c:pt>
                <c:pt idx="26">
                  <c:v>19.324999999999999</c:v>
                </c:pt>
                <c:pt idx="27">
                  <c:v>18.622</c:v>
                </c:pt>
                <c:pt idx="28">
                  <c:v>18.071000000000005</c:v>
                </c:pt>
                <c:pt idx="29">
                  <c:v>17.584499999999906</c:v>
                </c:pt>
                <c:pt idx="30">
                  <c:v>17.920000000000002</c:v>
                </c:pt>
                <c:pt idx="31">
                  <c:v>19.309000000000001</c:v>
                </c:pt>
                <c:pt idx="32">
                  <c:v>19.498499999999876</c:v>
                </c:pt>
                <c:pt idx="33">
                  <c:v>21.341999999999999</c:v>
                </c:pt>
                <c:pt idx="34">
                  <c:v>22.178000000000001</c:v>
                </c:pt>
                <c:pt idx="35">
                  <c:v>23.534500000000001</c:v>
                </c:pt>
                <c:pt idx="36">
                  <c:v>25.788999999999906</c:v>
                </c:pt>
                <c:pt idx="37">
                  <c:v>25.641999999999999</c:v>
                </c:pt>
                <c:pt idx="38">
                  <c:v>27.737500000000001</c:v>
                </c:pt>
                <c:pt idx="39">
                  <c:v>30.940999999999917</c:v>
                </c:pt>
                <c:pt idx="40">
                  <c:v>32.466000000000001</c:v>
                </c:pt>
                <c:pt idx="41">
                  <c:v>33.927499000000005</c:v>
                </c:pt>
                <c:pt idx="42">
                  <c:v>35.627500000000012</c:v>
                </c:pt>
                <c:pt idx="43">
                  <c:v>37.840999999999994</c:v>
                </c:pt>
                <c:pt idx="44">
                  <c:v>39.289000000000001</c:v>
                </c:pt>
                <c:pt idx="45">
                  <c:v>43.3005</c:v>
                </c:pt>
                <c:pt idx="46">
                  <c:v>45.666000000000011</c:v>
                </c:pt>
                <c:pt idx="47">
                  <c:v>47.182000000000002</c:v>
                </c:pt>
                <c:pt idx="48">
                  <c:v>51.531000000000006</c:v>
                </c:pt>
                <c:pt idx="49">
                  <c:v>54.3735</c:v>
                </c:pt>
                <c:pt idx="50">
                  <c:v>57.350499999999997</c:v>
                </c:pt>
                <c:pt idx="51">
                  <c:v>59.814499999999995</c:v>
                </c:pt>
                <c:pt idx="52">
                  <c:v>64.530500000000004</c:v>
                </c:pt>
                <c:pt idx="53">
                  <c:v>68.884</c:v>
                </c:pt>
                <c:pt idx="54">
                  <c:v>72.741000000000227</c:v>
                </c:pt>
                <c:pt idx="55">
                  <c:v>75.453498999999979</c:v>
                </c:pt>
                <c:pt idx="56">
                  <c:v>79.968998999999982</c:v>
                </c:pt>
                <c:pt idx="57">
                  <c:v>81.230500000000006</c:v>
                </c:pt>
                <c:pt idx="58">
                  <c:v>86.0715</c:v>
                </c:pt>
                <c:pt idx="59">
                  <c:v>89.915499999999994</c:v>
                </c:pt>
                <c:pt idx="60">
                  <c:v>92.577999999999989</c:v>
                </c:pt>
                <c:pt idx="61">
                  <c:v>99.003500000000003</c:v>
                </c:pt>
                <c:pt idx="62">
                  <c:v>103.43899999999999</c:v>
                </c:pt>
                <c:pt idx="63">
                  <c:v>107.27500000000001</c:v>
                </c:pt>
                <c:pt idx="64">
                  <c:v>110.971</c:v>
                </c:pt>
                <c:pt idx="65">
                  <c:v>113.43049999999999</c:v>
                </c:pt>
                <c:pt idx="66">
                  <c:v>121.495</c:v>
                </c:pt>
                <c:pt idx="67">
                  <c:v>124.47150000000002</c:v>
                </c:pt>
                <c:pt idx="68">
                  <c:v>129.37</c:v>
                </c:pt>
                <c:pt idx="69">
                  <c:v>134.40650000000002</c:v>
                </c:pt>
                <c:pt idx="70">
                  <c:v>137.8655</c:v>
                </c:pt>
                <c:pt idx="71">
                  <c:v>144.35000000000059</c:v>
                </c:pt>
                <c:pt idx="72">
                  <c:v>146.56100000000001</c:v>
                </c:pt>
                <c:pt idx="73">
                  <c:v>151.017</c:v>
                </c:pt>
                <c:pt idx="74">
                  <c:v>160.965</c:v>
                </c:pt>
                <c:pt idx="75">
                  <c:v>160.363</c:v>
                </c:pt>
                <c:pt idx="76">
                  <c:v>167.29</c:v>
                </c:pt>
                <c:pt idx="77">
                  <c:v>176.9075</c:v>
                </c:pt>
                <c:pt idx="78">
                  <c:v>180.25800000000001</c:v>
                </c:pt>
                <c:pt idx="79">
                  <c:v>184.77599999999998</c:v>
                </c:pt>
                <c:pt idx="80">
                  <c:v>188.22800000000001</c:v>
                </c:pt>
                <c:pt idx="81">
                  <c:v>190.48000000000027</c:v>
                </c:pt>
                <c:pt idx="82">
                  <c:v>194.63499999999999</c:v>
                </c:pt>
                <c:pt idx="83">
                  <c:v>203.77199999999999</c:v>
                </c:pt>
                <c:pt idx="84">
                  <c:v>211.61499999999998</c:v>
                </c:pt>
                <c:pt idx="85">
                  <c:v>213.30850000000001</c:v>
                </c:pt>
                <c:pt idx="86">
                  <c:v>217.9545</c:v>
                </c:pt>
                <c:pt idx="87">
                  <c:v>222.3835</c:v>
                </c:pt>
                <c:pt idx="88">
                  <c:v>228.875</c:v>
                </c:pt>
                <c:pt idx="89">
                  <c:v>230.54899999999998</c:v>
                </c:pt>
                <c:pt idx="90">
                  <c:v>236.3270000000006</c:v>
                </c:pt>
                <c:pt idx="91">
                  <c:v>240.4375</c:v>
                </c:pt>
                <c:pt idx="92">
                  <c:v>239.59349999999998</c:v>
                </c:pt>
                <c:pt idx="93">
                  <c:v>247.03700000000001</c:v>
                </c:pt>
                <c:pt idx="94">
                  <c:v>249.3570000000006</c:v>
                </c:pt>
                <c:pt idx="95">
                  <c:v>252.77099999999999</c:v>
                </c:pt>
                <c:pt idx="96">
                  <c:v>257.01499999999999</c:v>
                </c:pt>
                <c:pt idx="97">
                  <c:v>254.29449999999997</c:v>
                </c:pt>
                <c:pt idx="98">
                  <c:v>257.95099999999923</c:v>
                </c:pt>
                <c:pt idx="99">
                  <c:v>264.14800000000002</c:v>
                </c:pt>
                <c:pt idx="100">
                  <c:v>262.11950000000002</c:v>
                </c:pt>
                <c:pt idx="101">
                  <c:v>266.47199999999833</c:v>
                </c:pt>
                <c:pt idx="102">
                  <c:v>267.28500000000003</c:v>
                </c:pt>
                <c:pt idx="103">
                  <c:v>271.75299999999999</c:v>
                </c:pt>
                <c:pt idx="104">
                  <c:v>276.00349999999969</c:v>
                </c:pt>
                <c:pt idx="105">
                  <c:v>275.22849999999869</c:v>
                </c:pt>
                <c:pt idx="106">
                  <c:v>278.20049999999969</c:v>
                </c:pt>
                <c:pt idx="107">
                  <c:v>277.0959999999987</c:v>
                </c:pt>
                <c:pt idx="108">
                  <c:v>276.70149999999899</c:v>
                </c:pt>
                <c:pt idx="109">
                  <c:v>278.03149999999869</c:v>
                </c:pt>
                <c:pt idx="110">
                  <c:v>276.60599999999999</c:v>
                </c:pt>
                <c:pt idx="111">
                  <c:v>279.8964999999987</c:v>
                </c:pt>
                <c:pt idx="112">
                  <c:v>279.5214999999987</c:v>
                </c:pt>
                <c:pt idx="113">
                  <c:v>280.79599999999863</c:v>
                </c:pt>
                <c:pt idx="114">
                  <c:v>282.93899999999815</c:v>
                </c:pt>
                <c:pt idx="115">
                  <c:v>280.94600000000003</c:v>
                </c:pt>
                <c:pt idx="116">
                  <c:v>279.65249999999997</c:v>
                </c:pt>
                <c:pt idx="117">
                  <c:v>275.92349999999863</c:v>
                </c:pt>
                <c:pt idx="118">
                  <c:v>278.67599999999999</c:v>
                </c:pt>
                <c:pt idx="119">
                  <c:v>277.11349999999999</c:v>
                </c:pt>
                <c:pt idx="120">
                  <c:v>276.99649999999826</c:v>
                </c:pt>
                <c:pt idx="121">
                  <c:v>277.28999999999894</c:v>
                </c:pt>
                <c:pt idx="122">
                  <c:v>278.12549999999999</c:v>
                </c:pt>
                <c:pt idx="123">
                  <c:v>275.07499999999999</c:v>
                </c:pt>
                <c:pt idx="124">
                  <c:v>271.90549999999899</c:v>
                </c:pt>
                <c:pt idx="125">
                  <c:v>268.73949999999923</c:v>
                </c:pt>
                <c:pt idx="126">
                  <c:v>270.505</c:v>
                </c:pt>
                <c:pt idx="127">
                  <c:v>264.34699999999964</c:v>
                </c:pt>
                <c:pt idx="128">
                  <c:v>261.75349999999969</c:v>
                </c:pt>
                <c:pt idx="129">
                  <c:v>263.61649999999969</c:v>
                </c:pt>
                <c:pt idx="130">
                  <c:v>259.49649999999826</c:v>
                </c:pt>
                <c:pt idx="131">
                  <c:v>262.20299999999969</c:v>
                </c:pt>
                <c:pt idx="132">
                  <c:v>257.86649999999969</c:v>
                </c:pt>
                <c:pt idx="133">
                  <c:v>250.79549999999998</c:v>
                </c:pt>
                <c:pt idx="134">
                  <c:v>250.38300000000001</c:v>
                </c:pt>
                <c:pt idx="135">
                  <c:v>247.69750000000002</c:v>
                </c:pt>
                <c:pt idx="136">
                  <c:v>244.125</c:v>
                </c:pt>
                <c:pt idx="137">
                  <c:v>243.89450000000002</c:v>
                </c:pt>
                <c:pt idx="138">
                  <c:v>242.91250000000002</c:v>
                </c:pt>
                <c:pt idx="139">
                  <c:v>239.06949999999998</c:v>
                </c:pt>
                <c:pt idx="140">
                  <c:v>237.965</c:v>
                </c:pt>
                <c:pt idx="141">
                  <c:v>233.161</c:v>
                </c:pt>
                <c:pt idx="142">
                  <c:v>233.21349999999995</c:v>
                </c:pt>
                <c:pt idx="143">
                  <c:v>227.61549999999997</c:v>
                </c:pt>
                <c:pt idx="144">
                  <c:v>224.16449999999998</c:v>
                </c:pt>
                <c:pt idx="145">
                  <c:v>223.20999999999998</c:v>
                </c:pt>
                <c:pt idx="146">
                  <c:v>222.41399999999999</c:v>
                </c:pt>
                <c:pt idx="147">
                  <c:v>216.74099999999999</c:v>
                </c:pt>
                <c:pt idx="148">
                  <c:v>217.9205</c:v>
                </c:pt>
                <c:pt idx="149">
                  <c:v>214.1515</c:v>
                </c:pt>
                <c:pt idx="150">
                  <c:v>209.07349999999997</c:v>
                </c:pt>
                <c:pt idx="151">
                  <c:v>209.05450000000002</c:v>
                </c:pt>
                <c:pt idx="152">
                  <c:v>207.607</c:v>
                </c:pt>
                <c:pt idx="153">
                  <c:v>203.39250000000001</c:v>
                </c:pt>
                <c:pt idx="154">
                  <c:v>198.005</c:v>
                </c:pt>
                <c:pt idx="155">
                  <c:v>196.36750000000001</c:v>
                </c:pt>
                <c:pt idx="156">
                  <c:v>194.839</c:v>
                </c:pt>
                <c:pt idx="157">
                  <c:v>190.06</c:v>
                </c:pt>
                <c:pt idx="158">
                  <c:v>186.55949999999999</c:v>
                </c:pt>
                <c:pt idx="159">
                  <c:v>183.75050000000002</c:v>
                </c:pt>
                <c:pt idx="160">
                  <c:v>181.66250000000002</c:v>
                </c:pt>
                <c:pt idx="161">
                  <c:v>177.53300000000002</c:v>
                </c:pt>
                <c:pt idx="162">
                  <c:v>175.01499999999999</c:v>
                </c:pt>
                <c:pt idx="163">
                  <c:v>172.125</c:v>
                </c:pt>
                <c:pt idx="164">
                  <c:v>168.72050000000002</c:v>
                </c:pt>
                <c:pt idx="165">
                  <c:v>167.52349999999998</c:v>
                </c:pt>
                <c:pt idx="166">
                  <c:v>163.11699999999999</c:v>
                </c:pt>
                <c:pt idx="167">
                  <c:v>160.54250000000002</c:v>
                </c:pt>
                <c:pt idx="168">
                  <c:v>160.256</c:v>
                </c:pt>
                <c:pt idx="169">
                  <c:v>156.32900000000001</c:v>
                </c:pt>
                <c:pt idx="170">
                  <c:v>150.60449999999997</c:v>
                </c:pt>
                <c:pt idx="171">
                  <c:v>151.64099999999999</c:v>
                </c:pt>
                <c:pt idx="172">
                  <c:v>147.72650000000002</c:v>
                </c:pt>
                <c:pt idx="173">
                  <c:v>146.18300000000002</c:v>
                </c:pt>
                <c:pt idx="174">
                  <c:v>144.63499999999999</c:v>
                </c:pt>
                <c:pt idx="175">
                  <c:v>139.16649999999998</c:v>
                </c:pt>
                <c:pt idx="176">
                  <c:v>138.72050000000002</c:v>
                </c:pt>
                <c:pt idx="177">
                  <c:v>132.38600000000059</c:v>
                </c:pt>
                <c:pt idx="178">
                  <c:v>132.93349999999998</c:v>
                </c:pt>
                <c:pt idx="179">
                  <c:v>132.25800000000001</c:v>
                </c:pt>
                <c:pt idx="180">
                  <c:v>128.38650000000001</c:v>
                </c:pt>
                <c:pt idx="181">
                  <c:v>129.31800000000001</c:v>
                </c:pt>
                <c:pt idx="182">
                  <c:v>124.63800000000001</c:v>
                </c:pt>
                <c:pt idx="183">
                  <c:v>121.654</c:v>
                </c:pt>
                <c:pt idx="184">
                  <c:v>118.4405000000003</c:v>
                </c:pt>
                <c:pt idx="185">
                  <c:v>118.09350000000002</c:v>
                </c:pt>
                <c:pt idx="186">
                  <c:v>117.742</c:v>
                </c:pt>
                <c:pt idx="187">
                  <c:v>115.4025</c:v>
                </c:pt>
                <c:pt idx="188">
                  <c:v>114.973</c:v>
                </c:pt>
                <c:pt idx="189">
                  <c:v>109.8635</c:v>
                </c:pt>
                <c:pt idx="190">
                  <c:v>108.6315</c:v>
                </c:pt>
                <c:pt idx="191">
                  <c:v>104.762</c:v>
                </c:pt>
                <c:pt idx="192">
                  <c:v>106.14700000000002</c:v>
                </c:pt>
                <c:pt idx="193">
                  <c:v>103.003</c:v>
                </c:pt>
                <c:pt idx="194">
                  <c:v>103.149</c:v>
                </c:pt>
                <c:pt idx="195">
                  <c:v>100.13200000000001</c:v>
                </c:pt>
                <c:pt idx="196">
                  <c:v>100.7555</c:v>
                </c:pt>
                <c:pt idx="197">
                  <c:v>100.788</c:v>
                </c:pt>
                <c:pt idx="198">
                  <c:v>97.1815</c:v>
                </c:pt>
                <c:pt idx="199">
                  <c:v>94.1935</c:v>
                </c:pt>
                <c:pt idx="200">
                  <c:v>90.407999000000359</c:v>
                </c:pt>
                <c:pt idx="201">
                  <c:v>88.727999999999994</c:v>
                </c:pt>
                <c:pt idx="202">
                  <c:v>90.595000000000013</c:v>
                </c:pt>
                <c:pt idx="203">
                  <c:v>88.940499000000358</c:v>
                </c:pt>
                <c:pt idx="204">
                  <c:v>89.1905</c:v>
                </c:pt>
                <c:pt idx="205">
                  <c:v>86.730500000000006</c:v>
                </c:pt>
                <c:pt idx="206">
                  <c:v>86.463499999999996</c:v>
                </c:pt>
                <c:pt idx="207">
                  <c:v>84.899000000000001</c:v>
                </c:pt>
                <c:pt idx="208">
                  <c:v>83.043999999999997</c:v>
                </c:pt>
                <c:pt idx="209">
                  <c:v>81.733498999999981</c:v>
                </c:pt>
                <c:pt idx="210">
                  <c:v>76.327999999999989</c:v>
                </c:pt>
                <c:pt idx="211">
                  <c:v>77.864000000000004</c:v>
                </c:pt>
                <c:pt idx="212">
                  <c:v>77.643000000000001</c:v>
                </c:pt>
                <c:pt idx="213">
                  <c:v>75.0595</c:v>
                </c:pt>
                <c:pt idx="214">
                  <c:v>75.172999999999988</c:v>
                </c:pt>
                <c:pt idx="215">
                  <c:v>72.019000000000005</c:v>
                </c:pt>
                <c:pt idx="216">
                  <c:v>71.147000000000006</c:v>
                </c:pt>
                <c:pt idx="217">
                  <c:v>70.924999999999997</c:v>
                </c:pt>
                <c:pt idx="218">
                  <c:v>70.595000000000013</c:v>
                </c:pt>
                <c:pt idx="219">
                  <c:v>68.259500000000003</c:v>
                </c:pt>
                <c:pt idx="220">
                  <c:v>68.34649899999998</c:v>
                </c:pt>
                <c:pt idx="221">
                  <c:v>66.816498999999979</c:v>
                </c:pt>
                <c:pt idx="222">
                  <c:v>64.279499999999999</c:v>
                </c:pt>
                <c:pt idx="223">
                  <c:v>64.225499999999982</c:v>
                </c:pt>
                <c:pt idx="224">
                  <c:v>64.613500000000002</c:v>
                </c:pt>
                <c:pt idx="225">
                  <c:v>62.538500000000013</c:v>
                </c:pt>
                <c:pt idx="226">
                  <c:v>60.804499999999997</c:v>
                </c:pt>
                <c:pt idx="227">
                  <c:v>62.047000000000004</c:v>
                </c:pt>
                <c:pt idx="228">
                  <c:v>61.092500000000165</c:v>
                </c:pt>
                <c:pt idx="229">
                  <c:v>60.427</c:v>
                </c:pt>
                <c:pt idx="230">
                  <c:v>57.971499999999999</c:v>
                </c:pt>
                <c:pt idx="231">
                  <c:v>57.328500000000012</c:v>
                </c:pt>
                <c:pt idx="232">
                  <c:v>57.969500000000011</c:v>
                </c:pt>
                <c:pt idx="233">
                  <c:v>57.958500000000001</c:v>
                </c:pt>
                <c:pt idx="234">
                  <c:v>55.315999999999995</c:v>
                </c:pt>
                <c:pt idx="235">
                  <c:v>54.466500000000003</c:v>
                </c:pt>
                <c:pt idx="236">
                  <c:v>54.271000000000001</c:v>
                </c:pt>
                <c:pt idx="237">
                  <c:v>52.182500000000012</c:v>
                </c:pt>
                <c:pt idx="238">
                  <c:v>52.413000000000004</c:v>
                </c:pt>
                <c:pt idx="239">
                  <c:v>50.777500000000003</c:v>
                </c:pt>
                <c:pt idx="240">
                  <c:v>49.942500000000003</c:v>
                </c:pt>
                <c:pt idx="241">
                  <c:v>49.177499000000005</c:v>
                </c:pt>
                <c:pt idx="242">
                  <c:v>48.450999999999993</c:v>
                </c:pt>
                <c:pt idx="243">
                  <c:v>48.380999999999993</c:v>
                </c:pt>
                <c:pt idx="244">
                  <c:v>47.511499999999998</c:v>
                </c:pt>
                <c:pt idx="245">
                  <c:v>48.239000000000011</c:v>
                </c:pt>
                <c:pt idx="246">
                  <c:v>46.590500000000013</c:v>
                </c:pt>
                <c:pt idx="247">
                  <c:v>44.354999999999997</c:v>
                </c:pt>
                <c:pt idx="248">
                  <c:v>43.568000000000012</c:v>
                </c:pt>
                <c:pt idx="249">
                  <c:v>44.102000000000011</c:v>
                </c:pt>
                <c:pt idx="250">
                  <c:v>42.432000000000002</c:v>
                </c:pt>
                <c:pt idx="251">
                  <c:v>42.350499999999997</c:v>
                </c:pt>
                <c:pt idx="252">
                  <c:v>41.477499999999999</c:v>
                </c:pt>
                <c:pt idx="253">
                  <c:v>40.127000000000002</c:v>
                </c:pt>
                <c:pt idx="254">
                  <c:v>41.730000000000011</c:v>
                </c:pt>
                <c:pt idx="255">
                  <c:v>39.101500000000001</c:v>
                </c:pt>
                <c:pt idx="256">
                  <c:v>38.639500000000012</c:v>
                </c:pt>
                <c:pt idx="257">
                  <c:v>39.328999000000003</c:v>
                </c:pt>
                <c:pt idx="258">
                  <c:v>39.210500000000003</c:v>
                </c:pt>
                <c:pt idx="259">
                  <c:v>37.765500000000195</c:v>
                </c:pt>
                <c:pt idx="260">
                  <c:v>37.149500000000003</c:v>
                </c:pt>
                <c:pt idx="261">
                  <c:v>35.585500000000003</c:v>
                </c:pt>
                <c:pt idx="262">
                  <c:v>35.0595</c:v>
                </c:pt>
                <c:pt idx="263">
                  <c:v>35.569000000000003</c:v>
                </c:pt>
                <c:pt idx="264">
                  <c:v>33.642500000000013</c:v>
                </c:pt>
                <c:pt idx="265">
                  <c:v>33.576000000000001</c:v>
                </c:pt>
                <c:pt idx="266">
                  <c:v>32.150999999999996</c:v>
                </c:pt>
                <c:pt idx="267">
                  <c:v>34.865000000000002</c:v>
                </c:pt>
                <c:pt idx="268">
                  <c:v>34.102000000000011</c:v>
                </c:pt>
                <c:pt idx="269">
                  <c:v>31.846499999999917</c:v>
                </c:pt>
                <c:pt idx="270">
                  <c:v>32.699000000000012</c:v>
                </c:pt>
                <c:pt idx="271">
                  <c:v>31.6785</c:v>
                </c:pt>
                <c:pt idx="272">
                  <c:v>31.151499999999999</c:v>
                </c:pt>
                <c:pt idx="273">
                  <c:v>30.267999999999986</c:v>
                </c:pt>
                <c:pt idx="274">
                  <c:v>30.250499999999914</c:v>
                </c:pt>
                <c:pt idx="275">
                  <c:v>30.316500000000001</c:v>
                </c:pt>
                <c:pt idx="276">
                  <c:v>30.669499999999989</c:v>
                </c:pt>
                <c:pt idx="277">
                  <c:v>29.970499999999905</c:v>
                </c:pt>
                <c:pt idx="278">
                  <c:v>29.05849999999991</c:v>
                </c:pt>
                <c:pt idx="279">
                  <c:v>28.334499999999988</c:v>
                </c:pt>
                <c:pt idx="280">
                  <c:v>29.0975</c:v>
                </c:pt>
                <c:pt idx="281">
                  <c:v>28.328499999999906</c:v>
                </c:pt>
                <c:pt idx="282">
                  <c:v>27.467999999999989</c:v>
                </c:pt>
                <c:pt idx="283">
                  <c:v>27.065499999999879</c:v>
                </c:pt>
                <c:pt idx="284">
                  <c:v>27.939499999999914</c:v>
                </c:pt>
                <c:pt idx="285">
                  <c:v>25.809000000000001</c:v>
                </c:pt>
                <c:pt idx="286">
                  <c:v>26.241999999999987</c:v>
                </c:pt>
                <c:pt idx="287">
                  <c:v>25.4175</c:v>
                </c:pt>
                <c:pt idx="288">
                  <c:v>25.58749999999991</c:v>
                </c:pt>
                <c:pt idx="289">
                  <c:v>26.736999999999988</c:v>
                </c:pt>
                <c:pt idx="290">
                  <c:v>25.1235</c:v>
                </c:pt>
                <c:pt idx="291">
                  <c:v>24.952499999999883</c:v>
                </c:pt>
                <c:pt idx="292">
                  <c:v>25.0505</c:v>
                </c:pt>
                <c:pt idx="293">
                  <c:v>23.956499999999906</c:v>
                </c:pt>
                <c:pt idx="294">
                  <c:v>23.908999999999917</c:v>
                </c:pt>
                <c:pt idx="295">
                  <c:v>23.388499999999887</c:v>
                </c:pt>
                <c:pt idx="296">
                  <c:v>24.167999999999999</c:v>
                </c:pt>
                <c:pt idx="297">
                  <c:v>23.100999999999999</c:v>
                </c:pt>
                <c:pt idx="298">
                  <c:v>21.93049999999991</c:v>
                </c:pt>
                <c:pt idx="299">
                  <c:v>22.975499999999879</c:v>
                </c:pt>
                <c:pt idx="300">
                  <c:v>22.020499999999906</c:v>
                </c:pt>
                <c:pt idx="301">
                  <c:v>21.291499999999989</c:v>
                </c:pt>
                <c:pt idx="302">
                  <c:v>20.962499999999839</c:v>
                </c:pt>
                <c:pt idx="303">
                  <c:v>20.79</c:v>
                </c:pt>
                <c:pt idx="304">
                  <c:v>20.844999999999999</c:v>
                </c:pt>
                <c:pt idx="305">
                  <c:v>20.169</c:v>
                </c:pt>
                <c:pt idx="306">
                  <c:v>20.264500000000002</c:v>
                </c:pt>
                <c:pt idx="307">
                  <c:v>20.364000000000001</c:v>
                </c:pt>
                <c:pt idx="308">
                  <c:v>19.570499999999921</c:v>
                </c:pt>
                <c:pt idx="309">
                  <c:v>19.488999999999887</c:v>
                </c:pt>
                <c:pt idx="310">
                  <c:v>19.507999999999999</c:v>
                </c:pt>
                <c:pt idx="311">
                  <c:v>18.724999999999987</c:v>
                </c:pt>
                <c:pt idx="312">
                  <c:v>19.1935</c:v>
                </c:pt>
                <c:pt idx="313">
                  <c:v>18.920000000000002</c:v>
                </c:pt>
                <c:pt idx="314">
                  <c:v>16.376999999999999</c:v>
                </c:pt>
                <c:pt idx="315">
                  <c:v>19.206499999999906</c:v>
                </c:pt>
                <c:pt idx="316">
                  <c:v>17.845499999999905</c:v>
                </c:pt>
                <c:pt idx="317">
                  <c:v>17.623999999999999</c:v>
                </c:pt>
                <c:pt idx="318">
                  <c:v>17.119499999999999</c:v>
                </c:pt>
                <c:pt idx="319">
                  <c:v>17.895499999999906</c:v>
                </c:pt>
                <c:pt idx="320">
                  <c:v>17.259499999999989</c:v>
                </c:pt>
                <c:pt idx="321">
                  <c:v>17.291</c:v>
                </c:pt>
                <c:pt idx="322">
                  <c:v>17</c:v>
                </c:pt>
                <c:pt idx="323">
                  <c:v>16.971</c:v>
                </c:pt>
                <c:pt idx="324">
                  <c:v>15.801</c:v>
                </c:pt>
                <c:pt idx="325">
                  <c:v>15.633999999999999</c:v>
                </c:pt>
                <c:pt idx="326">
                  <c:v>16.596499999999917</c:v>
                </c:pt>
                <c:pt idx="327">
                  <c:v>15.462000000000026</c:v>
                </c:pt>
                <c:pt idx="328">
                  <c:v>15.381500000000004</c:v>
                </c:pt>
                <c:pt idx="329">
                  <c:v>14.821</c:v>
                </c:pt>
                <c:pt idx="330">
                  <c:v>16.266999999999989</c:v>
                </c:pt>
                <c:pt idx="331">
                  <c:v>15.750500000000002</c:v>
                </c:pt>
                <c:pt idx="332">
                  <c:v>16.4145</c:v>
                </c:pt>
                <c:pt idx="333">
                  <c:v>14.731999999999999</c:v>
                </c:pt>
                <c:pt idx="334">
                  <c:v>14.844000000000001</c:v>
                </c:pt>
                <c:pt idx="335">
                  <c:v>15.498000000000001</c:v>
                </c:pt>
                <c:pt idx="336">
                  <c:v>15.6585</c:v>
                </c:pt>
                <c:pt idx="337">
                  <c:v>15.0245</c:v>
                </c:pt>
                <c:pt idx="338">
                  <c:v>14.618500000000001</c:v>
                </c:pt>
                <c:pt idx="339">
                  <c:v>14.298999999999999</c:v>
                </c:pt>
                <c:pt idx="340">
                  <c:v>14.307500000000006</c:v>
                </c:pt>
                <c:pt idx="341">
                  <c:v>13.455000000000041</c:v>
                </c:pt>
                <c:pt idx="342">
                  <c:v>13.969000000000024</c:v>
                </c:pt>
                <c:pt idx="343">
                  <c:v>13.1515</c:v>
                </c:pt>
                <c:pt idx="344">
                  <c:v>13.715</c:v>
                </c:pt>
                <c:pt idx="345">
                  <c:v>13.0815</c:v>
                </c:pt>
                <c:pt idx="346">
                  <c:v>12.569000000000004</c:v>
                </c:pt>
                <c:pt idx="347">
                  <c:v>12.470500000000024</c:v>
                </c:pt>
                <c:pt idx="348">
                  <c:v>12.6875</c:v>
                </c:pt>
                <c:pt idx="349">
                  <c:v>12.117999999999999</c:v>
                </c:pt>
                <c:pt idx="350">
                  <c:v>12.182</c:v>
                </c:pt>
                <c:pt idx="351">
                  <c:v>13.088000000000001</c:v>
                </c:pt>
                <c:pt idx="352">
                  <c:v>12.152500000000041</c:v>
                </c:pt>
                <c:pt idx="353">
                  <c:v>11.818</c:v>
                </c:pt>
                <c:pt idx="354">
                  <c:v>12.175000000000002</c:v>
                </c:pt>
                <c:pt idx="355">
                  <c:v>11.7425</c:v>
                </c:pt>
                <c:pt idx="356">
                  <c:v>11.463000000000006</c:v>
                </c:pt>
                <c:pt idx="357">
                  <c:v>11.531500000000001</c:v>
                </c:pt>
                <c:pt idx="358">
                  <c:v>11.852000000000052</c:v>
                </c:pt>
                <c:pt idx="359">
                  <c:v>10.978</c:v>
                </c:pt>
                <c:pt idx="360">
                  <c:v>10.014000000000001</c:v>
                </c:pt>
                <c:pt idx="361">
                  <c:v>10.287000000000001</c:v>
                </c:pt>
                <c:pt idx="362">
                  <c:v>10.790999999999999</c:v>
                </c:pt>
                <c:pt idx="363">
                  <c:v>10.725</c:v>
                </c:pt>
                <c:pt idx="364">
                  <c:v>11.7745</c:v>
                </c:pt>
                <c:pt idx="365">
                  <c:v>10.9475</c:v>
                </c:pt>
                <c:pt idx="366">
                  <c:v>10.9</c:v>
                </c:pt>
                <c:pt idx="367">
                  <c:v>10.7685</c:v>
                </c:pt>
                <c:pt idx="368">
                  <c:v>10.1365</c:v>
                </c:pt>
                <c:pt idx="369">
                  <c:v>9.7414999999999985</c:v>
                </c:pt>
                <c:pt idx="370">
                  <c:v>10.239999999999998</c:v>
                </c:pt>
                <c:pt idx="371">
                  <c:v>10.0845</c:v>
                </c:pt>
                <c:pt idx="372">
                  <c:v>9.4774990000000248</c:v>
                </c:pt>
                <c:pt idx="373">
                  <c:v>10.134500000000001</c:v>
                </c:pt>
                <c:pt idx="374">
                  <c:v>9.5830000000000002</c:v>
                </c:pt>
                <c:pt idx="375">
                  <c:v>9.6015000000000015</c:v>
                </c:pt>
                <c:pt idx="376">
                  <c:v>9.2129990000000017</c:v>
                </c:pt>
                <c:pt idx="377">
                  <c:v>9.2919999999999998</c:v>
                </c:pt>
                <c:pt idx="378">
                  <c:v>9.2645</c:v>
                </c:pt>
                <c:pt idx="379">
                  <c:v>9.1395</c:v>
                </c:pt>
                <c:pt idx="380">
                  <c:v>9.6279999999999983</c:v>
                </c:pt>
                <c:pt idx="381">
                  <c:v>9.4285000000000014</c:v>
                </c:pt>
                <c:pt idx="382">
                  <c:v>9.5034990000000068</c:v>
                </c:pt>
                <c:pt idx="383">
                  <c:v>9.027000000000001</c:v>
                </c:pt>
                <c:pt idx="384">
                  <c:v>8.7435000000000009</c:v>
                </c:pt>
                <c:pt idx="385">
                  <c:v>8.6589989999999997</c:v>
                </c:pt>
                <c:pt idx="386">
                  <c:v>8.9010000000000016</c:v>
                </c:pt>
                <c:pt idx="387">
                  <c:v>9.6130000000000013</c:v>
                </c:pt>
                <c:pt idx="388">
                  <c:v>9.657</c:v>
                </c:pt>
                <c:pt idx="389">
                  <c:v>8.8655000000000559</c:v>
                </c:pt>
                <c:pt idx="390">
                  <c:v>8.7360000000000007</c:v>
                </c:pt>
                <c:pt idx="391">
                  <c:v>8.1709990000000001</c:v>
                </c:pt>
                <c:pt idx="392">
                  <c:v>9.1910000000000007</c:v>
                </c:pt>
                <c:pt idx="393">
                  <c:v>8.9445000000000014</c:v>
                </c:pt>
                <c:pt idx="394">
                  <c:v>8.0175000000000001</c:v>
                </c:pt>
                <c:pt idx="395">
                  <c:v>8.2790000000000017</c:v>
                </c:pt>
                <c:pt idx="396">
                  <c:v>8.3359990000000028</c:v>
                </c:pt>
                <c:pt idx="397">
                  <c:v>8.8665000000000411</c:v>
                </c:pt>
                <c:pt idx="398">
                  <c:v>9.5689989999999998</c:v>
                </c:pt>
                <c:pt idx="399">
                  <c:v>8.3840000000000003</c:v>
                </c:pt>
                <c:pt idx="400">
                  <c:v>8.0315000000000012</c:v>
                </c:pt>
                <c:pt idx="401">
                  <c:v>7.1124999999999945</c:v>
                </c:pt>
                <c:pt idx="402">
                  <c:v>8.6709990000000001</c:v>
                </c:pt>
                <c:pt idx="403">
                  <c:v>9.0785</c:v>
                </c:pt>
                <c:pt idx="404">
                  <c:v>9.0640000000000001</c:v>
                </c:pt>
                <c:pt idx="405">
                  <c:v>9.620000000000001</c:v>
                </c:pt>
                <c:pt idx="406">
                  <c:v>9.3225000000000247</c:v>
                </c:pt>
                <c:pt idx="407">
                  <c:v>9.4965000000000028</c:v>
                </c:pt>
                <c:pt idx="408">
                  <c:v>9.4390000000000001</c:v>
                </c:pt>
                <c:pt idx="409">
                  <c:v>9.2815000000000012</c:v>
                </c:pt>
                <c:pt idx="410">
                  <c:v>9.3855000000000448</c:v>
                </c:pt>
                <c:pt idx="411">
                  <c:v>10.192</c:v>
                </c:pt>
                <c:pt idx="412">
                  <c:v>10.248499999999998</c:v>
                </c:pt>
                <c:pt idx="413">
                  <c:v>9.4945000000000004</c:v>
                </c:pt>
                <c:pt idx="414">
                  <c:v>9.6954990000000247</c:v>
                </c:pt>
                <c:pt idx="415">
                  <c:v>9.9454990000000247</c:v>
                </c:pt>
                <c:pt idx="416">
                  <c:v>9.2775000000000034</c:v>
                </c:pt>
                <c:pt idx="417">
                  <c:v>8.6125000000000007</c:v>
                </c:pt>
                <c:pt idx="418">
                  <c:v>9.042999</c:v>
                </c:pt>
                <c:pt idx="419">
                  <c:v>9.484</c:v>
                </c:pt>
                <c:pt idx="420">
                  <c:v>8.9920000000000027</c:v>
                </c:pt>
                <c:pt idx="421">
                  <c:v>9.1745000000000001</c:v>
                </c:pt>
                <c:pt idx="422">
                  <c:v>9.3219990000000017</c:v>
                </c:pt>
                <c:pt idx="423">
                  <c:v>9.527000000000001</c:v>
                </c:pt>
                <c:pt idx="424">
                  <c:v>9.0035000000000007</c:v>
                </c:pt>
                <c:pt idx="425">
                  <c:v>9.9684990000000067</c:v>
                </c:pt>
                <c:pt idx="426">
                  <c:v>10.132</c:v>
                </c:pt>
                <c:pt idx="427">
                  <c:v>9.0740000000000016</c:v>
                </c:pt>
                <c:pt idx="428">
                  <c:v>9.6739990000000002</c:v>
                </c:pt>
                <c:pt idx="429">
                  <c:v>9.8599990000000268</c:v>
                </c:pt>
                <c:pt idx="430">
                  <c:v>9.5790000000000006</c:v>
                </c:pt>
                <c:pt idx="431">
                  <c:v>9.6655000000000246</c:v>
                </c:pt>
                <c:pt idx="432">
                  <c:v>9.6060000000000034</c:v>
                </c:pt>
                <c:pt idx="433">
                  <c:v>9.8020000000000067</c:v>
                </c:pt>
                <c:pt idx="434">
                  <c:v>10.337</c:v>
                </c:pt>
                <c:pt idx="435">
                  <c:v>10.505500000000024</c:v>
                </c:pt>
                <c:pt idx="436">
                  <c:v>10.251000000000001</c:v>
                </c:pt>
                <c:pt idx="437">
                  <c:v>9.713000000000001</c:v>
                </c:pt>
                <c:pt idx="438">
                  <c:v>8.7534990000000068</c:v>
                </c:pt>
                <c:pt idx="439">
                  <c:v>8.1285000000000007</c:v>
                </c:pt>
                <c:pt idx="440">
                  <c:v>9.0960000000000001</c:v>
                </c:pt>
                <c:pt idx="441">
                  <c:v>9.4460000000000015</c:v>
                </c:pt>
                <c:pt idx="442">
                  <c:v>9.6</c:v>
                </c:pt>
                <c:pt idx="443">
                  <c:v>9.2025000000000006</c:v>
                </c:pt>
                <c:pt idx="444">
                  <c:v>9.2259989999999998</c:v>
                </c:pt>
                <c:pt idx="445">
                  <c:v>10.570500000000004</c:v>
                </c:pt>
                <c:pt idx="446">
                  <c:v>9.3895000000000248</c:v>
                </c:pt>
                <c:pt idx="447">
                  <c:v>9.7109999999999985</c:v>
                </c:pt>
                <c:pt idx="448">
                  <c:v>9.8754990000000653</c:v>
                </c:pt>
                <c:pt idx="449">
                  <c:v>9.57</c:v>
                </c:pt>
                <c:pt idx="450">
                  <c:v>9.5395000000000003</c:v>
                </c:pt>
                <c:pt idx="451">
                  <c:v>9.89</c:v>
                </c:pt>
                <c:pt idx="452">
                  <c:v>9.6950000000000003</c:v>
                </c:pt>
                <c:pt idx="453">
                  <c:v>9.3725000000000449</c:v>
                </c:pt>
                <c:pt idx="454">
                  <c:v>10.489000000000004</c:v>
                </c:pt>
                <c:pt idx="455">
                  <c:v>9.68</c:v>
                </c:pt>
                <c:pt idx="456">
                  <c:v>9.8370000000000015</c:v>
                </c:pt>
                <c:pt idx="457">
                  <c:v>10.2995</c:v>
                </c:pt>
                <c:pt idx="458">
                  <c:v>9.66</c:v>
                </c:pt>
                <c:pt idx="459">
                  <c:v>10.0915</c:v>
                </c:pt>
                <c:pt idx="460">
                  <c:v>9.7295000000000016</c:v>
                </c:pt>
                <c:pt idx="461">
                  <c:v>10.2005</c:v>
                </c:pt>
                <c:pt idx="462">
                  <c:v>9.7455000000000016</c:v>
                </c:pt>
                <c:pt idx="463">
                  <c:v>10.188500000000001</c:v>
                </c:pt>
                <c:pt idx="464">
                  <c:v>9.7135000000000016</c:v>
                </c:pt>
                <c:pt idx="465">
                  <c:v>9.8015000000000008</c:v>
                </c:pt>
                <c:pt idx="466">
                  <c:v>10.366500000000045</c:v>
                </c:pt>
                <c:pt idx="467">
                  <c:v>9.93</c:v>
                </c:pt>
                <c:pt idx="468">
                  <c:v>10.029500000000002</c:v>
                </c:pt>
                <c:pt idx="469">
                  <c:v>10.812500000000041</c:v>
                </c:pt>
                <c:pt idx="470">
                  <c:v>10.638999999999999</c:v>
                </c:pt>
                <c:pt idx="471">
                  <c:v>10.599</c:v>
                </c:pt>
                <c:pt idx="472">
                  <c:v>10.293000000000001</c:v>
                </c:pt>
                <c:pt idx="473">
                  <c:v>9.9750000000000068</c:v>
                </c:pt>
                <c:pt idx="474">
                  <c:v>11.008000000000001</c:v>
                </c:pt>
                <c:pt idx="475">
                  <c:v>11.105500000000006</c:v>
                </c:pt>
                <c:pt idx="476">
                  <c:v>10.617999999999999</c:v>
                </c:pt>
                <c:pt idx="477">
                  <c:v>11.865500000000058</c:v>
                </c:pt>
                <c:pt idx="478">
                  <c:v>11.7075</c:v>
                </c:pt>
                <c:pt idx="479">
                  <c:v>11.961500000000004</c:v>
                </c:pt>
                <c:pt idx="480">
                  <c:v>12.379000000000024</c:v>
                </c:pt>
              </c:numCache>
            </c:numRef>
          </c:yVal>
          <c:smooth val="1"/>
          <c:extLst>
            <c:ext xmlns:c16="http://schemas.microsoft.com/office/drawing/2014/chart" uri="{C3380CC4-5D6E-409C-BE32-E72D297353CC}">
              <c16:uniqueId val="{00000012-CB24-441D-A873-FCB2A3CC84DE}"/>
            </c:ext>
          </c:extLst>
        </c:ser>
        <c:ser>
          <c:idx val="19"/>
          <c:order val="19"/>
          <c:spPr>
            <a:ln w="12700">
              <a:solidFill>
                <a:srgbClr val="FFCC00"/>
              </a:solidFill>
              <a:prstDash val="solid"/>
            </a:ln>
          </c:spPr>
          <c:marker>
            <c:symbol val="none"/>
          </c:marker>
          <c:xVal>
            <c:numRef>
              <c:f>vzavk!$A$1:$A$481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vzavk!$U$1:$U$481</c:f>
              <c:numCache>
                <c:formatCode>General</c:formatCode>
                <c:ptCount val="481"/>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991.38400000000001</c:v>
                </c:pt>
                <c:pt idx="10">
                  <c:v>894.62649999999996</c:v>
                </c:pt>
                <c:pt idx="11">
                  <c:v>797.77300000000321</c:v>
                </c:pt>
                <c:pt idx="12">
                  <c:v>712.06299999999749</c:v>
                </c:pt>
                <c:pt idx="13">
                  <c:v>608.43499899999949</c:v>
                </c:pt>
                <c:pt idx="14">
                  <c:v>512.81449999999938</c:v>
                </c:pt>
                <c:pt idx="15">
                  <c:v>423.67349999999999</c:v>
                </c:pt>
                <c:pt idx="16">
                  <c:v>326.892</c:v>
                </c:pt>
                <c:pt idx="17">
                  <c:v>254.13200000000001</c:v>
                </c:pt>
                <c:pt idx="18">
                  <c:v>242.39150000000001</c:v>
                </c:pt>
                <c:pt idx="19">
                  <c:v>185.36350000000002</c:v>
                </c:pt>
                <c:pt idx="20">
                  <c:v>135.76949999999999</c:v>
                </c:pt>
                <c:pt idx="21">
                  <c:v>92.547500000000127</c:v>
                </c:pt>
                <c:pt idx="22">
                  <c:v>63.548000000000002</c:v>
                </c:pt>
                <c:pt idx="23">
                  <c:v>40.973000000000006</c:v>
                </c:pt>
                <c:pt idx="24">
                  <c:v>28.352499999999921</c:v>
                </c:pt>
                <c:pt idx="25">
                  <c:v>22.047999999999988</c:v>
                </c:pt>
                <c:pt idx="26">
                  <c:v>19.411999999999999</c:v>
                </c:pt>
                <c:pt idx="27">
                  <c:v>17.779999999999987</c:v>
                </c:pt>
                <c:pt idx="28">
                  <c:v>18.024999999999999</c:v>
                </c:pt>
                <c:pt idx="29">
                  <c:v>17.742499999999875</c:v>
                </c:pt>
                <c:pt idx="30">
                  <c:v>18.145499999999906</c:v>
                </c:pt>
                <c:pt idx="31">
                  <c:v>18.510999999999999</c:v>
                </c:pt>
                <c:pt idx="32">
                  <c:v>20.556999999999999</c:v>
                </c:pt>
                <c:pt idx="33">
                  <c:v>19.810500000000001</c:v>
                </c:pt>
                <c:pt idx="34">
                  <c:v>20.731999999999999</c:v>
                </c:pt>
                <c:pt idx="35">
                  <c:v>23.37249999999991</c:v>
                </c:pt>
                <c:pt idx="36">
                  <c:v>24.41</c:v>
                </c:pt>
                <c:pt idx="37">
                  <c:v>26.743499999999891</c:v>
                </c:pt>
                <c:pt idx="38">
                  <c:v>28.756</c:v>
                </c:pt>
                <c:pt idx="39">
                  <c:v>30.265999999999906</c:v>
                </c:pt>
                <c:pt idx="40">
                  <c:v>31.735499999999906</c:v>
                </c:pt>
                <c:pt idx="41">
                  <c:v>32.599999000000011</c:v>
                </c:pt>
                <c:pt idx="42">
                  <c:v>36.056000000000004</c:v>
                </c:pt>
                <c:pt idx="43">
                  <c:v>36.269000000000013</c:v>
                </c:pt>
                <c:pt idx="44">
                  <c:v>39.110500000000002</c:v>
                </c:pt>
                <c:pt idx="45">
                  <c:v>42.867000000000004</c:v>
                </c:pt>
                <c:pt idx="46">
                  <c:v>45.349499999999999</c:v>
                </c:pt>
                <c:pt idx="47">
                  <c:v>46.820500000000003</c:v>
                </c:pt>
                <c:pt idx="48">
                  <c:v>48.152500000000003</c:v>
                </c:pt>
                <c:pt idx="49">
                  <c:v>52.464500000000001</c:v>
                </c:pt>
                <c:pt idx="50">
                  <c:v>56.230500000000013</c:v>
                </c:pt>
                <c:pt idx="51">
                  <c:v>59.197000000000003</c:v>
                </c:pt>
                <c:pt idx="52">
                  <c:v>64.631</c:v>
                </c:pt>
                <c:pt idx="53">
                  <c:v>66.105499999999978</c:v>
                </c:pt>
                <c:pt idx="54">
                  <c:v>69.862499999999983</c:v>
                </c:pt>
                <c:pt idx="55">
                  <c:v>73.400000000000006</c:v>
                </c:pt>
                <c:pt idx="56">
                  <c:v>77.284499999999994</c:v>
                </c:pt>
                <c:pt idx="57">
                  <c:v>82.55</c:v>
                </c:pt>
                <c:pt idx="58">
                  <c:v>82.677499999999981</c:v>
                </c:pt>
                <c:pt idx="59">
                  <c:v>88.446500000000299</c:v>
                </c:pt>
                <c:pt idx="60">
                  <c:v>91.853999999999999</c:v>
                </c:pt>
                <c:pt idx="61">
                  <c:v>97.8245</c:v>
                </c:pt>
                <c:pt idx="62">
                  <c:v>102.7645000000003</c:v>
                </c:pt>
                <c:pt idx="63">
                  <c:v>108.05200000000001</c:v>
                </c:pt>
                <c:pt idx="64">
                  <c:v>109.9225</c:v>
                </c:pt>
                <c:pt idx="65">
                  <c:v>113.22499999999999</c:v>
                </c:pt>
                <c:pt idx="66">
                  <c:v>119.38800000000001</c:v>
                </c:pt>
                <c:pt idx="67">
                  <c:v>120.0825</c:v>
                </c:pt>
                <c:pt idx="68">
                  <c:v>126.29300000000002</c:v>
                </c:pt>
                <c:pt idx="69">
                  <c:v>128.40300000000002</c:v>
                </c:pt>
                <c:pt idx="70">
                  <c:v>137.15</c:v>
                </c:pt>
                <c:pt idx="71">
                  <c:v>142.91</c:v>
                </c:pt>
                <c:pt idx="72">
                  <c:v>146.053</c:v>
                </c:pt>
                <c:pt idx="73">
                  <c:v>149.48050000000001</c:v>
                </c:pt>
                <c:pt idx="74">
                  <c:v>157.27949999999996</c:v>
                </c:pt>
                <c:pt idx="75">
                  <c:v>160.98400000000001</c:v>
                </c:pt>
                <c:pt idx="76">
                  <c:v>165.68</c:v>
                </c:pt>
                <c:pt idx="77">
                  <c:v>170.26250000000002</c:v>
                </c:pt>
                <c:pt idx="78">
                  <c:v>175.8485</c:v>
                </c:pt>
                <c:pt idx="79">
                  <c:v>181.02250000000001</c:v>
                </c:pt>
                <c:pt idx="80">
                  <c:v>182.83700000000007</c:v>
                </c:pt>
                <c:pt idx="81">
                  <c:v>190.72499999999999</c:v>
                </c:pt>
                <c:pt idx="82">
                  <c:v>192.67349999999999</c:v>
                </c:pt>
                <c:pt idx="83">
                  <c:v>199.221</c:v>
                </c:pt>
                <c:pt idx="84">
                  <c:v>204.6275</c:v>
                </c:pt>
                <c:pt idx="85">
                  <c:v>205.74249999999998</c:v>
                </c:pt>
                <c:pt idx="86">
                  <c:v>212.51250000000002</c:v>
                </c:pt>
                <c:pt idx="87">
                  <c:v>218.98350000000002</c:v>
                </c:pt>
                <c:pt idx="88">
                  <c:v>220.79399999999998</c:v>
                </c:pt>
                <c:pt idx="89">
                  <c:v>226.91850000000002</c:v>
                </c:pt>
                <c:pt idx="90">
                  <c:v>224.84949999999998</c:v>
                </c:pt>
                <c:pt idx="91">
                  <c:v>234.9265</c:v>
                </c:pt>
                <c:pt idx="92">
                  <c:v>234.74499999999998</c:v>
                </c:pt>
                <c:pt idx="93">
                  <c:v>236.68349999999998</c:v>
                </c:pt>
                <c:pt idx="94">
                  <c:v>243.03150000000002</c:v>
                </c:pt>
                <c:pt idx="95">
                  <c:v>245.51549999999997</c:v>
                </c:pt>
                <c:pt idx="96">
                  <c:v>246.84700000000001</c:v>
                </c:pt>
                <c:pt idx="97">
                  <c:v>252.4615</c:v>
                </c:pt>
                <c:pt idx="98">
                  <c:v>256.60899999999964</c:v>
                </c:pt>
                <c:pt idx="99">
                  <c:v>258.53649999999863</c:v>
                </c:pt>
                <c:pt idx="100">
                  <c:v>259.53149999999869</c:v>
                </c:pt>
                <c:pt idx="101">
                  <c:v>257.5145</c:v>
                </c:pt>
                <c:pt idx="102">
                  <c:v>258.90099999999899</c:v>
                </c:pt>
                <c:pt idx="103">
                  <c:v>264.55500000000001</c:v>
                </c:pt>
                <c:pt idx="104">
                  <c:v>264.52599999999899</c:v>
                </c:pt>
                <c:pt idx="105">
                  <c:v>269.622499</c:v>
                </c:pt>
                <c:pt idx="106">
                  <c:v>273.12700000000001</c:v>
                </c:pt>
                <c:pt idx="107">
                  <c:v>273.80549999999999</c:v>
                </c:pt>
                <c:pt idx="108">
                  <c:v>272.37649999999923</c:v>
                </c:pt>
                <c:pt idx="109">
                  <c:v>275.92399999999827</c:v>
                </c:pt>
                <c:pt idx="110">
                  <c:v>279.98649999999827</c:v>
                </c:pt>
                <c:pt idx="111">
                  <c:v>276.46849999999893</c:v>
                </c:pt>
                <c:pt idx="112">
                  <c:v>275.98450000000003</c:v>
                </c:pt>
                <c:pt idx="113">
                  <c:v>278.49099999999851</c:v>
                </c:pt>
                <c:pt idx="114">
                  <c:v>275.99849999999827</c:v>
                </c:pt>
                <c:pt idx="115">
                  <c:v>272.67500000000001</c:v>
                </c:pt>
                <c:pt idx="116">
                  <c:v>276.05200000000002</c:v>
                </c:pt>
                <c:pt idx="117">
                  <c:v>275.02799999999894</c:v>
                </c:pt>
                <c:pt idx="118">
                  <c:v>273.524</c:v>
                </c:pt>
                <c:pt idx="119">
                  <c:v>273.66300000000001</c:v>
                </c:pt>
                <c:pt idx="120">
                  <c:v>271.56900000000002</c:v>
                </c:pt>
                <c:pt idx="121">
                  <c:v>271.06649999999894</c:v>
                </c:pt>
                <c:pt idx="122">
                  <c:v>269.58999999999969</c:v>
                </c:pt>
                <c:pt idx="123">
                  <c:v>270.37950000000001</c:v>
                </c:pt>
                <c:pt idx="124">
                  <c:v>270.16399999999999</c:v>
                </c:pt>
                <c:pt idx="125">
                  <c:v>267.21549999999894</c:v>
                </c:pt>
                <c:pt idx="126">
                  <c:v>261.04450000000008</c:v>
                </c:pt>
                <c:pt idx="127">
                  <c:v>260.91249999999923</c:v>
                </c:pt>
                <c:pt idx="128">
                  <c:v>262.45</c:v>
                </c:pt>
                <c:pt idx="129">
                  <c:v>258.87700000000001</c:v>
                </c:pt>
                <c:pt idx="130">
                  <c:v>254.16850000000002</c:v>
                </c:pt>
                <c:pt idx="131">
                  <c:v>251.23499999999999</c:v>
                </c:pt>
                <c:pt idx="132">
                  <c:v>249.41499999999999</c:v>
                </c:pt>
                <c:pt idx="133">
                  <c:v>248.51299999999998</c:v>
                </c:pt>
                <c:pt idx="134">
                  <c:v>247.66349999999997</c:v>
                </c:pt>
                <c:pt idx="135">
                  <c:v>242.8115</c:v>
                </c:pt>
                <c:pt idx="136">
                  <c:v>243.3125</c:v>
                </c:pt>
                <c:pt idx="137">
                  <c:v>236.404</c:v>
                </c:pt>
                <c:pt idx="138">
                  <c:v>234.8415</c:v>
                </c:pt>
                <c:pt idx="139">
                  <c:v>234.66850000000002</c:v>
                </c:pt>
                <c:pt idx="140">
                  <c:v>232.4845</c:v>
                </c:pt>
                <c:pt idx="141">
                  <c:v>232.8415</c:v>
                </c:pt>
                <c:pt idx="142">
                  <c:v>226.77199999999999</c:v>
                </c:pt>
                <c:pt idx="143">
                  <c:v>224.785</c:v>
                </c:pt>
                <c:pt idx="144">
                  <c:v>222.58100000000007</c:v>
                </c:pt>
                <c:pt idx="145">
                  <c:v>215.69499999999999</c:v>
                </c:pt>
                <c:pt idx="146">
                  <c:v>216.64399999999998</c:v>
                </c:pt>
                <c:pt idx="147">
                  <c:v>215.50050000000002</c:v>
                </c:pt>
                <c:pt idx="148">
                  <c:v>215.18200000000004</c:v>
                </c:pt>
                <c:pt idx="149">
                  <c:v>211.666</c:v>
                </c:pt>
                <c:pt idx="150">
                  <c:v>205.61299999999997</c:v>
                </c:pt>
                <c:pt idx="151">
                  <c:v>201.04549999999998</c:v>
                </c:pt>
                <c:pt idx="152">
                  <c:v>201.4785</c:v>
                </c:pt>
                <c:pt idx="153">
                  <c:v>201.96949999999998</c:v>
                </c:pt>
                <c:pt idx="154">
                  <c:v>195.57949999999997</c:v>
                </c:pt>
                <c:pt idx="155">
                  <c:v>195.55800000000059</c:v>
                </c:pt>
                <c:pt idx="156">
                  <c:v>192.73850000000002</c:v>
                </c:pt>
                <c:pt idx="157">
                  <c:v>189.71499999999995</c:v>
                </c:pt>
                <c:pt idx="158">
                  <c:v>184.6285</c:v>
                </c:pt>
                <c:pt idx="159">
                  <c:v>180.66750000000002</c:v>
                </c:pt>
                <c:pt idx="160">
                  <c:v>179.261</c:v>
                </c:pt>
                <c:pt idx="161">
                  <c:v>177.05850000000001</c:v>
                </c:pt>
                <c:pt idx="162">
                  <c:v>172.78</c:v>
                </c:pt>
                <c:pt idx="163">
                  <c:v>169.785</c:v>
                </c:pt>
                <c:pt idx="164">
                  <c:v>167.3005</c:v>
                </c:pt>
                <c:pt idx="165">
                  <c:v>164.917</c:v>
                </c:pt>
                <c:pt idx="166">
                  <c:v>162.53200000000001</c:v>
                </c:pt>
                <c:pt idx="167">
                  <c:v>157.92250000000001</c:v>
                </c:pt>
                <c:pt idx="168">
                  <c:v>153.4205</c:v>
                </c:pt>
                <c:pt idx="169">
                  <c:v>153.94650000000001</c:v>
                </c:pt>
                <c:pt idx="170">
                  <c:v>150.73599999999999</c:v>
                </c:pt>
                <c:pt idx="171">
                  <c:v>147.048</c:v>
                </c:pt>
                <c:pt idx="172">
                  <c:v>147.69949999999997</c:v>
                </c:pt>
                <c:pt idx="173">
                  <c:v>146.67299999999997</c:v>
                </c:pt>
                <c:pt idx="174">
                  <c:v>141.79149999999998</c:v>
                </c:pt>
                <c:pt idx="175">
                  <c:v>137.16</c:v>
                </c:pt>
                <c:pt idx="176">
                  <c:v>135.47999999999999</c:v>
                </c:pt>
                <c:pt idx="177">
                  <c:v>133.30550000000002</c:v>
                </c:pt>
                <c:pt idx="178">
                  <c:v>131.26649999999998</c:v>
                </c:pt>
                <c:pt idx="179">
                  <c:v>129.9375</c:v>
                </c:pt>
                <c:pt idx="180">
                  <c:v>124.97750000000002</c:v>
                </c:pt>
                <c:pt idx="181">
                  <c:v>121.70950000000002</c:v>
                </c:pt>
                <c:pt idx="182">
                  <c:v>122.87499999999999</c:v>
                </c:pt>
                <c:pt idx="183">
                  <c:v>122.453</c:v>
                </c:pt>
                <c:pt idx="184">
                  <c:v>119.16999999999999</c:v>
                </c:pt>
                <c:pt idx="185">
                  <c:v>115.864</c:v>
                </c:pt>
                <c:pt idx="186">
                  <c:v>115.227</c:v>
                </c:pt>
                <c:pt idx="187">
                  <c:v>110.86799999999999</c:v>
                </c:pt>
                <c:pt idx="188">
                  <c:v>109.928</c:v>
                </c:pt>
                <c:pt idx="189">
                  <c:v>107.77500000000001</c:v>
                </c:pt>
                <c:pt idx="190">
                  <c:v>107.36450000000002</c:v>
                </c:pt>
                <c:pt idx="191">
                  <c:v>106.227</c:v>
                </c:pt>
                <c:pt idx="192">
                  <c:v>104.35850000000001</c:v>
                </c:pt>
                <c:pt idx="193">
                  <c:v>104.17400000000001</c:v>
                </c:pt>
                <c:pt idx="194">
                  <c:v>102.04900000000002</c:v>
                </c:pt>
                <c:pt idx="195">
                  <c:v>100.40300000000002</c:v>
                </c:pt>
                <c:pt idx="196">
                  <c:v>99.485999000000007</c:v>
                </c:pt>
                <c:pt idx="197">
                  <c:v>96.706998999999982</c:v>
                </c:pt>
                <c:pt idx="198">
                  <c:v>97.355499999999978</c:v>
                </c:pt>
                <c:pt idx="199">
                  <c:v>94.616</c:v>
                </c:pt>
                <c:pt idx="200">
                  <c:v>91.492998999999998</c:v>
                </c:pt>
                <c:pt idx="201">
                  <c:v>91.263000000000005</c:v>
                </c:pt>
                <c:pt idx="202">
                  <c:v>88.33</c:v>
                </c:pt>
                <c:pt idx="203">
                  <c:v>84.808499999999981</c:v>
                </c:pt>
                <c:pt idx="204">
                  <c:v>87.625999999999948</c:v>
                </c:pt>
                <c:pt idx="205">
                  <c:v>83.813998999999981</c:v>
                </c:pt>
                <c:pt idx="206">
                  <c:v>80.936499999999995</c:v>
                </c:pt>
                <c:pt idx="207">
                  <c:v>83.019000000000005</c:v>
                </c:pt>
                <c:pt idx="208">
                  <c:v>79.035499999999999</c:v>
                </c:pt>
                <c:pt idx="209">
                  <c:v>77.677999999999983</c:v>
                </c:pt>
                <c:pt idx="210">
                  <c:v>79.0535</c:v>
                </c:pt>
                <c:pt idx="211">
                  <c:v>78.423499000000007</c:v>
                </c:pt>
                <c:pt idx="212">
                  <c:v>76.697999999999993</c:v>
                </c:pt>
                <c:pt idx="213">
                  <c:v>74.591499999999996</c:v>
                </c:pt>
                <c:pt idx="214">
                  <c:v>71.748500000000007</c:v>
                </c:pt>
                <c:pt idx="215">
                  <c:v>72.171999999999983</c:v>
                </c:pt>
                <c:pt idx="216">
                  <c:v>71.3005</c:v>
                </c:pt>
                <c:pt idx="217">
                  <c:v>70.598000000000013</c:v>
                </c:pt>
                <c:pt idx="218">
                  <c:v>68.709999999999994</c:v>
                </c:pt>
                <c:pt idx="219">
                  <c:v>69.219499999999996</c:v>
                </c:pt>
                <c:pt idx="220">
                  <c:v>66.952500000000001</c:v>
                </c:pt>
                <c:pt idx="221">
                  <c:v>67.39</c:v>
                </c:pt>
                <c:pt idx="222">
                  <c:v>64.66</c:v>
                </c:pt>
                <c:pt idx="223">
                  <c:v>62.965000000000003</c:v>
                </c:pt>
                <c:pt idx="224">
                  <c:v>62.899000000000001</c:v>
                </c:pt>
                <c:pt idx="225">
                  <c:v>63.935000000000002</c:v>
                </c:pt>
                <c:pt idx="226">
                  <c:v>60.893500000000003</c:v>
                </c:pt>
                <c:pt idx="227">
                  <c:v>59.72550000000021</c:v>
                </c:pt>
                <c:pt idx="228">
                  <c:v>59.767000000000003</c:v>
                </c:pt>
                <c:pt idx="229">
                  <c:v>58.593000000000011</c:v>
                </c:pt>
                <c:pt idx="230">
                  <c:v>57.093500000000013</c:v>
                </c:pt>
                <c:pt idx="231">
                  <c:v>56.755000000000003</c:v>
                </c:pt>
                <c:pt idx="232">
                  <c:v>56.939500000000002</c:v>
                </c:pt>
                <c:pt idx="233">
                  <c:v>55.500500000000002</c:v>
                </c:pt>
                <c:pt idx="234">
                  <c:v>53.949000000000005</c:v>
                </c:pt>
                <c:pt idx="235">
                  <c:v>54.214000000000006</c:v>
                </c:pt>
                <c:pt idx="236">
                  <c:v>52.591500000000003</c:v>
                </c:pt>
                <c:pt idx="237">
                  <c:v>52.382999999999996</c:v>
                </c:pt>
                <c:pt idx="238">
                  <c:v>50.462500000000013</c:v>
                </c:pt>
                <c:pt idx="239">
                  <c:v>50.292000000000172</c:v>
                </c:pt>
                <c:pt idx="240">
                  <c:v>49.128500000000187</c:v>
                </c:pt>
                <c:pt idx="241">
                  <c:v>48.484499999999997</c:v>
                </c:pt>
                <c:pt idx="242">
                  <c:v>49.607000000000006</c:v>
                </c:pt>
                <c:pt idx="243">
                  <c:v>47.849000000000004</c:v>
                </c:pt>
                <c:pt idx="244">
                  <c:v>44.737500000000011</c:v>
                </c:pt>
                <c:pt idx="245">
                  <c:v>43.122000000000149</c:v>
                </c:pt>
                <c:pt idx="246">
                  <c:v>44.038500000000013</c:v>
                </c:pt>
                <c:pt idx="247">
                  <c:v>44.030500000000011</c:v>
                </c:pt>
                <c:pt idx="248">
                  <c:v>42.652500000000003</c:v>
                </c:pt>
                <c:pt idx="249">
                  <c:v>41.751000000000005</c:v>
                </c:pt>
                <c:pt idx="250">
                  <c:v>41.989000000000004</c:v>
                </c:pt>
                <c:pt idx="251">
                  <c:v>42.024500000000003</c:v>
                </c:pt>
                <c:pt idx="252">
                  <c:v>41.033000000000001</c:v>
                </c:pt>
                <c:pt idx="253">
                  <c:v>40.973500000000001</c:v>
                </c:pt>
                <c:pt idx="254">
                  <c:v>39.557499999999997</c:v>
                </c:pt>
                <c:pt idx="255">
                  <c:v>39.8005</c:v>
                </c:pt>
                <c:pt idx="256">
                  <c:v>37.191500000000012</c:v>
                </c:pt>
                <c:pt idx="257">
                  <c:v>36.628000000000149</c:v>
                </c:pt>
                <c:pt idx="258">
                  <c:v>36.807499999999997</c:v>
                </c:pt>
                <c:pt idx="259">
                  <c:v>36.326000000000001</c:v>
                </c:pt>
                <c:pt idx="260">
                  <c:v>35.378</c:v>
                </c:pt>
                <c:pt idx="261">
                  <c:v>34.632000000000012</c:v>
                </c:pt>
                <c:pt idx="262">
                  <c:v>35.701500000000003</c:v>
                </c:pt>
                <c:pt idx="263">
                  <c:v>34.450999999999993</c:v>
                </c:pt>
                <c:pt idx="264">
                  <c:v>33.253500000000003</c:v>
                </c:pt>
                <c:pt idx="265">
                  <c:v>32.545500000000011</c:v>
                </c:pt>
                <c:pt idx="266">
                  <c:v>33.521500000000003</c:v>
                </c:pt>
                <c:pt idx="267">
                  <c:v>32.081499999999998</c:v>
                </c:pt>
                <c:pt idx="268">
                  <c:v>31.651499999999999</c:v>
                </c:pt>
                <c:pt idx="269">
                  <c:v>31.594999999999999</c:v>
                </c:pt>
                <c:pt idx="270">
                  <c:v>31.610499999999988</c:v>
                </c:pt>
                <c:pt idx="271">
                  <c:v>30.82</c:v>
                </c:pt>
                <c:pt idx="272">
                  <c:v>29.742499999999875</c:v>
                </c:pt>
                <c:pt idx="273">
                  <c:v>30.076499999999989</c:v>
                </c:pt>
                <c:pt idx="274">
                  <c:v>29.766999999999989</c:v>
                </c:pt>
                <c:pt idx="275">
                  <c:v>28.712</c:v>
                </c:pt>
                <c:pt idx="276">
                  <c:v>28.939499999999914</c:v>
                </c:pt>
                <c:pt idx="277">
                  <c:v>26.477</c:v>
                </c:pt>
                <c:pt idx="278">
                  <c:v>28.093</c:v>
                </c:pt>
                <c:pt idx="279">
                  <c:v>27.179500000000001</c:v>
                </c:pt>
                <c:pt idx="280">
                  <c:v>27.99749999999991</c:v>
                </c:pt>
                <c:pt idx="281">
                  <c:v>27.220499999999905</c:v>
                </c:pt>
                <c:pt idx="282">
                  <c:v>27.081499999999906</c:v>
                </c:pt>
                <c:pt idx="283">
                  <c:v>25.883500000000002</c:v>
                </c:pt>
                <c:pt idx="284">
                  <c:v>26.400499999999891</c:v>
                </c:pt>
                <c:pt idx="285">
                  <c:v>25.229500000000002</c:v>
                </c:pt>
                <c:pt idx="286">
                  <c:v>24.52</c:v>
                </c:pt>
                <c:pt idx="287">
                  <c:v>24.581</c:v>
                </c:pt>
                <c:pt idx="288">
                  <c:v>24.881999999999987</c:v>
                </c:pt>
                <c:pt idx="289">
                  <c:v>24.390999999999988</c:v>
                </c:pt>
                <c:pt idx="290">
                  <c:v>24.111999999999998</c:v>
                </c:pt>
                <c:pt idx="291">
                  <c:v>23.972999999999917</c:v>
                </c:pt>
                <c:pt idx="292">
                  <c:v>23.431999999999999</c:v>
                </c:pt>
                <c:pt idx="293">
                  <c:v>23.146000000000001</c:v>
                </c:pt>
                <c:pt idx="294">
                  <c:v>21.914000000000001</c:v>
                </c:pt>
                <c:pt idx="295">
                  <c:v>22.147500000000001</c:v>
                </c:pt>
                <c:pt idx="296">
                  <c:v>21.054500000000001</c:v>
                </c:pt>
                <c:pt idx="297">
                  <c:v>21.659500000000001</c:v>
                </c:pt>
                <c:pt idx="298">
                  <c:v>21.413</c:v>
                </c:pt>
                <c:pt idx="299">
                  <c:v>19.908999999999917</c:v>
                </c:pt>
                <c:pt idx="300">
                  <c:v>19.94549999999985</c:v>
                </c:pt>
                <c:pt idx="301">
                  <c:v>20.386500000000002</c:v>
                </c:pt>
                <c:pt idx="302">
                  <c:v>20.636500000000005</c:v>
                </c:pt>
                <c:pt idx="303">
                  <c:v>21.250499999999914</c:v>
                </c:pt>
                <c:pt idx="304">
                  <c:v>19.563499999999905</c:v>
                </c:pt>
                <c:pt idx="305">
                  <c:v>18.982499999999842</c:v>
                </c:pt>
                <c:pt idx="306">
                  <c:v>18.536000000000001</c:v>
                </c:pt>
                <c:pt idx="307">
                  <c:v>19.138500000000001</c:v>
                </c:pt>
                <c:pt idx="308">
                  <c:v>16.681999999999999</c:v>
                </c:pt>
                <c:pt idx="309">
                  <c:v>17.832999999999988</c:v>
                </c:pt>
                <c:pt idx="310">
                  <c:v>18.376000000000001</c:v>
                </c:pt>
                <c:pt idx="311">
                  <c:v>17.963499999999875</c:v>
                </c:pt>
                <c:pt idx="312">
                  <c:v>18.724</c:v>
                </c:pt>
                <c:pt idx="313">
                  <c:v>18.534500000000001</c:v>
                </c:pt>
                <c:pt idx="314">
                  <c:v>18.2395</c:v>
                </c:pt>
                <c:pt idx="315">
                  <c:v>17.174499999999988</c:v>
                </c:pt>
                <c:pt idx="316">
                  <c:v>17.295499999999887</c:v>
                </c:pt>
                <c:pt idx="317">
                  <c:v>15.679500000000004</c:v>
                </c:pt>
                <c:pt idx="318">
                  <c:v>16.1905</c:v>
                </c:pt>
                <c:pt idx="319">
                  <c:v>16.421999999999986</c:v>
                </c:pt>
                <c:pt idx="320">
                  <c:v>16.999499999999905</c:v>
                </c:pt>
                <c:pt idx="321">
                  <c:v>16.754000000000001</c:v>
                </c:pt>
                <c:pt idx="322">
                  <c:v>15.814500000000002</c:v>
                </c:pt>
                <c:pt idx="323">
                  <c:v>16.095499999999905</c:v>
                </c:pt>
                <c:pt idx="324">
                  <c:v>15.062000000000006</c:v>
                </c:pt>
                <c:pt idx="325">
                  <c:v>14.7515</c:v>
                </c:pt>
                <c:pt idx="326">
                  <c:v>15.1165</c:v>
                </c:pt>
                <c:pt idx="327">
                  <c:v>14.6305</c:v>
                </c:pt>
                <c:pt idx="328">
                  <c:v>14.878</c:v>
                </c:pt>
                <c:pt idx="329">
                  <c:v>14.983500000000006</c:v>
                </c:pt>
                <c:pt idx="330">
                  <c:v>14.384</c:v>
                </c:pt>
                <c:pt idx="331">
                  <c:v>14.829500000000024</c:v>
                </c:pt>
                <c:pt idx="332">
                  <c:v>13.841000000000001</c:v>
                </c:pt>
                <c:pt idx="333">
                  <c:v>13.875000000000041</c:v>
                </c:pt>
                <c:pt idx="334">
                  <c:v>14.026</c:v>
                </c:pt>
                <c:pt idx="335">
                  <c:v>13.856500000000054</c:v>
                </c:pt>
                <c:pt idx="336">
                  <c:v>13.1435</c:v>
                </c:pt>
                <c:pt idx="337">
                  <c:v>13.224500000000001</c:v>
                </c:pt>
                <c:pt idx="338">
                  <c:v>13.6685</c:v>
                </c:pt>
                <c:pt idx="339">
                  <c:v>13.376500000000041</c:v>
                </c:pt>
                <c:pt idx="340">
                  <c:v>11.5015</c:v>
                </c:pt>
                <c:pt idx="341">
                  <c:v>12.381500000000004</c:v>
                </c:pt>
                <c:pt idx="342">
                  <c:v>13.379500000000041</c:v>
                </c:pt>
                <c:pt idx="343">
                  <c:v>12.936500000000002</c:v>
                </c:pt>
                <c:pt idx="344">
                  <c:v>12.800500000000024</c:v>
                </c:pt>
                <c:pt idx="345">
                  <c:v>12.505000000000004</c:v>
                </c:pt>
                <c:pt idx="346">
                  <c:v>11.819500000000026</c:v>
                </c:pt>
                <c:pt idx="347">
                  <c:v>11.029</c:v>
                </c:pt>
                <c:pt idx="348">
                  <c:v>11.9</c:v>
                </c:pt>
                <c:pt idx="349">
                  <c:v>11.221500000000001</c:v>
                </c:pt>
                <c:pt idx="350">
                  <c:v>11.278500000000001</c:v>
                </c:pt>
                <c:pt idx="351">
                  <c:v>11.212</c:v>
                </c:pt>
                <c:pt idx="352">
                  <c:v>10.861500000000024</c:v>
                </c:pt>
                <c:pt idx="353">
                  <c:v>10.849</c:v>
                </c:pt>
                <c:pt idx="354">
                  <c:v>10.627000000000001</c:v>
                </c:pt>
                <c:pt idx="355">
                  <c:v>9.8305000000000007</c:v>
                </c:pt>
                <c:pt idx="356">
                  <c:v>10.374000000000002</c:v>
                </c:pt>
                <c:pt idx="357">
                  <c:v>9.9895000000000067</c:v>
                </c:pt>
                <c:pt idx="358">
                  <c:v>10.827500000000002</c:v>
                </c:pt>
                <c:pt idx="359">
                  <c:v>10.6165</c:v>
                </c:pt>
                <c:pt idx="360">
                  <c:v>10.0465</c:v>
                </c:pt>
                <c:pt idx="361">
                  <c:v>10.096500000000002</c:v>
                </c:pt>
                <c:pt idx="362">
                  <c:v>10.78</c:v>
                </c:pt>
                <c:pt idx="363">
                  <c:v>11.0305</c:v>
                </c:pt>
                <c:pt idx="364">
                  <c:v>11.2615</c:v>
                </c:pt>
                <c:pt idx="365">
                  <c:v>10.4915</c:v>
                </c:pt>
                <c:pt idx="366">
                  <c:v>10.131500000000001</c:v>
                </c:pt>
                <c:pt idx="367">
                  <c:v>9.7650000000000006</c:v>
                </c:pt>
                <c:pt idx="368">
                  <c:v>10.2675</c:v>
                </c:pt>
                <c:pt idx="369">
                  <c:v>9.3735000000000248</c:v>
                </c:pt>
                <c:pt idx="370">
                  <c:v>9.1720000000000006</c:v>
                </c:pt>
                <c:pt idx="371">
                  <c:v>9.9295000000000027</c:v>
                </c:pt>
                <c:pt idx="372">
                  <c:v>9.0165000000000006</c:v>
                </c:pt>
                <c:pt idx="373">
                  <c:v>9.1150000000000002</c:v>
                </c:pt>
                <c:pt idx="374">
                  <c:v>9.2939999999999987</c:v>
                </c:pt>
                <c:pt idx="375">
                  <c:v>9.5614990000000066</c:v>
                </c:pt>
                <c:pt idx="376">
                  <c:v>11.293999999999999</c:v>
                </c:pt>
                <c:pt idx="377">
                  <c:v>9.7119999999999997</c:v>
                </c:pt>
                <c:pt idx="378">
                  <c:v>9.1155000000000008</c:v>
                </c:pt>
                <c:pt idx="379">
                  <c:v>9.137499</c:v>
                </c:pt>
                <c:pt idx="380">
                  <c:v>8.3445</c:v>
                </c:pt>
                <c:pt idx="381">
                  <c:v>8.8255000000000248</c:v>
                </c:pt>
                <c:pt idx="382">
                  <c:v>8.2399999999999984</c:v>
                </c:pt>
                <c:pt idx="383">
                  <c:v>7.8719999999999999</c:v>
                </c:pt>
                <c:pt idx="384">
                  <c:v>8.5010000000000012</c:v>
                </c:pt>
                <c:pt idx="385">
                  <c:v>8.2465000000000011</c:v>
                </c:pt>
                <c:pt idx="386">
                  <c:v>8.7775000000000034</c:v>
                </c:pt>
                <c:pt idx="387">
                  <c:v>8.625</c:v>
                </c:pt>
                <c:pt idx="388">
                  <c:v>8.5994990000000247</c:v>
                </c:pt>
                <c:pt idx="389">
                  <c:v>8.6005000000000003</c:v>
                </c:pt>
                <c:pt idx="390">
                  <c:v>9.1295000000000002</c:v>
                </c:pt>
                <c:pt idx="391">
                  <c:v>8.4465000000000003</c:v>
                </c:pt>
                <c:pt idx="392">
                  <c:v>7.6834999999999996</c:v>
                </c:pt>
                <c:pt idx="393">
                  <c:v>7.7705000000000002</c:v>
                </c:pt>
                <c:pt idx="394">
                  <c:v>8.2295000000000016</c:v>
                </c:pt>
                <c:pt idx="395">
                  <c:v>8.214500000000001</c:v>
                </c:pt>
                <c:pt idx="396">
                  <c:v>8.0975000000000001</c:v>
                </c:pt>
                <c:pt idx="397">
                  <c:v>7.8284999999999965</c:v>
                </c:pt>
                <c:pt idx="398">
                  <c:v>7.7889999999999997</c:v>
                </c:pt>
                <c:pt idx="399">
                  <c:v>8.5745000000000005</c:v>
                </c:pt>
                <c:pt idx="400">
                  <c:v>8.4655000000000449</c:v>
                </c:pt>
                <c:pt idx="401">
                  <c:v>8.4194990000000267</c:v>
                </c:pt>
                <c:pt idx="402">
                  <c:v>8.5825000000000067</c:v>
                </c:pt>
                <c:pt idx="403">
                  <c:v>8.1035000000000004</c:v>
                </c:pt>
                <c:pt idx="404">
                  <c:v>8.3775000000000048</c:v>
                </c:pt>
                <c:pt idx="405">
                  <c:v>8.0535000000000068</c:v>
                </c:pt>
                <c:pt idx="406">
                  <c:v>8.9215</c:v>
                </c:pt>
                <c:pt idx="407">
                  <c:v>9.2135000000000016</c:v>
                </c:pt>
                <c:pt idx="408">
                  <c:v>9.3080000000000016</c:v>
                </c:pt>
                <c:pt idx="409">
                  <c:v>8.7169989999999995</c:v>
                </c:pt>
                <c:pt idx="410">
                  <c:v>8.9525000000000521</c:v>
                </c:pt>
                <c:pt idx="411">
                  <c:v>9.7135000000000016</c:v>
                </c:pt>
                <c:pt idx="412">
                  <c:v>9.3660000000000068</c:v>
                </c:pt>
                <c:pt idx="413">
                  <c:v>10.0115</c:v>
                </c:pt>
                <c:pt idx="414">
                  <c:v>9.5670000000000002</c:v>
                </c:pt>
                <c:pt idx="415">
                  <c:v>9.7105000000000015</c:v>
                </c:pt>
                <c:pt idx="416">
                  <c:v>9.3290000000000006</c:v>
                </c:pt>
                <c:pt idx="417">
                  <c:v>8.6805000000000003</c:v>
                </c:pt>
                <c:pt idx="418">
                  <c:v>8.3140000000000001</c:v>
                </c:pt>
                <c:pt idx="419">
                  <c:v>8.6690000000000005</c:v>
                </c:pt>
                <c:pt idx="420">
                  <c:v>9.0910000000000011</c:v>
                </c:pt>
                <c:pt idx="421">
                  <c:v>8.6275000000000013</c:v>
                </c:pt>
                <c:pt idx="422">
                  <c:v>8.4974990000000048</c:v>
                </c:pt>
                <c:pt idx="423">
                  <c:v>8.9095000000000066</c:v>
                </c:pt>
                <c:pt idx="424">
                  <c:v>9.7854990000000068</c:v>
                </c:pt>
                <c:pt idx="425">
                  <c:v>9.4375</c:v>
                </c:pt>
                <c:pt idx="426">
                  <c:v>8.9535000000000267</c:v>
                </c:pt>
                <c:pt idx="427">
                  <c:v>9.3679990000000046</c:v>
                </c:pt>
                <c:pt idx="428">
                  <c:v>9.7150000000000016</c:v>
                </c:pt>
                <c:pt idx="429">
                  <c:v>9.4325000000000028</c:v>
                </c:pt>
                <c:pt idx="430">
                  <c:v>9.9544990000000411</c:v>
                </c:pt>
                <c:pt idx="431">
                  <c:v>9.8045000000000027</c:v>
                </c:pt>
                <c:pt idx="432">
                  <c:v>8.9875000000000007</c:v>
                </c:pt>
                <c:pt idx="433">
                  <c:v>9.2959990000000001</c:v>
                </c:pt>
                <c:pt idx="434">
                  <c:v>9.4815000000000005</c:v>
                </c:pt>
                <c:pt idx="435">
                  <c:v>9.484</c:v>
                </c:pt>
                <c:pt idx="436">
                  <c:v>9.4110000000000014</c:v>
                </c:pt>
                <c:pt idx="437">
                  <c:v>8.5734990000000266</c:v>
                </c:pt>
                <c:pt idx="438">
                  <c:v>8.7244989999999998</c:v>
                </c:pt>
                <c:pt idx="439">
                  <c:v>8.3760000000000048</c:v>
                </c:pt>
                <c:pt idx="440">
                  <c:v>9.1209989999999994</c:v>
                </c:pt>
                <c:pt idx="441">
                  <c:v>9.2009999999999987</c:v>
                </c:pt>
                <c:pt idx="442">
                  <c:v>9.0130000000000035</c:v>
                </c:pt>
                <c:pt idx="443">
                  <c:v>9.2429989999999993</c:v>
                </c:pt>
                <c:pt idx="444">
                  <c:v>7.7359999999999998</c:v>
                </c:pt>
                <c:pt idx="445">
                  <c:v>8.3874990000000267</c:v>
                </c:pt>
                <c:pt idx="446">
                  <c:v>8.6409999999999982</c:v>
                </c:pt>
                <c:pt idx="447">
                  <c:v>8.770999999999999</c:v>
                </c:pt>
                <c:pt idx="448">
                  <c:v>9.4950000000000028</c:v>
                </c:pt>
                <c:pt idx="449">
                  <c:v>9.4804990000000267</c:v>
                </c:pt>
                <c:pt idx="450">
                  <c:v>10.3085</c:v>
                </c:pt>
                <c:pt idx="451">
                  <c:v>9.4600000000000026</c:v>
                </c:pt>
                <c:pt idx="452">
                  <c:v>9.5075000000000003</c:v>
                </c:pt>
                <c:pt idx="453">
                  <c:v>10.0075</c:v>
                </c:pt>
                <c:pt idx="454">
                  <c:v>9.9055000000000248</c:v>
                </c:pt>
                <c:pt idx="455">
                  <c:v>10.047999999999998</c:v>
                </c:pt>
                <c:pt idx="456">
                  <c:v>9.0485000000000007</c:v>
                </c:pt>
                <c:pt idx="457">
                  <c:v>9.5994990000000247</c:v>
                </c:pt>
                <c:pt idx="458">
                  <c:v>10.0115</c:v>
                </c:pt>
                <c:pt idx="459">
                  <c:v>9.2125000000000004</c:v>
                </c:pt>
                <c:pt idx="460">
                  <c:v>9.3925000000000267</c:v>
                </c:pt>
                <c:pt idx="461">
                  <c:v>9.6744990000000008</c:v>
                </c:pt>
                <c:pt idx="462">
                  <c:v>9.9495000000000005</c:v>
                </c:pt>
                <c:pt idx="463">
                  <c:v>10.362500000000056</c:v>
                </c:pt>
                <c:pt idx="464">
                  <c:v>9.3614990000000411</c:v>
                </c:pt>
                <c:pt idx="465">
                  <c:v>8.7799990000000001</c:v>
                </c:pt>
                <c:pt idx="466">
                  <c:v>9.827</c:v>
                </c:pt>
                <c:pt idx="467">
                  <c:v>10.373500000000041</c:v>
                </c:pt>
                <c:pt idx="468">
                  <c:v>10.422000000000002</c:v>
                </c:pt>
                <c:pt idx="469">
                  <c:v>10.2765</c:v>
                </c:pt>
                <c:pt idx="470">
                  <c:v>11.03</c:v>
                </c:pt>
                <c:pt idx="471">
                  <c:v>10.223999999999998</c:v>
                </c:pt>
                <c:pt idx="472">
                  <c:v>10.918000000000001</c:v>
                </c:pt>
                <c:pt idx="473">
                  <c:v>10.238499999999998</c:v>
                </c:pt>
                <c:pt idx="474">
                  <c:v>9.8275000000000006</c:v>
                </c:pt>
                <c:pt idx="475">
                  <c:v>10.2515</c:v>
                </c:pt>
                <c:pt idx="476">
                  <c:v>10.496</c:v>
                </c:pt>
                <c:pt idx="477">
                  <c:v>10.382000000000026</c:v>
                </c:pt>
                <c:pt idx="478">
                  <c:v>10.710999999999999</c:v>
                </c:pt>
                <c:pt idx="479">
                  <c:v>12.295500000000002</c:v>
                </c:pt>
                <c:pt idx="480">
                  <c:v>10.263500000000002</c:v>
                </c:pt>
              </c:numCache>
            </c:numRef>
          </c:yVal>
          <c:smooth val="1"/>
          <c:extLst>
            <c:ext xmlns:c16="http://schemas.microsoft.com/office/drawing/2014/chart" uri="{C3380CC4-5D6E-409C-BE32-E72D297353CC}">
              <c16:uniqueId val="{00000013-CB24-441D-A873-FCB2A3CC84DE}"/>
            </c:ext>
          </c:extLst>
        </c:ser>
        <c:ser>
          <c:idx val="20"/>
          <c:order val="20"/>
          <c:spPr>
            <a:ln w="12700">
              <a:solidFill>
                <a:srgbClr val="FF9900"/>
              </a:solidFill>
              <a:prstDash val="solid"/>
            </a:ln>
          </c:spPr>
          <c:marker>
            <c:symbol val="none"/>
          </c:marker>
          <c:xVal>
            <c:numRef>
              <c:f>vzavk!$A$1:$A$481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vzavk!$V$1:$V$481</c:f>
              <c:numCache>
                <c:formatCode>General</c:formatCode>
                <c:ptCount val="481"/>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991.97249999999997</c:v>
                </c:pt>
                <c:pt idx="10">
                  <c:v>895.00900000000001</c:v>
                </c:pt>
                <c:pt idx="11">
                  <c:v>802.08199999999999</c:v>
                </c:pt>
                <c:pt idx="12">
                  <c:v>697.74249999999938</c:v>
                </c:pt>
                <c:pt idx="13">
                  <c:v>611.40549999999996</c:v>
                </c:pt>
                <c:pt idx="14">
                  <c:v>516.67850000000055</c:v>
                </c:pt>
                <c:pt idx="15">
                  <c:v>423.625</c:v>
                </c:pt>
                <c:pt idx="16">
                  <c:v>335.334</c:v>
                </c:pt>
                <c:pt idx="17">
                  <c:v>288.84899999999999</c:v>
                </c:pt>
                <c:pt idx="18">
                  <c:v>251.19800000000001</c:v>
                </c:pt>
                <c:pt idx="19">
                  <c:v>190.95350000000002</c:v>
                </c:pt>
                <c:pt idx="20">
                  <c:v>135.91499999999999</c:v>
                </c:pt>
                <c:pt idx="21">
                  <c:v>94.689499999999981</c:v>
                </c:pt>
                <c:pt idx="22">
                  <c:v>62.123000000000012</c:v>
                </c:pt>
                <c:pt idx="23">
                  <c:v>40.468999000000011</c:v>
                </c:pt>
                <c:pt idx="24">
                  <c:v>28.933</c:v>
                </c:pt>
                <c:pt idx="25">
                  <c:v>21.942999999999905</c:v>
                </c:pt>
                <c:pt idx="26">
                  <c:v>19.7745</c:v>
                </c:pt>
                <c:pt idx="27">
                  <c:v>17.633500000000005</c:v>
                </c:pt>
                <c:pt idx="28">
                  <c:v>17.552499999999906</c:v>
                </c:pt>
                <c:pt idx="29">
                  <c:v>17.786999999999917</c:v>
                </c:pt>
                <c:pt idx="30">
                  <c:v>17.249499999999905</c:v>
                </c:pt>
                <c:pt idx="31">
                  <c:v>17.865499999999887</c:v>
                </c:pt>
                <c:pt idx="32">
                  <c:v>19.696000000000005</c:v>
                </c:pt>
                <c:pt idx="33">
                  <c:v>19.8965</c:v>
                </c:pt>
                <c:pt idx="34">
                  <c:v>21.427499999999906</c:v>
                </c:pt>
                <c:pt idx="35">
                  <c:v>22.902499999999876</c:v>
                </c:pt>
                <c:pt idx="36">
                  <c:v>23.744</c:v>
                </c:pt>
                <c:pt idx="37">
                  <c:v>26.628</c:v>
                </c:pt>
                <c:pt idx="38">
                  <c:v>29.067</c:v>
                </c:pt>
                <c:pt idx="39">
                  <c:v>30.134499999999999</c:v>
                </c:pt>
                <c:pt idx="40">
                  <c:v>31.203499999999906</c:v>
                </c:pt>
                <c:pt idx="41">
                  <c:v>34.387999999999998</c:v>
                </c:pt>
                <c:pt idx="42">
                  <c:v>35.998000000000012</c:v>
                </c:pt>
                <c:pt idx="43">
                  <c:v>36.351999999999997</c:v>
                </c:pt>
                <c:pt idx="44">
                  <c:v>39.354499999999994</c:v>
                </c:pt>
                <c:pt idx="45">
                  <c:v>42.8765</c:v>
                </c:pt>
                <c:pt idx="46">
                  <c:v>45.33</c:v>
                </c:pt>
                <c:pt idx="47">
                  <c:v>45.784500000000001</c:v>
                </c:pt>
                <c:pt idx="48">
                  <c:v>49.171000000000006</c:v>
                </c:pt>
                <c:pt idx="49">
                  <c:v>52.28</c:v>
                </c:pt>
                <c:pt idx="50">
                  <c:v>56.010999999999996</c:v>
                </c:pt>
                <c:pt idx="51">
                  <c:v>57.479000000000006</c:v>
                </c:pt>
                <c:pt idx="52">
                  <c:v>60.174000000000007</c:v>
                </c:pt>
                <c:pt idx="53">
                  <c:v>63.70850000000015</c:v>
                </c:pt>
                <c:pt idx="54">
                  <c:v>67.373999999999981</c:v>
                </c:pt>
                <c:pt idx="55">
                  <c:v>71.91749900000039</c:v>
                </c:pt>
                <c:pt idx="56">
                  <c:v>75.618499999999983</c:v>
                </c:pt>
                <c:pt idx="57">
                  <c:v>79.405499000000006</c:v>
                </c:pt>
                <c:pt idx="58">
                  <c:v>83.673499999999919</c:v>
                </c:pt>
                <c:pt idx="59">
                  <c:v>86.93</c:v>
                </c:pt>
                <c:pt idx="60">
                  <c:v>92.054500000000004</c:v>
                </c:pt>
                <c:pt idx="61">
                  <c:v>96.233000000000004</c:v>
                </c:pt>
                <c:pt idx="62">
                  <c:v>97.455500000000001</c:v>
                </c:pt>
                <c:pt idx="63">
                  <c:v>101.887</c:v>
                </c:pt>
                <c:pt idx="64">
                  <c:v>106.56699999999999</c:v>
                </c:pt>
                <c:pt idx="65">
                  <c:v>112.2255</c:v>
                </c:pt>
                <c:pt idx="66">
                  <c:v>115.67700000000001</c:v>
                </c:pt>
                <c:pt idx="67">
                  <c:v>119.72750000000002</c:v>
                </c:pt>
                <c:pt idx="68">
                  <c:v>125.21250000000002</c:v>
                </c:pt>
                <c:pt idx="69">
                  <c:v>129.85500000000027</c:v>
                </c:pt>
                <c:pt idx="70">
                  <c:v>132.78349999999998</c:v>
                </c:pt>
                <c:pt idx="71">
                  <c:v>136.66649999999998</c:v>
                </c:pt>
                <c:pt idx="72">
                  <c:v>141.05949999999999</c:v>
                </c:pt>
                <c:pt idx="73">
                  <c:v>146.6985</c:v>
                </c:pt>
                <c:pt idx="74">
                  <c:v>152.99349999999998</c:v>
                </c:pt>
                <c:pt idx="75">
                  <c:v>160.47650000000002</c:v>
                </c:pt>
                <c:pt idx="76">
                  <c:v>162.71349999999995</c:v>
                </c:pt>
                <c:pt idx="77">
                  <c:v>169.22449999999998</c:v>
                </c:pt>
                <c:pt idx="78">
                  <c:v>170.095</c:v>
                </c:pt>
                <c:pt idx="79">
                  <c:v>179.292</c:v>
                </c:pt>
                <c:pt idx="80">
                  <c:v>184.89400000000001</c:v>
                </c:pt>
                <c:pt idx="81">
                  <c:v>186.80349999999999</c:v>
                </c:pt>
                <c:pt idx="82">
                  <c:v>189.54399999999998</c:v>
                </c:pt>
                <c:pt idx="83">
                  <c:v>193.96900000000002</c:v>
                </c:pt>
                <c:pt idx="84">
                  <c:v>200.55100000000004</c:v>
                </c:pt>
                <c:pt idx="85">
                  <c:v>206.09050000000002</c:v>
                </c:pt>
                <c:pt idx="86">
                  <c:v>210.48700000000059</c:v>
                </c:pt>
                <c:pt idx="87">
                  <c:v>218.07949999999997</c:v>
                </c:pt>
                <c:pt idx="88">
                  <c:v>218.90900000000002</c:v>
                </c:pt>
                <c:pt idx="89">
                  <c:v>221.9015</c:v>
                </c:pt>
                <c:pt idx="90">
                  <c:v>227.57299999999998</c:v>
                </c:pt>
                <c:pt idx="91">
                  <c:v>234.11599999999999</c:v>
                </c:pt>
                <c:pt idx="92">
                  <c:v>234.06050000000002</c:v>
                </c:pt>
                <c:pt idx="93">
                  <c:v>233.32250000000047</c:v>
                </c:pt>
                <c:pt idx="94">
                  <c:v>237.63499999999999</c:v>
                </c:pt>
                <c:pt idx="95">
                  <c:v>241.84050000000002</c:v>
                </c:pt>
                <c:pt idx="96">
                  <c:v>247.50399999999999</c:v>
                </c:pt>
                <c:pt idx="97">
                  <c:v>249.70599999999999</c:v>
                </c:pt>
                <c:pt idx="98">
                  <c:v>250.81349999999998</c:v>
                </c:pt>
                <c:pt idx="99">
                  <c:v>250.51749999999998</c:v>
                </c:pt>
                <c:pt idx="100">
                  <c:v>251.05550000000002</c:v>
                </c:pt>
                <c:pt idx="101">
                  <c:v>255.1815</c:v>
                </c:pt>
                <c:pt idx="102">
                  <c:v>259.12099999999964</c:v>
                </c:pt>
                <c:pt idx="103">
                  <c:v>260.60899999999964</c:v>
                </c:pt>
                <c:pt idx="104">
                  <c:v>263.48200000000003</c:v>
                </c:pt>
                <c:pt idx="105">
                  <c:v>268.03449999999964</c:v>
                </c:pt>
                <c:pt idx="106">
                  <c:v>265.01649999999893</c:v>
                </c:pt>
                <c:pt idx="107">
                  <c:v>267.18200000000002</c:v>
                </c:pt>
                <c:pt idx="108">
                  <c:v>270.94900000000001</c:v>
                </c:pt>
                <c:pt idx="109">
                  <c:v>270.61900000000031</c:v>
                </c:pt>
                <c:pt idx="110">
                  <c:v>269.61099999999999</c:v>
                </c:pt>
                <c:pt idx="111">
                  <c:v>272.173</c:v>
                </c:pt>
                <c:pt idx="112">
                  <c:v>270.92799999999869</c:v>
                </c:pt>
                <c:pt idx="113">
                  <c:v>270.48399999999833</c:v>
                </c:pt>
                <c:pt idx="114">
                  <c:v>274.16300000000001</c:v>
                </c:pt>
                <c:pt idx="115">
                  <c:v>270.22250000000003</c:v>
                </c:pt>
                <c:pt idx="116">
                  <c:v>269.62150000000003</c:v>
                </c:pt>
                <c:pt idx="117">
                  <c:v>271.55700000000002</c:v>
                </c:pt>
                <c:pt idx="118">
                  <c:v>274.00850000000003</c:v>
                </c:pt>
                <c:pt idx="119">
                  <c:v>266.58099999999899</c:v>
                </c:pt>
                <c:pt idx="120">
                  <c:v>272.01499999999999</c:v>
                </c:pt>
                <c:pt idx="121">
                  <c:v>268.47349999999869</c:v>
                </c:pt>
                <c:pt idx="122">
                  <c:v>268.2</c:v>
                </c:pt>
                <c:pt idx="123">
                  <c:v>267.1275</c:v>
                </c:pt>
                <c:pt idx="124">
                  <c:v>265.39400000000001</c:v>
                </c:pt>
                <c:pt idx="125">
                  <c:v>259.41899999999839</c:v>
                </c:pt>
                <c:pt idx="126">
                  <c:v>256.91849999999869</c:v>
                </c:pt>
                <c:pt idx="127">
                  <c:v>258.05149999999969</c:v>
                </c:pt>
                <c:pt idx="128">
                  <c:v>255.41949999999997</c:v>
                </c:pt>
                <c:pt idx="129">
                  <c:v>254.18949999999998</c:v>
                </c:pt>
                <c:pt idx="130">
                  <c:v>251.65200000000004</c:v>
                </c:pt>
                <c:pt idx="131">
                  <c:v>247.25200000000001</c:v>
                </c:pt>
                <c:pt idx="132">
                  <c:v>247.16299999999998</c:v>
                </c:pt>
                <c:pt idx="133">
                  <c:v>247.41949999999997</c:v>
                </c:pt>
                <c:pt idx="134">
                  <c:v>248.08</c:v>
                </c:pt>
                <c:pt idx="135">
                  <c:v>245.39400000000001</c:v>
                </c:pt>
                <c:pt idx="136">
                  <c:v>239.23399999999998</c:v>
                </c:pt>
                <c:pt idx="137">
                  <c:v>236.584</c:v>
                </c:pt>
                <c:pt idx="138">
                  <c:v>233.95700000000059</c:v>
                </c:pt>
                <c:pt idx="139">
                  <c:v>231.446</c:v>
                </c:pt>
                <c:pt idx="140">
                  <c:v>228.8115</c:v>
                </c:pt>
                <c:pt idx="141">
                  <c:v>226.94899999999998</c:v>
                </c:pt>
                <c:pt idx="142">
                  <c:v>226.36800000000059</c:v>
                </c:pt>
                <c:pt idx="143">
                  <c:v>222.39600000000004</c:v>
                </c:pt>
                <c:pt idx="144">
                  <c:v>219.54599999999999</c:v>
                </c:pt>
                <c:pt idx="145">
                  <c:v>220.64849999999998</c:v>
                </c:pt>
                <c:pt idx="146">
                  <c:v>218.87050000000002</c:v>
                </c:pt>
                <c:pt idx="147">
                  <c:v>214.006</c:v>
                </c:pt>
                <c:pt idx="148">
                  <c:v>209.10299999999998</c:v>
                </c:pt>
                <c:pt idx="149">
                  <c:v>206.24799999999999</c:v>
                </c:pt>
                <c:pt idx="150">
                  <c:v>204.1865</c:v>
                </c:pt>
                <c:pt idx="151">
                  <c:v>202.38400000000001</c:v>
                </c:pt>
                <c:pt idx="152">
                  <c:v>200.44150000000002</c:v>
                </c:pt>
                <c:pt idx="153">
                  <c:v>197.16800000000001</c:v>
                </c:pt>
                <c:pt idx="154">
                  <c:v>195.29299999999998</c:v>
                </c:pt>
                <c:pt idx="155">
                  <c:v>187.71449999999999</c:v>
                </c:pt>
                <c:pt idx="156">
                  <c:v>187.78949999999998</c:v>
                </c:pt>
                <c:pt idx="157">
                  <c:v>189.64599999999999</c:v>
                </c:pt>
                <c:pt idx="158">
                  <c:v>182.7225</c:v>
                </c:pt>
                <c:pt idx="159">
                  <c:v>178.81650000000002</c:v>
                </c:pt>
                <c:pt idx="160">
                  <c:v>176.393</c:v>
                </c:pt>
                <c:pt idx="161">
                  <c:v>175.834</c:v>
                </c:pt>
                <c:pt idx="162">
                  <c:v>170.28050000000002</c:v>
                </c:pt>
                <c:pt idx="163">
                  <c:v>168.9375</c:v>
                </c:pt>
                <c:pt idx="164">
                  <c:v>165.3965</c:v>
                </c:pt>
                <c:pt idx="165">
                  <c:v>160.86800000000059</c:v>
                </c:pt>
                <c:pt idx="166">
                  <c:v>161.06800000000001</c:v>
                </c:pt>
                <c:pt idx="167">
                  <c:v>157.28449999999998</c:v>
                </c:pt>
                <c:pt idx="168">
                  <c:v>152.172</c:v>
                </c:pt>
                <c:pt idx="169">
                  <c:v>151.91449999999998</c:v>
                </c:pt>
                <c:pt idx="170">
                  <c:v>151.727</c:v>
                </c:pt>
                <c:pt idx="171">
                  <c:v>148.82050000000001</c:v>
                </c:pt>
                <c:pt idx="172">
                  <c:v>140.58350000000002</c:v>
                </c:pt>
                <c:pt idx="173">
                  <c:v>139.73949999999999</c:v>
                </c:pt>
                <c:pt idx="174">
                  <c:v>137.8835</c:v>
                </c:pt>
                <c:pt idx="175">
                  <c:v>134.10899999999998</c:v>
                </c:pt>
                <c:pt idx="176">
                  <c:v>134.39250000000001</c:v>
                </c:pt>
                <c:pt idx="177">
                  <c:v>134.88150000000007</c:v>
                </c:pt>
                <c:pt idx="178">
                  <c:v>129.541</c:v>
                </c:pt>
                <c:pt idx="179">
                  <c:v>126.8715</c:v>
                </c:pt>
                <c:pt idx="180">
                  <c:v>123.55500000000001</c:v>
                </c:pt>
                <c:pt idx="181">
                  <c:v>123.47150000000002</c:v>
                </c:pt>
                <c:pt idx="182">
                  <c:v>119.72150000000002</c:v>
                </c:pt>
                <c:pt idx="183">
                  <c:v>119.6965</c:v>
                </c:pt>
                <c:pt idx="184">
                  <c:v>115.94200000000002</c:v>
                </c:pt>
                <c:pt idx="185">
                  <c:v>115.47</c:v>
                </c:pt>
                <c:pt idx="186">
                  <c:v>110.854</c:v>
                </c:pt>
                <c:pt idx="187">
                  <c:v>110.636</c:v>
                </c:pt>
                <c:pt idx="188">
                  <c:v>111.17100000000001</c:v>
                </c:pt>
                <c:pt idx="189">
                  <c:v>105.6645</c:v>
                </c:pt>
                <c:pt idx="190">
                  <c:v>107.38</c:v>
                </c:pt>
                <c:pt idx="191">
                  <c:v>106.59399999999999</c:v>
                </c:pt>
                <c:pt idx="192">
                  <c:v>101.1305</c:v>
                </c:pt>
                <c:pt idx="193">
                  <c:v>101.4645000000003</c:v>
                </c:pt>
                <c:pt idx="194">
                  <c:v>99.627499999999998</c:v>
                </c:pt>
                <c:pt idx="195">
                  <c:v>98.973999000000006</c:v>
                </c:pt>
                <c:pt idx="196">
                  <c:v>98.509</c:v>
                </c:pt>
                <c:pt idx="197">
                  <c:v>94.899000000000001</c:v>
                </c:pt>
                <c:pt idx="198">
                  <c:v>93.90899899999998</c:v>
                </c:pt>
                <c:pt idx="199">
                  <c:v>91.592500000000001</c:v>
                </c:pt>
                <c:pt idx="200">
                  <c:v>91.436499999999995</c:v>
                </c:pt>
                <c:pt idx="201">
                  <c:v>91.566500000000005</c:v>
                </c:pt>
                <c:pt idx="202">
                  <c:v>87.605998999999642</c:v>
                </c:pt>
                <c:pt idx="203">
                  <c:v>86.444500000000389</c:v>
                </c:pt>
                <c:pt idx="204">
                  <c:v>84.287498999999983</c:v>
                </c:pt>
                <c:pt idx="205">
                  <c:v>84.161499000000006</c:v>
                </c:pt>
                <c:pt idx="206">
                  <c:v>82.509500000000003</c:v>
                </c:pt>
                <c:pt idx="207">
                  <c:v>79.637999999999991</c:v>
                </c:pt>
                <c:pt idx="208">
                  <c:v>78.184999999999988</c:v>
                </c:pt>
                <c:pt idx="209">
                  <c:v>78.275498999999598</c:v>
                </c:pt>
                <c:pt idx="210">
                  <c:v>74.973999000000006</c:v>
                </c:pt>
                <c:pt idx="211">
                  <c:v>75.831500000000005</c:v>
                </c:pt>
                <c:pt idx="212">
                  <c:v>72.398499999999999</c:v>
                </c:pt>
                <c:pt idx="213">
                  <c:v>72.155999999999949</c:v>
                </c:pt>
                <c:pt idx="214">
                  <c:v>73.750500000000002</c:v>
                </c:pt>
                <c:pt idx="215">
                  <c:v>72.881499000000005</c:v>
                </c:pt>
                <c:pt idx="216">
                  <c:v>70.778498999999627</c:v>
                </c:pt>
                <c:pt idx="217">
                  <c:v>67.538499999999999</c:v>
                </c:pt>
                <c:pt idx="218">
                  <c:v>67.144000000000005</c:v>
                </c:pt>
                <c:pt idx="219">
                  <c:v>68.449000000000026</c:v>
                </c:pt>
                <c:pt idx="220">
                  <c:v>65.635499999999979</c:v>
                </c:pt>
                <c:pt idx="221">
                  <c:v>65.003</c:v>
                </c:pt>
                <c:pt idx="222">
                  <c:v>63.154499999999999</c:v>
                </c:pt>
                <c:pt idx="223">
                  <c:v>62.221000000000011</c:v>
                </c:pt>
                <c:pt idx="224">
                  <c:v>61.624000000000002</c:v>
                </c:pt>
                <c:pt idx="225">
                  <c:v>60.91</c:v>
                </c:pt>
                <c:pt idx="226">
                  <c:v>60.354499999999994</c:v>
                </c:pt>
                <c:pt idx="227">
                  <c:v>59.423000000000002</c:v>
                </c:pt>
                <c:pt idx="228">
                  <c:v>58.294500000000063</c:v>
                </c:pt>
                <c:pt idx="229">
                  <c:v>58.858499999999999</c:v>
                </c:pt>
                <c:pt idx="230">
                  <c:v>56.899000000000001</c:v>
                </c:pt>
                <c:pt idx="231">
                  <c:v>56.316999999999993</c:v>
                </c:pt>
                <c:pt idx="232">
                  <c:v>56.598000000000013</c:v>
                </c:pt>
                <c:pt idx="233">
                  <c:v>57.328500000000012</c:v>
                </c:pt>
                <c:pt idx="234">
                  <c:v>53.927</c:v>
                </c:pt>
                <c:pt idx="235">
                  <c:v>53.436</c:v>
                </c:pt>
                <c:pt idx="236">
                  <c:v>50.889499999999998</c:v>
                </c:pt>
                <c:pt idx="237">
                  <c:v>51.09</c:v>
                </c:pt>
                <c:pt idx="238">
                  <c:v>50.735500000000172</c:v>
                </c:pt>
                <c:pt idx="239">
                  <c:v>51.345500000000001</c:v>
                </c:pt>
                <c:pt idx="240">
                  <c:v>49.321000000000005</c:v>
                </c:pt>
                <c:pt idx="241">
                  <c:v>47.858499999999999</c:v>
                </c:pt>
                <c:pt idx="242">
                  <c:v>47.169500000000063</c:v>
                </c:pt>
                <c:pt idx="243">
                  <c:v>47.721000000000011</c:v>
                </c:pt>
                <c:pt idx="244">
                  <c:v>45.98</c:v>
                </c:pt>
                <c:pt idx="245">
                  <c:v>45.360500000000002</c:v>
                </c:pt>
                <c:pt idx="246">
                  <c:v>44.4</c:v>
                </c:pt>
                <c:pt idx="247">
                  <c:v>44.082500000000003</c:v>
                </c:pt>
                <c:pt idx="248">
                  <c:v>42.006</c:v>
                </c:pt>
                <c:pt idx="249">
                  <c:v>42.857999999999997</c:v>
                </c:pt>
                <c:pt idx="250">
                  <c:v>42.924499000000004</c:v>
                </c:pt>
                <c:pt idx="251">
                  <c:v>39.562000000000012</c:v>
                </c:pt>
                <c:pt idx="252">
                  <c:v>39.404499999999999</c:v>
                </c:pt>
                <c:pt idx="253">
                  <c:v>39.871499999999997</c:v>
                </c:pt>
                <c:pt idx="254">
                  <c:v>40.455500000000001</c:v>
                </c:pt>
                <c:pt idx="255">
                  <c:v>39.227500000000013</c:v>
                </c:pt>
                <c:pt idx="256">
                  <c:v>35.631</c:v>
                </c:pt>
                <c:pt idx="257">
                  <c:v>36.676000000000002</c:v>
                </c:pt>
                <c:pt idx="258">
                  <c:v>38.055499000000005</c:v>
                </c:pt>
                <c:pt idx="259">
                  <c:v>37.045500000000011</c:v>
                </c:pt>
                <c:pt idx="260">
                  <c:v>35.828999000000003</c:v>
                </c:pt>
                <c:pt idx="261">
                  <c:v>34.912499000000004</c:v>
                </c:pt>
                <c:pt idx="262">
                  <c:v>36.337499999999999</c:v>
                </c:pt>
                <c:pt idx="263">
                  <c:v>33.466000000000001</c:v>
                </c:pt>
                <c:pt idx="264">
                  <c:v>32.866500000000002</c:v>
                </c:pt>
                <c:pt idx="265">
                  <c:v>32.427500000000002</c:v>
                </c:pt>
                <c:pt idx="266">
                  <c:v>32.101500000000001</c:v>
                </c:pt>
                <c:pt idx="267">
                  <c:v>31.761500000000002</c:v>
                </c:pt>
                <c:pt idx="268">
                  <c:v>31.409499999999905</c:v>
                </c:pt>
                <c:pt idx="269">
                  <c:v>30.077999999999999</c:v>
                </c:pt>
                <c:pt idx="270">
                  <c:v>31.421500000000002</c:v>
                </c:pt>
                <c:pt idx="271">
                  <c:v>29.297000000000001</c:v>
                </c:pt>
                <c:pt idx="272">
                  <c:v>29.399000000000001</c:v>
                </c:pt>
                <c:pt idx="273">
                  <c:v>30.528499999999898</c:v>
                </c:pt>
                <c:pt idx="274">
                  <c:v>30.041</c:v>
                </c:pt>
                <c:pt idx="275">
                  <c:v>29.968999999999905</c:v>
                </c:pt>
                <c:pt idx="276">
                  <c:v>28.658999999999999</c:v>
                </c:pt>
                <c:pt idx="277">
                  <c:v>27.359500000000001</c:v>
                </c:pt>
                <c:pt idx="278">
                  <c:v>28.127500000000001</c:v>
                </c:pt>
                <c:pt idx="279">
                  <c:v>26.3675</c:v>
                </c:pt>
                <c:pt idx="280">
                  <c:v>25.804500000000001</c:v>
                </c:pt>
                <c:pt idx="281">
                  <c:v>27.19</c:v>
                </c:pt>
                <c:pt idx="282">
                  <c:v>27.024000000000001</c:v>
                </c:pt>
                <c:pt idx="283">
                  <c:v>26.890999999999988</c:v>
                </c:pt>
                <c:pt idx="284">
                  <c:v>26.981000000000002</c:v>
                </c:pt>
                <c:pt idx="285">
                  <c:v>25.464999999999989</c:v>
                </c:pt>
                <c:pt idx="286">
                  <c:v>25.974999999999987</c:v>
                </c:pt>
                <c:pt idx="287">
                  <c:v>25.677499999999988</c:v>
                </c:pt>
                <c:pt idx="288">
                  <c:v>24.356999999999999</c:v>
                </c:pt>
                <c:pt idx="289">
                  <c:v>24.6035</c:v>
                </c:pt>
                <c:pt idx="290">
                  <c:v>24.394500000000001</c:v>
                </c:pt>
                <c:pt idx="291">
                  <c:v>24.154000000000035</c:v>
                </c:pt>
                <c:pt idx="292">
                  <c:v>24.057500000000001</c:v>
                </c:pt>
                <c:pt idx="293">
                  <c:v>23.173500000000001</c:v>
                </c:pt>
                <c:pt idx="294">
                  <c:v>22.740499999999887</c:v>
                </c:pt>
                <c:pt idx="295">
                  <c:v>21.804500000000001</c:v>
                </c:pt>
                <c:pt idx="296">
                  <c:v>22.721999999999987</c:v>
                </c:pt>
                <c:pt idx="297">
                  <c:v>22.558</c:v>
                </c:pt>
                <c:pt idx="298">
                  <c:v>21.234999999999999</c:v>
                </c:pt>
                <c:pt idx="299">
                  <c:v>21.628499999999917</c:v>
                </c:pt>
                <c:pt idx="300">
                  <c:v>21.385000000000002</c:v>
                </c:pt>
                <c:pt idx="301">
                  <c:v>19.728999999999989</c:v>
                </c:pt>
                <c:pt idx="302">
                  <c:v>20.637499999999999</c:v>
                </c:pt>
                <c:pt idx="303">
                  <c:v>19.403499999999898</c:v>
                </c:pt>
                <c:pt idx="304">
                  <c:v>19.132000000000001</c:v>
                </c:pt>
                <c:pt idx="305">
                  <c:v>19.024999999999999</c:v>
                </c:pt>
                <c:pt idx="306">
                  <c:v>20.001000000000001</c:v>
                </c:pt>
                <c:pt idx="307">
                  <c:v>18.045000000000002</c:v>
                </c:pt>
                <c:pt idx="308">
                  <c:v>17.68049999999991</c:v>
                </c:pt>
                <c:pt idx="309">
                  <c:v>18.003499999999917</c:v>
                </c:pt>
                <c:pt idx="310">
                  <c:v>17.965499999999849</c:v>
                </c:pt>
                <c:pt idx="311">
                  <c:v>17.99899999999991</c:v>
                </c:pt>
                <c:pt idx="312">
                  <c:v>17.395499999999906</c:v>
                </c:pt>
                <c:pt idx="313">
                  <c:v>17.499499999999905</c:v>
                </c:pt>
                <c:pt idx="314">
                  <c:v>17.719000000000001</c:v>
                </c:pt>
                <c:pt idx="315">
                  <c:v>15.643000000000001</c:v>
                </c:pt>
                <c:pt idx="316">
                  <c:v>16.0305</c:v>
                </c:pt>
                <c:pt idx="317">
                  <c:v>16.62249999999991</c:v>
                </c:pt>
                <c:pt idx="318">
                  <c:v>17.401999999999987</c:v>
                </c:pt>
                <c:pt idx="319">
                  <c:v>16.044</c:v>
                </c:pt>
                <c:pt idx="320">
                  <c:v>15.484500000000002</c:v>
                </c:pt>
                <c:pt idx="321">
                  <c:v>15.926</c:v>
                </c:pt>
                <c:pt idx="322">
                  <c:v>15.359500000000056</c:v>
                </c:pt>
                <c:pt idx="323">
                  <c:v>16.4345</c:v>
                </c:pt>
                <c:pt idx="324">
                  <c:v>16.095499999999905</c:v>
                </c:pt>
                <c:pt idx="325">
                  <c:v>15.944000000000001</c:v>
                </c:pt>
                <c:pt idx="326">
                  <c:v>16.0305</c:v>
                </c:pt>
                <c:pt idx="327">
                  <c:v>14.129</c:v>
                </c:pt>
                <c:pt idx="328">
                  <c:v>14.056500000000026</c:v>
                </c:pt>
                <c:pt idx="329">
                  <c:v>14.330500000000002</c:v>
                </c:pt>
                <c:pt idx="330">
                  <c:v>14.344000000000001</c:v>
                </c:pt>
                <c:pt idx="331">
                  <c:v>14.779500000000002</c:v>
                </c:pt>
                <c:pt idx="332">
                  <c:v>14.076000000000002</c:v>
                </c:pt>
                <c:pt idx="333">
                  <c:v>15.302500000000045</c:v>
                </c:pt>
                <c:pt idx="334">
                  <c:v>14.073</c:v>
                </c:pt>
                <c:pt idx="335">
                  <c:v>13.853000000000026</c:v>
                </c:pt>
                <c:pt idx="336">
                  <c:v>14.781000000000001</c:v>
                </c:pt>
                <c:pt idx="337">
                  <c:v>14.209</c:v>
                </c:pt>
                <c:pt idx="338">
                  <c:v>13.896500000000024</c:v>
                </c:pt>
                <c:pt idx="339">
                  <c:v>13.961</c:v>
                </c:pt>
                <c:pt idx="340">
                  <c:v>13.4145</c:v>
                </c:pt>
                <c:pt idx="341">
                  <c:v>11.6675</c:v>
                </c:pt>
                <c:pt idx="342">
                  <c:v>11.992000000000004</c:v>
                </c:pt>
                <c:pt idx="343">
                  <c:v>11.861000000000002</c:v>
                </c:pt>
                <c:pt idx="344">
                  <c:v>11.887</c:v>
                </c:pt>
                <c:pt idx="345">
                  <c:v>12.324</c:v>
                </c:pt>
                <c:pt idx="346">
                  <c:v>11.197999999999999</c:v>
                </c:pt>
                <c:pt idx="347">
                  <c:v>11.413500000000004</c:v>
                </c:pt>
                <c:pt idx="348">
                  <c:v>11.5105</c:v>
                </c:pt>
                <c:pt idx="349">
                  <c:v>11.858500000000006</c:v>
                </c:pt>
                <c:pt idx="350">
                  <c:v>10.878</c:v>
                </c:pt>
                <c:pt idx="351">
                  <c:v>11.097</c:v>
                </c:pt>
                <c:pt idx="352">
                  <c:v>12.0175</c:v>
                </c:pt>
                <c:pt idx="353">
                  <c:v>11.486000000000002</c:v>
                </c:pt>
                <c:pt idx="354">
                  <c:v>11.555000000000026</c:v>
                </c:pt>
                <c:pt idx="355">
                  <c:v>10.733500000000001</c:v>
                </c:pt>
                <c:pt idx="356">
                  <c:v>10.730999999999998</c:v>
                </c:pt>
                <c:pt idx="357">
                  <c:v>10.381500000000004</c:v>
                </c:pt>
                <c:pt idx="358">
                  <c:v>10.502000000000002</c:v>
                </c:pt>
                <c:pt idx="359">
                  <c:v>10.957000000000004</c:v>
                </c:pt>
                <c:pt idx="360">
                  <c:v>10.736000000000001</c:v>
                </c:pt>
                <c:pt idx="361">
                  <c:v>10.411</c:v>
                </c:pt>
                <c:pt idx="362">
                  <c:v>10.502000000000002</c:v>
                </c:pt>
                <c:pt idx="363">
                  <c:v>10.565000000000024</c:v>
                </c:pt>
                <c:pt idx="364">
                  <c:v>10.096</c:v>
                </c:pt>
                <c:pt idx="365">
                  <c:v>9.593</c:v>
                </c:pt>
                <c:pt idx="366">
                  <c:v>9.1989999999999998</c:v>
                </c:pt>
                <c:pt idx="367">
                  <c:v>9.8260000000000005</c:v>
                </c:pt>
                <c:pt idx="368">
                  <c:v>10.147999999999998</c:v>
                </c:pt>
                <c:pt idx="369">
                  <c:v>9.3775000000000048</c:v>
                </c:pt>
                <c:pt idx="370">
                  <c:v>9.7590000000000003</c:v>
                </c:pt>
                <c:pt idx="371">
                  <c:v>9.9795000000000247</c:v>
                </c:pt>
                <c:pt idx="372">
                  <c:v>9.1425000000000001</c:v>
                </c:pt>
                <c:pt idx="373">
                  <c:v>10.2995</c:v>
                </c:pt>
                <c:pt idx="374">
                  <c:v>9.6065000000000005</c:v>
                </c:pt>
                <c:pt idx="375">
                  <c:v>9.5530000000000008</c:v>
                </c:pt>
                <c:pt idx="376">
                  <c:v>9.699999</c:v>
                </c:pt>
                <c:pt idx="377">
                  <c:v>8.6075000000000035</c:v>
                </c:pt>
                <c:pt idx="378">
                  <c:v>8.5030000000000001</c:v>
                </c:pt>
                <c:pt idx="379">
                  <c:v>9.8230000000000004</c:v>
                </c:pt>
                <c:pt idx="380">
                  <c:v>9.1989999999999998</c:v>
                </c:pt>
                <c:pt idx="381">
                  <c:v>8.0065000000000008</c:v>
                </c:pt>
                <c:pt idx="382">
                  <c:v>8.6685000000000034</c:v>
                </c:pt>
                <c:pt idx="383">
                  <c:v>9.1694990000000267</c:v>
                </c:pt>
                <c:pt idx="384">
                  <c:v>8.8790000000000067</c:v>
                </c:pt>
                <c:pt idx="385">
                  <c:v>8.2654990000000268</c:v>
                </c:pt>
                <c:pt idx="386">
                  <c:v>9.1125000000000007</c:v>
                </c:pt>
                <c:pt idx="387">
                  <c:v>8.9340000000000011</c:v>
                </c:pt>
                <c:pt idx="388">
                  <c:v>8.4175000000000004</c:v>
                </c:pt>
                <c:pt idx="389">
                  <c:v>7.9915000000000003</c:v>
                </c:pt>
                <c:pt idx="390">
                  <c:v>8.8595000000000521</c:v>
                </c:pt>
                <c:pt idx="391">
                  <c:v>9.1114990000000002</c:v>
                </c:pt>
                <c:pt idx="392">
                  <c:v>8.740499999999999</c:v>
                </c:pt>
                <c:pt idx="393">
                  <c:v>8.9104990000000068</c:v>
                </c:pt>
                <c:pt idx="394">
                  <c:v>8.9104990000000068</c:v>
                </c:pt>
                <c:pt idx="395">
                  <c:v>8.3520000000000447</c:v>
                </c:pt>
                <c:pt idx="396">
                  <c:v>8.5890000000000004</c:v>
                </c:pt>
                <c:pt idx="397">
                  <c:v>8.2734990000000028</c:v>
                </c:pt>
                <c:pt idx="398">
                  <c:v>9.3895000000000248</c:v>
                </c:pt>
                <c:pt idx="399">
                  <c:v>8.9010000000000016</c:v>
                </c:pt>
                <c:pt idx="400">
                  <c:v>7.7344999999999997</c:v>
                </c:pt>
                <c:pt idx="401">
                  <c:v>8.9439989999999998</c:v>
                </c:pt>
                <c:pt idx="402">
                  <c:v>8.7925000000000004</c:v>
                </c:pt>
                <c:pt idx="403">
                  <c:v>8.8560000000000247</c:v>
                </c:pt>
                <c:pt idx="404">
                  <c:v>9.3395000000000028</c:v>
                </c:pt>
                <c:pt idx="405">
                  <c:v>9.2284999999999986</c:v>
                </c:pt>
                <c:pt idx="406">
                  <c:v>8.8590000000000266</c:v>
                </c:pt>
                <c:pt idx="407">
                  <c:v>9.3995000000000068</c:v>
                </c:pt>
                <c:pt idx="408">
                  <c:v>9.4375</c:v>
                </c:pt>
                <c:pt idx="409">
                  <c:v>9.1209989999999994</c:v>
                </c:pt>
                <c:pt idx="410">
                  <c:v>10.039</c:v>
                </c:pt>
                <c:pt idx="411">
                  <c:v>10.069000000000004</c:v>
                </c:pt>
                <c:pt idx="412">
                  <c:v>10.4175</c:v>
                </c:pt>
                <c:pt idx="413">
                  <c:v>9.8434990000000067</c:v>
                </c:pt>
                <c:pt idx="414">
                  <c:v>9.8645000000000067</c:v>
                </c:pt>
                <c:pt idx="415">
                  <c:v>9.4744990000000247</c:v>
                </c:pt>
                <c:pt idx="416">
                  <c:v>9.1625000000000068</c:v>
                </c:pt>
                <c:pt idx="417">
                  <c:v>9.1079999999999988</c:v>
                </c:pt>
                <c:pt idx="418">
                  <c:v>9.2119999999999997</c:v>
                </c:pt>
                <c:pt idx="419">
                  <c:v>9.2219999999999995</c:v>
                </c:pt>
                <c:pt idx="420">
                  <c:v>9.5535000000000068</c:v>
                </c:pt>
                <c:pt idx="421">
                  <c:v>9.2800000000000011</c:v>
                </c:pt>
                <c:pt idx="422">
                  <c:v>9.802499000000056</c:v>
                </c:pt>
                <c:pt idx="423">
                  <c:v>9.074999</c:v>
                </c:pt>
                <c:pt idx="424">
                  <c:v>9.0215000000000014</c:v>
                </c:pt>
                <c:pt idx="425">
                  <c:v>9.6555000000000248</c:v>
                </c:pt>
                <c:pt idx="426">
                  <c:v>9.901999</c:v>
                </c:pt>
                <c:pt idx="427">
                  <c:v>9.0175000000000001</c:v>
                </c:pt>
                <c:pt idx="428">
                  <c:v>9.7919999999999998</c:v>
                </c:pt>
                <c:pt idx="429">
                  <c:v>9.8165000000000067</c:v>
                </c:pt>
                <c:pt idx="430">
                  <c:v>9.4080000000000013</c:v>
                </c:pt>
                <c:pt idx="431">
                  <c:v>9.2009999999999987</c:v>
                </c:pt>
                <c:pt idx="432">
                  <c:v>9.5734990000000266</c:v>
                </c:pt>
                <c:pt idx="433">
                  <c:v>9.6134990000000027</c:v>
                </c:pt>
                <c:pt idx="434">
                  <c:v>9.6489999999999991</c:v>
                </c:pt>
                <c:pt idx="435">
                  <c:v>10.040999999999999</c:v>
                </c:pt>
                <c:pt idx="436">
                  <c:v>9.4964990000000267</c:v>
                </c:pt>
                <c:pt idx="437">
                  <c:v>9.4795000000000247</c:v>
                </c:pt>
                <c:pt idx="438">
                  <c:v>9.1645000000000003</c:v>
                </c:pt>
                <c:pt idx="439">
                  <c:v>8.9224990000000268</c:v>
                </c:pt>
                <c:pt idx="440">
                  <c:v>9.2534990000000068</c:v>
                </c:pt>
                <c:pt idx="441">
                  <c:v>9.3690000000000246</c:v>
                </c:pt>
                <c:pt idx="442">
                  <c:v>8.9090000000000007</c:v>
                </c:pt>
                <c:pt idx="443">
                  <c:v>8.2959990000000001</c:v>
                </c:pt>
                <c:pt idx="444">
                  <c:v>9.4895000000000067</c:v>
                </c:pt>
                <c:pt idx="445">
                  <c:v>9.6960000000000015</c:v>
                </c:pt>
                <c:pt idx="446">
                  <c:v>9.6715</c:v>
                </c:pt>
                <c:pt idx="447">
                  <c:v>9.3195000000000068</c:v>
                </c:pt>
                <c:pt idx="448">
                  <c:v>9.520999999999999</c:v>
                </c:pt>
                <c:pt idx="449">
                  <c:v>9.9699990000000067</c:v>
                </c:pt>
                <c:pt idx="450">
                  <c:v>8.6894990000000067</c:v>
                </c:pt>
                <c:pt idx="451">
                  <c:v>9.4405000000000001</c:v>
                </c:pt>
                <c:pt idx="452">
                  <c:v>9.9330000000000016</c:v>
                </c:pt>
                <c:pt idx="453">
                  <c:v>10.0215</c:v>
                </c:pt>
                <c:pt idx="454">
                  <c:v>10.067500000000004</c:v>
                </c:pt>
                <c:pt idx="455">
                  <c:v>9.5169990000000002</c:v>
                </c:pt>
                <c:pt idx="456">
                  <c:v>10.275</c:v>
                </c:pt>
                <c:pt idx="457">
                  <c:v>9.8245000000000005</c:v>
                </c:pt>
                <c:pt idx="458">
                  <c:v>9.6825000000000028</c:v>
                </c:pt>
                <c:pt idx="459">
                  <c:v>9.8935000000000048</c:v>
                </c:pt>
                <c:pt idx="460">
                  <c:v>9.3310000000000013</c:v>
                </c:pt>
                <c:pt idx="461">
                  <c:v>9.2570000000000014</c:v>
                </c:pt>
                <c:pt idx="462">
                  <c:v>9.7794990000000048</c:v>
                </c:pt>
                <c:pt idx="463">
                  <c:v>10.724500000000001</c:v>
                </c:pt>
                <c:pt idx="464">
                  <c:v>9.5399990000000017</c:v>
                </c:pt>
                <c:pt idx="465">
                  <c:v>9.588000000000001</c:v>
                </c:pt>
                <c:pt idx="466">
                  <c:v>9.6825000000000028</c:v>
                </c:pt>
                <c:pt idx="467">
                  <c:v>9.6084990000000001</c:v>
                </c:pt>
                <c:pt idx="468">
                  <c:v>9.6349999999999998</c:v>
                </c:pt>
                <c:pt idx="469">
                  <c:v>9.4870000000000001</c:v>
                </c:pt>
                <c:pt idx="470">
                  <c:v>10.034000000000001</c:v>
                </c:pt>
                <c:pt idx="471">
                  <c:v>10.456500000000041</c:v>
                </c:pt>
                <c:pt idx="472">
                  <c:v>9.93</c:v>
                </c:pt>
                <c:pt idx="473">
                  <c:v>10.447999999999999</c:v>
                </c:pt>
                <c:pt idx="474">
                  <c:v>10.118500000000001</c:v>
                </c:pt>
                <c:pt idx="475">
                  <c:v>11.164</c:v>
                </c:pt>
                <c:pt idx="476">
                  <c:v>10.847</c:v>
                </c:pt>
                <c:pt idx="477">
                  <c:v>11.663500000000004</c:v>
                </c:pt>
                <c:pt idx="478">
                  <c:v>11.356000000000041</c:v>
                </c:pt>
                <c:pt idx="479">
                  <c:v>12.395500000000041</c:v>
                </c:pt>
                <c:pt idx="480">
                  <c:v>11.980500000000006</c:v>
                </c:pt>
              </c:numCache>
            </c:numRef>
          </c:yVal>
          <c:smooth val="1"/>
          <c:extLst>
            <c:ext xmlns:c16="http://schemas.microsoft.com/office/drawing/2014/chart" uri="{C3380CC4-5D6E-409C-BE32-E72D297353CC}">
              <c16:uniqueId val="{00000014-CB24-441D-A873-FCB2A3CC84DE}"/>
            </c:ext>
          </c:extLst>
        </c:ser>
        <c:ser>
          <c:idx val="21"/>
          <c:order val="21"/>
          <c:spPr>
            <a:ln w="12700">
              <a:solidFill>
                <a:srgbClr val="FF6600"/>
              </a:solidFill>
              <a:prstDash val="solid"/>
            </a:ln>
          </c:spPr>
          <c:marker>
            <c:symbol val="none"/>
          </c:marker>
          <c:xVal>
            <c:numRef>
              <c:f>vzavk!$A$1:$A$481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vzavk!$W$1:$W$481</c:f>
              <c:numCache>
                <c:formatCode>General</c:formatCode>
                <c:ptCount val="481"/>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983.09349899999995</c:v>
                </c:pt>
                <c:pt idx="10">
                  <c:v>917.52850000000001</c:v>
                </c:pt>
                <c:pt idx="11">
                  <c:v>798.73249999999996</c:v>
                </c:pt>
                <c:pt idx="12">
                  <c:v>695.76599999999996</c:v>
                </c:pt>
                <c:pt idx="13">
                  <c:v>614.06699999999796</c:v>
                </c:pt>
                <c:pt idx="14">
                  <c:v>511.48899999999821</c:v>
                </c:pt>
                <c:pt idx="15">
                  <c:v>422.76900000000001</c:v>
                </c:pt>
                <c:pt idx="16">
                  <c:v>330.5625</c:v>
                </c:pt>
                <c:pt idx="17">
                  <c:v>256.42649999999821</c:v>
                </c:pt>
                <c:pt idx="18">
                  <c:v>245.971</c:v>
                </c:pt>
                <c:pt idx="19">
                  <c:v>192.19299999999998</c:v>
                </c:pt>
                <c:pt idx="20">
                  <c:v>135.30800000000059</c:v>
                </c:pt>
                <c:pt idx="21">
                  <c:v>92.579499999999982</c:v>
                </c:pt>
                <c:pt idx="22">
                  <c:v>62.068000000000012</c:v>
                </c:pt>
                <c:pt idx="23">
                  <c:v>42.239000000000011</c:v>
                </c:pt>
                <c:pt idx="24">
                  <c:v>28.630500000000001</c:v>
                </c:pt>
                <c:pt idx="25">
                  <c:v>22.046500000000002</c:v>
                </c:pt>
                <c:pt idx="26">
                  <c:v>18.626000000000001</c:v>
                </c:pt>
                <c:pt idx="27">
                  <c:v>16.259499999999989</c:v>
                </c:pt>
                <c:pt idx="28">
                  <c:v>16.49299999999991</c:v>
                </c:pt>
                <c:pt idx="29">
                  <c:v>16.99299999999991</c:v>
                </c:pt>
                <c:pt idx="30">
                  <c:v>18.1495</c:v>
                </c:pt>
                <c:pt idx="31">
                  <c:v>18.023</c:v>
                </c:pt>
                <c:pt idx="32">
                  <c:v>18.5275</c:v>
                </c:pt>
                <c:pt idx="33">
                  <c:v>19.411000000000001</c:v>
                </c:pt>
                <c:pt idx="34">
                  <c:v>21.865499999999887</c:v>
                </c:pt>
                <c:pt idx="35">
                  <c:v>21.695</c:v>
                </c:pt>
                <c:pt idx="36">
                  <c:v>23.470499999999905</c:v>
                </c:pt>
                <c:pt idx="37">
                  <c:v>24.378499999999917</c:v>
                </c:pt>
                <c:pt idx="38">
                  <c:v>26.6935</c:v>
                </c:pt>
                <c:pt idx="39">
                  <c:v>27.965499999999849</c:v>
                </c:pt>
                <c:pt idx="40">
                  <c:v>29.785999999999905</c:v>
                </c:pt>
                <c:pt idx="41">
                  <c:v>31.536999999999999</c:v>
                </c:pt>
                <c:pt idx="42">
                  <c:v>33.426000000000002</c:v>
                </c:pt>
                <c:pt idx="43">
                  <c:v>35.160500000000013</c:v>
                </c:pt>
                <c:pt idx="44">
                  <c:v>39.511499999999998</c:v>
                </c:pt>
                <c:pt idx="45">
                  <c:v>41.982500000000002</c:v>
                </c:pt>
                <c:pt idx="46">
                  <c:v>43.567</c:v>
                </c:pt>
                <c:pt idx="47">
                  <c:v>45.5015</c:v>
                </c:pt>
                <c:pt idx="48">
                  <c:v>47.3245</c:v>
                </c:pt>
                <c:pt idx="49">
                  <c:v>51.854499999999994</c:v>
                </c:pt>
                <c:pt idx="50">
                  <c:v>55.427</c:v>
                </c:pt>
                <c:pt idx="51">
                  <c:v>56.518500000000003</c:v>
                </c:pt>
                <c:pt idx="52">
                  <c:v>60.492999000000012</c:v>
                </c:pt>
                <c:pt idx="53">
                  <c:v>62.913999999999994</c:v>
                </c:pt>
                <c:pt idx="54">
                  <c:v>66.195999999999998</c:v>
                </c:pt>
                <c:pt idx="55">
                  <c:v>70.314499999999995</c:v>
                </c:pt>
                <c:pt idx="56">
                  <c:v>76.264500000000027</c:v>
                </c:pt>
                <c:pt idx="57">
                  <c:v>77.279499999999999</c:v>
                </c:pt>
                <c:pt idx="58">
                  <c:v>77.710499999999996</c:v>
                </c:pt>
                <c:pt idx="59">
                  <c:v>83.334000000000003</c:v>
                </c:pt>
                <c:pt idx="60">
                  <c:v>88.531000000000006</c:v>
                </c:pt>
                <c:pt idx="61">
                  <c:v>93.363500000000002</c:v>
                </c:pt>
                <c:pt idx="62">
                  <c:v>96.498999999999995</c:v>
                </c:pt>
                <c:pt idx="63">
                  <c:v>101.73399999999999</c:v>
                </c:pt>
                <c:pt idx="64">
                  <c:v>105.41000000000012</c:v>
                </c:pt>
                <c:pt idx="65">
                  <c:v>108.80800000000001</c:v>
                </c:pt>
                <c:pt idx="66">
                  <c:v>112.8535</c:v>
                </c:pt>
                <c:pt idx="67">
                  <c:v>116.4205</c:v>
                </c:pt>
                <c:pt idx="68">
                  <c:v>121.74000000000002</c:v>
                </c:pt>
                <c:pt idx="69">
                  <c:v>125.303</c:v>
                </c:pt>
                <c:pt idx="70">
                  <c:v>129.184</c:v>
                </c:pt>
                <c:pt idx="71">
                  <c:v>131.256</c:v>
                </c:pt>
                <c:pt idx="72">
                  <c:v>135.60399999999998</c:v>
                </c:pt>
                <c:pt idx="73">
                  <c:v>145.196</c:v>
                </c:pt>
                <c:pt idx="74">
                  <c:v>149.14949999999999</c:v>
                </c:pt>
                <c:pt idx="75">
                  <c:v>152.17849999999999</c:v>
                </c:pt>
                <c:pt idx="76">
                  <c:v>158.31100000000001</c:v>
                </c:pt>
                <c:pt idx="77">
                  <c:v>160.95400000000001</c:v>
                </c:pt>
                <c:pt idx="78">
                  <c:v>166.67649999999998</c:v>
                </c:pt>
                <c:pt idx="79">
                  <c:v>172.1215</c:v>
                </c:pt>
                <c:pt idx="80">
                  <c:v>178.02450000000002</c:v>
                </c:pt>
                <c:pt idx="81">
                  <c:v>181.96300000000002</c:v>
                </c:pt>
                <c:pt idx="82">
                  <c:v>186.19499999999999</c:v>
                </c:pt>
                <c:pt idx="83">
                  <c:v>190.92100000000059</c:v>
                </c:pt>
                <c:pt idx="84">
                  <c:v>196.76749999999998</c:v>
                </c:pt>
                <c:pt idx="85">
                  <c:v>197.63949999999997</c:v>
                </c:pt>
                <c:pt idx="86">
                  <c:v>202.75800000000001</c:v>
                </c:pt>
                <c:pt idx="87">
                  <c:v>202.64</c:v>
                </c:pt>
                <c:pt idx="88">
                  <c:v>209.41200000000001</c:v>
                </c:pt>
                <c:pt idx="89">
                  <c:v>212.88300000000001</c:v>
                </c:pt>
                <c:pt idx="90">
                  <c:v>217.9075</c:v>
                </c:pt>
                <c:pt idx="91">
                  <c:v>221.375</c:v>
                </c:pt>
                <c:pt idx="92">
                  <c:v>225.22</c:v>
                </c:pt>
                <c:pt idx="93">
                  <c:v>225.49600000000001</c:v>
                </c:pt>
                <c:pt idx="94">
                  <c:v>230.9425</c:v>
                </c:pt>
                <c:pt idx="95">
                  <c:v>233.58100000000007</c:v>
                </c:pt>
                <c:pt idx="96">
                  <c:v>235.48950000000002</c:v>
                </c:pt>
                <c:pt idx="97">
                  <c:v>239.94800000000001</c:v>
                </c:pt>
                <c:pt idx="98">
                  <c:v>241.72499999999999</c:v>
                </c:pt>
                <c:pt idx="99">
                  <c:v>244.57449999999997</c:v>
                </c:pt>
                <c:pt idx="100">
                  <c:v>243.08</c:v>
                </c:pt>
                <c:pt idx="101">
                  <c:v>248.49850000000001</c:v>
                </c:pt>
                <c:pt idx="102">
                  <c:v>247.27849999999998</c:v>
                </c:pt>
                <c:pt idx="103">
                  <c:v>252.5915</c:v>
                </c:pt>
                <c:pt idx="104">
                  <c:v>254.29499999999999</c:v>
                </c:pt>
                <c:pt idx="105">
                  <c:v>257.83449999999999</c:v>
                </c:pt>
                <c:pt idx="106">
                  <c:v>257.23549999999869</c:v>
                </c:pt>
                <c:pt idx="107">
                  <c:v>259.54500000000002</c:v>
                </c:pt>
                <c:pt idx="108">
                  <c:v>254.60850000000002</c:v>
                </c:pt>
                <c:pt idx="109">
                  <c:v>257.91199999999827</c:v>
                </c:pt>
                <c:pt idx="110">
                  <c:v>264.673</c:v>
                </c:pt>
                <c:pt idx="111">
                  <c:v>260.077</c:v>
                </c:pt>
                <c:pt idx="112">
                  <c:v>261.65499999999997</c:v>
                </c:pt>
                <c:pt idx="113">
                  <c:v>263.45499999999993</c:v>
                </c:pt>
                <c:pt idx="114">
                  <c:v>261.81099999999969</c:v>
                </c:pt>
                <c:pt idx="115">
                  <c:v>261.58849999999899</c:v>
                </c:pt>
                <c:pt idx="116">
                  <c:v>267.13299999999964</c:v>
                </c:pt>
                <c:pt idx="117">
                  <c:v>265.0119989999987</c:v>
                </c:pt>
                <c:pt idx="118">
                  <c:v>259.74</c:v>
                </c:pt>
                <c:pt idx="119">
                  <c:v>259.54849999999999</c:v>
                </c:pt>
                <c:pt idx="120">
                  <c:v>255.49200000000027</c:v>
                </c:pt>
                <c:pt idx="121">
                  <c:v>257.20499999999993</c:v>
                </c:pt>
                <c:pt idx="122">
                  <c:v>254.84300000000002</c:v>
                </c:pt>
                <c:pt idx="123">
                  <c:v>252.8295</c:v>
                </c:pt>
                <c:pt idx="124">
                  <c:v>251.1275</c:v>
                </c:pt>
                <c:pt idx="125">
                  <c:v>250.0675</c:v>
                </c:pt>
                <c:pt idx="126">
                  <c:v>247.77449999999999</c:v>
                </c:pt>
                <c:pt idx="127">
                  <c:v>246.03650000000002</c:v>
                </c:pt>
                <c:pt idx="128">
                  <c:v>249.4915</c:v>
                </c:pt>
                <c:pt idx="129">
                  <c:v>247.79349999999999</c:v>
                </c:pt>
                <c:pt idx="130">
                  <c:v>244.63649999999998</c:v>
                </c:pt>
                <c:pt idx="131">
                  <c:v>240.38200000000072</c:v>
                </c:pt>
                <c:pt idx="132">
                  <c:v>236.61749999999998</c:v>
                </c:pt>
                <c:pt idx="133">
                  <c:v>235.8545</c:v>
                </c:pt>
                <c:pt idx="134">
                  <c:v>233.4075</c:v>
                </c:pt>
                <c:pt idx="135">
                  <c:v>233.261</c:v>
                </c:pt>
                <c:pt idx="136">
                  <c:v>235.13150000000002</c:v>
                </c:pt>
                <c:pt idx="137">
                  <c:v>234.1585</c:v>
                </c:pt>
                <c:pt idx="138">
                  <c:v>227.79399999999998</c:v>
                </c:pt>
                <c:pt idx="139">
                  <c:v>222.3185</c:v>
                </c:pt>
                <c:pt idx="140">
                  <c:v>221.45850000000004</c:v>
                </c:pt>
                <c:pt idx="141">
                  <c:v>215.60150000000002</c:v>
                </c:pt>
                <c:pt idx="142">
                  <c:v>217.74199999999999</c:v>
                </c:pt>
                <c:pt idx="143">
                  <c:v>216.81550000000001</c:v>
                </c:pt>
                <c:pt idx="144">
                  <c:v>218.22299999999998</c:v>
                </c:pt>
                <c:pt idx="145">
                  <c:v>210.36950000000002</c:v>
                </c:pt>
                <c:pt idx="146">
                  <c:v>208.11299999999997</c:v>
                </c:pt>
                <c:pt idx="147">
                  <c:v>202.54899999999998</c:v>
                </c:pt>
                <c:pt idx="148">
                  <c:v>202.91399999999999</c:v>
                </c:pt>
                <c:pt idx="149">
                  <c:v>201.4820000000006</c:v>
                </c:pt>
                <c:pt idx="150">
                  <c:v>199.30100000000004</c:v>
                </c:pt>
                <c:pt idx="151">
                  <c:v>196.80349999999999</c:v>
                </c:pt>
                <c:pt idx="152">
                  <c:v>191.25349999999997</c:v>
                </c:pt>
                <c:pt idx="153">
                  <c:v>191.67599999999999</c:v>
                </c:pt>
                <c:pt idx="154">
                  <c:v>187.834</c:v>
                </c:pt>
                <c:pt idx="155">
                  <c:v>182.00449999999998</c:v>
                </c:pt>
                <c:pt idx="156">
                  <c:v>181.672</c:v>
                </c:pt>
                <c:pt idx="157">
                  <c:v>180.27049999999997</c:v>
                </c:pt>
                <c:pt idx="158">
                  <c:v>175.17549999999997</c:v>
                </c:pt>
                <c:pt idx="159">
                  <c:v>174.44650000000001</c:v>
                </c:pt>
                <c:pt idx="160">
                  <c:v>169.81</c:v>
                </c:pt>
                <c:pt idx="161">
                  <c:v>167.08700000000007</c:v>
                </c:pt>
                <c:pt idx="162">
                  <c:v>166.87050000000002</c:v>
                </c:pt>
                <c:pt idx="163">
                  <c:v>165.1215</c:v>
                </c:pt>
                <c:pt idx="164">
                  <c:v>156.50150000000002</c:v>
                </c:pt>
                <c:pt idx="165">
                  <c:v>158.071</c:v>
                </c:pt>
                <c:pt idx="166">
                  <c:v>152.6925</c:v>
                </c:pt>
                <c:pt idx="167">
                  <c:v>148.405</c:v>
                </c:pt>
                <c:pt idx="168">
                  <c:v>145.14749999999998</c:v>
                </c:pt>
                <c:pt idx="169">
                  <c:v>143.9520000000006</c:v>
                </c:pt>
                <c:pt idx="170">
                  <c:v>141.11349999999999</c:v>
                </c:pt>
                <c:pt idx="171">
                  <c:v>140.374</c:v>
                </c:pt>
                <c:pt idx="172">
                  <c:v>138.88200000000072</c:v>
                </c:pt>
                <c:pt idx="173">
                  <c:v>135.61799999999999</c:v>
                </c:pt>
                <c:pt idx="174">
                  <c:v>134.815</c:v>
                </c:pt>
                <c:pt idx="175">
                  <c:v>131.88150000000007</c:v>
                </c:pt>
                <c:pt idx="176">
                  <c:v>127.7685</c:v>
                </c:pt>
                <c:pt idx="177">
                  <c:v>127.84950000000002</c:v>
                </c:pt>
                <c:pt idx="178">
                  <c:v>124.47150000000002</c:v>
                </c:pt>
                <c:pt idx="179">
                  <c:v>121.73399999999999</c:v>
                </c:pt>
                <c:pt idx="180">
                  <c:v>123.98950000000002</c:v>
                </c:pt>
                <c:pt idx="181">
                  <c:v>119.554</c:v>
                </c:pt>
                <c:pt idx="182">
                  <c:v>113.58</c:v>
                </c:pt>
                <c:pt idx="183">
                  <c:v>116.884</c:v>
                </c:pt>
                <c:pt idx="184">
                  <c:v>116.2265</c:v>
                </c:pt>
                <c:pt idx="185">
                  <c:v>111.343</c:v>
                </c:pt>
                <c:pt idx="186">
                  <c:v>107.9645000000003</c:v>
                </c:pt>
                <c:pt idx="187">
                  <c:v>109.99600000000002</c:v>
                </c:pt>
                <c:pt idx="188">
                  <c:v>107.3875</c:v>
                </c:pt>
                <c:pt idx="189">
                  <c:v>105.1045</c:v>
                </c:pt>
                <c:pt idx="190">
                  <c:v>101.3135</c:v>
                </c:pt>
                <c:pt idx="191">
                  <c:v>101.68199999999999</c:v>
                </c:pt>
                <c:pt idx="192">
                  <c:v>100.336</c:v>
                </c:pt>
                <c:pt idx="193">
                  <c:v>98.27199899999998</c:v>
                </c:pt>
                <c:pt idx="194">
                  <c:v>94.791500000000127</c:v>
                </c:pt>
                <c:pt idx="195">
                  <c:v>92.762500000000003</c:v>
                </c:pt>
                <c:pt idx="196">
                  <c:v>93.824999999999989</c:v>
                </c:pt>
                <c:pt idx="197">
                  <c:v>90.793498999999983</c:v>
                </c:pt>
                <c:pt idx="198">
                  <c:v>90.076999999999998</c:v>
                </c:pt>
                <c:pt idx="199">
                  <c:v>87.483000000000004</c:v>
                </c:pt>
                <c:pt idx="200">
                  <c:v>87.715000000000003</c:v>
                </c:pt>
                <c:pt idx="201">
                  <c:v>87.069500000000005</c:v>
                </c:pt>
                <c:pt idx="202">
                  <c:v>87.974998999999983</c:v>
                </c:pt>
                <c:pt idx="203">
                  <c:v>86.232500000000002</c:v>
                </c:pt>
                <c:pt idx="204">
                  <c:v>84.265500000000003</c:v>
                </c:pt>
                <c:pt idx="205">
                  <c:v>83.117998999999998</c:v>
                </c:pt>
                <c:pt idx="206">
                  <c:v>80.410500000000027</c:v>
                </c:pt>
                <c:pt idx="207">
                  <c:v>79.634</c:v>
                </c:pt>
                <c:pt idx="208">
                  <c:v>78.130499999999998</c:v>
                </c:pt>
                <c:pt idx="209">
                  <c:v>75.848000000000013</c:v>
                </c:pt>
                <c:pt idx="210">
                  <c:v>75.080500000000001</c:v>
                </c:pt>
                <c:pt idx="211">
                  <c:v>72.968000000000004</c:v>
                </c:pt>
                <c:pt idx="212">
                  <c:v>71.663499999999999</c:v>
                </c:pt>
                <c:pt idx="213">
                  <c:v>71.396000000000001</c:v>
                </c:pt>
                <c:pt idx="214">
                  <c:v>69.581500000000005</c:v>
                </c:pt>
                <c:pt idx="215">
                  <c:v>69.995000000000005</c:v>
                </c:pt>
                <c:pt idx="216">
                  <c:v>68.264500000000027</c:v>
                </c:pt>
                <c:pt idx="217">
                  <c:v>68.501498999999981</c:v>
                </c:pt>
                <c:pt idx="218">
                  <c:v>65.8005</c:v>
                </c:pt>
                <c:pt idx="219">
                  <c:v>68.188499999999948</c:v>
                </c:pt>
                <c:pt idx="220">
                  <c:v>64.398499999999999</c:v>
                </c:pt>
                <c:pt idx="221">
                  <c:v>61.264000000000003</c:v>
                </c:pt>
                <c:pt idx="222">
                  <c:v>62.336999999999996</c:v>
                </c:pt>
                <c:pt idx="223">
                  <c:v>61.709000000000003</c:v>
                </c:pt>
                <c:pt idx="224">
                  <c:v>62.422000000000011</c:v>
                </c:pt>
                <c:pt idx="225">
                  <c:v>59.343000000000004</c:v>
                </c:pt>
                <c:pt idx="226">
                  <c:v>57.620500000000149</c:v>
                </c:pt>
                <c:pt idx="227">
                  <c:v>58.284500000000001</c:v>
                </c:pt>
                <c:pt idx="228">
                  <c:v>56.896500000000003</c:v>
                </c:pt>
                <c:pt idx="229">
                  <c:v>55.68</c:v>
                </c:pt>
                <c:pt idx="230">
                  <c:v>53.927500000000002</c:v>
                </c:pt>
                <c:pt idx="231">
                  <c:v>53.736999000000012</c:v>
                </c:pt>
                <c:pt idx="232">
                  <c:v>52.465500000000013</c:v>
                </c:pt>
                <c:pt idx="233">
                  <c:v>52.234500000000011</c:v>
                </c:pt>
                <c:pt idx="234">
                  <c:v>51.959499999999998</c:v>
                </c:pt>
                <c:pt idx="235">
                  <c:v>51.845500000000001</c:v>
                </c:pt>
                <c:pt idx="236">
                  <c:v>50.638000000000012</c:v>
                </c:pt>
                <c:pt idx="237">
                  <c:v>50.367000000000004</c:v>
                </c:pt>
                <c:pt idx="238">
                  <c:v>48.851499999999994</c:v>
                </c:pt>
                <c:pt idx="239">
                  <c:v>48.096000000000011</c:v>
                </c:pt>
                <c:pt idx="240">
                  <c:v>46.453499999999998</c:v>
                </c:pt>
                <c:pt idx="241">
                  <c:v>45.869500000000002</c:v>
                </c:pt>
                <c:pt idx="242">
                  <c:v>45.505500000000012</c:v>
                </c:pt>
                <c:pt idx="243">
                  <c:v>45.19950000000015</c:v>
                </c:pt>
                <c:pt idx="244">
                  <c:v>44.827500000000001</c:v>
                </c:pt>
                <c:pt idx="245">
                  <c:v>43.968000000000011</c:v>
                </c:pt>
                <c:pt idx="246">
                  <c:v>43.908500000000011</c:v>
                </c:pt>
                <c:pt idx="247">
                  <c:v>42.224000000000011</c:v>
                </c:pt>
                <c:pt idx="248">
                  <c:v>41.470500000000001</c:v>
                </c:pt>
                <c:pt idx="249">
                  <c:v>40.992000000000012</c:v>
                </c:pt>
                <c:pt idx="250">
                  <c:v>41.792000000000172</c:v>
                </c:pt>
                <c:pt idx="251">
                  <c:v>40.726500000000172</c:v>
                </c:pt>
                <c:pt idx="252">
                  <c:v>39.697500000000012</c:v>
                </c:pt>
                <c:pt idx="253">
                  <c:v>38.8825</c:v>
                </c:pt>
                <c:pt idx="254">
                  <c:v>38.869</c:v>
                </c:pt>
                <c:pt idx="255">
                  <c:v>38.229000000000013</c:v>
                </c:pt>
                <c:pt idx="256">
                  <c:v>36.456999999999994</c:v>
                </c:pt>
                <c:pt idx="257">
                  <c:v>37.172500000000063</c:v>
                </c:pt>
                <c:pt idx="258">
                  <c:v>35.291000000000011</c:v>
                </c:pt>
                <c:pt idx="259">
                  <c:v>35.733000000000011</c:v>
                </c:pt>
                <c:pt idx="260">
                  <c:v>35.544000000000004</c:v>
                </c:pt>
                <c:pt idx="261">
                  <c:v>34.729500000000172</c:v>
                </c:pt>
                <c:pt idx="262">
                  <c:v>34.160500000000013</c:v>
                </c:pt>
                <c:pt idx="263">
                  <c:v>33.863</c:v>
                </c:pt>
                <c:pt idx="264">
                  <c:v>31.788999999999906</c:v>
                </c:pt>
                <c:pt idx="265">
                  <c:v>31.264999999999986</c:v>
                </c:pt>
                <c:pt idx="266">
                  <c:v>31.461999999999989</c:v>
                </c:pt>
                <c:pt idx="267">
                  <c:v>33.526500000000013</c:v>
                </c:pt>
                <c:pt idx="268">
                  <c:v>31.061</c:v>
                </c:pt>
                <c:pt idx="269">
                  <c:v>30.5015</c:v>
                </c:pt>
                <c:pt idx="270">
                  <c:v>30.163499999999921</c:v>
                </c:pt>
                <c:pt idx="271">
                  <c:v>31.136500000000005</c:v>
                </c:pt>
                <c:pt idx="272">
                  <c:v>30.475999999999921</c:v>
                </c:pt>
                <c:pt idx="273">
                  <c:v>29.175999999999988</c:v>
                </c:pt>
                <c:pt idx="274">
                  <c:v>28.204499999999989</c:v>
                </c:pt>
                <c:pt idx="275">
                  <c:v>27.64</c:v>
                </c:pt>
                <c:pt idx="276">
                  <c:v>27.44249999999985</c:v>
                </c:pt>
                <c:pt idx="277">
                  <c:v>27.602</c:v>
                </c:pt>
                <c:pt idx="278">
                  <c:v>26.58</c:v>
                </c:pt>
                <c:pt idx="279">
                  <c:v>27.192</c:v>
                </c:pt>
                <c:pt idx="280">
                  <c:v>26.49749999999991</c:v>
                </c:pt>
                <c:pt idx="281">
                  <c:v>25.3445</c:v>
                </c:pt>
                <c:pt idx="282">
                  <c:v>25.6495</c:v>
                </c:pt>
                <c:pt idx="283">
                  <c:v>26.634499999999999</c:v>
                </c:pt>
                <c:pt idx="284">
                  <c:v>27.257999999999999</c:v>
                </c:pt>
                <c:pt idx="285">
                  <c:v>26.218</c:v>
                </c:pt>
                <c:pt idx="286">
                  <c:v>25.118500000000001</c:v>
                </c:pt>
                <c:pt idx="287">
                  <c:v>25.279999999999987</c:v>
                </c:pt>
                <c:pt idx="288">
                  <c:v>24.125</c:v>
                </c:pt>
                <c:pt idx="289">
                  <c:v>23.851500000000001</c:v>
                </c:pt>
                <c:pt idx="290">
                  <c:v>23.321000000000005</c:v>
                </c:pt>
                <c:pt idx="291">
                  <c:v>23.769499999999883</c:v>
                </c:pt>
                <c:pt idx="292">
                  <c:v>23.193000000000001</c:v>
                </c:pt>
                <c:pt idx="293">
                  <c:v>23.356000000000005</c:v>
                </c:pt>
                <c:pt idx="294">
                  <c:v>22.450500000000002</c:v>
                </c:pt>
                <c:pt idx="295">
                  <c:v>20.492499999999875</c:v>
                </c:pt>
                <c:pt idx="296">
                  <c:v>22.332999999999988</c:v>
                </c:pt>
                <c:pt idx="297">
                  <c:v>22.585499999999868</c:v>
                </c:pt>
                <c:pt idx="298">
                  <c:v>20.5915</c:v>
                </c:pt>
                <c:pt idx="299">
                  <c:v>19.904</c:v>
                </c:pt>
                <c:pt idx="300">
                  <c:v>20.122</c:v>
                </c:pt>
                <c:pt idx="301">
                  <c:v>19.759499999999989</c:v>
                </c:pt>
                <c:pt idx="302">
                  <c:v>19.6465</c:v>
                </c:pt>
                <c:pt idx="303">
                  <c:v>19.096</c:v>
                </c:pt>
                <c:pt idx="304">
                  <c:v>18.08899999999991</c:v>
                </c:pt>
                <c:pt idx="305">
                  <c:v>19.282999999999905</c:v>
                </c:pt>
                <c:pt idx="306">
                  <c:v>18.414999999999999</c:v>
                </c:pt>
                <c:pt idx="307">
                  <c:v>18.628</c:v>
                </c:pt>
                <c:pt idx="308">
                  <c:v>16.827999999999999</c:v>
                </c:pt>
                <c:pt idx="309">
                  <c:v>18.196999999999999</c:v>
                </c:pt>
                <c:pt idx="310">
                  <c:v>18.212</c:v>
                </c:pt>
                <c:pt idx="311">
                  <c:v>17.111000000000093</c:v>
                </c:pt>
                <c:pt idx="312">
                  <c:v>16.982499999999842</c:v>
                </c:pt>
                <c:pt idx="313">
                  <c:v>16.8645</c:v>
                </c:pt>
                <c:pt idx="314">
                  <c:v>17.076000000000001</c:v>
                </c:pt>
                <c:pt idx="315">
                  <c:v>16.93</c:v>
                </c:pt>
                <c:pt idx="316">
                  <c:v>17.027999999999999</c:v>
                </c:pt>
                <c:pt idx="317">
                  <c:v>17.456</c:v>
                </c:pt>
                <c:pt idx="318">
                  <c:v>16.52</c:v>
                </c:pt>
                <c:pt idx="319">
                  <c:v>16.213000000000001</c:v>
                </c:pt>
                <c:pt idx="320">
                  <c:v>15.685500000000006</c:v>
                </c:pt>
                <c:pt idx="321">
                  <c:v>15.7835</c:v>
                </c:pt>
                <c:pt idx="322">
                  <c:v>16.611499999999999</c:v>
                </c:pt>
                <c:pt idx="323">
                  <c:v>15.291500000000001</c:v>
                </c:pt>
                <c:pt idx="324">
                  <c:v>14.867000000000004</c:v>
                </c:pt>
                <c:pt idx="325">
                  <c:v>15.675000000000002</c:v>
                </c:pt>
                <c:pt idx="326">
                  <c:v>15.768000000000001</c:v>
                </c:pt>
                <c:pt idx="327">
                  <c:v>14.819500000000026</c:v>
                </c:pt>
                <c:pt idx="328">
                  <c:v>14.1425</c:v>
                </c:pt>
                <c:pt idx="329">
                  <c:v>13.675500000000024</c:v>
                </c:pt>
                <c:pt idx="330">
                  <c:v>14.345500000000024</c:v>
                </c:pt>
                <c:pt idx="331">
                  <c:v>14.234999999999999</c:v>
                </c:pt>
                <c:pt idx="332">
                  <c:v>14.874500000000006</c:v>
                </c:pt>
                <c:pt idx="333">
                  <c:v>13.6045</c:v>
                </c:pt>
                <c:pt idx="334">
                  <c:v>14.635</c:v>
                </c:pt>
                <c:pt idx="335">
                  <c:v>13.838000000000001</c:v>
                </c:pt>
                <c:pt idx="336">
                  <c:v>12.853000000000026</c:v>
                </c:pt>
                <c:pt idx="337">
                  <c:v>13.439500000000002</c:v>
                </c:pt>
                <c:pt idx="338">
                  <c:v>13.130999999999998</c:v>
                </c:pt>
                <c:pt idx="339">
                  <c:v>13.463000000000006</c:v>
                </c:pt>
                <c:pt idx="340">
                  <c:v>12.7065</c:v>
                </c:pt>
                <c:pt idx="341">
                  <c:v>12.467500000000006</c:v>
                </c:pt>
                <c:pt idx="342">
                  <c:v>12.220500000000001</c:v>
                </c:pt>
                <c:pt idx="343">
                  <c:v>12.482000000000006</c:v>
                </c:pt>
                <c:pt idx="344">
                  <c:v>12.1225</c:v>
                </c:pt>
                <c:pt idx="345">
                  <c:v>12.740999999999998</c:v>
                </c:pt>
                <c:pt idx="346">
                  <c:v>11.0815</c:v>
                </c:pt>
                <c:pt idx="347">
                  <c:v>10.8245</c:v>
                </c:pt>
                <c:pt idx="348">
                  <c:v>11.004</c:v>
                </c:pt>
                <c:pt idx="349">
                  <c:v>11.920500000000002</c:v>
                </c:pt>
                <c:pt idx="350">
                  <c:v>11.682500000000006</c:v>
                </c:pt>
                <c:pt idx="351">
                  <c:v>10.572500000000026</c:v>
                </c:pt>
                <c:pt idx="352">
                  <c:v>10.92</c:v>
                </c:pt>
                <c:pt idx="353">
                  <c:v>11.1265</c:v>
                </c:pt>
                <c:pt idx="354">
                  <c:v>10.092500000000006</c:v>
                </c:pt>
                <c:pt idx="355">
                  <c:v>10.633999999999999</c:v>
                </c:pt>
                <c:pt idx="356">
                  <c:v>10.238499999999998</c:v>
                </c:pt>
                <c:pt idx="357">
                  <c:v>10.804</c:v>
                </c:pt>
                <c:pt idx="358">
                  <c:v>11.309000000000006</c:v>
                </c:pt>
                <c:pt idx="359">
                  <c:v>11.166500000000006</c:v>
                </c:pt>
                <c:pt idx="360">
                  <c:v>10.620999999999999</c:v>
                </c:pt>
                <c:pt idx="361">
                  <c:v>10.547999999999998</c:v>
                </c:pt>
                <c:pt idx="362">
                  <c:v>9.6305000000000014</c:v>
                </c:pt>
                <c:pt idx="363">
                  <c:v>9.3960000000000008</c:v>
                </c:pt>
                <c:pt idx="364">
                  <c:v>10.040000000000001</c:v>
                </c:pt>
                <c:pt idx="365">
                  <c:v>10.126000000000001</c:v>
                </c:pt>
                <c:pt idx="366">
                  <c:v>9.7875000000000014</c:v>
                </c:pt>
                <c:pt idx="367">
                  <c:v>9.4860000000000007</c:v>
                </c:pt>
                <c:pt idx="368">
                  <c:v>10.228499999999999</c:v>
                </c:pt>
                <c:pt idx="369">
                  <c:v>8.8125000000000266</c:v>
                </c:pt>
                <c:pt idx="370">
                  <c:v>8.9870000000000001</c:v>
                </c:pt>
                <c:pt idx="371">
                  <c:v>9.3485000000000014</c:v>
                </c:pt>
                <c:pt idx="372">
                  <c:v>8.7055000000000007</c:v>
                </c:pt>
                <c:pt idx="373">
                  <c:v>9.8735000000000248</c:v>
                </c:pt>
                <c:pt idx="374">
                  <c:v>9.0855000000000068</c:v>
                </c:pt>
                <c:pt idx="375">
                  <c:v>8.8275000000000006</c:v>
                </c:pt>
                <c:pt idx="376">
                  <c:v>8.8095000000000248</c:v>
                </c:pt>
                <c:pt idx="377">
                  <c:v>8.7680000000000007</c:v>
                </c:pt>
                <c:pt idx="378">
                  <c:v>8.9945000000000004</c:v>
                </c:pt>
                <c:pt idx="379">
                  <c:v>9.657</c:v>
                </c:pt>
                <c:pt idx="380">
                  <c:v>9.3075000000000028</c:v>
                </c:pt>
                <c:pt idx="381">
                  <c:v>9.4145000000000003</c:v>
                </c:pt>
                <c:pt idx="382">
                  <c:v>9.0379999999999985</c:v>
                </c:pt>
                <c:pt idx="383">
                  <c:v>9.0670000000000002</c:v>
                </c:pt>
                <c:pt idx="384">
                  <c:v>8.1655000000000246</c:v>
                </c:pt>
                <c:pt idx="385">
                  <c:v>7.9324990000000124</c:v>
                </c:pt>
                <c:pt idx="386">
                  <c:v>8.7339999999999982</c:v>
                </c:pt>
                <c:pt idx="387">
                  <c:v>7.8194999999999997</c:v>
                </c:pt>
                <c:pt idx="388">
                  <c:v>8.2690000000000001</c:v>
                </c:pt>
                <c:pt idx="389">
                  <c:v>8.8030000000000008</c:v>
                </c:pt>
                <c:pt idx="390">
                  <c:v>8.808999</c:v>
                </c:pt>
                <c:pt idx="391">
                  <c:v>8.7590000000000003</c:v>
                </c:pt>
                <c:pt idx="392">
                  <c:v>8.4989989999999995</c:v>
                </c:pt>
                <c:pt idx="393">
                  <c:v>8.3279990000000002</c:v>
                </c:pt>
                <c:pt idx="394">
                  <c:v>7.7030000000000003</c:v>
                </c:pt>
                <c:pt idx="395">
                  <c:v>8.2289989999999982</c:v>
                </c:pt>
                <c:pt idx="396">
                  <c:v>8.9685000000000006</c:v>
                </c:pt>
                <c:pt idx="397">
                  <c:v>8.213000000000001</c:v>
                </c:pt>
                <c:pt idx="398">
                  <c:v>8.3345000000000002</c:v>
                </c:pt>
                <c:pt idx="399">
                  <c:v>8.4540000000000006</c:v>
                </c:pt>
                <c:pt idx="400">
                  <c:v>8.6439999999999984</c:v>
                </c:pt>
                <c:pt idx="401">
                  <c:v>7.5489990000000002</c:v>
                </c:pt>
                <c:pt idx="402">
                  <c:v>8.3355000000000068</c:v>
                </c:pt>
                <c:pt idx="403">
                  <c:v>8.6339999999999986</c:v>
                </c:pt>
                <c:pt idx="404">
                  <c:v>8.1975000000000016</c:v>
                </c:pt>
                <c:pt idx="405">
                  <c:v>8.3635000000000268</c:v>
                </c:pt>
                <c:pt idx="406">
                  <c:v>8.2455000000000016</c:v>
                </c:pt>
                <c:pt idx="407">
                  <c:v>8.740499999999999</c:v>
                </c:pt>
                <c:pt idx="408">
                  <c:v>9.6455000000000002</c:v>
                </c:pt>
                <c:pt idx="409">
                  <c:v>9.4720000000000066</c:v>
                </c:pt>
                <c:pt idx="410">
                  <c:v>9.3945000000000007</c:v>
                </c:pt>
                <c:pt idx="411">
                  <c:v>9.8445</c:v>
                </c:pt>
                <c:pt idx="412">
                  <c:v>9.7579990000000016</c:v>
                </c:pt>
                <c:pt idx="413">
                  <c:v>9.7685000000000013</c:v>
                </c:pt>
                <c:pt idx="414">
                  <c:v>9.7009999999999987</c:v>
                </c:pt>
                <c:pt idx="415">
                  <c:v>8.9920000000000027</c:v>
                </c:pt>
                <c:pt idx="416">
                  <c:v>9.4685000000000006</c:v>
                </c:pt>
                <c:pt idx="417">
                  <c:v>9.0335000000000001</c:v>
                </c:pt>
                <c:pt idx="418">
                  <c:v>8.948499</c:v>
                </c:pt>
                <c:pt idx="419">
                  <c:v>8.8230000000000004</c:v>
                </c:pt>
                <c:pt idx="420">
                  <c:v>8.9205000000000005</c:v>
                </c:pt>
                <c:pt idx="421">
                  <c:v>8.516</c:v>
                </c:pt>
                <c:pt idx="422">
                  <c:v>8.2334990000000001</c:v>
                </c:pt>
                <c:pt idx="423">
                  <c:v>8.714499</c:v>
                </c:pt>
                <c:pt idx="424">
                  <c:v>9.1770000000000014</c:v>
                </c:pt>
                <c:pt idx="425">
                  <c:v>8.4795000000000247</c:v>
                </c:pt>
                <c:pt idx="426">
                  <c:v>9.1179999999999986</c:v>
                </c:pt>
                <c:pt idx="427">
                  <c:v>9.3829990000000247</c:v>
                </c:pt>
                <c:pt idx="428">
                  <c:v>9.3995000000000068</c:v>
                </c:pt>
                <c:pt idx="429">
                  <c:v>9.516</c:v>
                </c:pt>
                <c:pt idx="430">
                  <c:v>9.3054990000000579</c:v>
                </c:pt>
                <c:pt idx="431">
                  <c:v>9.6105</c:v>
                </c:pt>
                <c:pt idx="432">
                  <c:v>9.0815000000000001</c:v>
                </c:pt>
                <c:pt idx="433">
                  <c:v>9.0665000000000067</c:v>
                </c:pt>
                <c:pt idx="434">
                  <c:v>9.1309999999999985</c:v>
                </c:pt>
                <c:pt idx="435">
                  <c:v>9.917999</c:v>
                </c:pt>
                <c:pt idx="436">
                  <c:v>10.185</c:v>
                </c:pt>
                <c:pt idx="437">
                  <c:v>8.6</c:v>
                </c:pt>
                <c:pt idx="438">
                  <c:v>6.7949999999999955</c:v>
                </c:pt>
                <c:pt idx="439">
                  <c:v>8.6365000000000016</c:v>
                </c:pt>
                <c:pt idx="440">
                  <c:v>8.5025000000000048</c:v>
                </c:pt>
                <c:pt idx="441">
                  <c:v>8.8895000000000248</c:v>
                </c:pt>
                <c:pt idx="442">
                  <c:v>8.7665000000000006</c:v>
                </c:pt>
                <c:pt idx="443">
                  <c:v>8.7585000000000015</c:v>
                </c:pt>
                <c:pt idx="444">
                  <c:v>8.949999</c:v>
                </c:pt>
                <c:pt idx="445">
                  <c:v>8.484</c:v>
                </c:pt>
                <c:pt idx="446">
                  <c:v>8.4074990000000067</c:v>
                </c:pt>
                <c:pt idx="447">
                  <c:v>8.0120000000000005</c:v>
                </c:pt>
                <c:pt idx="448">
                  <c:v>8.4505000000000248</c:v>
                </c:pt>
                <c:pt idx="449">
                  <c:v>8.9650000000000247</c:v>
                </c:pt>
                <c:pt idx="450">
                  <c:v>8.8930000000000007</c:v>
                </c:pt>
                <c:pt idx="451">
                  <c:v>8.8374990000000047</c:v>
                </c:pt>
                <c:pt idx="452">
                  <c:v>9.3215000000000003</c:v>
                </c:pt>
                <c:pt idx="453">
                  <c:v>9.8539990000000248</c:v>
                </c:pt>
                <c:pt idx="454">
                  <c:v>9.1555000000000248</c:v>
                </c:pt>
                <c:pt idx="455">
                  <c:v>9.7909999999999986</c:v>
                </c:pt>
                <c:pt idx="456">
                  <c:v>9.9555000000000522</c:v>
                </c:pt>
                <c:pt idx="457">
                  <c:v>9.2219999999999995</c:v>
                </c:pt>
                <c:pt idx="458">
                  <c:v>9.417999</c:v>
                </c:pt>
                <c:pt idx="459">
                  <c:v>8.9795000000000247</c:v>
                </c:pt>
                <c:pt idx="460">
                  <c:v>9.1770000000000014</c:v>
                </c:pt>
                <c:pt idx="461">
                  <c:v>9.0360000000000014</c:v>
                </c:pt>
                <c:pt idx="462">
                  <c:v>9.1965000000000003</c:v>
                </c:pt>
                <c:pt idx="463">
                  <c:v>9.2615000000000016</c:v>
                </c:pt>
                <c:pt idx="464">
                  <c:v>8.984</c:v>
                </c:pt>
                <c:pt idx="465">
                  <c:v>9.4334990000000047</c:v>
                </c:pt>
                <c:pt idx="466">
                  <c:v>9.5299990000000001</c:v>
                </c:pt>
                <c:pt idx="467">
                  <c:v>9.8940000000000001</c:v>
                </c:pt>
                <c:pt idx="468">
                  <c:v>9.3595000000000521</c:v>
                </c:pt>
                <c:pt idx="469">
                  <c:v>9.6114990000000002</c:v>
                </c:pt>
                <c:pt idx="470">
                  <c:v>9.4645000000000028</c:v>
                </c:pt>
                <c:pt idx="471">
                  <c:v>9.7650000000000006</c:v>
                </c:pt>
                <c:pt idx="472">
                  <c:v>10.287999999999998</c:v>
                </c:pt>
                <c:pt idx="473">
                  <c:v>10.350000000000026</c:v>
                </c:pt>
                <c:pt idx="474">
                  <c:v>10.957500000000024</c:v>
                </c:pt>
                <c:pt idx="475">
                  <c:v>11.086500000000004</c:v>
                </c:pt>
                <c:pt idx="476">
                  <c:v>10.269</c:v>
                </c:pt>
                <c:pt idx="477">
                  <c:v>10.566000000000004</c:v>
                </c:pt>
                <c:pt idx="478">
                  <c:v>10.829000000000002</c:v>
                </c:pt>
                <c:pt idx="479">
                  <c:v>11.400500000000006</c:v>
                </c:pt>
                <c:pt idx="480">
                  <c:v>11.297000000000001</c:v>
                </c:pt>
              </c:numCache>
            </c:numRef>
          </c:yVal>
          <c:smooth val="1"/>
          <c:extLst>
            <c:ext xmlns:c16="http://schemas.microsoft.com/office/drawing/2014/chart" uri="{C3380CC4-5D6E-409C-BE32-E72D297353CC}">
              <c16:uniqueId val="{00000015-CB24-441D-A873-FCB2A3CC84DE}"/>
            </c:ext>
          </c:extLst>
        </c:ser>
        <c:ser>
          <c:idx val="22"/>
          <c:order val="22"/>
          <c:spPr>
            <a:ln w="12700">
              <a:solidFill>
                <a:srgbClr val="666699"/>
              </a:solidFill>
              <a:prstDash val="solid"/>
            </a:ln>
          </c:spPr>
          <c:marker>
            <c:symbol val="none"/>
          </c:marker>
          <c:xVal>
            <c:numRef>
              <c:f>vzavk!$A$1:$A$481</c:f>
              <c:numCache>
                <c:formatCode>General</c:formatCode>
                <c:ptCount val="481"/>
                <c:pt idx="0">
                  <c:v>280</c:v>
                </c:pt>
                <c:pt idx="1">
                  <c:v>280.5</c:v>
                </c:pt>
                <c:pt idx="2">
                  <c:v>281</c:v>
                </c:pt>
                <c:pt idx="3">
                  <c:v>281.5</c:v>
                </c:pt>
                <c:pt idx="4">
                  <c:v>282</c:v>
                </c:pt>
                <c:pt idx="5">
                  <c:v>282.5</c:v>
                </c:pt>
                <c:pt idx="6">
                  <c:v>283</c:v>
                </c:pt>
                <c:pt idx="7">
                  <c:v>283.5</c:v>
                </c:pt>
                <c:pt idx="8">
                  <c:v>284</c:v>
                </c:pt>
                <c:pt idx="9">
                  <c:v>284.5</c:v>
                </c:pt>
                <c:pt idx="10">
                  <c:v>285</c:v>
                </c:pt>
                <c:pt idx="11">
                  <c:v>285.5</c:v>
                </c:pt>
                <c:pt idx="12">
                  <c:v>286</c:v>
                </c:pt>
                <c:pt idx="13">
                  <c:v>286.5</c:v>
                </c:pt>
                <c:pt idx="14">
                  <c:v>287</c:v>
                </c:pt>
                <c:pt idx="15">
                  <c:v>287.5</c:v>
                </c:pt>
                <c:pt idx="16">
                  <c:v>288</c:v>
                </c:pt>
                <c:pt idx="17">
                  <c:v>288.5</c:v>
                </c:pt>
                <c:pt idx="18">
                  <c:v>289</c:v>
                </c:pt>
                <c:pt idx="19">
                  <c:v>289.5</c:v>
                </c:pt>
                <c:pt idx="20">
                  <c:v>290</c:v>
                </c:pt>
                <c:pt idx="21">
                  <c:v>290.5</c:v>
                </c:pt>
                <c:pt idx="22">
                  <c:v>291</c:v>
                </c:pt>
                <c:pt idx="23">
                  <c:v>291.5</c:v>
                </c:pt>
                <c:pt idx="24">
                  <c:v>292</c:v>
                </c:pt>
                <c:pt idx="25">
                  <c:v>292.5</c:v>
                </c:pt>
                <c:pt idx="26">
                  <c:v>293</c:v>
                </c:pt>
                <c:pt idx="27">
                  <c:v>293.5</c:v>
                </c:pt>
                <c:pt idx="28">
                  <c:v>294</c:v>
                </c:pt>
                <c:pt idx="29">
                  <c:v>294.5</c:v>
                </c:pt>
                <c:pt idx="30">
                  <c:v>295</c:v>
                </c:pt>
                <c:pt idx="31">
                  <c:v>295.5</c:v>
                </c:pt>
                <c:pt idx="32">
                  <c:v>296</c:v>
                </c:pt>
                <c:pt idx="33">
                  <c:v>296.5</c:v>
                </c:pt>
                <c:pt idx="34">
                  <c:v>297</c:v>
                </c:pt>
                <c:pt idx="35">
                  <c:v>297.5</c:v>
                </c:pt>
                <c:pt idx="36">
                  <c:v>298</c:v>
                </c:pt>
                <c:pt idx="37">
                  <c:v>298.5</c:v>
                </c:pt>
                <c:pt idx="38">
                  <c:v>299</c:v>
                </c:pt>
                <c:pt idx="39">
                  <c:v>299.5</c:v>
                </c:pt>
                <c:pt idx="40">
                  <c:v>300</c:v>
                </c:pt>
                <c:pt idx="41">
                  <c:v>300.5</c:v>
                </c:pt>
                <c:pt idx="42">
                  <c:v>301</c:v>
                </c:pt>
                <c:pt idx="43">
                  <c:v>301.5</c:v>
                </c:pt>
                <c:pt idx="44">
                  <c:v>302</c:v>
                </c:pt>
                <c:pt idx="45">
                  <c:v>302.5</c:v>
                </c:pt>
                <c:pt idx="46">
                  <c:v>303</c:v>
                </c:pt>
                <c:pt idx="47">
                  <c:v>303.5</c:v>
                </c:pt>
                <c:pt idx="48">
                  <c:v>304</c:v>
                </c:pt>
                <c:pt idx="49">
                  <c:v>304.5</c:v>
                </c:pt>
                <c:pt idx="50">
                  <c:v>305</c:v>
                </c:pt>
                <c:pt idx="51">
                  <c:v>305.5</c:v>
                </c:pt>
                <c:pt idx="52">
                  <c:v>306</c:v>
                </c:pt>
                <c:pt idx="53">
                  <c:v>306.5</c:v>
                </c:pt>
                <c:pt idx="54">
                  <c:v>307</c:v>
                </c:pt>
                <c:pt idx="55">
                  <c:v>307.5</c:v>
                </c:pt>
                <c:pt idx="56">
                  <c:v>308</c:v>
                </c:pt>
                <c:pt idx="57">
                  <c:v>308.5</c:v>
                </c:pt>
                <c:pt idx="58">
                  <c:v>309</c:v>
                </c:pt>
                <c:pt idx="59">
                  <c:v>309.5</c:v>
                </c:pt>
                <c:pt idx="60">
                  <c:v>310</c:v>
                </c:pt>
                <c:pt idx="61">
                  <c:v>310.5</c:v>
                </c:pt>
                <c:pt idx="62">
                  <c:v>311</c:v>
                </c:pt>
                <c:pt idx="63">
                  <c:v>311.5</c:v>
                </c:pt>
                <c:pt idx="64">
                  <c:v>312</c:v>
                </c:pt>
                <c:pt idx="65">
                  <c:v>312.5</c:v>
                </c:pt>
                <c:pt idx="66">
                  <c:v>313</c:v>
                </c:pt>
                <c:pt idx="67">
                  <c:v>313.5</c:v>
                </c:pt>
                <c:pt idx="68">
                  <c:v>314</c:v>
                </c:pt>
                <c:pt idx="69">
                  <c:v>314.5</c:v>
                </c:pt>
                <c:pt idx="70">
                  <c:v>315</c:v>
                </c:pt>
                <c:pt idx="71">
                  <c:v>315.5</c:v>
                </c:pt>
                <c:pt idx="72">
                  <c:v>316</c:v>
                </c:pt>
                <c:pt idx="73">
                  <c:v>316.5</c:v>
                </c:pt>
                <c:pt idx="74">
                  <c:v>317</c:v>
                </c:pt>
                <c:pt idx="75">
                  <c:v>317.5</c:v>
                </c:pt>
                <c:pt idx="76">
                  <c:v>318</c:v>
                </c:pt>
                <c:pt idx="77">
                  <c:v>318.5</c:v>
                </c:pt>
                <c:pt idx="78">
                  <c:v>319</c:v>
                </c:pt>
                <c:pt idx="79">
                  <c:v>319.5</c:v>
                </c:pt>
                <c:pt idx="80">
                  <c:v>320</c:v>
                </c:pt>
                <c:pt idx="81">
                  <c:v>320.5</c:v>
                </c:pt>
                <c:pt idx="82">
                  <c:v>321</c:v>
                </c:pt>
                <c:pt idx="83">
                  <c:v>321.5</c:v>
                </c:pt>
                <c:pt idx="84">
                  <c:v>322</c:v>
                </c:pt>
                <c:pt idx="85">
                  <c:v>322.5</c:v>
                </c:pt>
                <c:pt idx="86">
                  <c:v>323</c:v>
                </c:pt>
                <c:pt idx="87">
                  <c:v>323.5</c:v>
                </c:pt>
                <c:pt idx="88">
                  <c:v>324</c:v>
                </c:pt>
                <c:pt idx="89">
                  <c:v>324.5</c:v>
                </c:pt>
                <c:pt idx="90">
                  <c:v>325</c:v>
                </c:pt>
                <c:pt idx="91">
                  <c:v>325.5</c:v>
                </c:pt>
                <c:pt idx="92">
                  <c:v>326</c:v>
                </c:pt>
                <c:pt idx="93">
                  <c:v>326.5</c:v>
                </c:pt>
                <c:pt idx="94">
                  <c:v>327</c:v>
                </c:pt>
                <c:pt idx="95">
                  <c:v>327.5</c:v>
                </c:pt>
                <c:pt idx="96">
                  <c:v>328</c:v>
                </c:pt>
                <c:pt idx="97">
                  <c:v>328.5</c:v>
                </c:pt>
                <c:pt idx="98">
                  <c:v>329</c:v>
                </c:pt>
                <c:pt idx="99">
                  <c:v>329.5</c:v>
                </c:pt>
                <c:pt idx="100">
                  <c:v>330</c:v>
                </c:pt>
                <c:pt idx="101">
                  <c:v>330.5</c:v>
                </c:pt>
                <c:pt idx="102">
                  <c:v>331</c:v>
                </c:pt>
                <c:pt idx="103">
                  <c:v>331.5</c:v>
                </c:pt>
                <c:pt idx="104">
                  <c:v>332</c:v>
                </c:pt>
                <c:pt idx="105">
                  <c:v>332.5</c:v>
                </c:pt>
                <c:pt idx="106">
                  <c:v>333</c:v>
                </c:pt>
                <c:pt idx="107">
                  <c:v>333.5</c:v>
                </c:pt>
                <c:pt idx="108">
                  <c:v>334</c:v>
                </c:pt>
                <c:pt idx="109">
                  <c:v>334.5</c:v>
                </c:pt>
                <c:pt idx="110">
                  <c:v>335</c:v>
                </c:pt>
                <c:pt idx="111">
                  <c:v>335.5</c:v>
                </c:pt>
                <c:pt idx="112">
                  <c:v>336</c:v>
                </c:pt>
                <c:pt idx="113">
                  <c:v>336.5</c:v>
                </c:pt>
                <c:pt idx="114">
                  <c:v>337</c:v>
                </c:pt>
                <c:pt idx="115">
                  <c:v>337.5</c:v>
                </c:pt>
                <c:pt idx="116">
                  <c:v>338</c:v>
                </c:pt>
                <c:pt idx="117">
                  <c:v>338.5</c:v>
                </c:pt>
                <c:pt idx="118">
                  <c:v>339</c:v>
                </c:pt>
                <c:pt idx="119">
                  <c:v>339.5</c:v>
                </c:pt>
                <c:pt idx="120">
                  <c:v>340</c:v>
                </c:pt>
                <c:pt idx="121">
                  <c:v>340.5</c:v>
                </c:pt>
                <c:pt idx="122">
                  <c:v>341</c:v>
                </c:pt>
                <c:pt idx="123">
                  <c:v>341.5</c:v>
                </c:pt>
                <c:pt idx="124">
                  <c:v>342</c:v>
                </c:pt>
                <c:pt idx="125">
                  <c:v>342.5</c:v>
                </c:pt>
                <c:pt idx="126">
                  <c:v>343</c:v>
                </c:pt>
                <c:pt idx="127">
                  <c:v>343.5</c:v>
                </c:pt>
                <c:pt idx="128">
                  <c:v>344</c:v>
                </c:pt>
                <c:pt idx="129">
                  <c:v>344.5</c:v>
                </c:pt>
                <c:pt idx="130">
                  <c:v>345</c:v>
                </c:pt>
                <c:pt idx="131">
                  <c:v>345.5</c:v>
                </c:pt>
                <c:pt idx="132">
                  <c:v>346</c:v>
                </c:pt>
                <c:pt idx="133">
                  <c:v>346.5</c:v>
                </c:pt>
                <c:pt idx="134">
                  <c:v>347</c:v>
                </c:pt>
                <c:pt idx="135">
                  <c:v>347.5</c:v>
                </c:pt>
                <c:pt idx="136">
                  <c:v>348</c:v>
                </c:pt>
                <c:pt idx="137">
                  <c:v>348.5</c:v>
                </c:pt>
                <c:pt idx="138">
                  <c:v>349</c:v>
                </c:pt>
                <c:pt idx="139">
                  <c:v>349.5</c:v>
                </c:pt>
                <c:pt idx="140">
                  <c:v>350</c:v>
                </c:pt>
                <c:pt idx="141">
                  <c:v>350.5</c:v>
                </c:pt>
                <c:pt idx="142">
                  <c:v>351</c:v>
                </c:pt>
                <c:pt idx="143">
                  <c:v>351.5</c:v>
                </c:pt>
                <c:pt idx="144">
                  <c:v>352</c:v>
                </c:pt>
                <c:pt idx="145">
                  <c:v>352.5</c:v>
                </c:pt>
                <c:pt idx="146">
                  <c:v>353</c:v>
                </c:pt>
                <c:pt idx="147">
                  <c:v>353.5</c:v>
                </c:pt>
                <c:pt idx="148">
                  <c:v>354</c:v>
                </c:pt>
                <c:pt idx="149">
                  <c:v>354.5</c:v>
                </c:pt>
                <c:pt idx="150">
                  <c:v>355</c:v>
                </c:pt>
                <c:pt idx="151">
                  <c:v>355.5</c:v>
                </c:pt>
                <c:pt idx="152">
                  <c:v>356</c:v>
                </c:pt>
                <c:pt idx="153">
                  <c:v>356.5</c:v>
                </c:pt>
                <c:pt idx="154">
                  <c:v>357</c:v>
                </c:pt>
                <c:pt idx="155">
                  <c:v>357.5</c:v>
                </c:pt>
                <c:pt idx="156">
                  <c:v>358</c:v>
                </c:pt>
                <c:pt idx="157">
                  <c:v>358.5</c:v>
                </c:pt>
                <c:pt idx="158">
                  <c:v>359</c:v>
                </c:pt>
                <c:pt idx="159">
                  <c:v>359.5</c:v>
                </c:pt>
                <c:pt idx="160">
                  <c:v>360</c:v>
                </c:pt>
                <c:pt idx="161">
                  <c:v>360.5</c:v>
                </c:pt>
                <c:pt idx="162">
                  <c:v>361</c:v>
                </c:pt>
                <c:pt idx="163">
                  <c:v>361.5</c:v>
                </c:pt>
                <c:pt idx="164">
                  <c:v>362</c:v>
                </c:pt>
                <c:pt idx="165">
                  <c:v>362.5</c:v>
                </c:pt>
                <c:pt idx="166">
                  <c:v>363</c:v>
                </c:pt>
                <c:pt idx="167">
                  <c:v>363.5</c:v>
                </c:pt>
                <c:pt idx="168">
                  <c:v>364</c:v>
                </c:pt>
                <c:pt idx="169">
                  <c:v>364.5</c:v>
                </c:pt>
                <c:pt idx="170">
                  <c:v>365</c:v>
                </c:pt>
                <c:pt idx="171">
                  <c:v>365.5</c:v>
                </c:pt>
                <c:pt idx="172">
                  <c:v>366</c:v>
                </c:pt>
                <c:pt idx="173">
                  <c:v>366.5</c:v>
                </c:pt>
                <c:pt idx="174">
                  <c:v>367</c:v>
                </c:pt>
                <c:pt idx="175">
                  <c:v>367.5</c:v>
                </c:pt>
                <c:pt idx="176">
                  <c:v>368</c:v>
                </c:pt>
                <c:pt idx="177">
                  <c:v>368.5</c:v>
                </c:pt>
                <c:pt idx="178">
                  <c:v>369</c:v>
                </c:pt>
                <c:pt idx="179">
                  <c:v>369.5</c:v>
                </c:pt>
                <c:pt idx="180">
                  <c:v>370</c:v>
                </c:pt>
                <c:pt idx="181">
                  <c:v>370.5</c:v>
                </c:pt>
                <c:pt idx="182">
                  <c:v>371</c:v>
                </c:pt>
                <c:pt idx="183">
                  <c:v>371.5</c:v>
                </c:pt>
                <c:pt idx="184">
                  <c:v>372</c:v>
                </c:pt>
                <c:pt idx="185">
                  <c:v>372.5</c:v>
                </c:pt>
                <c:pt idx="186">
                  <c:v>373</c:v>
                </c:pt>
                <c:pt idx="187">
                  <c:v>373.5</c:v>
                </c:pt>
                <c:pt idx="188">
                  <c:v>374</c:v>
                </c:pt>
                <c:pt idx="189">
                  <c:v>374.5</c:v>
                </c:pt>
                <c:pt idx="190">
                  <c:v>375</c:v>
                </c:pt>
                <c:pt idx="191">
                  <c:v>375.5</c:v>
                </c:pt>
                <c:pt idx="192">
                  <c:v>376</c:v>
                </c:pt>
                <c:pt idx="193">
                  <c:v>376.5</c:v>
                </c:pt>
                <c:pt idx="194">
                  <c:v>377</c:v>
                </c:pt>
                <c:pt idx="195">
                  <c:v>377.5</c:v>
                </c:pt>
                <c:pt idx="196">
                  <c:v>378</c:v>
                </c:pt>
                <c:pt idx="197">
                  <c:v>378.5</c:v>
                </c:pt>
                <c:pt idx="198">
                  <c:v>379</c:v>
                </c:pt>
                <c:pt idx="199">
                  <c:v>379.5</c:v>
                </c:pt>
                <c:pt idx="200">
                  <c:v>380</c:v>
                </c:pt>
                <c:pt idx="201">
                  <c:v>380.5</c:v>
                </c:pt>
                <c:pt idx="202">
                  <c:v>381</c:v>
                </c:pt>
                <c:pt idx="203">
                  <c:v>381.5</c:v>
                </c:pt>
                <c:pt idx="204">
                  <c:v>382</c:v>
                </c:pt>
                <c:pt idx="205">
                  <c:v>382.5</c:v>
                </c:pt>
                <c:pt idx="206">
                  <c:v>383</c:v>
                </c:pt>
                <c:pt idx="207">
                  <c:v>383.5</c:v>
                </c:pt>
                <c:pt idx="208">
                  <c:v>384</c:v>
                </c:pt>
                <c:pt idx="209">
                  <c:v>384.5</c:v>
                </c:pt>
                <c:pt idx="210">
                  <c:v>385</c:v>
                </c:pt>
                <c:pt idx="211">
                  <c:v>385.5</c:v>
                </c:pt>
                <c:pt idx="212">
                  <c:v>386</c:v>
                </c:pt>
                <c:pt idx="213">
                  <c:v>386.5</c:v>
                </c:pt>
                <c:pt idx="214">
                  <c:v>387</c:v>
                </c:pt>
                <c:pt idx="215">
                  <c:v>387.5</c:v>
                </c:pt>
                <c:pt idx="216">
                  <c:v>388</c:v>
                </c:pt>
                <c:pt idx="217">
                  <c:v>388.5</c:v>
                </c:pt>
                <c:pt idx="218">
                  <c:v>389</c:v>
                </c:pt>
                <c:pt idx="219">
                  <c:v>389.5</c:v>
                </c:pt>
                <c:pt idx="220">
                  <c:v>390</c:v>
                </c:pt>
                <c:pt idx="221">
                  <c:v>390.5</c:v>
                </c:pt>
                <c:pt idx="222">
                  <c:v>391</c:v>
                </c:pt>
                <c:pt idx="223">
                  <c:v>391.5</c:v>
                </c:pt>
                <c:pt idx="224">
                  <c:v>392</c:v>
                </c:pt>
                <c:pt idx="225">
                  <c:v>392.5</c:v>
                </c:pt>
                <c:pt idx="226">
                  <c:v>393</c:v>
                </c:pt>
                <c:pt idx="227">
                  <c:v>393.5</c:v>
                </c:pt>
                <c:pt idx="228">
                  <c:v>394</c:v>
                </c:pt>
                <c:pt idx="229">
                  <c:v>394.5</c:v>
                </c:pt>
                <c:pt idx="230">
                  <c:v>395</c:v>
                </c:pt>
                <c:pt idx="231">
                  <c:v>395.5</c:v>
                </c:pt>
                <c:pt idx="232">
                  <c:v>396</c:v>
                </c:pt>
                <c:pt idx="233">
                  <c:v>396.5</c:v>
                </c:pt>
                <c:pt idx="234">
                  <c:v>397</c:v>
                </c:pt>
                <c:pt idx="235">
                  <c:v>397.5</c:v>
                </c:pt>
                <c:pt idx="236">
                  <c:v>398</c:v>
                </c:pt>
                <c:pt idx="237">
                  <c:v>398.5</c:v>
                </c:pt>
                <c:pt idx="238">
                  <c:v>399</c:v>
                </c:pt>
                <c:pt idx="239">
                  <c:v>399.5</c:v>
                </c:pt>
                <c:pt idx="240">
                  <c:v>400</c:v>
                </c:pt>
                <c:pt idx="241">
                  <c:v>400.5</c:v>
                </c:pt>
                <c:pt idx="242">
                  <c:v>401</c:v>
                </c:pt>
                <c:pt idx="243">
                  <c:v>401.5</c:v>
                </c:pt>
                <c:pt idx="244">
                  <c:v>402</c:v>
                </c:pt>
                <c:pt idx="245">
                  <c:v>402.5</c:v>
                </c:pt>
                <c:pt idx="246">
                  <c:v>403</c:v>
                </c:pt>
                <c:pt idx="247">
                  <c:v>403.5</c:v>
                </c:pt>
                <c:pt idx="248">
                  <c:v>404</c:v>
                </c:pt>
                <c:pt idx="249">
                  <c:v>404.5</c:v>
                </c:pt>
                <c:pt idx="250">
                  <c:v>405</c:v>
                </c:pt>
                <c:pt idx="251">
                  <c:v>405.5</c:v>
                </c:pt>
                <c:pt idx="252">
                  <c:v>406</c:v>
                </c:pt>
                <c:pt idx="253">
                  <c:v>406.5</c:v>
                </c:pt>
                <c:pt idx="254">
                  <c:v>407</c:v>
                </c:pt>
                <c:pt idx="255">
                  <c:v>407.5</c:v>
                </c:pt>
                <c:pt idx="256">
                  <c:v>408</c:v>
                </c:pt>
                <c:pt idx="257">
                  <c:v>408.5</c:v>
                </c:pt>
                <c:pt idx="258">
                  <c:v>409</c:v>
                </c:pt>
                <c:pt idx="259">
                  <c:v>409.5</c:v>
                </c:pt>
                <c:pt idx="260">
                  <c:v>410</c:v>
                </c:pt>
                <c:pt idx="261">
                  <c:v>410.5</c:v>
                </c:pt>
                <c:pt idx="262">
                  <c:v>411</c:v>
                </c:pt>
                <c:pt idx="263">
                  <c:v>411.5</c:v>
                </c:pt>
                <c:pt idx="264">
                  <c:v>412</c:v>
                </c:pt>
                <c:pt idx="265">
                  <c:v>412.5</c:v>
                </c:pt>
                <c:pt idx="266">
                  <c:v>413</c:v>
                </c:pt>
                <c:pt idx="267">
                  <c:v>413.5</c:v>
                </c:pt>
                <c:pt idx="268">
                  <c:v>414</c:v>
                </c:pt>
                <c:pt idx="269">
                  <c:v>414.5</c:v>
                </c:pt>
                <c:pt idx="270">
                  <c:v>415</c:v>
                </c:pt>
                <c:pt idx="271">
                  <c:v>415.5</c:v>
                </c:pt>
                <c:pt idx="272">
                  <c:v>416</c:v>
                </c:pt>
                <c:pt idx="273">
                  <c:v>416.5</c:v>
                </c:pt>
                <c:pt idx="274">
                  <c:v>417</c:v>
                </c:pt>
                <c:pt idx="275">
                  <c:v>417.5</c:v>
                </c:pt>
                <c:pt idx="276">
                  <c:v>418</c:v>
                </c:pt>
                <c:pt idx="277">
                  <c:v>418.5</c:v>
                </c:pt>
                <c:pt idx="278">
                  <c:v>419</c:v>
                </c:pt>
                <c:pt idx="279">
                  <c:v>419.5</c:v>
                </c:pt>
                <c:pt idx="280">
                  <c:v>420</c:v>
                </c:pt>
                <c:pt idx="281">
                  <c:v>420.5</c:v>
                </c:pt>
                <c:pt idx="282">
                  <c:v>421</c:v>
                </c:pt>
                <c:pt idx="283">
                  <c:v>421.5</c:v>
                </c:pt>
                <c:pt idx="284">
                  <c:v>422</c:v>
                </c:pt>
                <c:pt idx="285">
                  <c:v>422.5</c:v>
                </c:pt>
                <c:pt idx="286">
                  <c:v>423</c:v>
                </c:pt>
                <c:pt idx="287">
                  <c:v>423.5</c:v>
                </c:pt>
                <c:pt idx="288">
                  <c:v>424</c:v>
                </c:pt>
                <c:pt idx="289">
                  <c:v>424.5</c:v>
                </c:pt>
                <c:pt idx="290">
                  <c:v>425</c:v>
                </c:pt>
                <c:pt idx="291">
                  <c:v>425.5</c:v>
                </c:pt>
                <c:pt idx="292">
                  <c:v>426</c:v>
                </c:pt>
                <c:pt idx="293">
                  <c:v>426.5</c:v>
                </c:pt>
                <c:pt idx="294">
                  <c:v>427</c:v>
                </c:pt>
                <c:pt idx="295">
                  <c:v>427.5</c:v>
                </c:pt>
                <c:pt idx="296">
                  <c:v>428</c:v>
                </c:pt>
                <c:pt idx="297">
                  <c:v>428.5</c:v>
                </c:pt>
                <c:pt idx="298">
                  <c:v>429</c:v>
                </c:pt>
                <c:pt idx="299">
                  <c:v>429.5</c:v>
                </c:pt>
                <c:pt idx="300">
                  <c:v>430</c:v>
                </c:pt>
                <c:pt idx="301">
                  <c:v>430.5</c:v>
                </c:pt>
                <c:pt idx="302">
                  <c:v>431</c:v>
                </c:pt>
                <c:pt idx="303">
                  <c:v>431.5</c:v>
                </c:pt>
                <c:pt idx="304">
                  <c:v>432</c:v>
                </c:pt>
                <c:pt idx="305">
                  <c:v>432.5</c:v>
                </c:pt>
                <c:pt idx="306">
                  <c:v>433</c:v>
                </c:pt>
                <c:pt idx="307">
                  <c:v>433.5</c:v>
                </c:pt>
                <c:pt idx="308">
                  <c:v>434</c:v>
                </c:pt>
                <c:pt idx="309">
                  <c:v>434.5</c:v>
                </c:pt>
                <c:pt idx="310">
                  <c:v>435</c:v>
                </c:pt>
                <c:pt idx="311">
                  <c:v>435.5</c:v>
                </c:pt>
                <c:pt idx="312">
                  <c:v>436</c:v>
                </c:pt>
                <c:pt idx="313">
                  <c:v>436.5</c:v>
                </c:pt>
                <c:pt idx="314">
                  <c:v>437</c:v>
                </c:pt>
                <c:pt idx="315">
                  <c:v>437.5</c:v>
                </c:pt>
                <c:pt idx="316">
                  <c:v>438</c:v>
                </c:pt>
                <c:pt idx="317">
                  <c:v>438.5</c:v>
                </c:pt>
                <c:pt idx="318">
                  <c:v>439</c:v>
                </c:pt>
                <c:pt idx="319">
                  <c:v>439.5</c:v>
                </c:pt>
                <c:pt idx="320">
                  <c:v>440</c:v>
                </c:pt>
                <c:pt idx="321">
                  <c:v>440.5</c:v>
                </c:pt>
                <c:pt idx="322">
                  <c:v>441</c:v>
                </c:pt>
                <c:pt idx="323">
                  <c:v>441.5</c:v>
                </c:pt>
                <c:pt idx="324">
                  <c:v>442</c:v>
                </c:pt>
                <c:pt idx="325">
                  <c:v>442.5</c:v>
                </c:pt>
                <c:pt idx="326">
                  <c:v>443</c:v>
                </c:pt>
                <c:pt idx="327">
                  <c:v>443.5</c:v>
                </c:pt>
                <c:pt idx="328">
                  <c:v>444</c:v>
                </c:pt>
                <c:pt idx="329">
                  <c:v>444.5</c:v>
                </c:pt>
                <c:pt idx="330">
                  <c:v>445</c:v>
                </c:pt>
                <c:pt idx="331">
                  <c:v>445.5</c:v>
                </c:pt>
                <c:pt idx="332">
                  <c:v>446</c:v>
                </c:pt>
                <c:pt idx="333">
                  <c:v>446.5</c:v>
                </c:pt>
                <c:pt idx="334">
                  <c:v>447</c:v>
                </c:pt>
                <c:pt idx="335">
                  <c:v>447.5</c:v>
                </c:pt>
                <c:pt idx="336">
                  <c:v>448</c:v>
                </c:pt>
                <c:pt idx="337">
                  <c:v>448.5</c:v>
                </c:pt>
                <c:pt idx="338">
                  <c:v>449</c:v>
                </c:pt>
                <c:pt idx="339">
                  <c:v>449.5</c:v>
                </c:pt>
                <c:pt idx="340">
                  <c:v>450</c:v>
                </c:pt>
                <c:pt idx="341">
                  <c:v>450.5</c:v>
                </c:pt>
                <c:pt idx="342">
                  <c:v>451</c:v>
                </c:pt>
                <c:pt idx="343">
                  <c:v>451.5</c:v>
                </c:pt>
                <c:pt idx="344">
                  <c:v>452</c:v>
                </c:pt>
                <c:pt idx="345">
                  <c:v>452.5</c:v>
                </c:pt>
                <c:pt idx="346">
                  <c:v>453</c:v>
                </c:pt>
                <c:pt idx="347">
                  <c:v>453.5</c:v>
                </c:pt>
                <c:pt idx="348">
                  <c:v>454</c:v>
                </c:pt>
                <c:pt idx="349">
                  <c:v>454.5</c:v>
                </c:pt>
                <c:pt idx="350">
                  <c:v>455</c:v>
                </c:pt>
                <c:pt idx="351">
                  <c:v>455.5</c:v>
                </c:pt>
                <c:pt idx="352">
                  <c:v>456</c:v>
                </c:pt>
                <c:pt idx="353">
                  <c:v>456.5</c:v>
                </c:pt>
                <c:pt idx="354">
                  <c:v>457</c:v>
                </c:pt>
                <c:pt idx="355">
                  <c:v>457.5</c:v>
                </c:pt>
                <c:pt idx="356">
                  <c:v>458</c:v>
                </c:pt>
                <c:pt idx="357">
                  <c:v>458.5</c:v>
                </c:pt>
                <c:pt idx="358">
                  <c:v>459</c:v>
                </c:pt>
                <c:pt idx="359">
                  <c:v>459.5</c:v>
                </c:pt>
                <c:pt idx="360">
                  <c:v>460</c:v>
                </c:pt>
                <c:pt idx="361">
                  <c:v>460.5</c:v>
                </c:pt>
                <c:pt idx="362">
                  <c:v>461</c:v>
                </c:pt>
                <c:pt idx="363">
                  <c:v>461.5</c:v>
                </c:pt>
                <c:pt idx="364">
                  <c:v>462</c:v>
                </c:pt>
                <c:pt idx="365">
                  <c:v>462.5</c:v>
                </c:pt>
                <c:pt idx="366">
                  <c:v>463</c:v>
                </c:pt>
                <c:pt idx="367">
                  <c:v>463.5</c:v>
                </c:pt>
                <c:pt idx="368">
                  <c:v>464</c:v>
                </c:pt>
                <c:pt idx="369">
                  <c:v>464.5</c:v>
                </c:pt>
                <c:pt idx="370">
                  <c:v>465</c:v>
                </c:pt>
                <c:pt idx="371">
                  <c:v>465.5</c:v>
                </c:pt>
                <c:pt idx="372">
                  <c:v>466</c:v>
                </c:pt>
                <c:pt idx="373">
                  <c:v>466.5</c:v>
                </c:pt>
                <c:pt idx="374">
                  <c:v>467</c:v>
                </c:pt>
                <c:pt idx="375">
                  <c:v>467.5</c:v>
                </c:pt>
                <c:pt idx="376">
                  <c:v>468</c:v>
                </c:pt>
                <c:pt idx="377">
                  <c:v>468.5</c:v>
                </c:pt>
                <c:pt idx="378">
                  <c:v>469</c:v>
                </c:pt>
                <c:pt idx="379">
                  <c:v>469.5</c:v>
                </c:pt>
                <c:pt idx="380">
                  <c:v>470</c:v>
                </c:pt>
                <c:pt idx="381">
                  <c:v>470.5</c:v>
                </c:pt>
                <c:pt idx="382">
                  <c:v>471</c:v>
                </c:pt>
                <c:pt idx="383">
                  <c:v>471.5</c:v>
                </c:pt>
                <c:pt idx="384">
                  <c:v>472</c:v>
                </c:pt>
                <c:pt idx="385">
                  <c:v>472.5</c:v>
                </c:pt>
                <c:pt idx="386">
                  <c:v>473</c:v>
                </c:pt>
                <c:pt idx="387">
                  <c:v>473.5</c:v>
                </c:pt>
                <c:pt idx="388">
                  <c:v>474</c:v>
                </c:pt>
                <c:pt idx="389">
                  <c:v>474.5</c:v>
                </c:pt>
                <c:pt idx="390">
                  <c:v>475</c:v>
                </c:pt>
                <c:pt idx="391">
                  <c:v>475.5</c:v>
                </c:pt>
                <c:pt idx="392">
                  <c:v>476</c:v>
                </c:pt>
                <c:pt idx="393">
                  <c:v>476.5</c:v>
                </c:pt>
                <c:pt idx="394">
                  <c:v>477</c:v>
                </c:pt>
                <c:pt idx="395">
                  <c:v>477.5</c:v>
                </c:pt>
                <c:pt idx="396">
                  <c:v>478</c:v>
                </c:pt>
                <c:pt idx="397">
                  <c:v>478.5</c:v>
                </c:pt>
                <c:pt idx="398">
                  <c:v>479</c:v>
                </c:pt>
                <c:pt idx="399">
                  <c:v>479.5</c:v>
                </c:pt>
                <c:pt idx="400">
                  <c:v>480</c:v>
                </c:pt>
                <c:pt idx="401">
                  <c:v>480.5</c:v>
                </c:pt>
                <c:pt idx="402">
                  <c:v>481</c:v>
                </c:pt>
                <c:pt idx="403">
                  <c:v>481.5</c:v>
                </c:pt>
                <c:pt idx="404">
                  <c:v>482</c:v>
                </c:pt>
                <c:pt idx="405">
                  <c:v>482.5</c:v>
                </c:pt>
                <c:pt idx="406">
                  <c:v>483</c:v>
                </c:pt>
                <c:pt idx="407">
                  <c:v>483.5</c:v>
                </c:pt>
                <c:pt idx="408">
                  <c:v>484</c:v>
                </c:pt>
                <c:pt idx="409">
                  <c:v>484.5</c:v>
                </c:pt>
                <c:pt idx="410">
                  <c:v>485</c:v>
                </c:pt>
                <c:pt idx="411">
                  <c:v>485.5</c:v>
                </c:pt>
                <c:pt idx="412">
                  <c:v>486</c:v>
                </c:pt>
                <c:pt idx="413">
                  <c:v>486.5</c:v>
                </c:pt>
                <c:pt idx="414">
                  <c:v>487</c:v>
                </c:pt>
                <c:pt idx="415">
                  <c:v>487.5</c:v>
                </c:pt>
                <c:pt idx="416">
                  <c:v>488</c:v>
                </c:pt>
                <c:pt idx="417">
                  <c:v>488.5</c:v>
                </c:pt>
                <c:pt idx="418">
                  <c:v>489</c:v>
                </c:pt>
                <c:pt idx="419">
                  <c:v>489.5</c:v>
                </c:pt>
                <c:pt idx="420">
                  <c:v>490</c:v>
                </c:pt>
                <c:pt idx="421">
                  <c:v>490.5</c:v>
                </c:pt>
                <c:pt idx="422">
                  <c:v>491</c:v>
                </c:pt>
                <c:pt idx="423">
                  <c:v>491.5</c:v>
                </c:pt>
                <c:pt idx="424">
                  <c:v>492</c:v>
                </c:pt>
                <c:pt idx="425">
                  <c:v>492.5</c:v>
                </c:pt>
                <c:pt idx="426">
                  <c:v>493</c:v>
                </c:pt>
                <c:pt idx="427">
                  <c:v>493.5</c:v>
                </c:pt>
                <c:pt idx="428">
                  <c:v>494</c:v>
                </c:pt>
                <c:pt idx="429">
                  <c:v>494.5</c:v>
                </c:pt>
                <c:pt idx="430">
                  <c:v>495</c:v>
                </c:pt>
                <c:pt idx="431">
                  <c:v>495.5</c:v>
                </c:pt>
                <c:pt idx="432">
                  <c:v>496</c:v>
                </c:pt>
                <c:pt idx="433">
                  <c:v>496.5</c:v>
                </c:pt>
                <c:pt idx="434">
                  <c:v>497</c:v>
                </c:pt>
                <c:pt idx="435">
                  <c:v>497.5</c:v>
                </c:pt>
                <c:pt idx="436">
                  <c:v>498</c:v>
                </c:pt>
                <c:pt idx="437">
                  <c:v>498.5</c:v>
                </c:pt>
                <c:pt idx="438">
                  <c:v>499</c:v>
                </c:pt>
                <c:pt idx="439">
                  <c:v>499.5</c:v>
                </c:pt>
                <c:pt idx="440">
                  <c:v>500</c:v>
                </c:pt>
                <c:pt idx="441">
                  <c:v>500.5</c:v>
                </c:pt>
                <c:pt idx="442">
                  <c:v>501</c:v>
                </c:pt>
                <c:pt idx="443">
                  <c:v>501.5</c:v>
                </c:pt>
                <c:pt idx="444">
                  <c:v>502</c:v>
                </c:pt>
                <c:pt idx="445">
                  <c:v>502.5</c:v>
                </c:pt>
                <c:pt idx="446">
                  <c:v>503</c:v>
                </c:pt>
                <c:pt idx="447">
                  <c:v>503.5</c:v>
                </c:pt>
                <c:pt idx="448">
                  <c:v>504</c:v>
                </c:pt>
                <c:pt idx="449">
                  <c:v>504.5</c:v>
                </c:pt>
                <c:pt idx="450">
                  <c:v>505</c:v>
                </c:pt>
                <c:pt idx="451">
                  <c:v>505.5</c:v>
                </c:pt>
                <c:pt idx="452">
                  <c:v>506</c:v>
                </c:pt>
                <c:pt idx="453">
                  <c:v>506.5</c:v>
                </c:pt>
                <c:pt idx="454">
                  <c:v>507</c:v>
                </c:pt>
                <c:pt idx="455">
                  <c:v>507.5</c:v>
                </c:pt>
                <c:pt idx="456">
                  <c:v>508</c:v>
                </c:pt>
                <c:pt idx="457">
                  <c:v>508.5</c:v>
                </c:pt>
                <c:pt idx="458">
                  <c:v>509</c:v>
                </c:pt>
                <c:pt idx="459">
                  <c:v>509.5</c:v>
                </c:pt>
                <c:pt idx="460">
                  <c:v>510</c:v>
                </c:pt>
                <c:pt idx="461">
                  <c:v>510.5</c:v>
                </c:pt>
                <c:pt idx="462">
                  <c:v>511</c:v>
                </c:pt>
                <c:pt idx="463">
                  <c:v>511.5</c:v>
                </c:pt>
                <c:pt idx="464">
                  <c:v>512</c:v>
                </c:pt>
                <c:pt idx="465">
                  <c:v>512.5</c:v>
                </c:pt>
                <c:pt idx="466">
                  <c:v>513</c:v>
                </c:pt>
                <c:pt idx="467">
                  <c:v>513.5</c:v>
                </c:pt>
                <c:pt idx="468">
                  <c:v>514</c:v>
                </c:pt>
                <c:pt idx="469">
                  <c:v>514.5</c:v>
                </c:pt>
                <c:pt idx="470">
                  <c:v>515</c:v>
                </c:pt>
                <c:pt idx="471">
                  <c:v>515.5</c:v>
                </c:pt>
                <c:pt idx="472">
                  <c:v>516</c:v>
                </c:pt>
                <c:pt idx="473">
                  <c:v>516.5</c:v>
                </c:pt>
                <c:pt idx="474">
                  <c:v>517</c:v>
                </c:pt>
                <c:pt idx="475">
                  <c:v>517.5</c:v>
                </c:pt>
                <c:pt idx="476">
                  <c:v>518</c:v>
                </c:pt>
                <c:pt idx="477">
                  <c:v>518.5</c:v>
                </c:pt>
                <c:pt idx="478">
                  <c:v>519</c:v>
                </c:pt>
                <c:pt idx="479">
                  <c:v>519.5</c:v>
                </c:pt>
                <c:pt idx="480">
                  <c:v>520</c:v>
                </c:pt>
              </c:numCache>
            </c:numRef>
          </c:xVal>
          <c:yVal>
            <c:numRef>
              <c:f>vzavk!$X$1:$X$481</c:f>
              <c:numCache>
                <c:formatCode>General</c:formatCode>
                <c:ptCount val="481"/>
                <c:pt idx="0">
                  <c:v>999.99900000000002</c:v>
                </c:pt>
                <c:pt idx="1">
                  <c:v>999.99900000000002</c:v>
                </c:pt>
                <c:pt idx="2">
                  <c:v>999.99900000000002</c:v>
                </c:pt>
                <c:pt idx="3">
                  <c:v>999.99900000000002</c:v>
                </c:pt>
                <c:pt idx="4">
                  <c:v>999.99900000000002</c:v>
                </c:pt>
                <c:pt idx="5">
                  <c:v>999.99900000000002</c:v>
                </c:pt>
                <c:pt idx="6">
                  <c:v>999.99900000000002</c:v>
                </c:pt>
                <c:pt idx="7">
                  <c:v>999.99900000000002</c:v>
                </c:pt>
                <c:pt idx="8">
                  <c:v>999.99900000000002</c:v>
                </c:pt>
                <c:pt idx="9">
                  <c:v>990.57999900000004</c:v>
                </c:pt>
                <c:pt idx="10">
                  <c:v>907.60950000000003</c:v>
                </c:pt>
                <c:pt idx="11">
                  <c:v>801.51549999999997</c:v>
                </c:pt>
                <c:pt idx="12">
                  <c:v>706.60950000000003</c:v>
                </c:pt>
                <c:pt idx="13">
                  <c:v>614.74649999999997</c:v>
                </c:pt>
                <c:pt idx="14">
                  <c:v>515.16399999999999</c:v>
                </c:pt>
                <c:pt idx="15">
                  <c:v>431.38</c:v>
                </c:pt>
                <c:pt idx="16">
                  <c:v>332.84000000000032</c:v>
                </c:pt>
                <c:pt idx="17">
                  <c:v>290.58549999999963</c:v>
                </c:pt>
                <c:pt idx="18">
                  <c:v>252.17</c:v>
                </c:pt>
                <c:pt idx="19">
                  <c:v>189.32400000000001</c:v>
                </c:pt>
                <c:pt idx="20">
                  <c:v>134.8845</c:v>
                </c:pt>
                <c:pt idx="21">
                  <c:v>90.372998999999467</c:v>
                </c:pt>
                <c:pt idx="22">
                  <c:v>64.569000000000003</c:v>
                </c:pt>
                <c:pt idx="23">
                  <c:v>41.899000000000001</c:v>
                </c:pt>
                <c:pt idx="24">
                  <c:v>30.454000000000001</c:v>
                </c:pt>
                <c:pt idx="25">
                  <c:v>22.091999999999999</c:v>
                </c:pt>
                <c:pt idx="26">
                  <c:v>18.898</c:v>
                </c:pt>
                <c:pt idx="27">
                  <c:v>18.373999999999999</c:v>
                </c:pt>
                <c:pt idx="28">
                  <c:v>17.5595</c:v>
                </c:pt>
                <c:pt idx="29">
                  <c:v>17.485999999999883</c:v>
                </c:pt>
                <c:pt idx="30">
                  <c:v>19.030999999999999</c:v>
                </c:pt>
                <c:pt idx="31">
                  <c:v>19.002499999999905</c:v>
                </c:pt>
                <c:pt idx="32">
                  <c:v>19.887</c:v>
                </c:pt>
                <c:pt idx="33">
                  <c:v>19.919</c:v>
                </c:pt>
                <c:pt idx="34">
                  <c:v>21.401999999999987</c:v>
                </c:pt>
                <c:pt idx="35">
                  <c:v>22.364999999999988</c:v>
                </c:pt>
                <c:pt idx="36">
                  <c:v>24.8355</c:v>
                </c:pt>
                <c:pt idx="37">
                  <c:v>27.280499999999876</c:v>
                </c:pt>
                <c:pt idx="38">
                  <c:v>28.1265</c:v>
                </c:pt>
                <c:pt idx="39">
                  <c:v>28.30849999999991</c:v>
                </c:pt>
                <c:pt idx="40">
                  <c:v>31.93049999999991</c:v>
                </c:pt>
                <c:pt idx="41">
                  <c:v>31.570499999999921</c:v>
                </c:pt>
                <c:pt idx="42">
                  <c:v>32.499500000000012</c:v>
                </c:pt>
                <c:pt idx="43">
                  <c:v>35.472000000000001</c:v>
                </c:pt>
                <c:pt idx="44">
                  <c:v>39.273000000000003</c:v>
                </c:pt>
                <c:pt idx="45">
                  <c:v>41.961000000000006</c:v>
                </c:pt>
                <c:pt idx="46">
                  <c:v>43.7</c:v>
                </c:pt>
                <c:pt idx="47">
                  <c:v>44.97</c:v>
                </c:pt>
                <c:pt idx="48">
                  <c:v>47.869500000000002</c:v>
                </c:pt>
                <c:pt idx="49">
                  <c:v>51.643000000000001</c:v>
                </c:pt>
                <c:pt idx="50">
                  <c:v>53.304499999999997</c:v>
                </c:pt>
                <c:pt idx="51">
                  <c:v>56.193000000000012</c:v>
                </c:pt>
                <c:pt idx="52">
                  <c:v>59.977499999999999</c:v>
                </c:pt>
                <c:pt idx="53">
                  <c:v>65.637</c:v>
                </c:pt>
                <c:pt idx="54">
                  <c:v>67.926998999999981</c:v>
                </c:pt>
                <c:pt idx="55">
                  <c:v>70.083499000000003</c:v>
                </c:pt>
                <c:pt idx="56">
                  <c:v>73.400000000000006</c:v>
                </c:pt>
                <c:pt idx="57">
                  <c:v>76.505499999999998</c:v>
                </c:pt>
                <c:pt idx="58">
                  <c:v>80.432500000000005</c:v>
                </c:pt>
                <c:pt idx="59">
                  <c:v>85.293000000000006</c:v>
                </c:pt>
                <c:pt idx="60">
                  <c:v>87.657499999999999</c:v>
                </c:pt>
                <c:pt idx="61">
                  <c:v>93.382999999999981</c:v>
                </c:pt>
                <c:pt idx="62">
                  <c:v>97.518000000000001</c:v>
                </c:pt>
                <c:pt idx="63">
                  <c:v>99.742500000000007</c:v>
                </c:pt>
                <c:pt idx="64">
                  <c:v>104.07250000000001</c:v>
                </c:pt>
                <c:pt idx="65">
                  <c:v>108.73</c:v>
                </c:pt>
                <c:pt idx="66">
                  <c:v>113.76700000000002</c:v>
                </c:pt>
                <c:pt idx="67">
                  <c:v>117.923</c:v>
                </c:pt>
                <c:pt idx="68">
                  <c:v>120.53149999999999</c:v>
                </c:pt>
                <c:pt idx="69">
                  <c:v>127.17999999999998</c:v>
                </c:pt>
                <c:pt idx="70">
                  <c:v>130.32800000000066</c:v>
                </c:pt>
                <c:pt idx="71">
                  <c:v>134.29599999999999</c:v>
                </c:pt>
                <c:pt idx="72">
                  <c:v>139.58250000000001</c:v>
                </c:pt>
                <c:pt idx="73">
                  <c:v>143.79949999999999</c:v>
                </c:pt>
                <c:pt idx="74">
                  <c:v>147.90650000000002</c:v>
                </c:pt>
                <c:pt idx="75">
                  <c:v>153.29049999999998</c:v>
                </c:pt>
                <c:pt idx="76">
                  <c:v>153.97</c:v>
                </c:pt>
                <c:pt idx="77">
                  <c:v>161.19299999999998</c:v>
                </c:pt>
                <c:pt idx="78">
                  <c:v>170.17849999999999</c:v>
                </c:pt>
                <c:pt idx="79">
                  <c:v>172.77849999999998</c:v>
                </c:pt>
                <c:pt idx="80">
                  <c:v>174.941</c:v>
                </c:pt>
                <c:pt idx="81">
                  <c:v>182.54599999999999</c:v>
                </c:pt>
                <c:pt idx="82">
                  <c:v>184.047</c:v>
                </c:pt>
                <c:pt idx="83">
                  <c:v>233.5685</c:v>
                </c:pt>
                <c:pt idx="84">
                  <c:v>198.0985</c:v>
                </c:pt>
                <c:pt idx="85">
                  <c:v>197.73749999999998</c:v>
                </c:pt>
                <c:pt idx="86">
                  <c:v>202.71649999999997</c:v>
                </c:pt>
                <c:pt idx="87">
                  <c:v>208.88900000000001</c:v>
                </c:pt>
                <c:pt idx="88">
                  <c:v>209.1865</c:v>
                </c:pt>
                <c:pt idx="89">
                  <c:v>215.96</c:v>
                </c:pt>
                <c:pt idx="90">
                  <c:v>215.34050000000002</c:v>
                </c:pt>
                <c:pt idx="91">
                  <c:v>224.93050000000002</c:v>
                </c:pt>
                <c:pt idx="92">
                  <c:v>224.45000000000007</c:v>
                </c:pt>
                <c:pt idx="93">
                  <c:v>227.01499999999999</c:v>
                </c:pt>
                <c:pt idx="94">
                  <c:v>229.01449999999997</c:v>
                </c:pt>
                <c:pt idx="95">
                  <c:v>235.999</c:v>
                </c:pt>
                <c:pt idx="96">
                  <c:v>240.96949999999998</c:v>
                </c:pt>
                <c:pt idx="97">
                  <c:v>238.20250000000001</c:v>
                </c:pt>
                <c:pt idx="98">
                  <c:v>245.21049999999997</c:v>
                </c:pt>
                <c:pt idx="99">
                  <c:v>245.4520000000006</c:v>
                </c:pt>
                <c:pt idx="100">
                  <c:v>249.083</c:v>
                </c:pt>
                <c:pt idx="101">
                  <c:v>249.089</c:v>
                </c:pt>
                <c:pt idx="102">
                  <c:v>245.9520000000006</c:v>
                </c:pt>
                <c:pt idx="103">
                  <c:v>250.22499999999999</c:v>
                </c:pt>
                <c:pt idx="104">
                  <c:v>253.62050000000002</c:v>
                </c:pt>
                <c:pt idx="105">
                  <c:v>257.05450000000002</c:v>
                </c:pt>
                <c:pt idx="106">
                  <c:v>257.03849999999869</c:v>
                </c:pt>
                <c:pt idx="107">
                  <c:v>262.42749999999899</c:v>
                </c:pt>
                <c:pt idx="108">
                  <c:v>260.86950000000002</c:v>
                </c:pt>
                <c:pt idx="109">
                  <c:v>263.74149999999969</c:v>
                </c:pt>
                <c:pt idx="110">
                  <c:v>263.25299999999999</c:v>
                </c:pt>
                <c:pt idx="111">
                  <c:v>264.56450000000001</c:v>
                </c:pt>
                <c:pt idx="112">
                  <c:v>260.62900000000002</c:v>
                </c:pt>
                <c:pt idx="113">
                  <c:v>263.13249999999999</c:v>
                </c:pt>
                <c:pt idx="114">
                  <c:v>261.80799999999999</c:v>
                </c:pt>
                <c:pt idx="115">
                  <c:v>264.81700000000001</c:v>
                </c:pt>
                <c:pt idx="116">
                  <c:v>261.50149999999923</c:v>
                </c:pt>
                <c:pt idx="117">
                  <c:v>262.99899999999826</c:v>
                </c:pt>
                <c:pt idx="118">
                  <c:v>259.26249999999999</c:v>
                </c:pt>
                <c:pt idx="119">
                  <c:v>261.18900000000002</c:v>
                </c:pt>
                <c:pt idx="120">
                  <c:v>256.37349999999969</c:v>
                </c:pt>
                <c:pt idx="121">
                  <c:v>256.99400000000003</c:v>
                </c:pt>
                <c:pt idx="122">
                  <c:v>258.1345</c:v>
                </c:pt>
                <c:pt idx="123">
                  <c:v>256.51249999999999</c:v>
                </c:pt>
                <c:pt idx="124">
                  <c:v>253.45350000000002</c:v>
                </c:pt>
                <c:pt idx="125">
                  <c:v>248.57</c:v>
                </c:pt>
                <c:pt idx="126">
                  <c:v>252.18900000000002</c:v>
                </c:pt>
                <c:pt idx="127">
                  <c:v>251.13899999999998</c:v>
                </c:pt>
                <c:pt idx="128">
                  <c:v>249.68100000000001</c:v>
                </c:pt>
                <c:pt idx="129">
                  <c:v>247.47800000000001</c:v>
                </c:pt>
                <c:pt idx="130">
                  <c:v>243.46250000000001</c:v>
                </c:pt>
                <c:pt idx="131">
                  <c:v>241.71599999999998</c:v>
                </c:pt>
                <c:pt idx="132">
                  <c:v>240.06449999999998</c:v>
                </c:pt>
                <c:pt idx="133">
                  <c:v>238.666</c:v>
                </c:pt>
                <c:pt idx="134">
                  <c:v>231.935</c:v>
                </c:pt>
                <c:pt idx="135">
                  <c:v>229.91150000000002</c:v>
                </c:pt>
                <c:pt idx="136">
                  <c:v>233.0675</c:v>
                </c:pt>
                <c:pt idx="137">
                  <c:v>233.798</c:v>
                </c:pt>
                <c:pt idx="138">
                  <c:v>229.56650000000002</c:v>
                </c:pt>
                <c:pt idx="139">
                  <c:v>228.42750000000001</c:v>
                </c:pt>
                <c:pt idx="140">
                  <c:v>224.32900000000001</c:v>
                </c:pt>
                <c:pt idx="141">
                  <c:v>220.191</c:v>
                </c:pt>
                <c:pt idx="142">
                  <c:v>217.32500000000007</c:v>
                </c:pt>
                <c:pt idx="143">
                  <c:v>212.732</c:v>
                </c:pt>
                <c:pt idx="144">
                  <c:v>210.00650000000002</c:v>
                </c:pt>
                <c:pt idx="145">
                  <c:v>212.62800000000001</c:v>
                </c:pt>
                <c:pt idx="146">
                  <c:v>209.28399999999999</c:v>
                </c:pt>
                <c:pt idx="147">
                  <c:v>202.374</c:v>
                </c:pt>
                <c:pt idx="148">
                  <c:v>202.94150000000002</c:v>
                </c:pt>
                <c:pt idx="149">
                  <c:v>202.5915</c:v>
                </c:pt>
                <c:pt idx="150">
                  <c:v>198.63200000000001</c:v>
                </c:pt>
                <c:pt idx="151">
                  <c:v>196.60649999999998</c:v>
                </c:pt>
                <c:pt idx="152">
                  <c:v>193.34900000000002</c:v>
                </c:pt>
                <c:pt idx="153">
                  <c:v>187.46349999999998</c:v>
                </c:pt>
                <c:pt idx="154">
                  <c:v>181.80500000000001</c:v>
                </c:pt>
                <c:pt idx="155">
                  <c:v>181.67049999999998</c:v>
                </c:pt>
                <c:pt idx="156">
                  <c:v>182.53449999999998</c:v>
                </c:pt>
                <c:pt idx="157">
                  <c:v>178.476</c:v>
                </c:pt>
                <c:pt idx="158">
                  <c:v>178.77499999999998</c:v>
                </c:pt>
                <c:pt idx="159">
                  <c:v>170.58350000000002</c:v>
                </c:pt>
                <c:pt idx="160">
                  <c:v>169.60399999999998</c:v>
                </c:pt>
                <c:pt idx="161">
                  <c:v>168.72499999999999</c:v>
                </c:pt>
                <c:pt idx="162">
                  <c:v>163.85650000000001</c:v>
                </c:pt>
                <c:pt idx="163">
                  <c:v>160.29599999999999</c:v>
                </c:pt>
                <c:pt idx="164">
                  <c:v>157.29949999999999</c:v>
                </c:pt>
                <c:pt idx="165">
                  <c:v>156.3870000000006</c:v>
                </c:pt>
                <c:pt idx="166">
                  <c:v>156.685</c:v>
                </c:pt>
                <c:pt idx="167">
                  <c:v>154.411</c:v>
                </c:pt>
                <c:pt idx="168">
                  <c:v>150.00449999999998</c:v>
                </c:pt>
                <c:pt idx="169">
                  <c:v>146.18550000000002</c:v>
                </c:pt>
                <c:pt idx="170">
                  <c:v>142.79149999999998</c:v>
                </c:pt>
                <c:pt idx="171">
                  <c:v>142.19650000000001</c:v>
                </c:pt>
                <c:pt idx="172">
                  <c:v>141.04449999999997</c:v>
                </c:pt>
                <c:pt idx="173">
                  <c:v>138.39450000000002</c:v>
                </c:pt>
                <c:pt idx="174">
                  <c:v>135.58700000000007</c:v>
                </c:pt>
                <c:pt idx="175">
                  <c:v>132.18200000000004</c:v>
                </c:pt>
                <c:pt idx="176">
                  <c:v>130.26449999999997</c:v>
                </c:pt>
                <c:pt idx="177">
                  <c:v>125.94400000000032</c:v>
                </c:pt>
                <c:pt idx="178">
                  <c:v>123.2325</c:v>
                </c:pt>
                <c:pt idx="179">
                  <c:v>122.6035</c:v>
                </c:pt>
                <c:pt idx="180">
                  <c:v>119.224</c:v>
                </c:pt>
                <c:pt idx="181">
                  <c:v>117.1275</c:v>
                </c:pt>
                <c:pt idx="182">
                  <c:v>116.986</c:v>
                </c:pt>
                <c:pt idx="183">
                  <c:v>115.0925</c:v>
                </c:pt>
                <c:pt idx="184">
                  <c:v>112.82550000000001</c:v>
                </c:pt>
                <c:pt idx="185">
                  <c:v>109.6015</c:v>
                </c:pt>
                <c:pt idx="186">
                  <c:v>109.346</c:v>
                </c:pt>
                <c:pt idx="187">
                  <c:v>109.2</c:v>
                </c:pt>
                <c:pt idx="188">
                  <c:v>108.48150000000012</c:v>
                </c:pt>
                <c:pt idx="189">
                  <c:v>104.12050000000001</c:v>
                </c:pt>
                <c:pt idx="190">
                  <c:v>103.1575</c:v>
                </c:pt>
                <c:pt idx="191">
                  <c:v>101.29349999999999</c:v>
                </c:pt>
                <c:pt idx="192">
                  <c:v>99.8</c:v>
                </c:pt>
                <c:pt idx="193">
                  <c:v>99.146500000000003</c:v>
                </c:pt>
                <c:pt idx="194">
                  <c:v>96.489498999999981</c:v>
                </c:pt>
                <c:pt idx="195">
                  <c:v>93.609499999999983</c:v>
                </c:pt>
                <c:pt idx="196">
                  <c:v>93.16499899999998</c:v>
                </c:pt>
                <c:pt idx="197">
                  <c:v>94.031000000000006</c:v>
                </c:pt>
                <c:pt idx="198">
                  <c:v>92.707499999999996</c:v>
                </c:pt>
                <c:pt idx="199">
                  <c:v>88.972499999999982</c:v>
                </c:pt>
                <c:pt idx="200">
                  <c:v>87.335999999999999</c:v>
                </c:pt>
                <c:pt idx="201">
                  <c:v>88.114000000000004</c:v>
                </c:pt>
                <c:pt idx="202">
                  <c:v>87.389499999999998</c:v>
                </c:pt>
                <c:pt idx="203">
                  <c:v>85.921499999999995</c:v>
                </c:pt>
                <c:pt idx="204">
                  <c:v>83.330500000000001</c:v>
                </c:pt>
                <c:pt idx="205">
                  <c:v>80.937000000000026</c:v>
                </c:pt>
                <c:pt idx="206">
                  <c:v>78.349000000000004</c:v>
                </c:pt>
                <c:pt idx="207">
                  <c:v>77.066000000000003</c:v>
                </c:pt>
                <c:pt idx="208">
                  <c:v>75.382498999999569</c:v>
                </c:pt>
                <c:pt idx="209">
                  <c:v>76.296999999999997</c:v>
                </c:pt>
                <c:pt idx="210">
                  <c:v>73.798499000000007</c:v>
                </c:pt>
                <c:pt idx="211">
                  <c:v>73.624499999999998</c:v>
                </c:pt>
                <c:pt idx="212">
                  <c:v>71.34049899999998</c:v>
                </c:pt>
                <c:pt idx="213">
                  <c:v>70.436499999999995</c:v>
                </c:pt>
                <c:pt idx="214">
                  <c:v>73.069998999999981</c:v>
                </c:pt>
                <c:pt idx="215">
                  <c:v>70.619500000000002</c:v>
                </c:pt>
                <c:pt idx="216">
                  <c:v>68.39</c:v>
                </c:pt>
                <c:pt idx="217">
                  <c:v>67.741000000000227</c:v>
                </c:pt>
                <c:pt idx="218">
                  <c:v>66.881999999999991</c:v>
                </c:pt>
                <c:pt idx="219">
                  <c:v>67.355998999999642</c:v>
                </c:pt>
                <c:pt idx="220">
                  <c:v>64.464500000000314</c:v>
                </c:pt>
                <c:pt idx="221">
                  <c:v>63.975500000000011</c:v>
                </c:pt>
                <c:pt idx="222">
                  <c:v>63.119</c:v>
                </c:pt>
                <c:pt idx="223">
                  <c:v>61.025500000000157</c:v>
                </c:pt>
                <c:pt idx="224">
                  <c:v>60.748500000000149</c:v>
                </c:pt>
                <c:pt idx="225">
                  <c:v>59.13850000000015</c:v>
                </c:pt>
                <c:pt idx="226">
                  <c:v>58.687000000000005</c:v>
                </c:pt>
                <c:pt idx="227">
                  <c:v>57.958999999999996</c:v>
                </c:pt>
                <c:pt idx="228">
                  <c:v>56.82</c:v>
                </c:pt>
                <c:pt idx="229">
                  <c:v>56.185000000000002</c:v>
                </c:pt>
                <c:pt idx="230">
                  <c:v>55.793000000000013</c:v>
                </c:pt>
                <c:pt idx="231">
                  <c:v>54.951499999999996</c:v>
                </c:pt>
                <c:pt idx="232">
                  <c:v>53.005000000000003</c:v>
                </c:pt>
                <c:pt idx="233">
                  <c:v>52.158000000000001</c:v>
                </c:pt>
                <c:pt idx="234">
                  <c:v>51.835500000000003</c:v>
                </c:pt>
                <c:pt idx="235">
                  <c:v>48.244</c:v>
                </c:pt>
                <c:pt idx="236">
                  <c:v>48.992500000000113</c:v>
                </c:pt>
                <c:pt idx="237">
                  <c:v>49.342500000000001</c:v>
                </c:pt>
                <c:pt idx="238">
                  <c:v>49.515500000000003</c:v>
                </c:pt>
                <c:pt idx="239">
                  <c:v>47.900999999999996</c:v>
                </c:pt>
                <c:pt idx="240">
                  <c:v>47.533500000000011</c:v>
                </c:pt>
                <c:pt idx="241">
                  <c:v>46.803000000000004</c:v>
                </c:pt>
                <c:pt idx="242">
                  <c:v>45.683</c:v>
                </c:pt>
                <c:pt idx="243">
                  <c:v>46.21</c:v>
                </c:pt>
                <c:pt idx="244">
                  <c:v>47.093500000000013</c:v>
                </c:pt>
                <c:pt idx="245">
                  <c:v>45.484499999999997</c:v>
                </c:pt>
                <c:pt idx="246">
                  <c:v>44.506500000000003</c:v>
                </c:pt>
                <c:pt idx="247">
                  <c:v>42.299000000000063</c:v>
                </c:pt>
                <c:pt idx="248">
                  <c:v>43.079000000000001</c:v>
                </c:pt>
                <c:pt idx="249">
                  <c:v>41.587499999999999</c:v>
                </c:pt>
                <c:pt idx="250">
                  <c:v>40.444499999999998</c:v>
                </c:pt>
                <c:pt idx="251">
                  <c:v>40.965000000000003</c:v>
                </c:pt>
                <c:pt idx="252">
                  <c:v>39.916000000000004</c:v>
                </c:pt>
                <c:pt idx="253">
                  <c:v>40.361000000000004</c:v>
                </c:pt>
                <c:pt idx="254">
                  <c:v>38.974000000000004</c:v>
                </c:pt>
                <c:pt idx="255">
                  <c:v>37.921000000000006</c:v>
                </c:pt>
                <c:pt idx="256">
                  <c:v>36.267500000000013</c:v>
                </c:pt>
                <c:pt idx="257">
                  <c:v>36.686</c:v>
                </c:pt>
                <c:pt idx="258">
                  <c:v>34.960500000000003</c:v>
                </c:pt>
                <c:pt idx="259">
                  <c:v>36.443000000000005</c:v>
                </c:pt>
                <c:pt idx="260">
                  <c:v>35.375500000000002</c:v>
                </c:pt>
                <c:pt idx="261">
                  <c:v>33.396000000000001</c:v>
                </c:pt>
                <c:pt idx="262">
                  <c:v>31.915500000000002</c:v>
                </c:pt>
                <c:pt idx="263">
                  <c:v>33.405000000000001</c:v>
                </c:pt>
                <c:pt idx="264">
                  <c:v>32.328500000000012</c:v>
                </c:pt>
                <c:pt idx="265">
                  <c:v>32.079000000000001</c:v>
                </c:pt>
                <c:pt idx="266">
                  <c:v>33.134</c:v>
                </c:pt>
                <c:pt idx="267">
                  <c:v>32.466000000000001</c:v>
                </c:pt>
                <c:pt idx="268">
                  <c:v>31.639500000000005</c:v>
                </c:pt>
                <c:pt idx="269">
                  <c:v>30.925499999999868</c:v>
                </c:pt>
                <c:pt idx="270">
                  <c:v>29.280499999999876</c:v>
                </c:pt>
                <c:pt idx="271">
                  <c:v>29.1785</c:v>
                </c:pt>
                <c:pt idx="272">
                  <c:v>29.0015</c:v>
                </c:pt>
                <c:pt idx="273">
                  <c:v>30.0335</c:v>
                </c:pt>
                <c:pt idx="274">
                  <c:v>29.952999999999989</c:v>
                </c:pt>
                <c:pt idx="275">
                  <c:v>28.449000000000002</c:v>
                </c:pt>
                <c:pt idx="276">
                  <c:v>29.177000000000035</c:v>
                </c:pt>
                <c:pt idx="277">
                  <c:v>27.455499999999883</c:v>
                </c:pt>
                <c:pt idx="278">
                  <c:v>28.284999999999989</c:v>
                </c:pt>
                <c:pt idx="279">
                  <c:v>27.906499999999905</c:v>
                </c:pt>
                <c:pt idx="280">
                  <c:v>27.637000000000093</c:v>
                </c:pt>
                <c:pt idx="281">
                  <c:v>26.813500000000001</c:v>
                </c:pt>
                <c:pt idx="282">
                  <c:v>26.264500000000002</c:v>
                </c:pt>
                <c:pt idx="283">
                  <c:v>25.670999999999999</c:v>
                </c:pt>
                <c:pt idx="284">
                  <c:v>25.858000000000001</c:v>
                </c:pt>
                <c:pt idx="285">
                  <c:v>26.332000000000001</c:v>
                </c:pt>
                <c:pt idx="286">
                  <c:v>25.892499999999906</c:v>
                </c:pt>
                <c:pt idx="287">
                  <c:v>24.134499999999999</c:v>
                </c:pt>
                <c:pt idx="288">
                  <c:v>25.382999999999921</c:v>
                </c:pt>
                <c:pt idx="289">
                  <c:v>23.633500000000005</c:v>
                </c:pt>
                <c:pt idx="290">
                  <c:v>24.140499999999989</c:v>
                </c:pt>
                <c:pt idx="291">
                  <c:v>24.247999999999987</c:v>
                </c:pt>
                <c:pt idx="292">
                  <c:v>22.781499999999905</c:v>
                </c:pt>
                <c:pt idx="293">
                  <c:v>22.196000000000005</c:v>
                </c:pt>
                <c:pt idx="294">
                  <c:v>21.885499999999883</c:v>
                </c:pt>
                <c:pt idx="295">
                  <c:v>22.926499999999887</c:v>
                </c:pt>
                <c:pt idx="296">
                  <c:v>22.683</c:v>
                </c:pt>
                <c:pt idx="297">
                  <c:v>21.381499999999921</c:v>
                </c:pt>
                <c:pt idx="298">
                  <c:v>21.582499999999875</c:v>
                </c:pt>
                <c:pt idx="299">
                  <c:v>19.811000000000035</c:v>
                </c:pt>
                <c:pt idx="300">
                  <c:v>19.718</c:v>
                </c:pt>
                <c:pt idx="301">
                  <c:v>20.156500000000001</c:v>
                </c:pt>
                <c:pt idx="302">
                  <c:v>20.032</c:v>
                </c:pt>
                <c:pt idx="303">
                  <c:v>19.961499999999891</c:v>
                </c:pt>
                <c:pt idx="304">
                  <c:v>19.920999999999989</c:v>
                </c:pt>
                <c:pt idx="305">
                  <c:v>19.421999999999986</c:v>
                </c:pt>
                <c:pt idx="306">
                  <c:v>18.5595</c:v>
                </c:pt>
                <c:pt idx="307">
                  <c:v>18.955499999999883</c:v>
                </c:pt>
                <c:pt idx="308">
                  <c:v>18.866</c:v>
                </c:pt>
                <c:pt idx="309">
                  <c:v>18.089499999999891</c:v>
                </c:pt>
                <c:pt idx="310">
                  <c:v>18.74899999999991</c:v>
                </c:pt>
                <c:pt idx="311">
                  <c:v>17.821999999999999</c:v>
                </c:pt>
                <c:pt idx="312">
                  <c:v>17.748499999999876</c:v>
                </c:pt>
                <c:pt idx="313">
                  <c:v>17.691500000000001</c:v>
                </c:pt>
                <c:pt idx="314">
                  <c:v>16.782999999999905</c:v>
                </c:pt>
                <c:pt idx="315">
                  <c:v>17.481499999999887</c:v>
                </c:pt>
                <c:pt idx="316">
                  <c:v>16.743499999999891</c:v>
                </c:pt>
                <c:pt idx="317">
                  <c:v>15.924000000000001</c:v>
                </c:pt>
                <c:pt idx="318">
                  <c:v>16.911000000000001</c:v>
                </c:pt>
                <c:pt idx="319">
                  <c:v>17.12</c:v>
                </c:pt>
                <c:pt idx="320">
                  <c:v>16.978499999999883</c:v>
                </c:pt>
                <c:pt idx="321">
                  <c:v>16.478999999999989</c:v>
                </c:pt>
                <c:pt idx="322">
                  <c:v>16.258500000000002</c:v>
                </c:pt>
                <c:pt idx="323">
                  <c:v>16.164000000000001</c:v>
                </c:pt>
                <c:pt idx="324">
                  <c:v>16.121500000000001</c:v>
                </c:pt>
                <c:pt idx="325">
                  <c:v>16.456</c:v>
                </c:pt>
                <c:pt idx="326">
                  <c:v>15.176</c:v>
                </c:pt>
                <c:pt idx="327">
                  <c:v>15.503500000000004</c:v>
                </c:pt>
                <c:pt idx="328">
                  <c:v>14.2425</c:v>
                </c:pt>
                <c:pt idx="329">
                  <c:v>14.785</c:v>
                </c:pt>
                <c:pt idx="330">
                  <c:v>15.561500000000002</c:v>
                </c:pt>
                <c:pt idx="331">
                  <c:v>15.523</c:v>
                </c:pt>
                <c:pt idx="332">
                  <c:v>15.09</c:v>
                </c:pt>
                <c:pt idx="333">
                  <c:v>14.692</c:v>
                </c:pt>
                <c:pt idx="334">
                  <c:v>15.1335</c:v>
                </c:pt>
                <c:pt idx="335">
                  <c:v>14.888500000000002</c:v>
                </c:pt>
                <c:pt idx="336">
                  <c:v>14.295500000000002</c:v>
                </c:pt>
                <c:pt idx="337">
                  <c:v>13.984500000000002</c:v>
                </c:pt>
                <c:pt idx="338">
                  <c:v>13.584</c:v>
                </c:pt>
                <c:pt idx="339">
                  <c:v>13.8</c:v>
                </c:pt>
                <c:pt idx="340">
                  <c:v>14.333500000000004</c:v>
                </c:pt>
                <c:pt idx="341">
                  <c:v>12.844000000000001</c:v>
                </c:pt>
                <c:pt idx="342">
                  <c:v>13.233500000000001</c:v>
                </c:pt>
                <c:pt idx="343">
                  <c:v>13.425000000000002</c:v>
                </c:pt>
                <c:pt idx="344">
                  <c:v>12.11</c:v>
                </c:pt>
                <c:pt idx="345">
                  <c:v>11.892000000000024</c:v>
                </c:pt>
                <c:pt idx="346">
                  <c:v>11.6205</c:v>
                </c:pt>
                <c:pt idx="347">
                  <c:v>11.5175</c:v>
                </c:pt>
                <c:pt idx="348">
                  <c:v>12.071</c:v>
                </c:pt>
                <c:pt idx="349">
                  <c:v>11.385500000000054</c:v>
                </c:pt>
                <c:pt idx="350">
                  <c:v>11.701000000000001</c:v>
                </c:pt>
                <c:pt idx="351">
                  <c:v>12.343500000000002</c:v>
                </c:pt>
                <c:pt idx="352">
                  <c:v>11.529500000000002</c:v>
                </c:pt>
                <c:pt idx="353">
                  <c:v>11.2295</c:v>
                </c:pt>
                <c:pt idx="354">
                  <c:v>12.029</c:v>
                </c:pt>
                <c:pt idx="355">
                  <c:v>12.096500000000002</c:v>
                </c:pt>
                <c:pt idx="356">
                  <c:v>11.637500000000001</c:v>
                </c:pt>
                <c:pt idx="357">
                  <c:v>10.785</c:v>
                </c:pt>
                <c:pt idx="358">
                  <c:v>10.7255</c:v>
                </c:pt>
                <c:pt idx="359">
                  <c:v>11.378</c:v>
                </c:pt>
                <c:pt idx="360">
                  <c:v>10.198500000000001</c:v>
                </c:pt>
                <c:pt idx="361">
                  <c:v>10.553000000000004</c:v>
                </c:pt>
                <c:pt idx="362">
                  <c:v>11.476500000000026</c:v>
                </c:pt>
                <c:pt idx="363">
                  <c:v>11.04</c:v>
                </c:pt>
                <c:pt idx="364">
                  <c:v>10.109</c:v>
                </c:pt>
                <c:pt idx="365">
                  <c:v>9.9055000000000248</c:v>
                </c:pt>
                <c:pt idx="366">
                  <c:v>9.843</c:v>
                </c:pt>
                <c:pt idx="367">
                  <c:v>10.198500000000001</c:v>
                </c:pt>
                <c:pt idx="368">
                  <c:v>10.052000000000024</c:v>
                </c:pt>
                <c:pt idx="369">
                  <c:v>9.1054990000000267</c:v>
                </c:pt>
                <c:pt idx="370">
                  <c:v>9.3750000000000266</c:v>
                </c:pt>
                <c:pt idx="371">
                  <c:v>9.7060000000000013</c:v>
                </c:pt>
                <c:pt idx="372">
                  <c:v>9.4849990000000002</c:v>
                </c:pt>
                <c:pt idx="373">
                  <c:v>8.9744990000000247</c:v>
                </c:pt>
                <c:pt idx="374">
                  <c:v>9.917999</c:v>
                </c:pt>
                <c:pt idx="375">
                  <c:v>9.0734990000000266</c:v>
                </c:pt>
                <c:pt idx="376">
                  <c:v>8.7089999999999996</c:v>
                </c:pt>
                <c:pt idx="377">
                  <c:v>9.484</c:v>
                </c:pt>
                <c:pt idx="378">
                  <c:v>9.1785000000000014</c:v>
                </c:pt>
                <c:pt idx="379">
                  <c:v>9.0640000000000001</c:v>
                </c:pt>
                <c:pt idx="380">
                  <c:v>9.4885000000000002</c:v>
                </c:pt>
                <c:pt idx="381">
                  <c:v>9.5275000000000034</c:v>
                </c:pt>
                <c:pt idx="382">
                  <c:v>9.02</c:v>
                </c:pt>
                <c:pt idx="383">
                  <c:v>8.3084990000000047</c:v>
                </c:pt>
                <c:pt idx="384">
                  <c:v>9.1195000000000004</c:v>
                </c:pt>
                <c:pt idx="385">
                  <c:v>8.7050000000000001</c:v>
                </c:pt>
                <c:pt idx="386">
                  <c:v>9.1079999999999988</c:v>
                </c:pt>
                <c:pt idx="387">
                  <c:v>8.7050000000000001</c:v>
                </c:pt>
                <c:pt idx="388">
                  <c:v>8.484</c:v>
                </c:pt>
                <c:pt idx="389">
                  <c:v>8.4445000000000014</c:v>
                </c:pt>
                <c:pt idx="390">
                  <c:v>8.9375</c:v>
                </c:pt>
                <c:pt idx="391">
                  <c:v>8.9025000000000247</c:v>
                </c:pt>
                <c:pt idx="392">
                  <c:v>8.9334990000000047</c:v>
                </c:pt>
                <c:pt idx="393">
                  <c:v>9.2654990000000268</c:v>
                </c:pt>
                <c:pt idx="394">
                  <c:v>8.7399989999999992</c:v>
                </c:pt>
                <c:pt idx="395">
                  <c:v>8.7790000000000017</c:v>
                </c:pt>
                <c:pt idx="396">
                  <c:v>9.3539990000000248</c:v>
                </c:pt>
                <c:pt idx="397">
                  <c:v>8.6869990000000001</c:v>
                </c:pt>
                <c:pt idx="398">
                  <c:v>8.7005000000000035</c:v>
                </c:pt>
                <c:pt idx="399">
                  <c:v>8.4370000000000012</c:v>
                </c:pt>
                <c:pt idx="400">
                  <c:v>8.7540000000000013</c:v>
                </c:pt>
                <c:pt idx="401">
                  <c:v>9.2329999999999988</c:v>
                </c:pt>
                <c:pt idx="402">
                  <c:v>8.6529990000000048</c:v>
                </c:pt>
                <c:pt idx="403">
                  <c:v>9.0680000000000014</c:v>
                </c:pt>
                <c:pt idx="404">
                  <c:v>9.2854990000000068</c:v>
                </c:pt>
                <c:pt idx="405">
                  <c:v>9.984</c:v>
                </c:pt>
                <c:pt idx="406">
                  <c:v>9.6224990000000048</c:v>
                </c:pt>
                <c:pt idx="407">
                  <c:v>9.4285000000000014</c:v>
                </c:pt>
                <c:pt idx="408">
                  <c:v>9.4080000000000013</c:v>
                </c:pt>
                <c:pt idx="409">
                  <c:v>10.573500000000006</c:v>
                </c:pt>
                <c:pt idx="410">
                  <c:v>9.9795000000000247</c:v>
                </c:pt>
                <c:pt idx="411">
                  <c:v>9.9699990000000067</c:v>
                </c:pt>
                <c:pt idx="412">
                  <c:v>9.7035</c:v>
                </c:pt>
                <c:pt idx="413">
                  <c:v>10.165500000000026</c:v>
                </c:pt>
                <c:pt idx="414">
                  <c:v>9.6660000000000004</c:v>
                </c:pt>
                <c:pt idx="415">
                  <c:v>9.8145000000000007</c:v>
                </c:pt>
                <c:pt idx="416">
                  <c:v>10.2325</c:v>
                </c:pt>
                <c:pt idx="417">
                  <c:v>10.029</c:v>
                </c:pt>
                <c:pt idx="418">
                  <c:v>9.2349989999999984</c:v>
                </c:pt>
                <c:pt idx="419">
                  <c:v>9.4540000000000006</c:v>
                </c:pt>
                <c:pt idx="420">
                  <c:v>9.0659990000000068</c:v>
                </c:pt>
                <c:pt idx="421">
                  <c:v>8.9710000000000001</c:v>
                </c:pt>
                <c:pt idx="422">
                  <c:v>9.1745000000000001</c:v>
                </c:pt>
                <c:pt idx="423">
                  <c:v>9.5360000000000014</c:v>
                </c:pt>
                <c:pt idx="424">
                  <c:v>9.2044990000000002</c:v>
                </c:pt>
                <c:pt idx="425">
                  <c:v>8.8515000000000068</c:v>
                </c:pt>
                <c:pt idx="426">
                  <c:v>8.8219990000000017</c:v>
                </c:pt>
                <c:pt idx="427">
                  <c:v>9.0150000000000006</c:v>
                </c:pt>
                <c:pt idx="428">
                  <c:v>10.449</c:v>
                </c:pt>
                <c:pt idx="429">
                  <c:v>10.096</c:v>
                </c:pt>
                <c:pt idx="430">
                  <c:v>8.9245000000000001</c:v>
                </c:pt>
                <c:pt idx="431">
                  <c:v>8.6745000000000001</c:v>
                </c:pt>
                <c:pt idx="432">
                  <c:v>8.9995000000000047</c:v>
                </c:pt>
                <c:pt idx="433">
                  <c:v>8.9215</c:v>
                </c:pt>
                <c:pt idx="434">
                  <c:v>9.6175000000000015</c:v>
                </c:pt>
                <c:pt idx="435">
                  <c:v>9.2969999999999988</c:v>
                </c:pt>
                <c:pt idx="436">
                  <c:v>9.1640000000000015</c:v>
                </c:pt>
                <c:pt idx="437">
                  <c:v>9.4239990000000002</c:v>
                </c:pt>
                <c:pt idx="438">
                  <c:v>9.5730000000000004</c:v>
                </c:pt>
                <c:pt idx="439">
                  <c:v>8.0625000000000266</c:v>
                </c:pt>
                <c:pt idx="440">
                  <c:v>9.1864990000000066</c:v>
                </c:pt>
                <c:pt idx="441">
                  <c:v>8.5829990000000027</c:v>
                </c:pt>
                <c:pt idx="442">
                  <c:v>8.3730000000000047</c:v>
                </c:pt>
                <c:pt idx="443">
                  <c:v>8.1189999999999998</c:v>
                </c:pt>
                <c:pt idx="444">
                  <c:v>8.7730000000000015</c:v>
                </c:pt>
                <c:pt idx="445">
                  <c:v>9.0985000000000014</c:v>
                </c:pt>
                <c:pt idx="446">
                  <c:v>9.4375</c:v>
                </c:pt>
                <c:pt idx="447">
                  <c:v>9.9570000000000007</c:v>
                </c:pt>
                <c:pt idx="448">
                  <c:v>10.2125</c:v>
                </c:pt>
                <c:pt idx="449">
                  <c:v>8.8829990000000247</c:v>
                </c:pt>
                <c:pt idx="450">
                  <c:v>9.3084990000000047</c:v>
                </c:pt>
                <c:pt idx="451">
                  <c:v>10.125500000000002</c:v>
                </c:pt>
                <c:pt idx="452">
                  <c:v>9.478999</c:v>
                </c:pt>
                <c:pt idx="453">
                  <c:v>10.301500000000004</c:v>
                </c:pt>
                <c:pt idx="454">
                  <c:v>10.211500000000001</c:v>
                </c:pt>
                <c:pt idx="455">
                  <c:v>9.3705000000000247</c:v>
                </c:pt>
                <c:pt idx="456">
                  <c:v>9.7414999999999985</c:v>
                </c:pt>
                <c:pt idx="457">
                  <c:v>9.3630000000000067</c:v>
                </c:pt>
                <c:pt idx="458">
                  <c:v>9.417999</c:v>
                </c:pt>
                <c:pt idx="459">
                  <c:v>9.3275000000000006</c:v>
                </c:pt>
                <c:pt idx="460">
                  <c:v>9.657</c:v>
                </c:pt>
                <c:pt idx="461">
                  <c:v>9.9915000000000003</c:v>
                </c:pt>
                <c:pt idx="462">
                  <c:v>9.9115000000000002</c:v>
                </c:pt>
                <c:pt idx="463">
                  <c:v>9.5</c:v>
                </c:pt>
                <c:pt idx="464">
                  <c:v>9.1325000000000003</c:v>
                </c:pt>
                <c:pt idx="465">
                  <c:v>10.465000000000041</c:v>
                </c:pt>
                <c:pt idx="466">
                  <c:v>10.171000000000001</c:v>
                </c:pt>
                <c:pt idx="467">
                  <c:v>9.0585000000000004</c:v>
                </c:pt>
                <c:pt idx="468">
                  <c:v>10.4475</c:v>
                </c:pt>
                <c:pt idx="469">
                  <c:v>9.7620000000000005</c:v>
                </c:pt>
                <c:pt idx="470">
                  <c:v>9.6030000000000015</c:v>
                </c:pt>
                <c:pt idx="471">
                  <c:v>9.9610000000000003</c:v>
                </c:pt>
                <c:pt idx="472">
                  <c:v>9.6065000000000005</c:v>
                </c:pt>
                <c:pt idx="473">
                  <c:v>10.031000000000001</c:v>
                </c:pt>
                <c:pt idx="474">
                  <c:v>10.843500000000002</c:v>
                </c:pt>
                <c:pt idx="475">
                  <c:v>10.811</c:v>
                </c:pt>
                <c:pt idx="476">
                  <c:v>11.485000000000024</c:v>
                </c:pt>
                <c:pt idx="477">
                  <c:v>11.546000000000001</c:v>
                </c:pt>
                <c:pt idx="478">
                  <c:v>11.906000000000002</c:v>
                </c:pt>
                <c:pt idx="479">
                  <c:v>12.126000000000001</c:v>
                </c:pt>
                <c:pt idx="480">
                  <c:v>12.5105</c:v>
                </c:pt>
              </c:numCache>
            </c:numRef>
          </c:yVal>
          <c:smooth val="1"/>
          <c:extLst>
            <c:ext xmlns:c16="http://schemas.microsoft.com/office/drawing/2014/chart" uri="{C3380CC4-5D6E-409C-BE32-E72D297353CC}">
              <c16:uniqueId val="{00000016-CB24-441D-A873-FCB2A3CC84DE}"/>
            </c:ext>
          </c:extLst>
        </c:ser>
        <c:dLbls>
          <c:showLegendKey val="0"/>
          <c:showVal val="0"/>
          <c:showCatName val="0"/>
          <c:showSerName val="0"/>
          <c:showPercent val="0"/>
          <c:showBubbleSize val="0"/>
        </c:dLbls>
        <c:axId val="261109248"/>
        <c:axId val="261111168"/>
      </c:scatterChart>
      <c:valAx>
        <c:axId val="261109248"/>
        <c:scaling>
          <c:orientation val="minMax"/>
          <c:max val="490"/>
          <c:min val="290"/>
        </c:scaling>
        <c:delete val="0"/>
        <c:axPos val="b"/>
        <c:title>
          <c:tx>
            <c:rich>
              <a:bodyPr/>
              <a:lstStyle/>
              <a:p>
                <a:pPr>
                  <a:defRPr/>
                </a:pPr>
                <a:r>
                  <a:rPr lang="it-IT"/>
                  <a:t>wavelength (nm)</a:t>
                </a:r>
              </a:p>
            </c:rich>
          </c:tx>
          <c:layout>
            <c:manualLayout>
              <c:xMode val="edge"/>
              <c:yMode val="edge"/>
              <c:x val="0.56907376224672912"/>
              <c:y val="0.88062344669253134"/>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a:pPr>
            <a:endParaRPr lang="it-IT"/>
          </a:p>
        </c:txPr>
        <c:crossAx val="261111168"/>
        <c:crosses val="autoZero"/>
        <c:crossBetween val="midCat"/>
      </c:valAx>
      <c:valAx>
        <c:axId val="261111168"/>
        <c:scaling>
          <c:orientation val="minMax"/>
          <c:max val="600"/>
          <c:min val="0"/>
        </c:scaling>
        <c:delete val="0"/>
        <c:axPos val="l"/>
        <c:title>
          <c:tx>
            <c:rich>
              <a:bodyPr/>
              <a:lstStyle/>
              <a:p>
                <a:pPr>
                  <a:defRPr/>
                </a:pPr>
                <a:r>
                  <a:rPr lang="it-IT"/>
                  <a:t>I (a.u.)</a:t>
                </a:r>
              </a:p>
            </c:rich>
          </c:tx>
          <c:layout>
            <c:manualLayout>
              <c:xMode val="edge"/>
              <c:yMode val="edge"/>
              <c:x val="6.1387477477809422E-3"/>
              <c:y val="0.31259603299114186"/>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a:pPr>
            <a:endParaRPr lang="it-IT"/>
          </a:p>
        </c:txPr>
        <c:crossAx val="261109248"/>
        <c:crosses val="autoZero"/>
        <c:crossBetween val="midCat"/>
      </c:valAx>
      <c:spPr>
        <a:noFill/>
        <a:ln w="19050">
          <a:solidFill>
            <a:schemeClr val="tx1"/>
          </a:solidFill>
        </a:ln>
      </c:spPr>
    </c:plotArea>
    <c:plotVisOnly val="1"/>
    <c:dispBlanksAs val="gap"/>
    <c:showDLblsOverMax val="0"/>
  </c:chart>
  <c:spPr>
    <a:solidFill>
      <a:srgbClr val="FFFFFF"/>
    </a:solidFill>
    <a:ln w="9525">
      <a:noFill/>
    </a:ln>
  </c:spPr>
  <c:txPr>
    <a:bodyPr/>
    <a:lstStyle/>
    <a:p>
      <a:pPr>
        <a:defRPr sz="1600" b="0" i="0" u="none" strike="noStrike" baseline="0">
          <a:solidFill>
            <a:srgbClr val="000000"/>
          </a:solidFill>
          <a:latin typeface="Arial"/>
          <a:ea typeface="Arial"/>
          <a:cs typeface="Arial"/>
        </a:defRPr>
      </a:pPr>
      <a:endParaRPr lang="it-IT"/>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566F7CD-8EBD-481D-8F6B-8C19E3432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25</Pages>
  <Words>1418</Words>
  <Characters>8085</Characters>
  <Application>Microsoft Office Word</Application>
  <DocSecurity>0</DocSecurity>
  <Lines>67</Lines>
  <Paragraphs>18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Mauro Carraro</dc:creator>
  <cp:lastModifiedBy>Mauro Carraro</cp:lastModifiedBy>
  <cp:revision>2</cp:revision>
  <cp:lastPrinted>2013-10-03T12:51:00Z</cp:lastPrinted>
  <dcterms:created xsi:type="dcterms:W3CDTF">2018-07-02T14:54:00Z</dcterms:created>
  <dcterms:modified xsi:type="dcterms:W3CDTF">2018-07-02T14:54:00Z</dcterms:modified>
</cp:coreProperties>
</file>