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A3D" w:rsidRPr="001549D3" w:rsidRDefault="00C2383D" w:rsidP="000A4CB9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6208395" cy="6254750"/>
            <wp:effectExtent l="0" t="0" r="1905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 Figure 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E8" w:rsidRPr="001549D3" w:rsidRDefault="00994A3D" w:rsidP="0033645A">
      <w:pPr>
        <w:spacing w:before="0" w:after="0"/>
        <w:rPr>
          <w:lang w:eastAsia="de-DE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66154D">
        <w:rPr>
          <w:rFonts w:cs="Times New Roman"/>
          <w:b/>
          <w:szCs w:val="24"/>
        </w:rPr>
        <w:t>3</w:t>
      </w:r>
      <w:bookmarkStart w:id="0" w:name="_GoBack"/>
      <w:bookmarkEnd w:id="0"/>
      <w:r w:rsidRPr="0001436A">
        <w:rPr>
          <w:rFonts w:cs="Times New Roman"/>
          <w:b/>
          <w:szCs w:val="24"/>
        </w:rPr>
        <w:t>.</w:t>
      </w:r>
      <w:r w:rsidR="00CC5941">
        <w:rPr>
          <w:lang w:val="en-GB"/>
        </w:rPr>
        <w:t xml:space="preserve"> </w:t>
      </w:r>
      <w:r w:rsidR="009D4CB0" w:rsidRPr="00FF43CF">
        <w:t xml:space="preserve">Selected photographs of </w:t>
      </w:r>
      <w:r w:rsidR="00FB713A" w:rsidRPr="00FF43CF">
        <w:t xml:space="preserve">submarine </w:t>
      </w:r>
      <w:r w:rsidR="009D4CB0" w:rsidRPr="00FF43CF">
        <w:t>rocks samples from (A</w:t>
      </w:r>
      <w:r w:rsidR="00FB713A" w:rsidRPr="00FF43CF">
        <w:t xml:space="preserve">, </w:t>
      </w:r>
      <w:r w:rsidR="00FB713A" w:rsidRPr="00FF43CF">
        <w:rPr>
          <w:lang w:eastAsia="de-DE"/>
        </w:rPr>
        <w:t>IEAZO1135</w:t>
      </w:r>
      <w:r w:rsidR="009D4CB0" w:rsidRPr="00FF43CF">
        <w:t>)</w:t>
      </w:r>
      <w:r w:rsidR="00FB713A" w:rsidRPr="00FF43CF">
        <w:t xml:space="preserve">, (D, </w:t>
      </w:r>
      <w:r w:rsidR="00FB713A" w:rsidRPr="00FF43CF">
        <w:rPr>
          <w:lang w:eastAsia="de-DE"/>
        </w:rPr>
        <w:t>IEAZO1144</w:t>
      </w:r>
      <w:r w:rsidR="00FB713A" w:rsidRPr="00FF43CF">
        <w:t xml:space="preserve">) Condor rift; (C, </w:t>
      </w:r>
      <w:r w:rsidR="00FB713A" w:rsidRPr="00FF43CF">
        <w:rPr>
          <w:lang w:eastAsia="de-DE"/>
        </w:rPr>
        <w:t>IEAZO1131</w:t>
      </w:r>
      <w:r w:rsidR="00FB713A" w:rsidRPr="00FF43CF">
        <w:t xml:space="preserve">), (F, </w:t>
      </w:r>
      <w:r w:rsidR="00FB713A" w:rsidRPr="00FF43CF">
        <w:rPr>
          <w:lang w:eastAsia="de-DE"/>
        </w:rPr>
        <w:t>IEAZO1130</w:t>
      </w:r>
      <w:r w:rsidR="00FB713A" w:rsidRPr="00FF43CF">
        <w:t xml:space="preserve">) </w:t>
      </w:r>
      <w:proofErr w:type="spellStart"/>
      <w:r w:rsidR="00FB713A" w:rsidRPr="00FF43CF">
        <w:t>Capelinhos</w:t>
      </w:r>
      <w:proofErr w:type="spellEnd"/>
      <w:r w:rsidR="00FB713A" w:rsidRPr="00FF43CF">
        <w:t xml:space="preserve"> rift and; (E, </w:t>
      </w:r>
      <w:r w:rsidR="00FB713A" w:rsidRPr="00FF43CF">
        <w:rPr>
          <w:lang w:eastAsia="de-DE"/>
        </w:rPr>
        <w:t>IEAZO1169</w:t>
      </w:r>
      <w:r w:rsidR="00FB713A" w:rsidRPr="00FF43CF">
        <w:t>) Northern rift</w:t>
      </w:r>
      <w:r w:rsidR="00AA0893">
        <w:t xml:space="preserve"> (</w:t>
      </w:r>
      <w:proofErr w:type="spellStart"/>
      <w:r w:rsidR="00AA0893">
        <w:t>Beier</w:t>
      </w:r>
      <w:proofErr w:type="spellEnd"/>
      <w:r w:rsidR="00AA0893">
        <w:t xml:space="preserve"> et al. 2017a)</w:t>
      </w:r>
      <w:r w:rsidR="00FB713A" w:rsidRPr="00FF43CF">
        <w:t>. (B) Photograph of s</w:t>
      </w:r>
      <w:r w:rsidR="00FF43CF" w:rsidRPr="00FF43CF">
        <w:t xml:space="preserve">ampling the Condor de Terra rift with </w:t>
      </w:r>
      <w:r w:rsidR="00FF43CF" w:rsidRPr="0033645A">
        <w:t>M</w:t>
      </w:r>
      <w:r w:rsidR="0033645A">
        <w:t>ARUM</w:t>
      </w:r>
      <w:r w:rsidR="00FF43CF" w:rsidRPr="0033645A">
        <w:t xml:space="preserve"> Quest 4000</w:t>
      </w:r>
      <w:r w:rsidR="00FF43CF" w:rsidRPr="00FF43CF">
        <w:t xml:space="preserve"> ROV.</w:t>
      </w:r>
      <w:r w:rsidR="00FF43CF">
        <w:t xml:space="preserve"> Note that the seafloor is covered by coarse carbonate sand and the volcanic rocks are covered by abundant biological overgrowths. </w:t>
      </w:r>
      <w:r w:rsidR="00FF43CF" w:rsidRPr="00FF43CF">
        <w:t>Samples from Condor and Northern rift</w:t>
      </w:r>
      <w:r w:rsidR="0002733B">
        <w:t>s</w:t>
      </w:r>
      <w:r w:rsidR="00FF43CF" w:rsidRPr="00FF43CF">
        <w:t xml:space="preserve"> are </w:t>
      </w:r>
      <w:r w:rsidR="002412CA">
        <w:t xml:space="preserve">altered, </w:t>
      </w:r>
      <w:r w:rsidR="00FF43CF" w:rsidRPr="00FF43CF">
        <w:t>vesicular volcanic rocks with abundant biological overgrowths</w:t>
      </w:r>
      <w:r w:rsidR="002412CA">
        <w:t xml:space="preserve"> and carbonate fillings</w:t>
      </w:r>
      <w:r w:rsidR="00FF43CF" w:rsidRPr="00FF43CF">
        <w:t xml:space="preserve">. Lavas from </w:t>
      </w:r>
      <w:proofErr w:type="spellStart"/>
      <w:r w:rsidR="00FF43CF" w:rsidRPr="00FF43CF">
        <w:t>Capelinhos</w:t>
      </w:r>
      <w:proofErr w:type="spellEnd"/>
      <w:r w:rsidR="00FF43CF" w:rsidRPr="00FF43CF">
        <w:t xml:space="preserve"> rift are fresh, vesicular, glassy rock with only minor alteration </w:t>
      </w:r>
      <w:r w:rsidR="0033645A">
        <w:t>of the</w:t>
      </w:r>
      <w:r w:rsidR="00FF43CF" w:rsidRPr="00FF43CF">
        <w:t xml:space="preserve"> glass</w:t>
      </w:r>
      <w:r w:rsidR="00FF43CF">
        <w:t>y rims</w:t>
      </w:r>
      <w:r w:rsidR="00FF43CF" w:rsidRPr="00FF43CF">
        <w:t xml:space="preserve"> and</w:t>
      </w:r>
      <w:r w:rsidR="00FF43CF">
        <w:t xml:space="preserve"> scarce</w:t>
      </w:r>
      <w:r w:rsidR="00FF43CF" w:rsidRPr="00FF43CF">
        <w:t xml:space="preserve"> biological coatings. Scales are 10 cm. </w:t>
      </w: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3F1" w:rsidRDefault="003D03F1" w:rsidP="00117666">
      <w:pPr>
        <w:spacing w:after="0"/>
      </w:pPr>
      <w:r>
        <w:separator/>
      </w:r>
    </w:p>
  </w:endnote>
  <w:endnote w:type="continuationSeparator" w:id="0">
    <w:p w:rsidR="003D03F1" w:rsidRDefault="003D03F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7C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27C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:rsidR="00DA27C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7C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27C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:rsidR="00DA27C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3F1" w:rsidRDefault="003D03F1" w:rsidP="00117666">
      <w:pPr>
        <w:spacing w:after="0"/>
      </w:pPr>
      <w:r>
        <w:separator/>
      </w:r>
    </w:p>
  </w:footnote>
  <w:footnote w:type="continuationSeparator" w:id="0">
    <w:p w:rsidR="003D03F1" w:rsidRDefault="003D03F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7C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7C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A4CB9"/>
    <w:rsid w:val="0001436A"/>
    <w:rsid w:val="0002733B"/>
    <w:rsid w:val="00034304"/>
    <w:rsid w:val="00035434"/>
    <w:rsid w:val="00052A14"/>
    <w:rsid w:val="00077D53"/>
    <w:rsid w:val="000A4CB9"/>
    <w:rsid w:val="000F6F84"/>
    <w:rsid w:val="00105FD9"/>
    <w:rsid w:val="00117666"/>
    <w:rsid w:val="001549D3"/>
    <w:rsid w:val="00160065"/>
    <w:rsid w:val="00177D84"/>
    <w:rsid w:val="002412CA"/>
    <w:rsid w:val="00267D18"/>
    <w:rsid w:val="00286572"/>
    <w:rsid w:val="002868E2"/>
    <w:rsid w:val="002869C3"/>
    <w:rsid w:val="002936E4"/>
    <w:rsid w:val="002B4A57"/>
    <w:rsid w:val="002C74CA"/>
    <w:rsid w:val="0033645A"/>
    <w:rsid w:val="003544FB"/>
    <w:rsid w:val="003D03F1"/>
    <w:rsid w:val="003D2F2D"/>
    <w:rsid w:val="00401590"/>
    <w:rsid w:val="00447801"/>
    <w:rsid w:val="00452E9C"/>
    <w:rsid w:val="004735C8"/>
    <w:rsid w:val="0048299D"/>
    <w:rsid w:val="004961FF"/>
    <w:rsid w:val="00517A89"/>
    <w:rsid w:val="005250F2"/>
    <w:rsid w:val="00593EEA"/>
    <w:rsid w:val="005A5EEE"/>
    <w:rsid w:val="006375C7"/>
    <w:rsid w:val="00654E8F"/>
    <w:rsid w:val="00660D05"/>
    <w:rsid w:val="0066154D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8F6803"/>
    <w:rsid w:val="009151AA"/>
    <w:rsid w:val="0093429D"/>
    <w:rsid w:val="00943573"/>
    <w:rsid w:val="00970F7D"/>
    <w:rsid w:val="00994A3D"/>
    <w:rsid w:val="009C0421"/>
    <w:rsid w:val="009C2B12"/>
    <w:rsid w:val="009D4CB0"/>
    <w:rsid w:val="00A174D9"/>
    <w:rsid w:val="00A66A30"/>
    <w:rsid w:val="00AA0893"/>
    <w:rsid w:val="00AB6715"/>
    <w:rsid w:val="00B1671E"/>
    <w:rsid w:val="00B25EB8"/>
    <w:rsid w:val="00B37F4D"/>
    <w:rsid w:val="00C2383D"/>
    <w:rsid w:val="00C52A7B"/>
    <w:rsid w:val="00C56BAF"/>
    <w:rsid w:val="00C679AA"/>
    <w:rsid w:val="00C75972"/>
    <w:rsid w:val="00CC5941"/>
    <w:rsid w:val="00CD066B"/>
    <w:rsid w:val="00CE4FEE"/>
    <w:rsid w:val="00DA27C2"/>
    <w:rsid w:val="00DB59C3"/>
    <w:rsid w:val="00DC259A"/>
    <w:rsid w:val="00DE23E8"/>
    <w:rsid w:val="00E52377"/>
    <w:rsid w:val="00E64E17"/>
    <w:rsid w:val="00E866C9"/>
    <w:rsid w:val="00EA3D3C"/>
    <w:rsid w:val="00F376D1"/>
    <w:rsid w:val="00F46900"/>
    <w:rsid w:val="00F61D89"/>
    <w:rsid w:val="00FB713A"/>
    <w:rsid w:val="00FF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F51549"/>
  <w15:docId w15:val="{C25DD817-5311-CE42-945F-AEA6761C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eneromer/Downloads/Frontiers_Supplementary_Material/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3E0E520-0EC6-9B4B-9638-847A726EE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100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Microsoft-Office Nutzer</dc:creator>
  <cp:keywords/>
  <dc:description/>
  <cp:lastModifiedBy>René Romer</cp:lastModifiedBy>
  <cp:revision>8</cp:revision>
  <cp:lastPrinted>2013-10-03T12:51:00Z</cp:lastPrinted>
  <dcterms:created xsi:type="dcterms:W3CDTF">2018-04-05T16:58:00Z</dcterms:created>
  <dcterms:modified xsi:type="dcterms:W3CDTF">2018-06-05T09:15:00Z</dcterms:modified>
</cp:coreProperties>
</file>